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5733" w14:textId="09FC7F9A" w:rsidR="00C474A4" w:rsidRPr="00F3433A" w:rsidRDefault="7EB9A812" w:rsidP="004141E8">
      <w:pPr>
        <w:keepLines/>
        <w:widowControl w:val="0"/>
        <w:spacing w:before="720" w:after="720" w:line="240" w:lineRule="auto"/>
        <w:ind w:left="360"/>
        <w:jc w:val="center"/>
        <w:rPr>
          <w:rFonts w:ascii="Arial" w:eastAsia="Calibri" w:hAnsi="Arial" w:cs="Arial"/>
          <w:sz w:val="40"/>
          <w:szCs w:val="40"/>
        </w:rPr>
      </w:pPr>
      <w:r w:rsidRPr="2B4028F4">
        <w:rPr>
          <w:rFonts w:ascii="Arial" w:eastAsia="Calibri" w:hAnsi="Arial" w:cs="Arial"/>
          <w:sz w:val="40"/>
          <w:szCs w:val="40"/>
        </w:rPr>
        <w:t xml:space="preserve">Appendix </w:t>
      </w:r>
      <w:r w:rsidR="71AB1322" w:rsidRPr="2B4028F4">
        <w:rPr>
          <w:rFonts w:ascii="Arial" w:eastAsia="Calibri" w:hAnsi="Arial" w:cs="Arial"/>
          <w:sz w:val="40"/>
          <w:szCs w:val="40"/>
        </w:rPr>
        <w:t>A-</w:t>
      </w:r>
      <w:r w:rsidR="2B362514" w:rsidRPr="2B4028F4">
        <w:rPr>
          <w:rFonts w:ascii="Arial" w:eastAsia="Calibri" w:hAnsi="Arial" w:cs="Arial"/>
          <w:sz w:val="40"/>
          <w:szCs w:val="40"/>
        </w:rPr>
        <w:t>8</w:t>
      </w:r>
      <w:r w:rsidR="6EEC69AC" w:rsidRPr="2B4028F4">
        <w:rPr>
          <w:rFonts w:ascii="Arial" w:eastAsia="Calibri" w:hAnsi="Arial" w:cs="Arial"/>
          <w:sz w:val="40"/>
          <w:szCs w:val="40"/>
        </w:rPr>
        <w:t>.</w:t>
      </w:r>
      <w:r w:rsidR="55D6E58D" w:rsidRPr="2B4028F4">
        <w:rPr>
          <w:rFonts w:ascii="Arial" w:eastAsia="Calibri" w:hAnsi="Arial" w:cs="Arial"/>
          <w:sz w:val="40"/>
          <w:szCs w:val="40"/>
        </w:rPr>
        <w:t>3</w:t>
      </w:r>
    </w:p>
    <w:p w14:paraId="579E6E49" w14:textId="7BA31B0E" w:rsidR="004141E8" w:rsidRPr="004141E8" w:rsidRDefault="198A5AEB" w:rsidP="2B4028F4">
      <w:pPr>
        <w:spacing w:before="360" w:after="360"/>
        <w:jc w:val="center"/>
        <w:rPr>
          <w:rFonts w:ascii="Arial" w:eastAsia="Calibri" w:hAnsi="Arial" w:cs="Arial"/>
          <w:b/>
          <w:bCs/>
          <w:sz w:val="40"/>
          <w:szCs w:val="40"/>
        </w:rPr>
      </w:pPr>
      <w:r w:rsidRPr="2B4028F4">
        <w:rPr>
          <w:rFonts w:ascii="Arial" w:eastAsia="Calibri" w:hAnsi="Arial" w:cs="Arial"/>
          <w:b/>
          <w:bCs/>
          <w:sz w:val="40"/>
          <w:szCs w:val="40"/>
        </w:rPr>
        <w:t xml:space="preserve">Proposed </w:t>
      </w:r>
      <w:r w:rsidR="05928D34" w:rsidRPr="2B4028F4">
        <w:rPr>
          <w:rFonts w:ascii="Arial" w:eastAsia="Calibri" w:hAnsi="Arial" w:cs="Arial"/>
          <w:b/>
          <w:bCs/>
          <w:sz w:val="40"/>
          <w:szCs w:val="40"/>
        </w:rPr>
        <w:t xml:space="preserve">Second </w:t>
      </w:r>
      <w:r w:rsidRPr="2B4028F4">
        <w:rPr>
          <w:rFonts w:ascii="Arial" w:eastAsia="Calibri" w:hAnsi="Arial" w:cs="Arial"/>
          <w:b/>
          <w:bCs/>
          <w:sz w:val="40"/>
          <w:szCs w:val="40"/>
        </w:rPr>
        <w:t>15-Day Changes to</w:t>
      </w:r>
      <w:r w:rsidR="004141E8">
        <w:br/>
      </w:r>
      <w:r w:rsidRPr="2B4028F4">
        <w:rPr>
          <w:rFonts w:ascii="Arial" w:eastAsia="Calibri" w:hAnsi="Arial" w:cs="Arial"/>
          <w:b/>
          <w:bCs/>
          <w:sz w:val="40"/>
          <w:szCs w:val="40"/>
        </w:rPr>
        <w:t xml:space="preserve">Proposed Title 13 Regulation Order </w:t>
      </w:r>
      <w:r w:rsidR="004141E8">
        <w:br/>
      </w:r>
      <w:r w:rsidR="563BEE20" w:rsidRPr="2B4028F4">
        <w:rPr>
          <w:rFonts w:ascii="Arial" w:eastAsia="Arial" w:hAnsi="Arial" w:cs="Arial"/>
          <w:b/>
          <w:bCs/>
          <w:color w:val="000000" w:themeColor="text1"/>
          <w:sz w:val="40"/>
          <w:szCs w:val="40"/>
        </w:rPr>
        <w:t>(Compared to Existing Regulatory Text)</w:t>
      </w:r>
    </w:p>
    <w:p w14:paraId="4369B3D2" w14:textId="6466E041" w:rsidR="004141E8" w:rsidRPr="004141E8" w:rsidRDefault="563BEE20" w:rsidP="2B4028F4">
      <w:pPr>
        <w:spacing w:before="4800"/>
        <w:rPr>
          <w:rFonts w:ascii="Arial" w:eastAsia="Arial" w:hAnsi="Arial" w:cs="Arial"/>
          <w:sz w:val="24"/>
          <w:szCs w:val="24"/>
        </w:rPr>
      </w:pPr>
      <w:r w:rsidRPr="2B4028F4">
        <w:rPr>
          <w:rFonts w:ascii="Arial" w:eastAsia="Arial" w:hAnsi="Arial" w:cs="Arial"/>
          <w:color w:val="000000" w:themeColor="text1"/>
          <w:sz w:val="24"/>
          <w:szCs w:val="24"/>
        </w:rPr>
        <w:t>[Note: This alternate version of the Proposed Regulation Order is provided to improve the accessibility, readability, and ease of review of the regulatory text, but is not available for comment as of this Notice. The existing regulatory text as approved by the Office of Administrative Law and filed with the Secretary of State on October 2, 2025, is shown as plain, clean text, while the proposed modifications released on April 3, 2026 (First 15-Day Changes) and the proposed Second 15-Day Changes in this Notice are combined and shown in tracked changes. To review this document in a clean format (no underline or strikeout to show changes), please select “Simple Markup” or “No Markup” in Microsoft Word’s Review menu, or accept all changes. The view can also be changed to the existing regulatory text by selecting “Original” or rejecting all changes. The Second 15-Day Changes are being presented in multiple versions. For the version compliant with Government Code sections 11346.2, subdivision (a)(3), and 11346.8, subdivision (c), and subject to comment with this Notice, please see Appendix A-8.1]</w:t>
      </w:r>
    </w:p>
    <w:p w14:paraId="12C0BA4C" w14:textId="2DB8D338" w:rsidR="2B4028F4" w:rsidRDefault="2B4028F4" w:rsidP="2B4028F4">
      <w:pPr>
        <w:spacing w:before="4800"/>
        <w:rPr>
          <w:rFonts w:ascii="Arial" w:eastAsia="Arial" w:hAnsi="Arial" w:cs="Arial"/>
          <w:color w:val="000000" w:themeColor="text1"/>
          <w:sz w:val="24"/>
          <w:szCs w:val="24"/>
        </w:rPr>
      </w:pPr>
    </w:p>
    <w:p w14:paraId="2966EA71" w14:textId="18BA516A" w:rsidR="00E41994" w:rsidRPr="004141E8" w:rsidRDefault="00112AB1" w:rsidP="0019154B">
      <w:pPr>
        <w:keepLines/>
        <w:widowControl w:val="0"/>
        <w:spacing w:line="240" w:lineRule="auto"/>
        <w:rPr>
          <w:rFonts w:ascii="Arial" w:eastAsia="Calibri" w:hAnsi="Arial" w:cs="Arial"/>
          <w:sz w:val="24"/>
          <w:szCs w:val="24"/>
        </w:rPr>
      </w:pPr>
      <w:r w:rsidRPr="004141E8">
        <w:rPr>
          <w:rStyle w:val="normaltextrun"/>
          <w:rFonts w:ascii="Arial" w:hAnsi="Arial" w:cs="Arial"/>
          <w:color w:val="000000"/>
          <w:sz w:val="24"/>
          <w:szCs w:val="24"/>
          <w:shd w:val="clear" w:color="auto" w:fill="FFFFFF"/>
        </w:rPr>
        <w:t>The Chapters and Sections of title 13, California Code of Regulations that are being proposed for amendment per this regulatory proposal are as follows.</w:t>
      </w:r>
      <w:r w:rsidRPr="004141E8">
        <w:rPr>
          <w:rStyle w:val="eop"/>
          <w:rFonts w:ascii="Arial" w:hAnsi="Arial" w:cs="Arial"/>
          <w:color w:val="000000"/>
          <w:sz w:val="24"/>
          <w:szCs w:val="24"/>
          <w:shd w:val="clear" w:color="auto" w:fill="FFFFFF"/>
        </w:rPr>
        <w:t> </w:t>
      </w:r>
    </w:p>
    <w:p w14:paraId="0B2ADBFE" w14:textId="33AE1D85" w:rsidR="00764AF0" w:rsidRPr="004141E8" w:rsidRDefault="00764AF0" w:rsidP="0019154B">
      <w:pPr>
        <w:keepLines/>
        <w:widowControl w:val="0"/>
        <w:spacing w:line="240" w:lineRule="auto"/>
        <w:rPr>
          <w:rFonts w:ascii="Arial" w:eastAsia="Calibri" w:hAnsi="Arial" w:cs="Arial"/>
          <w:sz w:val="24"/>
          <w:szCs w:val="24"/>
        </w:rPr>
      </w:pPr>
      <w:r w:rsidRPr="004141E8">
        <w:rPr>
          <w:rFonts w:ascii="Arial" w:eastAsia="Segoe UI" w:hAnsi="Arial" w:cs="Arial"/>
          <w:sz w:val="24"/>
          <w:szCs w:val="24"/>
        </w:rPr>
        <w:t>Chapter 1. Motor Vehicle Pollution Control Devices</w:t>
      </w:r>
    </w:p>
    <w:p w14:paraId="556DE410" w14:textId="77EF88DF" w:rsidR="00764AF0" w:rsidRPr="004141E8" w:rsidRDefault="00764AF0" w:rsidP="009A18CE">
      <w:pPr>
        <w:keepLines/>
        <w:widowControl w:val="0"/>
        <w:spacing w:after="240"/>
        <w:ind w:left="1980" w:hanging="1980"/>
        <w:rPr>
          <w:rFonts w:ascii="Arial" w:eastAsia="Segoe UI" w:hAnsi="Arial" w:cs="Arial"/>
          <w:sz w:val="24"/>
          <w:szCs w:val="24"/>
        </w:rPr>
      </w:pPr>
      <w:r w:rsidRPr="45F5EAF8">
        <w:rPr>
          <w:rFonts w:ascii="Arial" w:eastAsia="Segoe UI" w:hAnsi="Arial" w:cs="Arial"/>
          <w:sz w:val="24"/>
          <w:szCs w:val="24"/>
        </w:rPr>
        <w:t>Section 1961.2.1</w:t>
      </w:r>
      <w:r>
        <w:tab/>
      </w:r>
      <w:r w:rsidRPr="45F5EAF8">
        <w:rPr>
          <w:rFonts w:ascii="Arial" w:eastAsia="Segoe UI" w:hAnsi="Arial" w:cs="Arial"/>
          <w:sz w:val="24"/>
          <w:szCs w:val="24"/>
        </w:rPr>
        <w:t>Exhaust Emission Standards and Test Procedures--2015 through 2025 Model Year Passenger Cars and Light-Duty Trucks, and 2015 through 2028 Model Year Medium-Duty Vehicles.</w:t>
      </w:r>
      <w:r w:rsidR="00665970" w:rsidRPr="45F5EAF8">
        <w:rPr>
          <w:rFonts w:ascii="Arial" w:eastAsia="Segoe UI" w:hAnsi="Arial" w:cs="Arial"/>
          <w:sz w:val="24"/>
          <w:szCs w:val="24"/>
        </w:rPr>
        <w:t xml:space="preserve"> (Alternative)</w:t>
      </w:r>
    </w:p>
    <w:p w14:paraId="12BB61B7" w14:textId="2258D287" w:rsidR="00240A51" w:rsidRDefault="00240A51" w:rsidP="004C40F2">
      <w:pPr>
        <w:keepLines/>
        <w:widowControl w:val="0"/>
        <w:spacing w:after="240"/>
        <w:ind w:left="1980" w:hanging="1980"/>
        <w:rPr>
          <w:rFonts w:ascii="Arial" w:eastAsia="Segoe UI" w:hAnsi="Arial" w:cs="Arial"/>
          <w:sz w:val="24"/>
          <w:szCs w:val="24"/>
        </w:rPr>
      </w:pPr>
      <w:r w:rsidRPr="45F5EAF8">
        <w:rPr>
          <w:rFonts w:ascii="Arial" w:eastAsia="Segoe UI" w:hAnsi="Arial" w:cs="Arial"/>
          <w:sz w:val="24"/>
          <w:szCs w:val="24"/>
        </w:rPr>
        <w:t>Section 1962.1</w:t>
      </w:r>
      <w:r w:rsidR="004C40F2" w:rsidRPr="45F5EAF8">
        <w:rPr>
          <w:rFonts w:ascii="Arial" w:eastAsia="Segoe UI" w:hAnsi="Arial" w:cs="Arial"/>
          <w:sz w:val="24"/>
          <w:szCs w:val="24"/>
        </w:rPr>
        <w:t>.1</w:t>
      </w:r>
      <w:r>
        <w:tab/>
      </w:r>
      <w:r w:rsidR="004C40F2" w:rsidRPr="45F5EAF8">
        <w:rPr>
          <w:rFonts w:ascii="Arial" w:eastAsia="Segoe UI" w:hAnsi="Arial" w:cs="Arial"/>
          <w:sz w:val="24"/>
          <w:szCs w:val="24"/>
        </w:rPr>
        <w:t>Zero-Emission Vehicle Standards for 2009 through 2017 Model Year Passenger Cars, Light-Duty Trucks, and Medium-Duty Vehicles. (Alter</w:t>
      </w:r>
      <w:r w:rsidR="001520F8" w:rsidRPr="45F5EAF8">
        <w:rPr>
          <w:rFonts w:ascii="Arial" w:eastAsia="Segoe UI" w:hAnsi="Arial" w:cs="Arial"/>
          <w:sz w:val="24"/>
          <w:szCs w:val="24"/>
        </w:rPr>
        <w:t>native)</w:t>
      </w:r>
    </w:p>
    <w:p w14:paraId="071DF762" w14:textId="7C6A3D37"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1962.2.1</w:t>
      </w:r>
      <w:r w:rsidRPr="004141E8">
        <w:rPr>
          <w:rFonts w:ascii="Arial" w:hAnsi="Arial" w:cs="Arial"/>
          <w:sz w:val="24"/>
          <w:szCs w:val="24"/>
        </w:rPr>
        <w:tab/>
      </w:r>
      <w:r w:rsidRPr="004141E8">
        <w:rPr>
          <w:rFonts w:ascii="Arial" w:eastAsia="Segoe UI" w:hAnsi="Arial" w:cs="Arial"/>
          <w:sz w:val="24"/>
          <w:szCs w:val="24"/>
        </w:rPr>
        <w:t>Zero-Emission Vehicle Standards for 2018 through 2025 Model Year Passenger Cars, Light-Duty Trucks, and Medium-Duty Vehicles.</w:t>
      </w:r>
      <w:r w:rsidR="00665970" w:rsidRPr="004141E8">
        <w:rPr>
          <w:rFonts w:ascii="Arial" w:eastAsia="Segoe UI" w:hAnsi="Arial" w:cs="Arial"/>
          <w:sz w:val="24"/>
          <w:szCs w:val="24"/>
        </w:rPr>
        <w:t xml:space="preserve"> (Alternative)</w:t>
      </w:r>
    </w:p>
    <w:p w14:paraId="026BC464" w14:textId="479D0CCB"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1965.0.1</w:t>
      </w:r>
      <w:r w:rsidRPr="004141E8">
        <w:rPr>
          <w:rFonts w:ascii="Arial" w:eastAsia="Segoe UI" w:hAnsi="Arial" w:cs="Arial"/>
          <w:sz w:val="24"/>
          <w:szCs w:val="24"/>
        </w:rPr>
        <w:tab/>
        <w:t>Emission Control, Smog Index, and Environmental Performance Labels -</w:t>
      </w:r>
      <w:r w:rsidR="00610A3D">
        <w:rPr>
          <w:rFonts w:ascii="Arial" w:eastAsia="Segoe UI" w:hAnsi="Arial" w:cs="Arial"/>
          <w:sz w:val="24"/>
          <w:szCs w:val="24"/>
        </w:rPr>
        <w:t>-</w:t>
      </w:r>
      <w:r w:rsidRPr="004141E8">
        <w:rPr>
          <w:rFonts w:ascii="Arial" w:eastAsia="Segoe UI" w:hAnsi="Arial" w:cs="Arial"/>
          <w:sz w:val="24"/>
          <w:szCs w:val="24"/>
        </w:rPr>
        <w:t xml:space="preserve"> 1979 and Subsequent Model-Year Motor Vehicles.</w:t>
      </w:r>
      <w:r w:rsidR="00665970" w:rsidRPr="004141E8">
        <w:rPr>
          <w:rFonts w:ascii="Arial" w:eastAsia="Segoe UI" w:hAnsi="Arial" w:cs="Arial"/>
          <w:sz w:val="24"/>
          <w:szCs w:val="24"/>
        </w:rPr>
        <w:t xml:space="preserve"> (Alternative)</w:t>
      </w:r>
    </w:p>
    <w:p w14:paraId="4370DCE8" w14:textId="0B98AF4F"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1976.0.1</w:t>
      </w:r>
      <w:r w:rsidRPr="004141E8">
        <w:rPr>
          <w:rFonts w:ascii="Arial" w:eastAsia="Segoe UI" w:hAnsi="Arial" w:cs="Arial"/>
          <w:sz w:val="24"/>
          <w:szCs w:val="24"/>
        </w:rPr>
        <w:tab/>
        <w:t>Standards and Test Procedures for Motor Vehicle Fuel Evaporative Emissions.</w:t>
      </w:r>
      <w:r w:rsidR="00F3667C" w:rsidRPr="004141E8">
        <w:rPr>
          <w:rFonts w:ascii="Arial" w:eastAsia="Segoe UI" w:hAnsi="Arial" w:cs="Arial"/>
          <w:sz w:val="24"/>
          <w:szCs w:val="24"/>
        </w:rPr>
        <w:t xml:space="preserve"> (Alternative)</w:t>
      </w:r>
    </w:p>
    <w:p w14:paraId="5BD781BA" w14:textId="7CECF4C0"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1978.0.1</w:t>
      </w:r>
      <w:r w:rsidRPr="004141E8">
        <w:rPr>
          <w:rFonts w:ascii="Arial" w:eastAsia="Segoe UI" w:hAnsi="Arial" w:cs="Arial"/>
          <w:sz w:val="24"/>
          <w:szCs w:val="24"/>
        </w:rPr>
        <w:tab/>
        <w:t>Standards and Test Procedures for Vehicle Refueling Emissions.</w:t>
      </w:r>
      <w:r w:rsidR="00F3667C" w:rsidRPr="004141E8">
        <w:rPr>
          <w:rFonts w:ascii="Arial" w:eastAsia="Segoe UI" w:hAnsi="Arial" w:cs="Arial"/>
          <w:sz w:val="24"/>
          <w:szCs w:val="24"/>
        </w:rPr>
        <w:t xml:space="preserve"> (Alternative)</w:t>
      </w:r>
    </w:p>
    <w:p w14:paraId="4E18D709" w14:textId="77777777" w:rsidR="00AF406A" w:rsidRDefault="00AF406A">
      <w:pPr>
        <w:rPr>
          <w:rFonts w:ascii="Arial" w:eastAsia="Segoe UI" w:hAnsi="Arial" w:cs="Arial"/>
          <w:sz w:val="24"/>
          <w:szCs w:val="24"/>
        </w:rPr>
      </w:pPr>
      <w:r>
        <w:rPr>
          <w:rFonts w:ascii="Arial" w:eastAsia="Segoe UI" w:hAnsi="Arial" w:cs="Arial"/>
        </w:rPr>
        <w:br w:type="page"/>
      </w:r>
    </w:p>
    <w:p w14:paraId="5740AF34" w14:textId="77777777" w:rsidR="001C5719" w:rsidRDefault="001C5719" w:rsidP="001C571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rPr>
        <w:lastRenderedPageBreak/>
        <w:t>Proposed Regulation Order</w:t>
      </w:r>
      <w:r>
        <w:rPr>
          <w:rStyle w:val="eop"/>
          <w:rFonts w:ascii="Arial" w:eastAsiaTheme="majorEastAsia" w:hAnsi="Arial" w:cs="Arial"/>
        </w:rPr>
        <w:t> </w:t>
      </w:r>
    </w:p>
    <w:p w14:paraId="722FBEF1" w14:textId="77777777" w:rsidR="007171CF" w:rsidRDefault="007171CF" w:rsidP="001C5719">
      <w:pPr>
        <w:pStyle w:val="paragraph"/>
        <w:spacing w:before="0" w:beforeAutospacing="0" w:after="0" w:afterAutospacing="0"/>
        <w:textAlignment w:val="baseline"/>
        <w:rPr>
          <w:rStyle w:val="normaltextrun"/>
          <w:rFonts w:ascii="Arial" w:eastAsiaTheme="majorEastAsia" w:hAnsi="Arial" w:cs="Arial"/>
        </w:rPr>
      </w:pPr>
    </w:p>
    <w:p w14:paraId="678E4D28" w14:textId="5B65F9DF" w:rsidR="001C5719" w:rsidRDefault="001C5719" w:rsidP="001C5719">
      <w:pPr>
        <w:pStyle w:val="paragraph"/>
        <w:spacing w:before="0" w:beforeAutospacing="0" w:after="0" w:afterAutospacing="0"/>
        <w:textAlignment w:val="baseline"/>
        <w:rPr>
          <w:rStyle w:val="eop"/>
          <w:rFonts w:ascii="Arial" w:eastAsiaTheme="majorEastAsia" w:hAnsi="Arial" w:cs="Arial"/>
        </w:rPr>
      </w:pPr>
      <w:r>
        <w:rPr>
          <w:rStyle w:val="normaltextrun"/>
          <w:rFonts w:ascii="Arial" w:eastAsiaTheme="majorEastAsia" w:hAnsi="Arial" w:cs="Arial"/>
        </w:rPr>
        <w:t>Title 13, California Code of Regulations</w:t>
      </w:r>
      <w:r>
        <w:rPr>
          <w:rStyle w:val="eop"/>
          <w:rFonts w:ascii="Arial" w:eastAsiaTheme="majorEastAsia" w:hAnsi="Arial" w:cs="Arial"/>
        </w:rPr>
        <w:t> </w:t>
      </w:r>
    </w:p>
    <w:p w14:paraId="053064D2" w14:textId="3F28B729" w:rsidR="000E4CE3" w:rsidRDefault="000E4CE3" w:rsidP="001C5719">
      <w:pPr>
        <w:pStyle w:val="paragraph"/>
        <w:spacing w:before="0" w:beforeAutospacing="0" w:after="0" w:afterAutospacing="0"/>
        <w:textAlignment w:val="baseline"/>
        <w:rPr>
          <w:rFonts w:ascii="Segoe UI" w:hAnsi="Segoe UI" w:cs="Segoe UI"/>
          <w:sz w:val="18"/>
          <w:szCs w:val="18"/>
        </w:rPr>
      </w:pPr>
    </w:p>
    <w:p w14:paraId="2884DE25" w14:textId="1F4F4921" w:rsidR="00FC137C" w:rsidRPr="00C930CA" w:rsidRDefault="00FC137C" w:rsidP="7EEC6093">
      <w:pPr>
        <w:pStyle w:val="paragraph"/>
        <w:spacing w:before="0" w:beforeAutospacing="0" w:after="0" w:afterAutospacing="0"/>
        <w:textAlignment w:val="baseline"/>
        <w:rPr>
          <w:rStyle w:val="normaltextrun"/>
          <w:rFonts w:ascii="Arial" w:eastAsiaTheme="majorEastAsia" w:hAnsi="Arial" w:cs="Arial"/>
        </w:rPr>
      </w:pPr>
      <w:r w:rsidRPr="7EEC6093">
        <w:rPr>
          <w:rStyle w:val="normaltextrun"/>
          <w:rFonts w:ascii="Arial" w:eastAsiaTheme="majorEastAsia" w:hAnsi="Arial" w:cs="Arial"/>
        </w:rPr>
        <w:t>Amend</w:t>
      </w:r>
      <w:r w:rsidR="001C5719" w:rsidRPr="7EEC6093">
        <w:rPr>
          <w:rStyle w:val="normaltextrun"/>
          <w:rFonts w:ascii="Arial" w:eastAsiaTheme="majorEastAsia" w:hAnsi="Arial" w:cs="Arial"/>
        </w:rPr>
        <w:t xml:space="preserve"> </w:t>
      </w:r>
      <w:r w:rsidRPr="7EEC6093">
        <w:rPr>
          <w:rStyle w:val="normaltextrun"/>
          <w:rFonts w:ascii="Arial" w:eastAsiaTheme="majorEastAsia" w:hAnsi="Arial" w:cs="Arial"/>
        </w:rPr>
        <w:t>Sections 1961.2.1,</w:t>
      </w:r>
      <w:r w:rsidR="00700978" w:rsidRPr="7EEC6093">
        <w:rPr>
          <w:rStyle w:val="normaltextrun"/>
          <w:rFonts w:ascii="Arial" w:eastAsiaTheme="majorEastAsia" w:hAnsi="Arial" w:cs="Arial"/>
        </w:rPr>
        <w:t xml:space="preserve"> </w:t>
      </w:r>
      <w:r w:rsidR="001520F8" w:rsidRPr="7EEC6093">
        <w:rPr>
          <w:rStyle w:val="normaltextrun"/>
          <w:rFonts w:ascii="Arial" w:eastAsiaTheme="majorEastAsia" w:hAnsi="Arial" w:cs="Arial"/>
        </w:rPr>
        <w:t>1962.</w:t>
      </w:r>
      <w:r w:rsidR="1336A7CC" w:rsidRPr="7EEC6093">
        <w:rPr>
          <w:rStyle w:val="normaltextrun"/>
          <w:rFonts w:ascii="Arial" w:eastAsiaTheme="majorEastAsia" w:hAnsi="Arial" w:cs="Arial"/>
        </w:rPr>
        <w:t>2</w:t>
      </w:r>
      <w:r w:rsidR="001520F8" w:rsidRPr="7EEC6093">
        <w:rPr>
          <w:rStyle w:val="normaltextrun"/>
          <w:rFonts w:ascii="Arial" w:eastAsiaTheme="majorEastAsia" w:hAnsi="Arial" w:cs="Arial"/>
        </w:rPr>
        <w:t xml:space="preserve">.1, </w:t>
      </w:r>
      <w:r w:rsidRPr="7EEC6093">
        <w:rPr>
          <w:rStyle w:val="normaltextrun"/>
          <w:rFonts w:ascii="Arial" w:eastAsiaTheme="majorEastAsia" w:hAnsi="Arial" w:cs="Arial"/>
        </w:rPr>
        <w:t xml:space="preserve">1965.0.1, 1976.0.1, </w:t>
      </w:r>
      <w:r w:rsidR="00AE435D" w:rsidRPr="7EEC6093">
        <w:rPr>
          <w:rStyle w:val="normaltextrun"/>
          <w:rFonts w:ascii="Arial" w:eastAsiaTheme="majorEastAsia" w:hAnsi="Arial" w:cs="Arial"/>
        </w:rPr>
        <w:t xml:space="preserve">and </w:t>
      </w:r>
      <w:r w:rsidRPr="7EEC6093">
        <w:rPr>
          <w:rStyle w:val="normaltextrun"/>
          <w:rFonts w:ascii="Arial" w:eastAsiaTheme="majorEastAsia" w:hAnsi="Arial" w:cs="Arial"/>
        </w:rPr>
        <w:t>1978.0.</w:t>
      </w:r>
      <w:r w:rsidR="00AD47ED" w:rsidRPr="7EEC6093">
        <w:rPr>
          <w:rStyle w:val="normaltextrun"/>
          <w:rFonts w:ascii="Arial" w:eastAsiaTheme="majorEastAsia" w:hAnsi="Arial" w:cs="Arial"/>
        </w:rPr>
        <w:t>1</w:t>
      </w:r>
      <w:r w:rsidR="1FC4E166" w:rsidRPr="7EEC6093">
        <w:rPr>
          <w:rStyle w:val="normaltextrun"/>
          <w:rFonts w:ascii="Arial" w:eastAsiaTheme="majorEastAsia" w:hAnsi="Arial" w:cs="Arial"/>
        </w:rPr>
        <w:t xml:space="preserve">, </w:t>
      </w:r>
      <w:r w:rsidR="0039EAB3" w:rsidRPr="7EEC6093">
        <w:rPr>
          <w:rFonts w:ascii="Arial" w:hAnsi="Arial" w:cs="Arial"/>
        </w:rPr>
        <w:t xml:space="preserve">and adopt section </w:t>
      </w:r>
      <w:r w:rsidR="0039EAB3" w:rsidRPr="7EEC6093">
        <w:rPr>
          <w:rStyle w:val="normaltextrun"/>
          <w:rFonts w:ascii="Arial" w:eastAsiaTheme="majorEastAsia" w:hAnsi="Arial" w:cs="Arial"/>
        </w:rPr>
        <w:t xml:space="preserve">1962.1.1 </w:t>
      </w:r>
      <w:r w:rsidR="008B6B26" w:rsidRPr="7EEC6093">
        <w:rPr>
          <w:rStyle w:val="normaltextrun"/>
          <w:rFonts w:ascii="Arial" w:eastAsiaTheme="majorEastAsia" w:hAnsi="Arial" w:cs="Arial"/>
        </w:rPr>
        <w:t>t</w:t>
      </w:r>
      <w:r w:rsidR="1FC4E166" w:rsidRPr="7EEC6093">
        <w:rPr>
          <w:rStyle w:val="normaltextrun"/>
          <w:rFonts w:ascii="Arial" w:eastAsiaTheme="majorEastAsia" w:hAnsi="Arial" w:cs="Arial"/>
        </w:rPr>
        <w:t>o read as follows:</w:t>
      </w:r>
      <w:r w:rsidRPr="7EEC6093">
        <w:rPr>
          <w:rStyle w:val="normaltextrun"/>
          <w:rFonts w:ascii="Arial" w:eastAsiaTheme="majorEastAsia" w:hAnsi="Arial" w:cs="Arial"/>
        </w:rPr>
        <w:t xml:space="preserve"> </w:t>
      </w:r>
    </w:p>
    <w:p w14:paraId="2AA06DD8" w14:textId="77777777" w:rsidR="0048243B" w:rsidRPr="00F3433A" w:rsidRDefault="0048243B" w:rsidP="009A18CE">
      <w:pPr>
        <w:keepLines/>
        <w:widowControl w:val="0"/>
        <w:spacing w:line="240" w:lineRule="auto"/>
        <w:rPr>
          <w:rFonts w:ascii="Arial" w:eastAsia="Yu Gothic Light" w:hAnsi="Arial" w:cs="Arial"/>
          <w:sz w:val="24"/>
          <w:szCs w:val="24"/>
        </w:rPr>
      </w:pPr>
      <w:r w:rsidRPr="00F3433A">
        <w:rPr>
          <w:rFonts w:ascii="Arial" w:eastAsia="Yu Gothic Light" w:hAnsi="Arial" w:cs="Arial"/>
          <w:sz w:val="24"/>
          <w:szCs w:val="24"/>
        </w:rPr>
        <w:br w:type="page"/>
      </w:r>
    </w:p>
    <w:p w14:paraId="6047010B" w14:textId="1805108B" w:rsidR="0048243B" w:rsidRPr="000D7281" w:rsidRDefault="0048243B" w:rsidP="009A18CE">
      <w:pPr>
        <w:pStyle w:val="Heading1"/>
        <w:keepNext w:val="0"/>
        <w:widowControl w:val="0"/>
        <w:spacing w:line="240" w:lineRule="auto"/>
        <w:rPr>
          <w:rFonts w:ascii="Arial" w:hAnsi="Arial" w:cs="Arial"/>
        </w:rPr>
      </w:pPr>
      <w:bookmarkStart w:id="0" w:name="§_1961.2._Exhaust_Emission_Standards_and"/>
      <w:bookmarkStart w:id="1" w:name="_bookmark6"/>
      <w:bookmarkEnd w:id="0"/>
      <w:bookmarkEnd w:id="1"/>
      <w:r w:rsidRPr="000D7281">
        <w:rPr>
          <w:rFonts w:ascii="Arial" w:hAnsi="Arial" w:cs="Arial"/>
        </w:rPr>
        <w:lastRenderedPageBreak/>
        <w:t>1961.2.1.</w:t>
      </w:r>
      <w:r w:rsidRPr="000D7281">
        <w:rPr>
          <w:rFonts w:ascii="Arial" w:hAnsi="Arial" w:cs="Arial"/>
          <w:spacing w:val="80"/>
        </w:rPr>
        <w:t xml:space="preserve"> </w:t>
      </w:r>
      <w:r w:rsidRPr="000D7281">
        <w:rPr>
          <w:rFonts w:ascii="Arial" w:hAnsi="Arial" w:cs="Arial"/>
        </w:rPr>
        <w:t>Exhaust</w:t>
      </w:r>
      <w:r w:rsidRPr="000D7281">
        <w:rPr>
          <w:rFonts w:ascii="Arial" w:hAnsi="Arial" w:cs="Arial"/>
          <w:spacing w:val="-4"/>
        </w:rPr>
        <w:t xml:space="preserve"> </w:t>
      </w:r>
      <w:r w:rsidRPr="000D7281">
        <w:rPr>
          <w:rFonts w:ascii="Arial" w:hAnsi="Arial" w:cs="Arial"/>
        </w:rPr>
        <w:t>Emission</w:t>
      </w:r>
      <w:r w:rsidRPr="000D7281">
        <w:rPr>
          <w:rFonts w:ascii="Arial" w:hAnsi="Arial" w:cs="Arial"/>
          <w:spacing w:val="-3"/>
        </w:rPr>
        <w:t xml:space="preserve"> </w:t>
      </w:r>
      <w:r w:rsidRPr="000D7281">
        <w:rPr>
          <w:rFonts w:ascii="Arial" w:hAnsi="Arial" w:cs="Arial"/>
        </w:rPr>
        <w:t>Standards</w:t>
      </w:r>
      <w:r w:rsidRPr="000D7281">
        <w:rPr>
          <w:rFonts w:ascii="Arial" w:hAnsi="Arial" w:cs="Arial"/>
          <w:spacing w:val="-3"/>
        </w:rPr>
        <w:t xml:space="preserve"> </w:t>
      </w:r>
      <w:r w:rsidRPr="000D7281">
        <w:rPr>
          <w:rFonts w:ascii="Arial" w:hAnsi="Arial" w:cs="Arial"/>
        </w:rPr>
        <w:t>and</w:t>
      </w:r>
      <w:r w:rsidRPr="000D7281">
        <w:rPr>
          <w:rFonts w:ascii="Arial" w:hAnsi="Arial" w:cs="Arial"/>
          <w:spacing w:val="-3"/>
        </w:rPr>
        <w:t xml:space="preserve"> </w:t>
      </w:r>
      <w:r w:rsidRPr="000D7281">
        <w:rPr>
          <w:rFonts w:ascii="Arial" w:hAnsi="Arial" w:cs="Arial"/>
        </w:rPr>
        <w:t>Test</w:t>
      </w:r>
      <w:r w:rsidRPr="000D7281">
        <w:rPr>
          <w:rFonts w:ascii="Arial" w:hAnsi="Arial" w:cs="Arial"/>
          <w:spacing w:val="-4"/>
        </w:rPr>
        <w:t xml:space="preserve"> </w:t>
      </w:r>
      <w:r w:rsidRPr="000D7281">
        <w:rPr>
          <w:rFonts w:ascii="Arial" w:hAnsi="Arial" w:cs="Arial"/>
        </w:rPr>
        <w:t>Procedures</w:t>
      </w:r>
      <w:r w:rsidRPr="000D7281">
        <w:rPr>
          <w:rFonts w:ascii="Arial" w:hAnsi="Arial" w:cs="Arial"/>
          <w:spacing w:val="-3"/>
        </w:rPr>
        <w:t xml:space="preserve"> </w:t>
      </w:r>
      <w:r w:rsidRPr="000D7281">
        <w:rPr>
          <w:rFonts w:ascii="Arial" w:hAnsi="Arial" w:cs="Arial"/>
        </w:rPr>
        <w:t>-</w:t>
      </w:r>
      <w:r w:rsidRPr="000D7281">
        <w:rPr>
          <w:rFonts w:ascii="Arial" w:hAnsi="Arial" w:cs="Arial"/>
          <w:spacing w:val="-4"/>
        </w:rPr>
        <w:t xml:space="preserve"> </w:t>
      </w:r>
      <w:r w:rsidRPr="000D7281">
        <w:rPr>
          <w:rFonts w:ascii="Arial" w:hAnsi="Arial" w:cs="Arial"/>
        </w:rPr>
        <w:t>2015</w:t>
      </w:r>
      <w:r w:rsidRPr="000D7281">
        <w:rPr>
          <w:rFonts w:ascii="Arial" w:hAnsi="Arial" w:cs="Arial"/>
          <w:spacing w:val="-3"/>
        </w:rPr>
        <w:t xml:space="preserve"> </w:t>
      </w:r>
      <w:r w:rsidRPr="000D7281">
        <w:rPr>
          <w:rFonts w:ascii="Arial" w:hAnsi="Arial" w:cs="Arial"/>
        </w:rPr>
        <w:t>and</w:t>
      </w:r>
      <w:r w:rsidRPr="000D7281">
        <w:rPr>
          <w:rFonts w:ascii="Arial" w:hAnsi="Arial" w:cs="Arial"/>
          <w:spacing w:val="-3"/>
        </w:rPr>
        <w:t xml:space="preserve"> </w:t>
      </w:r>
      <w:r w:rsidRPr="000D7281">
        <w:rPr>
          <w:rFonts w:ascii="Arial" w:hAnsi="Arial" w:cs="Arial"/>
        </w:rPr>
        <w:t>Subsequent</w:t>
      </w:r>
      <w:r w:rsidRPr="000D7281">
        <w:rPr>
          <w:rFonts w:ascii="Arial" w:hAnsi="Arial" w:cs="Arial"/>
          <w:spacing w:val="-4"/>
        </w:rPr>
        <w:t xml:space="preserve"> </w:t>
      </w:r>
      <w:r w:rsidRPr="000D7281">
        <w:rPr>
          <w:rFonts w:ascii="Arial" w:hAnsi="Arial" w:cs="Arial"/>
        </w:rPr>
        <w:t>Model Passenger Cars, Light-Duty Trucks, and Medium-Duty Vehicles.</w:t>
      </w:r>
      <w:r w:rsidR="00F3667C" w:rsidRPr="000D7281">
        <w:rPr>
          <w:rFonts w:ascii="Arial" w:hAnsi="Arial" w:cs="Arial"/>
        </w:rPr>
        <w:t xml:space="preserve"> </w:t>
      </w:r>
      <w:r w:rsidR="00F3667C" w:rsidRPr="000D7281">
        <w:rPr>
          <w:rFonts w:ascii="Arial" w:eastAsia="Segoe UI" w:hAnsi="Arial" w:cs="Arial"/>
          <w:szCs w:val="24"/>
        </w:rPr>
        <w:t>(Alternative)</w:t>
      </w:r>
    </w:p>
    <w:p w14:paraId="196B75CE" w14:textId="15986279" w:rsidR="005D2A09" w:rsidRPr="005D2A09" w:rsidRDefault="00935A94" w:rsidP="005D2A09">
      <w:pPr>
        <w:pStyle w:val="Heading2"/>
        <w:keepNext w:val="0"/>
        <w:widowControl w:val="0"/>
        <w:numPr>
          <w:ilvl w:val="0"/>
          <w:numId w:val="0"/>
        </w:numPr>
        <w:spacing w:line="240" w:lineRule="auto"/>
        <w:rPr>
          <w:rFonts w:ascii="Arial" w:hAnsi="Arial" w:cs="Arial"/>
          <w:iCs/>
        </w:rPr>
      </w:pPr>
      <w:r w:rsidRPr="00195B91">
        <w:rPr>
          <w:rFonts w:ascii="Arial" w:hAnsi="Arial" w:cs="Arial"/>
          <w:iCs/>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1EFFDBF0" w14:textId="3D3303E0" w:rsidR="0048243B" w:rsidRPr="000D7281" w:rsidDel="005D2A09" w:rsidRDefault="0048243B" w:rsidP="009A18CE">
      <w:pPr>
        <w:pStyle w:val="Heading2"/>
        <w:keepNext w:val="0"/>
        <w:widowControl w:val="0"/>
        <w:numPr>
          <w:ilvl w:val="0"/>
          <w:numId w:val="0"/>
        </w:numPr>
        <w:spacing w:line="240" w:lineRule="auto"/>
        <w:rPr>
          <w:del w:id="2" w:author="Joo, Hye@ARB" w:date="2026-06-04T21:41:00Z"/>
          <w:rFonts w:ascii="Arial" w:hAnsi="Arial" w:cs="Arial"/>
          <w:spacing w:val="-2"/>
        </w:rPr>
      </w:pPr>
      <w:del w:id="3" w:author="Joo, Hye@ARB" w:date="2026-06-04T21:41:00Z">
        <w:r w:rsidRPr="000D7281" w:rsidDel="005D2A09">
          <w:rPr>
            <w:rFonts w:ascii="Arial" w:hAnsi="Arial" w:cs="Arial"/>
            <w:i/>
          </w:rPr>
          <w:delText>Introduction.</w:delText>
        </w:r>
        <w:r w:rsidRPr="000D7281" w:rsidDel="005D2A09">
          <w:rPr>
            <w:rFonts w:ascii="Arial" w:hAnsi="Arial" w:cs="Arial"/>
            <w:i/>
            <w:spacing w:val="40"/>
          </w:rPr>
          <w:delText xml:space="preserve"> </w:delText>
        </w:r>
        <w:r w:rsidRPr="00F06F79" w:rsidDel="005D2A09">
          <w:rPr>
            <w:rFonts w:ascii="Arial" w:eastAsia="Times New Roman" w:hAnsi="Arial" w:cs="Arial"/>
            <w:szCs w:val="24"/>
          </w:rPr>
          <w:delText>This section 1961.2</w:delText>
        </w:r>
        <w:r w:rsidRPr="000D7281" w:rsidDel="005D2A09">
          <w:rPr>
            <w:rFonts w:ascii="Arial" w:hAnsi="Arial" w:cs="Arial"/>
          </w:rPr>
          <w:delText>.1</w:delText>
        </w:r>
        <w:r w:rsidRPr="00F06F79" w:rsidDel="005D2A09">
          <w:rPr>
            <w:rFonts w:ascii="Arial" w:eastAsia="Times New Roman" w:hAnsi="Arial" w:cs="Arial"/>
            <w:szCs w:val="24"/>
          </w:rPr>
          <w:delText xml:space="preserve"> contains the California “LEV III” exhaust emission standards for 2015 and subsequent model year passenger cars, light-duty trucks, and medium-duty vehicles.</w:delText>
        </w:r>
        <w:r w:rsidRPr="000D7281" w:rsidDel="005D2A09">
          <w:rPr>
            <w:rFonts w:ascii="Arial" w:hAnsi="Arial" w:cs="Arial"/>
            <w:spacing w:val="40"/>
          </w:rPr>
          <w:delText xml:space="preserve"> </w:delText>
        </w:r>
        <w:r w:rsidRPr="00F06F79" w:rsidDel="005D2A09">
          <w:rPr>
            <w:rFonts w:ascii="Arial" w:eastAsia="Times New Roman" w:hAnsi="Arial" w:cs="Arial"/>
            <w:szCs w:val="24"/>
          </w:rPr>
          <w:delText>A</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manufacturer</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must</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demonstrate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compliance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with</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exhaust</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standards</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in</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subsection (a) applicable</w:delText>
        </w:r>
        <w:r w:rsidRPr="000D7281" w:rsidDel="005D2A09">
          <w:rPr>
            <w:rFonts w:ascii="Arial" w:hAnsi="Arial" w:cs="Arial"/>
            <w:spacing w:val="-5"/>
          </w:rPr>
          <w:delText xml:space="preserve"> </w:delText>
        </w:r>
        <w:r w:rsidRPr="00F06F79" w:rsidDel="005D2A09">
          <w:rPr>
            <w:rFonts w:ascii="Arial" w:eastAsia="Times New Roman" w:hAnsi="Arial" w:cs="Arial"/>
            <w:szCs w:val="24"/>
          </w:rPr>
          <w:delText>to</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specific test</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groups,</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and</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with</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composite</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phase-in</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requirements</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in</w:delText>
        </w:r>
        <w:r w:rsidRPr="000D7281" w:rsidDel="005D2A09">
          <w:rPr>
            <w:rFonts w:ascii="Arial" w:hAnsi="Arial" w:cs="Arial"/>
            <w:spacing w:val="-1"/>
          </w:rPr>
          <w:delText xml:space="preserve"> </w:delText>
        </w:r>
        <w:r w:rsidRPr="000D7281" w:rsidDel="005D2A09">
          <w:rPr>
            <w:rFonts w:ascii="Arial" w:hAnsi="Arial" w:cs="Arial"/>
            <w:spacing w:val="-2"/>
          </w:rPr>
          <w:delText xml:space="preserve">subsection (b) </w:delText>
        </w:r>
        <w:r w:rsidRPr="00F06F79" w:rsidDel="005D2A09">
          <w:rPr>
            <w:rFonts w:ascii="Arial" w:eastAsia="Times New Roman" w:hAnsi="Arial" w:cs="Arial"/>
            <w:szCs w:val="24"/>
          </w:rPr>
          <w:delText>applicable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to</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manufacturer’s</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entire</w:delText>
        </w:r>
        <w:r w:rsidRPr="000D7281" w:rsidDel="005D2A09">
          <w:rPr>
            <w:rFonts w:ascii="Arial" w:hAnsi="Arial" w:cs="Arial"/>
            <w:spacing w:val="-2"/>
          </w:rPr>
          <w:delText xml:space="preserve"> fleet.</w:delText>
        </w:r>
      </w:del>
    </w:p>
    <w:p w14:paraId="58A550F7" w14:textId="2F9952CF" w:rsidR="0048243B" w:rsidRPr="000D7281" w:rsidDel="005D2A09" w:rsidRDefault="0048243B" w:rsidP="009A18CE">
      <w:pPr>
        <w:pStyle w:val="Heading2"/>
        <w:keepNext w:val="0"/>
        <w:widowControl w:val="0"/>
        <w:numPr>
          <w:ilvl w:val="0"/>
          <w:numId w:val="0"/>
        </w:numPr>
        <w:spacing w:line="240" w:lineRule="auto"/>
        <w:rPr>
          <w:del w:id="4" w:author="Joo, Hye@ARB" w:date="2026-06-04T21:41:00Z"/>
          <w:rFonts w:ascii="Arial" w:hAnsi="Arial" w:cs="Arial"/>
        </w:rPr>
      </w:pPr>
      <w:del w:id="5" w:author="Joo, Hye@ARB" w:date="2026-06-04T21:41:00Z">
        <w:r w:rsidRPr="00217E82" w:rsidDel="005D2A09">
          <w:rPr>
            <w:rFonts w:ascii="Arial" w:eastAsia="Times New Roman" w:hAnsi="Arial" w:cs="Arial"/>
            <w:szCs w:val="24"/>
          </w:rPr>
          <w:delText>Before the 2015 model year, a manufacturer that produces vehicles that meet the standards in subsection (a) has the option of certifying the vehicles to those standards, in which case the vehicles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will</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be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treated</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as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LEV</w:delText>
        </w:r>
        <w:r w:rsidRPr="000D7281" w:rsidDel="005D2A09">
          <w:rPr>
            <w:rFonts w:ascii="Arial" w:hAnsi="Arial" w:cs="Arial"/>
            <w:spacing w:val="-2"/>
          </w:rPr>
          <w:delText xml:space="preserve"> </w:delText>
        </w:r>
        <w:r w:rsidRPr="00217E82" w:rsidDel="005D2A09">
          <w:rPr>
            <w:rFonts w:ascii="Arial" w:eastAsia="Times New Roman" w:hAnsi="Arial" w:cs="Arial"/>
            <w:szCs w:val="24"/>
          </w:rPr>
          <w:delText>III</w:delText>
        </w:r>
        <w:r w:rsidRPr="000D7281" w:rsidDel="005D2A09">
          <w:rPr>
            <w:rFonts w:ascii="Arial" w:hAnsi="Arial" w:cs="Arial"/>
            <w:spacing w:val="-6"/>
          </w:rPr>
          <w:delText xml:space="preserve"> </w:delText>
        </w:r>
        <w:r w:rsidRPr="00217E82" w:rsidDel="005D2A09">
          <w:rPr>
            <w:rFonts w:ascii="Arial" w:eastAsia="Times New Roman" w:hAnsi="Arial" w:cs="Arial"/>
            <w:szCs w:val="24"/>
          </w:rPr>
          <w:delText>vehicles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for</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purposes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of</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the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fleet-wide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phase-in</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requirements. Similarly, 2015 - 2019 model-year vehicles may be certified to the “LEV II” exhaust emission standards in subsection 1961(a)(1), in which case the vehicles will be treated as LEV II</w:delText>
        </w:r>
        <w:r w:rsidRPr="000D7281" w:rsidDel="005D2A09">
          <w:rPr>
            <w:rFonts w:ascii="Arial" w:hAnsi="Arial" w:cs="Arial"/>
            <w:spacing w:val="-2"/>
          </w:rPr>
          <w:delText xml:space="preserve"> </w:delText>
        </w:r>
        <w:r w:rsidRPr="00217E82" w:rsidDel="005D2A09">
          <w:rPr>
            <w:rFonts w:ascii="Arial" w:eastAsia="Times New Roman" w:hAnsi="Arial" w:cs="Arial"/>
            <w:szCs w:val="24"/>
          </w:rPr>
          <w:delText>vehicles for purposes of the fleet-wide phase-in requirements.</w:delText>
        </w:r>
      </w:del>
    </w:p>
    <w:p w14:paraId="591FF835" w14:textId="00CBF8AA" w:rsidR="0048243B" w:rsidRPr="003A5D28" w:rsidDel="005D2A09" w:rsidRDefault="0048243B" w:rsidP="003A5D28">
      <w:pPr>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del w:id="6" w:author="Joo, Hye@ARB" w:date="2026-06-04T21:41:00Z"/>
          <w:rFonts w:ascii="Arial" w:eastAsia="Times New Roman" w:hAnsi="Arial" w:cs="Arial"/>
          <w:sz w:val="24"/>
          <w:szCs w:val="24"/>
        </w:rPr>
      </w:pPr>
      <w:del w:id="7" w:author="Joo, Hye@ARB" w:date="2026-06-04T21:41:00Z">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manufacturer</w:delText>
        </w:r>
        <w:r w:rsidRPr="00195B91" w:rsidDel="005D2A09">
          <w:rPr>
            <w:rFonts w:ascii="Arial" w:hAnsi="Arial" w:cs="Arial"/>
            <w:spacing w:val="-4"/>
          </w:rPr>
          <w:delText xml:space="preserve"> </w:delText>
        </w:r>
        <w:r w:rsidRPr="00195B91" w:rsidDel="005D2A09">
          <w:rPr>
            <w:rFonts w:ascii="Arial" w:hAnsi="Arial" w:cs="Arial"/>
          </w:rPr>
          <w:delText>has</w:delText>
        </w:r>
        <w:r w:rsidRPr="00195B91" w:rsidDel="005D2A09">
          <w:rPr>
            <w:rFonts w:ascii="Arial" w:hAnsi="Arial" w:cs="Arial"/>
            <w:spacing w:val="-3"/>
          </w:rPr>
          <w:delText xml:space="preserve"> </w:delText>
        </w:r>
        <w:r w:rsidRPr="00195B91" w:rsidDel="005D2A09">
          <w:rPr>
            <w:rFonts w:ascii="Arial" w:hAnsi="Arial" w:cs="Arial"/>
          </w:rPr>
          <w:delText>the</w:delText>
        </w:r>
        <w:r w:rsidRPr="00195B91" w:rsidDel="005D2A09">
          <w:rPr>
            <w:rFonts w:ascii="Arial" w:hAnsi="Arial" w:cs="Arial"/>
            <w:spacing w:val="-4"/>
          </w:rPr>
          <w:delText xml:space="preserve"> </w:delText>
        </w:r>
        <w:r w:rsidRPr="00195B91" w:rsidDel="005D2A09">
          <w:rPr>
            <w:rFonts w:ascii="Arial" w:hAnsi="Arial" w:cs="Arial"/>
          </w:rPr>
          <w:delText>option</w:delText>
        </w:r>
        <w:r w:rsidRPr="00195B91" w:rsidDel="005D2A09">
          <w:rPr>
            <w:rFonts w:ascii="Arial" w:hAnsi="Arial" w:cs="Arial"/>
            <w:spacing w:val="-3"/>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certifying</w:delText>
        </w:r>
        <w:r w:rsidRPr="00195B91" w:rsidDel="005D2A09">
          <w:rPr>
            <w:rFonts w:ascii="Arial" w:hAnsi="Arial" w:cs="Arial"/>
            <w:spacing w:val="-3"/>
          </w:rPr>
          <w:delText xml:space="preserve"> </w:delText>
        </w:r>
        <w:r w:rsidRPr="00195B91" w:rsidDel="005D2A09">
          <w:rPr>
            <w:rFonts w:ascii="Arial" w:hAnsi="Arial" w:cs="Arial"/>
          </w:rPr>
          <w:delText>engines</w:delText>
        </w:r>
        <w:r w:rsidRPr="00195B91" w:rsidDel="005D2A09">
          <w:rPr>
            <w:rFonts w:ascii="Arial" w:hAnsi="Arial" w:cs="Arial"/>
            <w:spacing w:val="-3"/>
          </w:rPr>
          <w:delText xml:space="preserve"> </w:delText>
        </w:r>
        <w:r w:rsidRPr="00195B91" w:rsidDel="005D2A09">
          <w:rPr>
            <w:rFonts w:ascii="Arial" w:hAnsi="Arial" w:cs="Arial"/>
          </w:rPr>
          <w:delText>used</w:delText>
        </w:r>
        <w:r w:rsidRPr="00195B91" w:rsidDel="005D2A09">
          <w:rPr>
            <w:rFonts w:ascii="Arial" w:hAnsi="Arial" w:cs="Arial"/>
            <w:spacing w:val="-3"/>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incomplete</w:delText>
        </w:r>
        <w:r w:rsidRPr="00195B91" w:rsidDel="005D2A09">
          <w:rPr>
            <w:rFonts w:ascii="Arial" w:hAnsi="Arial" w:cs="Arial"/>
            <w:spacing w:val="-4"/>
          </w:rPr>
          <w:delText xml:space="preserve"> </w:delText>
        </w:r>
        <w:r w:rsidRPr="00195B91" w:rsidDel="005D2A09">
          <w:rPr>
            <w:rFonts w:ascii="Arial" w:hAnsi="Arial" w:cs="Arial"/>
          </w:rPr>
          <w:delText>and</w:delText>
        </w:r>
        <w:r w:rsidRPr="00195B91" w:rsidDel="005D2A09">
          <w:rPr>
            <w:rFonts w:ascii="Arial" w:hAnsi="Arial" w:cs="Arial"/>
            <w:spacing w:val="-1"/>
          </w:rPr>
          <w:delText xml:space="preserve"> </w:delText>
        </w:r>
        <w:r w:rsidRPr="00195B91" w:rsidDel="005D2A09">
          <w:rPr>
            <w:rFonts w:ascii="Arial" w:hAnsi="Arial" w:cs="Arial"/>
          </w:rPr>
          <w:delText>diesel</w:delText>
        </w:r>
        <w:r w:rsidRPr="00195B91" w:rsidDel="005D2A09">
          <w:rPr>
            <w:rFonts w:ascii="Arial" w:hAnsi="Arial" w:cs="Arial"/>
            <w:spacing w:val="-3"/>
          </w:rPr>
          <w:delText xml:space="preserve"> </w:delText>
        </w:r>
        <w:r w:rsidRPr="00195B91" w:rsidDel="005D2A09">
          <w:rPr>
            <w:rFonts w:ascii="Arial" w:hAnsi="Arial" w:cs="Arial"/>
          </w:rPr>
          <w:delText>medium-duty vehicles with a gross vehicle weight rating of greater than 10,000 lbs. GVW to the heavy</w:delText>
        </w:r>
        <w:r w:rsidR="00C5009F" w:rsidDel="005D2A09">
          <w:rPr>
            <w:rFonts w:ascii="Arial" w:hAnsi="Arial" w:cs="Arial"/>
          </w:rPr>
          <w:delText>-</w:delText>
        </w:r>
        <w:r w:rsidRPr="00195B91" w:rsidDel="005D2A09">
          <w:rPr>
            <w:rFonts w:ascii="Arial" w:hAnsi="Arial" w:cs="Arial"/>
          </w:rPr>
          <w:delText>duty engine standards and test procedures set forth in title 13, CCR, subsections 1956.8(c) and (h).</w:delText>
        </w:r>
      </w:del>
    </w:p>
    <w:p w14:paraId="3A81F959" w14:textId="6A332164" w:rsidR="0048243B" w:rsidRPr="000D7281" w:rsidDel="005D2A09" w:rsidRDefault="0048243B" w:rsidP="003A5D28">
      <w:pPr>
        <w:rPr>
          <w:del w:id="8" w:author="Joo, Hye@ARB" w:date="2026-06-04T21:41:00Z"/>
          <w:rFonts w:ascii="Arial" w:hAnsi="Arial" w:cs="Arial"/>
        </w:rPr>
      </w:pPr>
      <w:del w:id="9" w:author="Joo, Hye@ARB" w:date="2026-06-04T21:41:00Z">
        <w:r w:rsidRPr="000D7281" w:rsidDel="005D2A09">
          <w:rPr>
            <w:rFonts w:ascii="Arial" w:hAnsi="Arial" w:cs="Arial"/>
          </w:rPr>
          <w:delText>All medium-duty vehicles with a gross vehicle weight rating of less than or equal to 10,000 lbs. GVW,</w:delText>
        </w:r>
        <w:r w:rsidRPr="000D7281" w:rsidDel="005D2A09">
          <w:rPr>
            <w:rFonts w:ascii="Arial" w:hAnsi="Arial" w:cs="Arial"/>
            <w:spacing w:val="-4"/>
          </w:rPr>
          <w:delText xml:space="preserve"> </w:delText>
        </w:r>
        <w:r w:rsidRPr="000D7281" w:rsidDel="005D2A09">
          <w:rPr>
            <w:rFonts w:ascii="Arial" w:hAnsi="Arial" w:cs="Arial"/>
          </w:rPr>
          <w:delText>including</w:delText>
        </w:r>
        <w:r w:rsidRPr="000D7281" w:rsidDel="005D2A09">
          <w:rPr>
            <w:rFonts w:ascii="Arial" w:hAnsi="Arial" w:cs="Arial"/>
            <w:spacing w:val="-4"/>
          </w:rPr>
          <w:delText xml:space="preserve"> </w:delText>
        </w:r>
        <w:r w:rsidRPr="000D7281" w:rsidDel="005D2A09">
          <w:rPr>
            <w:rFonts w:ascii="Arial" w:hAnsi="Arial" w:cs="Arial"/>
          </w:rPr>
          <w:delText>incomplete</w:delText>
        </w:r>
        <w:r w:rsidRPr="000D7281" w:rsidDel="005D2A09">
          <w:rPr>
            <w:rFonts w:ascii="Arial" w:hAnsi="Arial" w:cs="Arial"/>
            <w:spacing w:val="-5"/>
          </w:rPr>
          <w:delText xml:space="preserve"> </w:delText>
        </w:r>
        <w:r w:rsidRPr="000D7281" w:rsidDel="005D2A09">
          <w:rPr>
            <w:rFonts w:ascii="Arial" w:hAnsi="Arial" w:cs="Arial"/>
          </w:rPr>
          <w:delText>otto-cycle</w:delText>
        </w:r>
        <w:r w:rsidRPr="000D7281" w:rsidDel="005D2A09">
          <w:rPr>
            <w:rFonts w:ascii="Arial" w:hAnsi="Arial" w:cs="Arial"/>
            <w:spacing w:val="-5"/>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4"/>
          </w:rPr>
          <w:delText xml:space="preserve"> </w:delText>
        </w:r>
        <w:r w:rsidRPr="000D7281" w:rsidDel="005D2A09">
          <w:rPr>
            <w:rFonts w:ascii="Arial" w:hAnsi="Arial" w:cs="Arial"/>
          </w:rPr>
          <w:delText>use diesel cycle engines, must be certified to the LEV III chassis standards and test procedures set forth in this section in 2020 and subsequent model years.</w:delText>
        </w:r>
      </w:del>
    </w:p>
    <w:p w14:paraId="27479AFC" w14:textId="16D9E34C" w:rsidR="0048243B" w:rsidRPr="000D7281" w:rsidDel="005D2A09" w:rsidRDefault="0048243B" w:rsidP="009A18CE">
      <w:pPr>
        <w:pStyle w:val="Heading2"/>
        <w:keepNext w:val="0"/>
        <w:widowControl w:val="0"/>
        <w:numPr>
          <w:ilvl w:val="0"/>
          <w:numId w:val="0"/>
        </w:numPr>
        <w:spacing w:line="240" w:lineRule="auto"/>
        <w:rPr>
          <w:del w:id="10" w:author="Joo, Hye@ARB" w:date="2026-06-04T21:41:00Z"/>
          <w:rFonts w:ascii="Arial" w:hAnsi="Arial" w:cs="Arial"/>
        </w:rPr>
      </w:pPr>
      <w:del w:id="11" w:author="Joo, Hye@ARB" w:date="2026-06-04T21:41:00Z">
        <w:r w:rsidRPr="000D7281" w:rsidDel="005D2A09">
          <w:rPr>
            <w:rFonts w:ascii="Arial" w:hAnsi="Arial" w:cs="Arial"/>
            <w:i/>
            <w:iCs/>
          </w:rPr>
          <w:delText>Pooling</w:delText>
        </w:r>
        <w:r w:rsidRPr="000D7281" w:rsidDel="005D2A09">
          <w:rPr>
            <w:rFonts w:ascii="Arial" w:hAnsi="Arial" w:cs="Arial"/>
            <w:i/>
            <w:iCs/>
            <w:spacing w:val="-1"/>
          </w:rPr>
          <w:delText xml:space="preserve"> </w:delText>
        </w:r>
        <w:r w:rsidRPr="000D7281" w:rsidDel="005D2A09">
          <w:rPr>
            <w:rFonts w:ascii="Arial" w:hAnsi="Arial" w:cs="Arial"/>
            <w:i/>
            <w:iCs/>
          </w:rPr>
          <w:delText>Provision</w:delText>
        </w:r>
        <w:r w:rsidRPr="000D7281" w:rsidDel="005D2A09">
          <w:rPr>
            <w:rFonts w:ascii="Arial" w:hAnsi="Arial" w:cs="Arial"/>
          </w:rPr>
          <w:delText>.</w:delText>
        </w:r>
      </w:del>
    </w:p>
    <w:p w14:paraId="01116C40" w14:textId="4443BD7E" w:rsidR="0048243B" w:rsidDel="005D2A09" w:rsidRDefault="0048243B" w:rsidP="00FA1312">
      <w:pPr>
        <w:pStyle w:val="Heading2"/>
        <w:keepNext w:val="0"/>
        <w:widowControl w:val="0"/>
        <w:numPr>
          <w:ilvl w:val="0"/>
          <w:numId w:val="0"/>
        </w:numPr>
        <w:spacing w:line="240" w:lineRule="auto"/>
        <w:ind w:firstLine="720"/>
        <w:rPr>
          <w:del w:id="12" w:author="Joo, Hye@ARB" w:date="2026-06-04T21:41:00Z"/>
          <w:rFonts w:ascii="Arial" w:eastAsia="Times New Roman" w:hAnsi="Arial" w:cs="Arial"/>
          <w:szCs w:val="24"/>
        </w:rPr>
      </w:pPr>
      <w:del w:id="13" w:author="Joo, Hye@ARB" w:date="2026-06-04T21:41:00Z">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each</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2"/>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demonstrate</w:delText>
        </w:r>
        <w:r w:rsidRPr="000D7281" w:rsidDel="005D2A09">
          <w:rPr>
            <w:rFonts w:ascii="Arial" w:hAnsi="Arial" w:cs="Arial"/>
            <w:spacing w:val="-4"/>
          </w:rPr>
          <w:delText xml:space="preserve"> </w:delText>
        </w:r>
        <w:r w:rsidRPr="000D7281" w:rsidDel="005D2A09">
          <w:rPr>
            <w:rFonts w:ascii="Arial" w:hAnsi="Arial" w:cs="Arial"/>
          </w:rPr>
          <w:delText>compliance</w:delText>
        </w:r>
        <w:r w:rsidRPr="000D7281" w:rsidDel="005D2A09">
          <w:rPr>
            <w:rFonts w:ascii="Arial" w:hAnsi="Arial" w:cs="Arial"/>
            <w:spacing w:val="-4"/>
          </w:rPr>
          <w:delText xml:space="preserve"> </w:delText>
        </w:r>
        <w:r w:rsidRPr="000D7281" w:rsidDel="005D2A09">
          <w:rPr>
            <w:rFonts w:ascii="Arial" w:hAnsi="Arial" w:cs="Arial"/>
          </w:rPr>
          <w:delText>with</w:delText>
        </w:r>
        <w:r w:rsidRPr="000D7281" w:rsidDel="005D2A09">
          <w:rPr>
            <w:rFonts w:ascii="Arial" w:hAnsi="Arial" w:cs="Arial"/>
            <w:spacing w:val="-3"/>
          </w:rPr>
          <w:delText xml:space="preserve"> </w:delText>
        </w:r>
        <w:r w:rsidRPr="000D7281" w:rsidDel="005D2A09">
          <w:rPr>
            <w:rFonts w:ascii="Arial" w:hAnsi="Arial" w:cs="Arial"/>
          </w:rPr>
          <w:delText>this</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1961.2.1 based on one of two options applicable throughout the model year, either:</w:delText>
        </w:r>
      </w:del>
    </w:p>
    <w:p w14:paraId="1472774B" w14:textId="626B9562" w:rsidR="0048243B" w:rsidDel="005D2A09" w:rsidRDefault="0048243B" w:rsidP="00FA1312">
      <w:pPr>
        <w:rPr>
          <w:del w:id="14" w:author="Joo, Hye@ARB" w:date="2026-06-04T21:41:00Z"/>
          <w:rFonts w:ascii="Arial" w:eastAsia="Times New Roman" w:hAnsi="Arial" w:cs="Arial"/>
          <w:sz w:val="24"/>
          <w:szCs w:val="24"/>
        </w:rPr>
      </w:pPr>
      <w:del w:id="15" w:author="Joo, Hye@ARB" w:date="2026-06-04T21:41:00Z">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1:</w:delText>
        </w:r>
        <w:r w:rsidRPr="000D7281" w:rsidDel="005D2A09">
          <w:rPr>
            <w:rFonts w:ascii="Arial" w:hAnsi="Arial" w:cs="Arial"/>
            <w:spacing w:val="8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total</w:delText>
        </w:r>
        <w:r w:rsidRPr="000D7281" w:rsidDel="005D2A09">
          <w:rPr>
            <w:rFonts w:ascii="Arial" w:hAnsi="Arial" w:cs="Arial"/>
            <w:spacing w:val="-3"/>
          </w:rPr>
          <w:delText xml:space="preserve"> </w:delText>
        </w:r>
        <w:r w:rsidRPr="000D7281" w:rsidDel="005D2A09">
          <w:rPr>
            <w:rFonts w:ascii="Arial" w:hAnsi="Arial" w:cs="Arial"/>
          </w:rPr>
          <w:delText>number</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passenger</w:delText>
        </w:r>
        <w:r w:rsidRPr="000D7281" w:rsidDel="005D2A09">
          <w:rPr>
            <w:rFonts w:ascii="Arial" w:hAnsi="Arial" w:cs="Arial"/>
            <w:spacing w:val="-4"/>
          </w:rPr>
          <w:delText xml:space="preserve"> </w:delText>
        </w:r>
        <w:r w:rsidRPr="000D7281" w:rsidDel="005D2A09">
          <w:rPr>
            <w:rFonts w:ascii="Arial" w:hAnsi="Arial" w:cs="Arial"/>
          </w:rPr>
          <w:delText>cars,</w:delText>
        </w:r>
        <w:r w:rsidRPr="000D7281" w:rsidDel="005D2A09">
          <w:rPr>
            <w:rFonts w:ascii="Arial" w:hAnsi="Arial" w:cs="Arial"/>
            <w:spacing w:val="-3"/>
          </w:rPr>
          <w:delText xml:space="preserve"> </w:delText>
        </w:r>
        <w:r w:rsidRPr="000D7281" w:rsidDel="005D2A09">
          <w:rPr>
            <w:rFonts w:ascii="Arial" w:hAnsi="Arial" w:cs="Arial"/>
          </w:rPr>
          <w:delText>light-duty</w:delText>
        </w:r>
        <w:r w:rsidRPr="000D7281" w:rsidDel="005D2A09">
          <w:rPr>
            <w:rFonts w:ascii="Arial" w:hAnsi="Arial" w:cs="Arial"/>
            <w:spacing w:val="-3"/>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medium-duty vehicles that are certified to the California exhaust emission standards in subsection (a) and subsection 1961(a)(1), and are produced and delivered for sale in California; or</w:delText>
        </w:r>
      </w:del>
    </w:p>
    <w:p w14:paraId="065739E3" w14:textId="73AC6F4F" w:rsidR="0048243B" w:rsidRPr="00985E6B" w:rsidDel="005D2A09" w:rsidRDefault="0048243B" w:rsidP="00FA1312">
      <w:pPr>
        <w:pStyle w:val="Heading2"/>
        <w:keepNext w:val="0"/>
        <w:widowControl w:val="0"/>
        <w:numPr>
          <w:ilvl w:val="0"/>
          <w:numId w:val="0"/>
        </w:numPr>
        <w:spacing w:line="240" w:lineRule="auto"/>
        <w:rPr>
          <w:del w:id="16" w:author="Joo, Hye@ARB" w:date="2026-06-04T21:41:00Z"/>
          <w:rFonts w:asciiTheme="minorHAnsi" w:hAnsiTheme="minorHAnsi" w:cstheme="minorBidi"/>
        </w:rPr>
      </w:pPr>
      <w:del w:id="17" w:author="Joo, Hye@ARB" w:date="2026-06-04T21:41:00Z">
        <w:r w:rsidRPr="000D7281" w:rsidDel="005D2A09">
          <w:rPr>
            <w:rFonts w:ascii="Arial" w:hAnsi="Arial" w:cs="Arial"/>
          </w:rPr>
          <w:delText>Option 2:</w:delText>
        </w:r>
        <w:r w:rsidRPr="000D7281" w:rsidDel="005D2A09">
          <w:rPr>
            <w:rFonts w:ascii="Arial" w:hAnsi="Arial" w:cs="Arial"/>
            <w:spacing w:val="80"/>
          </w:rPr>
          <w:delText xml:space="preserve"> </w:delText>
        </w:r>
        <w:r w:rsidRPr="000D7281" w:rsidDel="005D2A09">
          <w:rPr>
            <w:rFonts w:ascii="Arial" w:hAnsi="Arial" w:cs="Arial"/>
          </w:rPr>
          <w:delText>the total number of passenger cars, light-duty trucks, and medium-duty vehicles that are certified to the California exhaust emission standards in subsection (a) and subsection 1961(a)(1), and are produced and delivered for sale in California, the District of Columbia,</w:delText>
        </w:r>
        <w:r w:rsidRPr="000D7281" w:rsidDel="005D2A09">
          <w:rPr>
            <w:rFonts w:ascii="Arial" w:hAnsi="Arial" w:cs="Arial"/>
            <w:spacing w:val="-2"/>
          </w:rPr>
          <w:delText xml:space="preserve"> </w:delText>
        </w:r>
        <w:r w:rsidRPr="000D7281" w:rsidDel="005D2A09">
          <w:rPr>
            <w:rFonts w:ascii="Arial" w:hAnsi="Arial" w:cs="Arial"/>
          </w:rPr>
          <w:delText>and</w:delText>
        </w:r>
        <w:r w:rsidRPr="000D7281" w:rsidDel="005D2A09">
          <w:rPr>
            <w:rFonts w:ascii="Arial" w:hAnsi="Arial" w:cs="Arial"/>
            <w:spacing w:val="-2"/>
          </w:rPr>
          <w:delText xml:space="preserve"> </w:delText>
        </w:r>
        <w:r w:rsidRPr="000D7281" w:rsidDel="005D2A09">
          <w:rPr>
            <w:rFonts w:ascii="Arial" w:hAnsi="Arial" w:cs="Arial"/>
          </w:rPr>
          <w:delText>all</w:delText>
        </w:r>
        <w:r w:rsidRPr="000D7281" w:rsidDel="005D2A09">
          <w:rPr>
            <w:rFonts w:ascii="Arial" w:hAnsi="Arial" w:cs="Arial"/>
            <w:spacing w:val="-2"/>
          </w:rPr>
          <w:delText xml:space="preserve"> </w:delText>
        </w:r>
        <w:r w:rsidRPr="000D7281" w:rsidDel="005D2A09">
          <w:rPr>
            <w:rFonts w:ascii="Arial" w:hAnsi="Arial" w:cs="Arial"/>
          </w:rPr>
          <w:delText>states</w:delText>
        </w:r>
        <w:r w:rsidRPr="000D7281" w:rsidDel="005D2A09">
          <w:rPr>
            <w:rFonts w:ascii="Arial" w:hAnsi="Arial" w:cs="Arial"/>
            <w:spacing w:val="-2"/>
          </w:rPr>
          <w:delText xml:space="preserve"> </w:delText>
        </w:r>
        <w:r w:rsidRPr="000D7281" w:rsidDel="005D2A09">
          <w:rPr>
            <w:rFonts w:ascii="Arial" w:hAnsi="Arial" w:cs="Arial"/>
          </w:rPr>
          <w:delText>that</w:delText>
        </w:r>
        <w:r w:rsidRPr="000D7281" w:rsidDel="005D2A09">
          <w:rPr>
            <w:rFonts w:ascii="Arial" w:hAnsi="Arial" w:cs="Arial"/>
            <w:spacing w:val="-2"/>
          </w:rPr>
          <w:delText xml:space="preserve"> </w:delText>
        </w:r>
        <w:r w:rsidRPr="000D7281" w:rsidDel="005D2A09">
          <w:rPr>
            <w:rFonts w:ascii="Arial" w:hAnsi="Arial" w:cs="Arial"/>
          </w:rPr>
          <w:delText>have</w:delText>
        </w:r>
        <w:r w:rsidRPr="000D7281" w:rsidDel="005D2A09">
          <w:rPr>
            <w:rFonts w:ascii="Arial" w:hAnsi="Arial" w:cs="Arial"/>
            <w:spacing w:val="-3"/>
          </w:rPr>
          <w:delText xml:space="preserve"> </w:delText>
        </w:r>
        <w:r w:rsidRPr="000D7281" w:rsidDel="005D2A09">
          <w:rPr>
            <w:rFonts w:ascii="Arial" w:hAnsi="Arial" w:cs="Arial"/>
          </w:rPr>
          <w:delText>adopted</w:delText>
        </w:r>
        <w:r w:rsidRPr="000D7281" w:rsidDel="005D2A09">
          <w:rPr>
            <w:rFonts w:ascii="Arial" w:hAnsi="Arial" w:cs="Arial"/>
            <w:spacing w:val="-2"/>
          </w:rPr>
          <w:delText xml:space="preserve"> </w:delText>
        </w:r>
        <w:r w:rsidRPr="000D7281" w:rsidDel="005D2A09">
          <w:rPr>
            <w:rFonts w:ascii="Arial" w:hAnsi="Arial" w:cs="Arial"/>
          </w:rPr>
          <w:delText>California's</w:delText>
        </w:r>
        <w:r w:rsidRPr="000D7281" w:rsidDel="005D2A09">
          <w:rPr>
            <w:rFonts w:ascii="Arial" w:hAnsi="Arial" w:cs="Arial"/>
            <w:spacing w:val="-2"/>
          </w:rPr>
          <w:delText xml:space="preserve"> </w:delText>
        </w:r>
        <w:r w:rsidRPr="000D7281" w:rsidDel="005D2A09">
          <w:rPr>
            <w:rFonts w:ascii="Arial" w:hAnsi="Arial" w:cs="Arial"/>
          </w:rPr>
          <w:delText>criteria</w:delText>
        </w:r>
        <w:r w:rsidRPr="000D7281" w:rsidDel="005D2A09">
          <w:rPr>
            <w:rFonts w:ascii="Arial" w:hAnsi="Arial" w:cs="Arial"/>
            <w:spacing w:val="-3"/>
          </w:rPr>
          <w:delText xml:space="preserve"> </w:delText>
        </w:r>
        <w:r w:rsidRPr="000D7281" w:rsidDel="005D2A09">
          <w:rPr>
            <w:rFonts w:ascii="Arial" w:hAnsi="Arial" w:cs="Arial"/>
          </w:rPr>
          <w:delText>pollutant</w:delText>
        </w:r>
        <w:r w:rsidRPr="000D7281" w:rsidDel="005D2A09">
          <w:rPr>
            <w:rFonts w:ascii="Arial" w:hAnsi="Arial" w:cs="Arial"/>
            <w:spacing w:val="-2"/>
          </w:rPr>
          <w:delText xml:space="preserve"> </w:delText>
        </w:r>
        <w:r w:rsidRPr="000D7281" w:rsidDel="005D2A09">
          <w:rPr>
            <w:rFonts w:ascii="Arial" w:hAnsi="Arial" w:cs="Arial"/>
          </w:rPr>
          <w:delText>emission</w:delText>
        </w:r>
        <w:r w:rsidRPr="000D7281" w:rsidDel="005D2A09">
          <w:rPr>
            <w:rFonts w:ascii="Arial" w:hAnsi="Arial" w:cs="Arial"/>
            <w:spacing w:val="-2"/>
          </w:rPr>
          <w:delText xml:space="preserve"> </w:delText>
        </w:r>
        <w:r w:rsidRPr="000D7281" w:rsidDel="005D2A09">
          <w:rPr>
            <w:rFonts w:ascii="Arial" w:hAnsi="Arial" w:cs="Arial"/>
          </w:rPr>
          <w:delText>standards</w:delText>
        </w:r>
        <w:r w:rsidRPr="000D7281" w:rsidDel="005D2A09">
          <w:rPr>
            <w:rFonts w:ascii="Arial" w:hAnsi="Arial" w:cs="Arial"/>
            <w:spacing w:val="-2"/>
          </w:rPr>
          <w:delText xml:space="preserve"> </w:delText>
        </w:r>
        <w:r w:rsidRPr="000D7281" w:rsidDel="005D2A09">
          <w:rPr>
            <w:rFonts w:ascii="Arial" w:hAnsi="Arial" w:cs="Arial"/>
          </w:rPr>
          <w:delText>set forth</w:delText>
        </w:r>
        <w:r w:rsidRPr="000D7281" w:rsidDel="005D2A09">
          <w:rPr>
            <w:rFonts w:ascii="Arial" w:hAnsi="Arial" w:cs="Arial"/>
            <w:spacing w:val="-2"/>
          </w:rPr>
          <w:delText xml:space="preserve"> </w:delText>
        </w:r>
        <w:r w:rsidRPr="000D7281" w:rsidDel="005D2A09">
          <w:rPr>
            <w:rFonts w:ascii="Arial" w:hAnsi="Arial" w:cs="Arial"/>
          </w:rPr>
          <w:delText>in</w:delText>
        </w:r>
        <w:r w:rsidRPr="000D7281" w:rsidDel="005D2A09">
          <w:rPr>
            <w:rFonts w:ascii="Arial" w:hAnsi="Arial" w:cs="Arial"/>
            <w:spacing w:val="-2"/>
          </w:rPr>
          <w:delText xml:space="preserve"> </w:delText>
        </w:r>
        <w:r w:rsidRPr="000D7281" w:rsidDel="005D2A09">
          <w:rPr>
            <w:rFonts w:ascii="Arial" w:hAnsi="Arial" w:cs="Arial"/>
          </w:rPr>
          <w:delText>this</w:delText>
        </w:r>
        <w:r w:rsidRPr="000D7281" w:rsidDel="005D2A09">
          <w:rPr>
            <w:rFonts w:ascii="Arial" w:hAnsi="Arial" w:cs="Arial"/>
            <w:spacing w:val="-2"/>
          </w:rPr>
          <w:delText xml:space="preserve"> </w:delText>
        </w:r>
        <w:r w:rsidRPr="000D7281" w:rsidDel="005D2A09">
          <w:rPr>
            <w:rFonts w:ascii="Arial" w:hAnsi="Arial" w:cs="Arial"/>
          </w:rPr>
          <w:delText>section</w:delText>
        </w:r>
        <w:r w:rsidRPr="000D7281" w:rsidDel="005D2A09">
          <w:rPr>
            <w:rFonts w:ascii="Arial" w:hAnsi="Arial" w:cs="Arial"/>
            <w:spacing w:val="-2"/>
          </w:rPr>
          <w:delText xml:space="preserve"> </w:delText>
        </w:r>
        <w:r w:rsidRPr="000D7281" w:rsidDel="005D2A09">
          <w:rPr>
            <w:rFonts w:ascii="Arial" w:hAnsi="Arial" w:cs="Arial"/>
          </w:rPr>
          <w:delText>for</w:delText>
        </w:r>
        <w:r w:rsidRPr="000D7281" w:rsidDel="005D2A09">
          <w:rPr>
            <w:rFonts w:ascii="Arial" w:hAnsi="Arial" w:cs="Arial"/>
            <w:spacing w:val="-3"/>
          </w:rPr>
          <w:delText xml:space="preserve"> </w:delText>
        </w:r>
        <w:r w:rsidRPr="000D7281" w:rsidDel="005D2A09">
          <w:rPr>
            <w:rFonts w:ascii="Arial" w:hAnsi="Arial" w:cs="Arial"/>
          </w:rPr>
          <w:delText>that</w:delText>
        </w:r>
        <w:r w:rsidRPr="000D7281" w:rsidDel="005D2A09">
          <w:rPr>
            <w:rFonts w:ascii="Arial" w:hAnsi="Arial" w:cs="Arial"/>
            <w:spacing w:val="-2"/>
          </w:rPr>
          <w:delText xml:space="preserve"> </w:delText>
        </w:r>
        <w:r w:rsidRPr="000D7281" w:rsidDel="005D2A09">
          <w:rPr>
            <w:rFonts w:ascii="Arial" w:hAnsi="Arial" w:cs="Arial"/>
          </w:rPr>
          <w:delText>model</w:delText>
        </w:r>
        <w:r w:rsidRPr="000D7281" w:rsidDel="005D2A09">
          <w:rPr>
            <w:rFonts w:ascii="Arial" w:hAnsi="Arial" w:cs="Arial"/>
            <w:spacing w:val="-2"/>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pursuant</w:delText>
        </w:r>
        <w:r w:rsidRPr="000D7281" w:rsidDel="005D2A09">
          <w:rPr>
            <w:rFonts w:ascii="Arial" w:hAnsi="Arial" w:cs="Arial"/>
            <w:spacing w:val="-2"/>
          </w:rPr>
          <w:delText xml:space="preserve"> </w:delText>
        </w:r>
        <w:r w:rsidRPr="000D7281" w:rsidDel="005D2A09">
          <w:rPr>
            <w:rFonts w:ascii="Arial" w:hAnsi="Arial" w:cs="Arial"/>
          </w:rPr>
          <w:delText>to</w:delText>
        </w:r>
        <w:r w:rsidRPr="000D7281" w:rsidDel="005D2A09">
          <w:rPr>
            <w:rFonts w:ascii="Arial" w:hAnsi="Arial" w:cs="Arial"/>
            <w:spacing w:val="-2"/>
          </w:rPr>
          <w:delText xml:space="preserve"> </w:delText>
        </w:r>
        <w:r w:rsidRPr="000D7281" w:rsidDel="005D2A09">
          <w:rPr>
            <w:rFonts w:ascii="Arial" w:hAnsi="Arial" w:cs="Arial"/>
          </w:rPr>
          <w:delText>section</w:delText>
        </w:r>
        <w:r w:rsidRPr="000D7281" w:rsidDel="005D2A09">
          <w:rPr>
            <w:rFonts w:ascii="Arial" w:hAnsi="Arial" w:cs="Arial"/>
            <w:spacing w:val="-2"/>
          </w:rPr>
          <w:delText xml:space="preserve"> </w:delText>
        </w:r>
        <w:r w:rsidRPr="000D7281" w:rsidDel="005D2A09">
          <w:rPr>
            <w:rFonts w:ascii="Arial" w:hAnsi="Arial" w:cs="Arial"/>
          </w:rPr>
          <w:delText>177</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federal</w:delText>
        </w:r>
        <w:r w:rsidRPr="000D7281" w:rsidDel="005D2A09">
          <w:rPr>
            <w:rFonts w:ascii="Arial" w:hAnsi="Arial" w:cs="Arial"/>
            <w:spacing w:val="-2"/>
          </w:rPr>
          <w:delText xml:space="preserve"> </w:delText>
        </w:r>
        <w:r w:rsidRPr="000D7281" w:rsidDel="005D2A09">
          <w:rPr>
            <w:rFonts w:ascii="Arial" w:hAnsi="Arial" w:cs="Arial"/>
          </w:rPr>
          <w:delText>Clean</w:delText>
        </w:r>
        <w:r w:rsidRPr="000D7281" w:rsidDel="005D2A09">
          <w:rPr>
            <w:rFonts w:ascii="Arial" w:hAnsi="Arial" w:cs="Arial"/>
            <w:spacing w:val="-2"/>
          </w:rPr>
          <w:delText xml:space="preserve"> </w:delText>
        </w:r>
        <w:r w:rsidRPr="000D7281" w:rsidDel="005D2A09">
          <w:rPr>
            <w:rFonts w:ascii="Arial" w:hAnsi="Arial" w:cs="Arial"/>
          </w:rPr>
          <w:delText>Air Act (42 U.S.C. § 7507).</w:delText>
        </w:r>
      </w:del>
    </w:p>
    <w:p w14:paraId="5B547CF0" w14:textId="6CBC4372" w:rsidR="0048243B" w:rsidDel="005D2A09" w:rsidRDefault="0048243B" w:rsidP="009A18CE">
      <w:pPr>
        <w:pStyle w:val="Heading2"/>
        <w:keepNext w:val="0"/>
        <w:widowControl w:val="0"/>
        <w:numPr>
          <w:ilvl w:val="0"/>
          <w:numId w:val="0"/>
        </w:numPr>
        <w:spacing w:line="240" w:lineRule="auto"/>
        <w:rPr>
          <w:del w:id="18" w:author="Joo, Hye@ARB" w:date="2026-06-04T21:41:00Z"/>
          <w:rFonts w:ascii="Arial" w:hAnsi="Arial" w:cs="Arial"/>
        </w:rPr>
      </w:pPr>
      <w:del w:id="19" w:author="Joo, Hye@ARB" w:date="2026-06-04T21:41:00Z">
        <w:r w:rsidRPr="000D7281" w:rsidDel="005D2A09">
          <w:rPr>
            <w:rFonts w:ascii="Arial" w:hAnsi="Arial" w:cs="Arial"/>
          </w:rPr>
          <w:lastRenderedPageBreak/>
          <w:delText>A manufacturer that selects compliance Option 2 must notify the Executive Officer of that selection in writing prior to the start of the applicable model year or must comply with Option 1. Once a manufacturer has selected compliance Option 2, that selection applies unless the manufacturer</w:delText>
        </w:r>
        <w:r w:rsidRPr="000D7281" w:rsidDel="005D2A09">
          <w:rPr>
            <w:rFonts w:ascii="Arial" w:hAnsi="Arial" w:cs="Arial"/>
            <w:spacing w:val="-4"/>
          </w:rPr>
          <w:delText xml:space="preserve"> </w:delText>
        </w:r>
        <w:r w:rsidRPr="000D7281" w:rsidDel="005D2A09">
          <w:rPr>
            <w:rFonts w:ascii="Arial" w:hAnsi="Arial" w:cs="Arial"/>
          </w:rPr>
          <w:delText>selects</w:delText>
        </w:r>
        <w:r w:rsidRPr="000D7281" w:rsidDel="005D2A09">
          <w:rPr>
            <w:rFonts w:ascii="Arial" w:hAnsi="Arial" w:cs="Arial"/>
            <w:spacing w:val="-3"/>
          </w:rPr>
          <w:delText xml:space="preserve"> </w:delText>
        </w:r>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1</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notifies</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Executive</w:delText>
        </w:r>
        <w:r w:rsidRPr="000D7281" w:rsidDel="005D2A09">
          <w:rPr>
            <w:rFonts w:ascii="Arial" w:hAnsi="Arial" w:cs="Arial"/>
            <w:spacing w:val="-4"/>
          </w:rPr>
          <w:delText xml:space="preserve"> </w:delText>
        </w:r>
        <w:r w:rsidRPr="000D7281" w:rsidDel="005D2A09">
          <w:rPr>
            <w:rFonts w:ascii="Arial" w:hAnsi="Arial" w:cs="Arial"/>
          </w:rPr>
          <w:delText>Officer</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3"/>
          </w:rPr>
          <w:delText xml:space="preserve"> </w:delText>
        </w:r>
        <w:r w:rsidRPr="000D7281" w:rsidDel="005D2A09">
          <w:rPr>
            <w:rFonts w:ascii="Arial" w:hAnsi="Arial" w:cs="Arial"/>
          </w:rPr>
          <w:delText>selection</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writing</w:delText>
        </w:r>
        <w:r w:rsidRPr="000D7281" w:rsidDel="005D2A09">
          <w:rPr>
            <w:rFonts w:ascii="Arial" w:hAnsi="Arial" w:cs="Arial"/>
            <w:spacing w:val="-3"/>
          </w:rPr>
          <w:delText xml:space="preserve"> </w:delText>
        </w:r>
        <w:r w:rsidRPr="000D7281" w:rsidDel="005D2A09">
          <w:rPr>
            <w:rFonts w:ascii="Arial" w:hAnsi="Arial" w:cs="Arial"/>
          </w:rPr>
          <w:delText>before the start of the applicable model year.</w:delText>
        </w:r>
      </w:del>
    </w:p>
    <w:p w14:paraId="5349DF9C" w14:textId="41F72D5D" w:rsidR="0048243B" w:rsidRPr="000D7281" w:rsidDel="005D2A09" w:rsidRDefault="0048243B" w:rsidP="009A18CE">
      <w:pPr>
        <w:pStyle w:val="Heading2"/>
        <w:keepNext w:val="0"/>
        <w:widowControl w:val="0"/>
        <w:numPr>
          <w:ilvl w:val="0"/>
          <w:numId w:val="0"/>
        </w:numPr>
        <w:spacing w:line="240" w:lineRule="auto"/>
        <w:rPr>
          <w:del w:id="20" w:author="Joo, Hye@ARB" w:date="2026-06-04T21:41:00Z"/>
          <w:rFonts w:ascii="Arial" w:hAnsi="Arial" w:cs="Arial"/>
        </w:rPr>
      </w:pPr>
      <w:del w:id="21" w:author="Joo, Hye@ARB" w:date="2026-06-04T21:41:00Z">
        <w:r w:rsidRPr="000D7281" w:rsidDel="005D2A09">
          <w:rPr>
            <w:rFonts w:ascii="Arial" w:hAnsi="Arial" w:cs="Arial"/>
          </w:rPr>
          <w:delText>When</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is</w:delText>
        </w:r>
        <w:r w:rsidRPr="000D7281" w:rsidDel="005D2A09">
          <w:rPr>
            <w:rFonts w:ascii="Arial" w:hAnsi="Arial" w:cs="Arial"/>
            <w:spacing w:val="-1"/>
          </w:rPr>
          <w:delText xml:space="preserve"> </w:delText>
        </w:r>
        <w:r w:rsidRPr="000D7281" w:rsidDel="005D2A09">
          <w:rPr>
            <w:rFonts w:ascii="Arial" w:hAnsi="Arial" w:cs="Arial"/>
          </w:rPr>
          <w:delText>demonstrating</w:delText>
        </w:r>
        <w:r w:rsidRPr="000D7281" w:rsidDel="005D2A09">
          <w:rPr>
            <w:rFonts w:ascii="Arial" w:hAnsi="Arial" w:cs="Arial"/>
            <w:spacing w:val="-3"/>
          </w:rPr>
          <w:delText xml:space="preserve"> </w:delText>
        </w:r>
        <w:r w:rsidRPr="000D7281" w:rsidDel="005D2A09">
          <w:rPr>
            <w:rFonts w:ascii="Arial" w:hAnsi="Arial" w:cs="Arial"/>
          </w:rPr>
          <w:delText>compliance</w:delText>
        </w:r>
        <w:r w:rsidRPr="000D7281" w:rsidDel="005D2A09">
          <w:rPr>
            <w:rFonts w:ascii="Arial" w:hAnsi="Arial" w:cs="Arial"/>
            <w:spacing w:val="-4"/>
          </w:rPr>
          <w:delText xml:space="preserve"> </w:delText>
        </w:r>
        <w:r w:rsidRPr="000D7281" w:rsidDel="005D2A09">
          <w:rPr>
            <w:rFonts w:ascii="Arial" w:hAnsi="Arial" w:cs="Arial"/>
          </w:rPr>
          <w:delText>using</w:delText>
        </w:r>
        <w:r w:rsidRPr="000D7281" w:rsidDel="005D2A09">
          <w:rPr>
            <w:rFonts w:ascii="Arial" w:hAnsi="Arial" w:cs="Arial"/>
            <w:spacing w:val="-3"/>
          </w:rPr>
          <w:delText xml:space="preserve"> </w:delText>
        </w:r>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2</w:delText>
        </w:r>
        <w:r w:rsidRPr="000D7281" w:rsidDel="005D2A09">
          <w:rPr>
            <w:rFonts w:ascii="Arial" w:hAnsi="Arial" w:cs="Arial"/>
            <w:spacing w:val="-3"/>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given</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term "in California" as used in this section means California, the District of Columbia, and all states</w:delText>
        </w:r>
        <w:r w:rsidRPr="000D7281" w:rsidDel="005D2A09">
          <w:rPr>
            <w:rFonts w:ascii="Arial" w:hAnsi="Arial" w:cs="Arial"/>
            <w:spacing w:val="-3"/>
          </w:rPr>
          <w:delText xml:space="preserve"> </w:delText>
        </w:r>
        <w:r w:rsidRPr="000D7281" w:rsidDel="005D2A09">
          <w:rPr>
            <w:rFonts w:ascii="Arial" w:hAnsi="Arial" w:cs="Arial"/>
          </w:rPr>
          <w:delText>that</w:delText>
        </w:r>
        <w:r w:rsidRPr="000D7281" w:rsidDel="005D2A09">
          <w:rPr>
            <w:rFonts w:ascii="Arial" w:hAnsi="Arial" w:cs="Arial"/>
            <w:spacing w:val="-3"/>
          </w:rPr>
          <w:delText xml:space="preserve"> </w:delText>
        </w:r>
        <w:r w:rsidRPr="000D7281" w:rsidDel="005D2A09">
          <w:rPr>
            <w:rFonts w:ascii="Arial" w:hAnsi="Arial" w:cs="Arial"/>
          </w:rPr>
          <w:delText>have</w:delText>
        </w:r>
        <w:r w:rsidRPr="000D7281" w:rsidDel="005D2A09">
          <w:rPr>
            <w:rFonts w:ascii="Arial" w:hAnsi="Arial" w:cs="Arial"/>
            <w:spacing w:val="-4"/>
          </w:rPr>
          <w:delText xml:space="preserve"> </w:delText>
        </w:r>
        <w:r w:rsidRPr="000D7281" w:rsidDel="005D2A09">
          <w:rPr>
            <w:rFonts w:ascii="Arial" w:hAnsi="Arial" w:cs="Arial"/>
          </w:rPr>
          <w:delText>adopted</w:delText>
        </w:r>
        <w:r w:rsidRPr="000D7281" w:rsidDel="005D2A09">
          <w:rPr>
            <w:rFonts w:ascii="Arial" w:hAnsi="Arial" w:cs="Arial"/>
            <w:spacing w:val="-1"/>
          </w:rPr>
          <w:delText xml:space="preserve"> </w:delText>
        </w:r>
        <w:r w:rsidRPr="000D7281" w:rsidDel="005D2A09">
          <w:rPr>
            <w:rFonts w:ascii="Arial" w:hAnsi="Arial" w:cs="Arial"/>
          </w:rPr>
          <w:delText>California's</w:delText>
        </w:r>
        <w:r w:rsidRPr="000D7281" w:rsidDel="005D2A09">
          <w:rPr>
            <w:rFonts w:ascii="Arial" w:hAnsi="Arial" w:cs="Arial"/>
            <w:spacing w:val="-3"/>
          </w:rPr>
          <w:delText xml:space="preserve"> </w:delText>
        </w:r>
        <w:r w:rsidRPr="000D7281" w:rsidDel="005D2A09">
          <w:rPr>
            <w:rFonts w:ascii="Arial" w:hAnsi="Arial" w:cs="Arial"/>
          </w:rPr>
          <w:delText>criteria</w:delText>
        </w:r>
        <w:r w:rsidRPr="000D7281" w:rsidDel="005D2A09">
          <w:rPr>
            <w:rFonts w:ascii="Arial" w:hAnsi="Arial" w:cs="Arial"/>
            <w:spacing w:val="-4"/>
          </w:rPr>
          <w:delText xml:space="preserve"> </w:delText>
        </w:r>
        <w:r w:rsidRPr="000D7281" w:rsidDel="005D2A09">
          <w:rPr>
            <w:rFonts w:ascii="Arial" w:hAnsi="Arial" w:cs="Arial"/>
          </w:rPr>
          <w:delText>pollutant</w:delText>
        </w:r>
        <w:r w:rsidRPr="000D7281" w:rsidDel="005D2A09">
          <w:rPr>
            <w:rFonts w:ascii="Arial" w:hAnsi="Arial" w:cs="Arial"/>
            <w:spacing w:val="-3"/>
          </w:rPr>
          <w:delText xml:space="preserve"> </w:delText>
        </w:r>
        <w:r w:rsidRPr="000D7281" w:rsidDel="005D2A09">
          <w:rPr>
            <w:rFonts w:ascii="Arial" w:hAnsi="Arial" w:cs="Arial"/>
          </w:rPr>
          <w:delText>emission</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set</w:delText>
        </w:r>
        <w:r w:rsidRPr="000D7281" w:rsidDel="005D2A09">
          <w:rPr>
            <w:rFonts w:ascii="Arial" w:hAnsi="Arial" w:cs="Arial"/>
            <w:spacing w:val="-3"/>
          </w:rPr>
          <w:delText xml:space="preserve"> </w:delText>
        </w:r>
        <w:r w:rsidRPr="000D7281" w:rsidDel="005D2A09">
          <w:rPr>
            <w:rFonts w:ascii="Arial" w:hAnsi="Arial" w:cs="Arial"/>
          </w:rPr>
          <w:delText>forth</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this</w:delText>
        </w:r>
        <w:r w:rsidRPr="000D7281" w:rsidDel="005D2A09">
          <w:rPr>
            <w:rFonts w:ascii="Arial" w:hAnsi="Arial" w:cs="Arial"/>
            <w:spacing w:val="-3"/>
          </w:rPr>
          <w:delText xml:space="preserve"> </w:delText>
        </w:r>
        <w:r w:rsidRPr="000D7281" w:rsidDel="005D2A09">
          <w:rPr>
            <w:rFonts w:ascii="Arial" w:hAnsi="Arial" w:cs="Arial"/>
          </w:rPr>
          <w:delText xml:space="preserve">section for that model year pursuant to Section 177 of the federal Clean Air Act (42 U.S.C. § </w:delText>
        </w:r>
        <w:r w:rsidRPr="000D7281" w:rsidDel="005D2A09">
          <w:rPr>
            <w:rFonts w:ascii="Arial" w:hAnsi="Arial" w:cs="Arial"/>
            <w:spacing w:val="-2"/>
          </w:rPr>
          <w:delText>7507).</w:delText>
        </w:r>
      </w:del>
    </w:p>
    <w:p w14:paraId="541452B7" w14:textId="4493DCD2" w:rsidR="0048243B" w:rsidRPr="000D7281" w:rsidDel="005D2A09" w:rsidRDefault="0048243B" w:rsidP="007713CC">
      <w:pPr>
        <w:pStyle w:val="Heading2"/>
        <w:keepNext w:val="0"/>
        <w:keepLines w:val="0"/>
        <w:widowControl w:val="0"/>
        <w:spacing w:line="240" w:lineRule="auto"/>
        <w:rPr>
          <w:del w:id="22" w:author="Joo, Hye@ARB" w:date="2026-06-04T21:41:00Z"/>
          <w:rFonts w:ascii="Arial" w:hAnsi="Arial" w:cs="Arial"/>
        </w:rPr>
      </w:pPr>
      <w:del w:id="23" w:author="Joo, Hye@ARB" w:date="2026-06-04T21:41:00Z">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3"/>
          </w:rPr>
          <w:delText xml:space="preserve"> </w:delText>
        </w:r>
        <w:r w:rsidRPr="000D7281" w:rsidDel="005D2A09">
          <w:rPr>
            <w:rFonts w:ascii="Arial" w:hAnsi="Arial" w:cs="Arial"/>
            <w:spacing w:val="-2"/>
          </w:rPr>
          <w:delText>Standards.</w:delText>
        </w:r>
      </w:del>
    </w:p>
    <w:p w14:paraId="02E7F95F" w14:textId="39BC713A" w:rsidR="000E1FCE" w:rsidRPr="000E1FCE" w:rsidDel="005D2A09" w:rsidRDefault="0048243B" w:rsidP="00995F41">
      <w:pPr>
        <w:spacing w:after="0"/>
        <w:rPr>
          <w:del w:id="24" w:author="Joo, Hye@ARB" w:date="2026-06-04T21:41:00Z"/>
        </w:rPr>
      </w:pPr>
      <w:del w:id="25" w:author="Joo, Hye@ARB" w:date="2026-06-04T21:41:00Z">
        <w:r w:rsidRPr="000D7281" w:rsidDel="005D2A09">
          <w:rPr>
            <w:rFonts w:ascii="Arial" w:hAnsi="Arial" w:cs="Arial"/>
            <w:i/>
          </w:rPr>
          <w:delText>“LEV</w:delText>
        </w:r>
        <w:r w:rsidRPr="000D7281" w:rsidDel="005D2A09">
          <w:rPr>
            <w:rFonts w:ascii="Arial" w:hAnsi="Arial" w:cs="Arial"/>
            <w:i/>
            <w:spacing w:val="-4"/>
          </w:rPr>
          <w:delText xml:space="preserve"> </w:delText>
        </w:r>
        <w:r w:rsidRPr="000D7281" w:rsidDel="005D2A09">
          <w:rPr>
            <w:rFonts w:ascii="Arial" w:hAnsi="Arial" w:cs="Arial"/>
            <w:i/>
          </w:rPr>
          <w:delText>III”</w:delText>
        </w:r>
        <w:r w:rsidRPr="000D7281" w:rsidDel="005D2A09">
          <w:rPr>
            <w:rFonts w:ascii="Arial" w:hAnsi="Arial" w:cs="Arial"/>
            <w:i/>
            <w:spacing w:val="-3"/>
          </w:rPr>
          <w:delText xml:space="preserve"> </w:delText>
        </w:r>
        <w:r w:rsidRPr="000D7281" w:rsidDel="005D2A09">
          <w:rPr>
            <w:rFonts w:ascii="Arial" w:hAnsi="Arial" w:cs="Arial"/>
            <w:i/>
          </w:rPr>
          <w:delText>Exhaust</w:delText>
        </w:r>
        <w:r w:rsidRPr="000D7281" w:rsidDel="005D2A09">
          <w:rPr>
            <w:rFonts w:ascii="Arial" w:hAnsi="Arial" w:cs="Arial"/>
            <w:i/>
            <w:spacing w:val="-3"/>
          </w:rPr>
          <w:delText xml:space="preserve"> </w:delText>
        </w:r>
        <w:r w:rsidRPr="000D7281" w:rsidDel="005D2A09">
          <w:rPr>
            <w:rFonts w:ascii="Arial" w:hAnsi="Arial" w:cs="Arial"/>
            <w:i/>
          </w:rPr>
          <w:delText>Standards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are</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maximum</w:delText>
        </w:r>
        <w:r w:rsidRPr="000D7281" w:rsidDel="005D2A09">
          <w:rPr>
            <w:rFonts w:ascii="Arial" w:hAnsi="Arial" w:cs="Arial"/>
            <w:spacing w:val="-3"/>
          </w:rPr>
          <w:delText xml:space="preserve"> </w:delText>
        </w:r>
        <w:r w:rsidRPr="000D7281" w:rsidDel="005D2A09">
          <w:rPr>
            <w:rFonts w:ascii="Arial" w:hAnsi="Arial" w:cs="Arial"/>
          </w:rPr>
          <w:delText>exhaust emissions for the full useful life from new 2015 and subsequent model year “LEV III” passenger cars, light-duty trucks, and medium-duty vehicles, including fuel-flexible, bi-fuel and dual-fuel vehicles when operating on the gaseous or alcohol fuel they are designed to use.</w:delText>
        </w:r>
        <w:r w:rsidRPr="000D7281" w:rsidDel="005D2A09">
          <w:rPr>
            <w:rFonts w:ascii="Arial" w:hAnsi="Arial" w:cs="Arial"/>
            <w:spacing w:val="40"/>
          </w:rPr>
          <w:delText xml:space="preserve"> </w:delText>
        </w:r>
        <w:r w:rsidRPr="000D7281" w:rsidDel="005D2A09">
          <w:rPr>
            <w:rFonts w:ascii="Arial" w:hAnsi="Arial" w:cs="Arial"/>
          </w:rPr>
          <w:delText>2015 – 2019 model-year LEV II LEV vehicles may be certified to the 150,000 mile NMOG+NOx emission standards for LEV160, LEV395, or LEV630, as applicable, in this subsection (a)(1) and the corresponding NMOG+NOx numerical values in subsection (a)(4), in lieu of the separate</w:delText>
        </w:r>
        <w:r w:rsidRPr="000D7281" w:rsidDel="005D2A09">
          <w:rPr>
            <w:rFonts w:ascii="Arial" w:hAnsi="Arial" w:cs="Arial"/>
            <w:spacing w:val="40"/>
          </w:rPr>
          <w:delText xml:space="preserve"> </w:delText>
        </w:r>
        <w:r w:rsidRPr="000D7281" w:rsidDel="005D2A09">
          <w:rPr>
            <w:rFonts w:ascii="Arial" w:hAnsi="Arial" w:cs="Arial"/>
          </w:rPr>
          <w:delText>NMOG and NOx exhaust emission standards in subsection 1961(a)(1) and the corresponding NMOG numerical values in subsection 1961(a)(4) and LEV II ULEV vehicles may be certified</w:delText>
        </w:r>
        <w:r w:rsidRPr="000D7281" w:rsidDel="005D2A09">
          <w:rPr>
            <w:rFonts w:ascii="Arial" w:hAnsi="Arial" w:cs="Arial"/>
            <w:spacing w:val="40"/>
          </w:rPr>
          <w:delText xml:space="preserve"> </w:delText>
        </w:r>
        <w:r w:rsidRPr="000D7281" w:rsidDel="005D2A09">
          <w:rPr>
            <w:rFonts w:ascii="Arial" w:hAnsi="Arial" w:cs="Arial"/>
          </w:rPr>
          <w:delText>to the 150,000 mile NMOG+NOx emission standards for ULEV125, ULEV340, or ULEV570,</w:delText>
        </w:r>
        <w:r w:rsidRPr="000D7281" w:rsidDel="005D2A09">
          <w:rPr>
            <w:rFonts w:ascii="Arial" w:hAnsi="Arial" w:cs="Arial"/>
            <w:spacing w:val="40"/>
          </w:rPr>
          <w:delText xml:space="preserve"> </w:delText>
        </w:r>
        <w:r w:rsidRPr="000D7281" w:rsidDel="005D2A09">
          <w:rPr>
            <w:rFonts w:ascii="Arial" w:hAnsi="Arial" w:cs="Arial"/>
          </w:rPr>
          <w:delText>as applicable, in this subsection (a)(1) and the corresponding NMOG+NOx numerical values in subsection (a)(4), in lieu of the separate NMOG and NOx exhaust emission standards in subsection 1961(a)(1) and the corresponding NMOG numerical values in subsection 1961(a)(4). 2015 – 2019 model-year LEV II SULEV vehicles that receive a partial ZEV allowance in accordance with the “California Exhaust Emission Standards and Test Procedures for 2009 through</w:delText>
        </w:r>
        <w:r w:rsidRPr="000D7281" w:rsidDel="005D2A09">
          <w:rPr>
            <w:rFonts w:ascii="Arial" w:hAnsi="Arial" w:cs="Arial"/>
            <w:spacing w:val="-4"/>
          </w:rPr>
          <w:delText xml:space="preserve"> </w:delText>
        </w:r>
        <w:r w:rsidRPr="000D7281" w:rsidDel="005D2A09">
          <w:rPr>
            <w:rFonts w:ascii="Arial" w:hAnsi="Arial" w:cs="Arial"/>
          </w:rPr>
          <w:delText>2017</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Zero-Emission</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2"/>
          </w:rPr>
          <w:delText xml:space="preserve"> </w:delText>
        </w:r>
        <w:r w:rsidRPr="000D7281" w:rsidDel="005D2A09">
          <w:rPr>
            <w:rFonts w:ascii="Arial" w:hAnsi="Arial" w:cs="Arial"/>
          </w:rPr>
          <w:delText>Hybrid</w:delText>
        </w:r>
        <w:r w:rsidRPr="000D7281" w:rsidDel="005D2A09">
          <w:rPr>
            <w:rFonts w:ascii="Arial" w:hAnsi="Arial" w:cs="Arial"/>
            <w:spacing w:val="-5"/>
          </w:rPr>
          <w:delText xml:space="preserve"> </w:delText>
        </w:r>
        <w:r w:rsidRPr="000D7281" w:rsidDel="005D2A09">
          <w:rPr>
            <w:rFonts w:ascii="Arial" w:hAnsi="Arial" w:cs="Arial"/>
          </w:rPr>
          <w:delText>Electric</w:delText>
        </w:r>
        <w:r w:rsidRPr="000D7281" w:rsidDel="005D2A09">
          <w:rPr>
            <w:rFonts w:ascii="Arial" w:hAnsi="Arial" w:cs="Arial"/>
            <w:spacing w:val="-5"/>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in</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Passenger</w:delText>
        </w:r>
        <w:r w:rsidRPr="000D7281" w:rsidDel="005D2A09">
          <w:rPr>
            <w:rFonts w:ascii="Arial" w:hAnsi="Arial" w:cs="Arial"/>
            <w:spacing w:val="-5"/>
          </w:rPr>
          <w:delText xml:space="preserve"> </w:delText>
        </w:r>
        <w:r w:rsidRPr="000D7281" w:rsidDel="005D2A09">
          <w:rPr>
            <w:rFonts w:ascii="Arial" w:hAnsi="Arial" w:cs="Arial"/>
          </w:rPr>
          <w:delText>Car, Light-Duty Truck and Medium-Duty Vehicle</w:delText>
        </w:r>
        <w:r w:rsidRPr="000D7281" w:rsidDel="005D2A09">
          <w:rPr>
            <w:rFonts w:ascii="Arial" w:hAnsi="Arial" w:cs="Arial"/>
            <w:spacing w:val="-1"/>
          </w:rPr>
          <w:delText xml:space="preserve"> </w:delText>
        </w:r>
        <w:r w:rsidRPr="000D7281" w:rsidDel="005D2A09">
          <w:rPr>
            <w:rFonts w:ascii="Arial" w:hAnsi="Arial" w:cs="Arial"/>
          </w:rPr>
          <w:delText>Classes”</w:delText>
        </w:r>
        <w:r w:rsidRPr="000D7281" w:rsidDel="005D2A09">
          <w:rPr>
            <w:rFonts w:ascii="Arial" w:hAnsi="Arial" w:cs="Arial"/>
            <w:spacing w:val="-1"/>
          </w:rPr>
          <w:delText xml:space="preserve"> </w:delText>
        </w:r>
        <w:r w:rsidRPr="000D7281" w:rsidDel="005D2A09">
          <w:rPr>
            <w:rFonts w:ascii="Arial" w:hAnsi="Arial" w:cs="Arial"/>
          </w:rPr>
          <w:delText>and 2015 – 2016 model year</w:delText>
        </w:r>
        <w:r w:rsidRPr="000D7281" w:rsidDel="005D2A09">
          <w:rPr>
            <w:rFonts w:ascii="Arial" w:hAnsi="Arial" w:cs="Arial"/>
            <w:spacing w:val="-1"/>
          </w:rPr>
          <w:delText xml:space="preserve"> </w:delText>
        </w:r>
        <w:r w:rsidRPr="000D7281" w:rsidDel="005D2A09">
          <w:rPr>
            <w:rFonts w:ascii="Arial" w:hAnsi="Arial" w:cs="Arial"/>
          </w:rPr>
          <w:delText>vehicles that are allowed to certify to LEV II SULEV standards using “carryover” of emission test data under the provisions in subsection (b)(2) may be certified to the 150,000 mile NMOG+NOx emission standards for SULEV30, SULEV170, or SULEV230, as applicable, in this subsection (a)(1) and the corresponding NMOG+NOx numerical values in subsection (a)(4), in lieu of the separate NMOG and NOx exhaust emission standards in subsection 1961(a)(1) and the corresponding NMOG numerical values in subsection 1961(a)(4).</w:delText>
        </w:r>
        <w:r w:rsidRPr="000D7281" w:rsidDel="005D2A09">
          <w:rPr>
            <w:rFonts w:ascii="Arial" w:hAnsi="Arial" w:cs="Arial"/>
            <w:spacing w:val="40"/>
          </w:rPr>
          <w:delText xml:space="preserve"> </w:delText>
        </w:r>
        <w:r w:rsidRPr="000D7281" w:rsidDel="005D2A09">
          <w:rPr>
            <w:rFonts w:ascii="Arial" w:hAnsi="Arial" w:cs="Arial"/>
          </w:rPr>
          <w:delText>LEV II SULEV vehicles that do not either receive a partial ZEV allowance or (2) certify to LEV II SULEV standards in the 2015 – 2016 model years using “carryover” of emission test data may not certify to combined NMOG+NOx</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0"/>
          </w:rPr>
          <w:delText xml:space="preserve"> </w:delText>
        </w:r>
        <w:r w:rsidRPr="000D7281" w:rsidDel="005D2A09">
          <w:rPr>
            <w:rFonts w:ascii="Arial" w:hAnsi="Arial" w:cs="Arial"/>
          </w:rPr>
          <w:delText>LEV</w:delText>
        </w:r>
        <w:r w:rsidRPr="000D7281" w:rsidDel="005D2A09">
          <w:rPr>
            <w:rFonts w:ascii="Arial" w:hAnsi="Arial" w:cs="Arial"/>
            <w:spacing w:val="-3"/>
          </w:rPr>
          <w:delText xml:space="preserve"> </w:delText>
        </w:r>
        <w:r w:rsidRPr="000D7281" w:rsidDel="005D2A09">
          <w:rPr>
            <w:rFonts w:ascii="Arial" w:hAnsi="Arial" w:cs="Arial"/>
          </w:rPr>
          <w:delText>II</w:delText>
        </w:r>
        <w:r w:rsidRPr="000D7281" w:rsidDel="005D2A09">
          <w:rPr>
            <w:rFonts w:ascii="Arial" w:hAnsi="Arial" w:cs="Arial"/>
            <w:spacing w:val="-7"/>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4"/>
          </w:rPr>
          <w:delText xml:space="preserve"> </w:delText>
        </w:r>
        <w:r w:rsidRPr="000D7281" w:rsidDel="005D2A09">
          <w:rPr>
            <w:rFonts w:ascii="Arial" w:hAnsi="Arial" w:cs="Arial"/>
          </w:rPr>
          <w:delText>certify</w:delText>
        </w:r>
        <w:r w:rsidRPr="000D7281" w:rsidDel="005D2A09">
          <w:rPr>
            <w:rFonts w:ascii="Arial" w:hAnsi="Arial" w:cs="Arial"/>
            <w:spacing w:val="-4"/>
          </w:rPr>
          <w:delText xml:space="preserve"> </w:delText>
        </w:r>
        <w:r w:rsidRPr="000D7281" w:rsidDel="005D2A09">
          <w:rPr>
            <w:rFonts w:ascii="Arial" w:hAnsi="Arial" w:cs="Arial"/>
          </w:rPr>
          <w:delText>to</w:delText>
        </w:r>
        <w:r w:rsidRPr="000D7281" w:rsidDel="005D2A09">
          <w:rPr>
            <w:rFonts w:ascii="Arial" w:hAnsi="Arial" w:cs="Arial"/>
            <w:spacing w:val="-4"/>
          </w:rPr>
          <w:delText xml:space="preserve"> </w:delText>
        </w:r>
        <w:r w:rsidRPr="000D7281" w:rsidDel="005D2A09">
          <w:rPr>
            <w:rFonts w:ascii="Arial" w:hAnsi="Arial" w:cs="Arial"/>
          </w:rPr>
          <w:delText>combined</w:delText>
        </w:r>
        <w:r w:rsidRPr="000D7281" w:rsidDel="005D2A09">
          <w:rPr>
            <w:rFonts w:ascii="Arial" w:hAnsi="Arial" w:cs="Arial"/>
            <w:spacing w:val="-4"/>
          </w:rPr>
          <w:delText xml:space="preserve"> </w:delText>
        </w:r>
        <w:r w:rsidRPr="000D7281" w:rsidDel="005D2A09">
          <w:rPr>
            <w:rFonts w:ascii="Arial" w:hAnsi="Arial" w:cs="Arial"/>
          </w:rPr>
          <w:delText>NMOG+NOx</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will be treated as LEV II vehicles for purposes of the fleet-wide phase-in requirements.</w:delText>
        </w:r>
        <w:r w:rsidR="008E3063" w:rsidDel="005D2A09">
          <w:rPr>
            <w:rFonts w:ascii="Arial" w:hAnsi="Arial" w:cs="Arial"/>
            <w:sz w:val="18"/>
          </w:rPr>
          <w:br/>
        </w:r>
      </w:del>
    </w:p>
    <w:p w14:paraId="26B69ECA" w14:textId="0D5083FB" w:rsidR="0048243B" w:rsidRPr="00195B91" w:rsidDel="005D2A09" w:rsidRDefault="0048243B" w:rsidP="009A18CE">
      <w:pPr>
        <w:pStyle w:val="BodyText"/>
        <w:keepLines/>
        <w:spacing w:before="6"/>
        <w:rPr>
          <w:del w:id="26" w:author="Joo, Hye@ARB" w:date="2026-06-04T21:41:00Z"/>
          <w:rFonts w:ascii="Arial" w:hAnsi="Arial" w:cs="Arial"/>
          <w:sz w:val="2"/>
        </w:rPr>
      </w:pPr>
    </w:p>
    <w:tbl>
      <w:tblPr>
        <w:tblW w:w="9091" w:type="dxa"/>
        <w:tblInd w:w="8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020"/>
        <w:gridCol w:w="1080"/>
        <w:gridCol w:w="1260"/>
        <w:gridCol w:w="1080"/>
        <w:gridCol w:w="1170"/>
        <w:gridCol w:w="1221"/>
        <w:gridCol w:w="1260"/>
      </w:tblGrid>
      <w:tr w:rsidR="0048243B" w:rsidRPr="001238F2" w:rsidDel="005D2A09" w14:paraId="77485112" w14:textId="0A49EA4A" w:rsidTr="004E4E30">
        <w:trPr>
          <w:trHeight w:val="721"/>
          <w:del w:id="27" w:author="Joo, Hye@ARB" w:date="2026-06-04T21:41:00Z"/>
        </w:trPr>
        <w:tc>
          <w:tcPr>
            <w:tcW w:w="9091" w:type="dxa"/>
            <w:gridSpan w:val="7"/>
            <w:tcBorders>
              <w:bottom w:val="single" w:sz="6" w:space="0" w:color="000000"/>
            </w:tcBorders>
          </w:tcPr>
          <w:p w14:paraId="46F6708B" w14:textId="374918D1" w:rsidR="0048243B" w:rsidRPr="000D7281" w:rsidDel="005D2A09" w:rsidRDefault="0048243B" w:rsidP="009A18CE">
            <w:pPr>
              <w:pStyle w:val="TableParagraph"/>
              <w:keepLines/>
              <w:spacing w:before="106"/>
              <w:ind w:left="1984" w:right="238" w:hanging="1738"/>
              <w:rPr>
                <w:del w:id="28" w:author="Joo, Hye@ARB" w:date="2026-06-04T21:41:00Z"/>
                <w:rFonts w:ascii="Arial" w:hAnsi="Arial" w:cs="Arial"/>
                <w:b/>
              </w:rPr>
            </w:pPr>
            <w:del w:id="29" w:author="Joo, Hye@ARB" w:date="2026-06-04T21:41:00Z">
              <w:r w:rsidRPr="000D7281" w:rsidDel="005D2A09">
                <w:rPr>
                  <w:rFonts w:ascii="Arial" w:hAnsi="Arial" w:cs="Arial"/>
                  <w:b/>
                </w:rPr>
                <w:delText>LEV</w:delText>
              </w:r>
              <w:r w:rsidRPr="000D7281" w:rsidDel="005D2A09">
                <w:rPr>
                  <w:rFonts w:ascii="Arial" w:hAnsi="Arial" w:cs="Arial"/>
                  <w:b/>
                  <w:spacing w:val="-2"/>
                </w:rPr>
                <w:delText xml:space="preserve"> </w:delText>
              </w:r>
              <w:r w:rsidRPr="000D7281" w:rsidDel="005D2A09">
                <w:rPr>
                  <w:rFonts w:ascii="Arial" w:hAnsi="Arial" w:cs="Arial"/>
                  <w:b/>
                </w:rPr>
                <w:delText>III</w:delText>
              </w:r>
              <w:r w:rsidRPr="000D7281" w:rsidDel="005D2A09">
                <w:rPr>
                  <w:rFonts w:ascii="Arial" w:hAnsi="Arial" w:cs="Arial"/>
                  <w:b/>
                  <w:spacing w:val="-3"/>
                </w:rPr>
                <w:delText xml:space="preserve"> </w:delText>
              </w:r>
              <w:r w:rsidRPr="000D7281" w:rsidDel="005D2A09">
                <w:rPr>
                  <w:rFonts w:ascii="Arial" w:hAnsi="Arial" w:cs="Arial"/>
                  <w:b/>
                </w:rPr>
                <w:delText>Exhaust</w:delText>
              </w:r>
              <w:r w:rsidRPr="000D7281" w:rsidDel="005D2A09">
                <w:rPr>
                  <w:rFonts w:ascii="Arial" w:hAnsi="Arial" w:cs="Arial"/>
                  <w:b/>
                  <w:spacing w:val="-2"/>
                </w:rPr>
                <w:delText xml:space="preserve"> </w:delText>
              </w:r>
              <w:r w:rsidRPr="000D7281" w:rsidDel="005D2A09">
                <w:rPr>
                  <w:rFonts w:ascii="Arial" w:hAnsi="Arial" w:cs="Arial"/>
                  <w:b/>
                </w:rPr>
                <w:delText>Mass</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4"/>
                </w:rPr>
                <w:delText xml:space="preserve"> </w:delText>
              </w:r>
              <w:r w:rsidRPr="000D7281" w:rsidDel="005D2A09">
                <w:rPr>
                  <w:rFonts w:ascii="Arial" w:hAnsi="Arial" w:cs="Arial"/>
                  <w:b/>
                </w:rPr>
                <w:delText>Standards</w:delText>
              </w:r>
              <w:r w:rsidRPr="000D7281" w:rsidDel="005D2A09">
                <w:rPr>
                  <w:rFonts w:ascii="Arial" w:hAnsi="Arial" w:cs="Arial"/>
                  <w:b/>
                  <w:spacing w:val="-5"/>
                </w:rPr>
                <w:delText xml:space="preserve"> </w:delText>
              </w:r>
              <w:r w:rsidRPr="000D7281" w:rsidDel="005D2A09">
                <w:rPr>
                  <w:rFonts w:ascii="Arial" w:hAnsi="Arial" w:cs="Arial"/>
                  <w:b/>
                </w:rPr>
                <w:delText>for</w:delText>
              </w:r>
              <w:r w:rsidRPr="000D7281" w:rsidDel="005D2A09">
                <w:rPr>
                  <w:rFonts w:ascii="Arial" w:hAnsi="Arial" w:cs="Arial"/>
                  <w:b/>
                  <w:spacing w:val="-3"/>
                </w:rPr>
                <w:delText xml:space="preserve"> </w:delText>
              </w:r>
              <w:r w:rsidRPr="000D7281" w:rsidDel="005D2A09">
                <w:rPr>
                  <w:rFonts w:ascii="Arial" w:hAnsi="Arial" w:cs="Arial"/>
                  <w:b/>
                </w:rPr>
                <w:delText>New</w:delText>
              </w:r>
              <w:r w:rsidRPr="000D7281" w:rsidDel="005D2A09">
                <w:rPr>
                  <w:rFonts w:ascii="Arial" w:hAnsi="Arial" w:cs="Arial"/>
                  <w:b/>
                  <w:spacing w:val="-2"/>
                </w:rPr>
                <w:delText xml:space="preserve"> </w:delText>
              </w:r>
              <w:r w:rsidRPr="000D7281" w:rsidDel="005D2A09">
                <w:rPr>
                  <w:rFonts w:ascii="Arial" w:hAnsi="Arial" w:cs="Arial"/>
                  <w:b/>
                </w:rPr>
                <w:delText>2015</w:delText>
              </w:r>
              <w:r w:rsidRPr="000D7281" w:rsidDel="005D2A09">
                <w:rPr>
                  <w:rFonts w:ascii="Arial" w:hAnsi="Arial" w:cs="Arial"/>
                  <w:b/>
                  <w:spacing w:val="-3"/>
                </w:rPr>
                <w:delText xml:space="preserve"> </w:delText>
              </w:r>
              <w:r w:rsidRPr="000D7281" w:rsidDel="005D2A09">
                <w:rPr>
                  <w:rFonts w:ascii="Arial" w:hAnsi="Arial" w:cs="Arial"/>
                  <w:b/>
                </w:rPr>
                <w:delText>and</w:delText>
              </w:r>
              <w:r w:rsidRPr="000D7281" w:rsidDel="005D2A09">
                <w:rPr>
                  <w:rFonts w:ascii="Arial" w:hAnsi="Arial" w:cs="Arial"/>
                  <w:b/>
                  <w:spacing w:val="-4"/>
                </w:rPr>
                <w:delText xml:space="preserve"> </w:delText>
              </w:r>
              <w:r w:rsidRPr="000D7281" w:rsidDel="005D2A09">
                <w:rPr>
                  <w:rFonts w:ascii="Arial" w:hAnsi="Arial" w:cs="Arial"/>
                  <w:b/>
                </w:rPr>
                <w:delText>Subsequent</w:delText>
              </w:r>
              <w:r w:rsidRPr="000D7281" w:rsidDel="005D2A09">
                <w:rPr>
                  <w:rFonts w:ascii="Arial" w:hAnsi="Arial" w:cs="Arial"/>
                  <w:b/>
                  <w:spacing w:val="-5"/>
                </w:rPr>
                <w:delText xml:space="preserve"> </w:delText>
              </w:r>
              <w:r w:rsidRPr="000D7281" w:rsidDel="005D2A09">
                <w:rPr>
                  <w:rFonts w:ascii="Arial" w:hAnsi="Arial" w:cs="Arial"/>
                  <w:b/>
                </w:rPr>
                <w:delText>Model</w:delText>
              </w:r>
              <w:r w:rsidRPr="000D7281" w:rsidDel="005D2A09">
                <w:rPr>
                  <w:rFonts w:ascii="Arial" w:hAnsi="Arial" w:cs="Arial"/>
                  <w:b/>
                  <w:spacing w:val="-5"/>
                </w:rPr>
                <w:delText xml:space="preserve"> </w:delText>
              </w:r>
              <w:r w:rsidRPr="000D7281" w:rsidDel="005D2A09">
                <w:rPr>
                  <w:rFonts w:ascii="Arial" w:hAnsi="Arial" w:cs="Arial"/>
                  <w:b/>
                </w:rPr>
                <w:delText>Passenger Cars, Light-Duty Trucks, and Medium-Duty Vehicles</w:delText>
              </w:r>
              <w:r w:rsidRPr="000D7281" w:rsidDel="005D2A09">
                <w:rPr>
                  <w:rFonts w:ascii="Arial" w:hAnsi="Arial" w:cs="Arial"/>
                  <w:b/>
                  <w:vertAlign w:val="superscript"/>
                </w:rPr>
                <w:delText>3</w:delText>
              </w:r>
            </w:del>
          </w:p>
        </w:tc>
      </w:tr>
      <w:tr w:rsidR="0048243B" w:rsidRPr="001238F2" w:rsidDel="005D2A09" w14:paraId="030BA890" w14:textId="0ECCE8DC" w:rsidTr="004E4E30">
        <w:trPr>
          <w:trHeight w:val="827"/>
          <w:del w:id="30" w:author="Joo, Hye@ARB" w:date="2026-06-04T21:41:00Z"/>
        </w:trPr>
        <w:tc>
          <w:tcPr>
            <w:tcW w:w="2020" w:type="dxa"/>
            <w:tcBorders>
              <w:top w:val="single" w:sz="6" w:space="0" w:color="000000"/>
              <w:bottom w:val="single" w:sz="6" w:space="0" w:color="000000"/>
              <w:right w:val="single" w:sz="6" w:space="0" w:color="000000"/>
            </w:tcBorders>
          </w:tcPr>
          <w:p w14:paraId="2C5B11CE" w14:textId="50ADBC9F" w:rsidR="0048243B" w:rsidRPr="000D7281" w:rsidDel="005D2A09" w:rsidRDefault="0048243B" w:rsidP="009A18CE">
            <w:pPr>
              <w:pStyle w:val="TableParagraph"/>
              <w:keepLines/>
              <w:spacing w:before="102"/>
              <w:rPr>
                <w:del w:id="31" w:author="Joo, Hye@ARB" w:date="2026-06-04T21:41:00Z"/>
                <w:rFonts w:ascii="Arial" w:hAnsi="Arial" w:cs="Arial"/>
                <w:sz w:val="18"/>
              </w:rPr>
            </w:pPr>
          </w:p>
          <w:p w14:paraId="3CC6E5D3" w14:textId="3C744ED1" w:rsidR="0048243B" w:rsidRPr="000D7281" w:rsidDel="005D2A09" w:rsidRDefault="0048243B" w:rsidP="009A18CE">
            <w:pPr>
              <w:pStyle w:val="TableParagraph"/>
              <w:keepLines/>
              <w:ind w:left="601"/>
              <w:rPr>
                <w:del w:id="32" w:author="Joo, Hye@ARB" w:date="2026-06-04T21:41:00Z"/>
                <w:rFonts w:ascii="Arial" w:hAnsi="Arial" w:cs="Arial"/>
                <w:i/>
                <w:sz w:val="18"/>
              </w:rPr>
            </w:pPr>
            <w:del w:id="33" w:author="Joo, Hye@ARB" w:date="2026-06-04T21:41:00Z">
              <w:r w:rsidRPr="000D7281" w:rsidDel="005D2A09">
                <w:rPr>
                  <w:rFonts w:ascii="Arial" w:hAnsi="Arial" w:cs="Arial"/>
                  <w:i/>
                  <w:sz w:val="18"/>
                </w:rPr>
                <w:delText>Vehicle</w:delText>
              </w:r>
              <w:r w:rsidRPr="000D7281" w:rsidDel="005D2A09">
                <w:rPr>
                  <w:rFonts w:ascii="Arial" w:hAnsi="Arial" w:cs="Arial"/>
                  <w:i/>
                  <w:spacing w:val="-4"/>
                  <w:sz w:val="18"/>
                </w:rPr>
                <w:delText xml:space="preserve"> Type</w:delText>
              </w:r>
            </w:del>
          </w:p>
        </w:tc>
        <w:tc>
          <w:tcPr>
            <w:tcW w:w="1080" w:type="dxa"/>
            <w:tcBorders>
              <w:top w:val="single" w:sz="6" w:space="0" w:color="000000"/>
              <w:left w:val="single" w:sz="6" w:space="0" w:color="000000"/>
              <w:bottom w:val="single" w:sz="6" w:space="0" w:color="000000"/>
              <w:right w:val="single" w:sz="6" w:space="0" w:color="000000"/>
            </w:tcBorders>
          </w:tcPr>
          <w:p w14:paraId="356BAF43" w14:textId="71667B19" w:rsidR="0048243B" w:rsidRPr="000D7281" w:rsidDel="005D2A09" w:rsidRDefault="0048243B" w:rsidP="009A18CE">
            <w:pPr>
              <w:pStyle w:val="TableParagraph"/>
              <w:keepLines/>
              <w:spacing w:before="102"/>
              <w:ind w:left="54" w:right="45"/>
              <w:jc w:val="center"/>
              <w:rPr>
                <w:del w:id="34" w:author="Joo, Hye@ARB" w:date="2026-06-04T21:41:00Z"/>
                <w:rFonts w:ascii="Arial" w:hAnsi="Arial" w:cs="Arial"/>
                <w:i/>
                <w:sz w:val="18"/>
              </w:rPr>
            </w:pPr>
            <w:del w:id="35" w:author="Joo, Hye@ARB" w:date="2026-06-04T21:41:00Z">
              <w:r w:rsidRPr="000D7281" w:rsidDel="005D2A09">
                <w:rPr>
                  <w:rFonts w:ascii="Arial" w:hAnsi="Arial" w:cs="Arial"/>
                  <w:i/>
                  <w:spacing w:val="-2"/>
                  <w:sz w:val="18"/>
                </w:rPr>
                <w:delText xml:space="preserve">Durability Vehicle </w:delText>
              </w:r>
              <w:r w:rsidRPr="000D7281" w:rsidDel="005D2A09">
                <w:rPr>
                  <w:rFonts w:ascii="Arial" w:hAnsi="Arial" w:cs="Arial"/>
                  <w:i/>
                  <w:sz w:val="18"/>
                </w:rPr>
                <w:delText>Basis</w:delText>
              </w:r>
              <w:r w:rsidRPr="000D7281" w:rsidDel="005D2A09">
                <w:rPr>
                  <w:rFonts w:ascii="Arial" w:hAnsi="Arial" w:cs="Arial"/>
                  <w:i/>
                  <w:spacing w:val="-12"/>
                  <w:sz w:val="18"/>
                </w:rPr>
                <w:delText xml:space="preserve"> </w:delText>
              </w:r>
              <w:r w:rsidRPr="000D7281" w:rsidDel="005D2A09">
                <w:rPr>
                  <w:rFonts w:ascii="Arial" w:hAnsi="Arial" w:cs="Arial"/>
                  <w:i/>
                  <w:sz w:val="18"/>
                </w:rPr>
                <w:delText>(mi)</w:delText>
              </w:r>
            </w:del>
          </w:p>
        </w:tc>
        <w:tc>
          <w:tcPr>
            <w:tcW w:w="1260" w:type="dxa"/>
            <w:tcBorders>
              <w:top w:val="single" w:sz="6" w:space="0" w:color="000000"/>
              <w:left w:val="single" w:sz="6" w:space="0" w:color="000000"/>
              <w:bottom w:val="single" w:sz="6" w:space="0" w:color="000000"/>
              <w:right w:val="single" w:sz="6" w:space="0" w:color="000000"/>
            </w:tcBorders>
          </w:tcPr>
          <w:p w14:paraId="7F2F6E7C" w14:textId="5F6B4D26" w:rsidR="0048243B" w:rsidRPr="000D7281" w:rsidDel="005D2A09" w:rsidRDefault="0048243B" w:rsidP="009A18CE">
            <w:pPr>
              <w:pStyle w:val="TableParagraph"/>
              <w:keepLines/>
              <w:spacing w:before="103"/>
              <w:ind w:left="216" w:right="204" w:firstLine="1"/>
              <w:jc w:val="center"/>
              <w:rPr>
                <w:del w:id="36" w:author="Joo, Hye@ARB" w:date="2026-06-04T21:41:00Z"/>
                <w:rFonts w:ascii="Arial" w:hAnsi="Arial" w:cs="Arial"/>
                <w:i/>
                <w:sz w:val="18"/>
              </w:rPr>
            </w:pPr>
            <w:del w:id="37" w:author="Joo, Hye@ARB" w:date="2026-06-04T21:41:00Z">
              <w:r w:rsidRPr="000D7281" w:rsidDel="005D2A09">
                <w:rPr>
                  <w:rFonts w:ascii="Arial" w:hAnsi="Arial" w:cs="Arial"/>
                  <w:i/>
                  <w:spacing w:val="-2"/>
                  <w:sz w:val="18"/>
                </w:rPr>
                <w:delText>Vehicle Emission Category</w:delText>
              </w:r>
              <w:r w:rsidRPr="000D7281" w:rsidDel="005D2A09">
                <w:rPr>
                  <w:rFonts w:ascii="Arial" w:hAnsi="Arial" w:cs="Arial"/>
                  <w:i/>
                  <w:spacing w:val="-2"/>
                  <w:sz w:val="18"/>
                  <w:vertAlign w:val="superscript"/>
                </w:rPr>
                <w:delText>2</w:delText>
              </w:r>
            </w:del>
          </w:p>
        </w:tc>
        <w:tc>
          <w:tcPr>
            <w:tcW w:w="1080" w:type="dxa"/>
            <w:tcBorders>
              <w:top w:val="single" w:sz="6" w:space="0" w:color="000000"/>
              <w:left w:val="single" w:sz="6" w:space="0" w:color="000000"/>
              <w:bottom w:val="single" w:sz="6" w:space="0" w:color="000000"/>
              <w:right w:val="single" w:sz="6" w:space="0" w:color="000000"/>
            </w:tcBorders>
          </w:tcPr>
          <w:p w14:paraId="59AE8062" w14:textId="1A91D4DB" w:rsidR="0048243B" w:rsidRPr="000D7281" w:rsidDel="005D2A09" w:rsidRDefault="0048243B" w:rsidP="009A18CE">
            <w:pPr>
              <w:pStyle w:val="TableParagraph"/>
              <w:keepLines/>
              <w:ind w:left="54" w:right="50"/>
              <w:jc w:val="center"/>
              <w:rPr>
                <w:del w:id="38" w:author="Joo, Hye@ARB" w:date="2026-06-04T21:41:00Z"/>
                <w:rFonts w:ascii="Arial" w:hAnsi="Arial" w:cs="Arial"/>
                <w:i/>
                <w:sz w:val="18"/>
              </w:rPr>
            </w:pPr>
            <w:del w:id="39" w:author="Joo, Hye@ARB" w:date="2026-06-04T21:41:00Z">
              <w:r w:rsidRPr="000D7281" w:rsidDel="005D2A09">
                <w:rPr>
                  <w:rFonts w:ascii="Arial" w:hAnsi="Arial" w:cs="Arial"/>
                  <w:i/>
                  <w:sz w:val="18"/>
                </w:rPr>
                <w:delText>NMOG</w:delText>
              </w:r>
              <w:r w:rsidRPr="000D7281" w:rsidDel="005D2A09">
                <w:rPr>
                  <w:rFonts w:ascii="Arial" w:hAnsi="Arial" w:cs="Arial"/>
                  <w:i/>
                  <w:spacing w:val="-1"/>
                  <w:sz w:val="18"/>
                </w:rPr>
                <w:delText xml:space="preserve"> </w:delText>
              </w:r>
              <w:r w:rsidRPr="000D7281" w:rsidDel="005D2A09">
                <w:rPr>
                  <w:rFonts w:ascii="Arial" w:hAnsi="Arial" w:cs="Arial"/>
                  <w:i/>
                  <w:spacing w:val="-10"/>
                  <w:sz w:val="18"/>
                </w:rPr>
                <w:delText>+</w:delText>
              </w:r>
            </w:del>
          </w:p>
          <w:p w14:paraId="16801AD4" w14:textId="05880072" w:rsidR="0048243B" w:rsidRPr="000D7281" w:rsidDel="005D2A09" w:rsidRDefault="0048243B" w:rsidP="009A18CE">
            <w:pPr>
              <w:pStyle w:val="TableParagraph"/>
              <w:keepLines/>
              <w:ind w:left="141" w:right="129" w:hanging="3"/>
              <w:jc w:val="center"/>
              <w:rPr>
                <w:del w:id="40" w:author="Joo, Hye@ARB" w:date="2026-06-04T21:41:00Z"/>
                <w:rFonts w:ascii="Arial" w:hAnsi="Arial" w:cs="Arial"/>
                <w:i/>
                <w:sz w:val="18"/>
              </w:rPr>
            </w:pPr>
            <w:del w:id="41" w:author="Joo, Hye@ARB" w:date="2026-06-04T21:41:00Z">
              <w:r w:rsidRPr="000D7281" w:rsidDel="005D2A09">
                <w:rPr>
                  <w:rFonts w:ascii="Arial" w:hAnsi="Arial" w:cs="Arial"/>
                  <w:i/>
                  <w:sz w:val="18"/>
                </w:rPr>
                <w:delText>Oxides</w:delText>
              </w:r>
              <w:r w:rsidRPr="000D7281" w:rsidDel="005D2A09">
                <w:rPr>
                  <w:rFonts w:ascii="Arial" w:hAnsi="Arial" w:cs="Arial"/>
                  <w:i/>
                  <w:spacing w:val="-12"/>
                  <w:sz w:val="18"/>
                </w:rPr>
                <w:delText xml:space="preserve"> </w:delText>
              </w:r>
              <w:r w:rsidRPr="000D7281" w:rsidDel="005D2A09">
                <w:rPr>
                  <w:rFonts w:ascii="Arial" w:hAnsi="Arial" w:cs="Arial"/>
                  <w:i/>
                  <w:sz w:val="18"/>
                </w:rPr>
                <w:delText xml:space="preserve">of </w:delText>
              </w:r>
              <w:r w:rsidRPr="000D7281" w:rsidDel="005D2A09">
                <w:rPr>
                  <w:rFonts w:ascii="Arial" w:hAnsi="Arial" w:cs="Arial"/>
                  <w:i/>
                  <w:spacing w:val="-2"/>
                  <w:sz w:val="18"/>
                </w:rPr>
                <w:delText>Nitrogen</w:delText>
              </w:r>
              <w:r w:rsidRPr="000D7281" w:rsidDel="005D2A09">
                <w:rPr>
                  <w:rFonts w:ascii="Arial" w:hAnsi="Arial" w:cs="Arial"/>
                  <w:i/>
                  <w:spacing w:val="-2"/>
                  <w:sz w:val="18"/>
                  <w:vertAlign w:val="superscript"/>
                </w:rPr>
                <w:delText>4</w:delText>
              </w:r>
              <w:r w:rsidRPr="000D7281" w:rsidDel="005D2A09">
                <w:rPr>
                  <w:rFonts w:ascii="Arial" w:hAnsi="Arial" w:cs="Arial"/>
                  <w:i/>
                  <w:spacing w:val="-2"/>
                  <w:sz w:val="18"/>
                </w:rPr>
                <w:delText xml:space="preserve"> (g/mi)</w:delText>
              </w:r>
            </w:del>
          </w:p>
        </w:tc>
        <w:tc>
          <w:tcPr>
            <w:tcW w:w="1170" w:type="dxa"/>
            <w:tcBorders>
              <w:top w:val="single" w:sz="6" w:space="0" w:color="000000"/>
              <w:left w:val="single" w:sz="6" w:space="0" w:color="000000"/>
              <w:bottom w:val="single" w:sz="6" w:space="0" w:color="000000"/>
              <w:right w:val="single" w:sz="6" w:space="0" w:color="000000"/>
            </w:tcBorders>
          </w:tcPr>
          <w:p w14:paraId="4B91E7B8" w14:textId="214D5AEF" w:rsidR="0048243B" w:rsidRPr="000D7281" w:rsidDel="005D2A09" w:rsidRDefault="0048243B" w:rsidP="009A18CE">
            <w:pPr>
              <w:pStyle w:val="TableParagraph"/>
              <w:keepLines/>
              <w:spacing w:before="103"/>
              <w:ind w:left="211" w:right="216" w:firstLine="13"/>
              <w:jc w:val="center"/>
              <w:rPr>
                <w:del w:id="42" w:author="Joo, Hye@ARB" w:date="2026-06-04T21:41:00Z"/>
                <w:rFonts w:ascii="Arial" w:hAnsi="Arial" w:cs="Arial"/>
                <w:i/>
                <w:sz w:val="18"/>
              </w:rPr>
            </w:pPr>
            <w:del w:id="43" w:author="Joo, Hye@ARB" w:date="2026-06-04T21:41:00Z">
              <w:r w:rsidRPr="000D7281" w:rsidDel="005D2A09">
                <w:rPr>
                  <w:rFonts w:ascii="Arial" w:hAnsi="Arial" w:cs="Arial"/>
                  <w:i/>
                  <w:spacing w:val="-2"/>
                  <w:sz w:val="18"/>
                </w:rPr>
                <w:delText>Carbon Monoxide (g/mi)</w:delText>
              </w:r>
            </w:del>
          </w:p>
        </w:tc>
        <w:tc>
          <w:tcPr>
            <w:tcW w:w="1221" w:type="dxa"/>
            <w:tcBorders>
              <w:top w:val="single" w:sz="6" w:space="0" w:color="000000"/>
              <w:left w:val="single" w:sz="6" w:space="0" w:color="000000"/>
              <w:bottom w:val="single" w:sz="6" w:space="0" w:color="000000"/>
              <w:right w:val="single" w:sz="6" w:space="0" w:color="000000"/>
            </w:tcBorders>
          </w:tcPr>
          <w:p w14:paraId="37735A3B" w14:textId="16B77710" w:rsidR="0048243B" w:rsidRPr="000D7281" w:rsidDel="005D2A09" w:rsidRDefault="0048243B" w:rsidP="009A18CE">
            <w:pPr>
              <w:pStyle w:val="TableParagraph"/>
              <w:keepLines/>
              <w:spacing w:before="206"/>
              <w:ind w:left="386" w:hanging="241"/>
              <w:rPr>
                <w:del w:id="44" w:author="Joo, Hye@ARB" w:date="2026-06-04T21:41:00Z"/>
                <w:rFonts w:ascii="Arial" w:hAnsi="Arial" w:cs="Arial"/>
                <w:i/>
                <w:sz w:val="18"/>
              </w:rPr>
            </w:pPr>
            <w:del w:id="45" w:author="Joo, Hye@ARB" w:date="2026-06-04T21:41:00Z">
              <w:r w:rsidRPr="000D7281" w:rsidDel="005D2A09">
                <w:rPr>
                  <w:rFonts w:ascii="Arial" w:hAnsi="Arial" w:cs="Arial"/>
                  <w:i/>
                  <w:spacing w:val="-2"/>
                  <w:sz w:val="18"/>
                </w:rPr>
                <w:delText>Formaldehyde (mg/mi)</w:delText>
              </w:r>
            </w:del>
          </w:p>
        </w:tc>
        <w:tc>
          <w:tcPr>
            <w:tcW w:w="1260" w:type="dxa"/>
            <w:tcBorders>
              <w:top w:val="single" w:sz="6" w:space="0" w:color="000000"/>
              <w:left w:val="single" w:sz="6" w:space="0" w:color="000000"/>
              <w:bottom w:val="single" w:sz="6" w:space="0" w:color="000000"/>
            </w:tcBorders>
          </w:tcPr>
          <w:p w14:paraId="5F5961D9" w14:textId="2770006C" w:rsidR="0048243B" w:rsidRPr="000D7281" w:rsidDel="005D2A09" w:rsidRDefault="0048243B" w:rsidP="009A18CE">
            <w:pPr>
              <w:pStyle w:val="TableParagraph"/>
              <w:keepLines/>
              <w:spacing w:before="206"/>
              <w:ind w:left="407" w:hanging="252"/>
              <w:rPr>
                <w:del w:id="46" w:author="Joo, Hye@ARB" w:date="2026-06-04T21:41:00Z"/>
                <w:rFonts w:ascii="Arial" w:hAnsi="Arial" w:cs="Arial"/>
                <w:i/>
                <w:sz w:val="18"/>
              </w:rPr>
            </w:pPr>
            <w:del w:id="47" w:author="Joo, Hye@ARB" w:date="2026-06-04T21:41:00Z">
              <w:r w:rsidRPr="000D7281" w:rsidDel="005D2A09">
                <w:rPr>
                  <w:rFonts w:ascii="Arial" w:hAnsi="Arial" w:cs="Arial"/>
                  <w:i/>
                  <w:spacing w:val="-2"/>
                  <w:sz w:val="18"/>
                </w:rPr>
                <w:delText>Particulates</w:delText>
              </w:r>
              <w:r w:rsidRPr="000D7281" w:rsidDel="005D2A09">
                <w:rPr>
                  <w:rFonts w:ascii="Arial" w:hAnsi="Arial" w:cs="Arial"/>
                  <w:i/>
                  <w:spacing w:val="-2"/>
                  <w:sz w:val="18"/>
                  <w:vertAlign w:val="superscript"/>
                </w:rPr>
                <w:delText>1</w:delText>
              </w:r>
              <w:r w:rsidRPr="000D7281" w:rsidDel="005D2A09">
                <w:rPr>
                  <w:rFonts w:ascii="Arial" w:hAnsi="Arial" w:cs="Arial"/>
                  <w:i/>
                  <w:spacing w:val="-2"/>
                  <w:sz w:val="18"/>
                </w:rPr>
                <w:delText xml:space="preserve"> (g/mi)</w:delText>
              </w:r>
            </w:del>
          </w:p>
        </w:tc>
      </w:tr>
      <w:tr w:rsidR="0048243B" w:rsidRPr="001238F2" w:rsidDel="005D2A09" w14:paraId="79CD2A90" w14:textId="32E82DB8" w:rsidTr="004E4E30">
        <w:trPr>
          <w:trHeight w:val="400"/>
          <w:del w:id="48" w:author="Joo, Hye@ARB" w:date="2026-06-04T21:41:00Z"/>
        </w:trPr>
        <w:tc>
          <w:tcPr>
            <w:tcW w:w="2020" w:type="dxa"/>
            <w:vMerge w:val="restart"/>
            <w:tcBorders>
              <w:top w:val="single" w:sz="6" w:space="0" w:color="000000"/>
              <w:bottom w:val="single" w:sz="6" w:space="0" w:color="000000"/>
              <w:right w:val="single" w:sz="6" w:space="0" w:color="000000"/>
            </w:tcBorders>
          </w:tcPr>
          <w:p w14:paraId="714E50E9" w14:textId="660DE72F" w:rsidR="0048243B" w:rsidRPr="000D7281" w:rsidDel="005D2A09" w:rsidRDefault="0048243B" w:rsidP="004E4E30">
            <w:pPr>
              <w:pStyle w:val="TableParagraph"/>
              <w:keepLines/>
              <w:spacing w:before="104"/>
              <w:rPr>
                <w:del w:id="49" w:author="Joo, Hye@ARB" w:date="2026-06-04T21:41:00Z"/>
                <w:rFonts w:ascii="Arial" w:hAnsi="Arial" w:cs="Arial"/>
                <w:sz w:val="18"/>
              </w:rPr>
            </w:pPr>
          </w:p>
          <w:p w14:paraId="6482E81D" w14:textId="05FCEDD4" w:rsidR="0048243B" w:rsidRPr="000D7281" w:rsidDel="005D2A09" w:rsidRDefault="0048243B" w:rsidP="004E4E30">
            <w:pPr>
              <w:pStyle w:val="TableParagraph"/>
              <w:keepLines/>
              <w:ind w:left="85"/>
              <w:rPr>
                <w:del w:id="50" w:author="Joo, Hye@ARB" w:date="2026-06-04T21:41:00Z"/>
                <w:rFonts w:ascii="Arial" w:hAnsi="Arial" w:cs="Arial"/>
                <w:sz w:val="18"/>
              </w:rPr>
            </w:pPr>
            <w:del w:id="51" w:author="Joo, Hye@ARB" w:date="2026-06-04T21:41:00Z">
              <w:r w:rsidRPr="000D7281" w:rsidDel="005D2A09">
                <w:rPr>
                  <w:rFonts w:ascii="Arial" w:hAnsi="Arial" w:cs="Arial"/>
                  <w:sz w:val="18"/>
                </w:rPr>
                <w:delText>All</w:delText>
              </w:r>
              <w:r w:rsidRPr="000D7281" w:rsidDel="005D2A09">
                <w:rPr>
                  <w:rFonts w:ascii="Arial" w:hAnsi="Arial" w:cs="Arial"/>
                  <w:spacing w:val="-1"/>
                  <w:sz w:val="18"/>
                </w:rPr>
                <w:delText xml:space="preserve"> </w:delText>
              </w:r>
              <w:r w:rsidRPr="000D7281" w:rsidDel="005D2A09">
                <w:rPr>
                  <w:rFonts w:ascii="Arial" w:hAnsi="Arial" w:cs="Arial"/>
                  <w:spacing w:val="-4"/>
                  <w:sz w:val="18"/>
                </w:rPr>
                <w:delText>PCs;</w:delText>
              </w:r>
            </w:del>
          </w:p>
          <w:p w14:paraId="0D0F9FD7" w14:textId="5B8BA121" w:rsidR="0048243B" w:rsidRPr="000D7281" w:rsidDel="005D2A09" w:rsidRDefault="0048243B" w:rsidP="004E4E30">
            <w:pPr>
              <w:pStyle w:val="TableParagraph"/>
              <w:keepLines/>
              <w:ind w:left="85"/>
              <w:rPr>
                <w:del w:id="52" w:author="Joo, Hye@ARB" w:date="2026-06-04T21:41:00Z"/>
                <w:rFonts w:ascii="Arial" w:hAnsi="Arial" w:cs="Arial"/>
                <w:sz w:val="18"/>
              </w:rPr>
            </w:pPr>
            <w:del w:id="53" w:author="Joo, Hye@ARB" w:date="2026-06-04T21:41:00Z">
              <w:r w:rsidRPr="000D7281" w:rsidDel="005D2A09">
                <w:rPr>
                  <w:rFonts w:ascii="Arial" w:hAnsi="Arial" w:cs="Arial"/>
                  <w:sz w:val="18"/>
                </w:rPr>
                <w:delText>LDTs</w:delText>
              </w:r>
              <w:r w:rsidRPr="000D7281" w:rsidDel="005D2A09">
                <w:rPr>
                  <w:rFonts w:ascii="Arial" w:hAnsi="Arial" w:cs="Arial"/>
                  <w:spacing w:val="-9"/>
                  <w:sz w:val="18"/>
                </w:rPr>
                <w:delText xml:space="preserve"> </w:delText>
              </w:r>
              <w:r w:rsidRPr="000D7281" w:rsidDel="005D2A09">
                <w:rPr>
                  <w:rFonts w:ascii="Arial" w:hAnsi="Arial" w:cs="Arial"/>
                  <w:sz w:val="18"/>
                </w:rPr>
                <w:delText>8500</w:delText>
              </w:r>
              <w:r w:rsidRPr="000D7281" w:rsidDel="005D2A09">
                <w:rPr>
                  <w:rFonts w:ascii="Arial" w:hAnsi="Arial" w:cs="Arial"/>
                  <w:spacing w:val="-9"/>
                  <w:sz w:val="18"/>
                </w:rPr>
                <w:delText xml:space="preserve"> </w:delText>
              </w:r>
              <w:r w:rsidRPr="000D7281" w:rsidDel="005D2A09">
                <w:rPr>
                  <w:rFonts w:ascii="Arial" w:hAnsi="Arial" w:cs="Arial"/>
                  <w:sz w:val="18"/>
                </w:rPr>
                <w:delText>lbs.</w:delText>
              </w:r>
              <w:r w:rsidRPr="000D7281" w:rsidDel="005D2A09">
                <w:rPr>
                  <w:rFonts w:ascii="Arial" w:hAnsi="Arial" w:cs="Arial"/>
                  <w:spacing w:val="-8"/>
                  <w:sz w:val="18"/>
                </w:rPr>
                <w:delText xml:space="preserve"> </w:delText>
              </w:r>
              <w:r w:rsidRPr="000D7281" w:rsidDel="005D2A09">
                <w:rPr>
                  <w:rFonts w:ascii="Arial" w:hAnsi="Arial" w:cs="Arial"/>
                  <w:sz w:val="18"/>
                </w:rPr>
                <w:delText>GVWR</w:delText>
              </w:r>
              <w:r w:rsidRPr="000D7281" w:rsidDel="005D2A09">
                <w:rPr>
                  <w:rFonts w:ascii="Arial" w:hAnsi="Arial" w:cs="Arial"/>
                  <w:spacing w:val="-9"/>
                  <w:sz w:val="18"/>
                </w:rPr>
                <w:delText xml:space="preserve"> </w:delText>
              </w:r>
              <w:r w:rsidRPr="000D7281" w:rsidDel="005D2A09">
                <w:rPr>
                  <w:rFonts w:ascii="Arial" w:hAnsi="Arial" w:cs="Arial"/>
                  <w:sz w:val="18"/>
                </w:rPr>
                <w:delText>or less; and</w:delText>
              </w:r>
            </w:del>
          </w:p>
          <w:p w14:paraId="2B73C5E3" w14:textId="29F3424F" w:rsidR="0048243B" w:rsidRPr="000D7281" w:rsidDel="005D2A09" w:rsidRDefault="0048243B" w:rsidP="004E4E30">
            <w:pPr>
              <w:pStyle w:val="TableParagraph"/>
              <w:keepLines/>
              <w:spacing w:before="1"/>
              <w:ind w:left="85"/>
              <w:rPr>
                <w:del w:id="54" w:author="Joo, Hye@ARB" w:date="2026-06-04T21:41:00Z"/>
                <w:rFonts w:ascii="Arial" w:hAnsi="Arial" w:cs="Arial"/>
                <w:sz w:val="18"/>
              </w:rPr>
            </w:pPr>
            <w:del w:id="55" w:author="Joo, Hye@ARB" w:date="2026-06-04T21:41:00Z">
              <w:r w:rsidRPr="000D7281" w:rsidDel="005D2A09">
                <w:rPr>
                  <w:rFonts w:ascii="Arial" w:hAnsi="Arial" w:cs="Arial"/>
                  <w:spacing w:val="-4"/>
                  <w:sz w:val="18"/>
                </w:rPr>
                <w:delText>MDPVs</w:delText>
              </w:r>
            </w:del>
          </w:p>
          <w:p w14:paraId="137B5395" w14:textId="0B099C0F" w:rsidR="0048243B" w:rsidRPr="000D7281" w:rsidDel="005D2A09" w:rsidRDefault="0048243B" w:rsidP="004E4E30">
            <w:pPr>
              <w:pStyle w:val="TableParagraph"/>
              <w:keepLines/>
              <w:spacing w:before="206"/>
              <w:ind w:left="85" w:right="263"/>
              <w:rPr>
                <w:del w:id="56" w:author="Joo, Hye@ARB" w:date="2026-06-04T21:41:00Z"/>
                <w:rFonts w:ascii="Arial" w:hAnsi="Arial" w:cs="Arial"/>
                <w:sz w:val="18"/>
              </w:rPr>
            </w:pPr>
            <w:del w:id="57" w:author="Joo, Hye@ARB" w:date="2026-06-04T21:41:00Z">
              <w:r w:rsidRPr="000D7281" w:rsidDel="005D2A09">
                <w:rPr>
                  <w:rFonts w:ascii="Arial" w:hAnsi="Arial" w:cs="Arial"/>
                  <w:sz w:val="18"/>
                </w:rPr>
                <w:delText>Vehicles</w:delText>
              </w:r>
              <w:r w:rsidRPr="000D7281" w:rsidDel="005D2A09">
                <w:rPr>
                  <w:rFonts w:ascii="Arial" w:hAnsi="Arial" w:cs="Arial"/>
                  <w:spacing w:val="-12"/>
                  <w:sz w:val="18"/>
                </w:rPr>
                <w:delText xml:space="preserve"> </w:delText>
              </w:r>
              <w:r w:rsidRPr="000D7281" w:rsidDel="005D2A09">
                <w:rPr>
                  <w:rFonts w:ascii="Arial" w:hAnsi="Arial" w:cs="Arial"/>
                  <w:sz w:val="18"/>
                </w:rPr>
                <w:delText>in</w:delText>
              </w:r>
              <w:r w:rsidRPr="000D7281" w:rsidDel="005D2A09">
                <w:rPr>
                  <w:rFonts w:ascii="Arial" w:hAnsi="Arial" w:cs="Arial"/>
                  <w:spacing w:val="-11"/>
                  <w:sz w:val="18"/>
                </w:rPr>
                <w:delText xml:space="preserve"> </w:delText>
              </w:r>
              <w:r w:rsidRPr="000D7281" w:rsidDel="005D2A09">
                <w:rPr>
                  <w:rFonts w:ascii="Arial" w:hAnsi="Arial" w:cs="Arial"/>
                  <w:sz w:val="18"/>
                </w:rPr>
                <w:delText>this</w:delText>
              </w:r>
              <w:r w:rsidRPr="000D7281" w:rsidDel="005D2A09">
                <w:rPr>
                  <w:rFonts w:ascii="Arial" w:hAnsi="Arial" w:cs="Arial"/>
                  <w:spacing w:val="-11"/>
                  <w:sz w:val="18"/>
                </w:rPr>
                <w:delText xml:space="preserve"> </w:delText>
              </w:r>
              <w:r w:rsidRPr="000D7281" w:rsidDel="005D2A09">
                <w:rPr>
                  <w:rFonts w:ascii="Arial" w:hAnsi="Arial" w:cs="Arial"/>
                  <w:sz w:val="18"/>
                </w:rPr>
                <w:delText>category are</w:delText>
              </w:r>
              <w:r w:rsidRPr="000D7281" w:rsidDel="005D2A09">
                <w:rPr>
                  <w:rFonts w:ascii="Arial" w:hAnsi="Arial" w:cs="Arial"/>
                  <w:spacing w:val="-4"/>
                  <w:sz w:val="18"/>
                </w:rPr>
                <w:delText xml:space="preserve"> </w:delText>
              </w:r>
              <w:r w:rsidRPr="000D7281" w:rsidDel="005D2A09">
                <w:rPr>
                  <w:rFonts w:ascii="Arial" w:hAnsi="Arial" w:cs="Arial"/>
                  <w:sz w:val="18"/>
                </w:rPr>
                <w:delText>tested</w:delText>
              </w:r>
              <w:r w:rsidRPr="000D7281" w:rsidDel="005D2A09">
                <w:rPr>
                  <w:rFonts w:ascii="Arial" w:hAnsi="Arial" w:cs="Arial"/>
                  <w:spacing w:val="-2"/>
                  <w:sz w:val="18"/>
                </w:rPr>
                <w:delText xml:space="preserve"> </w:delText>
              </w:r>
              <w:r w:rsidRPr="000D7281" w:rsidDel="005D2A09">
                <w:rPr>
                  <w:rFonts w:ascii="Arial" w:hAnsi="Arial" w:cs="Arial"/>
                  <w:sz w:val="18"/>
                </w:rPr>
                <w:delText>at</w:delText>
              </w:r>
              <w:r w:rsidRPr="000D7281" w:rsidDel="005D2A09">
                <w:rPr>
                  <w:rFonts w:ascii="Arial" w:hAnsi="Arial" w:cs="Arial"/>
                  <w:spacing w:val="-3"/>
                  <w:sz w:val="18"/>
                </w:rPr>
                <w:delText xml:space="preserve"> </w:delText>
              </w:r>
              <w:r w:rsidRPr="000D7281" w:rsidDel="005D2A09">
                <w:rPr>
                  <w:rFonts w:ascii="Arial" w:hAnsi="Arial" w:cs="Arial"/>
                  <w:sz w:val="18"/>
                </w:rPr>
                <w:delText>their</w:delText>
              </w:r>
              <w:r w:rsidRPr="000D7281" w:rsidDel="005D2A09">
                <w:rPr>
                  <w:rFonts w:ascii="Arial" w:hAnsi="Arial" w:cs="Arial"/>
                  <w:spacing w:val="-3"/>
                  <w:sz w:val="18"/>
                </w:rPr>
                <w:delText xml:space="preserve"> </w:delText>
              </w:r>
              <w:r w:rsidRPr="000D7281" w:rsidDel="005D2A09">
                <w:rPr>
                  <w:rFonts w:ascii="Arial" w:hAnsi="Arial" w:cs="Arial"/>
                  <w:sz w:val="18"/>
                </w:rPr>
                <w:delText>loaded vehicle weight</w:delText>
              </w:r>
            </w:del>
          </w:p>
        </w:tc>
        <w:tc>
          <w:tcPr>
            <w:tcW w:w="1080" w:type="dxa"/>
            <w:vMerge w:val="restart"/>
            <w:tcBorders>
              <w:top w:val="single" w:sz="6" w:space="0" w:color="000000"/>
              <w:left w:val="single" w:sz="6" w:space="0" w:color="000000"/>
              <w:bottom w:val="single" w:sz="6" w:space="0" w:color="000000"/>
              <w:right w:val="single" w:sz="6" w:space="0" w:color="000000"/>
            </w:tcBorders>
          </w:tcPr>
          <w:p w14:paraId="7D4244DB" w14:textId="0AB49078" w:rsidR="0048243B" w:rsidRPr="000D7281" w:rsidDel="005D2A09" w:rsidRDefault="0048243B" w:rsidP="009A18CE">
            <w:pPr>
              <w:pStyle w:val="TableParagraph"/>
              <w:keepLines/>
              <w:rPr>
                <w:del w:id="58" w:author="Joo, Hye@ARB" w:date="2026-06-04T21:41:00Z"/>
                <w:rFonts w:ascii="Arial" w:hAnsi="Arial" w:cs="Arial"/>
                <w:sz w:val="18"/>
              </w:rPr>
            </w:pPr>
          </w:p>
          <w:p w14:paraId="72587B91" w14:textId="4C16F4BB" w:rsidR="0048243B" w:rsidRPr="000D7281" w:rsidDel="005D2A09" w:rsidRDefault="0048243B" w:rsidP="009A18CE">
            <w:pPr>
              <w:pStyle w:val="TableParagraph"/>
              <w:keepLines/>
              <w:rPr>
                <w:del w:id="59" w:author="Joo, Hye@ARB" w:date="2026-06-04T21:41:00Z"/>
                <w:rFonts w:ascii="Arial" w:hAnsi="Arial" w:cs="Arial"/>
                <w:sz w:val="18"/>
              </w:rPr>
            </w:pPr>
          </w:p>
          <w:p w14:paraId="47896D2D" w14:textId="27B7790F" w:rsidR="0048243B" w:rsidRPr="000D7281" w:rsidDel="005D2A09" w:rsidRDefault="0048243B" w:rsidP="009A18CE">
            <w:pPr>
              <w:pStyle w:val="TableParagraph"/>
              <w:keepLines/>
              <w:rPr>
                <w:del w:id="60" w:author="Joo, Hye@ARB" w:date="2026-06-04T21:41:00Z"/>
                <w:rFonts w:ascii="Arial" w:hAnsi="Arial" w:cs="Arial"/>
                <w:sz w:val="18"/>
              </w:rPr>
            </w:pPr>
          </w:p>
          <w:p w14:paraId="7E2E28CB" w14:textId="44AC0718" w:rsidR="0048243B" w:rsidRPr="000D7281" w:rsidDel="005D2A09" w:rsidRDefault="0048243B" w:rsidP="009A18CE">
            <w:pPr>
              <w:pStyle w:val="TableParagraph"/>
              <w:keepLines/>
              <w:rPr>
                <w:del w:id="61" w:author="Joo, Hye@ARB" w:date="2026-06-04T21:41:00Z"/>
                <w:rFonts w:ascii="Arial" w:hAnsi="Arial" w:cs="Arial"/>
                <w:sz w:val="18"/>
              </w:rPr>
            </w:pPr>
          </w:p>
          <w:p w14:paraId="4BDFDE98" w14:textId="16990AF9" w:rsidR="0048243B" w:rsidRPr="000D7281" w:rsidDel="005D2A09" w:rsidRDefault="0048243B" w:rsidP="009A18CE">
            <w:pPr>
              <w:pStyle w:val="TableParagraph"/>
              <w:keepLines/>
              <w:spacing w:before="1"/>
              <w:rPr>
                <w:del w:id="62" w:author="Joo, Hye@ARB" w:date="2026-06-04T21:41:00Z"/>
                <w:rFonts w:ascii="Arial" w:hAnsi="Arial" w:cs="Arial"/>
                <w:sz w:val="18"/>
              </w:rPr>
            </w:pPr>
          </w:p>
          <w:p w14:paraId="666B47F4" w14:textId="1B133F95" w:rsidR="0048243B" w:rsidRPr="000D7281" w:rsidDel="005D2A09" w:rsidRDefault="0048243B" w:rsidP="009A18CE">
            <w:pPr>
              <w:pStyle w:val="TableParagraph"/>
              <w:keepLines/>
              <w:spacing w:before="1"/>
              <w:ind w:left="198"/>
              <w:rPr>
                <w:del w:id="63" w:author="Joo, Hye@ARB" w:date="2026-06-04T21:41:00Z"/>
                <w:rFonts w:ascii="Arial" w:hAnsi="Arial" w:cs="Arial"/>
                <w:sz w:val="18"/>
              </w:rPr>
            </w:pPr>
            <w:del w:id="64"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3CB45A92" w14:textId="2516707F" w:rsidR="0048243B" w:rsidRPr="000D7281" w:rsidDel="005D2A09" w:rsidRDefault="0048243B" w:rsidP="009A18CE">
            <w:pPr>
              <w:pStyle w:val="TableParagraph"/>
              <w:keepLines/>
              <w:spacing w:before="98"/>
              <w:ind w:left="270"/>
              <w:rPr>
                <w:del w:id="65" w:author="Joo, Hye@ARB" w:date="2026-06-04T21:41:00Z"/>
                <w:rFonts w:ascii="Arial" w:hAnsi="Arial" w:cs="Arial"/>
                <w:sz w:val="18"/>
              </w:rPr>
            </w:pPr>
            <w:del w:id="66" w:author="Joo, Hye@ARB" w:date="2026-06-04T21:41:00Z">
              <w:r w:rsidRPr="000D7281" w:rsidDel="005D2A09">
                <w:rPr>
                  <w:rFonts w:ascii="Arial" w:hAnsi="Arial" w:cs="Arial"/>
                  <w:spacing w:val="-2"/>
                  <w:sz w:val="18"/>
                </w:rPr>
                <w:delText>LEV160</w:delText>
              </w:r>
            </w:del>
          </w:p>
        </w:tc>
        <w:tc>
          <w:tcPr>
            <w:tcW w:w="1080" w:type="dxa"/>
            <w:tcBorders>
              <w:top w:val="single" w:sz="6" w:space="0" w:color="000000"/>
              <w:left w:val="single" w:sz="6" w:space="0" w:color="000000"/>
              <w:bottom w:val="single" w:sz="6" w:space="0" w:color="000000"/>
              <w:right w:val="single" w:sz="6" w:space="0" w:color="000000"/>
            </w:tcBorders>
          </w:tcPr>
          <w:p w14:paraId="6E036156" w14:textId="6D9556DB" w:rsidR="0048243B" w:rsidRPr="000D7281" w:rsidDel="005D2A09" w:rsidRDefault="0048243B" w:rsidP="009A18CE">
            <w:pPr>
              <w:pStyle w:val="TableParagraph"/>
              <w:keepLines/>
              <w:spacing w:before="98"/>
              <w:ind w:left="54" w:right="47"/>
              <w:jc w:val="center"/>
              <w:rPr>
                <w:del w:id="67" w:author="Joo, Hye@ARB" w:date="2026-06-04T21:41:00Z"/>
                <w:rFonts w:ascii="Arial" w:hAnsi="Arial" w:cs="Arial"/>
                <w:sz w:val="18"/>
              </w:rPr>
            </w:pPr>
            <w:del w:id="68" w:author="Joo, Hye@ARB" w:date="2026-06-04T21:41:00Z">
              <w:r w:rsidRPr="000D7281" w:rsidDel="005D2A09">
                <w:rPr>
                  <w:rFonts w:ascii="Arial" w:hAnsi="Arial" w:cs="Arial"/>
                  <w:spacing w:val="-2"/>
                  <w:sz w:val="18"/>
                </w:rPr>
                <w:delText>0.160</w:delText>
              </w:r>
            </w:del>
          </w:p>
        </w:tc>
        <w:tc>
          <w:tcPr>
            <w:tcW w:w="1170" w:type="dxa"/>
            <w:tcBorders>
              <w:top w:val="single" w:sz="6" w:space="0" w:color="000000"/>
              <w:left w:val="single" w:sz="6" w:space="0" w:color="000000"/>
              <w:bottom w:val="single" w:sz="6" w:space="0" w:color="000000"/>
              <w:right w:val="single" w:sz="6" w:space="0" w:color="000000"/>
            </w:tcBorders>
          </w:tcPr>
          <w:p w14:paraId="12BA1954" w14:textId="3ADE913F" w:rsidR="0048243B" w:rsidRPr="000D7281" w:rsidDel="005D2A09" w:rsidRDefault="0048243B" w:rsidP="009A18CE">
            <w:pPr>
              <w:pStyle w:val="TableParagraph"/>
              <w:keepLines/>
              <w:ind w:left="9"/>
              <w:jc w:val="center"/>
              <w:rPr>
                <w:del w:id="69" w:author="Joo, Hye@ARB" w:date="2026-06-04T21:41:00Z"/>
                <w:rFonts w:ascii="Arial" w:hAnsi="Arial" w:cs="Arial"/>
                <w:sz w:val="18"/>
              </w:rPr>
            </w:pPr>
            <w:del w:id="70" w:author="Joo, Hye@ARB" w:date="2026-06-04T21:41:00Z">
              <w:r w:rsidRPr="000D7281" w:rsidDel="005D2A09">
                <w:rPr>
                  <w:rFonts w:ascii="Arial" w:hAnsi="Arial" w:cs="Arial"/>
                  <w:spacing w:val="-5"/>
                  <w:sz w:val="18"/>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86A7360" w14:textId="7727AD7A" w:rsidR="0048243B" w:rsidRPr="000D7281" w:rsidDel="005D2A09" w:rsidRDefault="0048243B" w:rsidP="009A18CE">
            <w:pPr>
              <w:pStyle w:val="TableParagraph"/>
              <w:keepLines/>
              <w:ind w:left="14" w:right="8"/>
              <w:jc w:val="center"/>
              <w:rPr>
                <w:del w:id="71" w:author="Joo, Hye@ARB" w:date="2026-06-04T21:41:00Z"/>
                <w:rFonts w:ascii="Arial" w:hAnsi="Arial" w:cs="Arial"/>
                <w:sz w:val="18"/>
              </w:rPr>
            </w:pPr>
            <w:del w:id="72"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6D8E4C4" w14:textId="03BADE20" w:rsidR="0048243B" w:rsidRPr="000D7281" w:rsidDel="005D2A09" w:rsidRDefault="0048243B" w:rsidP="009A18CE">
            <w:pPr>
              <w:pStyle w:val="TableParagraph"/>
              <w:keepLines/>
              <w:ind w:left="17"/>
              <w:jc w:val="center"/>
              <w:rPr>
                <w:del w:id="73" w:author="Joo, Hye@ARB" w:date="2026-06-04T21:41:00Z"/>
                <w:rFonts w:ascii="Arial" w:hAnsi="Arial" w:cs="Arial"/>
                <w:sz w:val="18"/>
              </w:rPr>
            </w:pPr>
            <w:del w:id="74" w:author="Joo, Hye@ARB" w:date="2026-06-04T21:41:00Z">
              <w:r w:rsidRPr="000D7281" w:rsidDel="005D2A09">
                <w:rPr>
                  <w:rFonts w:ascii="Arial" w:hAnsi="Arial" w:cs="Arial"/>
                  <w:spacing w:val="-4"/>
                  <w:sz w:val="18"/>
                </w:rPr>
                <w:delText>0.01</w:delText>
              </w:r>
            </w:del>
          </w:p>
        </w:tc>
      </w:tr>
      <w:tr w:rsidR="0048243B" w:rsidRPr="001238F2" w:rsidDel="005D2A09" w14:paraId="2DF259C4" w14:textId="22A5AFFA" w:rsidTr="004E4E30">
        <w:trPr>
          <w:trHeight w:val="402"/>
          <w:del w:id="75" w:author="Joo, Hye@ARB" w:date="2026-06-04T21:41:00Z"/>
        </w:trPr>
        <w:tc>
          <w:tcPr>
            <w:tcW w:w="2020" w:type="dxa"/>
            <w:vMerge/>
            <w:tcBorders>
              <w:top w:val="nil"/>
              <w:bottom w:val="single" w:sz="6" w:space="0" w:color="000000"/>
              <w:right w:val="single" w:sz="6" w:space="0" w:color="000000"/>
            </w:tcBorders>
          </w:tcPr>
          <w:p w14:paraId="4EE6BDCA" w14:textId="102EB93F" w:rsidR="0048243B" w:rsidRPr="000D7281" w:rsidDel="005D2A09" w:rsidRDefault="0048243B" w:rsidP="004E4E30">
            <w:pPr>
              <w:keepLines/>
              <w:widowControl w:val="0"/>
              <w:spacing w:line="240" w:lineRule="auto"/>
              <w:rPr>
                <w:del w:id="76"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050BC262" w14:textId="6B8571B6" w:rsidR="0048243B" w:rsidRPr="000D7281" w:rsidDel="005D2A09" w:rsidRDefault="0048243B" w:rsidP="009A18CE">
            <w:pPr>
              <w:keepLines/>
              <w:widowControl w:val="0"/>
              <w:spacing w:line="240" w:lineRule="auto"/>
              <w:rPr>
                <w:del w:id="77"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F2CCE78" w14:textId="3148CE6F" w:rsidR="0048243B" w:rsidRPr="000D7281" w:rsidDel="005D2A09" w:rsidRDefault="0048243B" w:rsidP="009A18CE">
            <w:pPr>
              <w:pStyle w:val="TableParagraph"/>
              <w:keepLines/>
              <w:spacing w:before="98"/>
              <w:ind w:right="195"/>
              <w:jc w:val="right"/>
              <w:rPr>
                <w:del w:id="78" w:author="Joo, Hye@ARB" w:date="2026-06-04T21:41:00Z"/>
                <w:rFonts w:ascii="Arial" w:hAnsi="Arial" w:cs="Arial"/>
                <w:sz w:val="18"/>
              </w:rPr>
            </w:pPr>
            <w:del w:id="79" w:author="Joo, Hye@ARB" w:date="2026-06-04T21:41:00Z">
              <w:r w:rsidRPr="000D7281" w:rsidDel="005D2A09">
                <w:rPr>
                  <w:rFonts w:ascii="Arial" w:hAnsi="Arial" w:cs="Arial"/>
                  <w:spacing w:val="-2"/>
                  <w:sz w:val="18"/>
                </w:rPr>
                <w:delText>ULEV125</w:delText>
              </w:r>
            </w:del>
          </w:p>
        </w:tc>
        <w:tc>
          <w:tcPr>
            <w:tcW w:w="1080" w:type="dxa"/>
            <w:tcBorders>
              <w:top w:val="single" w:sz="6" w:space="0" w:color="000000"/>
              <w:left w:val="single" w:sz="6" w:space="0" w:color="000000"/>
              <w:bottom w:val="single" w:sz="6" w:space="0" w:color="000000"/>
              <w:right w:val="single" w:sz="6" w:space="0" w:color="000000"/>
            </w:tcBorders>
          </w:tcPr>
          <w:p w14:paraId="64F99327" w14:textId="79C1634E" w:rsidR="0048243B" w:rsidRPr="000D7281" w:rsidDel="005D2A09" w:rsidRDefault="0048243B" w:rsidP="009A18CE">
            <w:pPr>
              <w:pStyle w:val="TableParagraph"/>
              <w:keepLines/>
              <w:spacing w:before="98"/>
              <w:ind w:left="54" w:right="47"/>
              <w:jc w:val="center"/>
              <w:rPr>
                <w:del w:id="80" w:author="Joo, Hye@ARB" w:date="2026-06-04T21:41:00Z"/>
                <w:rFonts w:ascii="Arial" w:hAnsi="Arial" w:cs="Arial"/>
                <w:sz w:val="18"/>
              </w:rPr>
            </w:pPr>
            <w:del w:id="81" w:author="Joo, Hye@ARB" w:date="2026-06-04T21:41:00Z">
              <w:r w:rsidRPr="000D7281" w:rsidDel="005D2A09">
                <w:rPr>
                  <w:rFonts w:ascii="Arial" w:hAnsi="Arial" w:cs="Arial"/>
                  <w:spacing w:val="-2"/>
                  <w:sz w:val="18"/>
                </w:rPr>
                <w:delText>0.125</w:delText>
              </w:r>
            </w:del>
          </w:p>
        </w:tc>
        <w:tc>
          <w:tcPr>
            <w:tcW w:w="1170" w:type="dxa"/>
            <w:tcBorders>
              <w:top w:val="single" w:sz="6" w:space="0" w:color="000000"/>
              <w:left w:val="single" w:sz="6" w:space="0" w:color="000000"/>
              <w:bottom w:val="single" w:sz="6" w:space="0" w:color="000000"/>
              <w:right w:val="single" w:sz="6" w:space="0" w:color="000000"/>
            </w:tcBorders>
          </w:tcPr>
          <w:p w14:paraId="558F3CE6" w14:textId="590A6C2C" w:rsidR="0048243B" w:rsidRPr="000D7281" w:rsidDel="005D2A09" w:rsidRDefault="0048243B" w:rsidP="009A18CE">
            <w:pPr>
              <w:pStyle w:val="TableParagraph"/>
              <w:keepLines/>
              <w:spacing w:before="2"/>
              <w:ind w:left="9"/>
              <w:jc w:val="center"/>
              <w:rPr>
                <w:del w:id="82" w:author="Joo, Hye@ARB" w:date="2026-06-04T21:41:00Z"/>
                <w:rFonts w:ascii="Arial" w:hAnsi="Arial" w:cs="Arial"/>
                <w:sz w:val="18"/>
              </w:rPr>
            </w:pPr>
            <w:del w:id="83" w:author="Joo, Hye@ARB" w:date="2026-06-04T21:41:00Z">
              <w:r w:rsidRPr="000D7281" w:rsidDel="005D2A09">
                <w:rPr>
                  <w:rFonts w:ascii="Arial" w:hAnsi="Arial" w:cs="Arial"/>
                  <w:spacing w:val="-5"/>
                  <w:sz w:val="18"/>
                </w:rPr>
                <w:delText>2.1</w:delText>
              </w:r>
            </w:del>
          </w:p>
        </w:tc>
        <w:tc>
          <w:tcPr>
            <w:tcW w:w="1221" w:type="dxa"/>
            <w:tcBorders>
              <w:top w:val="single" w:sz="6" w:space="0" w:color="000000"/>
              <w:left w:val="single" w:sz="6" w:space="0" w:color="000000"/>
              <w:bottom w:val="single" w:sz="6" w:space="0" w:color="000000"/>
              <w:right w:val="single" w:sz="6" w:space="0" w:color="000000"/>
            </w:tcBorders>
          </w:tcPr>
          <w:p w14:paraId="73201573" w14:textId="0454992A" w:rsidR="0048243B" w:rsidRPr="000D7281" w:rsidDel="005D2A09" w:rsidRDefault="0048243B" w:rsidP="009A18CE">
            <w:pPr>
              <w:pStyle w:val="TableParagraph"/>
              <w:keepLines/>
              <w:spacing w:before="2"/>
              <w:ind w:left="14" w:right="8"/>
              <w:jc w:val="center"/>
              <w:rPr>
                <w:del w:id="84" w:author="Joo, Hye@ARB" w:date="2026-06-04T21:41:00Z"/>
                <w:rFonts w:ascii="Arial" w:hAnsi="Arial" w:cs="Arial"/>
                <w:sz w:val="18"/>
              </w:rPr>
            </w:pPr>
            <w:del w:id="85"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30E3CB13" w14:textId="42A081F0" w:rsidR="0048243B" w:rsidRPr="000D7281" w:rsidDel="005D2A09" w:rsidRDefault="0048243B" w:rsidP="009A18CE">
            <w:pPr>
              <w:pStyle w:val="TableParagraph"/>
              <w:keepLines/>
              <w:spacing w:before="2"/>
              <w:ind w:left="17"/>
              <w:jc w:val="center"/>
              <w:rPr>
                <w:del w:id="86" w:author="Joo, Hye@ARB" w:date="2026-06-04T21:41:00Z"/>
                <w:rFonts w:ascii="Arial" w:hAnsi="Arial" w:cs="Arial"/>
                <w:sz w:val="18"/>
              </w:rPr>
            </w:pPr>
            <w:del w:id="87" w:author="Joo, Hye@ARB" w:date="2026-06-04T21:41:00Z">
              <w:r w:rsidRPr="000D7281" w:rsidDel="005D2A09">
                <w:rPr>
                  <w:rFonts w:ascii="Arial" w:hAnsi="Arial" w:cs="Arial"/>
                  <w:spacing w:val="-4"/>
                  <w:sz w:val="18"/>
                </w:rPr>
                <w:delText>0.01</w:delText>
              </w:r>
            </w:del>
          </w:p>
        </w:tc>
      </w:tr>
      <w:tr w:rsidR="0048243B" w:rsidRPr="001238F2" w:rsidDel="005D2A09" w14:paraId="7C6E3D7B" w14:textId="1004BC62" w:rsidTr="004E4E30">
        <w:trPr>
          <w:trHeight w:val="402"/>
          <w:del w:id="88" w:author="Joo, Hye@ARB" w:date="2026-06-04T21:41:00Z"/>
        </w:trPr>
        <w:tc>
          <w:tcPr>
            <w:tcW w:w="2020" w:type="dxa"/>
            <w:vMerge/>
            <w:tcBorders>
              <w:top w:val="nil"/>
              <w:bottom w:val="single" w:sz="6" w:space="0" w:color="000000"/>
              <w:right w:val="single" w:sz="6" w:space="0" w:color="000000"/>
            </w:tcBorders>
          </w:tcPr>
          <w:p w14:paraId="456A8114" w14:textId="495CD0DA" w:rsidR="0048243B" w:rsidRPr="000D7281" w:rsidDel="005D2A09" w:rsidRDefault="0048243B" w:rsidP="004E4E30">
            <w:pPr>
              <w:keepLines/>
              <w:widowControl w:val="0"/>
              <w:spacing w:line="240" w:lineRule="auto"/>
              <w:rPr>
                <w:del w:id="89"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21E6C40B" w14:textId="08C51C88" w:rsidR="0048243B" w:rsidRPr="000D7281" w:rsidDel="005D2A09" w:rsidRDefault="0048243B" w:rsidP="009A18CE">
            <w:pPr>
              <w:keepLines/>
              <w:widowControl w:val="0"/>
              <w:spacing w:line="240" w:lineRule="auto"/>
              <w:rPr>
                <w:del w:id="90"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CFBA36D" w14:textId="2B521302" w:rsidR="0048243B" w:rsidRPr="000D7281" w:rsidDel="005D2A09" w:rsidRDefault="0048243B" w:rsidP="009A18CE">
            <w:pPr>
              <w:pStyle w:val="TableParagraph"/>
              <w:keepLines/>
              <w:spacing w:before="98"/>
              <w:ind w:left="251"/>
              <w:rPr>
                <w:del w:id="91" w:author="Joo, Hye@ARB" w:date="2026-06-04T21:41:00Z"/>
                <w:rFonts w:ascii="Arial" w:hAnsi="Arial" w:cs="Arial"/>
                <w:sz w:val="18"/>
              </w:rPr>
            </w:pPr>
            <w:del w:id="92" w:author="Joo, Hye@ARB" w:date="2026-06-04T21:41:00Z">
              <w:r w:rsidRPr="000D7281" w:rsidDel="005D2A09">
                <w:rPr>
                  <w:rFonts w:ascii="Arial" w:hAnsi="Arial" w:cs="Arial"/>
                  <w:spacing w:val="-2"/>
                  <w:sz w:val="18"/>
                </w:rPr>
                <w:delText>ULEV70</w:delText>
              </w:r>
            </w:del>
          </w:p>
        </w:tc>
        <w:tc>
          <w:tcPr>
            <w:tcW w:w="1080" w:type="dxa"/>
            <w:tcBorders>
              <w:top w:val="single" w:sz="6" w:space="0" w:color="000000"/>
              <w:left w:val="single" w:sz="6" w:space="0" w:color="000000"/>
              <w:bottom w:val="single" w:sz="6" w:space="0" w:color="000000"/>
              <w:right w:val="single" w:sz="6" w:space="0" w:color="000000"/>
            </w:tcBorders>
          </w:tcPr>
          <w:p w14:paraId="4CB966BC" w14:textId="29253AF2" w:rsidR="0048243B" w:rsidRPr="000D7281" w:rsidDel="005D2A09" w:rsidRDefault="0048243B" w:rsidP="009A18CE">
            <w:pPr>
              <w:pStyle w:val="TableParagraph"/>
              <w:keepLines/>
              <w:spacing w:before="98"/>
              <w:ind w:left="54" w:right="47"/>
              <w:jc w:val="center"/>
              <w:rPr>
                <w:del w:id="93" w:author="Joo, Hye@ARB" w:date="2026-06-04T21:41:00Z"/>
                <w:rFonts w:ascii="Arial" w:hAnsi="Arial" w:cs="Arial"/>
                <w:sz w:val="18"/>
              </w:rPr>
            </w:pPr>
            <w:del w:id="94" w:author="Joo, Hye@ARB" w:date="2026-06-04T21:41:00Z">
              <w:r w:rsidRPr="000D7281" w:rsidDel="005D2A09">
                <w:rPr>
                  <w:rFonts w:ascii="Arial" w:hAnsi="Arial" w:cs="Arial"/>
                  <w:spacing w:val="-2"/>
                  <w:sz w:val="18"/>
                </w:rPr>
                <w:delText>0.070</w:delText>
              </w:r>
            </w:del>
          </w:p>
        </w:tc>
        <w:tc>
          <w:tcPr>
            <w:tcW w:w="1170" w:type="dxa"/>
            <w:tcBorders>
              <w:top w:val="single" w:sz="6" w:space="0" w:color="000000"/>
              <w:left w:val="single" w:sz="6" w:space="0" w:color="000000"/>
              <w:bottom w:val="single" w:sz="6" w:space="0" w:color="000000"/>
              <w:right w:val="single" w:sz="6" w:space="0" w:color="000000"/>
            </w:tcBorders>
          </w:tcPr>
          <w:p w14:paraId="7FA727D7" w14:textId="55F17592" w:rsidR="0048243B" w:rsidRPr="000D7281" w:rsidDel="005D2A09" w:rsidRDefault="0048243B" w:rsidP="009A18CE">
            <w:pPr>
              <w:pStyle w:val="TableParagraph"/>
              <w:keepLines/>
              <w:ind w:left="9"/>
              <w:jc w:val="center"/>
              <w:rPr>
                <w:del w:id="95" w:author="Joo, Hye@ARB" w:date="2026-06-04T21:41:00Z"/>
                <w:rFonts w:ascii="Arial" w:hAnsi="Arial" w:cs="Arial"/>
                <w:sz w:val="18"/>
              </w:rPr>
            </w:pPr>
            <w:del w:id="96" w:author="Joo, Hye@ARB" w:date="2026-06-04T21:41:00Z">
              <w:r w:rsidRPr="000D7281" w:rsidDel="005D2A09">
                <w:rPr>
                  <w:rFonts w:ascii="Arial" w:hAnsi="Arial" w:cs="Arial"/>
                  <w:spacing w:val="-5"/>
                  <w:sz w:val="18"/>
                </w:rPr>
                <w:delText>1.7</w:delText>
              </w:r>
            </w:del>
          </w:p>
        </w:tc>
        <w:tc>
          <w:tcPr>
            <w:tcW w:w="1221" w:type="dxa"/>
            <w:tcBorders>
              <w:top w:val="single" w:sz="6" w:space="0" w:color="000000"/>
              <w:left w:val="single" w:sz="6" w:space="0" w:color="000000"/>
              <w:bottom w:val="single" w:sz="6" w:space="0" w:color="000000"/>
              <w:right w:val="single" w:sz="6" w:space="0" w:color="000000"/>
            </w:tcBorders>
          </w:tcPr>
          <w:p w14:paraId="4AB05260" w14:textId="27275ADF" w:rsidR="0048243B" w:rsidRPr="000D7281" w:rsidDel="005D2A09" w:rsidRDefault="0048243B" w:rsidP="009A18CE">
            <w:pPr>
              <w:pStyle w:val="TableParagraph"/>
              <w:keepLines/>
              <w:ind w:left="14" w:right="8"/>
              <w:jc w:val="center"/>
              <w:rPr>
                <w:del w:id="97" w:author="Joo, Hye@ARB" w:date="2026-06-04T21:41:00Z"/>
                <w:rFonts w:ascii="Arial" w:hAnsi="Arial" w:cs="Arial"/>
                <w:sz w:val="18"/>
              </w:rPr>
            </w:pPr>
            <w:del w:id="98"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6954FCAC" w14:textId="44D73B24" w:rsidR="0048243B" w:rsidRPr="000D7281" w:rsidDel="005D2A09" w:rsidRDefault="0048243B" w:rsidP="009A18CE">
            <w:pPr>
              <w:pStyle w:val="TableParagraph"/>
              <w:keepLines/>
              <w:ind w:left="17"/>
              <w:jc w:val="center"/>
              <w:rPr>
                <w:del w:id="99" w:author="Joo, Hye@ARB" w:date="2026-06-04T21:41:00Z"/>
                <w:rFonts w:ascii="Arial" w:hAnsi="Arial" w:cs="Arial"/>
                <w:sz w:val="18"/>
              </w:rPr>
            </w:pPr>
            <w:del w:id="100" w:author="Joo, Hye@ARB" w:date="2026-06-04T21:41:00Z">
              <w:r w:rsidRPr="000D7281" w:rsidDel="005D2A09">
                <w:rPr>
                  <w:rFonts w:ascii="Arial" w:hAnsi="Arial" w:cs="Arial"/>
                  <w:spacing w:val="-4"/>
                  <w:sz w:val="18"/>
                </w:rPr>
                <w:delText>0.01</w:delText>
              </w:r>
            </w:del>
          </w:p>
        </w:tc>
      </w:tr>
      <w:tr w:rsidR="0048243B" w:rsidRPr="001238F2" w:rsidDel="005D2A09" w14:paraId="60C6DC5A" w14:textId="7DC8603C" w:rsidTr="004E4E30">
        <w:trPr>
          <w:trHeight w:val="402"/>
          <w:del w:id="101" w:author="Joo, Hye@ARB" w:date="2026-06-04T21:41:00Z"/>
        </w:trPr>
        <w:tc>
          <w:tcPr>
            <w:tcW w:w="2020" w:type="dxa"/>
            <w:vMerge/>
            <w:tcBorders>
              <w:top w:val="nil"/>
              <w:bottom w:val="single" w:sz="6" w:space="0" w:color="000000"/>
              <w:right w:val="single" w:sz="6" w:space="0" w:color="000000"/>
            </w:tcBorders>
          </w:tcPr>
          <w:p w14:paraId="2C398036" w14:textId="20BBA916" w:rsidR="0048243B" w:rsidRPr="000D7281" w:rsidDel="005D2A09" w:rsidRDefault="0048243B" w:rsidP="004E4E30">
            <w:pPr>
              <w:keepLines/>
              <w:widowControl w:val="0"/>
              <w:spacing w:line="240" w:lineRule="auto"/>
              <w:rPr>
                <w:del w:id="102"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4F85A14" w14:textId="5A526E48" w:rsidR="0048243B" w:rsidRPr="000D7281" w:rsidDel="005D2A09" w:rsidRDefault="0048243B" w:rsidP="009A18CE">
            <w:pPr>
              <w:keepLines/>
              <w:widowControl w:val="0"/>
              <w:spacing w:line="240" w:lineRule="auto"/>
              <w:rPr>
                <w:del w:id="103"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6A48F87" w14:textId="504236C5" w:rsidR="0048243B" w:rsidRPr="000D7281" w:rsidDel="005D2A09" w:rsidRDefault="0048243B" w:rsidP="009A18CE">
            <w:pPr>
              <w:pStyle w:val="TableParagraph"/>
              <w:keepLines/>
              <w:spacing w:before="98"/>
              <w:ind w:left="251"/>
              <w:rPr>
                <w:del w:id="104" w:author="Joo, Hye@ARB" w:date="2026-06-04T21:41:00Z"/>
                <w:rFonts w:ascii="Arial" w:hAnsi="Arial" w:cs="Arial"/>
                <w:sz w:val="18"/>
              </w:rPr>
            </w:pPr>
            <w:del w:id="105" w:author="Joo, Hye@ARB" w:date="2026-06-04T21:41:00Z">
              <w:r w:rsidRPr="000D7281" w:rsidDel="005D2A09">
                <w:rPr>
                  <w:rFonts w:ascii="Arial" w:hAnsi="Arial" w:cs="Arial"/>
                  <w:spacing w:val="-2"/>
                  <w:sz w:val="18"/>
                </w:rPr>
                <w:delText>ULEV50</w:delText>
              </w:r>
            </w:del>
          </w:p>
        </w:tc>
        <w:tc>
          <w:tcPr>
            <w:tcW w:w="1080" w:type="dxa"/>
            <w:tcBorders>
              <w:top w:val="single" w:sz="6" w:space="0" w:color="000000"/>
              <w:left w:val="single" w:sz="6" w:space="0" w:color="000000"/>
              <w:bottom w:val="single" w:sz="6" w:space="0" w:color="000000"/>
              <w:right w:val="single" w:sz="6" w:space="0" w:color="000000"/>
            </w:tcBorders>
          </w:tcPr>
          <w:p w14:paraId="6222F4D9" w14:textId="7352D201" w:rsidR="0048243B" w:rsidRPr="000D7281" w:rsidDel="005D2A09" w:rsidRDefault="0048243B" w:rsidP="009A18CE">
            <w:pPr>
              <w:pStyle w:val="TableParagraph"/>
              <w:keepLines/>
              <w:spacing w:before="98"/>
              <w:ind w:left="54" w:right="47"/>
              <w:jc w:val="center"/>
              <w:rPr>
                <w:del w:id="106" w:author="Joo, Hye@ARB" w:date="2026-06-04T21:41:00Z"/>
                <w:rFonts w:ascii="Arial" w:hAnsi="Arial" w:cs="Arial"/>
                <w:sz w:val="18"/>
              </w:rPr>
            </w:pPr>
            <w:del w:id="107" w:author="Joo, Hye@ARB" w:date="2026-06-04T21:41:00Z">
              <w:r w:rsidRPr="000D7281" w:rsidDel="005D2A09">
                <w:rPr>
                  <w:rFonts w:ascii="Arial" w:hAnsi="Arial" w:cs="Arial"/>
                  <w:spacing w:val="-2"/>
                  <w:sz w:val="18"/>
                </w:rPr>
                <w:delText>0.050</w:delText>
              </w:r>
            </w:del>
          </w:p>
        </w:tc>
        <w:tc>
          <w:tcPr>
            <w:tcW w:w="1170" w:type="dxa"/>
            <w:tcBorders>
              <w:top w:val="single" w:sz="6" w:space="0" w:color="000000"/>
              <w:left w:val="single" w:sz="6" w:space="0" w:color="000000"/>
              <w:bottom w:val="single" w:sz="6" w:space="0" w:color="000000"/>
              <w:right w:val="single" w:sz="6" w:space="0" w:color="000000"/>
            </w:tcBorders>
          </w:tcPr>
          <w:p w14:paraId="72181B9F" w14:textId="3D76AC46" w:rsidR="0048243B" w:rsidRPr="000D7281" w:rsidDel="005D2A09" w:rsidRDefault="0048243B" w:rsidP="009A18CE">
            <w:pPr>
              <w:pStyle w:val="TableParagraph"/>
              <w:keepLines/>
              <w:ind w:left="9"/>
              <w:jc w:val="center"/>
              <w:rPr>
                <w:del w:id="108" w:author="Joo, Hye@ARB" w:date="2026-06-04T21:41:00Z"/>
                <w:rFonts w:ascii="Arial" w:hAnsi="Arial" w:cs="Arial"/>
                <w:sz w:val="18"/>
              </w:rPr>
            </w:pPr>
            <w:del w:id="109" w:author="Joo, Hye@ARB" w:date="2026-06-04T21:41:00Z">
              <w:r w:rsidRPr="000D7281" w:rsidDel="005D2A09">
                <w:rPr>
                  <w:rFonts w:ascii="Arial" w:hAnsi="Arial" w:cs="Arial"/>
                  <w:spacing w:val="-5"/>
                  <w:sz w:val="18"/>
                </w:rPr>
                <w:delText>1.7</w:delText>
              </w:r>
            </w:del>
          </w:p>
        </w:tc>
        <w:tc>
          <w:tcPr>
            <w:tcW w:w="1221" w:type="dxa"/>
            <w:tcBorders>
              <w:top w:val="single" w:sz="6" w:space="0" w:color="000000"/>
              <w:left w:val="single" w:sz="6" w:space="0" w:color="000000"/>
              <w:bottom w:val="single" w:sz="6" w:space="0" w:color="000000"/>
              <w:right w:val="single" w:sz="6" w:space="0" w:color="000000"/>
            </w:tcBorders>
          </w:tcPr>
          <w:p w14:paraId="21E88718" w14:textId="1C29354D" w:rsidR="0048243B" w:rsidRPr="000D7281" w:rsidDel="005D2A09" w:rsidRDefault="0048243B" w:rsidP="009A18CE">
            <w:pPr>
              <w:pStyle w:val="TableParagraph"/>
              <w:keepLines/>
              <w:ind w:left="14" w:right="8"/>
              <w:jc w:val="center"/>
              <w:rPr>
                <w:del w:id="110" w:author="Joo, Hye@ARB" w:date="2026-06-04T21:41:00Z"/>
                <w:rFonts w:ascii="Arial" w:hAnsi="Arial" w:cs="Arial"/>
                <w:sz w:val="18"/>
              </w:rPr>
            </w:pPr>
            <w:del w:id="111"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0935F95" w14:textId="22F3CB3B" w:rsidR="0048243B" w:rsidRPr="000D7281" w:rsidDel="005D2A09" w:rsidRDefault="0048243B" w:rsidP="009A18CE">
            <w:pPr>
              <w:pStyle w:val="TableParagraph"/>
              <w:keepLines/>
              <w:ind w:left="17"/>
              <w:jc w:val="center"/>
              <w:rPr>
                <w:del w:id="112" w:author="Joo, Hye@ARB" w:date="2026-06-04T21:41:00Z"/>
                <w:rFonts w:ascii="Arial" w:hAnsi="Arial" w:cs="Arial"/>
                <w:sz w:val="18"/>
              </w:rPr>
            </w:pPr>
            <w:del w:id="113" w:author="Joo, Hye@ARB" w:date="2026-06-04T21:41:00Z">
              <w:r w:rsidRPr="000D7281" w:rsidDel="005D2A09">
                <w:rPr>
                  <w:rFonts w:ascii="Arial" w:hAnsi="Arial" w:cs="Arial"/>
                  <w:spacing w:val="-4"/>
                  <w:sz w:val="18"/>
                </w:rPr>
                <w:delText>0.01</w:delText>
              </w:r>
            </w:del>
          </w:p>
        </w:tc>
      </w:tr>
      <w:tr w:rsidR="0048243B" w:rsidRPr="001238F2" w:rsidDel="005D2A09" w14:paraId="1D0DB0F2" w14:textId="0DBF4A21" w:rsidTr="004E4E30">
        <w:trPr>
          <w:trHeight w:val="400"/>
          <w:del w:id="114" w:author="Joo, Hye@ARB" w:date="2026-06-04T21:41:00Z"/>
        </w:trPr>
        <w:tc>
          <w:tcPr>
            <w:tcW w:w="2020" w:type="dxa"/>
            <w:vMerge/>
            <w:tcBorders>
              <w:top w:val="nil"/>
              <w:bottom w:val="single" w:sz="6" w:space="0" w:color="000000"/>
              <w:right w:val="single" w:sz="6" w:space="0" w:color="000000"/>
            </w:tcBorders>
          </w:tcPr>
          <w:p w14:paraId="48004109" w14:textId="0B20DAC8" w:rsidR="0048243B" w:rsidRPr="000D7281" w:rsidDel="005D2A09" w:rsidRDefault="0048243B" w:rsidP="004E4E30">
            <w:pPr>
              <w:keepLines/>
              <w:widowControl w:val="0"/>
              <w:spacing w:line="240" w:lineRule="auto"/>
              <w:rPr>
                <w:del w:id="115"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4CCBD607" w14:textId="0675DD3D" w:rsidR="0048243B" w:rsidRPr="000D7281" w:rsidDel="005D2A09" w:rsidRDefault="0048243B" w:rsidP="009A18CE">
            <w:pPr>
              <w:keepLines/>
              <w:widowControl w:val="0"/>
              <w:spacing w:line="240" w:lineRule="auto"/>
              <w:rPr>
                <w:del w:id="116"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42DEA9A1" w14:textId="277018E2" w:rsidR="0048243B" w:rsidRPr="000D7281" w:rsidDel="005D2A09" w:rsidRDefault="0048243B" w:rsidP="009A18CE">
            <w:pPr>
              <w:pStyle w:val="TableParagraph"/>
              <w:keepLines/>
              <w:spacing w:before="98"/>
              <w:ind w:right="188"/>
              <w:jc w:val="right"/>
              <w:rPr>
                <w:del w:id="117" w:author="Joo, Hye@ARB" w:date="2026-06-04T21:41:00Z"/>
                <w:rFonts w:ascii="Arial" w:hAnsi="Arial" w:cs="Arial"/>
                <w:sz w:val="18"/>
              </w:rPr>
            </w:pPr>
            <w:del w:id="118" w:author="Joo, Hye@ARB" w:date="2026-06-04T21:41:00Z">
              <w:r w:rsidRPr="000D7281" w:rsidDel="005D2A09">
                <w:rPr>
                  <w:rFonts w:ascii="Arial" w:hAnsi="Arial" w:cs="Arial"/>
                  <w:spacing w:val="-2"/>
                  <w:sz w:val="18"/>
                </w:rPr>
                <w:delText>SULEV30</w:delText>
              </w:r>
            </w:del>
          </w:p>
        </w:tc>
        <w:tc>
          <w:tcPr>
            <w:tcW w:w="1080" w:type="dxa"/>
            <w:tcBorders>
              <w:top w:val="single" w:sz="6" w:space="0" w:color="000000"/>
              <w:left w:val="single" w:sz="6" w:space="0" w:color="000000"/>
              <w:bottom w:val="single" w:sz="6" w:space="0" w:color="000000"/>
              <w:right w:val="single" w:sz="6" w:space="0" w:color="000000"/>
            </w:tcBorders>
          </w:tcPr>
          <w:p w14:paraId="731E4C38" w14:textId="08A71DE7" w:rsidR="0048243B" w:rsidRPr="000D7281" w:rsidDel="005D2A09" w:rsidRDefault="0048243B" w:rsidP="009A18CE">
            <w:pPr>
              <w:pStyle w:val="TableParagraph"/>
              <w:keepLines/>
              <w:spacing w:before="98"/>
              <w:ind w:left="54" w:right="47"/>
              <w:jc w:val="center"/>
              <w:rPr>
                <w:del w:id="119" w:author="Joo, Hye@ARB" w:date="2026-06-04T21:41:00Z"/>
                <w:rFonts w:ascii="Arial" w:hAnsi="Arial" w:cs="Arial"/>
                <w:sz w:val="18"/>
              </w:rPr>
            </w:pPr>
            <w:del w:id="120" w:author="Joo, Hye@ARB" w:date="2026-06-04T21:41:00Z">
              <w:r w:rsidRPr="000D7281" w:rsidDel="005D2A09">
                <w:rPr>
                  <w:rFonts w:ascii="Arial" w:hAnsi="Arial" w:cs="Arial"/>
                  <w:spacing w:val="-2"/>
                  <w:sz w:val="18"/>
                </w:rPr>
                <w:delText>0.030</w:delText>
              </w:r>
            </w:del>
          </w:p>
        </w:tc>
        <w:tc>
          <w:tcPr>
            <w:tcW w:w="1170" w:type="dxa"/>
            <w:tcBorders>
              <w:top w:val="single" w:sz="6" w:space="0" w:color="000000"/>
              <w:left w:val="single" w:sz="6" w:space="0" w:color="000000"/>
              <w:bottom w:val="single" w:sz="6" w:space="0" w:color="000000"/>
              <w:right w:val="single" w:sz="6" w:space="0" w:color="000000"/>
            </w:tcBorders>
          </w:tcPr>
          <w:p w14:paraId="6C5EEC2A" w14:textId="4FCEA7EA" w:rsidR="0048243B" w:rsidRPr="000D7281" w:rsidDel="005D2A09" w:rsidRDefault="0048243B" w:rsidP="009A18CE">
            <w:pPr>
              <w:pStyle w:val="TableParagraph"/>
              <w:keepLines/>
              <w:ind w:left="9"/>
              <w:jc w:val="center"/>
              <w:rPr>
                <w:del w:id="121" w:author="Joo, Hye@ARB" w:date="2026-06-04T21:41:00Z"/>
                <w:rFonts w:ascii="Arial" w:hAnsi="Arial" w:cs="Arial"/>
                <w:sz w:val="18"/>
              </w:rPr>
            </w:pPr>
            <w:del w:id="122" w:author="Joo, Hye@ARB" w:date="2026-06-04T21:41:00Z">
              <w:r w:rsidRPr="000D7281" w:rsidDel="005D2A09">
                <w:rPr>
                  <w:rFonts w:ascii="Arial" w:hAnsi="Arial" w:cs="Arial"/>
                  <w:spacing w:val="-5"/>
                  <w:sz w:val="18"/>
                </w:rPr>
                <w:delText>1.0</w:delText>
              </w:r>
            </w:del>
          </w:p>
        </w:tc>
        <w:tc>
          <w:tcPr>
            <w:tcW w:w="1221" w:type="dxa"/>
            <w:tcBorders>
              <w:top w:val="single" w:sz="6" w:space="0" w:color="000000"/>
              <w:left w:val="single" w:sz="6" w:space="0" w:color="000000"/>
              <w:bottom w:val="single" w:sz="6" w:space="0" w:color="000000"/>
              <w:right w:val="single" w:sz="6" w:space="0" w:color="000000"/>
            </w:tcBorders>
          </w:tcPr>
          <w:p w14:paraId="1096EFC9" w14:textId="6D75A523" w:rsidR="0048243B" w:rsidRPr="000D7281" w:rsidDel="005D2A09" w:rsidRDefault="0048243B" w:rsidP="009A18CE">
            <w:pPr>
              <w:pStyle w:val="TableParagraph"/>
              <w:keepLines/>
              <w:ind w:left="14" w:right="8"/>
              <w:jc w:val="center"/>
              <w:rPr>
                <w:del w:id="123" w:author="Joo, Hye@ARB" w:date="2026-06-04T21:41:00Z"/>
                <w:rFonts w:ascii="Arial" w:hAnsi="Arial" w:cs="Arial"/>
                <w:sz w:val="18"/>
              </w:rPr>
            </w:pPr>
            <w:del w:id="124"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0979B47C" w14:textId="0BAD2DB6" w:rsidR="0048243B" w:rsidRPr="000D7281" w:rsidDel="005D2A09" w:rsidRDefault="0048243B" w:rsidP="009A18CE">
            <w:pPr>
              <w:pStyle w:val="TableParagraph"/>
              <w:keepLines/>
              <w:ind w:left="17"/>
              <w:jc w:val="center"/>
              <w:rPr>
                <w:del w:id="125" w:author="Joo, Hye@ARB" w:date="2026-06-04T21:41:00Z"/>
                <w:rFonts w:ascii="Arial" w:hAnsi="Arial" w:cs="Arial"/>
                <w:sz w:val="18"/>
              </w:rPr>
            </w:pPr>
            <w:del w:id="126" w:author="Joo, Hye@ARB" w:date="2026-06-04T21:41:00Z">
              <w:r w:rsidRPr="000D7281" w:rsidDel="005D2A09">
                <w:rPr>
                  <w:rFonts w:ascii="Arial" w:hAnsi="Arial" w:cs="Arial"/>
                  <w:spacing w:val="-4"/>
                  <w:sz w:val="18"/>
                </w:rPr>
                <w:delText>0.01</w:delText>
              </w:r>
            </w:del>
          </w:p>
        </w:tc>
      </w:tr>
      <w:tr w:rsidR="0048243B" w:rsidRPr="001238F2" w:rsidDel="005D2A09" w14:paraId="15D52224" w14:textId="02807222" w:rsidTr="004E4E30">
        <w:trPr>
          <w:trHeight w:val="402"/>
          <w:del w:id="127" w:author="Joo, Hye@ARB" w:date="2026-06-04T21:41:00Z"/>
        </w:trPr>
        <w:tc>
          <w:tcPr>
            <w:tcW w:w="2020" w:type="dxa"/>
            <w:vMerge/>
            <w:tcBorders>
              <w:top w:val="nil"/>
              <w:bottom w:val="single" w:sz="6" w:space="0" w:color="000000"/>
              <w:right w:val="single" w:sz="6" w:space="0" w:color="000000"/>
            </w:tcBorders>
          </w:tcPr>
          <w:p w14:paraId="3149FAB9" w14:textId="7E8B9180" w:rsidR="0048243B" w:rsidRPr="000D7281" w:rsidDel="005D2A09" w:rsidRDefault="0048243B" w:rsidP="004E4E30">
            <w:pPr>
              <w:keepLines/>
              <w:widowControl w:val="0"/>
              <w:spacing w:line="240" w:lineRule="auto"/>
              <w:rPr>
                <w:del w:id="128"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7E2457A1" w14:textId="4B59E093" w:rsidR="0048243B" w:rsidRPr="000D7281" w:rsidDel="005D2A09" w:rsidRDefault="0048243B" w:rsidP="009A18CE">
            <w:pPr>
              <w:keepLines/>
              <w:widowControl w:val="0"/>
              <w:spacing w:line="240" w:lineRule="auto"/>
              <w:rPr>
                <w:del w:id="129"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342C62E" w14:textId="45C2D418" w:rsidR="0048243B" w:rsidRPr="000D7281" w:rsidDel="005D2A09" w:rsidRDefault="0048243B" w:rsidP="009A18CE">
            <w:pPr>
              <w:pStyle w:val="TableParagraph"/>
              <w:keepLines/>
              <w:spacing w:before="98"/>
              <w:ind w:right="188"/>
              <w:jc w:val="right"/>
              <w:rPr>
                <w:del w:id="130" w:author="Joo, Hye@ARB" w:date="2026-06-04T21:41:00Z"/>
                <w:rFonts w:ascii="Arial" w:hAnsi="Arial" w:cs="Arial"/>
                <w:sz w:val="18"/>
              </w:rPr>
            </w:pPr>
            <w:del w:id="131" w:author="Joo, Hye@ARB" w:date="2026-06-04T21:41:00Z">
              <w:r w:rsidRPr="000D7281" w:rsidDel="005D2A09">
                <w:rPr>
                  <w:rFonts w:ascii="Arial" w:hAnsi="Arial" w:cs="Arial"/>
                  <w:spacing w:val="-2"/>
                  <w:sz w:val="18"/>
                </w:rPr>
                <w:delText>SULEV20</w:delText>
              </w:r>
            </w:del>
          </w:p>
        </w:tc>
        <w:tc>
          <w:tcPr>
            <w:tcW w:w="1080" w:type="dxa"/>
            <w:tcBorders>
              <w:top w:val="single" w:sz="6" w:space="0" w:color="000000"/>
              <w:left w:val="single" w:sz="6" w:space="0" w:color="000000"/>
              <w:bottom w:val="single" w:sz="6" w:space="0" w:color="000000"/>
              <w:right w:val="single" w:sz="6" w:space="0" w:color="000000"/>
            </w:tcBorders>
          </w:tcPr>
          <w:p w14:paraId="43B9B4F1" w14:textId="2B6CC7A3" w:rsidR="0048243B" w:rsidRPr="000D7281" w:rsidDel="005D2A09" w:rsidRDefault="0048243B" w:rsidP="009A18CE">
            <w:pPr>
              <w:pStyle w:val="TableParagraph"/>
              <w:keepLines/>
              <w:spacing w:before="98"/>
              <w:ind w:left="54" w:right="47"/>
              <w:jc w:val="center"/>
              <w:rPr>
                <w:del w:id="132" w:author="Joo, Hye@ARB" w:date="2026-06-04T21:41:00Z"/>
                <w:rFonts w:ascii="Arial" w:hAnsi="Arial" w:cs="Arial"/>
                <w:sz w:val="18"/>
              </w:rPr>
            </w:pPr>
            <w:del w:id="133" w:author="Joo, Hye@ARB" w:date="2026-06-04T21:41:00Z">
              <w:r w:rsidRPr="000D7281" w:rsidDel="005D2A09">
                <w:rPr>
                  <w:rFonts w:ascii="Arial" w:hAnsi="Arial" w:cs="Arial"/>
                  <w:spacing w:val="-2"/>
                  <w:sz w:val="18"/>
                </w:rPr>
                <w:delText>0.020</w:delText>
              </w:r>
            </w:del>
          </w:p>
        </w:tc>
        <w:tc>
          <w:tcPr>
            <w:tcW w:w="1170" w:type="dxa"/>
            <w:tcBorders>
              <w:top w:val="single" w:sz="6" w:space="0" w:color="000000"/>
              <w:left w:val="single" w:sz="6" w:space="0" w:color="000000"/>
              <w:bottom w:val="single" w:sz="6" w:space="0" w:color="000000"/>
              <w:right w:val="single" w:sz="6" w:space="0" w:color="000000"/>
            </w:tcBorders>
          </w:tcPr>
          <w:p w14:paraId="465F6069" w14:textId="5EE486DD" w:rsidR="0048243B" w:rsidRPr="000D7281" w:rsidDel="005D2A09" w:rsidRDefault="0048243B" w:rsidP="009A18CE">
            <w:pPr>
              <w:pStyle w:val="TableParagraph"/>
              <w:keepLines/>
              <w:spacing w:before="2"/>
              <w:ind w:left="9"/>
              <w:jc w:val="center"/>
              <w:rPr>
                <w:del w:id="134" w:author="Joo, Hye@ARB" w:date="2026-06-04T21:41:00Z"/>
                <w:rFonts w:ascii="Arial" w:hAnsi="Arial" w:cs="Arial"/>
                <w:sz w:val="18"/>
              </w:rPr>
            </w:pPr>
            <w:del w:id="135" w:author="Joo, Hye@ARB" w:date="2026-06-04T21:41:00Z">
              <w:r w:rsidRPr="000D7281" w:rsidDel="005D2A09">
                <w:rPr>
                  <w:rFonts w:ascii="Arial" w:hAnsi="Arial" w:cs="Arial"/>
                  <w:spacing w:val="-5"/>
                  <w:sz w:val="18"/>
                </w:rPr>
                <w:delText>1.0</w:delText>
              </w:r>
            </w:del>
          </w:p>
        </w:tc>
        <w:tc>
          <w:tcPr>
            <w:tcW w:w="1221" w:type="dxa"/>
            <w:tcBorders>
              <w:top w:val="single" w:sz="6" w:space="0" w:color="000000"/>
              <w:left w:val="single" w:sz="6" w:space="0" w:color="000000"/>
              <w:bottom w:val="single" w:sz="6" w:space="0" w:color="000000"/>
              <w:right w:val="single" w:sz="6" w:space="0" w:color="000000"/>
            </w:tcBorders>
          </w:tcPr>
          <w:p w14:paraId="54027456" w14:textId="0018297E" w:rsidR="0048243B" w:rsidRPr="000D7281" w:rsidDel="005D2A09" w:rsidRDefault="0048243B" w:rsidP="009A18CE">
            <w:pPr>
              <w:pStyle w:val="TableParagraph"/>
              <w:keepLines/>
              <w:spacing w:before="2"/>
              <w:ind w:left="14" w:right="8"/>
              <w:jc w:val="center"/>
              <w:rPr>
                <w:del w:id="136" w:author="Joo, Hye@ARB" w:date="2026-06-04T21:41:00Z"/>
                <w:rFonts w:ascii="Arial" w:hAnsi="Arial" w:cs="Arial"/>
                <w:sz w:val="18"/>
              </w:rPr>
            </w:pPr>
            <w:del w:id="137"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D35D90F" w14:textId="22F3EAB9" w:rsidR="0048243B" w:rsidRPr="000D7281" w:rsidDel="005D2A09" w:rsidRDefault="0048243B" w:rsidP="009A18CE">
            <w:pPr>
              <w:pStyle w:val="TableParagraph"/>
              <w:keepLines/>
              <w:spacing w:before="2"/>
              <w:ind w:left="17"/>
              <w:jc w:val="center"/>
              <w:rPr>
                <w:del w:id="138" w:author="Joo, Hye@ARB" w:date="2026-06-04T21:41:00Z"/>
                <w:rFonts w:ascii="Arial" w:hAnsi="Arial" w:cs="Arial"/>
                <w:sz w:val="18"/>
              </w:rPr>
            </w:pPr>
            <w:del w:id="139" w:author="Joo, Hye@ARB" w:date="2026-06-04T21:41:00Z">
              <w:r w:rsidRPr="000D7281" w:rsidDel="005D2A09">
                <w:rPr>
                  <w:rFonts w:ascii="Arial" w:hAnsi="Arial" w:cs="Arial"/>
                  <w:spacing w:val="-4"/>
                  <w:sz w:val="18"/>
                </w:rPr>
                <w:delText>0.01</w:delText>
              </w:r>
            </w:del>
          </w:p>
        </w:tc>
      </w:tr>
      <w:tr w:rsidR="0048243B" w:rsidRPr="001238F2" w:rsidDel="005D2A09" w14:paraId="403E0EF8" w14:textId="5FDA9EF4" w:rsidTr="004E4E30">
        <w:trPr>
          <w:trHeight w:val="402"/>
          <w:del w:id="140" w:author="Joo, Hye@ARB" w:date="2026-06-04T21:41:00Z"/>
        </w:trPr>
        <w:tc>
          <w:tcPr>
            <w:tcW w:w="2020" w:type="dxa"/>
            <w:vMerge w:val="restart"/>
            <w:tcBorders>
              <w:top w:val="single" w:sz="6" w:space="0" w:color="000000"/>
              <w:bottom w:val="single" w:sz="6" w:space="0" w:color="000000"/>
              <w:right w:val="single" w:sz="6" w:space="0" w:color="000000"/>
            </w:tcBorders>
          </w:tcPr>
          <w:p w14:paraId="2C8B8523" w14:textId="14A73B4D" w:rsidR="0048243B" w:rsidRPr="000D7281" w:rsidDel="005D2A09" w:rsidRDefault="0048243B" w:rsidP="004E4E30">
            <w:pPr>
              <w:pStyle w:val="TableParagraph"/>
              <w:keepLines/>
              <w:rPr>
                <w:del w:id="141" w:author="Joo, Hye@ARB" w:date="2026-06-04T21:41:00Z"/>
                <w:rFonts w:ascii="Arial" w:hAnsi="Arial" w:cs="Arial"/>
                <w:sz w:val="18"/>
              </w:rPr>
            </w:pPr>
          </w:p>
          <w:p w14:paraId="7F7F632E" w14:textId="6E9AAE3F" w:rsidR="0048243B" w:rsidRPr="000D7281" w:rsidDel="005D2A09" w:rsidRDefault="0048243B" w:rsidP="004E4E30">
            <w:pPr>
              <w:pStyle w:val="TableParagraph"/>
              <w:keepLines/>
              <w:spacing w:before="3"/>
              <w:rPr>
                <w:del w:id="142" w:author="Joo, Hye@ARB" w:date="2026-06-04T21:41:00Z"/>
                <w:rFonts w:ascii="Arial" w:hAnsi="Arial" w:cs="Arial"/>
                <w:sz w:val="18"/>
              </w:rPr>
            </w:pPr>
          </w:p>
          <w:p w14:paraId="550CE940" w14:textId="21703FEB" w:rsidR="0048243B" w:rsidRPr="000D7281" w:rsidDel="005D2A09" w:rsidRDefault="0048243B" w:rsidP="004E4E30">
            <w:pPr>
              <w:pStyle w:val="TableParagraph"/>
              <w:keepLines/>
              <w:ind w:left="85"/>
              <w:rPr>
                <w:del w:id="143" w:author="Joo, Hye@ARB" w:date="2026-06-04T21:41:00Z"/>
                <w:rFonts w:ascii="Arial" w:hAnsi="Arial" w:cs="Arial"/>
                <w:sz w:val="18"/>
              </w:rPr>
            </w:pPr>
            <w:del w:id="144" w:author="Joo, Hye@ARB" w:date="2026-06-04T21:41:00Z">
              <w:r w:rsidRPr="000D7281" w:rsidDel="005D2A09">
                <w:rPr>
                  <w:rFonts w:ascii="Arial" w:hAnsi="Arial" w:cs="Arial"/>
                  <w:spacing w:val="-4"/>
                  <w:sz w:val="18"/>
                </w:rPr>
                <w:delText>MDVs</w:delText>
              </w:r>
            </w:del>
          </w:p>
          <w:p w14:paraId="6B5D1ABB" w14:textId="3AFF12B8" w:rsidR="0048243B" w:rsidRPr="000D7281" w:rsidDel="005D2A09" w:rsidRDefault="0048243B" w:rsidP="004E4E30">
            <w:pPr>
              <w:pStyle w:val="TableParagraph"/>
              <w:keepLines/>
              <w:ind w:left="85"/>
              <w:rPr>
                <w:del w:id="145" w:author="Joo, Hye@ARB" w:date="2026-06-04T21:41:00Z"/>
                <w:rFonts w:ascii="Arial" w:hAnsi="Arial" w:cs="Arial"/>
                <w:sz w:val="18"/>
              </w:rPr>
            </w:pPr>
            <w:del w:id="146" w:author="Joo, Hye@ARB" w:date="2026-06-04T21:41:00Z">
              <w:r w:rsidRPr="000D7281" w:rsidDel="005D2A09">
                <w:rPr>
                  <w:rFonts w:ascii="Arial" w:hAnsi="Arial" w:cs="Arial"/>
                  <w:sz w:val="18"/>
                </w:rPr>
                <w:delText>8501</w:delText>
              </w:r>
              <w:r w:rsidRPr="000D7281" w:rsidDel="005D2A09">
                <w:rPr>
                  <w:rFonts w:ascii="Arial" w:hAnsi="Arial" w:cs="Arial"/>
                  <w:spacing w:val="-2"/>
                  <w:sz w:val="18"/>
                </w:rPr>
                <w:delText xml:space="preserve"> </w:delText>
              </w:r>
              <w:r w:rsidRPr="000D7281" w:rsidDel="005D2A09">
                <w:rPr>
                  <w:rFonts w:ascii="Arial" w:hAnsi="Arial" w:cs="Arial"/>
                  <w:sz w:val="18"/>
                </w:rPr>
                <w:delText>-</w:delText>
              </w:r>
              <w:r w:rsidRPr="000D7281" w:rsidDel="005D2A09">
                <w:rPr>
                  <w:rFonts w:ascii="Arial" w:hAnsi="Arial" w:cs="Arial"/>
                  <w:spacing w:val="-2"/>
                  <w:sz w:val="18"/>
                </w:rPr>
                <w:delText xml:space="preserve"> </w:delText>
              </w:r>
              <w:r w:rsidRPr="000D7281" w:rsidDel="005D2A09">
                <w:rPr>
                  <w:rFonts w:ascii="Arial" w:hAnsi="Arial" w:cs="Arial"/>
                  <w:sz w:val="18"/>
                </w:rPr>
                <w:delText>10,000</w:delText>
              </w:r>
              <w:r w:rsidRPr="000D7281" w:rsidDel="005D2A09">
                <w:rPr>
                  <w:rFonts w:ascii="Arial" w:hAnsi="Arial" w:cs="Arial"/>
                  <w:spacing w:val="-2"/>
                  <w:sz w:val="18"/>
                </w:rPr>
                <w:delText xml:space="preserve"> </w:delText>
              </w:r>
              <w:r w:rsidRPr="000D7281" w:rsidDel="005D2A09">
                <w:rPr>
                  <w:rFonts w:ascii="Arial" w:hAnsi="Arial" w:cs="Arial"/>
                  <w:sz w:val="18"/>
                </w:rPr>
                <w:delText>lbs.</w:delText>
              </w:r>
              <w:r w:rsidRPr="000D7281" w:rsidDel="005D2A09">
                <w:rPr>
                  <w:rFonts w:ascii="Arial" w:hAnsi="Arial" w:cs="Arial"/>
                  <w:spacing w:val="1"/>
                  <w:sz w:val="18"/>
                </w:rPr>
                <w:delText xml:space="preserve"> </w:delText>
              </w:r>
              <w:r w:rsidRPr="000D7281" w:rsidDel="005D2A09">
                <w:rPr>
                  <w:rFonts w:ascii="Arial" w:hAnsi="Arial" w:cs="Arial"/>
                  <w:spacing w:val="-4"/>
                  <w:sz w:val="18"/>
                </w:rPr>
                <w:delText>GVWR,</w:delText>
              </w:r>
            </w:del>
          </w:p>
          <w:p w14:paraId="6DD77A02" w14:textId="37DCF89E" w:rsidR="0048243B" w:rsidRPr="000D7281" w:rsidDel="005D2A09" w:rsidRDefault="0048243B" w:rsidP="004E4E30">
            <w:pPr>
              <w:pStyle w:val="TableParagraph"/>
              <w:keepLines/>
              <w:ind w:left="85"/>
              <w:rPr>
                <w:del w:id="147" w:author="Joo, Hye@ARB" w:date="2026-06-04T21:41:00Z"/>
                <w:rFonts w:ascii="Arial" w:hAnsi="Arial" w:cs="Arial"/>
                <w:sz w:val="18"/>
              </w:rPr>
            </w:pPr>
            <w:del w:id="148" w:author="Joo, Hye@ARB" w:date="2026-06-04T21:41:00Z">
              <w:r w:rsidRPr="000D7281" w:rsidDel="005D2A09">
                <w:rPr>
                  <w:rFonts w:ascii="Arial" w:hAnsi="Arial" w:cs="Arial"/>
                  <w:sz w:val="18"/>
                </w:rPr>
                <w:delText>excluding</w:delText>
              </w:r>
              <w:r w:rsidRPr="000D7281" w:rsidDel="005D2A09">
                <w:rPr>
                  <w:rFonts w:ascii="Arial" w:hAnsi="Arial" w:cs="Arial"/>
                  <w:spacing w:val="-2"/>
                  <w:sz w:val="18"/>
                </w:rPr>
                <w:delText xml:space="preserve"> MDPVs</w:delText>
              </w:r>
            </w:del>
          </w:p>
          <w:p w14:paraId="7E708526" w14:textId="333A8C48" w:rsidR="0048243B" w:rsidRPr="000D7281" w:rsidDel="005D2A09" w:rsidRDefault="0048243B" w:rsidP="004E4E30">
            <w:pPr>
              <w:pStyle w:val="TableParagraph"/>
              <w:keepLines/>
              <w:spacing w:before="1"/>
              <w:rPr>
                <w:del w:id="149" w:author="Joo, Hye@ARB" w:date="2026-06-04T21:41:00Z"/>
                <w:rFonts w:ascii="Arial" w:hAnsi="Arial" w:cs="Arial"/>
                <w:sz w:val="18"/>
              </w:rPr>
            </w:pPr>
          </w:p>
          <w:p w14:paraId="3DB10EB2" w14:textId="7B2426BE" w:rsidR="0048243B" w:rsidRPr="000D7281" w:rsidDel="005D2A09" w:rsidRDefault="0048243B" w:rsidP="004E4E30">
            <w:pPr>
              <w:pStyle w:val="TableParagraph"/>
              <w:keepLines/>
              <w:ind w:left="85" w:right="129"/>
              <w:rPr>
                <w:del w:id="150" w:author="Joo, Hye@ARB" w:date="2026-06-04T21:41:00Z"/>
                <w:rFonts w:ascii="Arial" w:hAnsi="Arial" w:cs="Arial"/>
                <w:sz w:val="18"/>
              </w:rPr>
            </w:pPr>
            <w:del w:id="151" w:author="Joo, Hye@ARB" w:date="2026-06-04T21:41:00Z">
              <w:r w:rsidRPr="000D7281" w:rsidDel="005D2A09">
                <w:rPr>
                  <w:rFonts w:ascii="Arial" w:hAnsi="Arial" w:cs="Arial"/>
                  <w:sz w:val="18"/>
                </w:rPr>
                <w:delText>Vehicles in this category are</w:delText>
              </w:r>
              <w:r w:rsidRPr="000D7281" w:rsidDel="005D2A09">
                <w:rPr>
                  <w:rFonts w:ascii="Arial" w:hAnsi="Arial" w:cs="Arial"/>
                  <w:spacing w:val="-10"/>
                  <w:sz w:val="18"/>
                </w:rPr>
                <w:delText xml:space="preserve"> </w:delText>
              </w:r>
              <w:r w:rsidRPr="000D7281" w:rsidDel="005D2A09">
                <w:rPr>
                  <w:rFonts w:ascii="Arial" w:hAnsi="Arial" w:cs="Arial"/>
                  <w:sz w:val="18"/>
                </w:rPr>
                <w:delText>tested</w:delText>
              </w:r>
              <w:r w:rsidRPr="000D7281" w:rsidDel="005D2A09">
                <w:rPr>
                  <w:rFonts w:ascii="Arial" w:hAnsi="Arial" w:cs="Arial"/>
                  <w:spacing w:val="-9"/>
                  <w:sz w:val="18"/>
                </w:rPr>
                <w:delText xml:space="preserve"> </w:delText>
              </w:r>
              <w:r w:rsidRPr="000D7281" w:rsidDel="005D2A09">
                <w:rPr>
                  <w:rFonts w:ascii="Arial" w:hAnsi="Arial" w:cs="Arial"/>
                  <w:sz w:val="18"/>
                </w:rPr>
                <w:delText>at</w:delText>
              </w:r>
              <w:r w:rsidRPr="000D7281" w:rsidDel="005D2A09">
                <w:rPr>
                  <w:rFonts w:ascii="Arial" w:hAnsi="Arial" w:cs="Arial"/>
                  <w:spacing w:val="-10"/>
                  <w:sz w:val="18"/>
                </w:rPr>
                <w:delText xml:space="preserve"> </w:delText>
              </w:r>
              <w:r w:rsidRPr="000D7281" w:rsidDel="005D2A09">
                <w:rPr>
                  <w:rFonts w:ascii="Arial" w:hAnsi="Arial" w:cs="Arial"/>
                  <w:sz w:val="18"/>
                </w:rPr>
                <w:delText>their</w:delText>
              </w:r>
              <w:r w:rsidRPr="000D7281" w:rsidDel="005D2A09">
                <w:rPr>
                  <w:rFonts w:ascii="Arial" w:hAnsi="Arial" w:cs="Arial"/>
                  <w:spacing w:val="-10"/>
                  <w:sz w:val="18"/>
                </w:rPr>
                <w:delText xml:space="preserve"> </w:delText>
              </w:r>
              <w:r w:rsidRPr="000D7281" w:rsidDel="005D2A09">
                <w:rPr>
                  <w:rFonts w:ascii="Arial" w:hAnsi="Arial" w:cs="Arial"/>
                  <w:sz w:val="18"/>
                </w:rPr>
                <w:delText>adjusted loaded vehicle weight</w:delText>
              </w:r>
            </w:del>
          </w:p>
        </w:tc>
        <w:tc>
          <w:tcPr>
            <w:tcW w:w="1080" w:type="dxa"/>
            <w:vMerge w:val="restart"/>
            <w:tcBorders>
              <w:top w:val="single" w:sz="6" w:space="0" w:color="000000"/>
              <w:left w:val="single" w:sz="6" w:space="0" w:color="000000"/>
              <w:bottom w:val="single" w:sz="6" w:space="0" w:color="000000"/>
              <w:right w:val="single" w:sz="6" w:space="0" w:color="000000"/>
            </w:tcBorders>
          </w:tcPr>
          <w:p w14:paraId="4C8DA14C" w14:textId="34EF50BE" w:rsidR="0048243B" w:rsidRPr="000D7281" w:rsidDel="005D2A09" w:rsidRDefault="0048243B" w:rsidP="009A18CE">
            <w:pPr>
              <w:pStyle w:val="TableParagraph"/>
              <w:keepLines/>
              <w:rPr>
                <w:del w:id="152" w:author="Joo, Hye@ARB" w:date="2026-06-04T21:41:00Z"/>
                <w:rFonts w:ascii="Arial" w:hAnsi="Arial" w:cs="Arial"/>
                <w:sz w:val="18"/>
              </w:rPr>
            </w:pPr>
          </w:p>
          <w:p w14:paraId="7071CA41" w14:textId="5BF95D77" w:rsidR="0048243B" w:rsidRPr="000D7281" w:rsidDel="005D2A09" w:rsidRDefault="0048243B" w:rsidP="009A18CE">
            <w:pPr>
              <w:pStyle w:val="TableParagraph"/>
              <w:keepLines/>
              <w:rPr>
                <w:del w:id="153" w:author="Joo, Hye@ARB" w:date="2026-06-04T21:41:00Z"/>
                <w:rFonts w:ascii="Arial" w:hAnsi="Arial" w:cs="Arial"/>
                <w:sz w:val="18"/>
              </w:rPr>
            </w:pPr>
          </w:p>
          <w:p w14:paraId="58692429" w14:textId="08839346" w:rsidR="0048243B" w:rsidRPr="000D7281" w:rsidDel="005D2A09" w:rsidRDefault="0048243B" w:rsidP="009A18CE">
            <w:pPr>
              <w:pStyle w:val="TableParagraph"/>
              <w:keepLines/>
              <w:rPr>
                <w:del w:id="154" w:author="Joo, Hye@ARB" w:date="2026-06-04T21:41:00Z"/>
                <w:rFonts w:ascii="Arial" w:hAnsi="Arial" w:cs="Arial"/>
                <w:sz w:val="18"/>
              </w:rPr>
            </w:pPr>
          </w:p>
          <w:p w14:paraId="549D1F2C" w14:textId="3AB58D44" w:rsidR="0048243B" w:rsidRPr="000D7281" w:rsidDel="005D2A09" w:rsidRDefault="0048243B" w:rsidP="009A18CE">
            <w:pPr>
              <w:pStyle w:val="TableParagraph"/>
              <w:keepLines/>
              <w:rPr>
                <w:del w:id="155" w:author="Joo, Hye@ARB" w:date="2026-06-04T21:41:00Z"/>
                <w:rFonts w:ascii="Arial" w:hAnsi="Arial" w:cs="Arial"/>
                <w:sz w:val="18"/>
              </w:rPr>
            </w:pPr>
          </w:p>
          <w:p w14:paraId="2AC1B281" w14:textId="61F94351" w:rsidR="0048243B" w:rsidRPr="000D7281" w:rsidDel="005D2A09" w:rsidRDefault="0048243B" w:rsidP="009A18CE">
            <w:pPr>
              <w:pStyle w:val="TableParagraph"/>
              <w:keepLines/>
              <w:spacing w:before="105"/>
              <w:rPr>
                <w:del w:id="156" w:author="Joo, Hye@ARB" w:date="2026-06-04T21:41:00Z"/>
                <w:rFonts w:ascii="Arial" w:hAnsi="Arial" w:cs="Arial"/>
                <w:sz w:val="18"/>
              </w:rPr>
            </w:pPr>
          </w:p>
          <w:p w14:paraId="63E9B855" w14:textId="1A49F657" w:rsidR="0048243B" w:rsidRPr="000D7281" w:rsidDel="005D2A09" w:rsidRDefault="0048243B" w:rsidP="009A18CE">
            <w:pPr>
              <w:pStyle w:val="TableParagraph"/>
              <w:keepLines/>
              <w:ind w:left="198"/>
              <w:rPr>
                <w:del w:id="157" w:author="Joo, Hye@ARB" w:date="2026-06-04T21:41:00Z"/>
                <w:rFonts w:ascii="Arial" w:hAnsi="Arial" w:cs="Arial"/>
                <w:sz w:val="18"/>
              </w:rPr>
            </w:pPr>
            <w:del w:id="158"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18517AEF" w14:textId="7900C7F7" w:rsidR="0048243B" w:rsidRPr="000D7281" w:rsidDel="005D2A09" w:rsidRDefault="0048243B" w:rsidP="009A18CE">
            <w:pPr>
              <w:pStyle w:val="TableParagraph"/>
              <w:keepLines/>
              <w:spacing w:before="98"/>
              <w:ind w:left="93"/>
              <w:rPr>
                <w:del w:id="159" w:author="Joo, Hye@ARB" w:date="2026-06-04T21:41:00Z"/>
                <w:rFonts w:ascii="Arial" w:hAnsi="Arial" w:cs="Arial"/>
                <w:sz w:val="18"/>
              </w:rPr>
            </w:pPr>
            <w:del w:id="160" w:author="Joo, Hye@ARB" w:date="2026-06-04T21:41:00Z">
              <w:r w:rsidRPr="000D7281" w:rsidDel="005D2A09">
                <w:rPr>
                  <w:rFonts w:ascii="Arial" w:hAnsi="Arial" w:cs="Arial"/>
                  <w:spacing w:val="-2"/>
                  <w:sz w:val="18"/>
                </w:rPr>
                <w:delText>LEV395</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08E5E570" w14:textId="768B9630" w:rsidR="0048243B" w:rsidRPr="000D7281" w:rsidDel="005D2A09" w:rsidRDefault="0048243B" w:rsidP="009A18CE">
            <w:pPr>
              <w:pStyle w:val="TableParagraph"/>
              <w:keepLines/>
              <w:spacing w:before="98"/>
              <w:ind w:left="54" w:right="47"/>
              <w:jc w:val="center"/>
              <w:rPr>
                <w:del w:id="161" w:author="Joo, Hye@ARB" w:date="2026-06-04T21:41:00Z"/>
                <w:rFonts w:ascii="Arial" w:hAnsi="Arial" w:cs="Arial"/>
                <w:sz w:val="18"/>
              </w:rPr>
            </w:pPr>
            <w:del w:id="162" w:author="Joo, Hye@ARB" w:date="2026-06-04T21:41:00Z">
              <w:r w:rsidRPr="000D7281" w:rsidDel="005D2A09">
                <w:rPr>
                  <w:rFonts w:ascii="Arial" w:hAnsi="Arial" w:cs="Arial"/>
                  <w:spacing w:val="-2"/>
                  <w:sz w:val="18"/>
                </w:rPr>
                <w:delText>0.395</w:delText>
              </w:r>
            </w:del>
          </w:p>
        </w:tc>
        <w:tc>
          <w:tcPr>
            <w:tcW w:w="1170" w:type="dxa"/>
            <w:tcBorders>
              <w:top w:val="single" w:sz="6" w:space="0" w:color="000000"/>
              <w:left w:val="single" w:sz="6" w:space="0" w:color="000000"/>
              <w:bottom w:val="single" w:sz="6" w:space="0" w:color="000000"/>
              <w:right w:val="single" w:sz="6" w:space="0" w:color="000000"/>
            </w:tcBorders>
          </w:tcPr>
          <w:p w14:paraId="769FBF85" w14:textId="7821460C" w:rsidR="0048243B" w:rsidRPr="000D7281" w:rsidDel="005D2A09" w:rsidRDefault="0048243B" w:rsidP="009A18CE">
            <w:pPr>
              <w:pStyle w:val="TableParagraph"/>
              <w:keepLines/>
              <w:ind w:left="9"/>
              <w:jc w:val="center"/>
              <w:rPr>
                <w:del w:id="163" w:author="Joo, Hye@ARB" w:date="2026-06-04T21:41:00Z"/>
                <w:rFonts w:ascii="Arial" w:hAnsi="Arial" w:cs="Arial"/>
                <w:sz w:val="20"/>
              </w:rPr>
            </w:pPr>
            <w:del w:id="164"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6983363E" w14:textId="40280629" w:rsidR="0048243B" w:rsidRPr="000D7281" w:rsidDel="005D2A09" w:rsidRDefault="0048243B" w:rsidP="009A18CE">
            <w:pPr>
              <w:pStyle w:val="TableParagraph"/>
              <w:keepLines/>
              <w:ind w:left="14" w:right="8"/>
              <w:jc w:val="center"/>
              <w:rPr>
                <w:del w:id="165" w:author="Joo, Hye@ARB" w:date="2026-06-04T21:41:00Z"/>
                <w:rFonts w:ascii="Arial" w:hAnsi="Arial" w:cs="Arial"/>
                <w:sz w:val="18"/>
              </w:rPr>
            </w:pPr>
            <w:del w:id="166"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69C4DC23" w14:textId="25484061" w:rsidR="0048243B" w:rsidRPr="000D7281" w:rsidDel="005D2A09" w:rsidRDefault="0048243B" w:rsidP="009A18CE">
            <w:pPr>
              <w:pStyle w:val="TableParagraph"/>
              <w:keepLines/>
              <w:ind w:left="17"/>
              <w:jc w:val="center"/>
              <w:rPr>
                <w:del w:id="167" w:author="Joo, Hye@ARB" w:date="2026-06-04T21:41:00Z"/>
                <w:rFonts w:ascii="Arial" w:hAnsi="Arial" w:cs="Arial"/>
                <w:sz w:val="18"/>
              </w:rPr>
            </w:pPr>
            <w:del w:id="168" w:author="Joo, Hye@ARB" w:date="2026-06-04T21:41:00Z">
              <w:r w:rsidRPr="000D7281" w:rsidDel="005D2A09">
                <w:rPr>
                  <w:rFonts w:ascii="Arial" w:hAnsi="Arial" w:cs="Arial"/>
                  <w:spacing w:val="-4"/>
                  <w:sz w:val="18"/>
                </w:rPr>
                <w:delText>0.12</w:delText>
              </w:r>
            </w:del>
          </w:p>
        </w:tc>
      </w:tr>
      <w:tr w:rsidR="0048243B" w:rsidRPr="001238F2" w:rsidDel="005D2A09" w14:paraId="2AB237A1" w14:textId="25619C18" w:rsidTr="004E4E30">
        <w:trPr>
          <w:trHeight w:val="402"/>
          <w:del w:id="169" w:author="Joo, Hye@ARB" w:date="2026-06-04T21:41:00Z"/>
        </w:trPr>
        <w:tc>
          <w:tcPr>
            <w:tcW w:w="2020" w:type="dxa"/>
            <w:vMerge/>
            <w:tcBorders>
              <w:top w:val="nil"/>
              <w:bottom w:val="single" w:sz="6" w:space="0" w:color="000000"/>
              <w:right w:val="single" w:sz="6" w:space="0" w:color="000000"/>
            </w:tcBorders>
          </w:tcPr>
          <w:p w14:paraId="27D11B49" w14:textId="6110EF0C" w:rsidR="0048243B" w:rsidRPr="000D7281" w:rsidDel="005D2A09" w:rsidRDefault="0048243B" w:rsidP="004E4E30">
            <w:pPr>
              <w:keepLines/>
              <w:widowControl w:val="0"/>
              <w:spacing w:line="240" w:lineRule="auto"/>
              <w:rPr>
                <w:del w:id="170"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1C10752C" w14:textId="61AF9B97" w:rsidR="0048243B" w:rsidRPr="000D7281" w:rsidDel="005D2A09" w:rsidRDefault="0048243B" w:rsidP="009A18CE">
            <w:pPr>
              <w:keepLines/>
              <w:widowControl w:val="0"/>
              <w:spacing w:line="240" w:lineRule="auto"/>
              <w:rPr>
                <w:del w:id="17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E6BCE8F" w14:textId="08273EAB" w:rsidR="0048243B" w:rsidRPr="000D7281" w:rsidDel="005D2A09" w:rsidRDefault="0048243B" w:rsidP="009A18CE">
            <w:pPr>
              <w:pStyle w:val="TableParagraph"/>
              <w:keepLines/>
              <w:spacing w:before="98"/>
              <w:ind w:left="93"/>
              <w:rPr>
                <w:del w:id="172" w:author="Joo, Hye@ARB" w:date="2026-06-04T21:41:00Z"/>
                <w:rFonts w:ascii="Arial" w:hAnsi="Arial" w:cs="Arial"/>
                <w:sz w:val="18"/>
              </w:rPr>
            </w:pPr>
            <w:del w:id="173" w:author="Joo, Hye@ARB" w:date="2026-06-04T21:41:00Z">
              <w:r w:rsidRPr="000D7281" w:rsidDel="005D2A09">
                <w:rPr>
                  <w:rFonts w:ascii="Arial" w:hAnsi="Arial" w:cs="Arial"/>
                  <w:spacing w:val="-2"/>
                  <w:sz w:val="18"/>
                </w:rPr>
                <w:delText>ULEV340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48E018EB" w14:textId="4CD49346" w:rsidR="0048243B" w:rsidRPr="000D7281" w:rsidDel="005D2A09" w:rsidRDefault="0048243B" w:rsidP="009A18CE">
            <w:pPr>
              <w:pStyle w:val="TableParagraph"/>
              <w:keepLines/>
              <w:spacing w:before="98"/>
              <w:ind w:left="54" w:right="47"/>
              <w:jc w:val="center"/>
              <w:rPr>
                <w:del w:id="174" w:author="Joo, Hye@ARB" w:date="2026-06-04T21:41:00Z"/>
                <w:rFonts w:ascii="Arial" w:hAnsi="Arial" w:cs="Arial"/>
                <w:sz w:val="18"/>
              </w:rPr>
            </w:pPr>
            <w:del w:id="175" w:author="Joo, Hye@ARB" w:date="2026-06-04T21:41:00Z">
              <w:r w:rsidRPr="000D7281" w:rsidDel="005D2A09">
                <w:rPr>
                  <w:rFonts w:ascii="Arial" w:hAnsi="Arial" w:cs="Arial"/>
                  <w:spacing w:val="-2"/>
                  <w:sz w:val="18"/>
                </w:rPr>
                <w:delText>0.340</w:delText>
              </w:r>
            </w:del>
          </w:p>
        </w:tc>
        <w:tc>
          <w:tcPr>
            <w:tcW w:w="1170" w:type="dxa"/>
            <w:tcBorders>
              <w:top w:val="single" w:sz="6" w:space="0" w:color="000000"/>
              <w:left w:val="single" w:sz="6" w:space="0" w:color="000000"/>
              <w:bottom w:val="single" w:sz="6" w:space="0" w:color="000000"/>
              <w:right w:val="single" w:sz="6" w:space="0" w:color="000000"/>
            </w:tcBorders>
          </w:tcPr>
          <w:p w14:paraId="5828C876" w14:textId="5D56E74B" w:rsidR="0048243B" w:rsidRPr="000D7281" w:rsidDel="005D2A09" w:rsidRDefault="0048243B" w:rsidP="009A18CE">
            <w:pPr>
              <w:pStyle w:val="TableParagraph"/>
              <w:keepLines/>
              <w:ind w:left="9"/>
              <w:jc w:val="center"/>
              <w:rPr>
                <w:del w:id="176" w:author="Joo, Hye@ARB" w:date="2026-06-04T21:41:00Z"/>
                <w:rFonts w:ascii="Arial" w:hAnsi="Arial" w:cs="Arial"/>
                <w:sz w:val="20"/>
              </w:rPr>
            </w:pPr>
            <w:del w:id="177"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2F9F2F95" w14:textId="524B68CA" w:rsidR="0048243B" w:rsidRPr="000D7281" w:rsidDel="005D2A09" w:rsidRDefault="0048243B" w:rsidP="009A18CE">
            <w:pPr>
              <w:pStyle w:val="TableParagraph"/>
              <w:keepLines/>
              <w:ind w:left="14" w:right="8"/>
              <w:jc w:val="center"/>
              <w:rPr>
                <w:del w:id="178" w:author="Joo, Hye@ARB" w:date="2026-06-04T21:41:00Z"/>
                <w:rFonts w:ascii="Arial" w:hAnsi="Arial" w:cs="Arial"/>
                <w:sz w:val="18"/>
              </w:rPr>
            </w:pPr>
            <w:del w:id="179"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08F1435F" w14:textId="44FC7D59" w:rsidR="0048243B" w:rsidRPr="000D7281" w:rsidDel="005D2A09" w:rsidRDefault="0048243B" w:rsidP="009A18CE">
            <w:pPr>
              <w:pStyle w:val="TableParagraph"/>
              <w:keepLines/>
              <w:ind w:left="17"/>
              <w:jc w:val="center"/>
              <w:rPr>
                <w:del w:id="180" w:author="Joo, Hye@ARB" w:date="2026-06-04T21:41:00Z"/>
                <w:rFonts w:ascii="Arial" w:hAnsi="Arial" w:cs="Arial"/>
                <w:sz w:val="18"/>
              </w:rPr>
            </w:pPr>
            <w:del w:id="181" w:author="Joo, Hye@ARB" w:date="2026-06-04T21:41:00Z">
              <w:r w:rsidRPr="000D7281" w:rsidDel="005D2A09">
                <w:rPr>
                  <w:rFonts w:ascii="Arial" w:hAnsi="Arial" w:cs="Arial"/>
                  <w:spacing w:val="-4"/>
                  <w:sz w:val="18"/>
                </w:rPr>
                <w:delText>0.06</w:delText>
              </w:r>
            </w:del>
          </w:p>
        </w:tc>
      </w:tr>
      <w:tr w:rsidR="0048243B" w:rsidRPr="001238F2" w:rsidDel="005D2A09" w14:paraId="70E646DF" w14:textId="41074B67" w:rsidTr="004E4E30">
        <w:trPr>
          <w:trHeight w:val="400"/>
          <w:del w:id="182" w:author="Joo, Hye@ARB" w:date="2026-06-04T21:41:00Z"/>
        </w:trPr>
        <w:tc>
          <w:tcPr>
            <w:tcW w:w="2020" w:type="dxa"/>
            <w:vMerge/>
            <w:tcBorders>
              <w:top w:val="nil"/>
              <w:bottom w:val="single" w:sz="6" w:space="0" w:color="000000"/>
              <w:right w:val="single" w:sz="6" w:space="0" w:color="000000"/>
            </w:tcBorders>
          </w:tcPr>
          <w:p w14:paraId="120CE419" w14:textId="2CAE199D" w:rsidR="0048243B" w:rsidRPr="000D7281" w:rsidDel="005D2A09" w:rsidRDefault="0048243B" w:rsidP="004E4E30">
            <w:pPr>
              <w:keepLines/>
              <w:widowControl w:val="0"/>
              <w:spacing w:line="240" w:lineRule="auto"/>
              <w:rPr>
                <w:del w:id="183"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139746EF" w14:textId="2E196E28" w:rsidR="0048243B" w:rsidRPr="000D7281" w:rsidDel="005D2A09" w:rsidRDefault="0048243B" w:rsidP="009A18CE">
            <w:pPr>
              <w:keepLines/>
              <w:widowControl w:val="0"/>
              <w:spacing w:line="240" w:lineRule="auto"/>
              <w:rPr>
                <w:del w:id="184"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D890CFA" w14:textId="47A3DF03" w:rsidR="0048243B" w:rsidRPr="000D7281" w:rsidDel="005D2A09" w:rsidRDefault="0048243B" w:rsidP="009A18CE">
            <w:pPr>
              <w:pStyle w:val="TableParagraph"/>
              <w:keepLines/>
              <w:spacing w:before="98"/>
              <w:ind w:right="195"/>
              <w:jc w:val="right"/>
              <w:rPr>
                <w:del w:id="185" w:author="Joo, Hye@ARB" w:date="2026-06-04T21:41:00Z"/>
                <w:rFonts w:ascii="Arial" w:hAnsi="Arial" w:cs="Arial"/>
                <w:sz w:val="18"/>
              </w:rPr>
            </w:pPr>
            <w:del w:id="186" w:author="Joo, Hye@ARB" w:date="2026-06-04T21:41:00Z">
              <w:r w:rsidRPr="000D7281" w:rsidDel="005D2A09">
                <w:rPr>
                  <w:rFonts w:ascii="Arial" w:hAnsi="Arial" w:cs="Arial"/>
                  <w:spacing w:val="-2"/>
                  <w:sz w:val="18"/>
                </w:rPr>
                <w:delText>ULEV250</w:delText>
              </w:r>
            </w:del>
          </w:p>
        </w:tc>
        <w:tc>
          <w:tcPr>
            <w:tcW w:w="1080" w:type="dxa"/>
            <w:tcBorders>
              <w:top w:val="single" w:sz="6" w:space="0" w:color="000000"/>
              <w:left w:val="single" w:sz="6" w:space="0" w:color="000000"/>
              <w:bottom w:val="single" w:sz="6" w:space="0" w:color="000000"/>
              <w:right w:val="single" w:sz="6" w:space="0" w:color="000000"/>
            </w:tcBorders>
          </w:tcPr>
          <w:p w14:paraId="7DC3979A" w14:textId="02D40392" w:rsidR="0048243B" w:rsidRPr="000D7281" w:rsidDel="005D2A09" w:rsidRDefault="0048243B" w:rsidP="009A18CE">
            <w:pPr>
              <w:pStyle w:val="TableParagraph"/>
              <w:keepLines/>
              <w:spacing w:before="98"/>
              <w:ind w:left="54" w:right="47"/>
              <w:jc w:val="center"/>
              <w:rPr>
                <w:del w:id="187" w:author="Joo, Hye@ARB" w:date="2026-06-04T21:41:00Z"/>
                <w:rFonts w:ascii="Arial" w:hAnsi="Arial" w:cs="Arial"/>
                <w:sz w:val="18"/>
              </w:rPr>
            </w:pPr>
            <w:del w:id="188" w:author="Joo, Hye@ARB" w:date="2026-06-04T21:41:00Z">
              <w:r w:rsidRPr="000D7281" w:rsidDel="005D2A09">
                <w:rPr>
                  <w:rFonts w:ascii="Arial" w:hAnsi="Arial" w:cs="Arial"/>
                  <w:spacing w:val="-2"/>
                  <w:sz w:val="18"/>
                </w:rPr>
                <w:delText>0.250</w:delText>
              </w:r>
            </w:del>
          </w:p>
        </w:tc>
        <w:tc>
          <w:tcPr>
            <w:tcW w:w="1170" w:type="dxa"/>
            <w:tcBorders>
              <w:top w:val="single" w:sz="6" w:space="0" w:color="000000"/>
              <w:left w:val="single" w:sz="6" w:space="0" w:color="000000"/>
              <w:bottom w:val="single" w:sz="6" w:space="0" w:color="000000"/>
              <w:right w:val="single" w:sz="6" w:space="0" w:color="000000"/>
            </w:tcBorders>
          </w:tcPr>
          <w:p w14:paraId="539BE568" w14:textId="141C3B38" w:rsidR="0048243B" w:rsidRPr="000D7281" w:rsidDel="005D2A09" w:rsidRDefault="0048243B" w:rsidP="009A18CE">
            <w:pPr>
              <w:pStyle w:val="TableParagraph"/>
              <w:keepLines/>
              <w:ind w:left="9"/>
              <w:jc w:val="center"/>
              <w:rPr>
                <w:del w:id="189" w:author="Joo, Hye@ARB" w:date="2026-06-04T21:41:00Z"/>
                <w:rFonts w:ascii="Arial" w:hAnsi="Arial" w:cs="Arial"/>
                <w:sz w:val="20"/>
              </w:rPr>
            </w:pPr>
            <w:del w:id="190"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1EBCA75E" w14:textId="3874E96C" w:rsidR="0048243B" w:rsidRPr="000D7281" w:rsidDel="005D2A09" w:rsidRDefault="0048243B" w:rsidP="009A18CE">
            <w:pPr>
              <w:pStyle w:val="TableParagraph"/>
              <w:keepLines/>
              <w:ind w:left="14" w:right="8"/>
              <w:jc w:val="center"/>
              <w:rPr>
                <w:del w:id="191" w:author="Joo, Hye@ARB" w:date="2026-06-04T21:41:00Z"/>
                <w:rFonts w:ascii="Arial" w:hAnsi="Arial" w:cs="Arial"/>
                <w:sz w:val="18"/>
              </w:rPr>
            </w:pPr>
            <w:del w:id="192"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466D79CB" w14:textId="3BD3A254" w:rsidR="0048243B" w:rsidRPr="000D7281" w:rsidDel="005D2A09" w:rsidRDefault="0048243B" w:rsidP="009A18CE">
            <w:pPr>
              <w:pStyle w:val="TableParagraph"/>
              <w:keepLines/>
              <w:ind w:left="17"/>
              <w:jc w:val="center"/>
              <w:rPr>
                <w:del w:id="193" w:author="Joo, Hye@ARB" w:date="2026-06-04T21:41:00Z"/>
                <w:rFonts w:ascii="Arial" w:hAnsi="Arial" w:cs="Arial"/>
                <w:sz w:val="18"/>
              </w:rPr>
            </w:pPr>
            <w:del w:id="194" w:author="Joo, Hye@ARB" w:date="2026-06-04T21:41:00Z">
              <w:r w:rsidRPr="000D7281" w:rsidDel="005D2A09">
                <w:rPr>
                  <w:rFonts w:ascii="Arial" w:hAnsi="Arial" w:cs="Arial"/>
                  <w:spacing w:val="-4"/>
                  <w:sz w:val="18"/>
                </w:rPr>
                <w:delText>0.06</w:delText>
              </w:r>
            </w:del>
          </w:p>
        </w:tc>
      </w:tr>
      <w:tr w:rsidR="0048243B" w:rsidRPr="001238F2" w:rsidDel="005D2A09" w14:paraId="4A16E3EA" w14:textId="6FA576BA" w:rsidTr="004E4E30">
        <w:trPr>
          <w:trHeight w:val="402"/>
          <w:del w:id="195" w:author="Joo, Hye@ARB" w:date="2026-06-04T21:41:00Z"/>
        </w:trPr>
        <w:tc>
          <w:tcPr>
            <w:tcW w:w="2020" w:type="dxa"/>
            <w:vMerge/>
            <w:tcBorders>
              <w:top w:val="nil"/>
              <w:bottom w:val="single" w:sz="6" w:space="0" w:color="000000"/>
              <w:right w:val="single" w:sz="6" w:space="0" w:color="000000"/>
            </w:tcBorders>
          </w:tcPr>
          <w:p w14:paraId="4D39C8F4" w14:textId="4FE494EB" w:rsidR="0048243B" w:rsidRPr="000D7281" w:rsidDel="005D2A09" w:rsidRDefault="0048243B" w:rsidP="004E4E30">
            <w:pPr>
              <w:keepLines/>
              <w:widowControl w:val="0"/>
              <w:spacing w:line="240" w:lineRule="auto"/>
              <w:rPr>
                <w:del w:id="196"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CDF20DE" w14:textId="0F31E7CC" w:rsidR="0048243B" w:rsidRPr="000D7281" w:rsidDel="005D2A09" w:rsidRDefault="0048243B" w:rsidP="009A18CE">
            <w:pPr>
              <w:keepLines/>
              <w:widowControl w:val="0"/>
              <w:spacing w:line="240" w:lineRule="auto"/>
              <w:rPr>
                <w:del w:id="197"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6FCB186" w14:textId="03DE6729" w:rsidR="0048243B" w:rsidRPr="000D7281" w:rsidDel="005D2A09" w:rsidRDefault="0048243B" w:rsidP="009A18CE">
            <w:pPr>
              <w:pStyle w:val="TableParagraph"/>
              <w:keepLines/>
              <w:spacing w:before="98"/>
              <w:ind w:right="195"/>
              <w:jc w:val="right"/>
              <w:rPr>
                <w:del w:id="198" w:author="Joo, Hye@ARB" w:date="2026-06-04T21:41:00Z"/>
                <w:rFonts w:ascii="Arial" w:hAnsi="Arial" w:cs="Arial"/>
                <w:sz w:val="18"/>
              </w:rPr>
            </w:pPr>
            <w:del w:id="199" w:author="Joo, Hye@ARB" w:date="2026-06-04T21:41:00Z">
              <w:r w:rsidRPr="000D7281" w:rsidDel="005D2A09">
                <w:rPr>
                  <w:rFonts w:ascii="Arial" w:hAnsi="Arial" w:cs="Arial"/>
                  <w:spacing w:val="-2"/>
                  <w:sz w:val="18"/>
                </w:rPr>
                <w:delText>ULEV200</w:delText>
              </w:r>
            </w:del>
          </w:p>
        </w:tc>
        <w:tc>
          <w:tcPr>
            <w:tcW w:w="1080" w:type="dxa"/>
            <w:tcBorders>
              <w:top w:val="single" w:sz="6" w:space="0" w:color="000000"/>
              <w:left w:val="single" w:sz="6" w:space="0" w:color="000000"/>
              <w:bottom w:val="single" w:sz="6" w:space="0" w:color="000000"/>
              <w:right w:val="single" w:sz="6" w:space="0" w:color="000000"/>
            </w:tcBorders>
          </w:tcPr>
          <w:p w14:paraId="37334975" w14:textId="525CBD4B" w:rsidR="0048243B" w:rsidRPr="000D7281" w:rsidDel="005D2A09" w:rsidRDefault="0048243B" w:rsidP="009A18CE">
            <w:pPr>
              <w:pStyle w:val="TableParagraph"/>
              <w:keepLines/>
              <w:spacing w:before="98"/>
              <w:ind w:left="54" w:right="47"/>
              <w:jc w:val="center"/>
              <w:rPr>
                <w:del w:id="200" w:author="Joo, Hye@ARB" w:date="2026-06-04T21:41:00Z"/>
                <w:rFonts w:ascii="Arial" w:hAnsi="Arial" w:cs="Arial"/>
                <w:sz w:val="18"/>
              </w:rPr>
            </w:pPr>
            <w:del w:id="201" w:author="Joo, Hye@ARB" w:date="2026-06-04T21:41:00Z">
              <w:r w:rsidRPr="000D7281" w:rsidDel="005D2A09">
                <w:rPr>
                  <w:rFonts w:ascii="Arial" w:hAnsi="Arial" w:cs="Arial"/>
                  <w:spacing w:val="-2"/>
                  <w:sz w:val="18"/>
                </w:rPr>
                <w:delText>0.200</w:delText>
              </w:r>
            </w:del>
          </w:p>
        </w:tc>
        <w:tc>
          <w:tcPr>
            <w:tcW w:w="1170" w:type="dxa"/>
            <w:tcBorders>
              <w:top w:val="single" w:sz="6" w:space="0" w:color="000000"/>
              <w:left w:val="single" w:sz="6" w:space="0" w:color="000000"/>
              <w:bottom w:val="single" w:sz="6" w:space="0" w:color="000000"/>
              <w:right w:val="single" w:sz="6" w:space="0" w:color="000000"/>
            </w:tcBorders>
          </w:tcPr>
          <w:p w14:paraId="4595D6EF" w14:textId="2E14E0D3" w:rsidR="0048243B" w:rsidRPr="000D7281" w:rsidDel="005D2A09" w:rsidRDefault="0048243B" w:rsidP="009A18CE">
            <w:pPr>
              <w:pStyle w:val="TableParagraph"/>
              <w:keepLines/>
              <w:spacing w:before="2"/>
              <w:ind w:left="9"/>
              <w:jc w:val="center"/>
              <w:rPr>
                <w:del w:id="202" w:author="Joo, Hye@ARB" w:date="2026-06-04T21:41:00Z"/>
                <w:rFonts w:ascii="Arial" w:hAnsi="Arial" w:cs="Arial"/>
                <w:sz w:val="20"/>
              </w:rPr>
            </w:pPr>
            <w:del w:id="203"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206368F7" w14:textId="4C0C093F" w:rsidR="0048243B" w:rsidRPr="000D7281" w:rsidDel="005D2A09" w:rsidRDefault="0048243B" w:rsidP="009A18CE">
            <w:pPr>
              <w:pStyle w:val="TableParagraph"/>
              <w:keepLines/>
              <w:spacing w:before="2"/>
              <w:ind w:left="14" w:right="8"/>
              <w:jc w:val="center"/>
              <w:rPr>
                <w:del w:id="204" w:author="Joo, Hye@ARB" w:date="2026-06-04T21:41:00Z"/>
                <w:rFonts w:ascii="Arial" w:hAnsi="Arial" w:cs="Arial"/>
                <w:sz w:val="18"/>
              </w:rPr>
            </w:pPr>
            <w:del w:id="205"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20BE92EA" w14:textId="11471962" w:rsidR="0048243B" w:rsidRPr="000D7281" w:rsidDel="005D2A09" w:rsidRDefault="0048243B" w:rsidP="009A18CE">
            <w:pPr>
              <w:pStyle w:val="TableParagraph"/>
              <w:keepLines/>
              <w:spacing w:before="2"/>
              <w:ind w:left="17"/>
              <w:jc w:val="center"/>
              <w:rPr>
                <w:del w:id="206" w:author="Joo, Hye@ARB" w:date="2026-06-04T21:41:00Z"/>
                <w:rFonts w:ascii="Arial" w:hAnsi="Arial" w:cs="Arial"/>
                <w:sz w:val="18"/>
              </w:rPr>
            </w:pPr>
            <w:del w:id="207" w:author="Joo, Hye@ARB" w:date="2026-06-04T21:41:00Z">
              <w:r w:rsidRPr="000D7281" w:rsidDel="005D2A09">
                <w:rPr>
                  <w:rFonts w:ascii="Arial" w:hAnsi="Arial" w:cs="Arial"/>
                  <w:spacing w:val="-4"/>
                  <w:sz w:val="18"/>
                </w:rPr>
                <w:delText>0.06</w:delText>
              </w:r>
            </w:del>
          </w:p>
        </w:tc>
      </w:tr>
      <w:tr w:rsidR="0048243B" w:rsidRPr="001238F2" w:rsidDel="005D2A09" w14:paraId="11E63D7F" w14:textId="3C5E5549" w:rsidTr="004E4E30">
        <w:trPr>
          <w:trHeight w:val="402"/>
          <w:del w:id="208" w:author="Joo, Hye@ARB" w:date="2026-06-04T21:41:00Z"/>
        </w:trPr>
        <w:tc>
          <w:tcPr>
            <w:tcW w:w="2020" w:type="dxa"/>
            <w:vMerge/>
            <w:tcBorders>
              <w:top w:val="nil"/>
              <w:bottom w:val="single" w:sz="6" w:space="0" w:color="000000"/>
              <w:right w:val="single" w:sz="6" w:space="0" w:color="000000"/>
            </w:tcBorders>
          </w:tcPr>
          <w:p w14:paraId="6B3257BB" w14:textId="39C8AB44" w:rsidR="0048243B" w:rsidRPr="000D7281" w:rsidDel="005D2A09" w:rsidRDefault="0048243B" w:rsidP="004E4E30">
            <w:pPr>
              <w:keepLines/>
              <w:widowControl w:val="0"/>
              <w:spacing w:line="240" w:lineRule="auto"/>
              <w:rPr>
                <w:del w:id="209"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055C84F7" w14:textId="625F268B" w:rsidR="0048243B" w:rsidRPr="000D7281" w:rsidDel="005D2A09" w:rsidRDefault="0048243B" w:rsidP="009A18CE">
            <w:pPr>
              <w:keepLines/>
              <w:widowControl w:val="0"/>
              <w:spacing w:line="240" w:lineRule="auto"/>
              <w:rPr>
                <w:del w:id="210"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4965BE16" w14:textId="4EEC3E62" w:rsidR="0048243B" w:rsidRPr="000D7281" w:rsidDel="005D2A09" w:rsidRDefault="0048243B" w:rsidP="009A18CE">
            <w:pPr>
              <w:pStyle w:val="TableParagraph"/>
              <w:keepLines/>
              <w:spacing w:before="98"/>
              <w:ind w:right="145"/>
              <w:jc w:val="right"/>
              <w:rPr>
                <w:del w:id="211" w:author="Joo, Hye@ARB" w:date="2026-06-04T21:41:00Z"/>
                <w:rFonts w:ascii="Arial" w:hAnsi="Arial" w:cs="Arial"/>
                <w:sz w:val="18"/>
              </w:rPr>
            </w:pPr>
            <w:del w:id="212" w:author="Joo, Hye@ARB" w:date="2026-06-04T21:41:00Z">
              <w:r w:rsidRPr="000D7281" w:rsidDel="005D2A09">
                <w:rPr>
                  <w:rFonts w:ascii="Arial" w:hAnsi="Arial" w:cs="Arial"/>
                  <w:spacing w:val="-2"/>
                  <w:sz w:val="18"/>
                </w:rPr>
                <w:delText>SULEV170</w:delText>
              </w:r>
            </w:del>
          </w:p>
        </w:tc>
        <w:tc>
          <w:tcPr>
            <w:tcW w:w="1080" w:type="dxa"/>
            <w:tcBorders>
              <w:top w:val="single" w:sz="6" w:space="0" w:color="000000"/>
              <w:left w:val="single" w:sz="6" w:space="0" w:color="000000"/>
              <w:bottom w:val="single" w:sz="6" w:space="0" w:color="000000"/>
              <w:right w:val="single" w:sz="6" w:space="0" w:color="000000"/>
            </w:tcBorders>
          </w:tcPr>
          <w:p w14:paraId="5F3A4156" w14:textId="2F7D5F4A" w:rsidR="0048243B" w:rsidRPr="000D7281" w:rsidDel="005D2A09" w:rsidRDefault="0048243B" w:rsidP="009A18CE">
            <w:pPr>
              <w:pStyle w:val="TableParagraph"/>
              <w:keepLines/>
              <w:spacing w:before="98"/>
              <w:ind w:left="54" w:right="47"/>
              <w:jc w:val="center"/>
              <w:rPr>
                <w:del w:id="213" w:author="Joo, Hye@ARB" w:date="2026-06-04T21:41:00Z"/>
                <w:rFonts w:ascii="Arial" w:hAnsi="Arial" w:cs="Arial"/>
                <w:sz w:val="18"/>
              </w:rPr>
            </w:pPr>
            <w:del w:id="214" w:author="Joo, Hye@ARB" w:date="2026-06-04T21:41:00Z">
              <w:r w:rsidRPr="000D7281" w:rsidDel="005D2A09">
                <w:rPr>
                  <w:rFonts w:ascii="Arial" w:hAnsi="Arial" w:cs="Arial"/>
                  <w:spacing w:val="-2"/>
                  <w:sz w:val="18"/>
                </w:rPr>
                <w:delText>0.170</w:delText>
              </w:r>
            </w:del>
          </w:p>
        </w:tc>
        <w:tc>
          <w:tcPr>
            <w:tcW w:w="1170" w:type="dxa"/>
            <w:tcBorders>
              <w:top w:val="single" w:sz="6" w:space="0" w:color="000000"/>
              <w:left w:val="single" w:sz="6" w:space="0" w:color="000000"/>
              <w:bottom w:val="single" w:sz="6" w:space="0" w:color="000000"/>
              <w:right w:val="single" w:sz="6" w:space="0" w:color="000000"/>
            </w:tcBorders>
          </w:tcPr>
          <w:p w14:paraId="58E956EF" w14:textId="3A2450D8" w:rsidR="0048243B" w:rsidRPr="000D7281" w:rsidDel="005D2A09" w:rsidRDefault="0048243B" w:rsidP="009A18CE">
            <w:pPr>
              <w:pStyle w:val="TableParagraph"/>
              <w:keepLines/>
              <w:ind w:left="9"/>
              <w:jc w:val="center"/>
              <w:rPr>
                <w:del w:id="215" w:author="Joo, Hye@ARB" w:date="2026-06-04T21:41:00Z"/>
                <w:rFonts w:ascii="Arial" w:hAnsi="Arial" w:cs="Arial"/>
                <w:sz w:val="20"/>
              </w:rPr>
            </w:pPr>
            <w:del w:id="216"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AB8EEBC" w14:textId="572C4793" w:rsidR="0048243B" w:rsidRPr="000D7281" w:rsidDel="005D2A09" w:rsidRDefault="0048243B" w:rsidP="009A18CE">
            <w:pPr>
              <w:pStyle w:val="TableParagraph"/>
              <w:keepLines/>
              <w:ind w:left="14" w:right="8"/>
              <w:jc w:val="center"/>
              <w:rPr>
                <w:del w:id="217" w:author="Joo, Hye@ARB" w:date="2026-06-04T21:41:00Z"/>
                <w:rFonts w:ascii="Arial" w:hAnsi="Arial" w:cs="Arial"/>
                <w:sz w:val="18"/>
              </w:rPr>
            </w:pPr>
            <w:del w:id="218"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73AB68F4" w14:textId="4344AAEE" w:rsidR="0048243B" w:rsidRPr="000D7281" w:rsidDel="005D2A09" w:rsidRDefault="0048243B" w:rsidP="009A18CE">
            <w:pPr>
              <w:pStyle w:val="TableParagraph"/>
              <w:keepLines/>
              <w:ind w:left="17"/>
              <w:jc w:val="center"/>
              <w:rPr>
                <w:del w:id="219" w:author="Joo, Hye@ARB" w:date="2026-06-04T21:41:00Z"/>
                <w:rFonts w:ascii="Arial" w:hAnsi="Arial" w:cs="Arial"/>
                <w:sz w:val="18"/>
              </w:rPr>
            </w:pPr>
            <w:del w:id="220" w:author="Joo, Hye@ARB" w:date="2026-06-04T21:41:00Z">
              <w:r w:rsidRPr="000D7281" w:rsidDel="005D2A09">
                <w:rPr>
                  <w:rFonts w:ascii="Arial" w:hAnsi="Arial" w:cs="Arial"/>
                  <w:spacing w:val="-4"/>
                  <w:sz w:val="18"/>
                </w:rPr>
                <w:delText>0.06</w:delText>
              </w:r>
            </w:del>
          </w:p>
        </w:tc>
      </w:tr>
      <w:tr w:rsidR="0048243B" w:rsidRPr="001238F2" w:rsidDel="005D2A09" w14:paraId="6FA299FB" w14:textId="07FFCD33" w:rsidTr="004E4E30">
        <w:trPr>
          <w:trHeight w:val="402"/>
          <w:del w:id="221" w:author="Joo, Hye@ARB" w:date="2026-06-04T21:41:00Z"/>
        </w:trPr>
        <w:tc>
          <w:tcPr>
            <w:tcW w:w="2020" w:type="dxa"/>
            <w:vMerge/>
            <w:tcBorders>
              <w:top w:val="nil"/>
              <w:bottom w:val="single" w:sz="6" w:space="0" w:color="000000"/>
              <w:right w:val="single" w:sz="6" w:space="0" w:color="000000"/>
            </w:tcBorders>
          </w:tcPr>
          <w:p w14:paraId="48D1F77F" w14:textId="09FAAFC8" w:rsidR="0048243B" w:rsidRPr="000D7281" w:rsidDel="005D2A09" w:rsidRDefault="0048243B" w:rsidP="004E4E30">
            <w:pPr>
              <w:keepLines/>
              <w:widowControl w:val="0"/>
              <w:spacing w:line="240" w:lineRule="auto"/>
              <w:rPr>
                <w:del w:id="222"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A108C1E" w14:textId="71365276" w:rsidR="0048243B" w:rsidRPr="000D7281" w:rsidDel="005D2A09" w:rsidRDefault="0048243B" w:rsidP="009A18CE">
            <w:pPr>
              <w:keepLines/>
              <w:widowControl w:val="0"/>
              <w:spacing w:line="240" w:lineRule="auto"/>
              <w:rPr>
                <w:del w:id="223"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7DC3198" w14:textId="2D5CF05D" w:rsidR="0048243B" w:rsidRPr="000D7281" w:rsidDel="005D2A09" w:rsidRDefault="0048243B" w:rsidP="009A18CE">
            <w:pPr>
              <w:pStyle w:val="TableParagraph"/>
              <w:keepLines/>
              <w:spacing w:before="98"/>
              <w:ind w:right="145"/>
              <w:jc w:val="right"/>
              <w:rPr>
                <w:del w:id="224" w:author="Joo, Hye@ARB" w:date="2026-06-04T21:41:00Z"/>
                <w:rFonts w:ascii="Arial" w:hAnsi="Arial" w:cs="Arial"/>
                <w:sz w:val="18"/>
              </w:rPr>
            </w:pPr>
            <w:del w:id="225" w:author="Joo, Hye@ARB" w:date="2026-06-04T21:41:00Z">
              <w:r w:rsidRPr="000D7281" w:rsidDel="005D2A09">
                <w:rPr>
                  <w:rFonts w:ascii="Arial" w:hAnsi="Arial" w:cs="Arial"/>
                  <w:spacing w:val="-2"/>
                  <w:sz w:val="18"/>
                </w:rPr>
                <w:delText>SULEV150</w:delText>
              </w:r>
            </w:del>
          </w:p>
        </w:tc>
        <w:tc>
          <w:tcPr>
            <w:tcW w:w="1080" w:type="dxa"/>
            <w:tcBorders>
              <w:top w:val="single" w:sz="6" w:space="0" w:color="000000"/>
              <w:left w:val="single" w:sz="6" w:space="0" w:color="000000"/>
              <w:bottom w:val="single" w:sz="6" w:space="0" w:color="000000"/>
              <w:right w:val="single" w:sz="6" w:space="0" w:color="000000"/>
            </w:tcBorders>
          </w:tcPr>
          <w:p w14:paraId="45674DC4" w14:textId="345D94A8" w:rsidR="0048243B" w:rsidRPr="000D7281" w:rsidDel="005D2A09" w:rsidRDefault="0048243B" w:rsidP="009A18CE">
            <w:pPr>
              <w:pStyle w:val="TableParagraph"/>
              <w:keepLines/>
              <w:spacing w:before="98"/>
              <w:ind w:left="54" w:right="47"/>
              <w:jc w:val="center"/>
              <w:rPr>
                <w:del w:id="226" w:author="Joo, Hye@ARB" w:date="2026-06-04T21:41:00Z"/>
                <w:rFonts w:ascii="Arial" w:hAnsi="Arial" w:cs="Arial"/>
                <w:sz w:val="18"/>
              </w:rPr>
            </w:pPr>
            <w:del w:id="227" w:author="Joo, Hye@ARB" w:date="2026-06-04T21:41:00Z">
              <w:r w:rsidRPr="000D7281" w:rsidDel="005D2A09">
                <w:rPr>
                  <w:rFonts w:ascii="Arial" w:hAnsi="Arial" w:cs="Arial"/>
                  <w:spacing w:val="-2"/>
                  <w:sz w:val="18"/>
                </w:rPr>
                <w:delText>0.150</w:delText>
              </w:r>
            </w:del>
          </w:p>
        </w:tc>
        <w:tc>
          <w:tcPr>
            <w:tcW w:w="1170" w:type="dxa"/>
            <w:tcBorders>
              <w:top w:val="single" w:sz="6" w:space="0" w:color="000000"/>
              <w:left w:val="single" w:sz="6" w:space="0" w:color="000000"/>
              <w:bottom w:val="single" w:sz="6" w:space="0" w:color="000000"/>
              <w:right w:val="single" w:sz="6" w:space="0" w:color="000000"/>
            </w:tcBorders>
          </w:tcPr>
          <w:p w14:paraId="271F1EDD" w14:textId="3CFE7A6B" w:rsidR="0048243B" w:rsidRPr="000D7281" w:rsidDel="005D2A09" w:rsidRDefault="0048243B" w:rsidP="009A18CE">
            <w:pPr>
              <w:pStyle w:val="TableParagraph"/>
              <w:keepLines/>
              <w:ind w:left="9"/>
              <w:jc w:val="center"/>
              <w:rPr>
                <w:del w:id="228" w:author="Joo, Hye@ARB" w:date="2026-06-04T21:41:00Z"/>
                <w:rFonts w:ascii="Arial" w:hAnsi="Arial" w:cs="Arial"/>
                <w:sz w:val="20"/>
              </w:rPr>
            </w:pPr>
            <w:del w:id="229" w:author="Joo, Hye@ARB" w:date="2026-06-04T21:41:00Z">
              <w:r w:rsidRPr="000D7281" w:rsidDel="005D2A09">
                <w:rPr>
                  <w:rFonts w:ascii="Arial" w:hAnsi="Arial" w:cs="Arial"/>
                  <w:spacing w:val="-5"/>
                  <w:sz w:val="20"/>
                </w:rPr>
                <w:delText>3.2</w:delText>
              </w:r>
            </w:del>
          </w:p>
        </w:tc>
        <w:tc>
          <w:tcPr>
            <w:tcW w:w="1221" w:type="dxa"/>
            <w:tcBorders>
              <w:top w:val="single" w:sz="6" w:space="0" w:color="000000"/>
              <w:left w:val="single" w:sz="6" w:space="0" w:color="000000"/>
              <w:bottom w:val="single" w:sz="6" w:space="0" w:color="000000"/>
              <w:right w:val="single" w:sz="6" w:space="0" w:color="000000"/>
            </w:tcBorders>
          </w:tcPr>
          <w:p w14:paraId="6FEFC2C6" w14:textId="04DEC0A7" w:rsidR="0048243B" w:rsidRPr="000D7281" w:rsidDel="005D2A09" w:rsidRDefault="0048243B" w:rsidP="009A18CE">
            <w:pPr>
              <w:pStyle w:val="TableParagraph"/>
              <w:keepLines/>
              <w:ind w:left="14" w:right="8"/>
              <w:jc w:val="center"/>
              <w:rPr>
                <w:del w:id="230" w:author="Joo, Hye@ARB" w:date="2026-06-04T21:41:00Z"/>
                <w:rFonts w:ascii="Arial" w:hAnsi="Arial" w:cs="Arial"/>
                <w:sz w:val="18"/>
              </w:rPr>
            </w:pPr>
            <w:del w:id="231"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5C101280" w14:textId="15C0295F" w:rsidR="0048243B" w:rsidRPr="000D7281" w:rsidDel="005D2A09" w:rsidRDefault="0048243B" w:rsidP="009A18CE">
            <w:pPr>
              <w:pStyle w:val="TableParagraph"/>
              <w:keepLines/>
              <w:ind w:left="17"/>
              <w:jc w:val="center"/>
              <w:rPr>
                <w:del w:id="232" w:author="Joo, Hye@ARB" w:date="2026-06-04T21:41:00Z"/>
                <w:rFonts w:ascii="Arial" w:hAnsi="Arial" w:cs="Arial"/>
                <w:sz w:val="18"/>
              </w:rPr>
            </w:pPr>
            <w:del w:id="233" w:author="Joo, Hye@ARB" w:date="2026-06-04T21:41:00Z">
              <w:r w:rsidRPr="000D7281" w:rsidDel="005D2A09">
                <w:rPr>
                  <w:rFonts w:ascii="Arial" w:hAnsi="Arial" w:cs="Arial"/>
                  <w:spacing w:val="-4"/>
                  <w:sz w:val="18"/>
                </w:rPr>
                <w:delText>0.06</w:delText>
              </w:r>
            </w:del>
          </w:p>
        </w:tc>
      </w:tr>
      <w:tr w:rsidR="0048243B" w:rsidRPr="001238F2" w:rsidDel="005D2A09" w14:paraId="2F6C131C" w14:textId="66BD4158" w:rsidTr="004E4E30">
        <w:trPr>
          <w:trHeight w:val="392"/>
          <w:del w:id="234" w:author="Joo, Hye@ARB" w:date="2026-06-04T21:41:00Z"/>
        </w:trPr>
        <w:tc>
          <w:tcPr>
            <w:tcW w:w="2020" w:type="dxa"/>
            <w:vMerge w:val="restart"/>
            <w:tcBorders>
              <w:top w:val="single" w:sz="6" w:space="0" w:color="000000"/>
              <w:right w:val="single" w:sz="6" w:space="0" w:color="000000"/>
            </w:tcBorders>
          </w:tcPr>
          <w:p w14:paraId="4BFA1816" w14:textId="7B6FCD07" w:rsidR="0048243B" w:rsidRPr="000D7281" w:rsidDel="005D2A09" w:rsidRDefault="0048243B" w:rsidP="004E4E30">
            <w:pPr>
              <w:pStyle w:val="TableParagraph"/>
              <w:keepLines/>
              <w:rPr>
                <w:del w:id="235" w:author="Joo, Hye@ARB" w:date="2026-06-04T21:41:00Z"/>
                <w:rFonts w:ascii="Arial" w:hAnsi="Arial" w:cs="Arial"/>
                <w:sz w:val="18"/>
              </w:rPr>
            </w:pPr>
          </w:p>
          <w:p w14:paraId="547ADF07" w14:textId="0B198BE5" w:rsidR="0048243B" w:rsidRPr="000D7281" w:rsidDel="005D2A09" w:rsidRDefault="0048243B" w:rsidP="004E4E30">
            <w:pPr>
              <w:pStyle w:val="TableParagraph"/>
              <w:keepLines/>
              <w:spacing w:before="104"/>
              <w:rPr>
                <w:del w:id="236" w:author="Joo, Hye@ARB" w:date="2026-06-04T21:41:00Z"/>
                <w:rFonts w:ascii="Arial" w:hAnsi="Arial" w:cs="Arial"/>
                <w:sz w:val="18"/>
              </w:rPr>
            </w:pPr>
          </w:p>
          <w:p w14:paraId="08CB03FC" w14:textId="3BAE5DBF" w:rsidR="0048243B" w:rsidRPr="000D7281" w:rsidDel="005D2A09" w:rsidRDefault="0048243B" w:rsidP="004E4E30">
            <w:pPr>
              <w:pStyle w:val="TableParagraph"/>
              <w:keepLines/>
              <w:ind w:left="85"/>
              <w:rPr>
                <w:del w:id="237" w:author="Joo, Hye@ARB" w:date="2026-06-04T21:41:00Z"/>
                <w:rFonts w:ascii="Arial" w:hAnsi="Arial" w:cs="Arial"/>
                <w:sz w:val="18"/>
              </w:rPr>
            </w:pPr>
            <w:del w:id="238" w:author="Joo, Hye@ARB" w:date="2026-06-04T21:41:00Z">
              <w:r w:rsidRPr="000D7281" w:rsidDel="005D2A09">
                <w:rPr>
                  <w:rFonts w:ascii="Arial" w:hAnsi="Arial" w:cs="Arial"/>
                  <w:spacing w:val="-4"/>
                  <w:sz w:val="18"/>
                </w:rPr>
                <w:delText>MDVs</w:delText>
              </w:r>
            </w:del>
          </w:p>
          <w:p w14:paraId="6F64985C" w14:textId="2B296047" w:rsidR="0048243B" w:rsidRPr="000D7281" w:rsidDel="005D2A09" w:rsidRDefault="0048243B" w:rsidP="004E4E30">
            <w:pPr>
              <w:pStyle w:val="TableParagraph"/>
              <w:keepLines/>
              <w:spacing w:before="2"/>
              <w:ind w:left="85"/>
              <w:rPr>
                <w:del w:id="239" w:author="Joo, Hye@ARB" w:date="2026-06-04T21:41:00Z"/>
                <w:rFonts w:ascii="Arial" w:hAnsi="Arial" w:cs="Arial"/>
                <w:sz w:val="18"/>
              </w:rPr>
            </w:pPr>
            <w:del w:id="240" w:author="Joo, Hye@ARB" w:date="2026-06-04T21:41:00Z">
              <w:r w:rsidRPr="000D7281" w:rsidDel="005D2A09">
                <w:rPr>
                  <w:rFonts w:ascii="Arial" w:hAnsi="Arial" w:cs="Arial"/>
                  <w:sz w:val="18"/>
                </w:rPr>
                <w:delText>10,001-14,000</w:delText>
              </w:r>
              <w:r w:rsidRPr="000D7281" w:rsidDel="005D2A09">
                <w:rPr>
                  <w:rFonts w:ascii="Arial" w:hAnsi="Arial" w:cs="Arial"/>
                  <w:spacing w:val="-5"/>
                  <w:sz w:val="18"/>
                </w:rPr>
                <w:delText xml:space="preserve"> </w:delText>
              </w:r>
              <w:r w:rsidRPr="000D7281" w:rsidDel="005D2A09">
                <w:rPr>
                  <w:rFonts w:ascii="Arial" w:hAnsi="Arial" w:cs="Arial"/>
                  <w:sz w:val="18"/>
                </w:rPr>
                <w:delText>lbs.</w:delText>
              </w:r>
              <w:r w:rsidRPr="000D7281" w:rsidDel="005D2A09">
                <w:rPr>
                  <w:rFonts w:ascii="Arial" w:hAnsi="Arial" w:cs="Arial"/>
                  <w:spacing w:val="-2"/>
                  <w:sz w:val="18"/>
                </w:rPr>
                <w:delText xml:space="preserve"> </w:delText>
              </w:r>
              <w:r w:rsidRPr="000D7281" w:rsidDel="005D2A09">
                <w:rPr>
                  <w:rFonts w:ascii="Arial" w:hAnsi="Arial" w:cs="Arial"/>
                  <w:spacing w:val="-4"/>
                  <w:sz w:val="18"/>
                </w:rPr>
                <w:delText>GVWR</w:delText>
              </w:r>
            </w:del>
          </w:p>
          <w:p w14:paraId="0135FC02" w14:textId="1114D06A" w:rsidR="0048243B" w:rsidRPr="000D7281" w:rsidDel="005D2A09" w:rsidRDefault="0048243B" w:rsidP="004E4E30">
            <w:pPr>
              <w:pStyle w:val="TableParagraph"/>
              <w:keepLines/>
              <w:spacing w:before="206"/>
              <w:ind w:left="85" w:right="129"/>
              <w:rPr>
                <w:del w:id="241" w:author="Joo, Hye@ARB" w:date="2026-06-04T21:41:00Z"/>
                <w:rFonts w:ascii="Arial" w:hAnsi="Arial" w:cs="Arial"/>
                <w:sz w:val="18"/>
              </w:rPr>
            </w:pPr>
            <w:del w:id="242" w:author="Joo, Hye@ARB" w:date="2026-06-04T21:41:00Z">
              <w:r w:rsidRPr="000D7281" w:rsidDel="005D2A09">
                <w:rPr>
                  <w:rFonts w:ascii="Arial" w:hAnsi="Arial" w:cs="Arial"/>
                  <w:sz w:val="18"/>
                </w:rPr>
                <w:delText>Vehicles in this category are</w:delText>
              </w:r>
              <w:r w:rsidRPr="000D7281" w:rsidDel="005D2A09">
                <w:rPr>
                  <w:rFonts w:ascii="Arial" w:hAnsi="Arial" w:cs="Arial"/>
                  <w:spacing w:val="-11"/>
                  <w:sz w:val="18"/>
                </w:rPr>
                <w:delText xml:space="preserve"> </w:delText>
              </w:r>
              <w:r w:rsidRPr="000D7281" w:rsidDel="005D2A09">
                <w:rPr>
                  <w:rFonts w:ascii="Arial" w:hAnsi="Arial" w:cs="Arial"/>
                  <w:sz w:val="18"/>
                </w:rPr>
                <w:delText>tested</w:delText>
              </w:r>
              <w:r w:rsidRPr="000D7281" w:rsidDel="005D2A09">
                <w:rPr>
                  <w:rFonts w:ascii="Arial" w:hAnsi="Arial" w:cs="Arial"/>
                  <w:spacing w:val="-9"/>
                  <w:sz w:val="18"/>
                </w:rPr>
                <w:delText xml:space="preserve"> </w:delText>
              </w:r>
              <w:r w:rsidRPr="000D7281" w:rsidDel="005D2A09">
                <w:rPr>
                  <w:rFonts w:ascii="Arial" w:hAnsi="Arial" w:cs="Arial"/>
                  <w:sz w:val="18"/>
                </w:rPr>
                <w:delText>at</w:delText>
              </w:r>
              <w:r w:rsidRPr="000D7281" w:rsidDel="005D2A09">
                <w:rPr>
                  <w:rFonts w:ascii="Arial" w:hAnsi="Arial" w:cs="Arial"/>
                  <w:spacing w:val="-10"/>
                  <w:sz w:val="18"/>
                </w:rPr>
                <w:delText xml:space="preserve"> </w:delText>
              </w:r>
              <w:r w:rsidRPr="000D7281" w:rsidDel="005D2A09">
                <w:rPr>
                  <w:rFonts w:ascii="Arial" w:hAnsi="Arial" w:cs="Arial"/>
                  <w:sz w:val="18"/>
                </w:rPr>
                <w:delText>their</w:delText>
              </w:r>
              <w:r w:rsidRPr="000D7281" w:rsidDel="005D2A09">
                <w:rPr>
                  <w:rFonts w:ascii="Arial" w:hAnsi="Arial" w:cs="Arial"/>
                  <w:spacing w:val="-10"/>
                  <w:sz w:val="18"/>
                </w:rPr>
                <w:delText xml:space="preserve"> </w:delText>
              </w:r>
              <w:r w:rsidRPr="000D7281" w:rsidDel="005D2A09">
                <w:rPr>
                  <w:rFonts w:ascii="Arial" w:hAnsi="Arial" w:cs="Arial"/>
                  <w:sz w:val="18"/>
                </w:rPr>
                <w:delText>adjusted loaded vehicle weight</w:delText>
              </w:r>
            </w:del>
          </w:p>
        </w:tc>
        <w:tc>
          <w:tcPr>
            <w:tcW w:w="1080" w:type="dxa"/>
            <w:vMerge w:val="restart"/>
            <w:tcBorders>
              <w:top w:val="single" w:sz="6" w:space="0" w:color="000000"/>
              <w:left w:val="single" w:sz="6" w:space="0" w:color="000000"/>
              <w:right w:val="single" w:sz="6" w:space="0" w:color="000000"/>
            </w:tcBorders>
          </w:tcPr>
          <w:p w14:paraId="0F119280" w14:textId="668C1A25" w:rsidR="0048243B" w:rsidRPr="000D7281" w:rsidDel="005D2A09" w:rsidRDefault="0048243B" w:rsidP="009A18CE">
            <w:pPr>
              <w:pStyle w:val="TableParagraph"/>
              <w:keepLines/>
              <w:rPr>
                <w:del w:id="243" w:author="Joo, Hye@ARB" w:date="2026-06-04T21:41:00Z"/>
                <w:rFonts w:ascii="Arial" w:hAnsi="Arial" w:cs="Arial"/>
                <w:sz w:val="18"/>
              </w:rPr>
            </w:pPr>
          </w:p>
          <w:p w14:paraId="302DEDB4" w14:textId="27D3DAA7" w:rsidR="0048243B" w:rsidRPr="000D7281" w:rsidDel="005D2A09" w:rsidRDefault="0048243B" w:rsidP="009A18CE">
            <w:pPr>
              <w:pStyle w:val="TableParagraph"/>
              <w:keepLines/>
              <w:rPr>
                <w:del w:id="244" w:author="Joo, Hye@ARB" w:date="2026-06-04T21:41:00Z"/>
                <w:rFonts w:ascii="Arial" w:hAnsi="Arial" w:cs="Arial"/>
                <w:sz w:val="18"/>
              </w:rPr>
            </w:pPr>
          </w:p>
          <w:p w14:paraId="6D04D004" w14:textId="05781103" w:rsidR="0048243B" w:rsidRPr="000D7281" w:rsidDel="005D2A09" w:rsidRDefault="0048243B" w:rsidP="009A18CE">
            <w:pPr>
              <w:pStyle w:val="TableParagraph"/>
              <w:keepLines/>
              <w:rPr>
                <w:del w:id="245" w:author="Joo, Hye@ARB" w:date="2026-06-04T21:41:00Z"/>
                <w:rFonts w:ascii="Arial" w:hAnsi="Arial" w:cs="Arial"/>
                <w:sz w:val="18"/>
              </w:rPr>
            </w:pPr>
          </w:p>
          <w:p w14:paraId="6CAD25CB" w14:textId="6A31597C" w:rsidR="0048243B" w:rsidRPr="000D7281" w:rsidDel="005D2A09" w:rsidRDefault="0048243B" w:rsidP="009A18CE">
            <w:pPr>
              <w:pStyle w:val="TableParagraph"/>
              <w:keepLines/>
              <w:rPr>
                <w:del w:id="246" w:author="Joo, Hye@ARB" w:date="2026-06-04T21:41:00Z"/>
                <w:rFonts w:ascii="Arial" w:hAnsi="Arial" w:cs="Arial"/>
                <w:sz w:val="18"/>
              </w:rPr>
            </w:pPr>
          </w:p>
          <w:p w14:paraId="498FDA67" w14:textId="0242C923" w:rsidR="0048243B" w:rsidRPr="000D7281" w:rsidDel="005D2A09" w:rsidRDefault="0048243B" w:rsidP="009A18CE">
            <w:pPr>
              <w:pStyle w:val="TableParagraph"/>
              <w:keepLines/>
              <w:spacing w:before="105"/>
              <w:rPr>
                <w:del w:id="247" w:author="Joo, Hye@ARB" w:date="2026-06-04T21:41:00Z"/>
                <w:rFonts w:ascii="Arial" w:hAnsi="Arial" w:cs="Arial"/>
                <w:sz w:val="18"/>
              </w:rPr>
            </w:pPr>
          </w:p>
          <w:p w14:paraId="2EBA6C6C" w14:textId="237CE575" w:rsidR="0048243B" w:rsidRPr="000D7281" w:rsidDel="005D2A09" w:rsidRDefault="0048243B" w:rsidP="009A18CE">
            <w:pPr>
              <w:pStyle w:val="TableParagraph"/>
              <w:keepLines/>
              <w:ind w:left="198"/>
              <w:rPr>
                <w:del w:id="248" w:author="Joo, Hye@ARB" w:date="2026-06-04T21:41:00Z"/>
                <w:rFonts w:ascii="Arial" w:hAnsi="Arial" w:cs="Arial"/>
                <w:sz w:val="18"/>
              </w:rPr>
            </w:pPr>
            <w:del w:id="249"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40DE3E41" w14:textId="4EB74A0A" w:rsidR="0048243B" w:rsidRPr="000D7281" w:rsidDel="005D2A09" w:rsidRDefault="0048243B" w:rsidP="009A18CE">
            <w:pPr>
              <w:pStyle w:val="TableParagraph"/>
              <w:keepLines/>
              <w:spacing w:before="98"/>
              <w:ind w:left="93"/>
              <w:rPr>
                <w:del w:id="250" w:author="Joo, Hye@ARB" w:date="2026-06-04T21:41:00Z"/>
                <w:rFonts w:ascii="Arial" w:hAnsi="Arial" w:cs="Arial"/>
                <w:sz w:val="18"/>
              </w:rPr>
            </w:pPr>
            <w:del w:id="251" w:author="Joo, Hye@ARB" w:date="2026-06-04T21:41:00Z">
              <w:r w:rsidRPr="000D7281" w:rsidDel="005D2A09">
                <w:rPr>
                  <w:rFonts w:ascii="Arial" w:hAnsi="Arial" w:cs="Arial"/>
                  <w:spacing w:val="-2"/>
                  <w:sz w:val="18"/>
                </w:rPr>
                <w:delText>LEV630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29072758" w14:textId="6988DAEC" w:rsidR="0048243B" w:rsidRPr="000D7281" w:rsidDel="005D2A09" w:rsidRDefault="0048243B" w:rsidP="009A18CE">
            <w:pPr>
              <w:pStyle w:val="TableParagraph"/>
              <w:keepLines/>
              <w:spacing w:before="98"/>
              <w:ind w:left="54" w:right="47"/>
              <w:jc w:val="center"/>
              <w:rPr>
                <w:del w:id="252" w:author="Joo, Hye@ARB" w:date="2026-06-04T21:41:00Z"/>
                <w:rFonts w:ascii="Arial" w:hAnsi="Arial" w:cs="Arial"/>
                <w:sz w:val="18"/>
              </w:rPr>
            </w:pPr>
            <w:del w:id="253" w:author="Joo, Hye@ARB" w:date="2026-06-04T21:41:00Z">
              <w:r w:rsidRPr="000D7281" w:rsidDel="005D2A09">
                <w:rPr>
                  <w:rFonts w:ascii="Arial" w:hAnsi="Arial" w:cs="Arial"/>
                  <w:spacing w:val="-2"/>
                  <w:sz w:val="18"/>
                </w:rPr>
                <w:delText>0.630</w:delText>
              </w:r>
            </w:del>
          </w:p>
        </w:tc>
        <w:tc>
          <w:tcPr>
            <w:tcW w:w="1170" w:type="dxa"/>
            <w:tcBorders>
              <w:top w:val="single" w:sz="6" w:space="0" w:color="000000"/>
              <w:left w:val="single" w:sz="6" w:space="0" w:color="000000"/>
              <w:bottom w:val="single" w:sz="6" w:space="0" w:color="000000"/>
              <w:right w:val="single" w:sz="6" w:space="0" w:color="000000"/>
            </w:tcBorders>
          </w:tcPr>
          <w:p w14:paraId="127D2BBF" w14:textId="35041B37" w:rsidR="0048243B" w:rsidRPr="000D7281" w:rsidDel="005D2A09" w:rsidRDefault="0048243B" w:rsidP="009A18CE">
            <w:pPr>
              <w:pStyle w:val="TableParagraph"/>
              <w:keepLines/>
              <w:ind w:left="9"/>
              <w:jc w:val="center"/>
              <w:rPr>
                <w:del w:id="254" w:author="Joo, Hye@ARB" w:date="2026-06-04T21:41:00Z"/>
                <w:rFonts w:ascii="Arial" w:hAnsi="Arial" w:cs="Arial"/>
                <w:sz w:val="20"/>
              </w:rPr>
            </w:pPr>
            <w:del w:id="255"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6703EA84" w14:textId="5D401C4D" w:rsidR="0048243B" w:rsidRPr="000D7281" w:rsidDel="005D2A09" w:rsidRDefault="0048243B" w:rsidP="009A18CE">
            <w:pPr>
              <w:pStyle w:val="TableParagraph"/>
              <w:keepLines/>
              <w:ind w:left="14" w:right="8"/>
              <w:jc w:val="center"/>
              <w:rPr>
                <w:del w:id="256" w:author="Joo, Hye@ARB" w:date="2026-06-04T21:41:00Z"/>
                <w:rFonts w:ascii="Arial" w:hAnsi="Arial" w:cs="Arial"/>
                <w:sz w:val="18"/>
              </w:rPr>
            </w:pPr>
            <w:del w:id="257"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1C48C9A2" w14:textId="02BEA499" w:rsidR="0048243B" w:rsidRPr="000D7281" w:rsidDel="005D2A09" w:rsidRDefault="0048243B" w:rsidP="009A18CE">
            <w:pPr>
              <w:pStyle w:val="TableParagraph"/>
              <w:keepLines/>
              <w:ind w:left="17"/>
              <w:jc w:val="center"/>
              <w:rPr>
                <w:del w:id="258" w:author="Joo, Hye@ARB" w:date="2026-06-04T21:41:00Z"/>
                <w:rFonts w:ascii="Arial" w:hAnsi="Arial" w:cs="Arial"/>
                <w:sz w:val="18"/>
              </w:rPr>
            </w:pPr>
            <w:del w:id="259" w:author="Joo, Hye@ARB" w:date="2026-06-04T21:41:00Z">
              <w:r w:rsidRPr="000D7281" w:rsidDel="005D2A09">
                <w:rPr>
                  <w:rFonts w:ascii="Arial" w:hAnsi="Arial" w:cs="Arial"/>
                  <w:spacing w:val="-4"/>
                  <w:sz w:val="18"/>
                </w:rPr>
                <w:delText>0.12</w:delText>
              </w:r>
            </w:del>
          </w:p>
        </w:tc>
      </w:tr>
      <w:tr w:rsidR="0048243B" w:rsidRPr="001238F2" w:rsidDel="005D2A09" w14:paraId="73B28314" w14:textId="15BDED65" w:rsidTr="004E4E30">
        <w:trPr>
          <w:trHeight w:val="387"/>
          <w:del w:id="260" w:author="Joo, Hye@ARB" w:date="2026-06-04T21:41:00Z"/>
        </w:trPr>
        <w:tc>
          <w:tcPr>
            <w:tcW w:w="2020" w:type="dxa"/>
            <w:vMerge/>
            <w:tcBorders>
              <w:top w:val="nil"/>
              <w:right w:val="single" w:sz="6" w:space="0" w:color="000000"/>
            </w:tcBorders>
          </w:tcPr>
          <w:p w14:paraId="6025E90B" w14:textId="0580BCEB" w:rsidR="0048243B" w:rsidRPr="000D7281" w:rsidDel="005D2A09" w:rsidRDefault="0048243B" w:rsidP="009A18CE">
            <w:pPr>
              <w:keepLines/>
              <w:widowControl w:val="0"/>
              <w:spacing w:line="240" w:lineRule="auto"/>
              <w:rPr>
                <w:del w:id="261"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296A3CF7" w14:textId="36DC35B9" w:rsidR="0048243B" w:rsidRPr="000D7281" w:rsidDel="005D2A09" w:rsidRDefault="0048243B" w:rsidP="009A18CE">
            <w:pPr>
              <w:keepLines/>
              <w:widowControl w:val="0"/>
              <w:spacing w:line="240" w:lineRule="auto"/>
              <w:rPr>
                <w:del w:id="262"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6BB18DC5" w14:textId="22B622CD" w:rsidR="0048243B" w:rsidRPr="000D7281" w:rsidDel="005D2A09" w:rsidRDefault="0048243B" w:rsidP="009A18CE">
            <w:pPr>
              <w:pStyle w:val="TableParagraph"/>
              <w:keepLines/>
              <w:spacing w:before="90"/>
              <w:ind w:left="93"/>
              <w:rPr>
                <w:del w:id="263" w:author="Joo, Hye@ARB" w:date="2026-06-04T21:41:00Z"/>
                <w:rFonts w:ascii="Arial" w:hAnsi="Arial" w:cs="Arial"/>
                <w:sz w:val="18"/>
              </w:rPr>
            </w:pPr>
            <w:del w:id="264" w:author="Joo, Hye@ARB" w:date="2026-06-04T21:41:00Z">
              <w:r w:rsidRPr="000D7281" w:rsidDel="005D2A09">
                <w:rPr>
                  <w:rFonts w:ascii="Arial" w:hAnsi="Arial" w:cs="Arial"/>
                  <w:spacing w:val="-2"/>
                  <w:sz w:val="18"/>
                </w:rPr>
                <w:delText>ULEV570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1598A7B2" w14:textId="02022C4F" w:rsidR="0048243B" w:rsidRPr="000D7281" w:rsidDel="005D2A09" w:rsidRDefault="0048243B" w:rsidP="009A18CE">
            <w:pPr>
              <w:pStyle w:val="TableParagraph"/>
              <w:keepLines/>
              <w:spacing w:before="90"/>
              <w:ind w:left="54" w:right="47"/>
              <w:jc w:val="center"/>
              <w:rPr>
                <w:del w:id="265" w:author="Joo, Hye@ARB" w:date="2026-06-04T21:41:00Z"/>
                <w:rFonts w:ascii="Arial" w:hAnsi="Arial" w:cs="Arial"/>
                <w:sz w:val="18"/>
              </w:rPr>
            </w:pPr>
            <w:del w:id="266" w:author="Joo, Hye@ARB" w:date="2026-06-04T21:41:00Z">
              <w:r w:rsidRPr="000D7281" w:rsidDel="005D2A09">
                <w:rPr>
                  <w:rFonts w:ascii="Arial" w:hAnsi="Arial" w:cs="Arial"/>
                  <w:spacing w:val="-2"/>
                  <w:sz w:val="18"/>
                </w:rPr>
                <w:delText>0.570</w:delText>
              </w:r>
            </w:del>
          </w:p>
        </w:tc>
        <w:tc>
          <w:tcPr>
            <w:tcW w:w="1170" w:type="dxa"/>
            <w:tcBorders>
              <w:top w:val="single" w:sz="6" w:space="0" w:color="000000"/>
              <w:left w:val="single" w:sz="6" w:space="0" w:color="000000"/>
              <w:bottom w:val="single" w:sz="6" w:space="0" w:color="000000"/>
              <w:right w:val="single" w:sz="6" w:space="0" w:color="000000"/>
            </w:tcBorders>
          </w:tcPr>
          <w:p w14:paraId="1C660526" w14:textId="1682825E" w:rsidR="0048243B" w:rsidRPr="000D7281" w:rsidDel="005D2A09" w:rsidRDefault="0048243B" w:rsidP="009A18CE">
            <w:pPr>
              <w:pStyle w:val="TableParagraph"/>
              <w:keepLines/>
              <w:ind w:left="9"/>
              <w:jc w:val="center"/>
              <w:rPr>
                <w:del w:id="267" w:author="Joo, Hye@ARB" w:date="2026-06-04T21:41:00Z"/>
                <w:rFonts w:ascii="Arial" w:hAnsi="Arial" w:cs="Arial"/>
                <w:sz w:val="20"/>
              </w:rPr>
            </w:pPr>
            <w:del w:id="268"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10E04019" w14:textId="70DA71CC" w:rsidR="0048243B" w:rsidRPr="000D7281" w:rsidDel="005D2A09" w:rsidRDefault="0048243B" w:rsidP="009A18CE">
            <w:pPr>
              <w:pStyle w:val="TableParagraph"/>
              <w:keepLines/>
              <w:ind w:left="14" w:right="8"/>
              <w:jc w:val="center"/>
              <w:rPr>
                <w:del w:id="269" w:author="Joo, Hye@ARB" w:date="2026-06-04T21:41:00Z"/>
                <w:rFonts w:ascii="Arial" w:hAnsi="Arial" w:cs="Arial"/>
                <w:sz w:val="18"/>
              </w:rPr>
            </w:pPr>
            <w:del w:id="270"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0607C8E4" w14:textId="1E5DF648" w:rsidR="0048243B" w:rsidRPr="000D7281" w:rsidDel="005D2A09" w:rsidRDefault="0048243B" w:rsidP="009A18CE">
            <w:pPr>
              <w:pStyle w:val="TableParagraph"/>
              <w:keepLines/>
              <w:ind w:left="17"/>
              <w:jc w:val="center"/>
              <w:rPr>
                <w:del w:id="271" w:author="Joo, Hye@ARB" w:date="2026-06-04T21:41:00Z"/>
                <w:rFonts w:ascii="Arial" w:hAnsi="Arial" w:cs="Arial"/>
                <w:sz w:val="18"/>
              </w:rPr>
            </w:pPr>
            <w:del w:id="272" w:author="Joo, Hye@ARB" w:date="2026-06-04T21:41:00Z">
              <w:r w:rsidRPr="000D7281" w:rsidDel="005D2A09">
                <w:rPr>
                  <w:rFonts w:ascii="Arial" w:hAnsi="Arial" w:cs="Arial"/>
                  <w:spacing w:val="-4"/>
                  <w:sz w:val="18"/>
                </w:rPr>
                <w:delText>0.06</w:delText>
              </w:r>
            </w:del>
          </w:p>
        </w:tc>
      </w:tr>
      <w:tr w:rsidR="0048243B" w:rsidRPr="001238F2" w:rsidDel="005D2A09" w14:paraId="593B3253" w14:textId="03A8457F" w:rsidTr="004E4E30">
        <w:trPr>
          <w:trHeight w:val="387"/>
          <w:del w:id="273" w:author="Joo, Hye@ARB" w:date="2026-06-04T21:41:00Z"/>
        </w:trPr>
        <w:tc>
          <w:tcPr>
            <w:tcW w:w="2020" w:type="dxa"/>
            <w:vMerge/>
            <w:tcBorders>
              <w:top w:val="nil"/>
              <w:right w:val="single" w:sz="6" w:space="0" w:color="000000"/>
            </w:tcBorders>
          </w:tcPr>
          <w:p w14:paraId="225B9592" w14:textId="3248E8E0" w:rsidR="0048243B" w:rsidRPr="000D7281" w:rsidDel="005D2A09" w:rsidRDefault="0048243B" w:rsidP="009A18CE">
            <w:pPr>
              <w:keepLines/>
              <w:widowControl w:val="0"/>
              <w:spacing w:line="240" w:lineRule="auto"/>
              <w:rPr>
                <w:del w:id="274"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2E85CCE5" w14:textId="321AA128" w:rsidR="0048243B" w:rsidRPr="000D7281" w:rsidDel="005D2A09" w:rsidRDefault="0048243B" w:rsidP="009A18CE">
            <w:pPr>
              <w:keepLines/>
              <w:widowControl w:val="0"/>
              <w:spacing w:line="240" w:lineRule="auto"/>
              <w:rPr>
                <w:del w:id="275"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E123246" w14:textId="5BDA2E68" w:rsidR="0048243B" w:rsidRPr="000D7281" w:rsidDel="005D2A09" w:rsidRDefault="0048243B" w:rsidP="009A18CE">
            <w:pPr>
              <w:pStyle w:val="TableParagraph"/>
              <w:keepLines/>
              <w:spacing w:before="90"/>
              <w:ind w:right="195"/>
              <w:jc w:val="right"/>
              <w:rPr>
                <w:del w:id="276" w:author="Joo, Hye@ARB" w:date="2026-06-04T21:41:00Z"/>
                <w:rFonts w:ascii="Arial" w:hAnsi="Arial" w:cs="Arial"/>
                <w:sz w:val="18"/>
              </w:rPr>
            </w:pPr>
            <w:del w:id="277" w:author="Joo, Hye@ARB" w:date="2026-06-04T21:41:00Z">
              <w:r w:rsidRPr="000D7281" w:rsidDel="005D2A09">
                <w:rPr>
                  <w:rFonts w:ascii="Arial" w:hAnsi="Arial" w:cs="Arial"/>
                  <w:spacing w:val="-2"/>
                  <w:sz w:val="18"/>
                </w:rPr>
                <w:delText>ULEV400</w:delText>
              </w:r>
            </w:del>
          </w:p>
        </w:tc>
        <w:tc>
          <w:tcPr>
            <w:tcW w:w="1080" w:type="dxa"/>
            <w:tcBorders>
              <w:top w:val="single" w:sz="6" w:space="0" w:color="000000"/>
              <w:left w:val="single" w:sz="6" w:space="0" w:color="000000"/>
              <w:bottom w:val="single" w:sz="6" w:space="0" w:color="000000"/>
              <w:right w:val="single" w:sz="6" w:space="0" w:color="000000"/>
            </w:tcBorders>
          </w:tcPr>
          <w:p w14:paraId="7B1F9366" w14:textId="3330FFAC" w:rsidR="0048243B" w:rsidRPr="000D7281" w:rsidDel="005D2A09" w:rsidRDefault="0048243B" w:rsidP="009A18CE">
            <w:pPr>
              <w:pStyle w:val="TableParagraph"/>
              <w:keepLines/>
              <w:spacing w:before="90"/>
              <w:ind w:left="54" w:right="47"/>
              <w:jc w:val="center"/>
              <w:rPr>
                <w:del w:id="278" w:author="Joo, Hye@ARB" w:date="2026-06-04T21:41:00Z"/>
                <w:rFonts w:ascii="Arial" w:hAnsi="Arial" w:cs="Arial"/>
                <w:sz w:val="18"/>
              </w:rPr>
            </w:pPr>
            <w:del w:id="279" w:author="Joo, Hye@ARB" w:date="2026-06-04T21:41:00Z">
              <w:r w:rsidRPr="000D7281" w:rsidDel="005D2A09">
                <w:rPr>
                  <w:rFonts w:ascii="Arial" w:hAnsi="Arial" w:cs="Arial"/>
                  <w:spacing w:val="-2"/>
                  <w:sz w:val="18"/>
                </w:rPr>
                <w:delText>0.400</w:delText>
              </w:r>
            </w:del>
          </w:p>
        </w:tc>
        <w:tc>
          <w:tcPr>
            <w:tcW w:w="1170" w:type="dxa"/>
            <w:tcBorders>
              <w:top w:val="single" w:sz="6" w:space="0" w:color="000000"/>
              <w:left w:val="single" w:sz="6" w:space="0" w:color="000000"/>
              <w:bottom w:val="single" w:sz="6" w:space="0" w:color="000000"/>
              <w:right w:val="single" w:sz="6" w:space="0" w:color="000000"/>
            </w:tcBorders>
          </w:tcPr>
          <w:p w14:paraId="0566A672" w14:textId="53155364" w:rsidR="0048243B" w:rsidRPr="000D7281" w:rsidDel="005D2A09" w:rsidRDefault="0048243B" w:rsidP="009A18CE">
            <w:pPr>
              <w:pStyle w:val="TableParagraph"/>
              <w:keepLines/>
              <w:ind w:left="9"/>
              <w:jc w:val="center"/>
              <w:rPr>
                <w:del w:id="280" w:author="Joo, Hye@ARB" w:date="2026-06-04T21:41:00Z"/>
                <w:rFonts w:ascii="Arial" w:hAnsi="Arial" w:cs="Arial"/>
                <w:sz w:val="20"/>
              </w:rPr>
            </w:pPr>
            <w:del w:id="281"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4E0C1697" w14:textId="7FB68CBC" w:rsidR="0048243B" w:rsidRPr="000D7281" w:rsidDel="005D2A09" w:rsidRDefault="0048243B" w:rsidP="009A18CE">
            <w:pPr>
              <w:pStyle w:val="TableParagraph"/>
              <w:keepLines/>
              <w:ind w:left="14" w:right="8"/>
              <w:jc w:val="center"/>
              <w:rPr>
                <w:del w:id="282" w:author="Joo, Hye@ARB" w:date="2026-06-04T21:41:00Z"/>
                <w:rFonts w:ascii="Arial" w:hAnsi="Arial" w:cs="Arial"/>
                <w:sz w:val="18"/>
              </w:rPr>
            </w:pPr>
            <w:del w:id="283"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40CB7B04" w14:textId="140AF6BC" w:rsidR="0048243B" w:rsidRPr="000D7281" w:rsidDel="005D2A09" w:rsidRDefault="0048243B" w:rsidP="009A18CE">
            <w:pPr>
              <w:pStyle w:val="TableParagraph"/>
              <w:keepLines/>
              <w:ind w:left="17"/>
              <w:jc w:val="center"/>
              <w:rPr>
                <w:del w:id="284" w:author="Joo, Hye@ARB" w:date="2026-06-04T21:41:00Z"/>
                <w:rFonts w:ascii="Arial" w:hAnsi="Arial" w:cs="Arial"/>
                <w:sz w:val="18"/>
              </w:rPr>
            </w:pPr>
            <w:del w:id="285" w:author="Joo, Hye@ARB" w:date="2026-06-04T21:41:00Z">
              <w:r w:rsidRPr="000D7281" w:rsidDel="005D2A09">
                <w:rPr>
                  <w:rFonts w:ascii="Arial" w:hAnsi="Arial" w:cs="Arial"/>
                  <w:spacing w:val="-4"/>
                  <w:sz w:val="18"/>
                </w:rPr>
                <w:delText>0.06</w:delText>
              </w:r>
            </w:del>
          </w:p>
        </w:tc>
      </w:tr>
      <w:tr w:rsidR="0048243B" w:rsidRPr="001238F2" w:rsidDel="005D2A09" w14:paraId="4FE5B654" w14:textId="03AC5A0A" w:rsidTr="004E4E30">
        <w:trPr>
          <w:trHeight w:val="387"/>
          <w:del w:id="286" w:author="Joo, Hye@ARB" w:date="2026-06-04T21:41:00Z"/>
        </w:trPr>
        <w:tc>
          <w:tcPr>
            <w:tcW w:w="2020" w:type="dxa"/>
            <w:vMerge/>
            <w:tcBorders>
              <w:top w:val="nil"/>
              <w:right w:val="single" w:sz="6" w:space="0" w:color="000000"/>
            </w:tcBorders>
          </w:tcPr>
          <w:p w14:paraId="4F068D3E" w14:textId="697EB947" w:rsidR="0048243B" w:rsidRPr="000D7281" w:rsidDel="005D2A09" w:rsidRDefault="0048243B" w:rsidP="009A18CE">
            <w:pPr>
              <w:keepLines/>
              <w:widowControl w:val="0"/>
              <w:spacing w:line="240" w:lineRule="auto"/>
              <w:rPr>
                <w:del w:id="287"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49655D5D" w14:textId="3D96D613" w:rsidR="0048243B" w:rsidRPr="000D7281" w:rsidDel="005D2A09" w:rsidRDefault="0048243B" w:rsidP="009A18CE">
            <w:pPr>
              <w:keepLines/>
              <w:widowControl w:val="0"/>
              <w:spacing w:line="240" w:lineRule="auto"/>
              <w:rPr>
                <w:del w:id="288"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0BB8A75" w14:textId="24000E5B" w:rsidR="0048243B" w:rsidRPr="000D7281" w:rsidDel="005D2A09" w:rsidRDefault="0048243B" w:rsidP="009A18CE">
            <w:pPr>
              <w:pStyle w:val="TableParagraph"/>
              <w:keepLines/>
              <w:spacing w:before="90"/>
              <w:ind w:right="195"/>
              <w:jc w:val="right"/>
              <w:rPr>
                <w:del w:id="289" w:author="Joo, Hye@ARB" w:date="2026-06-04T21:41:00Z"/>
                <w:rFonts w:ascii="Arial" w:hAnsi="Arial" w:cs="Arial"/>
                <w:sz w:val="18"/>
              </w:rPr>
            </w:pPr>
            <w:del w:id="290" w:author="Joo, Hye@ARB" w:date="2026-06-04T21:41:00Z">
              <w:r w:rsidRPr="000D7281" w:rsidDel="005D2A09">
                <w:rPr>
                  <w:rFonts w:ascii="Arial" w:hAnsi="Arial" w:cs="Arial"/>
                  <w:spacing w:val="-2"/>
                  <w:sz w:val="18"/>
                </w:rPr>
                <w:delText>ULEV270</w:delText>
              </w:r>
            </w:del>
          </w:p>
        </w:tc>
        <w:tc>
          <w:tcPr>
            <w:tcW w:w="1080" w:type="dxa"/>
            <w:tcBorders>
              <w:top w:val="single" w:sz="6" w:space="0" w:color="000000"/>
              <w:left w:val="single" w:sz="6" w:space="0" w:color="000000"/>
              <w:bottom w:val="single" w:sz="6" w:space="0" w:color="000000"/>
              <w:right w:val="single" w:sz="6" w:space="0" w:color="000000"/>
            </w:tcBorders>
          </w:tcPr>
          <w:p w14:paraId="45BB83E5" w14:textId="1EA9407E" w:rsidR="0048243B" w:rsidRPr="000D7281" w:rsidDel="005D2A09" w:rsidRDefault="0048243B" w:rsidP="009A18CE">
            <w:pPr>
              <w:pStyle w:val="TableParagraph"/>
              <w:keepLines/>
              <w:spacing w:before="90"/>
              <w:ind w:left="54" w:right="47"/>
              <w:jc w:val="center"/>
              <w:rPr>
                <w:del w:id="291" w:author="Joo, Hye@ARB" w:date="2026-06-04T21:41:00Z"/>
                <w:rFonts w:ascii="Arial" w:hAnsi="Arial" w:cs="Arial"/>
                <w:sz w:val="18"/>
              </w:rPr>
            </w:pPr>
            <w:del w:id="292" w:author="Joo, Hye@ARB" w:date="2026-06-04T21:41:00Z">
              <w:r w:rsidRPr="000D7281" w:rsidDel="005D2A09">
                <w:rPr>
                  <w:rFonts w:ascii="Arial" w:hAnsi="Arial" w:cs="Arial"/>
                  <w:spacing w:val="-2"/>
                  <w:sz w:val="18"/>
                </w:rPr>
                <w:delText>0.270</w:delText>
              </w:r>
            </w:del>
          </w:p>
        </w:tc>
        <w:tc>
          <w:tcPr>
            <w:tcW w:w="1170" w:type="dxa"/>
            <w:tcBorders>
              <w:top w:val="single" w:sz="6" w:space="0" w:color="000000"/>
              <w:left w:val="single" w:sz="6" w:space="0" w:color="000000"/>
              <w:bottom w:val="single" w:sz="6" w:space="0" w:color="000000"/>
              <w:right w:val="single" w:sz="6" w:space="0" w:color="000000"/>
            </w:tcBorders>
          </w:tcPr>
          <w:p w14:paraId="45BFB66B" w14:textId="702F231F" w:rsidR="0048243B" w:rsidRPr="000D7281" w:rsidDel="005D2A09" w:rsidRDefault="0048243B" w:rsidP="009A18CE">
            <w:pPr>
              <w:pStyle w:val="TableParagraph"/>
              <w:keepLines/>
              <w:ind w:left="9"/>
              <w:jc w:val="center"/>
              <w:rPr>
                <w:del w:id="293" w:author="Joo, Hye@ARB" w:date="2026-06-04T21:41:00Z"/>
                <w:rFonts w:ascii="Arial" w:hAnsi="Arial" w:cs="Arial"/>
                <w:sz w:val="20"/>
              </w:rPr>
            </w:pPr>
            <w:del w:id="294"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66C5F29F" w14:textId="0C8062C2" w:rsidR="0048243B" w:rsidRPr="000D7281" w:rsidDel="005D2A09" w:rsidRDefault="0048243B" w:rsidP="009A18CE">
            <w:pPr>
              <w:pStyle w:val="TableParagraph"/>
              <w:keepLines/>
              <w:ind w:left="14" w:right="8"/>
              <w:jc w:val="center"/>
              <w:rPr>
                <w:del w:id="295" w:author="Joo, Hye@ARB" w:date="2026-06-04T21:41:00Z"/>
                <w:rFonts w:ascii="Arial" w:hAnsi="Arial" w:cs="Arial"/>
                <w:sz w:val="18"/>
              </w:rPr>
            </w:pPr>
            <w:del w:id="296"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52F9B01A" w14:textId="65583313" w:rsidR="0048243B" w:rsidRPr="000D7281" w:rsidDel="005D2A09" w:rsidRDefault="0048243B" w:rsidP="009A18CE">
            <w:pPr>
              <w:pStyle w:val="TableParagraph"/>
              <w:keepLines/>
              <w:ind w:left="17"/>
              <w:jc w:val="center"/>
              <w:rPr>
                <w:del w:id="297" w:author="Joo, Hye@ARB" w:date="2026-06-04T21:41:00Z"/>
                <w:rFonts w:ascii="Arial" w:hAnsi="Arial" w:cs="Arial"/>
                <w:sz w:val="18"/>
              </w:rPr>
            </w:pPr>
            <w:del w:id="298" w:author="Joo, Hye@ARB" w:date="2026-06-04T21:41:00Z">
              <w:r w:rsidRPr="000D7281" w:rsidDel="005D2A09">
                <w:rPr>
                  <w:rFonts w:ascii="Arial" w:hAnsi="Arial" w:cs="Arial"/>
                  <w:spacing w:val="-4"/>
                  <w:sz w:val="18"/>
                </w:rPr>
                <w:delText>0.06</w:delText>
              </w:r>
            </w:del>
          </w:p>
        </w:tc>
      </w:tr>
      <w:tr w:rsidR="0048243B" w:rsidRPr="001238F2" w:rsidDel="005D2A09" w14:paraId="362D4A89" w14:textId="5A9136E3" w:rsidTr="004E4E30">
        <w:trPr>
          <w:trHeight w:val="385"/>
          <w:del w:id="299" w:author="Joo, Hye@ARB" w:date="2026-06-04T21:41:00Z"/>
        </w:trPr>
        <w:tc>
          <w:tcPr>
            <w:tcW w:w="2020" w:type="dxa"/>
            <w:vMerge/>
            <w:tcBorders>
              <w:top w:val="nil"/>
              <w:right w:val="single" w:sz="6" w:space="0" w:color="000000"/>
            </w:tcBorders>
          </w:tcPr>
          <w:p w14:paraId="3A908909" w14:textId="0606E7F6" w:rsidR="0048243B" w:rsidRPr="000D7281" w:rsidDel="005D2A09" w:rsidRDefault="0048243B" w:rsidP="009A18CE">
            <w:pPr>
              <w:keepLines/>
              <w:widowControl w:val="0"/>
              <w:spacing w:line="240" w:lineRule="auto"/>
              <w:rPr>
                <w:del w:id="300"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55E5F3E9" w14:textId="51FD6FEE" w:rsidR="0048243B" w:rsidRPr="000D7281" w:rsidDel="005D2A09" w:rsidRDefault="0048243B" w:rsidP="009A18CE">
            <w:pPr>
              <w:keepLines/>
              <w:widowControl w:val="0"/>
              <w:spacing w:line="240" w:lineRule="auto"/>
              <w:rPr>
                <w:del w:id="30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71CB2315" w14:textId="7AB57CD9" w:rsidR="0048243B" w:rsidRPr="000D7281" w:rsidDel="005D2A09" w:rsidRDefault="0048243B" w:rsidP="009A18CE">
            <w:pPr>
              <w:pStyle w:val="TableParagraph"/>
              <w:keepLines/>
              <w:spacing w:before="90"/>
              <w:ind w:right="145"/>
              <w:jc w:val="right"/>
              <w:rPr>
                <w:del w:id="302" w:author="Joo, Hye@ARB" w:date="2026-06-04T21:41:00Z"/>
                <w:rFonts w:ascii="Arial" w:hAnsi="Arial" w:cs="Arial"/>
                <w:sz w:val="18"/>
              </w:rPr>
            </w:pPr>
            <w:del w:id="303" w:author="Joo, Hye@ARB" w:date="2026-06-04T21:41:00Z">
              <w:r w:rsidRPr="000D7281" w:rsidDel="005D2A09">
                <w:rPr>
                  <w:rFonts w:ascii="Arial" w:hAnsi="Arial" w:cs="Arial"/>
                  <w:spacing w:val="-2"/>
                  <w:sz w:val="18"/>
                </w:rPr>
                <w:delText>SULEV230</w:delText>
              </w:r>
            </w:del>
          </w:p>
        </w:tc>
        <w:tc>
          <w:tcPr>
            <w:tcW w:w="1080" w:type="dxa"/>
            <w:tcBorders>
              <w:top w:val="single" w:sz="6" w:space="0" w:color="000000"/>
              <w:left w:val="single" w:sz="6" w:space="0" w:color="000000"/>
              <w:bottom w:val="single" w:sz="6" w:space="0" w:color="000000"/>
              <w:right w:val="single" w:sz="6" w:space="0" w:color="000000"/>
            </w:tcBorders>
          </w:tcPr>
          <w:p w14:paraId="190DDCFC" w14:textId="1634A561" w:rsidR="0048243B" w:rsidRPr="000D7281" w:rsidDel="005D2A09" w:rsidRDefault="0048243B" w:rsidP="009A18CE">
            <w:pPr>
              <w:pStyle w:val="TableParagraph"/>
              <w:keepLines/>
              <w:spacing w:before="90"/>
              <w:ind w:left="54" w:right="47"/>
              <w:jc w:val="center"/>
              <w:rPr>
                <w:del w:id="304" w:author="Joo, Hye@ARB" w:date="2026-06-04T21:41:00Z"/>
                <w:rFonts w:ascii="Arial" w:hAnsi="Arial" w:cs="Arial"/>
                <w:sz w:val="18"/>
              </w:rPr>
            </w:pPr>
            <w:del w:id="305" w:author="Joo, Hye@ARB" w:date="2026-06-04T21:41:00Z">
              <w:r w:rsidRPr="000D7281" w:rsidDel="005D2A09">
                <w:rPr>
                  <w:rFonts w:ascii="Arial" w:hAnsi="Arial" w:cs="Arial"/>
                  <w:spacing w:val="-2"/>
                  <w:sz w:val="18"/>
                </w:rPr>
                <w:delText>0.230</w:delText>
              </w:r>
            </w:del>
          </w:p>
        </w:tc>
        <w:tc>
          <w:tcPr>
            <w:tcW w:w="1170" w:type="dxa"/>
            <w:tcBorders>
              <w:top w:val="single" w:sz="6" w:space="0" w:color="000000"/>
              <w:left w:val="single" w:sz="6" w:space="0" w:color="000000"/>
              <w:bottom w:val="single" w:sz="6" w:space="0" w:color="000000"/>
              <w:right w:val="single" w:sz="6" w:space="0" w:color="000000"/>
            </w:tcBorders>
          </w:tcPr>
          <w:p w14:paraId="43E368DE" w14:textId="65F94436" w:rsidR="0048243B" w:rsidRPr="000D7281" w:rsidDel="005D2A09" w:rsidRDefault="0048243B" w:rsidP="009A18CE">
            <w:pPr>
              <w:pStyle w:val="TableParagraph"/>
              <w:keepLines/>
              <w:ind w:left="9"/>
              <w:jc w:val="center"/>
              <w:rPr>
                <w:del w:id="306" w:author="Joo, Hye@ARB" w:date="2026-06-04T21:41:00Z"/>
                <w:rFonts w:ascii="Arial" w:hAnsi="Arial" w:cs="Arial"/>
                <w:sz w:val="20"/>
              </w:rPr>
            </w:pPr>
            <w:del w:id="307"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63AE4C5" w14:textId="663E5390" w:rsidR="0048243B" w:rsidRPr="000D7281" w:rsidDel="005D2A09" w:rsidRDefault="0048243B" w:rsidP="009A18CE">
            <w:pPr>
              <w:pStyle w:val="TableParagraph"/>
              <w:keepLines/>
              <w:ind w:left="14" w:right="8"/>
              <w:jc w:val="center"/>
              <w:rPr>
                <w:del w:id="308" w:author="Joo, Hye@ARB" w:date="2026-06-04T21:41:00Z"/>
                <w:rFonts w:ascii="Arial" w:hAnsi="Arial" w:cs="Arial"/>
                <w:sz w:val="18"/>
              </w:rPr>
            </w:pPr>
            <w:del w:id="309"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1C66FE0F" w14:textId="4EB39613" w:rsidR="0048243B" w:rsidRPr="000D7281" w:rsidDel="005D2A09" w:rsidRDefault="0048243B" w:rsidP="009A18CE">
            <w:pPr>
              <w:pStyle w:val="TableParagraph"/>
              <w:keepLines/>
              <w:ind w:left="17"/>
              <w:jc w:val="center"/>
              <w:rPr>
                <w:del w:id="310" w:author="Joo, Hye@ARB" w:date="2026-06-04T21:41:00Z"/>
                <w:rFonts w:ascii="Arial" w:hAnsi="Arial" w:cs="Arial"/>
                <w:sz w:val="18"/>
              </w:rPr>
            </w:pPr>
            <w:del w:id="311" w:author="Joo, Hye@ARB" w:date="2026-06-04T21:41:00Z">
              <w:r w:rsidRPr="000D7281" w:rsidDel="005D2A09">
                <w:rPr>
                  <w:rFonts w:ascii="Arial" w:hAnsi="Arial" w:cs="Arial"/>
                  <w:spacing w:val="-4"/>
                  <w:sz w:val="18"/>
                </w:rPr>
                <w:delText>0.06</w:delText>
              </w:r>
            </w:del>
          </w:p>
        </w:tc>
      </w:tr>
      <w:tr w:rsidR="0048243B" w:rsidRPr="001238F2" w:rsidDel="005D2A09" w14:paraId="7611C23E" w14:textId="29581F9B" w:rsidTr="004E4E30">
        <w:trPr>
          <w:trHeight w:val="397"/>
          <w:del w:id="312" w:author="Joo, Hye@ARB" w:date="2026-06-04T21:41:00Z"/>
        </w:trPr>
        <w:tc>
          <w:tcPr>
            <w:tcW w:w="2020" w:type="dxa"/>
            <w:vMerge/>
            <w:tcBorders>
              <w:top w:val="nil"/>
              <w:right w:val="single" w:sz="6" w:space="0" w:color="000000"/>
            </w:tcBorders>
          </w:tcPr>
          <w:p w14:paraId="02912F62" w14:textId="0FF37DBB" w:rsidR="0048243B" w:rsidRPr="000D7281" w:rsidDel="005D2A09" w:rsidRDefault="0048243B" w:rsidP="009A18CE">
            <w:pPr>
              <w:keepLines/>
              <w:widowControl w:val="0"/>
              <w:spacing w:line="240" w:lineRule="auto"/>
              <w:rPr>
                <w:del w:id="313"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16D36C44" w14:textId="0B2B2B8E" w:rsidR="0048243B" w:rsidRPr="000D7281" w:rsidDel="005D2A09" w:rsidRDefault="0048243B" w:rsidP="009A18CE">
            <w:pPr>
              <w:keepLines/>
              <w:widowControl w:val="0"/>
              <w:spacing w:line="240" w:lineRule="auto"/>
              <w:rPr>
                <w:del w:id="314" w:author="Joo, Hye@ARB" w:date="2026-06-04T21:41:00Z"/>
                <w:rFonts w:ascii="Arial" w:hAnsi="Arial" w:cs="Arial"/>
                <w:sz w:val="2"/>
                <w:szCs w:val="2"/>
              </w:rPr>
            </w:pPr>
          </w:p>
        </w:tc>
        <w:tc>
          <w:tcPr>
            <w:tcW w:w="1260" w:type="dxa"/>
            <w:tcBorders>
              <w:top w:val="single" w:sz="6" w:space="0" w:color="000000"/>
              <w:left w:val="single" w:sz="6" w:space="0" w:color="000000"/>
              <w:right w:val="single" w:sz="6" w:space="0" w:color="000000"/>
            </w:tcBorders>
          </w:tcPr>
          <w:p w14:paraId="47ED1FE2" w14:textId="39FF8CFA" w:rsidR="0048243B" w:rsidRPr="000D7281" w:rsidDel="005D2A09" w:rsidRDefault="0048243B" w:rsidP="009A18CE">
            <w:pPr>
              <w:pStyle w:val="TableParagraph"/>
              <w:keepLines/>
              <w:spacing w:before="90"/>
              <w:ind w:right="145"/>
              <w:jc w:val="right"/>
              <w:rPr>
                <w:del w:id="315" w:author="Joo, Hye@ARB" w:date="2026-06-04T21:41:00Z"/>
                <w:rFonts w:ascii="Arial" w:hAnsi="Arial" w:cs="Arial"/>
                <w:sz w:val="18"/>
              </w:rPr>
            </w:pPr>
            <w:del w:id="316" w:author="Joo, Hye@ARB" w:date="2026-06-04T21:41:00Z">
              <w:r w:rsidRPr="000D7281" w:rsidDel="005D2A09">
                <w:rPr>
                  <w:rFonts w:ascii="Arial" w:hAnsi="Arial" w:cs="Arial"/>
                  <w:spacing w:val="-2"/>
                  <w:sz w:val="18"/>
                </w:rPr>
                <w:delText>SULEV200</w:delText>
              </w:r>
            </w:del>
          </w:p>
        </w:tc>
        <w:tc>
          <w:tcPr>
            <w:tcW w:w="1080" w:type="dxa"/>
            <w:tcBorders>
              <w:top w:val="single" w:sz="6" w:space="0" w:color="000000"/>
              <w:left w:val="single" w:sz="6" w:space="0" w:color="000000"/>
              <w:right w:val="single" w:sz="6" w:space="0" w:color="000000"/>
            </w:tcBorders>
          </w:tcPr>
          <w:p w14:paraId="6EECEDE7" w14:textId="1BAA4871" w:rsidR="0048243B" w:rsidRPr="000D7281" w:rsidDel="005D2A09" w:rsidRDefault="0048243B" w:rsidP="009A18CE">
            <w:pPr>
              <w:pStyle w:val="TableParagraph"/>
              <w:keepLines/>
              <w:spacing w:before="90"/>
              <w:ind w:left="54" w:right="47"/>
              <w:jc w:val="center"/>
              <w:rPr>
                <w:del w:id="317" w:author="Joo, Hye@ARB" w:date="2026-06-04T21:41:00Z"/>
                <w:rFonts w:ascii="Arial" w:hAnsi="Arial" w:cs="Arial"/>
                <w:sz w:val="18"/>
              </w:rPr>
            </w:pPr>
            <w:del w:id="318" w:author="Joo, Hye@ARB" w:date="2026-06-04T21:41:00Z">
              <w:r w:rsidRPr="000D7281" w:rsidDel="005D2A09">
                <w:rPr>
                  <w:rFonts w:ascii="Arial" w:hAnsi="Arial" w:cs="Arial"/>
                  <w:spacing w:val="-2"/>
                  <w:sz w:val="18"/>
                </w:rPr>
                <w:delText>0.200</w:delText>
              </w:r>
            </w:del>
          </w:p>
        </w:tc>
        <w:tc>
          <w:tcPr>
            <w:tcW w:w="1170" w:type="dxa"/>
            <w:tcBorders>
              <w:top w:val="single" w:sz="6" w:space="0" w:color="000000"/>
              <w:left w:val="single" w:sz="6" w:space="0" w:color="000000"/>
              <w:right w:val="single" w:sz="6" w:space="0" w:color="000000"/>
            </w:tcBorders>
          </w:tcPr>
          <w:p w14:paraId="126F97BA" w14:textId="036F4759" w:rsidR="0048243B" w:rsidRPr="000D7281" w:rsidDel="005D2A09" w:rsidRDefault="0048243B" w:rsidP="009A18CE">
            <w:pPr>
              <w:pStyle w:val="TableParagraph"/>
              <w:keepLines/>
              <w:ind w:left="9"/>
              <w:jc w:val="center"/>
              <w:rPr>
                <w:del w:id="319" w:author="Joo, Hye@ARB" w:date="2026-06-04T21:41:00Z"/>
                <w:rFonts w:ascii="Arial" w:hAnsi="Arial" w:cs="Arial"/>
                <w:sz w:val="20"/>
              </w:rPr>
            </w:pPr>
            <w:del w:id="320" w:author="Joo, Hye@ARB" w:date="2026-06-04T21:41:00Z">
              <w:r w:rsidRPr="000D7281" w:rsidDel="005D2A09">
                <w:rPr>
                  <w:rFonts w:ascii="Arial" w:hAnsi="Arial" w:cs="Arial"/>
                  <w:spacing w:val="-5"/>
                  <w:sz w:val="20"/>
                </w:rPr>
                <w:delText>3.7</w:delText>
              </w:r>
            </w:del>
          </w:p>
        </w:tc>
        <w:tc>
          <w:tcPr>
            <w:tcW w:w="1221" w:type="dxa"/>
            <w:tcBorders>
              <w:top w:val="single" w:sz="6" w:space="0" w:color="000000"/>
              <w:left w:val="single" w:sz="6" w:space="0" w:color="000000"/>
              <w:right w:val="single" w:sz="6" w:space="0" w:color="000000"/>
            </w:tcBorders>
          </w:tcPr>
          <w:p w14:paraId="5E1C881F" w14:textId="22FD63AB" w:rsidR="0048243B" w:rsidRPr="000D7281" w:rsidDel="005D2A09" w:rsidRDefault="0048243B" w:rsidP="009A18CE">
            <w:pPr>
              <w:pStyle w:val="TableParagraph"/>
              <w:keepLines/>
              <w:ind w:left="14" w:right="8"/>
              <w:jc w:val="center"/>
              <w:rPr>
                <w:del w:id="321" w:author="Joo, Hye@ARB" w:date="2026-06-04T21:41:00Z"/>
                <w:rFonts w:ascii="Arial" w:hAnsi="Arial" w:cs="Arial"/>
                <w:sz w:val="18"/>
              </w:rPr>
            </w:pPr>
            <w:del w:id="322"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tcBorders>
          </w:tcPr>
          <w:p w14:paraId="079EE708" w14:textId="121ACDDC" w:rsidR="0048243B" w:rsidRPr="000D7281" w:rsidDel="005D2A09" w:rsidRDefault="0048243B" w:rsidP="009A18CE">
            <w:pPr>
              <w:pStyle w:val="TableParagraph"/>
              <w:keepLines/>
              <w:ind w:left="17"/>
              <w:jc w:val="center"/>
              <w:rPr>
                <w:del w:id="323" w:author="Joo, Hye@ARB" w:date="2026-06-04T21:41:00Z"/>
                <w:rFonts w:ascii="Arial" w:hAnsi="Arial" w:cs="Arial"/>
                <w:sz w:val="18"/>
              </w:rPr>
            </w:pPr>
            <w:del w:id="324" w:author="Joo, Hye@ARB" w:date="2026-06-04T21:41:00Z">
              <w:r w:rsidRPr="000D7281" w:rsidDel="005D2A09">
                <w:rPr>
                  <w:rFonts w:ascii="Arial" w:hAnsi="Arial" w:cs="Arial"/>
                  <w:spacing w:val="-4"/>
                  <w:sz w:val="18"/>
                </w:rPr>
                <w:delText>0.06</w:delText>
              </w:r>
            </w:del>
          </w:p>
        </w:tc>
      </w:tr>
    </w:tbl>
    <w:p w14:paraId="2255C866" w14:textId="6CCB6BA7" w:rsidR="0048243B" w:rsidRPr="00B74F75" w:rsidDel="005D2A09" w:rsidRDefault="0048243B" w:rsidP="000E1FCE">
      <w:pPr>
        <w:keepLines/>
        <w:widowControl w:val="0"/>
        <w:spacing w:before="18" w:line="240" w:lineRule="auto"/>
        <w:ind w:right="1077"/>
        <w:rPr>
          <w:del w:id="325" w:author="Joo, Hye@ARB" w:date="2026-06-04T21:41:00Z"/>
          <w:rFonts w:ascii="Arial" w:hAnsi="Arial" w:cs="Arial"/>
          <w:sz w:val="18"/>
          <w:vertAlign w:val="superscript"/>
        </w:rPr>
      </w:pPr>
      <w:del w:id="326" w:author="Joo, Hye@ARB" w:date="2026-06-04T21:41:00Z">
        <w:r w:rsidRPr="00B74F75" w:rsidDel="005D2A09">
          <w:rPr>
            <w:rFonts w:ascii="Arial" w:hAnsi="Arial" w:cs="Arial"/>
            <w:sz w:val="18"/>
            <w:vertAlign w:val="superscript"/>
          </w:rPr>
          <w:delText>1</w:delText>
        </w:r>
        <w:r w:rsidRPr="00B74F75" w:rsidDel="005D2A09">
          <w:rPr>
            <w:rFonts w:ascii="Arial" w:hAnsi="Arial" w:cs="Arial"/>
            <w:spacing w:val="80"/>
            <w:sz w:val="18"/>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shall</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apply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only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to vehicles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not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included 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phase-in of</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particulate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set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forth</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 xml:space="preserve">subsection </w:delText>
        </w:r>
        <w:r w:rsidRPr="00B74F75" w:rsidDel="005D2A09">
          <w:rPr>
            <w:rFonts w:ascii="Arial" w:hAnsi="Arial" w:cs="Arial"/>
            <w:spacing w:val="-2"/>
            <w:sz w:val="18"/>
            <w:vertAlign w:val="superscript"/>
          </w:rPr>
          <w:delText>(a)(2).</w:delText>
        </w:r>
      </w:del>
    </w:p>
    <w:p w14:paraId="4FF5BEE8" w14:textId="209C4552" w:rsidR="0048243B" w:rsidRPr="00B74F75" w:rsidDel="005D2A09" w:rsidRDefault="0048243B" w:rsidP="000E1FCE">
      <w:pPr>
        <w:keepLines/>
        <w:widowControl w:val="0"/>
        <w:spacing w:before="15" w:line="240" w:lineRule="auto"/>
        <w:rPr>
          <w:del w:id="327" w:author="Joo, Hye@ARB" w:date="2026-06-04T21:41:00Z"/>
          <w:rFonts w:ascii="Arial" w:hAnsi="Arial" w:cs="Arial"/>
          <w:sz w:val="18"/>
          <w:vertAlign w:val="superscript"/>
        </w:rPr>
      </w:pPr>
      <w:del w:id="328" w:author="Joo, Hye@ARB" w:date="2026-06-04T21:41:00Z">
        <w:r w:rsidRPr="00B74F75" w:rsidDel="005D2A09">
          <w:rPr>
            <w:rFonts w:ascii="Arial" w:hAnsi="Arial" w:cs="Arial"/>
            <w:sz w:val="18"/>
            <w:vertAlign w:val="superscript"/>
          </w:rPr>
          <w:delText>2</w:delText>
        </w:r>
        <w:r w:rsidRPr="00B74F75" w:rsidDel="005D2A09">
          <w:rPr>
            <w:rFonts w:ascii="Arial" w:hAnsi="Arial" w:cs="Arial"/>
            <w:spacing w:val="33"/>
            <w:sz w:val="18"/>
            <w:vertAlign w:val="superscript"/>
          </w:rPr>
          <w:delText xml:space="preserve">  </w:delText>
        </w:r>
        <w:r w:rsidRPr="00B74F75" w:rsidDel="005D2A09">
          <w:rPr>
            <w:rFonts w:ascii="Arial" w:hAnsi="Arial" w:cs="Arial"/>
            <w:sz w:val="18"/>
            <w:vertAlign w:val="superscript"/>
          </w:rPr>
          <w:delText>The numeric</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portion</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of</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category</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name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is 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NMOG+NOx value</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thousandths</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of</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grams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 xml:space="preserve">per </w:delText>
        </w:r>
        <w:r w:rsidRPr="00B74F75" w:rsidDel="005D2A09">
          <w:rPr>
            <w:rFonts w:ascii="Arial" w:hAnsi="Arial" w:cs="Arial"/>
            <w:spacing w:val="-2"/>
            <w:sz w:val="18"/>
            <w:vertAlign w:val="superscript"/>
          </w:rPr>
          <w:delText>mile.</w:delText>
        </w:r>
      </w:del>
    </w:p>
    <w:p w14:paraId="21A9998F" w14:textId="749091C1" w:rsidR="0048243B" w:rsidRPr="00B74F75" w:rsidDel="005D2A09" w:rsidRDefault="0048243B" w:rsidP="000E1FCE">
      <w:pPr>
        <w:keepLines/>
        <w:widowControl w:val="0"/>
        <w:spacing w:line="240" w:lineRule="auto"/>
        <w:rPr>
          <w:del w:id="329" w:author="Joo, Hye@ARB" w:date="2026-06-04T21:41:00Z"/>
          <w:rFonts w:ascii="Arial" w:hAnsi="Arial" w:cs="Arial"/>
          <w:sz w:val="18"/>
          <w:vertAlign w:val="superscript"/>
        </w:rPr>
      </w:pPr>
      <w:del w:id="330" w:author="Joo, Hye@ARB" w:date="2026-06-04T21:41:00Z">
        <w:r w:rsidRPr="00B74F75" w:rsidDel="005D2A09">
          <w:rPr>
            <w:rFonts w:ascii="Arial" w:hAnsi="Arial" w:cs="Arial"/>
            <w:position w:val="6"/>
            <w:sz w:val="12"/>
            <w:vertAlign w:val="superscript"/>
          </w:rPr>
          <w:delText>3</w:delText>
        </w:r>
        <w:r w:rsidRPr="00B74F75" w:rsidDel="005D2A09">
          <w:rPr>
            <w:rFonts w:ascii="Arial" w:hAnsi="Arial" w:cs="Arial"/>
            <w:spacing w:val="50"/>
            <w:position w:val="6"/>
            <w:sz w:val="12"/>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apply at</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both low</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altitude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high altitude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except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noted</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footnote</w:delText>
        </w:r>
        <w:r w:rsidRPr="00B74F75" w:rsidDel="005D2A09">
          <w:rPr>
            <w:rFonts w:ascii="Arial" w:hAnsi="Arial" w:cs="Arial"/>
            <w:spacing w:val="-2"/>
            <w:sz w:val="18"/>
            <w:vertAlign w:val="superscript"/>
          </w:rPr>
          <w:delText xml:space="preserve"> </w:delText>
        </w:r>
        <w:r w:rsidRPr="00B74F75" w:rsidDel="005D2A09">
          <w:rPr>
            <w:rFonts w:ascii="Arial" w:hAnsi="Arial" w:cs="Arial"/>
            <w:spacing w:val="-5"/>
            <w:sz w:val="18"/>
            <w:vertAlign w:val="superscript"/>
          </w:rPr>
          <w:delText>4.</w:delText>
        </w:r>
      </w:del>
    </w:p>
    <w:p w14:paraId="0274BD2C" w14:textId="62A6D17E" w:rsidR="0048243B" w:rsidRPr="00B74F75" w:rsidDel="005D2A09" w:rsidRDefault="0048243B" w:rsidP="000E1FCE">
      <w:pPr>
        <w:keepLines/>
        <w:widowControl w:val="0"/>
        <w:spacing w:line="240" w:lineRule="auto"/>
        <w:ind w:right="1216"/>
        <w:rPr>
          <w:del w:id="331" w:author="Joo, Hye@ARB" w:date="2026-06-04T21:41:00Z"/>
          <w:rFonts w:ascii="Arial" w:hAnsi="Arial" w:cs="Arial"/>
          <w:sz w:val="18"/>
          <w:vertAlign w:val="superscript"/>
        </w:rPr>
      </w:pPr>
      <w:del w:id="332" w:author="Joo, Hye@ARB" w:date="2026-06-04T21:41:00Z">
        <w:r w:rsidRPr="00B74F75" w:rsidDel="005D2A09">
          <w:rPr>
            <w:rFonts w:ascii="Arial" w:hAnsi="Arial" w:cs="Arial"/>
            <w:position w:val="6"/>
            <w:sz w:val="12"/>
            <w:vertAlign w:val="superscript"/>
          </w:rPr>
          <w:delText>4</w:delText>
        </w:r>
        <w:r w:rsidRPr="00B74F75" w:rsidDel="005D2A09">
          <w:rPr>
            <w:rFonts w:ascii="Arial" w:hAnsi="Arial" w:cs="Arial"/>
            <w:spacing w:val="40"/>
            <w:position w:val="6"/>
            <w:sz w:val="12"/>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LEV</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III</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NMOG+NOx</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150,000-mile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exhaust</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mass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passenger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cars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light-duty</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trucks</w:delText>
        </w:r>
        <w:r w:rsidRPr="00B74F75" w:rsidDel="005D2A09">
          <w:rPr>
            <w:rFonts w:ascii="Arial" w:hAnsi="Arial" w:cs="Arial"/>
            <w:spacing w:val="-5"/>
            <w:sz w:val="18"/>
            <w:vertAlign w:val="superscript"/>
          </w:rPr>
          <w:delText xml:space="preserve"> </w:delText>
        </w:r>
        <w:r w:rsidRPr="00B74F75" w:rsidDel="005D2A09">
          <w:rPr>
            <w:rFonts w:ascii="Arial" w:hAnsi="Arial" w:cs="Arial"/>
            <w:sz w:val="18"/>
            <w:vertAlign w:val="superscript"/>
          </w:rPr>
          <w:delText>that</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apply at high-altitude conditions are:</w:delText>
        </w:r>
        <w:r w:rsidRPr="00B74F75" w:rsidDel="005D2A09">
          <w:rPr>
            <w:rFonts w:ascii="Arial" w:hAnsi="Arial" w:cs="Arial"/>
            <w:spacing w:val="40"/>
            <w:sz w:val="18"/>
            <w:vertAlign w:val="superscript"/>
          </w:rPr>
          <w:delText xml:space="preserve"> </w:delText>
        </w:r>
        <w:r w:rsidRPr="00B74F75" w:rsidDel="005D2A09">
          <w:rPr>
            <w:rFonts w:ascii="Arial" w:hAnsi="Arial" w:cs="Arial"/>
            <w:sz w:val="18"/>
            <w:vertAlign w:val="superscript"/>
          </w:rPr>
          <w:delText>0.160 g/mi for LEV160 and ULEV125; 0.105 g/mi for ULEV70; 0.070 g/mi for ULEV50; and 0.050</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g/mi</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SULEV30</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2"/>
            <w:sz w:val="18"/>
            <w:vertAlign w:val="superscript"/>
          </w:rPr>
          <w:delText xml:space="preserve"> SULEV20.</w:delText>
        </w:r>
      </w:del>
    </w:p>
    <w:p w14:paraId="5389F9A1" w14:textId="6AC9BEB7" w:rsidR="0048243B" w:rsidRPr="00B74F75" w:rsidDel="005D2A09" w:rsidRDefault="0048243B" w:rsidP="000E1FCE">
      <w:pPr>
        <w:keepLines/>
        <w:widowControl w:val="0"/>
        <w:spacing w:line="240" w:lineRule="auto"/>
        <w:rPr>
          <w:del w:id="333" w:author="Joo, Hye@ARB" w:date="2026-06-04T21:41:00Z"/>
          <w:rFonts w:ascii="Arial" w:hAnsi="Arial" w:cs="Arial"/>
          <w:sz w:val="18"/>
          <w:vertAlign w:val="superscript"/>
        </w:rPr>
      </w:pPr>
      <w:del w:id="334" w:author="Joo, Hye@ARB" w:date="2026-06-04T21:41:00Z">
        <w:r w:rsidRPr="00B74F75" w:rsidDel="005D2A09">
          <w:rPr>
            <w:rFonts w:ascii="Arial" w:hAnsi="Arial" w:cs="Arial"/>
            <w:position w:val="6"/>
            <w:sz w:val="12"/>
            <w:vertAlign w:val="superscript"/>
          </w:rPr>
          <w:delText>5</w:delText>
        </w:r>
        <w:r w:rsidRPr="00B74F75" w:rsidDel="005D2A09">
          <w:rPr>
            <w:rFonts w:ascii="Arial" w:hAnsi="Arial" w:cs="Arial"/>
            <w:spacing w:val="48"/>
            <w:position w:val="6"/>
            <w:sz w:val="12"/>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vehicle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categories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are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only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applicable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2015</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through 2021 model</w:delText>
        </w:r>
        <w:r w:rsidRPr="00B74F75" w:rsidDel="005D2A09">
          <w:rPr>
            <w:rFonts w:ascii="Arial" w:hAnsi="Arial" w:cs="Arial"/>
            <w:spacing w:val="-1"/>
            <w:sz w:val="18"/>
            <w:vertAlign w:val="superscript"/>
          </w:rPr>
          <w:delText xml:space="preserve"> </w:delText>
        </w:r>
        <w:r w:rsidRPr="00B74F75" w:rsidDel="005D2A09">
          <w:rPr>
            <w:rFonts w:ascii="Arial" w:hAnsi="Arial" w:cs="Arial"/>
            <w:spacing w:val="-2"/>
            <w:sz w:val="18"/>
            <w:vertAlign w:val="superscript"/>
          </w:rPr>
          <w:delText>years.</w:delText>
        </w:r>
      </w:del>
    </w:p>
    <w:p w14:paraId="6F3A7B9E" w14:textId="25C3E27A" w:rsidR="0048243B" w:rsidRPr="000D7281" w:rsidDel="005D2A09" w:rsidRDefault="0048243B" w:rsidP="009A18CE">
      <w:pPr>
        <w:keepLines/>
        <w:widowControl w:val="0"/>
        <w:spacing w:line="240" w:lineRule="auto"/>
        <w:ind w:left="719" w:right="1077"/>
        <w:rPr>
          <w:del w:id="335" w:author="Joo, Hye@ARB" w:date="2026-06-04T21:41:00Z"/>
          <w:rFonts w:ascii="Arial" w:hAnsi="Arial" w:cs="Arial"/>
          <w:sz w:val="18"/>
        </w:rPr>
      </w:pPr>
      <w:del w:id="336" w:author="Joo, Hye@ARB" w:date="2026-06-04T21:41:00Z">
        <w:r w:rsidRPr="00B74F75" w:rsidDel="005D2A09">
          <w:rPr>
            <w:rFonts w:ascii="Arial" w:hAnsi="Arial" w:cs="Arial"/>
            <w:position w:val="6"/>
            <w:sz w:val="12"/>
            <w:vertAlign w:val="superscript"/>
          </w:rPr>
          <w:delText>6</w:delText>
        </w:r>
        <w:r w:rsidRPr="00B74F75" w:rsidDel="005D2A09">
          <w:rPr>
            <w:rFonts w:ascii="Arial" w:hAnsi="Arial" w:cs="Arial"/>
            <w:spacing w:val="80"/>
            <w:w w:val="150"/>
            <w:position w:val="6"/>
            <w:sz w:val="12"/>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following</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NOx</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also</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certification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testing</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with</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emission-data</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vehicles:</w:delText>
        </w:r>
        <w:r w:rsidRPr="00B74F75" w:rsidDel="005D2A09">
          <w:rPr>
            <w:rFonts w:ascii="Arial" w:hAnsi="Arial" w:cs="Arial"/>
            <w:spacing w:val="39"/>
            <w:sz w:val="18"/>
            <w:vertAlign w:val="superscript"/>
          </w:rPr>
          <w:delText xml:space="preserve"> </w:delText>
        </w:r>
        <w:r w:rsidRPr="00B74F75" w:rsidDel="005D2A09">
          <w:rPr>
            <w:rFonts w:ascii="Arial" w:hAnsi="Arial" w:cs="Arial"/>
            <w:sz w:val="18"/>
            <w:vertAlign w:val="superscript"/>
          </w:rPr>
          <w:delText>0.2</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g/mi</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LEV395</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and ULEV340; 0.4 g/mi for LEV630 and ULEV570</w:delText>
        </w:r>
      </w:del>
    </w:p>
    <w:p w14:paraId="31A53CFB" w14:textId="1E61ABBB" w:rsidR="0048243B" w:rsidRPr="000D7281" w:rsidDel="005D2A09" w:rsidRDefault="0048243B" w:rsidP="009A18CE">
      <w:pPr>
        <w:pStyle w:val="Heading3"/>
        <w:keepNext w:val="0"/>
        <w:widowControl w:val="0"/>
        <w:spacing w:line="240" w:lineRule="auto"/>
        <w:rPr>
          <w:del w:id="337" w:author="Joo, Hye@ARB" w:date="2026-06-04T21:41:00Z"/>
          <w:rFonts w:ascii="Arial" w:hAnsi="Arial" w:cs="Arial"/>
        </w:rPr>
      </w:pPr>
      <w:del w:id="338" w:author="Joo, Hye@ARB" w:date="2026-06-04T21:41:00Z">
        <w:r w:rsidRPr="000D7281" w:rsidDel="005D2A09">
          <w:rPr>
            <w:rFonts w:ascii="Arial" w:hAnsi="Arial" w:cs="Arial"/>
          </w:rPr>
          <w:delText>“LEV</w:delText>
        </w:r>
        <w:r w:rsidRPr="000D7281" w:rsidDel="005D2A09">
          <w:rPr>
            <w:rFonts w:ascii="Arial" w:hAnsi="Arial" w:cs="Arial"/>
            <w:spacing w:val="-4"/>
          </w:rPr>
          <w:delText xml:space="preserve"> </w:delText>
        </w:r>
        <w:r w:rsidRPr="000D7281" w:rsidDel="005D2A09">
          <w:rPr>
            <w:rFonts w:ascii="Arial" w:hAnsi="Arial" w:cs="Arial"/>
          </w:rPr>
          <w:delText>III”</w:delText>
        </w:r>
        <w:r w:rsidRPr="000D7281" w:rsidDel="005D2A09">
          <w:rPr>
            <w:rFonts w:ascii="Arial" w:hAnsi="Arial" w:cs="Arial"/>
            <w:spacing w:val="-2"/>
          </w:rPr>
          <w:delText xml:space="preserve"> </w:delText>
        </w:r>
        <w:r w:rsidRPr="000D7281" w:rsidDel="005D2A09">
          <w:rPr>
            <w:rFonts w:ascii="Arial" w:hAnsi="Arial" w:cs="Arial"/>
          </w:rPr>
          <w:delText>Particulate</w:delText>
        </w:r>
        <w:r w:rsidRPr="000D7281" w:rsidDel="005D2A09">
          <w:rPr>
            <w:rFonts w:ascii="Arial" w:hAnsi="Arial" w:cs="Arial"/>
            <w:spacing w:val="-3"/>
          </w:rPr>
          <w:delText xml:space="preserve"> </w:delText>
        </w:r>
        <w:r w:rsidRPr="000D7281" w:rsidDel="005D2A09">
          <w:rPr>
            <w:rFonts w:ascii="Arial" w:hAnsi="Arial" w:cs="Arial"/>
            <w:spacing w:val="-2"/>
          </w:rPr>
          <w:delText>Standards.</w:delText>
        </w:r>
      </w:del>
    </w:p>
    <w:p w14:paraId="2B214845" w14:textId="2A9143E6" w:rsidR="0048243B" w:rsidDel="005D2A09" w:rsidRDefault="0048243B" w:rsidP="009A18CE">
      <w:pPr>
        <w:pStyle w:val="Heading4"/>
        <w:keepNext w:val="0"/>
        <w:widowControl w:val="0"/>
        <w:spacing w:line="240" w:lineRule="auto"/>
        <w:rPr>
          <w:del w:id="339" w:author="Joo, Hye@ARB" w:date="2026-06-04T21:41:00Z"/>
          <w:rFonts w:ascii="Arial" w:eastAsia="Times New Roman" w:hAnsi="Arial" w:cs="Arial"/>
          <w:iCs w:val="0"/>
          <w:color w:val="auto"/>
          <w:szCs w:val="24"/>
        </w:rPr>
      </w:pPr>
      <w:del w:id="340" w:author="Joo, Hye@ARB" w:date="2026-06-04T21:41:00Z">
        <w:r w:rsidRPr="000D7281" w:rsidDel="005D2A09">
          <w:rPr>
            <w:rFonts w:ascii="Arial" w:hAnsi="Arial" w:cs="Arial"/>
            <w:i/>
            <w:iCs w:val="0"/>
          </w:rPr>
          <w:lastRenderedPageBreak/>
          <w:delText>Particulate Standards for Passenger Cars, Light-Duty Trucks, and Medium- Duty</w:delText>
        </w:r>
        <w:r w:rsidRPr="000D7281" w:rsidDel="005D2A09">
          <w:rPr>
            <w:rFonts w:ascii="Arial" w:hAnsi="Arial" w:cs="Arial"/>
            <w:i/>
            <w:iCs w:val="0"/>
            <w:spacing w:val="-4"/>
          </w:rPr>
          <w:delText xml:space="preserve"> </w:delText>
        </w:r>
        <w:r w:rsidRPr="000D7281" w:rsidDel="005D2A09">
          <w:rPr>
            <w:rFonts w:ascii="Arial" w:hAnsi="Arial" w:cs="Arial"/>
            <w:i/>
            <w:iCs w:val="0"/>
          </w:rPr>
          <w:delText>Passenger</w:delText>
        </w:r>
        <w:r w:rsidRPr="000D7281" w:rsidDel="005D2A09">
          <w:rPr>
            <w:rFonts w:ascii="Arial" w:hAnsi="Arial" w:cs="Arial"/>
            <w:i/>
            <w:iCs w:val="0"/>
            <w:spacing w:val="-3"/>
          </w:rPr>
          <w:delText xml:space="preserve"> </w:delText>
        </w:r>
        <w:r w:rsidRPr="000D7281" w:rsidDel="005D2A09">
          <w:rPr>
            <w:rFonts w:ascii="Arial" w:hAnsi="Arial" w:cs="Arial"/>
            <w:i/>
            <w:iCs w:val="0"/>
          </w:rPr>
          <w:delText>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Beginning</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2017</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3"/>
          </w:rPr>
          <w:delText xml:space="preserve"> </w:delText>
        </w:r>
        <w:r w:rsidRPr="000D7281" w:rsidDel="005D2A09">
          <w:rPr>
            <w:rFonts w:ascii="Arial" w:hAnsi="Arial" w:cs="Arial"/>
          </w:rPr>
          <w:delText>except</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small volume manufacturer, shall certify a percentage of its passenger car, light-duty truck, and medium-duty</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2"/>
          </w:rPr>
          <w:delText xml:space="preserve"> </w:delText>
        </w:r>
        <w:r w:rsidRPr="000D7281" w:rsidDel="005D2A09">
          <w:rPr>
            <w:rFonts w:ascii="Arial" w:hAnsi="Arial" w:cs="Arial"/>
          </w:rPr>
          <w:delText>vehicle</w:delText>
        </w:r>
        <w:r w:rsidRPr="000D7281" w:rsidDel="005D2A09">
          <w:rPr>
            <w:rFonts w:ascii="Arial" w:hAnsi="Arial" w:cs="Arial"/>
            <w:spacing w:val="-4"/>
          </w:rPr>
          <w:delText xml:space="preserve"> </w:delText>
        </w:r>
        <w:r w:rsidRPr="000D7281" w:rsidDel="005D2A09">
          <w:rPr>
            <w:rFonts w:ascii="Arial" w:hAnsi="Arial" w:cs="Arial"/>
          </w:rPr>
          <w:delText>fleet</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particulate</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according</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 following phase-in schedule.</w:delText>
        </w:r>
        <w:r w:rsidRPr="000D7281" w:rsidDel="005D2A09">
          <w:rPr>
            <w:rFonts w:ascii="Arial" w:hAnsi="Arial" w:cs="Arial"/>
            <w:spacing w:val="40"/>
          </w:rPr>
          <w:delText xml:space="preserve"> </w:delText>
        </w:r>
        <w:r w:rsidRPr="000D7281" w:rsidDel="005D2A09">
          <w:rPr>
            <w:rFonts w:ascii="Arial" w:hAnsi="Arial" w:cs="Arial"/>
          </w:rPr>
          <w:delText>These standards are the maximum particulate emissions allowed</w:delText>
        </w:r>
        <w:r w:rsidRPr="000D7281" w:rsidDel="005D2A09">
          <w:rPr>
            <w:rFonts w:ascii="Arial" w:hAnsi="Arial" w:cs="Arial"/>
            <w:spacing w:val="-3"/>
          </w:rPr>
          <w:delText xml:space="preserve"> </w:delText>
        </w:r>
        <w:r w:rsidRPr="000D7281" w:rsidDel="005D2A09">
          <w:rPr>
            <w:rFonts w:ascii="Arial" w:hAnsi="Arial" w:cs="Arial"/>
          </w:rPr>
          <w:delText>at</w:delText>
        </w:r>
        <w:r w:rsidRPr="000D7281" w:rsidDel="005D2A09">
          <w:rPr>
            <w:rFonts w:ascii="Arial" w:hAnsi="Arial" w:cs="Arial"/>
            <w:spacing w:val="-3"/>
          </w:rPr>
          <w:delText xml:space="preserve"> </w:delText>
        </w:r>
        <w:r w:rsidRPr="000D7281" w:rsidDel="005D2A09">
          <w:rPr>
            <w:rFonts w:ascii="Arial" w:hAnsi="Arial" w:cs="Arial"/>
          </w:rPr>
          <w:delText>full</w:delText>
        </w:r>
        <w:r w:rsidRPr="000D7281" w:rsidDel="005D2A09">
          <w:rPr>
            <w:rFonts w:ascii="Arial" w:hAnsi="Arial" w:cs="Arial"/>
            <w:spacing w:val="-3"/>
          </w:rPr>
          <w:delText xml:space="preserve"> </w:delText>
        </w:r>
        <w:r w:rsidRPr="000D7281" w:rsidDel="005D2A09">
          <w:rPr>
            <w:rFonts w:ascii="Arial" w:hAnsi="Arial" w:cs="Arial"/>
          </w:rPr>
          <w:delText>useful</w:delText>
        </w:r>
        <w:r w:rsidRPr="000D7281" w:rsidDel="005D2A09">
          <w:rPr>
            <w:rFonts w:ascii="Arial" w:hAnsi="Arial" w:cs="Arial"/>
            <w:spacing w:val="-3"/>
          </w:rPr>
          <w:delText xml:space="preserve"> </w:delText>
        </w:r>
        <w:r w:rsidRPr="000D7281" w:rsidDel="005D2A09">
          <w:rPr>
            <w:rFonts w:ascii="Arial" w:hAnsi="Arial" w:cs="Arial"/>
          </w:rPr>
          <w:delText>life.</w:delText>
        </w:r>
        <w:r w:rsidRPr="000D7281" w:rsidDel="005D2A09">
          <w:rPr>
            <w:rFonts w:ascii="Arial" w:hAnsi="Arial" w:cs="Arial"/>
            <w:spacing w:val="40"/>
          </w:rPr>
          <w:delText xml:space="preserve"> </w:delText>
        </w:r>
        <w:r w:rsidRPr="000D7281" w:rsidDel="005D2A09">
          <w:rPr>
            <w:rFonts w:ascii="Arial" w:hAnsi="Arial" w:cs="Arial"/>
          </w:rPr>
          <w:delText>All</w:delText>
        </w:r>
        <w:r w:rsidRPr="000D7281" w:rsidDel="005D2A09">
          <w:rPr>
            <w:rFonts w:ascii="Arial" w:hAnsi="Arial" w:cs="Arial"/>
            <w:spacing w:val="-3"/>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certifying</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these</w:delText>
        </w:r>
        <w:r w:rsidRPr="000D7281" w:rsidDel="005D2A09">
          <w:rPr>
            <w:rFonts w:ascii="Arial" w:hAnsi="Arial" w:cs="Arial"/>
            <w:spacing w:val="-4"/>
          </w:rPr>
          <w:delText xml:space="preserve"> </w:delText>
        </w:r>
        <w:r w:rsidRPr="000D7281" w:rsidDel="005D2A09">
          <w:rPr>
            <w:rFonts w:ascii="Arial" w:hAnsi="Arial" w:cs="Arial"/>
          </w:rPr>
          <w:delText>particulate</w:delText>
        </w:r>
        <w:r w:rsidRPr="000D7281" w:rsidDel="005D2A09">
          <w:rPr>
            <w:rFonts w:ascii="Arial" w:hAnsi="Arial" w:cs="Arial"/>
            <w:spacing w:val="-2"/>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certify to the LEV III exhaust emission standards set forth in subsection (a)(1).</w:delText>
        </w:r>
      </w:del>
    </w:p>
    <w:p w14:paraId="51DD821D" w14:textId="21E6960A" w:rsidR="003B2631" w:rsidRPr="003B2631" w:rsidDel="005D2A09" w:rsidRDefault="003B2631" w:rsidP="003B2631">
      <w:pPr>
        <w:rPr>
          <w:del w:id="341" w:author="Joo, Hye@ARB" w:date="2026-06-04T21:41:00Z"/>
        </w:rPr>
      </w:pPr>
    </w:p>
    <w:p w14:paraId="36DE45CD" w14:textId="2616BC0D" w:rsidR="0048243B" w:rsidRPr="000D7281" w:rsidDel="005D2A09" w:rsidRDefault="0048243B" w:rsidP="003B2631">
      <w:pPr>
        <w:pStyle w:val="BodyText"/>
        <w:keepLines/>
        <w:spacing w:before="56"/>
        <w:rPr>
          <w:del w:id="342" w:author="Joo, Hye@ARB" w:date="2026-06-04T21:41:00Z"/>
          <w:rFonts w:ascii="Arial" w:hAnsi="Arial" w:cs="Arial"/>
          <w:sz w:val="20"/>
        </w:rPr>
      </w:pPr>
    </w:p>
    <w:tbl>
      <w:tblPr>
        <w:tblW w:w="0" w:type="auto"/>
        <w:tblInd w:w="25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59"/>
        <w:gridCol w:w="2160"/>
        <w:gridCol w:w="2160"/>
      </w:tblGrid>
      <w:tr w:rsidR="0048243B" w:rsidRPr="001238F2" w:rsidDel="005D2A09" w14:paraId="170028EA" w14:textId="3BD399A7">
        <w:trPr>
          <w:trHeight w:val="759"/>
          <w:del w:id="343" w:author="Joo, Hye@ARB" w:date="2026-06-04T21:41:00Z"/>
        </w:trPr>
        <w:tc>
          <w:tcPr>
            <w:tcW w:w="5779" w:type="dxa"/>
            <w:gridSpan w:val="3"/>
            <w:tcBorders>
              <w:bottom w:val="single" w:sz="6" w:space="0" w:color="000000"/>
            </w:tcBorders>
          </w:tcPr>
          <w:p w14:paraId="08288EEF" w14:textId="0443E5CD" w:rsidR="0048243B" w:rsidRPr="000D7281" w:rsidDel="005D2A09" w:rsidRDefault="0048243B" w:rsidP="009A18CE">
            <w:pPr>
              <w:pStyle w:val="TableParagraph"/>
              <w:keepLines/>
              <w:ind w:left="229" w:hanging="94"/>
              <w:jc w:val="center"/>
              <w:rPr>
                <w:del w:id="344" w:author="Joo, Hye@ARB" w:date="2026-06-04T21:41:00Z"/>
                <w:rFonts w:ascii="Arial" w:hAnsi="Arial" w:cs="Arial"/>
                <w:b/>
              </w:rPr>
            </w:pPr>
            <w:del w:id="345" w:author="Joo, Hye@ARB" w:date="2026-06-04T21:41:00Z">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Particulate</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4"/>
                </w:rPr>
                <w:delText xml:space="preserve"> </w:delText>
              </w:r>
              <w:r w:rsidRPr="000D7281" w:rsidDel="005D2A09">
                <w:rPr>
                  <w:rFonts w:ascii="Arial" w:hAnsi="Arial" w:cs="Arial"/>
                  <w:b/>
                </w:rPr>
                <w:delText>Standard</w:delText>
              </w:r>
              <w:r w:rsidRPr="000D7281" w:rsidDel="005D2A09">
                <w:rPr>
                  <w:rFonts w:ascii="Arial" w:hAnsi="Arial" w:cs="Arial"/>
                  <w:b/>
                  <w:spacing w:val="-7"/>
                </w:rPr>
                <w:delText xml:space="preserve"> </w:delText>
              </w:r>
              <w:r w:rsidRPr="000D7281" w:rsidDel="005D2A09">
                <w:rPr>
                  <w:rFonts w:ascii="Arial" w:hAnsi="Arial" w:cs="Arial"/>
                  <w:b/>
                </w:rPr>
                <w:delText>Values</w:delText>
              </w:r>
              <w:r w:rsidRPr="000D7281" w:rsidDel="005D2A09">
                <w:rPr>
                  <w:rFonts w:ascii="Arial" w:hAnsi="Arial" w:cs="Arial"/>
                  <w:b/>
                  <w:spacing w:val="-3"/>
                </w:rPr>
                <w:delText xml:space="preserve"> </w:delText>
              </w:r>
              <w:r w:rsidRPr="000D7281" w:rsidDel="005D2A09">
                <w:rPr>
                  <w:rFonts w:ascii="Arial" w:hAnsi="Arial" w:cs="Arial"/>
                  <w:b/>
                </w:rPr>
                <w:delText>and</w:delText>
              </w:r>
              <w:r w:rsidRPr="000D7281" w:rsidDel="005D2A09">
                <w:rPr>
                  <w:rFonts w:ascii="Arial" w:hAnsi="Arial" w:cs="Arial"/>
                  <w:b/>
                  <w:spacing w:val="-6"/>
                </w:rPr>
                <w:delText xml:space="preserve"> </w:delText>
              </w:r>
              <w:r w:rsidRPr="000D7281" w:rsidDel="005D2A09">
                <w:rPr>
                  <w:rFonts w:ascii="Arial" w:hAnsi="Arial" w:cs="Arial"/>
                  <w:b/>
                  <w:spacing w:val="-2"/>
                </w:rPr>
                <w:delText>Phase-</w:delText>
              </w:r>
              <w:r w:rsidRPr="000D7281" w:rsidDel="005D2A09">
                <w:rPr>
                  <w:rFonts w:ascii="Arial" w:hAnsi="Arial" w:cs="Arial"/>
                  <w:b/>
                </w:rPr>
                <w:delText>in</w:delText>
              </w:r>
              <w:r w:rsidRPr="000D7281" w:rsidDel="005D2A09">
                <w:rPr>
                  <w:rFonts w:ascii="Arial" w:hAnsi="Arial" w:cs="Arial"/>
                  <w:b/>
                  <w:spacing w:val="-6"/>
                </w:rPr>
                <w:delText xml:space="preserve"> </w:delText>
              </w:r>
              <w:r w:rsidRPr="000D7281" w:rsidDel="005D2A09">
                <w:rPr>
                  <w:rFonts w:ascii="Arial" w:hAnsi="Arial" w:cs="Arial"/>
                  <w:b/>
                </w:rPr>
                <w:delText>for</w:delText>
              </w:r>
              <w:r w:rsidRPr="000D7281" w:rsidDel="005D2A09">
                <w:rPr>
                  <w:rFonts w:ascii="Arial" w:hAnsi="Arial" w:cs="Arial"/>
                  <w:b/>
                  <w:spacing w:val="-5"/>
                </w:rPr>
                <w:delText xml:space="preserve"> </w:delText>
              </w:r>
              <w:r w:rsidRPr="000D7281" w:rsidDel="005D2A09">
                <w:rPr>
                  <w:rFonts w:ascii="Arial" w:hAnsi="Arial" w:cs="Arial"/>
                  <w:b/>
                </w:rPr>
                <w:delText>Passenger</w:delText>
              </w:r>
              <w:r w:rsidRPr="000D7281" w:rsidDel="005D2A09">
                <w:rPr>
                  <w:rFonts w:ascii="Arial" w:hAnsi="Arial" w:cs="Arial"/>
                  <w:b/>
                  <w:spacing w:val="-5"/>
                </w:rPr>
                <w:delText xml:space="preserve"> </w:delText>
              </w:r>
              <w:r w:rsidRPr="000D7281" w:rsidDel="005D2A09">
                <w:rPr>
                  <w:rFonts w:ascii="Arial" w:hAnsi="Arial" w:cs="Arial"/>
                  <w:b/>
                </w:rPr>
                <w:delText>Cars,</w:delText>
              </w:r>
              <w:r w:rsidRPr="000D7281" w:rsidDel="005D2A09">
                <w:rPr>
                  <w:rFonts w:ascii="Arial" w:hAnsi="Arial" w:cs="Arial"/>
                  <w:b/>
                  <w:spacing w:val="-5"/>
                </w:rPr>
                <w:delText xml:space="preserve"> </w:delText>
              </w:r>
              <w:r w:rsidRPr="000D7281" w:rsidDel="005D2A09">
                <w:rPr>
                  <w:rFonts w:ascii="Arial" w:hAnsi="Arial" w:cs="Arial"/>
                  <w:b/>
                </w:rPr>
                <w:delText>Light-Duty</w:delText>
              </w:r>
              <w:r w:rsidRPr="000D7281" w:rsidDel="005D2A09">
                <w:rPr>
                  <w:rFonts w:ascii="Arial" w:hAnsi="Arial" w:cs="Arial"/>
                  <w:b/>
                  <w:spacing w:val="-5"/>
                </w:rPr>
                <w:delText xml:space="preserve"> </w:delText>
              </w:r>
              <w:r w:rsidRPr="000D7281" w:rsidDel="005D2A09">
                <w:rPr>
                  <w:rFonts w:ascii="Arial" w:hAnsi="Arial" w:cs="Arial"/>
                  <w:b/>
                </w:rPr>
                <w:delText>Trucks,</w:delText>
              </w:r>
              <w:r w:rsidRPr="000D7281" w:rsidDel="005D2A09">
                <w:rPr>
                  <w:rFonts w:ascii="Arial" w:hAnsi="Arial" w:cs="Arial"/>
                  <w:b/>
                  <w:spacing w:val="-8"/>
                </w:rPr>
                <w:delText xml:space="preserve"> </w:delText>
              </w:r>
              <w:r w:rsidRPr="000D7281" w:rsidDel="005D2A09">
                <w:rPr>
                  <w:rFonts w:ascii="Arial" w:hAnsi="Arial" w:cs="Arial"/>
                  <w:b/>
                </w:rPr>
                <w:delText>and</w:delText>
              </w:r>
              <w:r w:rsidRPr="000D7281" w:rsidDel="005D2A09">
                <w:rPr>
                  <w:rFonts w:ascii="Arial" w:hAnsi="Arial" w:cs="Arial"/>
                  <w:b/>
                  <w:spacing w:val="-6"/>
                </w:rPr>
                <w:delText xml:space="preserve"> </w:delText>
              </w:r>
              <w:r w:rsidRPr="000D7281" w:rsidDel="005D2A09">
                <w:rPr>
                  <w:rFonts w:ascii="Arial" w:hAnsi="Arial" w:cs="Arial"/>
                  <w:b/>
                </w:rPr>
                <w:delText>Medium- Duty Passenger Vehicles</w:delText>
              </w:r>
            </w:del>
          </w:p>
        </w:tc>
      </w:tr>
      <w:tr w:rsidR="0048243B" w:rsidRPr="001238F2" w:rsidDel="005D2A09" w14:paraId="470387E2" w14:textId="179A2CF5">
        <w:trPr>
          <w:trHeight w:val="757"/>
          <w:del w:id="346" w:author="Joo, Hye@ARB" w:date="2026-06-04T21:41:00Z"/>
        </w:trPr>
        <w:tc>
          <w:tcPr>
            <w:tcW w:w="1459" w:type="dxa"/>
            <w:tcBorders>
              <w:top w:val="single" w:sz="6" w:space="0" w:color="000000"/>
              <w:bottom w:val="single" w:sz="6" w:space="0" w:color="000000"/>
              <w:right w:val="single" w:sz="6" w:space="0" w:color="000000"/>
            </w:tcBorders>
          </w:tcPr>
          <w:p w14:paraId="7C2E546C" w14:textId="587831D9" w:rsidR="0048243B" w:rsidRPr="000D7281" w:rsidDel="005D2A09" w:rsidRDefault="0048243B" w:rsidP="009A18CE">
            <w:pPr>
              <w:pStyle w:val="TableParagraph"/>
              <w:keepLines/>
              <w:ind w:left="97"/>
              <w:rPr>
                <w:del w:id="347" w:author="Joo, Hye@ARB" w:date="2026-06-04T21:41:00Z"/>
                <w:rFonts w:ascii="Arial" w:hAnsi="Arial" w:cs="Arial"/>
                <w:b/>
              </w:rPr>
            </w:pPr>
            <w:del w:id="348" w:author="Joo, Hye@ARB" w:date="2026-06-04T21:41:00Z">
              <w:r w:rsidRPr="000D7281" w:rsidDel="005D2A09">
                <w:rPr>
                  <w:rFonts w:ascii="Arial" w:hAnsi="Arial" w:cs="Arial"/>
                  <w:b/>
                </w:rPr>
                <w:delText>Model</w:delText>
              </w:r>
              <w:r w:rsidRPr="000D7281" w:rsidDel="005D2A09">
                <w:rPr>
                  <w:rFonts w:ascii="Arial" w:hAnsi="Arial" w:cs="Arial"/>
                  <w:b/>
                  <w:spacing w:val="-3"/>
                </w:rPr>
                <w:delText xml:space="preserve"> </w:delText>
              </w:r>
              <w:r w:rsidRPr="000D7281" w:rsidDel="005D2A09">
                <w:rPr>
                  <w:rFonts w:ascii="Arial" w:hAnsi="Arial" w:cs="Arial"/>
                  <w:b/>
                  <w:spacing w:val="-4"/>
                </w:rPr>
                <w:delText>Year</w:delText>
              </w:r>
            </w:del>
          </w:p>
        </w:tc>
        <w:tc>
          <w:tcPr>
            <w:tcW w:w="2160" w:type="dxa"/>
            <w:tcBorders>
              <w:top w:val="single" w:sz="6" w:space="0" w:color="000000"/>
              <w:left w:val="single" w:sz="6" w:space="0" w:color="000000"/>
              <w:bottom w:val="single" w:sz="6" w:space="0" w:color="000000"/>
              <w:right w:val="single" w:sz="6" w:space="0" w:color="000000"/>
            </w:tcBorders>
          </w:tcPr>
          <w:p w14:paraId="1869B503" w14:textId="64132887" w:rsidR="0048243B" w:rsidRPr="000D7281" w:rsidDel="005D2A09" w:rsidRDefault="0048243B" w:rsidP="009A18CE">
            <w:pPr>
              <w:pStyle w:val="TableParagraph"/>
              <w:keepLines/>
              <w:ind w:left="97" w:right="87"/>
              <w:jc w:val="center"/>
              <w:rPr>
                <w:del w:id="349" w:author="Joo, Hye@ARB" w:date="2026-06-04T21:41:00Z"/>
                <w:rFonts w:ascii="Arial" w:hAnsi="Arial" w:cs="Arial"/>
                <w:b/>
              </w:rPr>
            </w:pPr>
            <w:del w:id="350" w:author="Joo, Hye@ARB" w:date="2026-06-04T21:41:00Z">
              <w:r w:rsidRPr="000D7281" w:rsidDel="005D2A09">
                <w:rPr>
                  <w:rFonts w:ascii="Arial" w:hAnsi="Arial" w:cs="Arial"/>
                  <w:b/>
                </w:rPr>
                <w:delText>%</w:delText>
              </w:r>
              <w:r w:rsidRPr="000D7281" w:rsidDel="005D2A09">
                <w:rPr>
                  <w:rFonts w:ascii="Arial" w:hAnsi="Arial" w:cs="Arial"/>
                  <w:b/>
                  <w:spacing w:val="-14"/>
                </w:rPr>
                <w:delText xml:space="preserve"> </w:delText>
              </w:r>
              <w:r w:rsidRPr="000D7281" w:rsidDel="005D2A09">
                <w:rPr>
                  <w:rFonts w:ascii="Arial" w:hAnsi="Arial" w:cs="Arial"/>
                  <w:b/>
                </w:rPr>
                <w:delText>of</w:delText>
              </w:r>
              <w:r w:rsidRPr="000D7281" w:rsidDel="005D2A09">
                <w:rPr>
                  <w:rFonts w:ascii="Arial" w:hAnsi="Arial" w:cs="Arial"/>
                  <w:b/>
                  <w:spacing w:val="-14"/>
                </w:rPr>
                <w:delText xml:space="preserve"> </w:delText>
              </w:r>
              <w:r w:rsidRPr="000D7281" w:rsidDel="005D2A09">
                <w:rPr>
                  <w:rFonts w:ascii="Arial" w:hAnsi="Arial" w:cs="Arial"/>
                  <w:b/>
                </w:rPr>
                <w:delText>vehicles certified to a</w:delText>
              </w:r>
            </w:del>
          </w:p>
          <w:p w14:paraId="2A51FEA5" w14:textId="03FEF8F4" w:rsidR="0048243B" w:rsidRPr="000D7281" w:rsidDel="005D2A09" w:rsidRDefault="0048243B" w:rsidP="009A18CE">
            <w:pPr>
              <w:pStyle w:val="TableParagraph"/>
              <w:keepLines/>
              <w:ind w:left="97" w:right="87"/>
              <w:jc w:val="center"/>
              <w:rPr>
                <w:del w:id="351" w:author="Joo, Hye@ARB" w:date="2026-06-04T21:41:00Z"/>
                <w:rFonts w:ascii="Arial" w:hAnsi="Arial" w:cs="Arial"/>
                <w:b/>
              </w:rPr>
            </w:pPr>
            <w:del w:id="352" w:author="Joo, Hye@ARB" w:date="2026-06-04T21:41:00Z">
              <w:r w:rsidRPr="000D7281" w:rsidDel="005D2A09">
                <w:rPr>
                  <w:rFonts w:ascii="Arial" w:hAnsi="Arial" w:cs="Arial"/>
                  <w:b/>
                </w:rPr>
                <w:delText>3</w:delText>
              </w:r>
              <w:r w:rsidRPr="000D7281" w:rsidDel="005D2A09">
                <w:rPr>
                  <w:rFonts w:ascii="Arial" w:hAnsi="Arial" w:cs="Arial"/>
                  <w:b/>
                  <w:spacing w:val="-2"/>
                </w:rPr>
                <w:delText xml:space="preserve"> </w:delText>
              </w:r>
              <w:r w:rsidRPr="000D7281" w:rsidDel="005D2A09">
                <w:rPr>
                  <w:rFonts w:ascii="Arial" w:hAnsi="Arial" w:cs="Arial"/>
                  <w:b/>
                </w:rPr>
                <w:delText>mg/mi</w:delText>
              </w:r>
              <w:r w:rsidRPr="000D7281" w:rsidDel="005D2A09">
                <w:rPr>
                  <w:rFonts w:ascii="Arial" w:hAnsi="Arial" w:cs="Arial"/>
                  <w:b/>
                  <w:spacing w:val="-1"/>
                </w:rPr>
                <w:delText xml:space="preserve"> </w:delText>
              </w:r>
              <w:r w:rsidRPr="000D7281" w:rsidDel="005D2A09">
                <w:rPr>
                  <w:rFonts w:ascii="Arial" w:hAnsi="Arial" w:cs="Arial"/>
                  <w:b/>
                  <w:spacing w:val="-2"/>
                </w:rPr>
                <w:delText>standard</w:delText>
              </w:r>
            </w:del>
          </w:p>
        </w:tc>
        <w:tc>
          <w:tcPr>
            <w:tcW w:w="2160" w:type="dxa"/>
            <w:tcBorders>
              <w:top w:val="single" w:sz="6" w:space="0" w:color="000000"/>
              <w:left w:val="single" w:sz="6" w:space="0" w:color="000000"/>
              <w:bottom w:val="single" w:sz="6" w:space="0" w:color="000000"/>
            </w:tcBorders>
          </w:tcPr>
          <w:p w14:paraId="26A2CF84" w14:textId="1BFFEDC4" w:rsidR="0048243B" w:rsidRPr="000D7281" w:rsidDel="005D2A09" w:rsidRDefault="0048243B" w:rsidP="009A18CE">
            <w:pPr>
              <w:pStyle w:val="TableParagraph"/>
              <w:keepLines/>
              <w:ind w:left="97" w:right="80"/>
              <w:jc w:val="center"/>
              <w:rPr>
                <w:del w:id="353" w:author="Joo, Hye@ARB" w:date="2026-06-04T21:41:00Z"/>
                <w:rFonts w:ascii="Arial" w:hAnsi="Arial" w:cs="Arial"/>
                <w:b/>
              </w:rPr>
            </w:pPr>
            <w:del w:id="354" w:author="Joo, Hye@ARB" w:date="2026-06-04T21:41:00Z">
              <w:r w:rsidRPr="000D7281" w:rsidDel="005D2A09">
                <w:rPr>
                  <w:rFonts w:ascii="Arial" w:hAnsi="Arial" w:cs="Arial"/>
                  <w:b/>
                </w:rPr>
                <w:delText>%</w:delText>
              </w:r>
              <w:r w:rsidRPr="000D7281" w:rsidDel="005D2A09">
                <w:rPr>
                  <w:rFonts w:ascii="Arial" w:hAnsi="Arial" w:cs="Arial"/>
                  <w:b/>
                  <w:spacing w:val="-14"/>
                </w:rPr>
                <w:delText xml:space="preserve"> </w:delText>
              </w:r>
              <w:r w:rsidRPr="000D7281" w:rsidDel="005D2A09">
                <w:rPr>
                  <w:rFonts w:ascii="Arial" w:hAnsi="Arial" w:cs="Arial"/>
                  <w:b/>
                </w:rPr>
                <w:delText>of</w:delText>
              </w:r>
              <w:r w:rsidRPr="000D7281" w:rsidDel="005D2A09">
                <w:rPr>
                  <w:rFonts w:ascii="Arial" w:hAnsi="Arial" w:cs="Arial"/>
                  <w:b/>
                  <w:spacing w:val="-14"/>
                </w:rPr>
                <w:delText xml:space="preserve"> </w:delText>
              </w:r>
              <w:r w:rsidRPr="000D7281" w:rsidDel="005D2A09">
                <w:rPr>
                  <w:rFonts w:ascii="Arial" w:hAnsi="Arial" w:cs="Arial"/>
                  <w:b/>
                </w:rPr>
                <w:delText>vehicles certified to a</w:delText>
              </w:r>
            </w:del>
          </w:p>
          <w:p w14:paraId="4EFFD10C" w14:textId="1638AEE4" w:rsidR="0048243B" w:rsidRPr="000D7281" w:rsidDel="005D2A09" w:rsidRDefault="0048243B" w:rsidP="009A18CE">
            <w:pPr>
              <w:pStyle w:val="TableParagraph"/>
              <w:keepLines/>
              <w:ind w:left="97" w:right="80"/>
              <w:jc w:val="center"/>
              <w:rPr>
                <w:del w:id="355" w:author="Joo, Hye@ARB" w:date="2026-06-04T21:41:00Z"/>
                <w:rFonts w:ascii="Arial" w:hAnsi="Arial" w:cs="Arial"/>
                <w:b/>
              </w:rPr>
            </w:pPr>
            <w:del w:id="356" w:author="Joo, Hye@ARB" w:date="2026-06-04T21:41:00Z">
              <w:r w:rsidRPr="000D7281" w:rsidDel="005D2A09">
                <w:rPr>
                  <w:rFonts w:ascii="Arial" w:hAnsi="Arial" w:cs="Arial"/>
                  <w:b/>
                </w:rPr>
                <w:delText>1</w:delText>
              </w:r>
              <w:r w:rsidRPr="000D7281" w:rsidDel="005D2A09">
                <w:rPr>
                  <w:rFonts w:ascii="Arial" w:hAnsi="Arial" w:cs="Arial"/>
                  <w:b/>
                  <w:spacing w:val="-2"/>
                </w:rPr>
                <w:delText xml:space="preserve"> </w:delText>
              </w:r>
              <w:r w:rsidRPr="000D7281" w:rsidDel="005D2A09">
                <w:rPr>
                  <w:rFonts w:ascii="Arial" w:hAnsi="Arial" w:cs="Arial"/>
                  <w:b/>
                </w:rPr>
                <w:delText>mg/mi</w:delText>
              </w:r>
              <w:r w:rsidRPr="000D7281" w:rsidDel="005D2A09">
                <w:rPr>
                  <w:rFonts w:ascii="Arial" w:hAnsi="Arial" w:cs="Arial"/>
                  <w:b/>
                  <w:spacing w:val="-1"/>
                </w:rPr>
                <w:delText xml:space="preserve"> </w:delText>
              </w:r>
              <w:r w:rsidRPr="000D7281" w:rsidDel="005D2A09">
                <w:rPr>
                  <w:rFonts w:ascii="Arial" w:hAnsi="Arial" w:cs="Arial"/>
                  <w:b/>
                  <w:spacing w:val="-2"/>
                </w:rPr>
                <w:delText>standard</w:delText>
              </w:r>
            </w:del>
          </w:p>
        </w:tc>
      </w:tr>
      <w:tr w:rsidR="0048243B" w:rsidRPr="001238F2" w:rsidDel="005D2A09" w14:paraId="697FB75C" w14:textId="71FD2581">
        <w:trPr>
          <w:trHeight w:val="253"/>
          <w:del w:id="357" w:author="Joo, Hye@ARB" w:date="2026-06-04T21:41:00Z"/>
        </w:trPr>
        <w:tc>
          <w:tcPr>
            <w:tcW w:w="1459" w:type="dxa"/>
            <w:tcBorders>
              <w:top w:val="single" w:sz="6" w:space="0" w:color="000000"/>
              <w:bottom w:val="single" w:sz="6" w:space="0" w:color="000000"/>
              <w:right w:val="single" w:sz="6" w:space="0" w:color="000000"/>
            </w:tcBorders>
          </w:tcPr>
          <w:p w14:paraId="6D80D0BA" w14:textId="037C2A26" w:rsidR="0048243B" w:rsidRPr="000D7281" w:rsidDel="005D2A09" w:rsidRDefault="0048243B" w:rsidP="009A18CE">
            <w:pPr>
              <w:pStyle w:val="TableParagraph"/>
              <w:keepLines/>
              <w:ind w:left="97"/>
              <w:rPr>
                <w:del w:id="358" w:author="Joo, Hye@ARB" w:date="2026-06-04T21:41:00Z"/>
                <w:rFonts w:ascii="Arial" w:hAnsi="Arial" w:cs="Arial"/>
              </w:rPr>
            </w:pPr>
            <w:del w:id="359" w:author="Joo, Hye@ARB" w:date="2026-06-04T21:41:00Z">
              <w:r w:rsidRPr="000D7281" w:rsidDel="005D2A09">
                <w:rPr>
                  <w:rFonts w:ascii="Arial" w:hAnsi="Arial" w:cs="Arial"/>
                  <w:spacing w:val="-4"/>
                </w:rPr>
                <w:delText>2017</w:delText>
              </w:r>
            </w:del>
          </w:p>
        </w:tc>
        <w:tc>
          <w:tcPr>
            <w:tcW w:w="2160" w:type="dxa"/>
            <w:tcBorders>
              <w:top w:val="single" w:sz="6" w:space="0" w:color="000000"/>
              <w:left w:val="single" w:sz="6" w:space="0" w:color="000000"/>
              <w:bottom w:val="single" w:sz="6" w:space="0" w:color="000000"/>
              <w:right w:val="single" w:sz="6" w:space="0" w:color="000000"/>
            </w:tcBorders>
          </w:tcPr>
          <w:p w14:paraId="01D4516E" w14:textId="68BF0CC6" w:rsidR="0048243B" w:rsidRPr="000D7281" w:rsidDel="005D2A09" w:rsidRDefault="0048243B" w:rsidP="009A18CE">
            <w:pPr>
              <w:pStyle w:val="TableParagraph"/>
              <w:keepLines/>
              <w:ind w:left="97" w:right="87"/>
              <w:jc w:val="center"/>
              <w:rPr>
                <w:del w:id="360" w:author="Joo, Hye@ARB" w:date="2026-06-04T21:41:00Z"/>
                <w:rFonts w:ascii="Arial" w:hAnsi="Arial" w:cs="Arial"/>
              </w:rPr>
            </w:pPr>
            <w:del w:id="361" w:author="Joo, Hye@ARB" w:date="2026-06-04T21:41:00Z">
              <w:r w:rsidRPr="000D7281" w:rsidDel="005D2A09">
                <w:rPr>
                  <w:rFonts w:ascii="Arial" w:hAnsi="Arial" w:cs="Arial"/>
                  <w:spacing w:val="-5"/>
                </w:rPr>
                <w:delText>10</w:delText>
              </w:r>
            </w:del>
          </w:p>
        </w:tc>
        <w:tc>
          <w:tcPr>
            <w:tcW w:w="2160" w:type="dxa"/>
            <w:tcBorders>
              <w:top w:val="single" w:sz="6" w:space="0" w:color="000000"/>
              <w:left w:val="single" w:sz="6" w:space="0" w:color="000000"/>
              <w:bottom w:val="single" w:sz="6" w:space="0" w:color="000000"/>
            </w:tcBorders>
          </w:tcPr>
          <w:p w14:paraId="4944A521" w14:textId="0C8F56AF" w:rsidR="0048243B" w:rsidRPr="000D7281" w:rsidDel="005D2A09" w:rsidRDefault="0048243B" w:rsidP="009A18CE">
            <w:pPr>
              <w:pStyle w:val="TableParagraph"/>
              <w:keepLines/>
              <w:ind w:left="97" w:right="80"/>
              <w:jc w:val="center"/>
              <w:rPr>
                <w:del w:id="362" w:author="Joo, Hye@ARB" w:date="2026-06-04T21:41:00Z"/>
                <w:rFonts w:ascii="Arial" w:hAnsi="Arial" w:cs="Arial"/>
              </w:rPr>
            </w:pPr>
            <w:del w:id="363" w:author="Joo, Hye@ARB" w:date="2026-06-04T21:41:00Z">
              <w:r w:rsidRPr="000D7281" w:rsidDel="005D2A09">
                <w:rPr>
                  <w:rFonts w:ascii="Arial" w:hAnsi="Arial" w:cs="Arial"/>
                  <w:spacing w:val="-10"/>
                </w:rPr>
                <w:delText>0</w:delText>
              </w:r>
            </w:del>
          </w:p>
        </w:tc>
      </w:tr>
      <w:tr w:rsidR="0048243B" w:rsidRPr="001238F2" w:rsidDel="005D2A09" w14:paraId="1BBD8817" w14:textId="2B3C260E">
        <w:trPr>
          <w:trHeight w:val="251"/>
          <w:del w:id="364" w:author="Joo, Hye@ARB" w:date="2026-06-04T21:41:00Z"/>
        </w:trPr>
        <w:tc>
          <w:tcPr>
            <w:tcW w:w="1459" w:type="dxa"/>
            <w:tcBorders>
              <w:top w:val="single" w:sz="6" w:space="0" w:color="000000"/>
              <w:bottom w:val="single" w:sz="6" w:space="0" w:color="000000"/>
              <w:right w:val="single" w:sz="6" w:space="0" w:color="000000"/>
            </w:tcBorders>
          </w:tcPr>
          <w:p w14:paraId="63AA2321" w14:textId="3DBC572C" w:rsidR="0048243B" w:rsidRPr="000D7281" w:rsidDel="005D2A09" w:rsidRDefault="0048243B" w:rsidP="009A18CE">
            <w:pPr>
              <w:pStyle w:val="TableParagraph"/>
              <w:keepLines/>
              <w:ind w:left="97"/>
              <w:rPr>
                <w:del w:id="365" w:author="Joo, Hye@ARB" w:date="2026-06-04T21:41:00Z"/>
                <w:rFonts w:ascii="Arial" w:hAnsi="Arial" w:cs="Arial"/>
              </w:rPr>
            </w:pPr>
            <w:del w:id="366" w:author="Joo, Hye@ARB" w:date="2026-06-04T21:41:00Z">
              <w:r w:rsidRPr="000D7281" w:rsidDel="005D2A09">
                <w:rPr>
                  <w:rFonts w:ascii="Arial" w:hAnsi="Arial" w:cs="Arial"/>
                  <w:spacing w:val="-4"/>
                </w:rPr>
                <w:delText>2018</w:delText>
              </w:r>
            </w:del>
          </w:p>
        </w:tc>
        <w:tc>
          <w:tcPr>
            <w:tcW w:w="2160" w:type="dxa"/>
            <w:tcBorders>
              <w:top w:val="single" w:sz="6" w:space="0" w:color="000000"/>
              <w:left w:val="single" w:sz="6" w:space="0" w:color="000000"/>
              <w:bottom w:val="single" w:sz="6" w:space="0" w:color="000000"/>
              <w:right w:val="single" w:sz="6" w:space="0" w:color="000000"/>
            </w:tcBorders>
          </w:tcPr>
          <w:p w14:paraId="1112999C" w14:textId="41F86E01" w:rsidR="0048243B" w:rsidRPr="000D7281" w:rsidDel="005D2A09" w:rsidRDefault="0048243B" w:rsidP="009A18CE">
            <w:pPr>
              <w:pStyle w:val="TableParagraph"/>
              <w:keepLines/>
              <w:ind w:left="97" w:right="87"/>
              <w:jc w:val="center"/>
              <w:rPr>
                <w:del w:id="367" w:author="Joo, Hye@ARB" w:date="2026-06-04T21:41:00Z"/>
                <w:rFonts w:ascii="Arial" w:hAnsi="Arial" w:cs="Arial"/>
              </w:rPr>
            </w:pPr>
            <w:del w:id="368" w:author="Joo, Hye@ARB" w:date="2026-06-04T21:41:00Z">
              <w:r w:rsidRPr="000D7281" w:rsidDel="005D2A09">
                <w:rPr>
                  <w:rFonts w:ascii="Arial" w:hAnsi="Arial" w:cs="Arial"/>
                  <w:spacing w:val="-5"/>
                </w:rPr>
                <w:delText>20</w:delText>
              </w:r>
            </w:del>
          </w:p>
        </w:tc>
        <w:tc>
          <w:tcPr>
            <w:tcW w:w="2160" w:type="dxa"/>
            <w:tcBorders>
              <w:top w:val="single" w:sz="6" w:space="0" w:color="000000"/>
              <w:left w:val="single" w:sz="6" w:space="0" w:color="000000"/>
              <w:bottom w:val="single" w:sz="6" w:space="0" w:color="000000"/>
            </w:tcBorders>
          </w:tcPr>
          <w:p w14:paraId="119BA960" w14:textId="264B20F5" w:rsidR="0048243B" w:rsidRPr="000D7281" w:rsidDel="005D2A09" w:rsidRDefault="0048243B" w:rsidP="009A18CE">
            <w:pPr>
              <w:pStyle w:val="TableParagraph"/>
              <w:keepLines/>
              <w:ind w:left="97" w:right="80"/>
              <w:jc w:val="center"/>
              <w:rPr>
                <w:del w:id="369" w:author="Joo, Hye@ARB" w:date="2026-06-04T21:41:00Z"/>
                <w:rFonts w:ascii="Arial" w:hAnsi="Arial" w:cs="Arial"/>
              </w:rPr>
            </w:pPr>
            <w:del w:id="370" w:author="Joo, Hye@ARB" w:date="2026-06-04T21:41:00Z">
              <w:r w:rsidRPr="000D7281" w:rsidDel="005D2A09">
                <w:rPr>
                  <w:rFonts w:ascii="Arial" w:hAnsi="Arial" w:cs="Arial"/>
                  <w:spacing w:val="-10"/>
                </w:rPr>
                <w:delText>0</w:delText>
              </w:r>
            </w:del>
          </w:p>
        </w:tc>
      </w:tr>
      <w:tr w:rsidR="0048243B" w:rsidRPr="001238F2" w:rsidDel="005D2A09" w14:paraId="71B63DE7" w14:textId="44219233">
        <w:trPr>
          <w:trHeight w:val="253"/>
          <w:del w:id="371" w:author="Joo, Hye@ARB" w:date="2026-06-04T21:41:00Z"/>
        </w:trPr>
        <w:tc>
          <w:tcPr>
            <w:tcW w:w="1459" w:type="dxa"/>
            <w:tcBorders>
              <w:top w:val="single" w:sz="6" w:space="0" w:color="000000"/>
              <w:bottom w:val="single" w:sz="6" w:space="0" w:color="000000"/>
              <w:right w:val="single" w:sz="6" w:space="0" w:color="000000"/>
            </w:tcBorders>
          </w:tcPr>
          <w:p w14:paraId="511AA762" w14:textId="59B2CE36" w:rsidR="0048243B" w:rsidRPr="000D7281" w:rsidDel="005D2A09" w:rsidRDefault="0048243B" w:rsidP="009A18CE">
            <w:pPr>
              <w:pStyle w:val="TableParagraph"/>
              <w:keepLines/>
              <w:ind w:left="97"/>
              <w:rPr>
                <w:del w:id="372" w:author="Joo, Hye@ARB" w:date="2026-06-04T21:41:00Z"/>
                <w:rFonts w:ascii="Arial" w:hAnsi="Arial" w:cs="Arial"/>
              </w:rPr>
            </w:pPr>
            <w:del w:id="373" w:author="Joo, Hye@ARB" w:date="2026-06-04T21:41:00Z">
              <w:r w:rsidRPr="000D7281" w:rsidDel="005D2A09">
                <w:rPr>
                  <w:rFonts w:ascii="Arial" w:hAnsi="Arial" w:cs="Arial"/>
                  <w:spacing w:val="-4"/>
                </w:rPr>
                <w:delText>2019</w:delText>
              </w:r>
            </w:del>
          </w:p>
        </w:tc>
        <w:tc>
          <w:tcPr>
            <w:tcW w:w="2160" w:type="dxa"/>
            <w:tcBorders>
              <w:top w:val="single" w:sz="6" w:space="0" w:color="000000"/>
              <w:left w:val="single" w:sz="6" w:space="0" w:color="000000"/>
              <w:bottom w:val="single" w:sz="6" w:space="0" w:color="000000"/>
              <w:right w:val="single" w:sz="6" w:space="0" w:color="000000"/>
            </w:tcBorders>
          </w:tcPr>
          <w:p w14:paraId="069429F4" w14:textId="30A5F1E8" w:rsidR="0048243B" w:rsidRPr="000D7281" w:rsidDel="005D2A09" w:rsidRDefault="0048243B" w:rsidP="009A18CE">
            <w:pPr>
              <w:pStyle w:val="TableParagraph"/>
              <w:keepLines/>
              <w:ind w:left="97" w:right="87"/>
              <w:jc w:val="center"/>
              <w:rPr>
                <w:del w:id="374" w:author="Joo, Hye@ARB" w:date="2026-06-04T21:41:00Z"/>
                <w:rFonts w:ascii="Arial" w:hAnsi="Arial" w:cs="Arial"/>
              </w:rPr>
            </w:pPr>
            <w:del w:id="375" w:author="Joo, Hye@ARB" w:date="2026-06-04T21:41:00Z">
              <w:r w:rsidRPr="000D7281" w:rsidDel="005D2A09">
                <w:rPr>
                  <w:rFonts w:ascii="Arial" w:hAnsi="Arial" w:cs="Arial"/>
                  <w:spacing w:val="-5"/>
                </w:rPr>
                <w:delText>40</w:delText>
              </w:r>
            </w:del>
          </w:p>
        </w:tc>
        <w:tc>
          <w:tcPr>
            <w:tcW w:w="2160" w:type="dxa"/>
            <w:tcBorders>
              <w:top w:val="single" w:sz="6" w:space="0" w:color="000000"/>
              <w:left w:val="single" w:sz="6" w:space="0" w:color="000000"/>
              <w:bottom w:val="single" w:sz="6" w:space="0" w:color="000000"/>
            </w:tcBorders>
          </w:tcPr>
          <w:p w14:paraId="7D1A36D3" w14:textId="10EF371A" w:rsidR="0048243B" w:rsidRPr="000D7281" w:rsidDel="005D2A09" w:rsidRDefault="0048243B" w:rsidP="009A18CE">
            <w:pPr>
              <w:pStyle w:val="TableParagraph"/>
              <w:keepLines/>
              <w:ind w:left="97" w:right="80"/>
              <w:jc w:val="center"/>
              <w:rPr>
                <w:del w:id="376" w:author="Joo, Hye@ARB" w:date="2026-06-04T21:41:00Z"/>
                <w:rFonts w:ascii="Arial" w:hAnsi="Arial" w:cs="Arial"/>
              </w:rPr>
            </w:pPr>
            <w:del w:id="377" w:author="Joo, Hye@ARB" w:date="2026-06-04T21:41:00Z">
              <w:r w:rsidRPr="000D7281" w:rsidDel="005D2A09">
                <w:rPr>
                  <w:rFonts w:ascii="Arial" w:hAnsi="Arial" w:cs="Arial"/>
                  <w:spacing w:val="-10"/>
                </w:rPr>
                <w:delText>0</w:delText>
              </w:r>
            </w:del>
          </w:p>
        </w:tc>
      </w:tr>
      <w:tr w:rsidR="0048243B" w:rsidRPr="001238F2" w:rsidDel="005D2A09" w14:paraId="27D97B9F" w14:textId="50EE9A88">
        <w:trPr>
          <w:trHeight w:val="253"/>
          <w:del w:id="378" w:author="Joo, Hye@ARB" w:date="2026-06-04T21:41:00Z"/>
        </w:trPr>
        <w:tc>
          <w:tcPr>
            <w:tcW w:w="1459" w:type="dxa"/>
            <w:tcBorders>
              <w:top w:val="single" w:sz="6" w:space="0" w:color="000000"/>
              <w:bottom w:val="single" w:sz="6" w:space="0" w:color="000000"/>
              <w:right w:val="single" w:sz="6" w:space="0" w:color="000000"/>
            </w:tcBorders>
          </w:tcPr>
          <w:p w14:paraId="7771AD7E" w14:textId="2F2769B0" w:rsidR="0048243B" w:rsidRPr="000D7281" w:rsidDel="005D2A09" w:rsidRDefault="0048243B" w:rsidP="009A18CE">
            <w:pPr>
              <w:pStyle w:val="TableParagraph"/>
              <w:keepLines/>
              <w:ind w:left="97"/>
              <w:rPr>
                <w:del w:id="379" w:author="Joo, Hye@ARB" w:date="2026-06-04T21:41:00Z"/>
                <w:rFonts w:ascii="Arial" w:hAnsi="Arial" w:cs="Arial"/>
              </w:rPr>
            </w:pPr>
            <w:del w:id="380" w:author="Joo, Hye@ARB" w:date="2026-06-04T21:41:00Z">
              <w:r w:rsidRPr="000D7281" w:rsidDel="005D2A09">
                <w:rPr>
                  <w:rFonts w:ascii="Arial" w:hAnsi="Arial" w:cs="Arial"/>
                  <w:spacing w:val="-4"/>
                </w:rPr>
                <w:delText>2020</w:delText>
              </w:r>
            </w:del>
          </w:p>
        </w:tc>
        <w:tc>
          <w:tcPr>
            <w:tcW w:w="2160" w:type="dxa"/>
            <w:tcBorders>
              <w:top w:val="single" w:sz="6" w:space="0" w:color="000000"/>
              <w:left w:val="single" w:sz="6" w:space="0" w:color="000000"/>
              <w:bottom w:val="single" w:sz="6" w:space="0" w:color="000000"/>
              <w:right w:val="single" w:sz="6" w:space="0" w:color="000000"/>
            </w:tcBorders>
          </w:tcPr>
          <w:p w14:paraId="5F19AE3D" w14:textId="3D4EACE2" w:rsidR="0048243B" w:rsidRPr="000D7281" w:rsidDel="005D2A09" w:rsidRDefault="0048243B" w:rsidP="009A18CE">
            <w:pPr>
              <w:pStyle w:val="TableParagraph"/>
              <w:keepLines/>
              <w:ind w:left="97" w:right="87"/>
              <w:jc w:val="center"/>
              <w:rPr>
                <w:del w:id="381" w:author="Joo, Hye@ARB" w:date="2026-06-04T21:41:00Z"/>
                <w:rFonts w:ascii="Arial" w:hAnsi="Arial" w:cs="Arial"/>
              </w:rPr>
            </w:pPr>
            <w:del w:id="382" w:author="Joo, Hye@ARB" w:date="2026-06-04T21:41:00Z">
              <w:r w:rsidRPr="000D7281" w:rsidDel="005D2A09">
                <w:rPr>
                  <w:rFonts w:ascii="Arial" w:hAnsi="Arial" w:cs="Arial"/>
                  <w:spacing w:val="-5"/>
                </w:rPr>
                <w:delText>70</w:delText>
              </w:r>
            </w:del>
          </w:p>
        </w:tc>
        <w:tc>
          <w:tcPr>
            <w:tcW w:w="2160" w:type="dxa"/>
            <w:tcBorders>
              <w:top w:val="single" w:sz="6" w:space="0" w:color="000000"/>
              <w:left w:val="single" w:sz="6" w:space="0" w:color="000000"/>
              <w:bottom w:val="single" w:sz="6" w:space="0" w:color="000000"/>
            </w:tcBorders>
          </w:tcPr>
          <w:p w14:paraId="773E308D" w14:textId="7608F6BD" w:rsidR="0048243B" w:rsidRPr="000D7281" w:rsidDel="005D2A09" w:rsidRDefault="0048243B" w:rsidP="009A18CE">
            <w:pPr>
              <w:pStyle w:val="TableParagraph"/>
              <w:keepLines/>
              <w:ind w:left="97" w:right="80"/>
              <w:jc w:val="center"/>
              <w:rPr>
                <w:del w:id="383" w:author="Joo, Hye@ARB" w:date="2026-06-04T21:41:00Z"/>
                <w:rFonts w:ascii="Arial" w:hAnsi="Arial" w:cs="Arial"/>
              </w:rPr>
            </w:pPr>
            <w:del w:id="384" w:author="Joo, Hye@ARB" w:date="2026-06-04T21:41:00Z">
              <w:r w:rsidRPr="000D7281" w:rsidDel="005D2A09">
                <w:rPr>
                  <w:rFonts w:ascii="Arial" w:hAnsi="Arial" w:cs="Arial"/>
                  <w:spacing w:val="-10"/>
                </w:rPr>
                <w:delText>0</w:delText>
              </w:r>
            </w:del>
          </w:p>
        </w:tc>
      </w:tr>
      <w:tr w:rsidR="0048243B" w:rsidRPr="001238F2" w:rsidDel="005D2A09" w14:paraId="45C2134F" w14:textId="52DF540A">
        <w:trPr>
          <w:trHeight w:val="251"/>
          <w:del w:id="385" w:author="Joo, Hye@ARB" w:date="2026-06-04T21:41:00Z"/>
        </w:trPr>
        <w:tc>
          <w:tcPr>
            <w:tcW w:w="1459" w:type="dxa"/>
            <w:tcBorders>
              <w:top w:val="single" w:sz="6" w:space="0" w:color="000000"/>
              <w:bottom w:val="single" w:sz="6" w:space="0" w:color="000000"/>
              <w:right w:val="single" w:sz="6" w:space="0" w:color="000000"/>
            </w:tcBorders>
          </w:tcPr>
          <w:p w14:paraId="5D6859E7" w14:textId="01BF2FDA" w:rsidR="0048243B" w:rsidRPr="000D7281" w:rsidDel="005D2A09" w:rsidRDefault="0048243B" w:rsidP="009A18CE">
            <w:pPr>
              <w:pStyle w:val="TableParagraph"/>
              <w:keepLines/>
              <w:ind w:left="97"/>
              <w:rPr>
                <w:del w:id="386" w:author="Joo, Hye@ARB" w:date="2026-06-04T21:41:00Z"/>
                <w:rFonts w:ascii="Arial" w:hAnsi="Arial" w:cs="Arial"/>
              </w:rPr>
            </w:pPr>
            <w:del w:id="387" w:author="Joo, Hye@ARB" w:date="2026-06-04T21:41:00Z">
              <w:r w:rsidRPr="000D7281" w:rsidDel="005D2A09">
                <w:rPr>
                  <w:rFonts w:ascii="Arial" w:hAnsi="Arial" w:cs="Arial"/>
                  <w:spacing w:val="-4"/>
                </w:rPr>
                <w:delText>2021</w:delText>
              </w:r>
            </w:del>
          </w:p>
        </w:tc>
        <w:tc>
          <w:tcPr>
            <w:tcW w:w="2160" w:type="dxa"/>
            <w:tcBorders>
              <w:top w:val="single" w:sz="6" w:space="0" w:color="000000"/>
              <w:left w:val="single" w:sz="6" w:space="0" w:color="000000"/>
              <w:bottom w:val="single" w:sz="6" w:space="0" w:color="000000"/>
              <w:right w:val="single" w:sz="6" w:space="0" w:color="000000"/>
            </w:tcBorders>
          </w:tcPr>
          <w:p w14:paraId="074DD647" w14:textId="4A8D3A5E" w:rsidR="0048243B" w:rsidRPr="000D7281" w:rsidDel="005D2A09" w:rsidRDefault="0048243B" w:rsidP="009A18CE">
            <w:pPr>
              <w:pStyle w:val="TableParagraph"/>
              <w:keepLines/>
              <w:ind w:left="97" w:right="87"/>
              <w:jc w:val="center"/>
              <w:rPr>
                <w:del w:id="388" w:author="Joo, Hye@ARB" w:date="2026-06-04T21:41:00Z"/>
                <w:rFonts w:ascii="Arial" w:hAnsi="Arial" w:cs="Arial"/>
              </w:rPr>
            </w:pPr>
            <w:del w:id="389"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50220FB9" w14:textId="0757EB02" w:rsidR="0048243B" w:rsidRPr="000D7281" w:rsidDel="005D2A09" w:rsidRDefault="0048243B" w:rsidP="009A18CE">
            <w:pPr>
              <w:pStyle w:val="TableParagraph"/>
              <w:keepLines/>
              <w:ind w:left="97" w:right="80"/>
              <w:jc w:val="center"/>
              <w:rPr>
                <w:del w:id="390" w:author="Joo, Hye@ARB" w:date="2026-06-04T21:41:00Z"/>
                <w:rFonts w:ascii="Arial" w:hAnsi="Arial" w:cs="Arial"/>
              </w:rPr>
            </w:pPr>
            <w:del w:id="391" w:author="Joo, Hye@ARB" w:date="2026-06-04T21:41:00Z">
              <w:r w:rsidRPr="000D7281" w:rsidDel="005D2A09">
                <w:rPr>
                  <w:rFonts w:ascii="Arial" w:hAnsi="Arial" w:cs="Arial"/>
                  <w:spacing w:val="-10"/>
                </w:rPr>
                <w:delText>0</w:delText>
              </w:r>
            </w:del>
          </w:p>
        </w:tc>
      </w:tr>
      <w:tr w:rsidR="0048243B" w:rsidRPr="001238F2" w:rsidDel="005D2A09" w14:paraId="20DEFACF" w14:textId="2F1136E9">
        <w:trPr>
          <w:trHeight w:val="253"/>
          <w:del w:id="392" w:author="Joo, Hye@ARB" w:date="2026-06-04T21:41:00Z"/>
        </w:trPr>
        <w:tc>
          <w:tcPr>
            <w:tcW w:w="1459" w:type="dxa"/>
            <w:tcBorders>
              <w:top w:val="single" w:sz="6" w:space="0" w:color="000000"/>
              <w:bottom w:val="single" w:sz="6" w:space="0" w:color="000000"/>
              <w:right w:val="single" w:sz="6" w:space="0" w:color="000000"/>
            </w:tcBorders>
          </w:tcPr>
          <w:p w14:paraId="416B9524" w14:textId="2D500EFF" w:rsidR="0048243B" w:rsidRPr="000D7281" w:rsidDel="005D2A09" w:rsidRDefault="0048243B" w:rsidP="009A18CE">
            <w:pPr>
              <w:pStyle w:val="TableParagraph"/>
              <w:keepLines/>
              <w:ind w:left="97"/>
              <w:rPr>
                <w:del w:id="393" w:author="Joo, Hye@ARB" w:date="2026-06-04T21:41:00Z"/>
                <w:rFonts w:ascii="Arial" w:hAnsi="Arial" w:cs="Arial"/>
              </w:rPr>
            </w:pPr>
            <w:del w:id="394" w:author="Joo, Hye@ARB" w:date="2026-06-04T21:41:00Z">
              <w:r w:rsidRPr="000D7281" w:rsidDel="005D2A09">
                <w:rPr>
                  <w:rFonts w:ascii="Arial" w:hAnsi="Arial" w:cs="Arial"/>
                  <w:spacing w:val="-4"/>
                </w:rPr>
                <w:delText>2022</w:delText>
              </w:r>
            </w:del>
          </w:p>
        </w:tc>
        <w:tc>
          <w:tcPr>
            <w:tcW w:w="2160" w:type="dxa"/>
            <w:tcBorders>
              <w:top w:val="single" w:sz="6" w:space="0" w:color="000000"/>
              <w:left w:val="single" w:sz="6" w:space="0" w:color="000000"/>
              <w:bottom w:val="single" w:sz="6" w:space="0" w:color="000000"/>
              <w:right w:val="single" w:sz="6" w:space="0" w:color="000000"/>
            </w:tcBorders>
          </w:tcPr>
          <w:p w14:paraId="57455EF1" w14:textId="2CE19A2C" w:rsidR="0048243B" w:rsidRPr="000D7281" w:rsidDel="005D2A09" w:rsidRDefault="0048243B" w:rsidP="009A18CE">
            <w:pPr>
              <w:pStyle w:val="TableParagraph"/>
              <w:keepLines/>
              <w:ind w:left="97" w:right="87"/>
              <w:jc w:val="center"/>
              <w:rPr>
                <w:del w:id="395" w:author="Joo, Hye@ARB" w:date="2026-06-04T21:41:00Z"/>
                <w:rFonts w:ascii="Arial" w:hAnsi="Arial" w:cs="Arial"/>
              </w:rPr>
            </w:pPr>
            <w:del w:id="396"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1B582DBA" w14:textId="03F37D0E" w:rsidR="0048243B" w:rsidRPr="000D7281" w:rsidDel="005D2A09" w:rsidRDefault="0048243B" w:rsidP="009A18CE">
            <w:pPr>
              <w:pStyle w:val="TableParagraph"/>
              <w:keepLines/>
              <w:ind w:left="97" w:right="80"/>
              <w:jc w:val="center"/>
              <w:rPr>
                <w:del w:id="397" w:author="Joo, Hye@ARB" w:date="2026-06-04T21:41:00Z"/>
                <w:rFonts w:ascii="Arial" w:hAnsi="Arial" w:cs="Arial"/>
              </w:rPr>
            </w:pPr>
            <w:del w:id="398" w:author="Joo, Hye@ARB" w:date="2026-06-04T21:41:00Z">
              <w:r w:rsidRPr="000D7281" w:rsidDel="005D2A09">
                <w:rPr>
                  <w:rFonts w:ascii="Arial" w:hAnsi="Arial" w:cs="Arial"/>
                  <w:spacing w:val="-10"/>
                </w:rPr>
                <w:delText>0</w:delText>
              </w:r>
            </w:del>
          </w:p>
        </w:tc>
      </w:tr>
      <w:tr w:rsidR="0048243B" w:rsidRPr="001238F2" w:rsidDel="005D2A09" w14:paraId="68919442" w14:textId="24FB2AD6">
        <w:trPr>
          <w:trHeight w:val="253"/>
          <w:del w:id="399" w:author="Joo, Hye@ARB" w:date="2026-06-04T21:41:00Z"/>
        </w:trPr>
        <w:tc>
          <w:tcPr>
            <w:tcW w:w="1459" w:type="dxa"/>
            <w:tcBorders>
              <w:top w:val="single" w:sz="6" w:space="0" w:color="000000"/>
              <w:bottom w:val="single" w:sz="6" w:space="0" w:color="000000"/>
              <w:right w:val="single" w:sz="6" w:space="0" w:color="000000"/>
            </w:tcBorders>
          </w:tcPr>
          <w:p w14:paraId="2548A08E" w14:textId="06465CF9" w:rsidR="0048243B" w:rsidRPr="000D7281" w:rsidDel="005D2A09" w:rsidRDefault="0048243B" w:rsidP="009A18CE">
            <w:pPr>
              <w:pStyle w:val="TableParagraph"/>
              <w:keepLines/>
              <w:ind w:left="97"/>
              <w:rPr>
                <w:del w:id="400" w:author="Joo, Hye@ARB" w:date="2026-06-04T21:41:00Z"/>
                <w:rFonts w:ascii="Arial" w:hAnsi="Arial" w:cs="Arial"/>
              </w:rPr>
            </w:pPr>
            <w:del w:id="401" w:author="Joo, Hye@ARB" w:date="2026-06-04T21:41:00Z">
              <w:r w:rsidRPr="000D7281" w:rsidDel="005D2A09">
                <w:rPr>
                  <w:rFonts w:ascii="Arial" w:hAnsi="Arial" w:cs="Arial"/>
                  <w:spacing w:val="-4"/>
                </w:rPr>
                <w:delText>2023</w:delText>
              </w:r>
            </w:del>
          </w:p>
        </w:tc>
        <w:tc>
          <w:tcPr>
            <w:tcW w:w="2160" w:type="dxa"/>
            <w:tcBorders>
              <w:top w:val="single" w:sz="6" w:space="0" w:color="000000"/>
              <w:left w:val="single" w:sz="6" w:space="0" w:color="000000"/>
              <w:bottom w:val="single" w:sz="6" w:space="0" w:color="000000"/>
              <w:right w:val="single" w:sz="6" w:space="0" w:color="000000"/>
            </w:tcBorders>
          </w:tcPr>
          <w:p w14:paraId="6E443AC1" w14:textId="6B3D1DE6" w:rsidR="0048243B" w:rsidRPr="000D7281" w:rsidDel="005D2A09" w:rsidRDefault="0048243B" w:rsidP="009A18CE">
            <w:pPr>
              <w:pStyle w:val="TableParagraph"/>
              <w:keepLines/>
              <w:ind w:left="97" w:right="87"/>
              <w:jc w:val="center"/>
              <w:rPr>
                <w:del w:id="402" w:author="Joo, Hye@ARB" w:date="2026-06-04T21:41:00Z"/>
                <w:rFonts w:ascii="Arial" w:hAnsi="Arial" w:cs="Arial"/>
              </w:rPr>
            </w:pPr>
            <w:del w:id="403"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4A8EEFC7" w14:textId="7B4BC616" w:rsidR="0048243B" w:rsidRPr="000D7281" w:rsidDel="005D2A09" w:rsidRDefault="0048243B" w:rsidP="009A18CE">
            <w:pPr>
              <w:pStyle w:val="TableParagraph"/>
              <w:keepLines/>
              <w:ind w:left="97" w:right="80"/>
              <w:jc w:val="center"/>
              <w:rPr>
                <w:del w:id="404" w:author="Joo, Hye@ARB" w:date="2026-06-04T21:41:00Z"/>
                <w:rFonts w:ascii="Arial" w:hAnsi="Arial" w:cs="Arial"/>
              </w:rPr>
            </w:pPr>
            <w:del w:id="405" w:author="Joo, Hye@ARB" w:date="2026-06-04T21:41:00Z">
              <w:r w:rsidRPr="000D7281" w:rsidDel="005D2A09">
                <w:rPr>
                  <w:rFonts w:ascii="Arial" w:hAnsi="Arial" w:cs="Arial"/>
                  <w:spacing w:val="-10"/>
                </w:rPr>
                <w:delText>0</w:delText>
              </w:r>
            </w:del>
          </w:p>
        </w:tc>
      </w:tr>
      <w:tr w:rsidR="0048243B" w:rsidRPr="001238F2" w:rsidDel="005D2A09" w14:paraId="7BB10582" w14:textId="6269B8DB">
        <w:trPr>
          <w:trHeight w:val="251"/>
          <w:del w:id="406" w:author="Joo, Hye@ARB" w:date="2026-06-04T21:41:00Z"/>
        </w:trPr>
        <w:tc>
          <w:tcPr>
            <w:tcW w:w="1459" w:type="dxa"/>
            <w:tcBorders>
              <w:top w:val="single" w:sz="6" w:space="0" w:color="000000"/>
              <w:bottom w:val="single" w:sz="6" w:space="0" w:color="000000"/>
              <w:right w:val="single" w:sz="6" w:space="0" w:color="000000"/>
            </w:tcBorders>
          </w:tcPr>
          <w:p w14:paraId="33F1A88E" w14:textId="6FFD1C49" w:rsidR="0048243B" w:rsidRPr="000D7281" w:rsidDel="005D2A09" w:rsidRDefault="0048243B" w:rsidP="009A18CE">
            <w:pPr>
              <w:pStyle w:val="TableParagraph"/>
              <w:keepLines/>
              <w:ind w:left="97"/>
              <w:rPr>
                <w:del w:id="407" w:author="Joo, Hye@ARB" w:date="2026-06-04T21:41:00Z"/>
                <w:rFonts w:ascii="Arial" w:hAnsi="Arial" w:cs="Arial"/>
              </w:rPr>
            </w:pPr>
            <w:del w:id="408" w:author="Joo, Hye@ARB" w:date="2026-06-04T21:41:00Z">
              <w:r w:rsidRPr="000D7281" w:rsidDel="005D2A09">
                <w:rPr>
                  <w:rFonts w:ascii="Arial" w:hAnsi="Arial" w:cs="Arial"/>
                  <w:spacing w:val="-4"/>
                </w:rPr>
                <w:delText>2024</w:delText>
              </w:r>
            </w:del>
          </w:p>
        </w:tc>
        <w:tc>
          <w:tcPr>
            <w:tcW w:w="2160" w:type="dxa"/>
            <w:tcBorders>
              <w:top w:val="single" w:sz="6" w:space="0" w:color="000000"/>
              <w:left w:val="single" w:sz="6" w:space="0" w:color="000000"/>
              <w:bottom w:val="single" w:sz="6" w:space="0" w:color="000000"/>
              <w:right w:val="single" w:sz="6" w:space="0" w:color="000000"/>
            </w:tcBorders>
          </w:tcPr>
          <w:p w14:paraId="58DC1DBC" w14:textId="2CE5195B" w:rsidR="0048243B" w:rsidRPr="000D7281" w:rsidDel="005D2A09" w:rsidRDefault="0048243B" w:rsidP="009A18CE">
            <w:pPr>
              <w:pStyle w:val="TableParagraph"/>
              <w:keepLines/>
              <w:ind w:left="97" w:right="87"/>
              <w:jc w:val="center"/>
              <w:rPr>
                <w:del w:id="409" w:author="Joo, Hye@ARB" w:date="2026-06-04T21:41:00Z"/>
                <w:rFonts w:ascii="Arial" w:hAnsi="Arial" w:cs="Arial"/>
              </w:rPr>
            </w:pPr>
            <w:del w:id="410"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0F6DA073" w14:textId="6B13672A" w:rsidR="0048243B" w:rsidRPr="000D7281" w:rsidDel="005D2A09" w:rsidRDefault="0048243B" w:rsidP="009A18CE">
            <w:pPr>
              <w:pStyle w:val="TableParagraph"/>
              <w:keepLines/>
              <w:ind w:left="97" w:right="80"/>
              <w:jc w:val="center"/>
              <w:rPr>
                <w:del w:id="411" w:author="Joo, Hye@ARB" w:date="2026-06-04T21:41:00Z"/>
                <w:rFonts w:ascii="Arial" w:hAnsi="Arial" w:cs="Arial"/>
              </w:rPr>
            </w:pPr>
            <w:del w:id="412" w:author="Joo, Hye@ARB" w:date="2026-06-04T21:41:00Z">
              <w:r w:rsidRPr="000D7281" w:rsidDel="005D2A09">
                <w:rPr>
                  <w:rFonts w:ascii="Arial" w:hAnsi="Arial" w:cs="Arial"/>
                  <w:spacing w:val="-10"/>
                </w:rPr>
                <w:delText>0</w:delText>
              </w:r>
            </w:del>
          </w:p>
        </w:tc>
      </w:tr>
      <w:tr w:rsidR="0048243B" w:rsidRPr="001238F2" w:rsidDel="005D2A09" w14:paraId="1BF78BCC" w14:textId="09F7CCA7">
        <w:trPr>
          <w:trHeight w:val="253"/>
          <w:del w:id="413" w:author="Joo, Hye@ARB" w:date="2026-06-04T21:41:00Z"/>
        </w:trPr>
        <w:tc>
          <w:tcPr>
            <w:tcW w:w="1459" w:type="dxa"/>
            <w:tcBorders>
              <w:top w:val="single" w:sz="6" w:space="0" w:color="000000"/>
              <w:bottom w:val="single" w:sz="6" w:space="0" w:color="000000"/>
              <w:right w:val="single" w:sz="6" w:space="0" w:color="000000"/>
            </w:tcBorders>
          </w:tcPr>
          <w:p w14:paraId="512D5319" w14:textId="5F6409E4" w:rsidR="0048243B" w:rsidRPr="000D7281" w:rsidDel="005D2A09" w:rsidRDefault="0048243B" w:rsidP="009A18CE">
            <w:pPr>
              <w:pStyle w:val="TableParagraph"/>
              <w:keepLines/>
              <w:ind w:left="97"/>
              <w:rPr>
                <w:del w:id="414" w:author="Joo, Hye@ARB" w:date="2026-06-04T21:41:00Z"/>
                <w:rFonts w:ascii="Arial" w:hAnsi="Arial" w:cs="Arial"/>
              </w:rPr>
            </w:pPr>
            <w:del w:id="415" w:author="Joo, Hye@ARB" w:date="2026-06-04T21:41:00Z">
              <w:r w:rsidRPr="000D7281" w:rsidDel="005D2A09">
                <w:rPr>
                  <w:rFonts w:ascii="Arial" w:hAnsi="Arial" w:cs="Arial"/>
                  <w:spacing w:val="-4"/>
                </w:rPr>
                <w:delText>2025</w:delText>
              </w:r>
            </w:del>
          </w:p>
        </w:tc>
        <w:tc>
          <w:tcPr>
            <w:tcW w:w="2160" w:type="dxa"/>
            <w:tcBorders>
              <w:top w:val="single" w:sz="6" w:space="0" w:color="000000"/>
              <w:left w:val="single" w:sz="6" w:space="0" w:color="000000"/>
              <w:bottom w:val="single" w:sz="6" w:space="0" w:color="000000"/>
              <w:right w:val="single" w:sz="6" w:space="0" w:color="000000"/>
            </w:tcBorders>
          </w:tcPr>
          <w:p w14:paraId="52D9BE1F" w14:textId="7232FB0B" w:rsidR="0048243B" w:rsidRPr="000D7281" w:rsidDel="005D2A09" w:rsidRDefault="0048243B" w:rsidP="009A18CE">
            <w:pPr>
              <w:pStyle w:val="TableParagraph"/>
              <w:keepLines/>
              <w:ind w:left="97" w:right="87"/>
              <w:jc w:val="center"/>
              <w:rPr>
                <w:del w:id="416" w:author="Joo, Hye@ARB" w:date="2026-06-04T21:41:00Z"/>
                <w:rFonts w:ascii="Arial" w:hAnsi="Arial" w:cs="Arial"/>
              </w:rPr>
            </w:pPr>
            <w:del w:id="417" w:author="Joo, Hye@ARB" w:date="2026-06-04T21:41:00Z">
              <w:r w:rsidRPr="000D7281" w:rsidDel="005D2A09">
                <w:rPr>
                  <w:rFonts w:ascii="Arial" w:hAnsi="Arial" w:cs="Arial"/>
                  <w:spacing w:val="-5"/>
                </w:rPr>
                <w:delText>75</w:delText>
              </w:r>
            </w:del>
          </w:p>
        </w:tc>
        <w:tc>
          <w:tcPr>
            <w:tcW w:w="2160" w:type="dxa"/>
            <w:tcBorders>
              <w:top w:val="single" w:sz="6" w:space="0" w:color="000000"/>
              <w:left w:val="single" w:sz="6" w:space="0" w:color="000000"/>
              <w:bottom w:val="single" w:sz="6" w:space="0" w:color="000000"/>
            </w:tcBorders>
          </w:tcPr>
          <w:p w14:paraId="065F9584" w14:textId="2AB201B2" w:rsidR="0048243B" w:rsidRPr="000D7281" w:rsidDel="005D2A09" w:rsidRDefault="0048243B" w:rsidP="009A18CE">
            <w:pPr>
              <w:pStyle w:val="TableParagraph"/>
              <w:keepLines/>
              <w:ind w:left="97" w:right="80"/>
              <w:jc w:val="center"/>
              <w:rPr>
                <w:del w:id="418" w:author="Joo, Hye@ARB" w:date="2026-06-04T21:41:00Z"/>
                <w:rFonts w:ascii="Arial" w:hAnsi="Arial" w:cs="Arial"/>
              </w:rPr>
            </w:pPr>
            <w:del w:id="419" w:author="Joo, Hye@ARB" w:date="2026-06-04T21:41:00Z">
              <w:r w:rsidRPr="000D7281" w:rsidDel="005D2A09">
                <w:rPr>
                  <w:rFonts w:ascii="Arial" w:hAnsi="Arial" w:cs="Arial"/>
                  <w:spacing w:val="-5"/>
                </w:rPr>
                <w:delText>25</w:delText>
              </w:r>
            </w:del>
          </w:p>
        </w:tc>
      </w:tr>
      <w:tr w:rsidR="0048243B" w:rsidRPr="001238F2" w:rsidDel="005D2A09" w14:paraId="6AB09996" w14:textId="210DDCF5">
        <w:trPr>
          <w:trHeight w:val="253"/>
          <w:del w:id="420" w:author="Joo, Hye@ARB" w:date="2026-06-04T21:41:00Z"/>
        </w:trPr>
        <w:tc>
          <w:tcPr>
            <w:tcW w:w="1459" w:type="dxa"/>
            <w:tcBorders>
              <w:top w:val="single" w:sz="6" w:space="0" w:color="000000"/>
              <w:bottom w:val="single" w:sz="6" w:space="0" w:color="000000"/>
              <w:right w:val="single" w:sz="6" w:space="0" w:color="000000"/>
            </w:tcBorders>
          </w:tcPr>
          <w:p w14:paraId="02BAD659" w14:textId="0CC74183" w:rsidR="0048243B" w:rsidRPr="000D7281" w:rsidDel="005D2A09" w:rsidRDefault="0048243B" w:rsidP="009A18CE">
            <w:pPr>
              <w:pStyle w:val="TableParagraph"/>
              <w:keepLines/>
              <w:ind w:left="97"/>
              <w:rPr>
                <w:del w:id="421" w:author="Joo, Hye@ARB" w:date="2026-06-04T21:41:00Z"/>
                <w:rFonts w:ascii="Arial" w:hAnsi="Arial" w:cs="Arial"/>
              </w:rPr>
            </w:pPr>
            <w:del w:id="422" w:author="Joo, Hye@ARB" w:date="2026-06-04T21:41:00Z">
              <w:r w:rsidRPr="000D7281" w:rsidDel="005D2A09">
                <w:rPr>
                  <w:rFonts w:ascii="Arial" w:hAnsi="Arial" w:cs="Arial"/>
                  <w:spacing w:val="-4"/>
                </w:rPr>
                <w:delText>2026</w:delText>
              </w:r>
            </w:del>
          </w:p>
        </w:tc>
        <w:tc>
          <w:tcPr>
            <w:tcW w:w="2160" w:type="dxa"/>
            <w:tcBorders>
              <w:top w:val="single" w:sz="6" w:space="0" w:color="000000"/>
              <w:left w:val="single" w:sz="6" w:space="0" w:color="000000"/>
              <w:bottom w:val="single" w:sz="6" w:space="0" w:color="000000"/>
              <w:right w:val="single" w:sz="6" w:space="0" w:color="000000"/>
            </w:tcBorders>
          </w:tcPr>
          <w:p w14:paraId="54BDC183" w14:textId="633D7176" w:rsidR="0048243B" w:rsidRPr="000D7281" w:rsidDel="005D2A09" w:rsidRDefault="0048243B" w:rsidP="009A18CE">
            <w:pPr>
              <w:pStyle w:val="TableParagraph"/>
              <w:keepLines/>
              <w:ind w:left="97" w:right="87"/>
              <w:jc w:val="center"/>
              <w:rPr>
                <w:del w:id="423" w:author="Joo, Hye@ARB" w:date="2026-06-04T21:41:00Z"/>
                <w:rFonts w:ascii="Arial" w:hAnsi="Arial" w:cs="Arial"/>
              </w:rPr>
            </w:pPr>
            <w:del w:id="424" w:author="Joo, Hye@ARB" w:date="2026-06-04T21:41:00Z">
              <w:r w:rsidRPr="000D7281" w:rsidDel="005D2A09">
                <w:rPr>
                  <w:rFonts w:ascii="Arial" w:hAnsi="Arial" w:cs="Arial"/>
                  <w:spacing w:val="-5"/>
                </w:rPr>
                <w:delText>50</w:delText>
              </w:r>
            </w:del>
          </w:p>
        </w:tc>
        <w:tc>
          <w:tcPr>
            <w:tcW w:w="2160" w:type="dxa"/>
            <w:tcBorders>
              <w:top w:val="single" w:sz="6" w:space="0" w:color="000000"/>
              <w:left w:val="single" w:sz="6" w:space="0" w:color="000000"/>
              <w:bottom w:val="single" w:sz="6" w:space="0" w:color="000000"/>
            </w:tcBorders>
          </w:tcPr>
          <w:p w14:paraId="0EB5ACBD" w14:textId="18D43BFB" w:rsidR="0048243B" w:rsidRPr="000D7281" w:rsidDel="005D2A09" w:rsidRDefault="0048243B" w:rsidP="009A18CE">
            <w:pPr>
              <w:pStyle w:val="TableParagraph"/>
              <w:keepLines/>
              <w:ind w:left="97" w:right="80"/>
              <w:jc w:val="center"/>
              <w:rPr>
                <w:del w:id="425" w:author="Joo, Hye@ARB" w:date="2026-06-04T21:41:00Z"/>
                <w:rFonts w:ascii="Arial" w:hAnsi="Arial" w:cs="Arial"/>
              </w:rPr>
            </w:pPr>
            <w:del w:id="426" w:author="Joo, Hye@ARB" w:date="2026-06-04T21:41:00Z">
              <w:r w:rsidRPr="000D7281" w:rsidDel="005D2A09">
                <w:rPr>
                  <w:rFonts w:ascii="Arial" w:hAnsi="Arial" w:cs="Arial"/>
                  <w:spacing w:val="-5"/>
                </w:rPr>
                <w:delText>50</w:delText>
              </w:r>
            </w:del>
          </w:p>
        </w:tc>
      </w:tr>
      <w:tr w:rsidR="0048243B" w:rsidRPr="001238F2" w:rsidDel="005D2A09" w14:paraId="7751F4C4" w14:textId="58A72A34">
        <w:trPr>
          <w:trHeight w:val="251"/>
          <w:del w:id="427" w:author="Joo, Hye@ARB" w:date="2026-06-04T21:41:00Z"/>
        </w:trPr>
        <w:tc>
          <w:tcPr>
            <w:tcW w:w="1459" w:type="dxa"/>
            <w:tcBorders>
              <w:top w:val="single" w:sz="6" w:space="0" w:color="000000"/>
              <w:bottom w:val="single" w:sz="6" w:space="0" w:color="000000"/>
              <w:right w:val="single" w:sz="6" w:space="0" w:color="000000"/>
            </w:tcBorders>
          </w:tcPr>
          <w:p w14:paraId="140101E9" w14:textId="29C288D1" w:rsidR="0048243B" w:rsidRPr="000D7281" w:rsidDel="005D2A09" w:rsidRDefault="0048243B" w:rsidP="009A18CE">
            <w:pPr>
              <w:pStyle w:val="TableParagraph"/>
              <w:keepLines/>
              <w:ind w:left="97"/>
              <w:rPr>
                <w:del w:id="428" w:author="Joo, Hye@ARB" w:date="2026-06-04T21:41:00Z"/>
                <w:rFonts w:ascii="Arial" w:hAnsi="Arial" w:cs="Arial"/>
              </w:rPr>
            </w:pPr>
            <w:del w:id="429" w:author="Joo, Hye@ARB" w:date="2026-06-04T21:41:00Z">
              <w:r w:rsidRPr="000D7281" w:rsidDel="005D2A09">
                <w:rPr>
                  <w:rFonts w:ascii="Arial" w:hAnsi="Arial" w:cs="Arial"/>
                  <w:spacing w:val="-4"/>
                </w:rPr>
                <w:delText>2027</w:delText>
              </w:r>
            </w:del>
          </w:p>
        </w:tc>
        <w:tc>
          <w:tcPr>
            <w:tcW w:w="2160" w:type="dxa"/>
            <w:tcBorders>
              <w:top w:val="single" w:sz="6" w:space="0" w:color="000000"/>
              <w:left w:val="single" w:sz="6" w:space="0" w:color="000000"/>
              <w:bottom w:val="single" w:sz="6" w:space="0" w:color="000000"/>
              <w:right w:val="single" w:sz="6" w:space="0" w:color="000000"/>
            </w:tcBorders>
          </w:tcPr>
          <w:p w14:paraId="05B30923" w14:textId="65F3B7F2" w:rsidR="0048243B" w:rsidRPr="000D7281" w:rsidDel="005D2A09" w:rsidRDefault="0048243B" w:rsidP="009A18CE">
            <w:pPr>
              <w:pStyle w:val="TableParagraph"/>
              <w:keepLines/>
              <w:ind w:left="97" w:right="87"/>
              <w:jc w:val="center"/>
              <w:rPr>
                <w:del w:id="430" w:author="Joo, Hye@ARB" w:date="2026-06-04T21:41:00Z"/>
                <w:rFonts w:ascii="Arial" w:hAnsi="Arial" w:cs="Arial"/>
              </w:rPr>
            </w:pPr>
            <w:del w:id="431" w:author="Joo, Hye@ARB" w:date="2026-06-04T21:41:00Z">
              <w:r w:rsidRPr="000D7281" w:rsidDel="005D2A09">
                <w:rPr>
                  <w:rFonts w:ascii="Arial" w:hAnsi="Arial" w:cs="Arial"/>
                  <w:spacing w:val="-5"/>
                </w:rPr>
                <w:delText>25</w:delText>
              </w:r>
            </w:del>
          </w:p>
        </w:tc>
        <w:tc>
          <w:tcPr>
            <w:tcW w:w="2160" w:type="dxa"/>
            <w:tcBorders>
              <w:top w:val="single" w:sz="6" w:space="0" w:color="000000"/>
              <w:left w:val="single" w:sz="6" w:space="0" w:color="000000"/>
              <w:bottom w:val="single" w:sz="6" w:space="0" w:color="000000"/>
            </w:tcBorders>
          </w:tcPr>
          <w:p w14:paraId="40722DC0" w14:textId="4D628C24" w:rsidR="0048243B" w:rsidRPr="000D7281" w:rsidDel="005D2A09" w:rsidRDefault="0048243B" w:rsidP="009A18CE">
            <w:pPr>
              <w:pStyle w:val="TableParagraph"/>
              <w:keepLines/>
              <w:ind w:left="97" w:right="80"/>
              <w:jc w:val="center"/>
              <w:rPr>
                <w:del w:id="432" w:author="Joo, Hye@ARB" w:date="2026-06-04T21:41:00Z"/>
                <w:rFonts w:ascii="Arial" w:hAnsi="Arial" w:cs="Arial"/>
              </w:rPr>
            </w:pPr>
            <w:del w:id="433" w:author="Joo, Hye@ARB" w:date="2026-06-04T21:41:00Z">
              <w:r w:rsidRPr="000D7281" w:rsidDel="005D2A09">
                <w:rPr>
                  <w:rFonts w:ascii="Arial" w:hAnsi="Arial" w:cs="Arial"/>
                  <w:spacing w:val="-5"/>
                </w:rPr>
                <w:delText>75</w:delText>
              </w:r>
            </w:del>
          </w:p>
        </w:tc>
      </w:tr>
      <w:tr w:rsidR="0048243B" w:rsidRPr="001238F2" w:rsidDel="005D2A09" w14:paraId="27E08533" w14:textId="6BDF6940">
        <w:trPr>
          <w:trHeight w:val="507"/>
          <w:del w:id="434" w:author="Joo, Hye@ARB" w:date="2026-06-04T21:41:00Z"/>
        </w:trPr>
        <w:tc>
          <w:tcPr>
            <w:tcW w:w="1459" w:type="dxa"/>
            <w:tcBorders>
              <w:top w:val="single" w:sz="6" w:space="0" w:color="000000"/>
              <w:right w:val="single" w:sz="6" w:space="0" w:color="000000"/>
            </w:tcBorders>
          </w:tcPr>
          <w:p w14:paraId="1E27F120" w14:textId="72F9438D" w:rsidR="0048243B" w:rsidRPr="000D7281" w:rsidDel="005D2A09" w:rsidRDefault="0048243B" w:rsidP="009A18CE">
            <w:pPr>
              <w:pStyle w:val="TableParagraph"/>
              <w:keepLines/>
              <w:ind w:left="97"/>
              <w:rPr>
                <w:del w:id="435" w:author="Joo, Hye@ARB" w:date="2026-06-04T21:41:00Z"/>
                <w:rFonts w:ascii="Arial" w:hAnsi="Arial" w:cs="Arial"/>
              </w:rPr>
            </w:pPr>
            <w:del w:id="436" w:author="Joo, Hye@ARB" w:date="2026-06-04T21:41:00Z">
              <w:r w:rsidRPr="000D7281" w:rsidDel="005D2A09">
                <w:rPr>
                  <w:rFonts w:ascii="Arial" w:hAnsi="Arial" w:cs="Arial"/>
                </w:rPr>
                <w:delText xml:space="preserve">2028 and </w:delText>
              </w:r>
              <w:r w:rsidRPr="000D7281" w:rsidDel="005D2A09">
                <w:rPr>
                  <w:rFonts w:ascii="Arial" w:hAnsi="Arial" w:cs="Arial"/>
                  <w:spacing w:val="-2"/>
                </w:rPr>
                <w:delText>subsequent</w:delText>
              </w:r>
            </w:del>
          </w:p>
        </w:tc>
        <w:tc>
          <w:tcPr>
            <w:tcW w:w="2160" w:type="dxa"/>
            <w:tcBorders>
              <w:top w:val="single" w:sz="6" w:space="0" w:color="000000"/>
              <w:left w:val="single" w:sz="6" w:space="0" w:color="000000"/>
              <w:right w:val="single" w:sz="6" w:space="0" w:color="000000"/>
            </w:tcBorders>
          </w:tcPr>
          <w:p w14:paraId="7D5A1E15" w14:textId="500BC58D" w:rsidR="0048243B" w:rsidRPr="000D7281" w:rsidDel="005D2A09" w:rsidRDefault="0048243B" w:rsidP="009A18CE">
            <w:pPr>
              <w:pStyle w:val="TableParagraph"/>
              <w:keepLines/>
              <w:ind w:left="97" w:right="87"/>
              <w:jc w:val="center"/>
              <w:rPr>
                <w:del w:id="437" w:author="Joo, Hye@ARB" w:date="2026-06-04T21:41:00Z"/>
                <w:rFonts w:ascii="Arial" w:hAnsi="Arial" w:cs="Arial"/>
              </w:rPr>
            </w:pPr>
            <w:del w:id="438" w:author="Joo, Hye@ARB" w:date="2026-06-04T21:41:00Z">
              <w:r w:rsidRPr="000D7281" w:rsidDel="005D2A09">
                <w:rPr>
                  <w:rFonts w:ascii="Arial" w:hAnsi="Arial" w:cs="Arial"/>
                  <w:spacing w:val="-10"/>
                </w:rPr>
                <w:delText>0</w:delText>
              </w:r>
            </w:del>
          </w:p>
        </w:tc>
        <w:tc>
          <w:tcPr>
            <w:tcW w:w="2160" w:type="dxa"/>
            <w:tcBorders>
              <w:top w:val="single" w:sz="6" w:space="0" w:color="000000"/>
              <w:left w:val="single" w:sz="6" w:space="0" w:color="000000"/>
            </w:tcBorders>
          </w:tcPr>
          <w:p w14:paraId="0540F415" w14:textId="08381DE4" w:rsidR="0048243B" w:rsidRPr="000D7281" w:rsidDel="005D2A09" w:rsidRDefault="0048243B" w:rsidP="009A18CE">
            <w:pPr>
              <w:pStyle w:val="TableParagraph"/>
              <w:keepLines/>
              <w:ind w:left="97" w:right="80"/>
              <w:jc w:val="center"/>
              <w:rPr>
                <w:del w:id="439" w:author="Joo, Hye@ARB" w:date="2026-06-04T21:41:00Z"/>
                <w:rFonts w:ascii="Arial" w:hAnsi="Arial" w:cs="Arial"/>
              </w:rPr>
            </w:pPr>
            <w:del w:id="440" w:author="Joo, Hye@ARB" w:date="2026-06-04T21:41:00Z">
              <w:r w:rsidRPr="000D7281" w:rsidDel="005D2A09">
                <w:rPr>
                  <w:rFonts w:ascii="Arial" w:hAnsi="Arial" w:cs="Arial"/>
                  <w:spacing w:val="-5"/>
                </w:rPr>
                <w:delText>100</w:delText>
              </w:r>
            </w:del>
          </w:p>
        </w:tc>
      </w:tr>
    </w:tbl>
    <w:p w14:paraId="6B62B883" w14:textId="50AEFF74" w:rsidR="0048243B" w:rsidRPr="004B3455" w:rsidDel="005D2A09" w:rsidRDefault="0048243B" w:rsidP="009A18CE">
      <w:pPr>
        <w:pStyle w:val="Heading4"/>
        <w:keepNext w:val="0"/>
        <w:widowControl w:val="0"/>
        <w:spacing w:line="240" w:lineRule="auto"/>
        <w:rPr>
          <w:del w:id="441" w:author="Joo, Hye@ARB" w:date="2026-06-04T21:41:00Z"/>
          <w:rFonts w:ascii="Arial" w:hAnsi="Arial" w:cs="Arial"/>
          <w:b/>
          <w:i/>
          <w:iCs w:val="0"/>
        </w:rPr>
      </w:pPr>
      <w:del w:id="442" w:author="Joo, Hye@ARB" w:date="2026-06-04T21:41:00Z">
        <w:r w:rsidRPr="004B3455" w:rsidDel="005D2A09">
          <w:rPr>
            <w:rFonts w:ascii="Arial" w:hAnsi="Arial" w:cs="Arial"/>
            <w:i/>
            <w:iCs w:val="0"/>
          </w:rPr>
          <w:delText>Particulate</w:delText>
        </w:r>
        <w:r w:rsidRPr="004B3455" w:rsidDel="005D2A09">
          <w:rPr>
            <w:rFonts w:ascii="Arial" w:hAnsi="Arial" w:cs="Arial"/>
            <w:i/>
            <w:iCs w:val="0"/>
            <w:spacing w:val="-7"/>
          </w:rPr>
          <w:delText xml:space="preserve"> </w:delText>
        </w:r>
        <w:r w:rsidRPr="004B3455" w:rsidDel="005D2A09">
          <w:rPr>
            <w:rFonts w:ascii="Arial" w:hAnsi="Arial" w:cs="Arial"/>
            <w:i/>
            <w:iCs w:val="0"/>
          </w:rPr>
          <w:delText>Standards</w:delText>
        </w:r>
        <w:r w:rsidRPr="004B3455" w:rsidDel="005D2A09">
          <w:rPr>
            <w:rFonts w:ascii="Arial" w:hAnsi="Arial" w:cs="Arial"/>
            <w:i/>
            <w:iCs w:val="0"/>
            <w:spacing w:val="-6"/>
          </w:rPr>
          <w:delText xml:space="preserve"> </w:delText>
        </w:r>
        <w:r w:rsidRPr="004B3455" w:rsidDel="005D2A09">
          <w:rPr>
            <w:rFonts w:ascii="Arial" w:hAnsi="Arial" w:cs="Arial"/>
            <w:i/>
            <w:iCs w:val="0"/>
          </w:rPr>
          <w:delText>for</w:delText>
        </w:r>
        <w:r w:rsidRPr="004B3455" w:rsidDel="005D2A09">
          <w:rPr>
            <w:rFonts w:ascii="Arial" w:hAnsi="Arial" w:cs="Arial"/>
            <w:i/>
            <w:iCs w:val="0"/>
            <w:spacing w:val="-9"/>
          </w:rPr>
          <w:delText xml:space="preserve"> </w:delText>
        </w:r>
        <w:r w:rsidRPr="004B3455" w:rsidDel="005D2A09">
          <w:rPr>
            <w:rFonts w:ascii="Arial" w:hAnsi="Arial" w:cs="Arial"/>
            <w:i/>
            <w:iCs w:val="0"/>
          </w:rPr>
          <w:delText>Medium-Duty</w:delText>
        </w:r>
        <w:r w:rsidRPr="004B3455" w:rsidDel="005D2A09">
          <w:rPr>
            <w:rFonts w:ascii="Arial" w:hAnsi="Arial" w:cs="Arial"/>
            <w:i/>
            <w:iCs w:val="0"/>
            <w:spacing w:val="-5"/>
          </w:rPr>
          <w:delText xml:space="preserve"> </w:delText>
        </w:r>
        <w:r w:rsidRPr="004B3455" w:rsidDel="005D2A09">
          <w:rPr>
            <w:rFonts w:ascii="Arial" w:hAnsi="Arial" w:cs="Arial"/>
            <w:i/>
            <w:iCs w:val="0"/>
          </w:rPr>
          <w:delText>Vehicles</w:delText>
        </w:r>
        <w:r w:rsidRPr="004B3455" w:rsidDel="005D2A09">
          <w:rPr>
            <w:rFonts w:ascii="Arial" w:hAnsi="Arial" w:cs="Arial"/>
            <w:i/>
            <w:iCs w:val="0"/>
            <w:spacing w:val="-4"/>
          </w:rPr>
          <w:delText xml:space="preserve"> </w:delText>
        </w:r>
        <w:r w:rsidRPr="004B3455" w:rsidDel="005D2A09">
          <w:rPr>
            <w:rFonts w:ascii="Arial" w:hAnsi="Arial" w:cs="Arial"/>
            <w:i/>
            <w:iCs w:val="0"/>
          </w:rPr>
          <w:delText>Other</w:delText>
        </w:r>
        <w:r w:rsidRPr="004B3455" w:rsidDel="005D2A09">
          <w:rPr>
            <w:rFonts w:ascii="Arial" w:hAnsi="Arial" w:cs="Arial"/>
            <w:i/>
            <w:iCs w:val="0"/>
            <w:spacing w:val="-6"/>
          </w:rPr>
          <w:delText xml:space="preserve"> </w:delText>
        </w:r>
        <w:r w:rsidRPr="004B3455" w:rsidDel="005D2A09">
          <w:rPr>
            <w:rFonts w:ascii="Arial" w:hAnsi="Arial" w:cs="Arial"/>
            <w:i/>
            <w:iCs w:val="0"/>
          </w:rPr>
          <w:delText>than</w:delText>
        </w:r>
        <w:r w:rsidRPr="004B3455" w:rsidDel="005D2A09">
          <w:rPr>
            <w:rFonts w:ascii="Arial" w:hAnsi="Arial" w:cs="Arial"/>
            <w:i/>
            <w:iCs w:val="0"/>
            <w:spacing w:val="-6"/>
          </w:rPr>
          <w:delText xml:space="preserve"> </w:delText>
        </w:r>
        <w:r w:rsidRPr="004B3455" w:rsidDel="005D2A09">
          <w:rPr>
            <w:rFonts w:ascii="Arial" w:hAnsi="Arial" w:cs="Arial"/>
            <w:i/>
            <w:iCs w:val="0"/>
          </w:rPr>
          <w:delText>Medium-Duty Passenger Vehicles</w:delText>
        </w:r>
        <w:r w:rsidRPr="004B3455" w:rsidDel="005D2A09">
          <w:rPr>
            <w:rFonts w:ascii="Arial" w:hAnsi="Arial" w:cs="Arial"/>
            <w:b/>
            <w:i/>
            <w:iCs w:val="0"/>
          </w:rPr>
          <w:delText>.</w:delText>
        </w:r>
      </w:del>
    </w:p>
    <w:p w14:paraId="526B9DBB" w14:textId="5E8D3CCD" w:rsidR="00F918E3" w:rsidRPr="00F918E3" w:rsidDel="005D2A09" w:rsidRDefault="0048243B" w:rsidP="00F918E3">
      <w:pPr>
        <w:rPr>
          <w:del w:id="443" w:author="Joo, Hye@ARB" w:date="2026-06-04T21:41:00Z"/>
        </w:rPr>
      </w:pPr>
      <w:del w:id="444" w:author="Joo, Hye@ARB" w:date="2026-06-04T21:41:00Z">
        <w:r w:rsidRPr="000D7281" w:rsidDel="005D2A09">
          <w:rPr>
            <w:rFonts w:ascii="Arial" w:hAnsi="Arial" w:cs="Arial"/>
          </w:rPr>
          <w:delText>Beginning in the 2017 model year, a manufacturer, except a small volume manufacturer,</w:delText>
        </w:r>
        <w:r w:rsidRPr="000D7281" w:rsidDel="005D2A09">
          <w:rPr>
            <w:rFonts w:ascii="Arial" w:hAnsi="Arial" w:cs="Arial"/>
            <w:spacing w:val="-1"/>
          </w:rPr>
          <w:delText xml:space="preserve"> </w:delText>
        </w:r>
        <w:r w:rsidRPr="000D7281" w:rsidDel="005D2A09">
          <w:rPr>
            <w:rFonts w:ascii="Arial" w:hAnsi="Arial" w:cs="Arial"/>
          </w:rPr>
          <w:delText>shall</w:delText>
        </w:r>
        <w:r w:rsidRPr="000D7281" w:rsidDel="005D2A09">
          <w:rPr>
            <w:rFonts w:ascii="Arial" w:hAnsi="Arial" w:cs="Arial"/>
            <w:spacing w:val="-1"/>
          </w:rPr>
          <w:delText xml:space="preserve"> </w:delText>
        </w:r>
        <w:r w:rsidRPr="000D7281" w:rsidDel="005D2A09">
          <w:rPr>
            <w:rFonts w:ascii="Arial" w:hAnsi="Arial" w:cs="Arial"/>
          </w:rPr>
          <w:delText>certify</w:delText>
        </w:r>
        <w:r w:rsidRPr="000D7281" w:rsidDel="005D2A09">
          <w:rPr>
            <w:rFonts w:ascii="Arial" w:hAnsi="Arial" w:cs="Arial"/>
            <w:spacing w:val="-1"/>
          </w:rPr>
          <w:delText xml:space="preserve"> </w:delText>
        </w:r>
        <w:r w:rsidRPr="000D7281" w:rsidDel="005D2A09">
          <w:rPr>
            <w:rFonts w:ascii="Arial" w:hAnsi="Arial" w:cs="Arial"/>
          </w:rPr>
          <w:delText>a</w:delText>
        </w:r>
        <w:r w:rsidRPr="000D7281" w:rsidDel="005D2A09">
          <w:rPr>
            <w:rFonts w:ascii="Arial" w:hAnsi="Arial" w:cs="Arial"/>
            <w:spacing w:val="-2"/>
          </w:rPr>
          <w:delText xml:space="preserve"> </w:delText>
        </w:r>
        <w:r w:rsidRPr="000D7281" w:rsidDel="005D2A09">
          <w:rPr>
            <w:rFonts w:ascii="Arial" w:hAnsi="Arial" w:cs="Arial"/>
          </w:rPr>
          <w:delText>percentage</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2"/>
          </w:rPr>
          <w:delText xml:space="preserve"> </w:delText>
        </w:r>
        <w:r w:rsidRPr="000D7281" w:rsidDel="005D2A09">
          <w:rPr>
            <w:rFonts w:ascii="Arial" w:hAnsi="Arial" w:cs="Arial"/>
          </w:rPr>
          <w:delText>its</w:delText>
        </w:r>
        <w:r w:rsidRPr="000D7281" w:rsidDel="005D2A09">
          <w:rPr>
            <w:rFonts w:ascii="Arial" w:hAnsi="Arial" w:cs="Arial"/>
            <w:spacing w:val="-1"/>
          </w:rPr>
          <w:delText xml:space="preserve"> </w:delText>
        </w:r>
        <w:r w:rsidRPr="000D7281" w:rsidDel="005D2A09">
          <w:rPr>
            <w:rFonts w:ascii="Arial" w:hAnsi="Arial" w:cs="Arial"/>
          </w:rPr>
          <w:delText>medium-duty</w:delText>
        </w:r>
        <w:r w:rsidRPr="000D7281" w:rsidDel="005D2A09">
          <w:rPr>
            <w:rFonts w:ascii="Arial" w:hAnsi="Arial" w:cs="Arial"/>
            <w:spacing w:val="-1"/>
          </w:rPr>
          <w:delText xml:space="preserve"> </w:delText>
        </w:r>
        <w:r w:rsidRPr="000D7281" w:rsidDel="005D2A09">
          <w:rPr>
            <w:rFonts w:ascii="Arial" w:hAnsi="Arial" w:cs="Arial"/>
          </w:rPr>
          <w:delText>vehicle</w:delText>
        </w:r>
        <w:r w:rsidRPr="000D7281" w:rsidDel="005D2A09">
          <w:rPr>
            <w:rFonts w:ascii="Arial" w:hAnsi="Arial" w:cs="Arial"/>
            <w:spacing w:val="-2"/>
          </w:rPr>
          <w:delText xml:space="preserve"> </w:delText>
        </w:r>
        <w:r w:rsidRPr="000D7281" w:rsidDel="005D2A09">
          <w:rPr>
            <w:rFonts w:ascii="Arial" w:hAnsi="Arial" w:cs="Arial"/>
          </w:rPr>
          <w:delText>fleet</w:delText>
        </w:r>
        <w:r w:rsidRPr="000D7281" w:rsidDel="005D2A09">
          <w:rPr>
            <w:rFonts w:ascii="Arial" w:hAnsi="Arial" w:cs="Arial"/>
            <w:spacing w:val="-1"/>
          </w:rPr>
          <w:delText xml:space="preserve"> </w:delText>
        </w:r>
        <w:r w:rsidRPr="000D7281" w:rsidDel="005D2A09">
          <w:rPr>
            <w:rFonts w:ascii="Arial" w:hAnsi="Arial" w:cs="Arial"/>
          </w:rPr>
          <w:delText>to the</w:delText>
        </w:r>
        <w:r w:rsidRPr="000D7281" w:rsidDel="005D2A09">
          <w:rPr>
            <w:rFonts w:ascii="Arial" w:hAnsi="Arial" w:cs="Arial"/>
            <w:spacing w:val="-2"/>
          </w:rPr>
          <w:delText xml:space="preserve"> </w:delText>
        </w:r>
        <w:r w:rsidRPr="000D7281" w:rsidDel="005D2A09">
          <w:rPr>
            <w:rFonts w:ascii="Arial" w:hAnsi="Arial" w:cs="Arial"/>
          </w:rPr>
          <w:delText>following particulate</w:delText>
        </w:r>
        <w:r w:rsidRPr="000D7281" w:rsidDel="005D2A09">
          <w:rPr>
            <w:rFonts w:ascii="Arial" w:hAnsi="Arial" w:cs="Arial"/>
            <w:spacing w:val="-5"/>
          </w:rPr>
          <w:delText xml:space="preserve"> </w:delText>
        </w:r>
        <w:r w:rsidRPr="000D7281" w:rsidDel="005D2A09">
          <w:rPr>
            <w:rFonts w:ascii="Arial" w:hAnsi="Arial" w:cs="Arial"/>
          </w:rPr>
          <w:delText>standards.</w:delText>
        </w:r>
        <w:r w:rsidRPr="000D7281" w:rsidDel="005D2A09">
          <w:rPr>
            <w:rFonts w:ascii="Arial" w:hAnsi="Arial" w:cs="Arial"/>
            <w:spacing w:val="40"/>
          </w:rPr>
          <w:delText xml:space="preserve"> </w:delText>
        </w:r>
        <w:r w:rsidRPr="000D7281" w:rsidDel="005D2A09">
          <w:rPr>
            <w:rFonts w:ascii="Arial" w:hAnsi="Arial" w:cs="Arial"/>
          </w:rPr>
          <w:delText>These</w:delText>
        </w:r>
        <w:r w:rsidRPr="000D7281" w:rsidDel="005D2A09">
          <w:rPr>
            <w:rFonts w:ascii="Arial" w:hAnsi="Arial" w:cs="Arial"/>
            <w:spacing w:val="-5"/>
          </w:rPr>
          <w:delText xml:space="preserve"> </w:delText>
        </w:r>
        <w:r w:rsidRPr="000D7281" w:rsidDel="005D2A09">
          <w:rPr>
            <w:rFonts w:ascii="Arial" w:hAnsi="Arial" w:cs="Arial"/>
          </w:rPr>
          <w:delText>standards</w:delText>
        </w:r>
        <w:r w:rsidRPr="000D7281" w:rsidDel="005D2A09">
          <w:rPr>
            <w:rFonts w:ascii="Arial" w:hAnsi="Arial" w:cs="Arial"/>
            <w:spacing w:val="-2"/>
          </w:rPr>
          <w:delText xml:space="preserve"> </w:delText>
        </w:r>
        <w:r w:rsidRPr="000D7281" w:rsidDel="005D2A09">
          <w:rPr>
            <w:rFonts w:ascii="Arial" w:hAnsi="Arial" w:cs="Arial"/>
          </w:rPr>
          <w:delText>are</w:delText>
        </w:r>
        <w:r w:rsidRPr="000D7281" w:rsidDel="005D2A09">
          <w:rPr>
            <w:rFonts w:ascii="Arial" w:hAnsi="Arial" w:cs="Arial"/>
            <w:spacing w:val="-5"/>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maximum</w:delText>
        </w:r>
        <w:r w:rsidRPr="000D7281" w:rsidDel="005D2A09">
          <w:rPr>
            <w:rFonts w:ascii="Arial" w:hAnsi="Arial" w:cs="Arial"/>
            <w:spacing w:val="-4"/>
          </w:rPr>
          <w:delText xml:space="preserve"> </w:delText>
        </w:r>
        <w:r w:rsidRPr="000D7281" w:rsidDel="005D2A09">
          <w:rPr>
            <w:rFonts w:ascii="Arial" w:hAnsi="Arial" w:cs="Arial"/>
          </w:rPr>
          <w:delText>particulate</w:delText>
        </w:r>
        <w:r w:rsidRPr="000D7281" w:rsidDel="005D2A09">
          <w:rPr>
            <w:rFonts w:ascii="Arial" w:hAnsi="Arial" w:cs="Arial"/>
            <w:spacing w:val="-5"/>
          </w:rPr>
          <w:delText xml:space="preserve"> </w:delText>
        </w:r>
        <w:r w:rsidRPr="000D7281" w:rsidDel="005D2A09">
          <w:rPr>
            <w:rFonts w:ascii="Arial" w:hAnsi="Arial" w:cs="Arial"/>
          </w:rPr>
          <w:delText>emissions</w:delText>
        </w:r>
        <w:r w:rsidRPr="000D7281" w:rsidDel="005D2A09">
          <w:rPr>
            <w:rFonts w:ascii="Arial" w:hAnsi="Arial" w:cs="Arial"/>
            <w:spacing w:val="-4"/>
          </w:rPr>
          <w:delText xml:space="preserve"> </w:delText>
        </w:r>
        <w:r w:rsidRPr="000D7281" w:rsidDel="005D2A09">
          <w:rPr>
            <w:rFonts w:ascii="Arial" w:hAnsi="Arial" w:cs="Arial"/>
          </w:rPr>
          <w:delText>allowed</w:delText>
        </w:r>
        <w:r w:rsidRPr="000D7281" w:rsidDel="005D2A09">
          <w:rPr>
            <w:rFonts w:ascii="Arial" w:hAnsi="Arial" w:cs="Arial"/>
            <w:spacing w:val="-4"/>
          </w:rPr>
          <w:delText xml:space="preserve"> </w:delText>
        </w:r>
        <w:r w:rsidRPr="000D7281" w:rsidDel="005D2A09">
          <w:rPr>
            <w:rFonts w:ascii="Arial" w:hAnsi="Arial" w:cs="Arial"/>
          </w:rPr>
          <w:delText>at full useful life.</w:delText>
        </w:r>
        <w:r w:rsidRPr="000D7281" w:rsidDel="005D2A09">
          <w:rPr>
            <w:rFonts w:ascii="Arial" w:hAnsi="Arial" w:cs="Arial"/>
            <w:spacing w:val="40"/>
          </w:rPr>
          <w:delText xml:space="preserve"> </w:delText>
        </w:r>
        <w:r w:rsidRPr="000D7281" w:rsidDel="005D2A09">
          <w:rPr>
            <w:rFonts w:ascii="Arial" w:hAnsi="Arial" w:cs="Arial"/>
          </w:rPr>
          <w:delText>All vehicles certifying to these particulate standards must certify to the LEV III exhaust emission standards set forth in subsection (a)(1).</w:delText>
        </w:r>
        <w:r w:rsidRPr="000D7281" w:rsidDel="005D2A09">
          <w:rPr>
            <w:rFonts w:ascii="Arial" w:hAnsi="Arial" w:cs="Arial"/>
            <w:spacing w:val="40"/>
          </w:rPr>
          <w:delText xml:space="preserve"> </w:delText>
        </w:r>
        <w:r w:rsidRPr="00195B91" w:rsidDel="005D2A09">
          <w:rPr>
            <w:rFonts w:ascii="Arial" w:hAnsi="Arial" w:cs="Arial"/>
          </w:rPr>
          <w:delText>This subsection (a)(2)(B)1</w:delText>
        </w:r>
        <w:r w:rsidR="00C6297E" w:rsidRPr="00195B91" w:rsidDel="005D2A09">
          <w:rPr>
            <w:rFonts w:ascii="Arial" w:hAnsi="Arial" w:cs="Arial"/>
          </w:rPr>
          <w:delText>.</w:delText>
        </w:r>
        <w:r w:rsidRPr="00195B91" w:rsidDel="005D2A09">
          <w:rPr>
            <w:rFonts w:ascii="Arial" w:hAnsi="Arial" w:cs="Arial"/>
          </w:rPr>
          <w:delText xml:space="preserve"> shall not apply to medium-duty </w:delText>
        </w:r>
        <w:r w:rsidRPr="000D7281" w:rsidDel="005D2A09">
          <w:rPr>
            <w:rFonts w:ascii="Arial" w:hAnsi="Arial" w:cs="Arial"/>
          </w:rPr>
          <w:delText>passenger vehicles.</w:delText>
        </w:r>
      </w:del>
    </w:p>
    <w:p w14:paraId="44BF9B1A" w14:textId="6B627683" w:rsidR="0048243B" w:rsidRPr="000D7281" w:rsidDel="005D2A09" w:rsidRDefault="0048243B" w:rsidP="00167499">
      <w:pPr>
        <w:rPr>
          <w:del w:id="445" w:author="Joo, Hye@ARB" w:date="2026-06-04T21:41:00Z"/>
        </w:rPr>
      </w:pPr>
    </w:p>
    <w:tbl>
      <w:tblPr>
        <w:tblW w:w="0" w:type="auto"/>
        <w:tblInd w:w="2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02"/>
        <w:gridCol w:w="2219"/>
      </w:tblGrid>
      <w:tr w:rsidR="0048243B" w:rsidRPr="001238F2" w:rsidDel="005D2A09" w14:paraId="697990C4" w14:textId="04242E70" w:rsidTr="000D7281">
        <w:trPr>
          <w:trHeight w:val="759"/>
          <w:del w:id="446" w:author="Joo, Hye@ARB" w:date="2026-06-04T21:41:00Z"/>
        </w:trPr>
        <w:tc>
          <w:tcPr>
            <w:tcW w:w="5421" w:type="dxa"/>
            <w:gridSpan w:val="2"/>
            <w:tcBorders>
              <w:bottom w:val="single" w:sz="6" w:space="0" w:color="000000"/>
            </w:tcBorders>
          </w:tcPr>
          <w:p w14:paraId="05AE0A78" w14:textId="4C31EC97" w:rsidR="0048243B" w:rsidRPr="000D7281" w:rsidDel="005D2A09" w:rsidRDefault="0048243B" w:rsidP="009A18CE">
            <w:pPr>
              <w:pStyle w:val="TableParagraph"/>
              <w:keepLines/>
              <w:ind w:left="201" w:hanging="10"/>
              <w:rPr>
                <w:del w:id="447" w:author="Joo, Hye@ARB" w:date="2026-06-04T21:41:00Z"/>
                <w:rFonts w:ascii="Arial" w:hAnsi="Arial" w:cs="Arial"/>
                <w:b/>
              </w:rPr>
            </w:pPr>
            <w:del w:id="448" w:author="Joo, Hye@ARB" w:date="2026-06-04T21:41:00Z">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Particulate</w:delText>
              </w:r>
              <w:r w:rsidRPr="000D7281" w:rsidDel="005D2A09">
                <w:rPr>
                  <w:rFonts w:ascii="Arial" w:hAnsi="Arial" w:cs="Arial"/>
                  <w:b/>
                  <w:spacing w:val="-4"/>
                </w:rPr>
                <w:delText xml:space="preserve"> </w:delText>
              </w:r>
              <w:r w:rsidRPr="000D7281" w:rsidDel="005D2A09">
                <w:rPr>
                  <w:rFonts w:ascii="Arial" w:hAnsi="Arial" w:cs="Arial"/>
                  <w:b/>
                </w:rPr>
                <w:delText>Emission</w:delText>
              </w:r>
              <w:r w:rsidRPr="000D7281" w:rsidDel="005D2A09">
                <w:rPr>
                  <w:rFonts w:ascii="Arial" w:hAnsi="Arial" w:cs="Arial"/>
                  <w:b/>
                  <w:spacing w:val="-5"/>
                </w:rPr>
                <w:delText xml:space="preserve"> </w:delText>
              </w:r>
              <w:r w:rsidRPr="000D7281" w:rsidDel="005D2A09">
                <w:rPr>
                  <w:rFonts w:ascii="Arial" w:hAnsi="Arial" w:cs="Arial"/>
                  <w:b/>
                </w:rPr>
                <w:delText>Standard</w:delText>
              </w:r>
              <w:r w:rsidRPr="000D7281" w:rsidDel="005D2A09">
                <w:rPr>
                  <w:rFonts w:ascii="Arial" w:hAnsi="Arial" w:cs="Arial"/>
                  <w:b/>
                  <w:spacing w:val="-7"/>
                </w:rPr>
                <w:delText xml:space="preserve"> </w:delText>
              </w:r>
              <w:r w:rsidRPr="000D7281" w:rsidDel="005D2A09">
                <w:rPr>
                  <w:rFonts w:ascii="Arial" w:hAnsi="Arial" w:cs="Arial"/>
                  <w:b/>
                </w:rPr>
                <w:delText>Values</w:delText>
              </w:r>
              <w:r w:rsidRPr="000D7281" w:rsidDel="005D2A09">
                <w:rPr>
                  <w:rFonts w:ascii="Arial" w:hAnsi="Arial" w:cs="Arial"/>
                  <w:b/>
                  <w:spacing w:val="-3"/>
                </w:rPr>
                <w:delText xml:space="preserve"> </w:delText>
              </w:r>
              <w:r w:rsidRPr="000D7281" w:rsidDel="005D2A09">
                <w:rPr>
                  <w:rFonts w:ascii="Arial" w:hAnsi="Arial" w:cs="Arial"/>
                  <w:b/>
                  <w:spacing w:val="-5"/>
                </w:rPr>
                <w:delText>for</w:delText>
              </w:r>
            </w:del>
          </w:p>
          <w:p w14:paraId="00D43ECB" w14:textId="6E1A5B0F" w:rsidR="0048243B" w:rsidRPr="000D7281" w:rsidDel="005D2A09" w:rsidRDefault="0048243B" w:rsidP="009A18CE">
            <w:pPr>
              <w:pStyle w:val="TableParagraph"/>
              <w:keepLines/>
              <w:ind w:left="1669" w:hanging="1469"/>
              <w:rPr>
                <w:del w:id="449" w:author="Joo, Hye@ARB" w:date="2026-06-04T21:41:00Z"/>
                <w:rFonts w:ascii="Arial" w:hAnsi="Arial" w:cs="Arial"/>
                <w:b/>
              </w:rPr>
            </w:pPr>
            <w:del w:id="450" w:author="Joo, Hye@ARB" w:date="2026-06-04T21:41:00Z">
              <w:r w:rsidRPr="000D7281" w:rsidDel="005D2A09">
                <w:rPr>
                  <w:rFonts w:ascii="Arial" w:hAnsi="Arial" w:cs="Arial"/>
                  <w:b/>
                </w:rPr>
                <w:delText>Medium-Duty</w:delText>
              </w:r>
              <w:r w:rsidRPr="000D7281" w:rsidDel="005D2A09">
                <w:rPr>
                  <w:rFonts w:ascii="Arial" w:hAnsi="Arial" w:cs="Arial"/>
                  <w:b/>
                  <w:spacing w:val="-10"/>
                </w:rPr>
                <w:delText xml:space="preserve"> </w:delText>
              </w:r>
              <w:r w:rsidRPr="000D7281" w:rsidDel="005D2A09">
                <w:rPr>
                  <w:rFonts w:ascii="Arial" w:hAnsi="Arial" w:cs="Arial"/>
                  <w:b/>
                </w:rPr>
                <w:delText>Vehicles,</w:delText>
              </w:r>
              <w:r w:rsidRPr="000D7281" w:rsidDel="005D2A09">
                <w:rPr>
                  <w:rFonts w:ascii="Arial" w:hAnsi="Arial" w:cs="Arial"/>
                  <w:b/>
                  <w:spacing w:val="-10"/>
                </w:rPr>
                <w:delText xml:space="preserve"> </w:delText>
              </w:r>
              <w:r w:rsidRPr="000D7281" w:rsidDel="005D2A09">
                <w:rPr>
                  <w:rFonts w:ascii="Arial" w:hAnsi="Arial" w:cs="Arial"/>
                  <w:b/>
                </w:rPr>
                <w:delText>Other</w:delText>
              </w:r>
              <w:r w:rsidRPr="000D7281" w:rsidDel="005D2A09">
                <w:rPr>
                  <w:rFonts w:ascii="Arial" w:hAnsi="Arial" w:cs="Arial"/>
                  <w:b/>
                  <w:spacing w:val="-9"/>
                </w:rPr>
                <w:delText xml:space="preserve"> </w:delText>
              </w:r>
              <w:r w:rsidRPr="000D7281" w:rsidDel="005D2A09">
                <w:rPr>
                  <w:rFonts w:ascii="Arial" w:hAnsi="Arial" w:cs="Arial"/>
                  <w:b/>
                </w:rPr>
                <w:delText>than</w:delText>
              </w:r>
              <w:r w:rsidRPr="000D7281" w:rsidDel="005D2A09">
                <w:rPr>
                  <w:rFonts w:ascii="Arial" w:hAnsi="Arial" w:cs="Arial"/>
                  <w:b/>
                  <w:spacing w:val="-8"/>
                </w:rPr>
                <w:delText xml:space="preserve"> </w:delText>
              </w:r>
              <w:r w:rsidRPr="000D7281" w:rsidDel="005D2A09">
                <w:rPr>
                  <w:rFonts w:ascii="Arial" w:hAnsi="Arial" w:cs="Arial"/>
                  <w:b/>
                </w:rPr>
                <w:delText>Medium-Duty Passenger Vehicles</w:delText>
              </w:r>
            </w:del>
          </w:p>
        </w:tc>
      </w:tr>
      <w:tr w:rsidR="0048243B" w:rsidRPr="001238F2" w:rsidDel="005D2A09" w14:paraId="45F342A5" w14:textId="1B51D350" w:rsidTr="000D7281">
        <w:trPr>
          <w:trHeight w:val="505"/>
          <w:del w:id="451" w:author="Joo, Hye@ARB" w:date="2026-06-04T21:41:00Z"/>
        </w:trPr>
        <w:tc>
          <w:tcPr>
            <w:tcW w:w="3202" w:type="dxa"/>
            <w:tcBorders>
              <w:top w:val="single" w:sz="6" w:space="0" w:color="000000"/>
              <w:bottom w:val="single" w:sz="6" w:space="0" w:color="000000"/>
              <w:right w:val="single" w:sz="6" w:space="0" w:color="000000"/>
            </w:tcBorders>
          </w:tcPr>
          <w:p w14:paraId="77B390AF" w14:textId="2419DF36" w:rsidR="0048243B" w:rsidRPr="000D7281" w:rsidDel="005D2A09" w:rsidRDefault="0048243B" w:rsidP="009A18CE">
            <w:pPr>
              <w:pStyle w:val="TableParagraph"/>
              <w:keepLines/>
              <w:spacing w:before="125"/>
              <w:ind w:left="97"/>
              <w:rPr>
                <w:del w:id="452" w:author="Joo, Hye@ARB" w:date="2026-06-04T21:41:00Z"/>
                <w:rFonts w:ascii="Arial" w:hAnsi="Arial" w:cs="Arial"/>
                <w:b/>
              </w:rPr>
            </w:pPr>
            <w:del w:id="453" w:author="Joo, Hye@ARB" w:date="2026-06-04T21:41:00Z">
              <w:r w:rsidRPr="000D7281" w:rsidDel="005D2A09">
                <w:rPr>
                  <w:rFonts w:ascii="Arial" w:hAnsi="Arial" w:cs="Arial"/>
                  <w:b/>
                </w:rPr>
                <w:lastRenderedPageBreak/>
                <w:delText>Vehicle</w:delText>
              </w:r>
              <w:r w:rsidRPr="000D7281" w:rsidDel="005D2A09">
                <w:rPr>
                  <w:rFonts w:ascii="Arial" w:hAnsi="Arial" w:cs="Arial"/>
                  <w:b/>
                  <w:spacing w:val="-3"/>
                </w:rPr>
                <w:delText xml:space="preserve"> </w:delText>
              </w:r>
              <w:r w:rsidRPr="000D7281" w:rsidDel="005D2A09">
                <w:rPr>
                  <w:rFonts w:ascii="Arial" w:hAnsi="Arial" w:cs="Arial"/>
                  <w:b/>
                  <w:spacing w:val="-2"/>
                </w:rPr>
                <w:delText>Type</w:delText>
              </w:r>
              <w:r w:rsidRPr="000D7281" w:rsidDel="005D2A09">
                <w:rPr>
                  <w:rFonts w:ascii="Arial" w:hAnsi="Arial" w:cs="Arial"/>
                  <w:b/>
                  <w:spacing w:val="-2"/>
                  <w:vertAlign w:val="superscript"/>
                </w:rPr>
                <w:delText>1</w:delText>
              </w:r>
            </w:del>
          </w:p>
        </w:tc>
        <w:tc>
          <w:tcPr>
            <w:tcW w:w="2219" w:type="dxa"/>
            <w:tcBorders>
              <w:top w:val="single" w:sz="6" w:space="0" w:color="000000"/>
              <w:left w:val="single" w:sz="6" w:space="0" w:color="000000"/>
              <w:bottom w:val="single" w:sz="6" w:space="0" w:color="000000"/>
            </w:tcBorders>
          </w:tcPr>
          <w:p w14:paraId="3EC27AF1" w14:textId="5E707553" w:rsidR="0048243B" w:rsidRPr="000D7281" w:rsidDel="005D2A09" w:rsidRDefault="0048243B" w:rsidP="009A18CE">
            <w:pPr>
              <w:pStyle w:val="TableParagraph"/>
              <w:keepLines/>
              <w:ind w:left="592" w:hanging="188"/>
              <w:rPr>
                <w:del w:id="454" w:author="Joo, Hye@ARB" w:date="2026-06-04T21:41:00Z"/>
                <w:rFonts w:ascii="Arial" w:hAnsi="Arial" w:cs="Arial"/>
                <w:b/>
              </w:rPr>
            </w:pPr>
            <w:del w:id="455" w:author="Joo, Hye@ARB" w:date="2026-06-04T21:41:00Z">
              <w:r w:rsidRPr="000D7281" w:rsidDel="005D2A09">
                <w:rPr>
                  <w:rFonts w:ascii="Arial" w:hAnsi="Arial" w:cs="Arial"/>
                  <w:b/>
                  <w:spacing w:val="-2"/>
                </w:rPr>
                <w:delText>Particulates (mg/mi)</w:delText>
              </w:r>
            </w:del>
          </w:p>
        </w:tc>
      </w:tr>
      <w:tr w:rsidR="0048243B" w:rsidRPr="001238F2" w:rsidDel="005D2A09" w14:paraId="1B80D101" w14:textId="6DBDF613" w:rsidTr="000D7281">
        <w:trPr>
          <w:trHeight w:val="757"/>
          <w:del w:id="456" w:author="Joo, Hye@ARB" w:date="2026-06-04T21:41:00Z"/>
        </w:trPr>
        <w:tc>
          <w:tcPr>
            <w:tcW w:w="3202" w:type="dxa"/>
            <w:tcBorders>
              <w:top w:val="single" w:sz="6" w:space="0" w:color="000000"/>
              <w:bottom w:val="single" w:sz="6" w:space="0" w:color="000000"/>
              <w:right w:val="single" w:sz="6" w:space="0" w:color="000000"/>
            </w:tcBorders>
          </w:tcPr>
          <w:p w14:paraId="20509EA4" w14:textId="65F45E2A" w:rsidR="0048243B" w:rsidRPr="000D7281" w:rsidDel="005D2A09" w:rsidRDefault="0048243B" w:rsidP="009A18CE">
            <w:pPr>
              <w:pStyle w:val="TableParagraph"/>
              <w:keepLines/>
              <w:ind w:left="97"/>
              <w:rPr>
                <w:del w:id="457" w:author="Joo, Hye@ARB" w:date="2026-06-04T21:41:00Z"/>
                <w:rFonts w:ascii="Arial" w:hAnsi="Arial" w:cs="Arial"/>
              </w:rPr>
            </w:pPr>
            <w:del w:id="458" w:author="Joo, Hye@ARB" w:date="2026-06-04T21:41:00Z">
              <w:r w:rsidRPr="000D7281" w:rsidDel="005D2A09">
                <w:rPr>
                  <w:rFonts w:ascii="Arial" w:hAnsi="Arial" w:cs="Arial"/>
                  <w:spacing w:val="-4"/>
                </w:rPr>
                <w:delText>MDVs</w:delText>
              </w:r>
            </w:del>
          </w:p>
          <w:p w14:paraId="4FE2C63B" w14:textId="7A85A696" w:rsidR="0048243B" w:rsidRPr="000D7281" w:rsidDel="005D2A09" w:rsidRDefault="0048243B" w:rsidP="009A18CE">
            <w:pPr>
              <w:pStyle w:val="TableParagraph"/>
              <w:keepLines/>
              <w:ind w:left="97"/>
              <w:rPr>
                <w:del w:id="459" w:author="Joo, Hye@ARB" w:date="2026-06-04T21:41:00Z"/>
                <w:rFonts w:ascii="Arial" w:hAnsi="Arial" w:cs="Arial"/>
              </w:rPr>
            </w:pPr>
            <w:del w:id="460" w:author="Joo, Hye@ARB" w:date="2026-06-04T21:41:00Z">
              <w:r w:rsidRPr="000D7281" w:rsidDel="005D2A09">
                <w:rPr>
                  <w:rFonts w:ascii="Arial" w:hAnsi="Arial" w:cs="Arial"/>
                </w:rPr>
                <w:delText>8501</w:delText>
              </w:r>
              <w:r w:rsidRPr="000D7281" w:rsidDel="005D2A09">
                <w:rPr>
                  <w:rFonts w:ascii="Arial" w:hAnsi="Arial" w:cs="Arial"/>
                  <w:spacing w:val="-2"/>
                </w:rPr>
                <w:delText xml:space="preserve"> </w:delText>
              </w:r>
              <w:r w:rsidRPr="000D7281" w:rsidDel="005D2A09">
                <w:rPr>
                  <w:rFonts w:ascii="Arial" w:hAnsi="Arial" w:cs="Arial"/>
                </w:rPr>
                <w:delText>-</w:delText>
              </w:r>
              <w:r w:rsidRPr="000D7281" w:rsidDel="005D2A09">
                <w:rPr>
                  <w:rFonts w:ascii="Arial" w:hAnsi="Arial" w:cs="Arial"/>
                  <w:spacing w:val="-2"/>
                </w:rPr>
                <w:delText xml:space="preserve"> </w:delText>
              </w:r>
              <w:r w:rsidRPr="000D7281" w:rsidDel="005D2A09">
                <w:rPr>
                  <w:rFonts w:ascii="Arial" w:hAnsi="Arial" w:cs="Arial"/>
                </w:rPr>
                <w:delText>10,000</w:delText>
              </w:r>
              <w:r w:rsidRPr="000D7281" w:rsidDel="005D2A09">
                <w:rPr>
                  <w:rFonts w:ascii="Arial" w:hAnsi="Arial" w:cs="Arial"/>
                  <w:spacing w:val="-3"/>
                </w:rPr>
                <w:delText xml:space="preserve"> </w:delText>
              </w:r>
              <w:r w:rsidRPr="000D7281" w:rsidDel="005D2A09">
                <w:rPr>
                  <w:rFonts w:ascii="Arial" w:hAnsi="Arial" w:cs="Arial"/>
                </w:rPr>
                <w:delText xml:space="preserve">lbs. </w:delText>
              </w:r>
              <w:r w:rsidRPr="000D7281" w:rsidDel="005D2A09">
                <w:rPr>
                  <w:rFonts w:ascii="Arial" w:hAnsi="Arial" w:cs="Arial"/>
                  <w:spacing w:val="-4"/>
                </w:rPr>
                <w:delText>GVWR,</w:delText>
              </w:r>
            </w:del>
          </w:p>
          <w:p w14:paraId="49DB984E" w14:textId="57AD63E8" w:rsidR="0048243B" w:rsidRPr="000D7281" w:rsidDel="005D2A09" w:rsidRDefault="0048243B" w:rsidP="009A18CE">
            <w:pPr>
              <w:pStyle w:val="TableParagraph"/>
              <w:keepLines/>
              <w:spacing w:before="1"/>
              <w:ind w:left="97"/>
              <w:rPr>
                <w:del w:id="461" w:author="Joo, Hye@ARB" w:date="2026-06-04T21:41:00Z"/>
                <w:rFonts w:ascii="Arial" w:hAnsi="Arial" w:cs="Arial"/>
              </w:rPr>
            </w:pPr>
            <w:del w:id="462" w:author="Joo, Hye@ARB" w:date="2026-06-04T21:41:00Z">
              <w:r w:rsidRPr="000D7281" w:rsidDel="005D2A09">
                <w:rPr>
                  <w:rFonts w:ascii="Arial" w:hAnsi="Arial" w:cs="Arial"/>
                </w:rPr>
                <w:delText>excluding</w:delText>
              </w:r>
              <w:r w:rsidRPr="000D7281" w:rsidDel="005D2A09">
                <w:rPr>
                  <w:rFonts w:ascii="Arial" w:hAnsi="Arial" w:cs="Arial"/>
                  <w:spacing w:val="-6"/>
                </w:rPr>
                <w:delText xml:space="preserve"> </w:delText>
              </w:r>
              <w:r w:rsidRPr="000D7281" w:rsidDel="005D2A09">
                <w:rPr>
                  <w:rFonts w:ascii="Arial" w:hAnsi="Arial" w:cs="Arial"/>
                  <w:spacing w:val="-4"/>
                </w:rPr>
                <w:delText>MDPVs</w:delText>
              </w:r>
            </w:del>
          </w:p>
        </w:tc>
        <w:tc>
          <w:tcPr>
            <w:tcW w:w="2219" w:type="dxa"/>
            <w:tcBorders>
              <w:top w:val="single" w:sz="6" w:space="0" w:color="000000"/>
              <w:left w:val="single" w:sz="6" w:space="0" w:color="000000"/>
              <w:bottom w:val="single" w:sz="6" w:space="0" w:color="000000"/>
            </w:tcBorders>
          </w:tcPr>
          <w:p w14:paraId="086EBE22" w14:textId="4392B1DB" w:rsidR="0048243B" w:rsidRPr="000D7281" w:rsidDel="005D2A09" w:rsidRDefault="0048243B" w:rsidP="009A18CE">
            <w:pPr>
              <w:pStyle w:val="TableParagraph"/>
              <w:keepLines/>
              <w:spacing w:before="250"/>
              <w:ind w:left="15"/>
              <w:jc w:val="center"/>
              <w:rPr>
                <w:del w:id="463" w:author="Joo, Hye@ARB" w:date="2026-06-04T21:41:00Z"/>
                <w:rFonts w:ascii="Arial" w:hAnsi="Arial" w:cs="Arial"/>
              </w:rPr>
            </w:pPr>
            <w:del w:id="464" w:author="Joo, Hye@ARB" w:date="2026-06-04T21:41:00Z">
              <w:r w:rsidRPr="000D7281" w:rsidDel="005D2A09">
                <w:rPr>
                  <w:rFonts w:ascii="Arial" w:hAnsi="Arial" w:cs="Arial"/>
                  <w:spacing w:val="-10"/>
                </w:rPr>
                <w:delText>8</w:delText>
              </w:r>
            </w:del>
          </w:p>
        </w:tc>
      </w:tr>
      <w:tr w:rsidR="0048243B" w:rsidRPr="001238F2" w:rsidDel="005D2A09" w14:paraId="2482A7CB" w14:textId="54B2CAE7" w:rsidTr="000D7281">
        <w:trPr>
          <w:trHeight w:val="507"/>
          <w:del w:id="465" w:author="Joo, Hye@ARB" w:date="2026-06-04T21:41:00Z"/>
        </w:trPr>
        <w:tc>
          <w:tcPr>
            <w:tcW w:w="3202" w:type="dxa"/>
            <w:tcBorders>
              <w:top w:val="single" w:sz="6" w:space="0" w:color="000000"/>
              <w:right w:val="single" w:sz="6" w:space="0" w:color="000000"/>
            </w:tcBorders>
          </w:tcPr>
          <w:p w14:paraId="37DEE51C" w14:textId="37F3106D" w:rsidR="0048243B" w:rsidRPr="000D7281" w:rsidDel="005D2A09" w:rsidRDefault="0048243B" w:rsidP="009A18CE">
            <w:pPr>
              <w:pStyle w:val="TableParagraph"/>
              <w:keepLines/>
              <w:ind w:left="97"/>
              <w:rPr>
                <w:del w:id="466" w:author="Joo, Hye@ARB" w:date="2026-06-04T21:41:00Z"/>
                <w:rFonts w:ascii="Arial" w:hAnsi="Arial" w:cs="Arial"/>
              </w:rPr>
            </w:pPr>
            <w:del w:id="467" w:author="Joo, Hye@ARB" w:date="2026-06-04T21:41:00Z">
              <w:r w:rsidRPr="000D7281" w:rsidDel="005D2A09">
                <w:rPr>
                  <w:rFonts w:ascii="Arial" w:hAnsi="Arial" w:cs="Arial"/>
                  <w:spacing w:val="-4"/>
                </w:rPr>
                <w:delText>MDVs</w:delText>
              </w:r>
            </w:del>
          </w:p>
          <w:p w14:paraId="7D084387" w14:textId="35B00AC0" w:rsidR="0048243B" w:rsidRPr="000D7281" w:rsidDel="005D2A09" w:rsidRDefault="0048243B" w:rsidP="009A18CE">
            <w:pPr>
              <w:pStyle w:val="TableParagraph"/>
              <w:keepLines/>
              <w:spacing w:before="1"/>
              <w:ind w:left="97"/>
              <w:rPr>
                <w:del w:id="468" w:author="Joo, Hye@ARB" w:date="2026-06-04T21:41:00Z"/>
                <w:rFonts w:ascii="Arial" w:hAnsi="Arial" w:cs="Arial"/>
              </w:rPr>
            </w:pPr>
            <w:del w:id="469" w:author="Joo, Hye@ARB" w:date="2026-06-04T21:41:00Z">
              <w:r w:rsidRPr="000D7281" w:rsidDel="005D2A09">
                <w:rPr>
                  <w:rFonts w:ascii="Arial" w:hAnsi="Arial" w:cs="Arial"/>
                </w:rPr>
                <w:delText>10,001</w:delText>
              </w:r>
              <w:r w:rsidRPr="000D7281" w:rsidDel="005D2A09">
                <w:rPr>
                  <w:rFonts w:ascii="Arial" w:hAnsi="Arial" w:cs="Arial"/>
                  <w:spacing w:val="-3"/>
                </w:rPr>
                <w:delText xml:space="preserve"> </w:delText>
              </w:r>
              <w:r w:rsidRPr="000D7281" w:rsidDel="005D2A09">
                <w:rPr>
                  <w:rFonts w:ascii="Arial" w:hAnsi="Arial" w:cs="Arial"/>
                </w:rPr>
                <w:delText>-</w:delText>
              </w:r>
              <w:r w:rsidRPr="000D7281" w:rsidDel="005D2A09">
                <w:rPr>
                  <w:rFonts w:ascii="Arial" w:hAnsi="Arial" w:cs="Arial"/>
                  <w:spacing w:val="-2"/>
                </w:rPr>
                <w:delText xml:space="preserve"> </w:delText>
              </w:r>
              <w:r w:rsidRPr="000D7281" w:rsidDel="005D2A09">
                <w:rPr>
                  <w:rFonts w:ascii="Arial" w:hAnsi="Arial" w:cs="Arial"/>
                </w:rPr>
                <w:delText>14,000</w:delText>
              </w:r>
              <w:r w:rsidRPr="000D7281" w:rsidDel="005D2A09">
                <w:rPr>
                  <w:rFonts w:ascii="Arial" w:hAnsi="Arial" w:cs="Arial"/>
                  <w:spacing w:val="-4"/>
                </w:rPr>
                <w:delText xml:space="preserve"> </w:delText>
              </w:r>
              <w:r w:rsidRPr="000D7281" w:rsidDel="005D2A09">
                <w:rPr>
                  <w:rFonts w:ascii="Arial" w:hAnsi="Arial" w:cs="Arial"/>
                </w:rPr>
                <w:delText xml:space="preserve">lbs. </w:delText>
              </w:r>
              <w:r w:rsidRPr="000D7281" w:rsidDel="005D2A09">
                <w:rPr>
                  <w:rFonts w:ascii="Arial" w:hAnsi="Arial" w:cs="Arial"/>
                  <w:spacing w:val="-4"/>
                </w:rPr>
                <w:delText>GVWR</w:delText>
              </w:r>
            </w:del>
          </w:p>
        </w:tc>
        <w:tc>
          <w:tcPr>
            <w:tcW w:w="2219" w:type="dxa"/>
            <w:tcBorders>
              <w:top w:val="single" w:sz="6" w:space="0" w:color="000000"/>
              <w:left w:val="single" w:sz="6" w:space="0" w:color="000000"/>
            </w:tcBorders>
          </w:tcPr>
          <w:p w14:paraId="41138283" w14:textId="3C564571" w:rsidR="0048243B" w:rsidRPr="000D7281" w:rsidDel="005D2A09" w:rsidRDefault="0048243B" w:rsidP="009A18CE">
            <w:pPr>
              <w:pStyle w:val="TableParagraph"/>
              <w:keepLines/>
              <w:spacing w:before="125"/>
              <w:ind w:left="15"/>
              <w:jc w:val="center"/>
              <w:rPr>
                <w:del w:id="470" w:author="Joo, Hye@ARB" w:date="2026-06-04T21:41:00Z"/>
                <w:rFonts w:ascii="Arial" w:hAnsi="Arial" w:cs="Arial"/>
              </w:rPr>
            </w:pPr>
            <w:del w:id="471" w:author="Joo, Hye@ARB" w:date="2026-06-04T21:41:00Z">
              <w:r w:rsidRPr="000D7281" w:rsidDel="005D2A09">
                <w:rPr>
                  <w:rFonts w:ascii="Arial" w:hAnsi="Arial" w:cs="Arial"/>
                  <w:spacing w:val="-5"/>
                </w:rPr>
                <w:delText>10</w:delText>
              </w:r>
            </w:del>
          </w:p>
        </w:tc>
      </w:tr>
    </w:tbl>
    <w:p w14:paraId="436BE62C" w14:textId="4643D10B" w:rsidR="0048243B" w:rsidRPr="000D7281" w:rsidDel="005D2A09" w:rsidRDefault="0048243B" w:rsidP="009A18CE">
      <w:pPr>
        <w:keepLines/>
        <w:widowControl w:val="0"/>
        <w:spacing w:line="240" w:lineRule="auto"/>
        <w:ind w:left="2520"/>
        <w:rPr>
          <w:del w:id="472" w:author="Joo, Hye@ARB" w:date="2026-06-04T21:41:00Z"/>
          <w:rFonts w:ascii="Arial" w:hAnsi="Arial" w:cs="Arial"/>
          <w:sz w:val="18"/>
        </w:rPr>
      </w:pPr>
      <w:del w:id="473" w:author="Joo, Hye@ARB" w:date="2026-06-04T21:41:00Z">
        <w:r w:rsidRPr="000D7281" w:rsidDel="005D2A09">
          <w:rPr>
            <w:rFonts w:ascii="Arial" w:hAnsi="Arial" w:cs="Arial"/>
            <w:position w:val="6"/>
            <w:sz w:val="12"/>
          </w:rPr>
          <w:delText>1</w:delText>
        </w:r>
        <w:r w:rsidRPr="000D7281" w:rsidDel="005D2A09">
          <w:rPr>
            <w:rFonts w:ascii="Arial" w:hAnsi="Arial" w:cs="Arial"/>
            <w:spacing w:val="69"/>
            <w:w w:val="150"/>
            <w:position w:val="6"/>
            <w:sz w:val="12"/>
          </w:rPr>
          <w:delText xml:space="preserve"> </w:delText>
        </w:r>
        <w:r w:rsidRPr="000D7281" w:rsidDel="005D2A09">
          <w:rPr>
            <w:rFonts w:ascii="Arial" w:hAnsi="Arial" w:cs="Arial"/>
            <w:sz w:val="18"/>
          </w:rPr>
          <w:delText>Vehicles</w:delText>
        </w:r>
        <w:r w:rsidRPr="000D7281" w:rsidDel="005D2A09">
          <w:rPr>
            <w:rFonts w:ascii="Arial" w:hAnsi="Arial" w:cs="Arial"/>
            <w:spacing w:val="-2"/>
            <w:sz w:val="18"/>
          </w:rPr>
          <w:delText xml:space="preserve"> </w:delText>
        </w:r>
        <w:r w:rsidRPr="000D7281" w:rsidDel="005D2A09">
          <w:rPr>
            <w:rFonts w:ascii="Arial" w:hAnsi="Arial" w:cs="Arial"/>
            <w:sz w:val="18"/>
          </w:rPr>
          <w:delText>in</w:delText>
        </w:r>
        <w:r w:rsidRPr="000D7281" w:rsidDel="005D2A09">
          <w:rPr>
            <w:rFonts w:ascii="Arial" w:hAnsi="Arial" w:cs="Arial"/>
            <w:spacing w:val="-1"/>
            <w:sz w:val="18"/>
          </w:rPr>
          <w:delText xml:space="preserve"> </w:delText>
        </w:r>
        <w:r w:rsidRPr="000D7281" w:rsidDel="005D2A09">
          <w:rPr>
            <w:rFonts w:ascii="Arial" w:hAnsi="Arial" w:cs="Arial"/>
            <w:sz w:val="18"/>
          </w:rPr>
          <w:delText>these</w:delText>
        </w:r>
        <w:r w:rsidRPr="000D7281" w:rsidDel="005D2A09">
          <w:rPr>
            <w:rFonts w:ascii="Arial" w:hAnsi="Arial" w:cs="Arial"/>
            <w:spacing w:val="-3"/>
            <w:sz w:val="18"/>
          </w:rPr>
          <w:delText xml:space="preserve"> </w:delText>
        </w:r>
        <w:r w:rsidRPr="000D7281" w:rsidDel="005D2A09">
          <w:rPr>
            <w:rFonts w:ascii="Arial" w:hAnsi="Arial" w:cs="Arial"/>
            <w:sz w:val="18"/>
          </w:rPr>
          <w:delText>categories</w:delText>
        </w:r>
        <w:r w:rsidRPr="000D7281" w:rsidDel="005D2A09">
          <w:rPr>
            <w:rFonts w:ascii="Arial" w:hAnsi="Arial" w:cs="Arial"/>
            <w:spacing w:val="-2"/>
            <w:sz w:val="18"/>
          </w:rPr>
          <w:delText xml:space="preserve"> </w:delText>
        </w:r>
        <w:r w:rsidRPr="000D7281" w:rsidDel="005D2A09">
          <w:rPr>
            <w:rFonts w:ascii="Arial" w:hAnsi="Arial" w:cs="Arial"/>
            <w:sz w:val="18"/>
          </w:rPr>
          <w:delText>are</w:delText>
        </w:r>
        <w:r w:rsidRPr="000D7281" w:rsidDel="005D2A09">
          <w:rPr>
            <w:rFonts w:ascii="Arial" w:hAnsi="Arial" w:cs="Arial"/>
            <w:spacing w:val="-3"/>
            <w:sz w:val="18"/>
          </w:rPr>
          <w:delText xml:space="preserve"> </w:delText>
        </w:r>
        <w:r w:rsidRPr="000D7281" w:rsidDel="005D2A09">
          <w:rPr>
            <w:rFonts w:ascii="Arial" w:hAnsi="Arial" w:cs="Arial"/>
            <w:sz w:val="18"/>
          </w:rPr>
          <w:delText>tested</w:delText>
        </w:r>
        <w:r w:rsidRPr="000D7281" w:rsidDel="005D2A09">
          <w:rPr>
            <w:rFonts w:ascii="Arial" w:hAnsi="Arial" w:cs="Arial"/>
            <w:spacing w:val="-1"/>
            <w:sz w:val="18"/>
          </w:rPr>
          <w:delText xml:space="preserve"> </w:delText>
        </w:r>
        <w:r w:rsidRPr="000D7281" w:rsidDel="005D2A09">
          <w:rPr>
            <w:rFonts w:ascii="Arial" w:hAnsi="Arial" w:cs="Arial"/>
            <w:sz w:val="18"/>
          </w:rPr>
          <w:delText>at</w:delText>
        </w:r>
        <w:r w:rsidRPr="000D7281" w:rsidDel="005D2A09">
          <w:rPr>
            <w:rFonts w:ascii="Arial" w:hAnsi="Arial" w:cs="Arial"/>
            <w:spacing w:val="-2"/>
            <w:sz w:val="18"/>
          </w:rPr>
          <w:delText xml:space="preserve"> </w:delText>
        </w:r>
        <w:r w:rsidRPr="000D7281" w:rsidDel="005D2A09">
          <w:rPr>
            <w:rFonts w:ascii="Arial" w:hAnsi="Arial" w:cs="Arial"/>
            <w:sz w:val="18"/>
          </w:rPr>
          <w:delText>their</w:delText>
        </w:r>
        <w:r w:rsidRPr="000D7281" w:rsidDel="005D2A09">
          <w:rPr>
            <w:rFonts w:ascii="Arial" w:hAnsi="Arial" w:cs="Arial"/>
            <w:spacing w:val="-2"/>
            <w:sz w:val="18"/>
          </w:rPr>
          <w:delText xml:space="preserve"> </w:delText>
        </w:r>
        <w:r w:rsidRPr="000D7281" w:rsidDel="005D2A09">
          <w:rPr>
            <w:rFonts w:ascii="Arial" w:hAnsi="Arial" w:cs="Arial"/>
            <w:sz w:val="18"/>
          </w:rPr>
          <w:delText>adjusted</w:delText>
        </w:r>
        <w:r w:rsidRPr="000D7281" w:rsidDel="005D2A09">
          <w:rPr>
            <w:rFonts w:ascii="Arial" w:hAnsi="Arial" w:cs="Arial"/>
            <w:spacing w:val="-3"/>
            <w:sz w:val="18"/>
          </w:rPr>
          <w:delText xml:space="preserve"> </w:delText>
        </w:r>
        <w:r w:rsidRPr="000D7281" w:rsidDel="005D2A09">
          <w:rPr>
            <w:rFonts w:ascii="Arial" w:hAnsi="Arial" w:cs="Arial"/>
            <w:sz w:val="18"/>
          </w:rPr>
          <w:delText>loaded</w:delText>
        </w:r>
        <w:r w:rsidRPr="000D7281" w:rsidDel="005D2A09">
          <w:rPr>
            <w:rFonts w:ascii="Arial" w:hAnsi="Arial" w:cs="Arial"/>
            <w:spacing w:val="-1"/>
            <w:sz w:val="18"/>
          </w:rPr>
          <w:delText xml:space="preserve"> </w:delText>
        </w:r>
        <w:r w:rsidRPr="000D7281" w:rsidDel="005D2A09">
          <w:rPr>
            <w:rFonts w:ascii="Arial" w:hAnsi="Arial" w:cs="Arial"/>
            <w:sz w:val="18"/>
          </w:rPr>
          <w:delText>vehicle</w:delText>
        </w:r>
        <w:r w:rsidRPr="000D7281" w:rsidDel="005D2A09">
          <w:rPr>
            <w:rFonts w:ascii="Arial" w:hAnsi="Arial" w:cs="Arial"/>
            <w:spacing w:val="-2"/>
            <w:sz w:val="18"/>
          </w:rPr>
          <w:delText xml:space="preserve"> weight.</w:delText>
        </w:r>
      </w:del>
    </w:p>
    <w:p w14:paraId="035C21C6" w14:textId="59BFE42A" w:rsidR="002246F4" w:rsidRPr="002246F4" w:rsidDel="005D2A09" w:rsidRDefault="0048243B" w:rsidP="002246F4">
      <w:pPr>
        <w:rPr>
          <w:del w:id="474" w:author="Joo, Hye@ARB" w:date="2026-06-04T21:41:00Z"/>
        </w:rPr>
      </w:pPr>
      <w:del w:id="475" w:author="Joo, Hye@ARB" w:date="2026-06-04T21:41:00Z">
        <w:r w:rsidRPr="000D7281" w:rsidDel="005D2A09">
          <w:rPr>
            <w:rFonts w:ascii="Arial" w:hAnsi="Arial" w:cs="Arial"/>
          </w:rPr>
          <w:delText xml:space="preserve">A manufacturer of medium-duty vehicles, except a small volume manufacturer, shall certify at least the following percentage of its medium-duty vehicle fleet to the particulate </w:delText>
        </w:r>
        <w:r w:rsidRPr="00195B91" w:rsidDel="005D2A09">
          <w:rPr>
            <w:rFonts w:ascii="Arial" w:hAnsi="Arial" w:cs="Arial"/>
          </w:rPr>
          <w:delText>standards in subsection (a)(2)(B)1</w:delText>
        </w:r>
        <w:r w:rsidR="00C6297E" w:rsidRPr="00195B91" w:rsidDel="005D2A09">
          <w:rPr>
            <w:rFonts w:ascii="Arial" w:hAnsi="Arial" w:cs="Arial"/>
          </w:rPr>
          <w:delText>.</w:delText>
        </w:r>
        <w:r w:rsidRPr="00195B91" w:rsidDel="005D2A09">
          <w:rPr>
            <w:rFonts w:ascii="Arial" w:hAnsi="Arial" w:cs="Arial"/>
          </w:rPr>
          <w:delText xml:space="preserve"> according to the following </w:delText>
        </w:r>
        <w:r w:rsidRPr="000D7281" w:rsidDel="005D2A09">
          <w:rPr>
            <w:rFonts w:ascii="Arial" w:hAnsi="Arial" w:cs="Arial"/>
          </w:rPr>
          <w:delText>phase-in</w:delText>
        </w:r>
        <w:r w:rsidRPr="000D7281" w:rsidDel="005D2A09">
          <w:rPr>
            <w:rFonts w:ascii="Arial" w:hAnsi="Arial" w:cs="Arial"/>
            <w:spacing w:val="-4"/>
          </w:rPr>
          <w:delText xml:space="preserve"> </w:delText>
        </w:r>
        <w:r w:rsidRPr="000D7281" w:rsidDel="005D2A09">
          <w:rPr>
            <w:rFonts w:ascii="Arial" w:hAnsi="Arial" w:cs="Arial"/>
          </w:rPr>
          <w:delText>schedule.</w:delText>
        </w:r>
        <w:r w:rsidRPr="000D7281" w:rsidDel="005D2A09">
          <w:rPr>
            <w:rFonts w:ascii="Arial" w:hAnsi="Arial" w:cs="Arial"/>
            <w:spacing w:val="40"/>
          </w:rPr>
          <w:delText xml:space="preserve"> </w:delText>
        </w:r>
        <w:r w:rsidRPr="000D7281" w:rsidDel="005D2A09">
          <w:rPr>
            <w:rFonts w:ascii="Arial" w:hAnsi="Arial" w:cs="Arial"/>
          </w:rPr>
          <w:delText>This</w:delText>
        </w:r>
        <w:r w:rsidRPr="000D7281" w:rsidDel="005D2A09">
          <w:rPr>
            <w:rFonts w:ascii="Arial" w:hAnsi="Arial" w:cs="Arial"/>
            <w:spacing w:val="-4"/>
          </w:rPr>
          <w:delText xml:space="preserve"> </w:delText>
        </w:r>
        <w:r w:rsidRPr="000D7281" w:rsidDel="005D2A09">
          <w:rPr>
            <w:rFonts w:ascii="Arial" w:hAnsi="Arial" w:cs="Arial"/>
          </w:rPr>
          <w:delText>subsection</w:delText>
        </w:r>
        <w:r w:rsidRPr="000D7281" w:rsidDel="005D2A09">
          <w:rPr>
            <w:rFonts w:ascii="Arial" w:hAnsi="Arial" w:cs="Arial"/>
            <w:spacing w:val="-4"/>
          </w:rPr>
          <w:delText xml:space="preserve"> </w:delText>
        </w:r>
        <w:r w:rsidRPr="000D7281" w:rsidDel="005D2A09">
          <w:rPr>
            <w:rFonts w:ascii="Arial" w:hAnsi="Arial" w:cs="Arial"/>
          </w:rPr>
          <w:delText>(a)(2)(B)2</w:delText>
        </w:r>
        <w:r w:rsidR="00C6297E" w:rsidRPr="000D7281" w:rsidDel="005D2A09">
          <w:rPr>
            <w:rFonts w:ascii="Arial" w:hAnsi="Arial" w:cs="Arial"/>
          </w:rPr>
          <w:delText>.</w:delText>
        </w:r>
        <w:r w:rsidRPr="000D7281" w:rsidDel="005D2A09">
          <w:rPr>
            <w:rFonts w:ascii="Arial" w:hAnsi="Arial" w:cs="Arial"/>
            <w:spacing w:val="-4"/>
          </w:rPr>
          <w:delText xml:space="preserve"> </w:delText>
        </w:r>
        <w:r w:rsidRPr="000D7281" w:rsidDel="005D2A09">
          <w:rPr>
            <w:rFonts w:ascii="Arial" w:hAnsi="Arial" w:cs="Arial"/>
          </w:rPr>
          <w:delText>shall</w:delText>
        </w:r>
        <w:r w:rsidRPr="000D7281" w:rsidDel="005D2A09">
          <w:rPr>
            <w:rFonts w:ascii="Arial" w:hAnsi="Arial" w:cs="Arial"/>
            <w:spacing w:val="-4"/>
          </w:rPr>
          <w:delText xml:space="preserve"> </w:delText>
        </w:r>
        <w:r w:rsidRPr="000D7281" w:rsidDel="005D2A09">
          <w:rPr>
            <w:rFonts w:ascii="Arial" w:hAnsi="Arial" w:cs="Arial"/>
          </w:rPr>
          <w:delText>not</w:delText>
        </w:r>
        <w:r w:rsidRPr="000D7281" w:rsidDel="005D2A09">
          <w:rPr>
            <w:rFonts w:ascii="Arial" w:hAnsi="Arial" w:cs="Arial"/>
            <w:spacing w:val="-4"/>
          </w:rPr>
          <w:delText xml:space="preserve"> </w:delText>
        </w:r>
        <w:r w:rsidRPr="000D7281" w:rsidDel="005D2A09">
          <w:rPr>
            <w:rFonts w:ascii="Arial" w:hAnsi="Arial" w:cs="Arial"/>
          </w:rPr>
          <w:delText>apply</w:delText>
        </w:r>
        <w:r w:rsidRPr="000D7281" w:rsidDel="005D2A09">
          <w:rPr>
            <w:rFonts w:ascii="Arial" w:hAnsi="Arial" w:cs="Arial"/>
            <w:spacing w:val="-4"/>
          </w:rPr>
          <w:delText xml:space="preserve"> </w:delText>
        </w:r>
        <w:r w:rsidRPr="000D7281" w:rsidDel="005D2A09">
          <w:rPr>
            <w:rFonts w:ascii="Arial" w:hAnsi="Arial" w:cs="Arial"/>
          </w:rPr>
          <w:delText>to</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 xml:space="preserve">passenger </w:delText>
        </w:r>
        <w:r w:rsidRPr="000D7281" w:rsidDel="005D2A09">
          <w:rPr>
            <w:rFonts w:ascii="Arial" w:hAnsi="Arial" w:cs="Arial"/>
            <w:spacing w:val="-2"/>
          </w:rPr>
          <w:delText>vehicles.</w:delText>
        </w:r>
      </w:del>
    </w:p>
    <w:p w14:paraId="03E1B1D9" w14:textId="31A10AEE" w:rsidR="0048243B" w:rsidRPr="000D7281" w:rsidDel="005D2A09" w:rsidRDefault="0048243B" w:rsidP="00141817">
      <w:pPr>
        <w:pStyle w:val="BodyText"/>
        <w:keepLines/>
        <w:spacing w:before="56"/>
        <w:rPr>
          <w:del w:id="476" w:author="Joo, Hye@ARB" w:date="2026-06-04T21:41:00Z"/>
          <w:rFonts w:ascii="Arial" w:hAnsi="Arial" w:cs="Arial"/>
          <w:sz w:val="20"/>
        </w:rPr>
      </w:pPr>
    </w:p>
    <w:tbl>
      <w:tblPr>
        <w:tblW w:w="0" w:type="auto"/>
        <w:tblInd w:w="20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789"/>
        <w:gridCol w:w="4411"/>
      </w:tblGrid>
      <w:tr w:rsidR="0048243B" w:rsidRPr="001238F2" w:rsidDel="005D2A09" w14:paraId="6DAB22DE" w14:textId="453C06BF">
        <w:trPr>
          <w:trHeight w:val="719"/>
          <w:del w:id="477" w:author="Joo, Hye@ARB" w:date="2026-06-04T21:41:00Z"/>
        </w:trPr>
        <w:tc>
          <w:tcPr>
            <w:tcW w:w="7200" w:type="dxa"/>
            <w:gridSpan w:val="2"/>
            <w:tcBorders>
              <w:bottom w:val="single" w:sz="6" w:space="0" w:color="000000"/>
            </w:tcBorders>
          </w:tcPr>
          <w:p w14:paraId="04709259" w14:textId="6BE4D7E9" w:rsidR="0048243B" w:rsidRPr="000D7281" w:rsidDel="005D2A09" w:rsidRDefault="0048243B" w:rsidP="009A18CE">
            <w:pPr>
              <w:pStyle w:val="TableParagraph"/>
              <w:keepLines/>
              <w:spacing w:before="129"/>
              <w:ind w:left="1650" w:right="317" w:hanging="1325"/>
              <w:rPr>
                <w:del w:id="478" w:author="Joo, Hye@ARB" w:date="2026-06-04T21:41:00Z"/>
                <w:rFonts w:ascii="Arial" w:hAnsi="Arial" w:cs="Arial"/>
                <w:b/>
                <w:sz w:val="20"/>
              </w:rPr>
            </w:pPr>
            <w:del w:id="479" w:author="Joo, Hye@ARB" w:date="2026-06-04T21:41:00Z">
              <w:r w:rsidRPr="000D7281" w:rsidDel="005D2A09">
                <w:rPr>
                  <w:rFonts w:ascii="Arial" w:hAnsi="Arial" w:cs="Arial"/>
                  <w:b/>
                  <w:sz w:val="20"/>
                </w:rPr>
                <w:delText>LEV</w:delText>
              </w:r>
              <w:r w:rsidRPr="000D7281" w:rsidDel="005D2A09">
                <w:rPr>
                  <w:rFonts w:ascii="Arial" w:hAnsi="Arial" w:cs="Arial"/>
                  <w:b/>
                  <w:spacing w:val="-4"/>
                  <w:sz w:val="20"/>
                </w:rPr>
                <w:delText xml:space="preserve"> </w:delText>
              </w:r>
              <w:r w:rsidRPr="000D7281" w:rsidDel="005D2A09">
                <w:rPr>
                  <w:rFonts w:ascii="Arial" w:hAnsi="Arial" w:cs="Arial"/>
                  <w:b/>
                  <w:sz w:val="20"/>
                </w:rPr>
                <w:delText>III</w:delText>
              </w:r>
              <w:r w:rsidRPr="000D7281" w:rsidDel="005D2A09">
                <w:rPr>
                  <w:rFonts w:ascii="Arial" w:hAnsi="Arial" w:cs="Arial"/>
                  <w:b/>
                  <w:spacing w:val="-7"/>
                  <w:sz w:val="20"/>
                </w:rPr>
                <w:delText xml:space="preserve"> </w:delText>
              </w:r>
              <w:r w:rsidRPr="000D7281" w:rsidDel="005D2A09">
                <w:rPr>
                  <w:rFonts w:ascii="Arial" w:hAnsi="Arial" w:cs="Arial"/>
                  <w:b/>
                  <w:sz w:val="20"/>
                </w:rPr>
                <w:delText>Particulate</w:delText>
              </w:r>
              <w:r w:rsidRPr="000D7281" w:rsidDel="005D2A09">
                <w:rPr>
                  <w:rFonts w:ascii="Arial" w:hAnsi="Arial" w:cs="Arial"/>
                  <w:b/>
                  <w:spacing w:val="-6"/>
                  <w:sz w:val="20"/>
                </w:rPr>
                <w:delText xml:space="preserve"> </w:delText>
              </w:r>
              <w:r w:rsidRPr="000D7281" w:rsidDel="005D2A09">
                <w:rPr>
                  <w:rFonts w:ascii="Arial" w:hAnsi="Arial" w:cs="Arial"/>
                  <w:b/>
                  <w:sz w:val="20"/>
                </w:rPr>
                <w:delText>Emission</w:delText>
              </w:r>
              <w:r w:rsidRPr="000D7281" w:rsidDel="005D2A09">
                <w:rPr>
                  <w:rFonts w:ascii="Arial" w:hAnsi="Arial" w:cs="Arial"/>
                  <w:b/>
                  <w:spacing w:val="-6"/>
                  <w:sz w:val="20"/>
                </w:rPr>
                <w:delText xml:space="preserve"> </w:delText>
              </w:r>
              <w:r w:rsidRPr="000D7281" w:rsidDel="005D2A09">
                <w:rPr>
                  <w:rFonts w:ascii="Arial" w:hAnsi="Arial" w:cs="Arial"/>
                  <w:b/>
                  <w:sz w:val="20"/>
                </w:rPr>
                <w:delText>Standard</w:delText>
              </w:r>
              <w:r w:rsidRPr="000D7281" w:rsidDel="005D2A09">
                <w:rPr>
                  <w:rFonts w:ascii="Arial" w:hAnsi="Arial" w:cs="Arial"/>
                  <w:b/>
                  <w:spacing w:val="-6"/>
                  <w:sz w:val="20"/>
                </w:rPr>
                <w:delText xml:space="preserve"> </w:delText>
              </w:r>
              <w:r w:rsidRPr="000D7281" w:rsidDel="005D2A09">
                <w:rPr>
                  <w:rFonts w:ascii="Arial" w:hAnsi="Arial" w:cs="Arial"/>
                  <w:b/>
                  <w:sz w:val="20"/>
                </w:rPr>
                <w:delText>Phase-in</w:delText>
              </w:r>
              <w:r w:rsidRPr="000D7281" w:rsidDel="005D2A09">
                <w:rPr>
                  <w:rFonts w:ascii="Arial" w:hAnsi="Arial" w:cs="Arial"/>
                  <w:b/>
                  <w:spacing w:val="-7"/>
                  <w:sz w:val="20"/>
                </w:rPr>
                <w:delText xml:space="preserve"> </w:delText>
              </w:r>
              <w:r w:rsidRPr="000D7281" w:rsidDel="005D2A09">
                <w:rPr>
                  <w:rFonts w:ascii="Arial" w:hAnsi="Arial" w:cs="Arial"/>
                  <w:b/>
                  <w:sz w:val="20"/>
                </w:rPr>
                <w:delText>for</w:delText>
              </w:r>
              <w:r w:rsidRPr="000D7281" w:rsidDel="005D2A09">
                <w:rPr>
                  <w:rFonts w:ascii="Arial" w:hAnsi="Arial" w:cs="Arial"/>
                  <w:b/>
                  <w:spacing w:val="-6"/>
                  <w:sz w:val="20"/>
                </w:rPr>
                <w:delText xml:space="preserve"> </w:delText>
              </w:r>
              <w:r w:rsidRPr="000D7281" w:rsidDel="005D2A09">
                <w:rPr>
                  <w:rFonts w:ascii="Arial" w:hAnsi="Arial" w:cs="Arial"/>
                  <w:b/>
                  <w:sz w:val="20"/>
                </w:rPr>
                <w:delText>Medium-Duty</w:delText>
              </w:r>
              <w:r w:rsidRPr="000D7281" w:rsidDel="005D2A09">
                <w:rPr>
                  <w:rFonts w:ascii="Arial" w:hAnsi="Arial" w:cs="Arial"/>
                  <w:b/>
                  <w:spacing w:val="-5"/>
                  <w:sz w:val="20"/>
                </w:rPr>
                <w:delText xml:space="preserve"> </w:delText>
              </w:r>
              <w:r w:rsidRPr="000D7281" w:rsidDel="005D2A09">
                <w:rPr>
                  <w:rFonts w:ascii="Arial" w:hAnsi="Arial" w:cs="Arial"/>
                  <w:b/>
                  <w:sz w:val="20"/>
                </w:rPr>
                <w:delText>Vehicles, Other than Medium-Duty Passenger Vehicles</w:delText>
              </w:r>
            </w:del>
          </w:p>
        </w:tc>
      </w:tr>
      <w:tr w:rsidR="0048243B" w:rsidRPr="001238F2" w:rsidDel="005D2A09" w14:paraId="69E746C0" w14:textId="6BE671B9">
        <w:trPr>
          <w:trHeight w:val="760"/>
          <w:del w:id="480" w:author="Joo, Hye@ARB" w:date="2026-06-04T21:41:00Z"/>
        </w:trPr>
        <w:tc>
          <w:tcPr>
            <w:tcW w:w="2789" w:type="dxa"/>
            <w:tcBorders>
              <w:top w:val="single" w:sz="6" w:space="0" w:color="000000"/>
              <w:bottom w:val="single" w:sz="6" w:space="0" w:color="000000"/>
              <w:right w:val="single" w:sz="6" w:space="0" w:color="000000"/>
            </w:tcBorders>
          </w:tcPr>
          <w:p w14:paraId="596583E0" w14:textId="1F25CC7E" w:rsidR="0048243B" w:rsidRPr="000D7281" w:rsidDel="005D2A09" w:rsidRDefault="0048243B" w:rsidP="009A18CE">
            <w:pPr>
              <w:pStyle w:val="TableParagraph"/>
              <w:keepLines/>
              <w:spacing w:before="252"/>
              <w:ind w:left="97"/>
              <w:rPr>
                <w:del w:id="481" w:author="Joo, Hye@ARB" w:date="2026-06-04T21:41:00Z"/>
                <w:rFonts w:ascii="Arial" w:hAnsi="Arial" w:cs="Arial"/>
                <w:b/>
              </w:rPr>
            </w:pPr>
            <w:del w:id="482" w:author="Joo, Hye@ARB" w:date="2026-06-04T21:41:00Z">
              <w:r w:rsidRPr="000D7281" w:rsidDel="005D2A09">
                <w:rPr>
                  <w:rFonts w:ascii="Arial" w:hAnsi="Arial" w:cs="Arial"/>
                  <w:b/>
                </w:rPr>
                <w:delText>Model</w:delText>
              </w:r>
              <w:r w:rsidRPr="000D7281" w:rsidDel="005D2A09">
                <w:rPr>
                  <w:rFonts w:ascii="Arial" w:hAnsi="Arial" w:cs="Arial"/>
                  <w:b/>
                  <w:spacing w:val="-3"/>
                </w:rPr>
                <w:delText xml:space="preserve"> </w:delText>
              </w:r>
              <w:r w:rsidRPr="000D7281" w:rsidDel="005D2A09">
                <w:rPr>
                  <w:rFonts w:ascii="Arial" w:hAnsi="Arial" w:cs="Arial"/>
                  <w:b/>
                  <w:spacing w:val="-4"/>
                </w:rPr>
                <w:delText>Year</w:delText>
              </w:r>
            </w:del>
          </w:p>
        </w:tc>
        <w:tc>
          <w:tcPr>
            <w:tcW w:w="4411" w:type="dxa"/>
            <w:tcBorders>
              <w:top w:val="single" w:sz="6" w:space="0" w:color="000000"/>
              <w:left w:val="single" w:sz="6" w:space="0" w:color="000000"/>
              <w:bottom w:val="single" w:sz="6" w:space="0" w:color="000000"/>
            </w:tcBorders>
          </w:tcPr>
          <w:p w14:paraId="26811180" w14:textId="76CAFC40" w:rsidR="0048243B" w:rsidRPr="000D7281" w:rsidDel="005D2A09" w:rsidRDefault="0048243B" w:rsidP="009A18CE">
            <w:pPr>
              <w:pStyle w:val="TableParagraph"/>
              <w:keepLines/>
              <w:ind w:left="111" w:right="93"/>
              <w:jc w:val="center"/>
              <w:rPr>
                <w:del w:id="483" w:author="Joo, Hye@ARB" w:date="2026-06-04T21:41:00Z"/>
                <w:rFonts w:ascii="Arial" w:hAnsi="Arial" w:cs="Arial"/>
                <w:b/>
              </w:rPr>
            </w:pPr>
            <w:del w:id="484" w:author="Joo, Hye@ARB" w:date="2026-06-04T21:41:00Z">
              <w:r w:rsidRPr="000D7281" w:rsidDel="005D2A09">
                <w:rPr>
                  <w:rFonts w:ascii="Arial" w:hAnsi="Arial" w:cs="Arial"/>
                  <w:b/>
                </w:rPr>
                <w:delText>Total</w:delText>
              </w:r>
              <w:r w:rsidRPr="000D7281" w:rsidDel="005D2A09">
                <w:rPr>
                  <w:rFonts w:ascii="Arial" w:hAnsi="Arial" w:cs="Arial"/>
                  <w:b/>
                  <w:spacing w:val="-6"/>
                </w:rPr>
                <w:delText xml:space="preserve"> </w:delText>
              </w:r>
              <w:r w:rsidRPr="000D7281" w:rsidDel="005D2A09">
                <w:rPr>
                  <w:rFonts w:ascii="Arial" w:hAnsi="Arial" w:cs="Arial"/>
                  <w:b/>
                </w:rPr>
                <w:delText>%</w:delText>
              </w:r>
              <w:r w:rsidRPr="000D7281" w:rsidDel="005D2A09">
                <w:rPr>
                  <w:rFonts w:ascii="Arial" w:hAnsi="Arial" w:cs="Arial"/>
                  <w:b/>
                  <w:spacing w:val="-4"/>
                </w:rPr>
                <w:delText xml:space="preserve"> </w:delText>
              </w:r>
              <w:r w:rsidRPr="000D7281" w:rsidDel="005D2A09">
                <w:rPr>
                  <w:rFonts w:ascii="Arial" w:hAnsi="Arial" w:cs="Arial"/>
                  <w:b/>
                </w:rPr>
                <w:delText>of</w:delText>
              </w:r>
              <w:r w:rsidRPr="000D7281" w:rsidDel="005D2A09">
                <w:rPr>
                  <w:rFonts w:ascii="Arial" w:hAnsi="Arial" w:cs="Arial"/>
                  <w:b/>
                  <w:spacing w:val="-6"/>
                </w:rPr>
                <w:delText xml:space="preserve"> </w:delText>
              </w:r>
              <w:r w:rsidRPr="000D7281" w:rsidDel="005D2A09">
                <w:rPr>
                  <w:rFonts w:ascii="Arial" w:hAnsi="Arial" w:cs="Arial"/>
                  <w:b/>
                </w:rPr>
                <w:delText>MDVs</w:delText>
              </w:r>
              <w:r w:rsidRPr="000D7281" w:rsidDel="005D2A09">
                <w:rPr>
                  <w:rFonts w:ascii="Arial" w:hAnsi="Arial" w:cs="Arial"/>
                  <w:b/>
                  <w:spacing w:val="-4"/>
                </w:rPr>
                <w:delText xml:space="preserve"> </w:delText>
              </w:r>
              <w:r w:rsidRPr="000D7281" w:rsidDel="005D2A09">
                <w:rPr>
                  <w:rFonts w:ascii="Arial" w:hAnsi="Arial" w:cs="Arial"/>
                  <w:b/>
                </w:rPr>
                <w:delText>certified</w:delText>
              </w:r>
              <w:r w:rsidRPr="000D7281" w:rsidDel="005D2A09">
                <w:rPr>
                  <w:rFonts w:ascii="Arial" w:hAnsi="Arial" w:cs="Arial"/>
                  <w:b/>
                  <w:spacing w:val="-5"/>
                </w:rPr>
                <w:delText xml:space="preserve"> </w:delText>
              </w:r>
              <w:r w:rsidRPr="000D7281" w:rsidDel="005D2A09">
                <w:rPr>
                  <w:rFonts w:ascii="Arial" w:hAnsi="Arial" w:cs="Arial"/>
                  <w:b/>
                </w:rPr>
                <w:delText>to</w:delText>
              </w:r>
              <w:r w:rsidRPr="000D7281" w:rsidDel="005D2A09">
                <w:rPr>
                  <w:rFonts w:ascii="Arial" w:hAnsi="Arial" w:cs="Arial"/>
                  <w:b/>
                  <w:spacing w:val="-4"/>
                </w:rPr>
                <w:delText xml:space="preserve"> </w:delText>
              </w:r>
              <w:r w:rsidRPr="000D7281" w:rsidDel="005D2A09">
                <w:rPr>
                  <w:rFonts w:ascii="Arial" w:hAnsi="Arial" w:cs="Arial"/>
                  <w:b/>
                </w:rPr>
                <w:delText>the</w:delText>
              </w:r>
              <w:r w:rsidRPr="000D7281" w:rsidDel="005D2A09">
                <w:rPr>
                  <w:rFonts w:ascii="Arial" w:hAnsi="Arial" w:cs="Arial"/>
                  <w:b/>
                  <w:spacing w:val="-4"/>
                </w:rPr>
                <w:delText xml:space="preserve"> </w:delText>
              </w:r>
              <w:r w:rsidRPr="000D7281" w:rsidDel="005D2A09">
                <w:rPr>
                  <w:rFonts w:ascii="Arial" w:hAnsi="Arial" w:cs="Arial"/>
                  <w:b/>
                </w:rPr>
                <w:delText>8</w:delText>
              </w:r>
              <w:r w:rsidRPr="000D7281" w:rsidDel="005D2A09">
                <w:rPr>
                  <w:rFonts w:ascii="Arial" w:hAnsi="Arial" w:cs="Arial"/>
                  <w:b/>
                  <w:spacing w:val="-7"/>
                </w:rPr>
                <w:delText xml:space="preserve"> </w:delText>
              </w:r>
              <w:r w:rsidRPr="000D7281" w:rsidDel="005D2A09">
                <w:rPr>
                  <w:rFonts w:ascii="Arial" w:hAnsi="Arial" w:cs="Arial"/>
                  <w:b/>
                </w:rPr>
                <w:delText>mg/mi PM Standard or to the 10 mg/mi PM</w:delText>
              </w:r>
            </w:del>
          </w:p>
          <w:p w14:paraId="40892F45" w14:textId="0DCC2650" w:rsidR="0048243B" w:rsidRPr="000D7281" w:rsidDel="005D2A09" w:rsidRDefault="0048243B" w:rsidP="009A18CE">
            <w:pPr>
              <w:pStyle w:val="TableParagraph"/>
              <w:keepLines/>
              <w:spacing w:before="1"/>
              <w:ind w:left="111" w:right="98"/>
              <w:jc w:val="center"/>
              <w:rPr>
                <w:del w:id="485" w:author="Joo, Hye@ARB" w:date="2026-06-04T21:41:00Z"/>
                <w:rFonts w:ascii="Arial" w:hAnsi="Arial" w:cs="Arial"/>
                <w:b/>
              </w:rPr>
            </w:pPr>
            <w:del w:id="486" w:author="Joo, Hye@ARB" w:date="2026-06-04T21:41:00Z">
              <w:r w:rsidRPr="000D7281" w:rsidDel="005D2A09">
                <w:rPr>
                  <w:rFonts w:ascii="Arial" w:hAnsi="Arial" w:cs="Arial"/>
                  <w:b/>
                </w:rPr>
                <w:delText>Standard,</w:delText>
              </w:r>
              <w:r w:rsidRPr="000D7281" w:rsidDel="005D2A09">
                <w:rPr>
                  <w:rFonts w:ascii="Arial" w:hAnsi="Arial" w:cs="Arial"/>
                  <w:b/>
                  <w:spacing w:val="-4"/>
                </w:rPr>
                <w:delText xml:space="preserve"> </w:delText>
              </w:r>
              <w:r w:rsidRPr="000D7281" w:rsidDel="005D2A09">
                <w:rPr>
                  <w:rFonts w:ascii="Arial" w:hAnsi="Arial" w:cs="Arial"/>
                  <w:b/>
                </w:rPr>
                <w:delText>as</w:delText>
              </w:r>
              <w:r w:rsidRPr="000D7281" w:rsidDel="005D2A09">
                <w:rPr>
                  <w:rFonts w:ascii="Arial" w:hAnsi="Arial" w:cs="Arial"/>
                  <w:b/>
                  <w:spacing w:val="-3"/>
                </w:rPr>
                <w:delText xml:space="preserve"> </w:delText>
              </w:r>
              <w:r w:rsidRPr="000D7281" w:rsidDel="005D2A09">
                <w:rPr>
                  <w:rFonts w:ascii="Arial" w:hAnsi="Arial" w:cs="Arial"/>
                  <w:b/>
                  <w:spacing w:val="-2"/>
                </w:rPr>
                <w:delText>applicable</w:delText>
              </w:r>
            </w:del>
          </w:p>
        </w:tc>
      </w:tr>
      <w:tr w:rsidR="0048243B" w:rsidRPr="001238F2" w:rsidDel="005D2A09" w14:paraId="6A4AB6D6" w14:textId="3CE88A43">
        <w:trPr>
          <w:trHeight w:val="253"/>
          <w:del w:id="487" w:author="Joo, Hye@ARB" w:date="2026-06-04T21:41:00Z"/>
        </w:trPr>
        <w:tc>
          <w:tcPr>
            <w:tcW w:w="2789" w:type="dxa"/>
            <w:tcBorders>
              <w:top w:val="single" w:sz="6" w:space="0" w:color="000000"/>
              <w:bottom w:val="single" w:sz="6" w:space="0" w:color="000000"/>
              <w:right w:val="single" w:sz="6" w:space="0" w:color="000000"/>
            </w:tcBorders>
          </w:tcPr>
          <w:p w14:paraId="68922809" w14:textId="2B270E00" w:rsidR="0048243B" w:rsidRPr="000D7281" w:rsidDel="005D2A09" w:rsidRDefault="0048243B" w:rsidP="009A18CE">
            <w:pPr>
              <w:pStyle w:val="TableParagraph"/>
              <w:keepLines/>
              <w:ind w:left="97"/>
              <w:rPr>
                <w:del w:id="488" w:author="Joo, Hye@ARB" w:date="2026-06-04T21:41:00Z"/>
                <w:rFonts w:ascii="Arial" w:hAnsi="Arial" w:cs="Arial"/>
              </w:rPr>
            </w:pPr>
            <w:del w:id="489" w:author="Joo, Hye@ARB" w:date="2026-06-04T21:41:00Z">
              <w:r w:rsidRPr="000D7281" w:rsidDel="005D2A09">
                <w:rPr>
                  <w:rFonts w:ascii="Arial" w:hAnsi="Arial" w:cs="Arial"/>
                  <w:spacing w:val="-4"/>
                </w:rPr>
                <w:delText>2017</w:delText>
              </w:r>
            </w:del>
          </w:p>
        </w:tc>
        <w:tc>
          <w:tcPr>
            <w:tcW w:w="4411" w:type="dxa"/>
            <w:tcBorders>
              <w:top w:val="single" w:sz="6" w:space="0" w:color="000000"/>
              <w:left w:val="single" w:sz="6" w:space="0" w:color="000000"/>
              <w:bottom w:val="single" w:sz="6" w:space="0" w:color="000000"/>
            </w:tcBorders>
          </w:tcPr>
          <w:p w14:paraId="4A16DDE0" w14:textId="7B81C827" w:rsidR="0048243B" w:rsidRPr="000D7281" w:rsidDel="005D2A09" w:rsidRDefault="0048243B" w:rsidP="009A18CE">
            <w:pPr>
              <w:pStyle w:val="TableParagraph"/>
              <w:keepLines/>
              <w:ind w:left="111" w:right="99"/>
              <w:jc w:val="center"/>
              <w:rPr>
                <w:del w:id="490" w:author="Joo, Hye@ARB" w:date="2026-06-04T21:41:00Z"/>
                <w:rFonts w:ascii="Arial" w:hAnsi="Arial" w:cs="Arial"/>
              </w:rPr>
            </w:pPr>
            <w:del w:id="491" w:author="Joo, Hye@ARB" w:date="2026-06-04T21:41:00Z">
              <w:r w:rsidRPr="000D7281" w:rsidDel="005D2A09">
                <w:rPr>
                  <w:rFonts w:ascii="Arial" w:hAnsi="Arial" w:cs="Arial"/>
                  <w:spacing w:val="-5"/>
                </w:rPr>
                <w:delText>10</w:delText>
              </w:r>
            </w:del>
          </w:p>
        </w:tc>
      </w:tr>
      <w:tr w:rsidR="0048243B" w:rsidRPr="001238F2" w:rsidDel="005D2A09" w14:paraId="5731AFC5" w14:textId="39CDE7F9">
        <w:trPr>
          <w:trHeight w:val="251"/>
          <w:del w:id="492" w:author="Joo, Hye@ARB" w:date="2026-06-04T21:41:00Z"/>
        </w:trPr>
        <w:tc>
          <w:tcPr>
            <w:tcW w:w="2789" w:type="dxa"/>
            <w:tcBorders>
              <w:top w:val="single" w:sz="6" w:space="0" w:color="000000"/>
              <w:bottom w:val="single" w:sz="6" w:space="0" w:color="000000"/>
              <w:right w:val="single" w:sz="6" w:space="0" w:color="000000"/>
            </w:tcBorders>
          </w:tcPr>
          <w:p w14:paraId="4F550F20" w14:textId="4D59F3E7" w:rsidR="0048243B" w:rsidRPr="000D7281" w:rsidDel="005D2A09" w:rsidRDefault="0048243B" w:rsidP="009A18CE">
            <w:pPr>
              <w:pStyle w:val="TableParagraph"/>
              <w:keepLines/>
              <w:ind w:left="97"/>
              <w:rPr>
                <w:del w:id="493" w:author="Joo, Hye@ARB" w:date="2026-06-04T21:41:00Z"/>
                <w:rFonts w:ascii="Arial" w:hAnsi="Arial" w:cs="Arial"/>
              </w:rPr>
            </w:pPr>
            <w:del w:id="494" w:author="Joo, Hye@ARB" w:date="2026-06-04T21:41:00Z">
              <w:r w:rsidRPr="000D7281" w:rsidDel="005D2A09">
                <w:rPr>
                  <w:rFonts w:ascii="Arial" w:hAnsi="Arial" w:cs="Arial"/>
                  <w:spacing w:val="-4"/>
                </w:rPr>
                <w:delText>2018</w:delText>
              </w:r>
            </w:del>
          </w:p>
        </w:tc>
        <w:tc>
          <w:tcPr>
            <w:tcW w:w="4411" w:type="dxa"/>
            <w:tcBorders>
              <w:top w:val="single" w:sz="6" w:space="0" w:color="000000"/>
              <w:left w:val="single" w:sz="6" w:space="0" w:color="000000"/>
              <w:bottom w:val="single" w:sz="6" w:space="0" w:color="000000"/>
            </w:tcBorders>
          </w:tcPr>
          <w:p w14:paraId="0D32213C" w14:textId="7766B22A" w:rsidR="0048243B" w:rsidRPr="000D7281" w:rsidDel="005D2A09" w:rsidRDefault="0048243B" w:rsidP="009A18CE">
            <w:pPr>
              <w:pStyle w:val="TableParagraph"/>
              <w:keepLines/>
              <w:ind w:left="111" w:right="99"/>
              <w:jc w:val="center"/>
              <w:rPr>
                <w:del w:id="495" w:author="Joo, Hye@ARB" w:date="2026-06-04T21:41:00Z"/>
                <w:rFonts w:ascii="Arial" w:hAnsi="Arial" w:cs="Arial"/>
              </w:rPr>
            </w:pPr>
            <w:del w:id="496" w:author="Joo, Hye@ARB" w:date="2026-06-04T21:41:00Z">
              <w:r w:rsidRPr="000D7281" w:rsidDel="005D2A09">
                <w:rPr>
                  <w:rFonts w:ascii="Arial" w:hAnsi="Arial" w:cs="Arial"/>
                  <w:spacing w:val="-5"/>
                </w:rPr>
                <w:delText>20</w:delText>
              </w:r>
            </w:del>
          </w:p>
        </w:tc>
      </w:tr>
      <w:tr w:rsidR="0048243B" w:rsidRPr="001238F2" w:rsidDel="005D2A09" w14:paraId="07F49707" w14:textId="0C38A776">
        <w:trPr>
          <w:trHeight w:val="253"/>
          <w:del w:id="497" w:author="Joo, Hye@ARB" w:date="2026-06-04T21:41:00Z"/>
        </w:trPr>
        <w:tc>
          <w:tcPr>
            <w:tcW w:w="2789" w:type="dxa"/>
            <w:tcBorders>
              <w:top w:val="single" w:sz="6" w:space="0" w:color="000000"/>
              <w:bottom w:val="single" w:sz="6" w:space="0" w:color="000000"/>
              <w:right w:val="single" w:sz="6" w:space="0" w:color="000000"/>
            </w:tcBorders>
          </w:tcPr>
          <w:p w14:paraId="28310284" w14:textId="2E4CD013" w:rsidR="0048243B" w:rsidRPr="000D7281" w:rsidDel="005D2A09" w:rsidRDefault="0048243B" w:rsidP="009A18CE">
            <w:pPr>
              <w:pStyle w:val="TableParagraph"/>
              <w:keepLines/>
              <w:ind w:left="97"/>
              <w:rPr>
                <w:del w:id="498" w:author="Joo, Hye@ARB" w:date="2026-06-04T21:41:00Z"/>
                <w:rFonts w:ascii="Arial" w:hAnsi="Arial" w:cs="Arial"/>
              </w:rPr>
            </w:pPr>
            <w:del w:id="499" w:author="Joo, Hye@ARB" w:date="2026-06-04T21:41:00Z">
              <w:r w:rsidRPr="000D7281" w:rsidDel="005D2A09">
                <w:rPr>
                  <w:rFonts w:ascii="Arial" w:hAnsi="Arial" w:cs="Arial"/>
                  <w:spacing w:val="-4"/>
                </w:rPr>
                <w:delText>2019</w:delText>
              </w:r>
            </w:del>
          </w:p>
        </w:tc>
        <w:tc>
          <w:tcPr>
            <w:tcW w:w="4411" w:type="dxa"/>
            <w:tcBorders>
              <w:top w:val="single" w:sz="6" w:space="0" w:color="000000"/>
              <w:left w:val="single" w:sz="6" w:space="0" w:color="000000"/>
              <w:bottom w:val="single" w:sz="6" w:space="0" w:color="000000"/>
            </w:tcBorders>
          </w:tcPr>
          <w:p w14:paraId="7B3A55A5" w14:textId="03310FD2" w:rsidR="0048243B" w:rsidRPr="000D7281" w:rsidDel="005D2A09" w:rsidRDefault="0048243B" w:rsidP="009A18CE">
            <w:pPr>
              <w:pStyle w:val="TableParagraph"/>
              <w:keepLines/>
              <w:ind w:left="111" w:right="99"/>
              <w:jc w:val="center"/>
              <w:rPr>
                <w:del w:id="500" w:author="Joo, Hye@ARB" w:date="2026-06-04T21:41:00Z"/>
                <w:rFonts w:ascii="Arial" w:hAnsi="Arial" w:cs="Arial"/>
              </w:rPr>
            </w:pPr>
            <w:del w:id="501" w:author="Joo, Hye@ARB" w:date="2026-06-04T21:41:00Z">
              <w:r w:rsidRPr="000D7281" w:rsidDel="005D2A09">
                <w:rPr>
                  <w:rFonts w:ascii="Arial" w:hAnsi="Arial" w:cs="Arial"/>
                  <w:spacing w:val="-5"/>
                </w:rPr>
                <w:delText>40</w:delText>
              </w:r>
            </w:del>
          </w:p>
        </w:tc>
      </w:tr>
      <w:tr w:rsidR="0048243B" w:rsidRPr="001238F2" w:rsidDel="005D2A09" w14:paraId="7D42F02B" w14:textId="153D21C6">
        <w:trPr>
          <w:trHeight w:val="253"/>
          <w:del w:id="502" w:author="Joo, Hye@ARB" w:date="2026-06-04T21:41:00Z"/>
        </w:trPr>
        <w:tc>
          <w:tcPr>
            <w:tcW w:w="2789" w:type="dxa"/>
            <w:tcBorders>
              <w:top w:val="single" w:sz="6" w:space="0" w:color="000000"/>
              <w:bottom w:val="single" w:sz="6" w:space="0" w:color="000000"/>
              <w:right w:val="single" w:sz="6" w:space="0" w:color="000000"/>
            </w:tcBorders>
          </w:tcPr>
          <w:p w14:paraId="4D52933A" w14:textId="7BA3FB12" w:rsidR="0048243B" w:rsidRPr="000D7281" w:rsidDel="005D2A09" w:rsidRDefault="0048243B" w:rsidP="009A18CE">
            <w:pPr>
              <w:pStyle w:val="TableParagraph"/>
              <w:keepLines/>
              <w:ind w:left="97"/>
              <w:rPr>
                <w:del w:id="503" w:author="Joo, Hye@ARB" w:date="2026-06-04T21:41:00Z"/>
                <w:rFonts w:ascii="Arial" w:hAnsi="Arial" w:cs="Arial"/>
              </w:rPr>
            </w:pPr>
            <w:del w:id="504" w:author="Joo, Hye@ARB" w:date="2026-06-04T21:41:00Z">
              <w:r w:rsidRPr="000D7281" w:rsidDel="005D2A09">
                <w:rPr>
                  <w:rFonts w:ascii="Arial" w:hAnsi="Arial" w:cs="Arial"/>
                  <w:spacing w:val="-4"/>
                </w:rPr>
                <w:delText>2020</w:delText>
              </w:r>
            </w:del>
          </w:p>
        </w:tc>
        <w:tc>
          <w:tcPr>
            <w:tcW w:w="4411" w:type="dxa"/>
            <w:tcBorders>
              <w:top w:val="single" w:sz="6" w:space="0" w:color="000000"/>
              <w:left w:val="single" w:sz="6" w:space="0" w:color="000000"/>
              <w:bottom w:val="single" w:sz="6" w:space="0" w:color="000000"/>
            </w:tcBorders>
          </w:tcPr>
          <w:p w14:paraId="73E6EDEF" w14:textId="2E7D3A95" w:rsidR="0048243B" w:rsidRPr="000D7281" w:rsidDel="005D2A09" w:rsidRDefault="0048243B" w:rsidP="009A18CE">
            <w:pPr>
              <w:pStyle w:val="TableParagraph"/>
              <w:keepLines/>
              <w:ind w:left="111" w:right="99"/>
              <w:jc w:val="center"/>
              <w:rPr>
                <w:del w:id="505" w:author="Joo, Hye@ARB" w:date="2026-06-04T21:41:00Z"/>
                <w:rFonts w:ascii="Arial" w:hAnsi="Arial" w:cs="Arial"/>
              </w:rPr>
            </w:pPr>
            <w:del w:id="506" w:author="Joo, Hye@ARB" w:date="2026-06-04T21:41:00Z">
              <w:r w:rsidRPr="000D7281" w:rsidDel="005D2A09">
                <w:rPr>
                  <w:rFonts w:ascii="Arial" w:hAnsi="Arial" w:cs="Arial"/>
                  <w:spacing w:val="-5"/>
                </w:rPr>
                <w:delText>70</w:delText>
              </w:r>
            </w:del>
          </w:p>
        </w:tc>
      </w:tr>
      <w:tr w:rsidR="0048243B" w:rsidRPr="001238F2" w:rsidDel="005D2A09" w14:paraId="43D14020" w14:textId="0906BCE4">
        <w:trPr>
          <w:trHeight w:val="253"/>
          <w:del w:id="507" w:author="Joo, Hye@ARB" w:date="2026-06-04T21:41:00Z"/>
        </w:trPr>
        <w:tc>
          <w:tcPr>
            <w:tcW w:w="2789" w:type="dxa"/>
            <w:tcBorders>
              <w:top w:val="single" w:sz="6" w:space="0" w:color="000000"/>
              <w:right w:val="single" w:sz="6" w:space="0" w:color="000000"/>
            </w:tcBorders>
          </w:tcPr>
          <w:p w14:paraId="0C0495B0" w14:textId="67DF4676" w:rsidR="0048243B" w:rsidRPr="000D7281" w:rsidDel="005D2A09" w:rsidRDefault="0048243B" w:rsidP="009A18CE">
            <w:pPr>
              <w:pStyle w:val="TableParagraph"/>
              <w:keepLines/>
              <w:ind w:left="97"/>
              <w:rPr>
                <w:del w:id="508" w:author="Joo, Hye@ARB" w:date="2026-06-04T21:41:00Z"/>
                <w:rFonts w:ascii="Arial" w:hAnsi="Arial" w:cs="Arial"/>
              </w:rPr>
            </w:pPr>
            <w:del w:id="509" w:author="Joo, Hye@ARB" w:date="2026-06-04T21:41:00Z">
              <w:r w:rsidRPr="000D7281" w:rsidDel="005D2A09">
                <w:rPr>
                  <w:rFonts w:ascii="Arial" w:hAnsi="Arial" w:cs="Arial"/>
                </w:rPr>
                <w:delText>2021 and</w:delText>
              </w:r>
              <w:r w:rsidRPr="000D7281" w:rsidDel="005D2A09">
                <w:rPr>
                  <w:rFonts w:ascii="Arial" w:hAnsi="Arial" w:cs="Arial"/>
                  <w:spacing w:val="-3"/>
                </w:rPr>
                <w:delText xml:space="preserve"> </w:delText>
              </w:r>
              <w:r w:rsidRPr="000D7281" w:rsidDel="005D2A09">
                <w:rPr>
                  <w:rFonts w:ascii="Arial" w:hAnsi="Arial" w:cs="Arial"/>
                  <w:spacing w:val="-2"/>
                </w:rPr>
                <w:delText>subsequent</w:delText>
              </w:r>
            </w:del>
          </w:p>
        </w:tc>
        <w:tc>
          <w:tcPr>
            <w:tcW w:w="4411" w:type="dxa"/>
            <w:tcBorders>
              <w:top w:val="single" w:sz="6" w:space="0" w:color="000000"/>
              <w:left w:val="single" w:sz="6" w:space="0" w:color="000000"/>
            </w:tcBorders>
          </w:tcPr>
          <w:p w14:paraId="26EF425A" w14:textId="1CF54938" w:rsidR="0048243B" w:rsidRPr="000D7281" w:rsidDel="005D2A09" w:rsidRDefault="0048243B" w:rsidP="009A18CE">
            <w:pPr>
              <w:pStyle w:val="TableParagraph"/>
              <w:keepLines/>
              <w:ind w:left="111" w:right="99"/>
              <w:jc w:val="center"/>
              <w:rPr>
                <w:del w:id="510" w:author="Joo, Hye@ARB" w:date="2026-06-04T21:41:00Z"/>
                <w:rFonts w:ascii="Arial" w:hAnsi="Arial" w:cs="Arial"/>
              </w:rPr>
            </w:pPr>
            <w:del w:id="511" w:author="Joo, Hye@ARB" w:date="2026-06-04T21:41:00Z">
              <w:r w:rsidRPr="000D7281" w:rsidDel="005D2A09">
                <w:rPr>
                  <w:rFonts w:ascii="Arial" w:hAnsi="Arial" w:cs="Arial"/>
                  <w:spacing w:val="-5"/>
                </w:rPr>
                <w:delText>100</w:delText>
              </w:r>
            </w:del>
          </w:p>
        </w:tc>
      </w:tr>
    </w:tbl>
    <w:p w14:paraId="4D95E5C3" w14:textId="4B711905" w:rsidR="0048243B" w:rsidRPr="000D7281" w:rsidDel="005D2A09" w:rsidRDefault="0048243B" w:rsidP="009A18CE">
      <w:pPr>
        <w:pStyle w:val="Heading4"/>
        <w:keepNext w:val="0"/>
        <w:widowControl w:val="0"/>
        <w:spacing w:line="240" w:lineRule="auto"/>
        <w:rPr>
          <w:del w:id="512" w:author="Joo, Hye@ARB" w:date="2026-06-04T21:41:00Z"/>
          <w:rFonts w:ascii="Arial" w:hAnsi="Arial" w:cs="Arial"/>
        </w:rPr>
      </w:pPr>
      <w:del w:id="513" w:author="Joo, Hye@ARB" w:date="2026-06-04T21:41:00Z">
        <w:r w:rsidRPr="000D7281" w:rsidDel="005D2A09">
          <w:rPr>
            <w:rFonts w:ascii="Arial" w:hAnsi="Arial" w:cs="Arial"/>
            <w:i/>
          </w:rPr>
          <w:delText>Particulate Standards for Small Volume Manufacturers.</w:delText>
        </w:r>
        <w:r w:rsidRPr="000D7281" w:rsidDel="005D2A09">
          <w:rPr>
            <w:rFonts w:ascii="Arial" w:hAnsi="Arial" w:cs="Arial"/>
            <w:i/>
            <w:spacing w:val="40"/>
          </w:rPr>
          <w:delText xml:space="preserve"> </w:delText>
        </w:r>
        <w:r w:rsidRPr="000D7281" w:rsidDel="005D2A09">
          <w:rPr>
            <w:rFonts w:ascii="Arial" w:hAnsi="Arial" w:cs="Arial"/>
          </w:rPr>
          <w:delText>In the 2021 through 2027</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years,</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small</w:delText>
        </w:r>
        <w:r w:rsidRPr="000D7281" w:rsidDel="005D2A09">
          <w:rPr>
            <w:rFonts w:ascii="Arial" w:hAnsi="Arial" w:cs="Arial"/>
            <w:spacing w:val="-3"/>
          </w:rPr>
          <w:delText xml:space="preserve"> </w:delText>
        </w:r>
        <w:r w:rsidRPr="000D7281" w:rsidDel="005D2A09">
          <w:rPr>
            <w:rFonts w:ascii="Arial" w:hAnsi="Arial" w:cs="Arial"/>
          </w:rPr>
          <w:delText>volume</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shall</w:delText>
        </w:r>
        <w:r w:rsidRPr="000D7281" w:rsidDel="005D2A09">
          <w:rPr>
            <w:rFonts w:ascii="Arial" w:hAnsi="Arial" w:cs="Arial"/>
            <w:spacing w:val="-3"/>
          </w:rPr>
          <w:delText xml:space="preserve"> </w:delText>
        </w:r>
        <w:r w:rsidRPr="000D7281" w:rsidDel="005D2A09">
          <w:rPr>
            <w:rFonts w:ascii="Arial" w:hAnsi="Arial" w:cs="Arial"/>
          </w:rPr>
          <w:delText>certify</w:delText>
        </w:r>
        <w:r w:rsidRPr="000D7281" w:rsidDel="005D2A09">
          <w:rPr>
            <w:rFonts w:ascii="Arial" w:hAnsi="Arial" w:cs="Arial"/>
            <w:spacing w:val="-3"/>
          </w:rPr>
          <w:delText xml:space="preserve"> </w:delText>
        </w:r>
        <w:r w:rsidRPr="000D7281" w:rsidDel="005D2A09">
          <w:rPr>
            <w:rFonts w:ascii="Arial" w:hAnsi="Arial" w:cs="Arial"/>
          </w:rPr>
          <w:delText>100</w:delText>
        </w:r>
        <w:r w:rsidRPr="000D7281" w:rsidDel="005D2A09">
          <w:rPr>
            <w:rFonts w:ascii="Arial" w:hAnsi="Arial" w:cs="Arial"/>
            <w:spacing w:val="-3"/>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its</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2"/>
          </w:rPr>
          <w:delText xml:space="preserve"> </w:delText>
        </w:r>
        <w:r w:rsidRPr="000D7281" w:rsidDel="005D2A09">
          <w:rPr>
            <w:rFonts w:ascii="Arial" w:hAnsi="Arial" w:cs="Arial"/>
          </w:rPr>
          <w:delText>car, light-duty truck, and medium-duty passenger vehicle fleet to the 3 mg/mi particulate standard.</w:delText>
        </w:r>
        <w:r w:rsidRPr="000D7281" w:rsidDel="005D2A09">
          <w:rPr>
            <w:rFonts w:ascii="Arial" w:hAnsi="Arial" w:cs="Arial"/>
            <w:spacing w:val="40"/>
          </w:rPr>
          <w:delText xml:space="preserve"> </w:delText>
        </w:r>
        <w:r w:rsidRPr="000D7281" w:rsidDel="005D2A09">
          <w:rPr>
            <w:rFonts w:ascii="Arial" w:hAnsi="Arial" w:cs="Arial"/>
          </w:rPr>
          <w:delText>In</w:delText>
        </w:r>
        <w:r w:rsidRPr="000D7281" w:rsidDel="005D2A09">
          <w:rPr>
            <w:rFonts w:ascii="Arial" w:hAnsi="Arial" w:cs="Arial"/>
            <w:spacing w:val="-2"/>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2028 and</w:delText>
        </w:r>
        <w:r w:rsidRPr="000D7281" w:rsidDel="005D2A09">
          <w:rPr>
            <w:rFonts w:ascii="Arial" w:hAnsi="Arial" w:cs="Arial"/>
            <w:spacing w:val="-2"/>
          </w:rPr>
          <w:delText xml:space="preserve"> </w:delText>
        </w:r>
        <w:r w:rsidRPr="000D7281" w:rsidDel="005D2A09">
          <w:rPr>
            <w:rFonts w:ascii="Arial" w:hAnsi="Arial" w:cs="Arial"/>
          </w:rPr>
          <w:delText>subsequent</w:delText>
        </w:r>
        <w:r w:rsidRPr="000D7281" w:rsidDel="005D2A09">
          <w:rPr>
            <w:rFonts w:ascii="Arial" w:hAnsi="Arial" w:cs="Arial"/>
            <w:spacing w:val="-2"/>
          </w:rPr>
          <w:delText xml:space="preserve"> </w:delText>
        </w:r>
        <w:r w:rsidRPr="000D7281" w:rsidDel="005D2A09">
          <w:rPr>
            <w:rFonts w:ascii="Arial" w:hAnsi="Arial" w:cs="Arial"/>
          </w:rPr>
          <w:delText>model</w:delText>
        </w:r>
        <w:r w:rsidRPr="000D7281" w:rsidDel="005D2A09">
          <w:rPr>
            <w:rFonts w:ascii="Arial" w:hAnsi="Arial" w:cs="Arial"/>
            <w:spacing w:val="-2"/>
          </w:rPr>
          <w:delText xml:space="preserve"> </w:delText>
        </w:r>
        <w:r w:rsidRPr="000D7281" w:rsidDel="005D2A09">
          <w:rPr>
            <w:rFonts w:ascii="Arial" w:hAnsi="Arial" w:cs="Arial"/>
          </w:rPr>
          <w:delText>years,</w:delText>
        </w:r>
        <w:r w:rsidRPr="000D7281" w:rsidDel="005D2A09">
          <w:rPr>
            <w:rFonts w:ascii="Arial" w:hAnsi="Arial" w:cs="Arial"/>
            <w:spacing w:val="-2"/>
          </w:rPr>
          <w:delText xml:space="preserve"> </w:delText>
        </w:r>
        <w:r w:rsidRPr="000D7281" w:rsidDel="005D2A09">
          <w:rPr>
            <w:rFonts w:ascii="Arial" w:hAnsi="Arial" w:cs="Arial"/>
          </w:rPr>
          <w:delText>a</w:delText>
        </w:r>
        <w:r w:rsidRPr="000D7281" w:rsidDel="005D2A09">
          <w:rPr>
            <w:rFonts w:ascii="Arial" w:hAnsi="Arial" w:cs="Arial"/>
            <w:spacing w:val="-3"/>
          </w:rPr>
          <w:delText xml:space="preserve"> </w:delText>
        </w:r>
        <w:r w:rsidRPr="000D7281" w:rsidDel="005D2A09">
          <w:rPr>
            <w:rFonts w:ascii="Arial" w:hAnsi="Arial" w:cs="Arial"/>
          </w:rPr>
          <w:delText>small</w:delText>
        </w:r>
        <w:r w:rsidRPr="000D7281" w:rsidDel="005D2A09">
          <w:rPr>
            <w:rFonts w:ascii="Arial" w:hAnsi="Arial" w:cs="Arial"/>
            <w:spacing w:val="-2"/>
          </w:rPr>
          <w:delText xml:space="preserve"> </w:delText>
        </w:r>
        <w:r w:rsidRPr="000D7281" w:rsidDel="005D2A09">
          <w:rPr>
            <w:rFonts w:ascii="Arial" w:hAnsi="Arial" w:cs="Arial"/>
          </w:rPr>
          <w:delText>volume</w:delText>
        </w:r>
        <w:r w:rsidRPr="000D7281" w:rsidDel="005D2A09">
          <w:rPr>
            <w:rFonts w:ascii="Arial" w:hAnsi="Arial" w:cs="Arial"/>
            <w:spacing w:val="-3"/>
          </w:rPr>
          <w:delText xml:space="preserve"> </w:delText>
        </w:r>
        <w:r w:rsidRPr="000D7281" w:rsidDel="005D2A09">
          <w:rPr>
            <w:rFonts w:ascii="Arial" w:hAnsi="Arial" w:cs="Arial"/>
          </w:rPr>
          <w:delText>manufacturer</w:delText>
        </w:r>
        <w:r w:rsidRPr="000D7281" w:rsidDel="005D2A09">
          <w:rPr>
            <w:rFonts w:ascii="Arial" w:hAnsi="Arial" w:cs="Arial"/>
            <w:spacing w:val="-3"/>
          </w:rPr>
          <w:delText xml:space="preserve"> </w:delText>
        </w:r>
        <w:r w:rsidRPr="000D7281" w:rsidDel="005D2A09">
          <w:rPr>
            <w:rFonts w:ascii="Arial" w:hAnsi="Arial" w:cs="Arial"/>
          </w:rPr>
          <w:delText>shall</w:delText>
        </w:r>
        <w:r w:rsidRPr="000D7281" w:rsidDel="005D2A09">
          <w:rPr>
            <w:rFonts w:ascii="Arial" w:hAnsi="Arial" w:cs="Arial"/>
            <w:spacing w:val="-2"/>
          </w:rPr>
          <w:delText xml:space="preserve"> </w:delText>
        </w:r>
        <w:r w:rsidRPr="000D7281" w:rsidDel="005D2A09">
          <w:rPr>
            <w:rFonts w:ascii="Arial" w:hAnsi="Arial" w:cs="Arial"/>
          </w:rPr>
          <w:delText>certify 100</w:delText>
        </w:r>
        <w:r w:rsidRPr="000D7281" w:rsidDel="005D2A09">
          <w:rPr>
            <w:rFonts w:ascii="Arial" w:hAnsi="Arial" w:cs="Arial"/>
            <w:spacing w:val="-2"/>
          </w:rPr>
          <w:delText xml:space="preserve"> </w:delText>
        </w:r>
        <w:r w:rsidRPr="000D7281" w:rsidDel="005D2A09">
          <w:rPr>
            <w:rFonts w:ascii="Arial" w:hAnsi="Arial" w:cs="Arial"/>
          </w:rPr>
          <w:delText>percent</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3"/>
          </w:rPr>
          <w:delText xml:space="preserve"> </w:delText>
        </w:r>
        <w:r w:rsidRPr="000D7281" w:rsidDel="005D2A09">
          <w:rPr>
            <w:rFonts w:ascii="Arial" w:hAnsi="Arial" w:cs="Arial"/>
          </w:rPr>
          <w:delText>its</w:delText>
        </w:r>
        <w:r w:rsidRPr="000D7281" w:rsidDel="005D2A09">
          <w:rPr>
            <w:rFonts w:ascii="Arial" w:hAnsi="Arial" w:cs="Arial"/>
            <w:spacing w:val="-2"/>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rPr>
          <w:delText>car,</w:delText>
        </w:r>
        <w:r w:rsidRPr="000D7281" w:rsidDel="005D2A09">
          <w:rPr>
            <w:rFonts w:ascii="Arial" w:hAnsi="Arial" w:cs="Arial"/>
            <w:spacing w:val="-2"/>
          </w:rPr>
          <w:delText xml:space="preserve"> </w:delText>
        </w:r>
        <w:r w:rsidRPr="000D7281" w:rsidDel="005D2A09">
          <w:rPr>
            <w:rFonts w:ascii="Arial" w:hAnsi="Arial" w:cs="Arial"/>
          </w:rPr>
          <w:delText>light-duty</w:delText>
        </w:r>
        <w:r w:rsidRPr="000D7281" w:rsidDel="005D2A09">
          <w:rPr>
            <w:rFonts w:ascii="Arial" w:hAnsi="Arial" w:cs="Arial"/>
            <w:spacing w:val="-2"/>
          </w:rPr>
          <w:delText xml:space="preserve"> </w:delText>
        </w:r>
        <w:r w:rsidRPr="000D7281" w:rsidDel="005D2A09">
          <w:rPr>
            <w:rFonts w:ascii="Arial" w:hAnsi="Arial" w:cs="Arial"/>
          </w:rPr>
          <w:delText>truck, and</w:delText>
        </w:r>
        <w:r w:rsidRPr="000D7281" w:rsidDel="005D2A09">
          <w:rPr>
            <w:rFonts w:ascii="Arial" w:hAnsi="Arial" w:cs="Arial"/>
            <w:spacing w:val="-2"/>
          </w:rPr>
          <w:delText xml:space="preserve"> </w:delText>
        </w:r>
        <w:r w:rsidRPr="000D7281" w:rsidDel="005D2A09">
          <w:rPr>
            <w:rFonts w:ascii="Arial" w:hAnsi="Arial" w:cs="Arial"/>
          </w:rPr>
          <w:delText>medium-duty</w:delText>
        </w:r>
        <w:r w:rsidRPr="000D7281" w:rsidDel="005D2A09">
          <w:rPr>
            <w:rFonts w:ascii="Arial" w:hAnsi="Arial" w:cs="Arial"/>
            <w:spacing w:val="-2"/>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rPr>
          <w:delText>vehicle</w:delText>
        </w:r>
        <w:r w:rsidRPr="000D7281" w:rsidDel="005D2A09">
          <w:rPr>
            <w:rFonts w:ascii="Arial" w:hAnsi="Arial" w:cs="Arial"/>
            <w:spacing w:val="-1"/>
          </w:rPr>
          <w:delText xml:space="preserve"> </w:delText>
        </w:r>
        <w:r w:rsidRPr="000D7281" w:rsidDel="005D2A09">
          <w:rPr>
            <w:rFonts w:ascii="Arial" w:hAnsi="Arial" w:cs="Arial"/>
          </w:rPr>
          <w:delText>fleet</w:delText>
        </w:r>
        <w:r w:rsidRPr="000D7281" w:rsidDel="005D2A09">
          <w:rPr>
            <w:rFonts w:ascii="Arial" w:hAnsi="Arial" w:cs="Arial"/>
            <w:spacing w:val="-2"/>
          </w:rPr>
          <w:delText xml:space="preserve"> </w:delText>
        </w:r>
        <w:r w:rsidRPr="000D7281" w:rsidDel="005D2A09">
          <w:rPr>
            <w:rFonts w:ascii="Arial" w:hAnsi="Arial" w:cs="Arial"/>
          </w:rPr>
          <w:delText>to the 1 mg/mi particulate standard.</w:delText>
        </w:r>
        <w:r w:rsidRPr="000D7281" w:rsidDel="005D2A09">
          <w:rPr>
            <w:rFonts w:ascii="Arial" w:hAnsi="Arial" w:cs="Arial"/>
            <w:spacing w:val="40"/>
          </w:rPr>
          <w:delText xml:space="preserve"> </w:delText>
        </w:r>
        <w:r w:rsidRPr="000D7281" w:rsidDel="005D2A09">
          <w:rPr>
            <w:rFonts w:ascii="Arial" w:hAnsi="Arial" w:cs="Arial"/>
          </w:rPr>
          <w:delText>In the 2021 and subsequent model years, a small volume manufacturer shall certify 100 percent of its medium-duty vehicles 8501 - 10,000 lbs. GVWR, excluding MDPVs, to the 8 mg/mi particulate standard.</w:delText>
        </w:r>
        <w:r w:rsidRPr="000D7281" w:rsidDel="005D2A09">
          <w:rPr>
            <w:rFonts w:ascii="Arial" w:hAnsi="Arial" w:cs="Arial"/>
            <w:spacing w:val="40"/>
          </w:rPr>
          <w:delText xml:space="preserve"> </w:delText>
        </w:r>
        <w:r w:rsidRPr="000D7281" w:rsidDel="005D2A09">
          <w:rPr>
            <w:rFonts w:ascii="Arial" w:hAnsi="Arial" w:cs="Arial"/>
          </w:rPr>
          <w:delText>In the 2021 and subsequent model years, a small volume manufacturer shall certify 100 percent of its medium-duty vehicles 10,001 - 14,000 lbs. GVWR to the 10 mg/mi particulate standard.</w:delText>
        </w:r>
        <w:r w:rsidRPr="000D7281" w:rsidDel="005D2A09">
          <w:rPr>
            <w:rFonts w:ascii="Arial" w:hAnsi="Arial" w:cs="Arial"/>
            <w:spacing w:val="40"/>
          </w:rPr>
          <w:delText xml:space="preserve"> </w:delText>
        </w:r>
        <w:r w:rsidRPr="000D7281" w:rsidDel="005D2A09">
          <w:rPr>
            <w:rFonts w:ascii="Arial" w:hAnsi="Arial" w:cs="Arial"/>
          </w:rPr>
          <w:delText>These standards are the maximum particulate emissions allowed at full useful life.</w:delText>
        </w:r>
        <w:r w:rsidRPr="000D7281" w:rsidDel="005D2A09">
          <w:rPr>
            <w:rFonts w:ascii="Arial" w:hAnsi="Arial" w:cs="Arial"/>
            <w:spacing w:val="40"/>
          </w:rPr>
          <w:delText xml:space="preserve"> </w:delText>
        </w:r>
        <w:r w:rsidRPr="000D7281" w:rsidDel="005D2A09">
          <w:rPr>
            <w:rFonts w:ascii="Arial" w:hAnsi="Arial" w:cs="Arial"/>
          </w:rPr>
          <w:delText>All vehicles certifying to these</w:delText>
        </w:r>
        <w:r w:rsidRPr="000D7281" w:rsidDel="005D2A09">
          <w:rPr>
            <w:rFonts w:ascii="Arial" w:hAnsi="Arial" w:cs="Arial"/>
            <w:spacing w:val="-1"/>
          </w:rPr>
          <w:delText xml:space="preserve"> </w:delText>
        </w:r>
        <w:r w:rsidRPr="000D7281" w:rsidDel="005D2A09">
          <w:rPr>
            <w:rFonts w:ascii="Arial" w:hAnsi="Arial" w:cs="Arial"/>
          </w:rPr>
          <w:delText>particulate</w:delText>
        </w:r>
        <w:r w:rsidRPr="000D7281" w:rsidDel="005D2A09">
          <w:rPr>
            <w:rFonts w:ascii="Arial" w:hAnsi="Arial" w:cs="Arial"/>
            <w:spacing w:val="-1"/>
          </w:rPr>
          <w:delText xml:space="preserve"> </w:delText>
        </w:r>
        <w:r w:rsidRPr="000D7281" w:rsidDel="005D2A09">
          <w:rPr>
            <w:rFonts w:ascii="Arial" w:hAnsi="Arial" w:cs="Arial"/>
          </w:rPr>
          <w:delText>standards must certify to the</w:delText>
        </w:r>
        <w:r w:rsidRPr="000D7281" w:rsidDel="005D2A09">
          <w:rPr>
            <w:rFonts w:ascii="Arial" w:hAnsi="Arial" w:cs="Arial"/>
            <w:spacing w:val="-1"/>
          </w:rPr>
          <w:delText xml:space="preserve"> </w:delText>
        </w:r>
        <w:r w:rsidRPr="000D7281" w:rsidDel="005D2A09">
          <w:rPr>
            <w:rFonts w:ascii="Arial" w:hAnsi="Arial" w:cs="Arial"/>
          </w:rPr>
          <w:delText>LEV III</w:delText>
        </w:r>
        <w:r w:rsidRPr="000D7281" w:rsidDel="005D2A09">
          <w:rPr>
            <w:rFonts w:ascii="Arial" w:hAnsi="Arial" w:cs="Arial"/>
            <w:spacing w:val="-1"/>
          </w:rPr>
          <w:delText xml:space="preserve"> </w:delText>
        </w:r>
        <w:r w:rsidRPr="000D7281" w:rsidDel="005D2A09">
          <w:rPr>
            <w:rFonts w:ascii="Arial" w:hAnsi="Arial" w:cs="Arial"/>
          </w:rPr>
          <w:delText>exhaust emission standards set forth in subsection (a)(1).</w:delText>
        </w:r>
      </w:del>
    </w:p>
    <w:p w14:paraId="0A9C5763" w14:textId="0E0F9316" w:rsidR="0048243B" w:rsidRPr="000D7281" w:rsidDel="005D2A09" w:rsidRDefault="0048243B" w:rsidP="009A18CE">
      <w:pPr>
        <w:pStyle w:val="Heading4"/>
        <w:keepNext w:val="0"/>
        <w:widowControl w:val="0"/>
        <w:spacing w:line="240" w:lineRule="auto"/>
        <w:rPr>
          <w:del w:id="514" w:author="Joo, Hye@ARB" w:date="2026-06-04T21:41:00Z"/>
          <w:rFonts w:ascii="Arial" w:hAnsi="Arial" w:cs="Arial"/>
        </w:rPr>
      </w:pPr>
      <w:del w:id="515" w:author="Joo, Hye@ARB" w:date="2026-06-04T21:41:00Z">
        <w:r w:rsidRPr="003F50E3" w:rsidDel="005D2A09">
          <w:rPr>
            <w:rFonts w:ascii="Arial" w:hAnsi="Arial" w:cs="Arial"/>
            <w:i/>
            <w:iCs w:val="0"/>
          </w:rPr>
          <w:delText>Alternative</w:delText>
        </w:r>
        <w:r w:rsidRPr="003F50E3" w:rsidDel="005D2A09">
          <w:rPr>
            <w:rFonts w:ascii="Arial" w:hAnsi="Arial" w:cs="Arial"/>
            <w:i/>
            <w:iCs w:val="0"/>
            <w:spacing w:val="-4"/>
          </w:rPr>
          <w:delText xml:space="preserve"> </w:delText>
        </w:r>
        <w:r w:rsidRPr="003F50E3" w:rsidDel="005D2A09">
          <w:rPr>
            <w:rFonts w:ascii="Arial" w:hAnsi="Arial" w:cs="Arial"/>
            <w:i/>
            <w:iCs w:val="0"/>
          </w:rPr>
          <w:delText>Phase-in</w:delText>
        </w:r>
        <w:r w:rsidRPr="003F50E3" w:rsidDel="005D2A09">
          <w:rPr>
            <w:rFonts w:ascii="Arial" w:hAnsi="Arial" w:cs="Arial"/>
            <w:i/>
            <w:iCs w:val="0"/>
            <w:spacing w:val="-2"/>
          </w:rPr>
          <w:delText xml:space="preserve"> </w:delText>
        </w:r>
        <w:r w:rsidRPr="003F50E3" w:rsidDel="005D2A09">
          <w:rPr>
            <w:rFonts w:ascii="Arial" w:hAnsi="Arial" w:cs="Arial"/>
            <w:i/>
            <w:iCs w:val="0"/>
          </w:rPr>
          <w:delText>Schedule</w:delText>
        </w:r>
        <w:r w:rsidRPr="003F50E3" w:rsidDel="005D2A09">
          <w:rPr>
            <w:rFonts w:ascii="Arial" w:hAnsi="Arial" w:cs="Arial"/>
            <w:i/>
            <w:iCs w:val="0"/>
            <w:spacing w:val="-4"/>
          </w:rPr>
          <w:delText xml:space="preserve"> </w:delText>
        </w:r>
        <w:r w:rsidRPr="003F50E3" w:rsidDel="005D2A09">
          <w:rPr>
            <w:rFonts w:ascii="Arial" w:hAnsi="Arial" w:cs="Arial"/>
            <w:i/>
            <w:iCs w:val="0"/>
          </w:rPr>
          <w:delText>for</w:delText>
        </w:r>
        <w:r w:rsidRPr="003F50E3" w:rsidDel="005D2A09">
          <w:rPr>
            <w:rFonts w:ascii="Arial" w:hAnsi="Arial" w:cs="Arial"/>
            <w:i/>
            <w:iCs w:val="0"/>
            <w:spacing w:val="-2"/>
          </w:rPr>
          <w:delText xml:space="preserve"> </w:delText>
        </w:r>
        <w:r w:rsidRPr="003F50E3" w:rsidDel="005D2A09">
          <w:rPr>
            <w:rFonts w:ascii="Arial" w:hAnsi="Arial" w:cs="Arial"/>
            <w:i/>
            <w:iCs w:val="0"/>
          </w:rPr>
          <w:delText>Particulate</w:delText>
        </w:r>
        <w:r w:rsidRPr="003F50E3" w:rsidDel="005D2A09">
          <w:rPr>
            <w:rFonts w:ascii="Arial" w:hAnsi="Arial" w:cs="Arial"/>
            <w:i/>
            <w:iCs w:val="0"/>
            <w:spacing w:val="-3"/>
          </w:rPr>
          <w:delText xml:space="preserve"> </w:delText>
        </w:r>
        <w:r w:rsidRPr="003F50E3" w:rsidDel="005D2A09">
          <w:rPr>
            <w:rFonts w:ascii="Arial" w:hAnsi="Arial" w:cs="Arial"/>
            <w:i/>
            <w:iCs w:val="0"/>
            <w:spacing w:val="-2"/>
          </w:rPr>
          <w:delText>Standards</w:delText>
        </w:r>
        <w:r w:rsidRPr="000D7281" w:rsidDel="005D2A09">
          <w:rPr>
            <w:rFonts w:ascii="Arial" w:hAnsi="Arial" w:cs="Arial"/>
            <w:spacing w:val="-2"/>
          </w:rPr>
          <w:delText>.</w:delText>
        </w:r>
      </w:del>
    </w:p>
    <w:p w14:paraId="37A5EFBC" w14:textId="15FCC39B" w:rsidR="0048243B" w:rsidRPr="000D7281" w:rsidDel="005D2A09" w:rsidRDefault="0048243B" w:rsidP="00926030">
      <w:pPr>
        <w:pStyle w:val="Heading5"/>
        <w:keepNext w:val="0"/>
        <w:keepLines w:val="0"/>
        <w:widowControl w:val="0"/>
        <w:spacing w:line="240" w:lineRule="auto"/>
        <w:rPr>
          <w:del w:id="516" w:author="Joo, Hye@ARB" w:date="2026-06-04T21:41:00Z"/>
          <w:rFonts w:ascii="Arial" w:hAnsi="Arial" w:cs="Arial"/>
        </w:rPr>
      </w:pPr>
      <w:del w:id="517" w:author="Joo, Hye@ARB" w:date="2026-06-04T21:41:00Z">
        <w:r w:rsidRPr="000D7281" w:rsidDel="005D2A09">
          <w:rPr>
            <w:rFonts w:ascii="Arial" w:hAnsi="Arial" w:cs="Arial"/>
            <w:i/>
            <w:iCs/>
          </w:rPr>
          <w:delText xml:space="preserve">Alternative Phase-in Schedules for the 3 mg/mi Particulate </w:delText>
        </w:r>
        <w:r w:rsidRPr="000D7281" w:rsidDel="005D2A09">
          <w:rPr>
            <w:rFonts w:ascii="Arial" w:hAnsi="Arial" w:cs="Arial"/>
            <w:i/>
            <w:iCs/>
          </w:rPr>
          <w:lastRenderedPageBreak/>
          <w:delText>Standard for Passenger Cars, Light-Duty Trucks, and Medium-Duty Passenger Vehicles.</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3 mg/mi particulate standard phase-in requirements as long as:</w:delText>
        </w:r>
        <w:r w:rsidRPr="000D7281" w:rsidDel="005D2A09">
          <w:rPr>
            <w:rFonts w:ascii="Arial" w:hAnsi="Arial" w:cs="Arial"/>
            <w:spacing w:val="40"/>
          </w:rPr>
          <w:delText xml:space="preserve"> </w:delText>
        </w:r>
        <w:r w:rsidRPr="000D7281" w:rsidDel="005D2A09">
          <w:rPr>
            <w:rFonts w:ascii="Arial" w:hAnsi="Arial" w:cs="Arial"/>
          </w:rPr>
          <w:delText>(1) the percent of PC+LDT+MDPV vehicles meeting the 3 mg/mi particulate standard in the 2019 model year</w:delText>
        </w:r>
        <w:r w:rsidRPr="000D7281" w:rsidDel="005D2A09">
          <w:rPr>
            <w:rFonts w:ascii="Arial" w:hAnsi="Arial" w:cs="Arial"/>
            <w:spacing w:val="-4"/>
          </w:rPr>
          <w:delText xml:space="preserve"> </w:delText>
        </w:r>
        <w:r w:rsidRPr="000D7281" w:rsidDel="005D2A09">
          <w:rPr>
            <w:rFonts w:ascii="Arial" w:hAnsi="Arial" w:cs="Arial"/>
          </w:rPr>
          <w:delText>is</w:delText>
        </w:r>
        <w:r w:rsidRPr="000D7281" w:rsidDel="005D2A09">
          <w:rPr>
            <w:rFonts w:ascii="Arial" w:hAnsi="Arial" w:cs="Arial"/>
            <w:spacing w:val="-3"/>
          </w:rPr>
          <w:delText xml:space="preserve"> </w:delText>
        </w:r>
        <w:r w:rsidRPr="000D7281" w:rsidDel="005D2A09">
          <w:rPr>
            <w:rFonts w:ascii="Arial" w:hAnsi="Arial" w:cs="Arial"/>
          </w:rPr>
          <w:delText>greater</w:delText>
        </w:r>
        <w:r w:rsidRPr="000D7281" w:rsidDel="005D2A09">
          <w:rPr>
            <w:rFonts w:ascii="Arial" w:hAnsi="Arial" w:cs="Arial"/>
            <w:spacing w:val="-4"/>
          </w:rPr>
          <w:delText xml:space="preserve"> </w:delText>
        </w:r>
        <w:r w:rsidRPr="000D7281" w:rsidDel="005D2A09">
          <w:rPr>
            <w:rFonts w:ascii="Arial" w:hAnsi="Arial" w:cs="Arial"/>
          </w:rPr>
          <w:delText>than</w:delText>
        </w:r>
        <w:r w:rsidRPr="000D7281" w:rsidDel="005D2A09">
          <w:rPr>
            <w:rFonts w:ascii="Arial" w:hAnsi="Arial" w:cs="Arial"/>
            <w:spacing w:val="-3"/>
          </w:rPr>
          <w:delText xml:space="preserve"> </w:delText>
        </w:r>
        <w:r w:rsidRPr="000D7281" w:rsidDel="005D2A09">
          <w:rPr>
            <w:rFonts w:ascii="Arial" w:hAnsi="Arial" w:cs="Arial"/>
          </w:rPr>
          <w:delText>or</w:delText>
        </w:r>
        <w:r w:rsidRPr="000D7281" w:rsidDel="005D2A09">
          <w:rPr>
            <w:rFonts w:ascii="Arial" w:hAnsi="Arial" w:cs="Arial"/>
            <w:spacing w:val="-4"/>
          </w:rPr>
          <w:delText xml:space="preserve"> </w:delText>
        </w:r>
        <w:r w:rsidRPr="000D7281" w:rsidDel="005D2A09">
          <w:rPr>
            <w:rFonts w:ascii="Arial" w:hAnsi="Arial" w:cs="Arial"/>
          </w:rPr>
          <w:delText>equal</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highest</w:delText>
        </w:r>
        <w:r w:rsidRPr="000D7281" w:rsidDel="005D2A09">
          <w:rPr>
            <w:rFonts w:ascii="Arial" w:hAnsi="Arial" w:cs="Arial"/>
            <w:spacing w:val="-3"/>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PC+LDT+MDPV</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meeting the 3 mg/mi particulate standard in the 2016, 2017, and 2018 model years individually; the</w:delText>
        </w:r>
        <w:r w:rsidRPr="000D7281" w:rsidDel="005D2A09">
          <w:rPr>
            <w:rFonts w:ascii="Arial" w:hAnsi="Arial" w:cs="Arial"/>
            <w:spacing w:val="-4"/>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PC+LDT+MDPV</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meeting</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3</w:delText>
        </w:r>
        <w:r w:rsidRPr="000D7281" w:rsidDel="005D2A09">
          <w:rPr>
            <w:rFonts w:ascii="Arial" w:hAnsi="Arial" w:cs="Arial"/>
            <w:spacing w:val="-3"/>
          </w:rPr>
          <w:delText xml:space="preserve"> </w:delText>
        </w:r>
        <w:r w:rsidRPr="000D7281" w:rsidDel="005D2A09">
          <w:rPr>
            <w:rFonts w:ascii="Arial" w:hAnsi="Arial" w:cs="Arial"/>
          </w:rPr>
          <w:delText>mg/mi</w:delText>
        </w:r>
        <w:r w:rsidRPr="000D7281" w:rsidDel="005D2A09">
          <w:rPr>
            <w:rFonts w:ascii="Arial" w:hAnsi="Arial" w:cs="Arial"/>
            <w:spacing w:val="-3"/>
          </w:rPr>
          <w:delText xml:space="preserve"> </w:delText>
        </w:r>
        <w:r w:rsidRPr="000D7281" w:rsidDel="005D2A09">
          <w:rPr>
            <w:rFonts w:ascii="Arial" w:hAnsi="Arial" w:cs="Arial"/>
          </w:rPr>
          <w:delText>particulate</w:delText>
        </w:r>
        <w:r w:rsidRPr="000D7281" w:rsidDel="005D2A09">
          <w:rPr>
            <w:rFonts w:ascii="Arial" w:hAnsi="Arial" w:cs="Arial"/>
            <w:spacing w:val="-4"/>
          </w:rPr>
          <w:delText xml:space="preserve"> </w:delText>
        </w:r>
        <w:r w:rsidRPr="000D7281" w:rsidDel="005D2A09">
          <w:rPr>
            <w:rFonts w:ascii="Arial" w:hAnsi="Arial" w:cs="Arial"/>
          </w:rPr>
          <w:delText>standard</w:delText>
        </w:r>
        <w:r w:rsidRPr="000D7281" w:rsidDel="005D2A09">
          <w:rPr>
            <w:rFonts w:ascii="Arial" w:hAnsi="Arial" w:cs="Arial"/>
            <w:spacing w:val="-3"/>
          </w:rPr>
          <w:delText xml:space="preserve"> </w:delText>
        </w:r>
        <w:r w:rsidRPr="000D7281" w:rsidDel="005D2A09">
          <w:rPr>
            <w:rFonts w:ascii="Arial" w:hAnsi="Arial" w:cs="Arial"/>
          </w:rPr>
          <w:delText>in the 2020 model year is greater than or equal to the highest percent of PC+LDT+MDPV vehicles meeting the 3 mg/mi particulate standard in the 2016, 2017, and 2018 model years individually; and (3) equivalent PM emission reductions are achieved by the 2021 model year from passenger cars, light-duty trucks, and medium-duty passenger vehicles.</w:delText>
        </w:r>
        <w:r w:rsidRPr="000D7281" w:rsidDel="005D2A09">
          <w:rPr>
            <w:rFonts w:ascii="Arial" w:hAnsi="Arial" w:cs="Arial"/>
            <w:spacing w:val="40"/>
          </w:rPr>
          <w:delText xml:space="preserve"> </w:delText>
        </w:r>
        <w:r w:rsidRPr="000D7281" w:rsidDel="005D2A09">
          <w:rPr>
            <w:rFonts w:ascii="Arial" w:hAnsi="Arial" w:cs="Arial"/>
          </w:rPr>
          <w:delText>Model year emission reductions shall be calculated by multiplying the percent of PC+LDT+MDPV vehicles meeting the 3 mg/mi particulate standard in a given model year</w:delText>
        </w:r>
        <w:r w:rsidRPr="000D7281" w:rsidDel="005D2A09">
          <w:rPr>
            <w:rFonts w:ascii="Arial" w:hAnsi="Arial" w:cs="Arial"/>
            <w:spacing w:val="-4"/>
          </w:rPr>
          <w:delText xml:space="preserve"> </w:delText>
        </w:r>
        <w:r w:rsidRPr="000D7281" w:rsidDel="005D2A09">
          <w:rPr>
            <w:rFonts w:ascii="Arial" w:hAnsi="Arial" w:cs="Arial"/>
          </w:rPr>
          <w:delText>(based</w:delText>
        </w:r>
        <w:r w:rsidRPr="000D7281" w:rsidDel="005D2A09">
          <w:rPr>
            <w:rFonts w:ascii="Arial" w:hAnsi="Arial" w:cs="Arial"/>
            <w:spacing w:val="-3"/>
          </w:rPr>
          <w:delText xml:space="preserve"> </w:delText>
        </w:r>
        <w:r w:rsidRPr="000D7281" w:rsidDel="005D2A09">
          <w:rPr>
            <w:rFonts w:ascii="Arial" w:hAnsi="Arial" w:cs="Arial"/>
          </w:rPr>
          <w:delText>on</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manufacturer's</w:delText>
        </w:r>
        <w:r w:rsidRPr="000D7281" w:rsidDel="005D2A09">
          <w:rPr>
            <w:rFonts w:ascii="Arial" w:hAnsi="Arial" w:cs="Arial"/>
            <w:spacing w:val="-3"/>
          </w:rPr>
          <w:delText xml:space="preserve"> </w:delText>
        </w:r>
        <w:r w:rsidRPr="000D7281" w:rsidDel="005D2A09">
          <w:rPr>
            <w:rFonts w:ascii="Arial" w:hAnsi="Arial" w:cs="Arial"/>
          </w:rPr>
          <w:delText>projected</w:delText>
        </w:r>
        <w:r w:rsidRPr="000D7281" w:rsidDel="005D2A09">
          <w:rPr>
            <w:rFonts w:ascii="Arial" w:hAnsi="Arial" w:cs="Arial"/>
            <w:spacing w:val="-3"/>
          </w:rPr>
          <w:delText xml:space="preserve"> </w:delText>
        </w:r>
        <w:r w:rsidRPr="000D7281" w:rsidDel="005D2A09">
          <w:rPr>
            <w:rFonts w:ascii="Arial" w:hAnsi="Arial" w:cs="Arial"/>
          </w:rPr>
          <w:delText>sales</w:delText>
        </w:r>
        <w:r w:rsidRPr="000D7281" w:rsidDel="005D2A09">
          <w:rPr>
            <w:rFonts w:ascii="Arial" w:hAnsi="Arial" w:cs="Arial"/>
            <w:spacing w:val="-3"/>
          </w:rPr>
          <w:delText xml:space="preserve"> </w:delText>
        </w:r>
        <w:r w:rsidRPr="000D7281" w:rsidDel="005D2A09">
          <w:rPr>
            <w:rFonts w:ascii="Arial" w:hAnsi="Arial" w:cs="Arial"/>
          </w:rPr>
          <w:delText>volume</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each</w:delText>
        </w:r>
        <w:r w:rsidRPr="000D7281" w:rsidDel="005D2A09">
          <w:rPr>
            <w:rFonts w:ascii="Arial" w:hAnsi="Arial" w:cs="Arial"/>
            <w:spacing w:val="-1"/>
          </w:rPr>
          <w:delText xml:space="preserve"> </w:delText>
        </w:r>
        <w:r w:rsidRPr="000D7281" w:rsidDel="005D2A09">
          <w:rPr>
            <w:rFonts w:ascii="Arial" w:hAnsi="Arial" w:cs="Arial"/>
          </w:rPr>
          <w:delText>category)</w:delText>
        </w:r>
        <w:r w:rsidRPr="000D7281" w:rsidDel="005D2A09">
          <w:rPr>
            <w:rFonts w:ascii="Arial" w:hAnsi="Arial" w:cs="Arial"/>
            <w:spacing w:val="-4"/>
          </w:rPr>
          <w:delText xml:space="preserve"> </w:delText>
        </w:r>
        <w:r w:rsidRPr="000D7281" w:rsidDel="005D2A09">
          <w:rPr>
            <w:rFonts w:ascii="Arial" w:hAnsi="Arial" w:cs="Arial"/>
          </w:rPr>
          <w:delText>by</w:delText>
        </w:r>
        <w:r w:rsidRPr="000D7281" w:rsidDel="005D2A09">
          <w:rPr>
            <w:rFonts w:ascii="Arial" w:hAnsi="Arial" w:cs="Arial"/>
            <w:spacing w:val="-3"/>
          </w:rPr>
          <w:delText xml:space="preserve"> </w:delText>
        </w:r>
        <w:r w:rsidRPr="000D7281" w:rsidDel="005D2A09">
          <w:rPr>
            <w:rFonts w:ascii="Arial" w:hAnsi="Arial" w:cs="Arial"/>
          </w:rPr>
          <w:delText>5 for the 2017 model year, 4 for the 2018 model year, 3 for the 2019 model year, 2 for the 2020 model year, and 1 for the 2021 model year.</w:delText>
        </w:r>
        <w:r w:rsidRPr="000D7281" w:rsidDel="005D2A09">
          <w:rPr>
            <w:rFonts w:ascii="Arial" w:hAnsi="Arial" w:cs="Arial"/>
            <w:spacing w:val="80"/>
          </w:rPr>
          <w:delText xml:space="preserve"> </w:delText>
        </w:r>
        <w:r w:rsidRPr="000D7281" w:rsidDel="005D2A09">
          <w:rPr>
            <w:rFonts w:ascii="Arial" w:hAnsi="Arial" w:cs="Arial"/>
          </w:rPr>
          <w:delText>The yearly results for PC+LDT+MDPV vehicles shall be summed together to determine a cumulative total for PC+LDT+MDPV vehicles.</w:delText>
        </w:r>
        <w:r w:rsidRPr="000D7281" w:rsidDel="005D2A09">
          <w:rPr>
            <w:rFonts w:ascii="Arial" w:hAnsi="Arial" w:cs="Arial"/>
            <w:spacing w:val="80"/>
          </w:rPr>
          <w:delText xml:space="preserve"> </w:delText>
        </w:r>
        <w:r w:rsidRPr="000D7281" w:rsidDel="005D2A09">
          <w:rPr>
            <w:rFonts w:ascii="Arial" w:hAnsi="Arial" w:cs="Arial"/>
          </w:rPr>
          <w:delText>In the 2021 model year, the cumulative total must be equal to or greater than 490, and 100 percent of the manufacturer’s passenger cars, light-duty trucks, and medium-duty passenger vehicles must be certified to the 3 mg/mi particulate standard,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 may add vehicles introduced before the 2017 model year (e.g., the percent of vehicles introduced in 2016 would be multiplied by 5) to the cumulative total.</w:delText>
        </w:r>
      </w:del>
    </w:p>
    <w:p w14:paraId="73EAE353" w14:textId="2DEBA90D" w:rsidR="0048243B" w:rsidRPr="000D7281" w:rsidDel="005D2A09" w:rsidRDefault="0048243B" w:rsidP="009A18CE">
      <w:pPr>
        <w:pStyle w:val="Heading5"/>
        <w:keepNext w:val="0"/>
        <w:widowControl w:val="0"/>
        <w:spacing w:line="240" w:lineRule="auto"/>
        <w:rPr>
          <w:del w:id="518" w:author="Joo, Hye@ARB" w:date="2026-06-04T21:41:00Z"/>
          <w:rFonts w:ascii="Arial" w:hAnsi="Arial" w:cs="Arial"/>
        </w:rPr>
      </w:pPr>
      <w:del w:id="519" w:author="Joo, Hye@ARB" w:date="2026-06-04T21:41:00Z">
        <w:r w:rsidRPr="000D7281" w:rsidDel="005D2A09">
          <w:rPr>
            <w:rFonts w:ascii="Arial" w:hAnsi="Arial" w:cs="Arial"/>
            <w:i/>
            <w:iCs/>
          </w:rPr>
          <w:lastRenderedPageBreak/>
          <w:delText>Alternative Phase-in Schedules for the 1 mg/mi Particulate Standard for Passenger Cars, Light-Duty Trucks, and Medium-Duty Passenger 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1 mg/mi particulate standard phase-in requirements as long as equivalent PM emission reductions are</w:delText>
        </w:r>
        <w:r w:rsidRPr="000D7281" w:rsidDel="005D2A09">
          <w:rPr>
            <w:rFonts w:ascii="Arial" w:hAnsi="Arial" w:cs="Arial"/>
            <w:spacing w:val="-4"/>
          </w:rPr>
          <w:delText xml:space="preserve"> </w:delText>
        </w:r>
        <w:r w:rsidRPr="000D7281" w:rsidDel="005D2A09">
          <w:rPr>
            <w:rFonts w:ascii="Arial" w:hAnsi="Arial" w:cs="Arial"/>
          </w:rPr>
          <w:delText>achieved</w:delText>
        </w:r>
        <w:r w:rsidRPr="000D7281" w:rsidDel="005D2A09">
          <w:rPr>
            <w:rFonts w:ascii="Arial" w:hAnsi="Arial" w:cs="Arial"/>
            <w:spacing w:val="-3"/>
          </w:rPr>
          <w:delText xml:space="preserve"> </w:delText>
        </w:r>
        <w:r w:rsidRPr="000D7281" w:rsidDel="005D2A09">
          <w:rPr>
            <w:rFonts w:ascii="Arial" w:hAnsi="Arial" w:cs="Arial"/>
          </w:rPr>
          <w:delText>by</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2028</w:delText>
        </w:r>
        <w:r w:rsidRPr="000D7281" w:rsidDel="005D2A09">
          <w:rPr>
            <w:rFonts w:ascii="Arial" w:hAnsi="Arial" w:cs="Arial"/>
            <w:spacing w:val="-1"/>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4"/>
          </w:rPr>
          <w:delText xml:space="preserve"> </w:delText>
        </w:r>
        <w:r w:rsidRPr="000D7281" w:rsidDel="005D2A09">
          <w:rPr>
            <w:rFonts w:ascii="Arial" w:hAnsi="Arial" w:cs="Arial"/>
          </w:rPr>
          <w:delText>from</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4"/>
          </w:rPr>
          <w:delText xml:space="preserve"> </w:delText>
        </w:r>
        <w:r w:rsidRPr="000D7281" w:rsidDel="005D2A09">
          <w:rPr>
            <w:rFonts w:ascii="Arial" w:hAnsi="Arial" w:cs="Arial"/>
          </w:rPr>
          <w:delText>cars,</w:delText>
        </w:r>
        <w:r w:rsidRPr="000D7281" w:rsidDel="005D2A09">
          <w:rPr>
            <w:rFonts w:ascii="Arial" w:hAnsi="Arial" w:cs="Arial"/>
            <w:spacing w:val="-3"/>
          </w:rPr>
          <w:delText xml:space="preserve"> </w:delText>
        </w:r>
        <w:r w:rsidRPr="000D7281" w:rsidDel="005D2A09">
          <w:rPr>
            <w:rFonts w:ascii="Arial" w:hAnsi="Arial" w:cs="Arial"/>
          </w:rPr>
          <w:delText>light-duty</w:delText>
        </w:r>
        <w:r w:rsidRPr="000D7281" w:rsidDel="005D2A09">
          <w:rPr>
            <w:rFonts w:ascii="Arial" w:hAnsi="Arial" w:cs="Arial"/>
            <w:spacing w:val="-3"/>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 duty passenger vehicles.</w:delText>
        </w:r>
        <w:r w:rsidRPr="000D7281" w:rsidDel="005D2A09">
          <w:rPr>
            <w:rFonts w:ascii="Arial" w:hAnsi="Arial" w:cs="Arial"/>
            <w:spacing w:val="40"/>
          </w:rPr>
          <w:delText xml:space="preserve"> </w:delText>
        </w:r>
        <w:r w:rsidRPr="000D7281" w:rsidDel="005D2A09">
          <w:rPr>
            <w:rFonts w:ascii="Arial" w:hAnsi="Arial" w:cs="Arial"/>
          </w:rPr>
          <w:delText>Model year emission reductions shall be calculated by multiplying the percent of PC+LDT+MDPV vehicles meeting the 1 mg/mi particulate standard in a given model year (based on a manufacturer's projected sales volume of vehicles in each category) by 4 for the 2025 model year, 3 for the 2026 model year, 2 for the 2027 model year, and 1 for the 2028 model year.</w:delText>
        </w:r>
        <w:r w:rsidRPr="000D7281" w:rsidDel="005D2A09">
          <w:rPr>
            <w:rFonts w:ascii="Arial" w:hAnsi="Arial" w:cs="Arial"/>
            <w:spacing w:val="40"/>
          </w:rPr>
          <w:delText xml:space="preserve"> </w:delText>
        </w:r>
        <w:r w:rsidRPr="000D7281" w:rsidDel="005D2A09">
          <w:rPr>
            <w:rFonts w:ascii="Arial" w:hAnsi="Arial" w:cs="Arial"/>
          </w:rPr>
          <w:delText>The yearly results for PC+LDT+MDPV vehicles shall be summed together to determine a cumulative total for PC+LDT+MDPV vehicles.</w:delText>
        </w:r>
        <w:r w:rsidRPr="000D7281" w:rsidDel="005D2A09">
          <w:rPr>
            <w:rFonts w:ascii="Arial" w:hAnsi="Arial" w:cs="Arial"/>
            <w:spacing w:val="80"/>
          </w:rPr>
          <w:delText xml:space="preserve"> </w:delText>
        </w:r>
        <w:r w:rsidRPr="000D7281" w:rsidDel="005D2A09">
          <w:rPr>
            <w:rFonts w:ascii="Arial" w:hAnsi="Arial" w:cs="Arial"/>
          </w:rPr>
          <w:delText>In the 2028 model year, the cumulative total must be equal</w:delText>
        </w:r>
        <w:r w:rsidRPr="000D7281" w:rsidDel="005D2A09">
          <w:rPr>
            <w:rFonts w:ascii="Arial" w:hAnsi="Arial" w:cs="Arial"/>
            <w:spacing w:val="40"/>
          </w:rPr>
          <w:delText xml:space="preserve"> </w:delText>
        </w:r>
        <w:r w:rsidRPr="000D7281" w:rsidDel="005D2A09">
          <w:rPr>
            <w:rFonts w:ascii="Arial" w:hAnsi="Arial" w:cs="Arial"/>
          </w:rPr>
          <w:delText>to or greater than 500, and 100 percent of the manufacturer’s passenger cars, light-duty trucks, and medium-duty passenger vehicles must be certified to the 1 mg/mi particulate standard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 may add vehicles introduced before the 2025 model year (e.g., the percent of vehicles introduced in 2024 would be multiplied by 4) to the cumulative total.</w:delText>
        </w:r>
      </w:del>
    </w:p>
    <w:p w14:paraId="010D21A3" w14:textId="7785257E" w:rsidR="0048243B" w:rsidRPr="000D7281" w:rsidDel="005D2A09" w:rsidRDefault="0048243B" w:rsidP="009A18CE">
      <w:pPr>
        <w:pStyle w:val="Heading5"/>
        <w:keepNext w:val="0"/>
        <w:widowControl w:val="0"/>
        <w:spacing w:line="240" w:lineRule="auto"/>
        <w:rPr>
          <w:del w:id="520" w:author="Joo, Hye@ARB" w:date="2026-06-04T21:41:00Z"/>
          <w:rFonts w:ascii="Arial" w:hAnsi="Arial" w:cs="Arial"/>
        </w:rPr>
      </w:pPr>
      <w:del w:id="521" w:author="Joo, Hye@ARB" w:date="2026-06-04T21:41:00Z">
        <w:r w:rsidRPr="009C53D8" w:rsidDel="005D2A09">
          <w:rPr>
            <w:rFonts w:ascii="Arial" w:hAnsi="Arial" w:cs="Arial"/>
            <w:i/>
            <w:iCs/>
          </w:rPr>
          <w:lastRenderedPageBreak/>
          <w:delText>Alternative</w:delText>
        </w:r>
        <w:r w:rsidRPr="009C53D8" w:rsidDel="005D2A09">
          <w:rPr>
            <w:rFonts w:ascii="Arial" w:hAnsi="Arial" w:cs="Arial"/>
            <w:i/>
            <w:iCs/>
            <w:spacing w:val="-6"/>
          </w:rPr>
          <w:delText xml:space="preserve"> </w:delText>
        </w:r>
        <w:r w:rsidRPr="009C53D8" w:rsidDel="005D2A09">
          <w:rPr>
            <w:rFonts w:ascii="Arial" w:hAnsi="Arial" w:cs="Arial"/>
            <w:i/>
            <w:iCs/>
          </w:rPr>
          <w:delText>Phase-in</w:delText>
        </w:r>
        <w:r w:rsidRPr="009C53D8" w:rsidDel="005D2A09">
          <w:rPr>
            <w:rFonts w:ascii="Arial" w:hAnsi="Arial" w:cs="Arial"/>
            <w:i/>
            <w:iCs/>
            <w:spacing w:val="-3"/>
          </w:rPr>
          <w:delText xml:space="preserve"> </w:delText>
        </w:r>
        <w:r w:rsidRPr="009C53D8" w:rsidDel="005D2A09">
          <w:rPr>
            <w:rFonts w:ascii="Arial" w:hAnsi="Arial" w:cs="Arial"/>
            <w:i/>
            <w:iCs/>
          </w:rPr>
          <w:delText>Schedules</w:delText>
        </w:r>
        <w:r w:rsidRPr="009C53D8" w:rsidDel="005D2A09">
          <w:rPr>
            <w:rFonts w:ascii="Arial" w:hAnsi="Arial" w:cs="Arial"/>
            <w:i/>
            <w:iCs/>
            <w:spacing w:val="-5"/>
          </w:rPr>
          <w:delText xml:space="preserve"> </w:delText>
        </w:r>
        <w:r w:rsidRPr="009C53D8" w:rsidDel="005D2A09">
          <w:rPr>
            <w:rFonts w:ascii="Arial" w:hAnsi="Arial" w:cs="Arial"/>
            <w:i/>
            <w:iCs/>
          </w:rPr>
          <w:delText>for</w:delText>
        </w:r>
        <w:r w:rsidRPr="009C53D8" w:rsidDel="005D2A09">
          <w:rPr>
            <w:rFonts w:ascii="Arial" w:hAnsi="Arial" w:cs="Arial"/>
            <w:i/>
            <w:iCs/>
            <w:spacing w:val="-5"/>
          </w:rPr>
          <w:delText xml:space="preserve"> </w:delText>
        </w:r>
        <w:r w:rsidRPr="009C53D8" w:rsidDel="005D2A09">
          <w:rPr>
            <w:rFonts w:ascii="Arial" w:hAnsi="Arial" w:cs="Arial"/>
            <w:i/>
            <w:iCs/>
          </w:rPr>
          <w:delText>the</w:delText>
        </w:r>
        <w:r w:rsidRPr="009C53D8" w:rsidDel="005D2A09">
          <w:rPr>
            <w:rFonts w:ascii="Arial" w:hAnsi="Arial" w:cs="Arial"/>
            <w:i/>
            <w:iCs/>
            <w:spacing w:val="-6"/>
          </w:rPr>
          <w:delText xml:space="preserve"> </w:delText>
        </w:r>
        <w:r w:rsidRPr="009C53D8" w:rsidDel="005D2A09">
          <w:rPr>
            <w:rFonts w:ascii="Arial" w:hAnsi="Arial" w:cs="Arial"/>
            <w:i/>
            <w:iCs/>
          </w:rPr>
          <w:delText>Particulate</w:delText>
        </w:r>
        <w:r w:rsidRPr="009C53D8" w:rsidDel="005D2A09">
          <w:rPr>
            <w:rFonts w:ascii="Arial" w:hAnsi="Arial" w:cs="Arial"/>
            <w:i/>
            <w:iCs/>
            <w:spacing w:val="-6"/>
          </w:rPr>
          <w:delText xml:space="preserve"> </w:delText>
        </w:r>
        <w:r w:rsidRPr="009C53D8" w:rsidDel="005D2A09">
          <w:rPr>
            <w:rFonts w:ascii="Arial" w:hAnsi="Arial" w:cs="Arial"/>
            <w:i/>
            <w:iCs/>
          </w:rPr>
          <w:delText>Standards</w:delText>
        </w:r>
        <w:r w:rsidRPr="009C53D8" w:rsidDel="005D2A09">
          <w:rPr>
            <w:rFonts w:ascii="Arial" w:hAnsi="Arial" w:cs="Arial"/>
            <w:i/>
            <w:iCs/>
            <w:spacing w:val="-5"/>
          </w:rPr>
          <w:delText xml:space="preserve"> </w:delText>
        </w:r>
        <w:r w:rsidRPr="009C53D8" w:rsidDel="005D2A09">
          <w:rPr>
            <w:rFonts w:ascii="Arial" w:hAnsi="Arial" w:cs="Arial"/>
            <w:i/>
            <w:iCs/>
          </w:rPr>
          <w:delText>for</w:delText>
        </w:r>
        <w:r w:rsidRPr="009C53D8" w:rsidDel="005D2A09">
          <w:rPr>
            <w:rFonts w:ascii="Arial" w:hAnsi="Arial" w:cs="Arial"/>
            <w:i/>
            <w:iCs/>
            <w:spacing w:val="-5"/>
          </w:rPr>
          <w:delText xml:space="preserve"> </w:delText>
        </w:r>
        <w:r w:rsidRPr="009C53D8" w:rsidDel="005D2A09">
          <w:rPr>
            <w:rFonts w:ascii="Arial" w:hAnsi="Arial" w:cs="Arial"/>
            <w:i/>
            <w:iCs/>
          </w:rPr>
          <w:delText>Medium-Duty Vehicles Other than Medium-Duty Passenger 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particulate standard phase-in requirements as long as equivalent PM emission reductions are achieved by the 2021 model year from medium-duty vehicles other than medium-duty passenger vehicles. Model year emission reductions shall be calculated by multiplying the total percent of MDVs certified to the 8 mg/mi PM standard or to the 10 mg/mi PM standard, as applicable, in a given model year (based on a manufacturer's projected sales volume of vehicles in each category) by 5 for the 2017 model year, 4 for the 2018 model year, 3 for the 2019 model year, 2 for the 2020 model year, and 1 for the 2021 model year.</w:delText>
        </w:r>
        <w:r w:rsidRPr="000D7281" w:rsidDel="005D2A09">
          <w:rPr>
            <w:rFonts w:ascii="Arial" w:hAnsi="Arial" w:cs="Arial"/>
            <w:spacing w:val="40"/>
          </w:rPr>
          <w:delText xml:space="preserve"> </w:delText>
        </w:r>
        <w:r w:rsidRPr="000D7281" w:rsidDel="005D2A09">
          <w:rPr>
            <w:rFonts w:ascii="Arial" w:hAnsi="Arial" w:cs="Arial"/>
          </w:rPr>
          <w:delText>The yearly results for MDVs shall be summed together to determine a cumulative total for MDVs.</w:delText>
        </w:r>
        <w:r w:rsidRPr="000D7281" w:rsidDel="005D2A09">
          <w:rPr>
            <w:rFonts w:ascii="Arial" w:hAnsi="Arial" w:cs="Arial"/>
            <w:spacing w:val="80"/>
          </w:rPr>
          <w:delText xml:space="preserve"> </w:delText>
        </w:r>
        <w:r w:rsidRPr="000D7281" w:rsidDel="005D2A09">
          <w:rPr>
            <w:rFonts w:ascii="Arial" w:hAnsi="Arial" w:cs="Arial"/>
          </w:rPr>
          <w:delText>In the 2021 model year, the cumulative total must be equal to or greater than 490, and 100 percent of the manufacturer’s MDVs must be certified to the 8 mg/mi PM standard or to the 10 mg/mi PM standard, as applicable,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w:delText>
        </w:r>
        <w:r w:rsidRPr="000D7281" w:rsidDel="005D2A09">
          <w:rPr>
            <w:rFonts w:ascii="Arial" w:hAnsi="Arial" w:cs="Arial"/>
            <w:spacing w:val="-5"/>
          </w:rPr>
          <w:delText xml:space="preserve"> </w:delText>
        </w:r>
        <w:r w:rsidRPr="000D7281" w:rsidDel="005D2A09">
          <w:rPr>
            <w:rFonts w:ascii="Arial" w:hAnsi="Arial" w:cs="Arial"/>
          </w:rPr>
          <w:delText>may</w:delText>
        </w:r>
        <w:r w:rsidRPr="000D7281" w:rsidDel="005D2A09">
          <w:rPr>
            <w:rFonts w:ascii="Arial" w:hAnsi="Arial" w:cs="Arial"/>
            <w:spacing w:val="-2"/>
          </w:rPr>
          <w:delText xml:space="preserve"> </w:delText>
        </w:r>
        <w:r w:rsidRPr="000D7281" w:rsidDel="005D2A09">
          <w:rPr>
            <w:rFonts w:ascii="Arial" w:hAnsi="Arial" w:cs="Arial"/>
          </w:rPr>
          <w:delText>add</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introduced</w:delText>
        </w:r>
        <w:r w:rsidRPr="000D7281" w:rsidDel="005D2A09">
          <w:rPr>
            <w:rFonts w:ascii="Arial" w:hAnsi="Arial" w:cs="Arial"/>
            <w:spacing w:val="-4"/>
          </w:rPr>
          <w:delText xml:space="preserve"> </w:delText>
        </w:r>
        <w:r w:rsidRPr="000D7281" w:rsidDel="005D2A09">
          <w:rPr>
            <w:rFonts w:ascii="Arial" w:hAnsi="Arial" w:cs="Arial"/>
          </w:rPr>
          <w:delText>before</w:delText>
        </w:r>
        <w:r w:rsidRPr="000D7281" w:rsidDel="005D2A09">
          <w:rPr>
            <w:rFonts w:ascii="Arial" w:hAnsi="Arial" w:cs="Arial"/>
            <w:spacing w:val="-5"/>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2017</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(e.g.,</w:delText>
        </w:r>
        <w:r w:rsidRPr="000D7281" w:rsidDel="005D2A09">
          <w:rPr>
            <w:rFonts w:ascii="Arial" w:hAnsi="Arial" w:cs="Arial"/>
            <w:spacing w:val="-2"/>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percent of vehicles introduced in 2016 would be multiplied by 5) to the cumulative total.</w:delText>
        </w:r>
      </w:del>
    </w:p>
    <w:p w14:paraId="6FD02C99" w14:textId="48DAEE23" w:rsidR="0048243B" w:rsidRPr="000D7281" w:rsidDel="005D2A09" w:rsidRDefault="0048243B" w:rsidP="009A18CE">
      <w:pPr>
        <w:pStyle w:val="Heading3"/>
        <w:keepNext w:val="0"/>
        <w:widowControl w:val="0"/>
        <w:spacing w:line="240" w:lineRule="auto"/>
        <w:rPr>
          <w:del w:id="522" w:author="Joo, Hye@ARB" w:date="2026-06-04T21:41:00Z"/>
          <w:rFonts w:ascii="Arial" w:hAnsi="Arial" w:cs="Arial"/>
        </w:rPr>
      </w:pPr>
      <w:del w:id="523" w:author="Joo, Hye@ARB" w:date="2026-06-04T21:41:00Z">
        <w:r w:rsidRPr="000D7281" w:rsidDel="005D2A09">
          <w:rPr>
            <w:rFonts w:ascii="Arial" w:hAnsi="Arial" w:cs="Arial"/>
            <w:i/>
          </w:rPr>
          <w:delText>NMOG+NOx</w:delText>
        </w:r>
        <w:r w:rsidRPr="000D7281" w:rsidDel="005D2A09">
          <w:rPr>
            <w:rFonts w:ascii="Arial" w:hAnsi="Arial" w:cs="Arial"/>
            <w:i/>
            <w:spacing w:val="-3"/>
          </w:rPr>
          <w:delText xml:space="preserve"> </w:delText>
        </w:r>
        <w:r w:rsidRPr="000D7281" w:rsidDel="005D2A09">
          <w:rPr>
            <w:rFonts w:ascii="Arial" w:hAnsi="Arial" w:cs="Arial"/>
            <w:i/>
          </w:rPr>
          <w:delText>Standards</w:delText>
        </w:r>
        <w:r w:rsidRPr="000D7281" w:rsidDel="005D2A09">
          <w:rPr>
            <w:rFonts w:ascii="Arial" w:hAnsi="Arial" w:cs="Arial"/>
            <w:i/>
            <w:spacing w:val="-2"/>
          </w:rPr>
          <w:delText xml:space="preserve"> </w:delText>
        </w:r>
        <w:r w:rsidRPr="000D7281" w:rsidDel="005D2A09">
          <w:rPr>
            <w:rFonts w:ascii="Arial" w:hAnsi="Arial" w:cs="Arial"/>
            <w:i/>
          </w:rPr>
          <w:delText>for</w:delText>
        </w:r>
        <w:r w:rsidRPr="000D7281" w:rsidDel="005D2A09">
          <w:rPr>
            <w:rFonts w:ascii="Arial" w:hAnsi="Arial" w:cs="Arial"/>
            <w:i/>
            <w:spacing w:val="-2"/>
          </w:rPr>
          <w:delText xml:space="preserve"> </w:delText>
        </w:r>
        <w:r w:rsidRPr="000D7281" w:rsidDel="005D2A09">
          <w:rPr>
            <w:rFonts w:ascii="Arial" w:hAnsi="Arial" w:cs="Arial"/>
            <w:i/>
          </w:rPr>
          <w:delText>Bi-Fuel,</w:delText>
        </w:r>
        <w:r w:rsidRPr="000D7281" w:rsidDel="005D2A09">
          <w:rPr>
            <w:rFonts w:ascii="Arial" w:hAnsi="Arial" w:cs="Arial"/>
            <w:i/>
            <w:spacing w:val="-2"/>
          </w:rPr>
          <w:delText xml:space="preserve"> </w:delText>
        </w:r>
        <w:r w:rsidRPr="000D7281" w:rsidDel="005D2A09">
          <w:rPr>
            <w:rFonts w:ascii="Arial" w:hAnsi="Arial" w:cs="Arial"/>
            <w:i/>
          </w:rPr>
          <w:delText>Fuel-Flexible,</w:delText>
        </w:r>
        <w:r w:rsidRPr="000D7281" w:rsidDel="005D2A09">
          <w:rPr>
            <w:rFonts w:ascii="Arial" w:hAnsi="Arial" w:cs="Arial"/>
            <w:i/>
            <w:spacing w:val="-2"/>
          </w:rPr>
          <w:delText xml:space="preserve"> </w:delText>
        </w:r>
        <w:r w:rsidRPr="000D7281" w:rsidDel="005D2A09">
          <w:rPr>
            <w:rFonts w:ascii="Arial" w:hAnsi="Arial" w:cs="Arial"/>
            <w:i/>
          </w:rPr>
          <w:delText>and</w:delText>
        </w:r>
        <w:r w:rsidRPr="000D7281" w:rsidDel="005D2A09">
          <w:rPr>
            <w:rFonts w:ascii="Arial" w:hAnsi="Arial" w:cs="Arial"/>
            <w:i/>
            <w:spacing w:val="-2"/>
          </w:rPr>
          <w:delText xml:space="preserve"> </w:delText>
        </w:r>
        <w:r w:rsidRPr="000D7281" w:rsidDel="005D2A09">
          <w:rPr>
            <w:rFonts w:ascii="Arial" w:hAnsi="Arial" w:cs="Arial"/>
            <w:i/>
          </w:rPr>
          <w:delText>Dual-Fuel</w:delText>
        </w:r>
        <w:r w:rsidRPr="000D7281" w:rsidDel="005D2A09">
          <w:rPr>
            <w:rFonts w:ascii="Arial" w:hAnsi="Arial" w:cs="Arial"/>
            <w:i/>
            <w:spacing w:val="-2"/>
          </w:rPr>
          <w:delText xml:space="preserve"> </w:delText>
        </w:r>
        <w:r w:rsidRPr="000D7281" w:rsidDel="005D2A09">
          <w:rPr>
            <w:rFonts w:ascii="Arial" w:hAnsi="Arial" w:cs="Arial"/>
            <w:i/>
          </w:rPr>
          <w:delText>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For fuel-flexible, bi-fuel, and dual-fuel PCs, LDTs and MDVs, compliance with the NMOG+NOx exhaust mass emission standards must be based on exhaust emission tests both when the vehicle is operated on the gaseous or alcohol fuel it is designed to use, and when the vehicle is operated on gasoline.</w:delText>
        </w:r>
        <w:r w:rsidRPr="000D7281" w:rsidDel="005D2A09">
          <w:rPr>
            <w:rFonts w:ascii="Arial" w:hAnsi="Arial" w:cs="Arial"/>
            <w:spacing w:val="80"/>
          </w:rPr>
          <w:delText xml:space="preserve"> </w:delText>
        </w:r>
        <w:r w:rsidRPr="000D7281" w:rsidDel="005D2A09">
          <w:rPr>
            <w:rFonts w:ascii="Arial" w:hAnsi="Arial" w:cs="Arial"/>
          </w:rPr>
          <w:delText>A manufacturer must demonstrate compliance with the applicable exhaust mass emission standards for NMOG+NOx, CO, and formaldehyde set forth in the table in subsection (a)(1)</w:delText>
        </w:r>
        <w:r w:rsidRPr="000D7281" w:rsidDel="005D2A09">
          <w:rPr>
            <w:rFonts w:ascii="Arial" w:hAnsi="Arial" w:cs="Arial"/>
            <w:spacing w:val="-4"/>
          </w:rPr>
          <w:delText xml:space="preserve"> </w:delText>
        </w:r>
        <w:r w:rsidRPr="000D7281" w:rsidDel="005D2A09">
          <w:rPr>
            <w:rFonts w:ascii="Arial" w:hAnsi="Arial" w:cs="Arial"/>
          </w:rPr>
          <w:delText>when</w:delText>
        </w:r>
        <w:r w:rsidRPr="000D7281" w:rsidDel="005D2A09">
          <w:rPr>
            <w:rFonts w:ascii="Arial" w:hAnsi="Arial" w:cs="Arial"/>
            <w:spacing w:val="-1"/>
          </w:rPr>
          <w:delText xml:space="preserve"> </w:delText>
        </w:r>
        <w:r w:rsidRPr="000D7281" w:rsidDel="005D2A09">
          <w:rPr>
            <w:rFonts w:ascii="Arial" w:hAnsi="Arial" w:cs="Arial"/>
          </w:rPr>
          <w:delText>certifying</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vehicle</w:delText>
        </w:r>
        <w:r w:rsidRPr="000D7281" w:rsidDel="005D2A09">
          <w:rPr>
            <w:rFonts w:ascii="Arial" w:hAnsi="Arial" w:cs="Arial"/>
            <w:spacing w:val="-4"/>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operation</w:delText>
        </w:r>
        <w:r w:rsidRPr="000D7281" w:rsidDel="005D2A09">
          <w:rPr>
            <w:rFonts w:ascii="Arial" w:hAnsi="Arial" w:cs="Arial"/>
            <w:spacing w:val="-3"/>
          </w:rPr>
          <w:delText xml:space="preserve"> </w:delText>
        </w:r>
        <w:r w:rsidRPr="000D7281" w:rsidDel="005D2A09">
          <w:rPr>
            <w:rFonts w:ascii="Arial" w:hAnsi="Arial" w:cs="Arial"/>
          </w:rPr>
          <w:delText>on</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gaseous</w:delText>
        </w:r>
        <w:r w:rsidRPr="000D7281" w:rsidDel="005D2A09">
          <w:rPr>
            <w:rFonts w:ascii="Arial" w:hAnsi="Arial" w:cs="Arial"/>
            <w:spacing w:val="-3"/>
          </w:rPr>
          <w:delText xml:space="preserve"> </w:delText>
        </w:r>
        <w:r w:rsidRPr="000D7281" w:rsidDel="005D2A09">
          <w:rPr>
            <w:rFonts w:ascii="Arial" w:hAnsi="Arial" w:cs="Arial"/>
          </w:rPr>
          <w:delText>or</w:delText>
        </w:r>
        <w:r w:rsidRPr="000D7281" w:rsidDel="005D2A09">
          <w:rPr>
            <w:rFonts w:ascii="Arial" w:hAnsi="Arial" w:cs="Arial"/>
            <w:spacing w:val="-2"/>
          </w:rPr>
          <w:delText xml:space="preserve"> </w:delText>
        </w:r>
        <w:r w:rsidRPr="000D7281" w:rsidDel="005D2A09">
          <w:rPr>
            <w:rFonts w:ascii="Arial" w:hAnsi="Arial" w:cs="Arial"/>
          </w:rPr>
          <w:delText>alcohol</w:delText>
        </w:r>
        <w:r w:rsidRPr="000D7281" w:rsidDel="005D2A09">
          <w:rPr>
            <w:rFonts w:ascii="Arial" w:hAnsi="Arial" w:cs="Arial"/>
            <w:spacing w:val="-3"/>
          </w:rPr>
          <w:delText xml:space="preserve"> </w:delText>
        </w:r>
        <w:r w:rsidRPr="000D7281" w:rsidDel="005D2A09">
          <w:rPr>
            <w:rFonts w:ascii="Arial" w:hAnsi="Arial" w:cs="Arial"/>
          </w:rPr>
          <w:delText>fuel,</w:delText>
        </w:r>
        <w:r w:rsidRPr="000D7281" w:rsidDel="005D2A09">
          <w:rPr>
            <w:rFonts w:ascii="Arial" w:hAnsi="Arial" w:cs="Arial"/>
            <w:spacing w:val="-3"/>
          </w:rPr>
          <w:delText xml:space="preserve"> </w:delText>
        </w:r>
        <w:r w:rsidRPr="000D7281" w:rsidDel="005D2A09">
          <w:rPr>
            <w:rFonts w:ascii="Arial" w:hAnsi="Arial" w:cs="Arial"/>
          </w:rPr>
          <w:delText>as</w:delText>
        </w:r>
        <w:r w:rsidRPr="000D7281" w:rsidDel="005D2A09">
          <w:rPr>
            <w:rFonts w:ascii="Arial" w:hAnsi="Arial" w:cs="Arial"/>
            <w:spacing w:val="-3"/>
          </w:rPr>
          <w:delText xml:space="preserve"> </w:delText>
        </w:r>
        <w:r w:rsidRPr="000D7281" w:rsidDel="005D2A09">
          <w:rPr>
            <w:rFonts w:ascii="Arial" w:hAnsi="Arial" w:cs="Arial"/>
          </w:rPr>
          <w:delText>applicable,</w:delText>
        </w:r>
        <w:r w:rsidRPr="000D7281" w:rsidDel="005D2A09">
          <w:rPr>
            <w:rFonts w:ascii="Arial" w:hAnsi="Arial" w:cs="Arial"/>
            <w:spacing w:val="-3"/>
          </w:rPr>
          <w:delText xml:space="preserve"> </w:delText>
        </w:r>
        <w:r w:rsidRPr="000D7281" w:rsidDel="005D2A09">
          <w:rPr>
            <w:rFonts w:ascii="Arial" w:hAnsi="Arial" w:cs="Arial"/>
          </w:rPr>
          <w:delText>and on gasoline or diesel, as applicable.</w:delText>
        </w:r>
      </w:del>
    </w:p>
    <w:p w14:paraId="204BE73D" w14:textId="3E6F8465" w:rsidR="0048243B" w:rsidRPr="000D7281" w:rsidDel="005D2A09" w:rsidRDefault="0048243B" w:rsidP="009A18CE">
      <w:pPr>
        <w:pStyle w:val="Heading3"/>
        <w:keepNext w:val="0"/>
        <w:widowControl w:val="0"/>
        <w:numPr>
          <w:ilvl w:val="0"/>
          <w:numId w:val="0"/>
        </w:numPr>
        <w:spacing w:line="240" w:lineRule="auto"/>
        <w:ind w:left="1440"/>
        <w:rPr>
          <w:del w:id="524" w:author="Joo, Hye@ARB" w:date="2026-06-04T21:41:00Z"/>
          <w:rFonts w:ascii="Arial" w:hAnsi="Arial" w:cs="Arial"/>
        </w:rPr>
      </w:pPr>
      <w:del w:id="525" w:author="Joo, Hye@ARB" w:date="2026-06-04T21:41:00Z">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may</w:delText>
        </w:r>
        <w:r w:rsidRPr="000D7281" w:rsidDel="005D2A09">
          <w:rPr>
            <w:rFonts w:ascii="Arial" w:hAnsi="Arial" w:cs="Arial"/>
            <w:spacing w:val="-3"/>
          </w:rPr>
          <w:delText xml:space="preserve"> </w:delText>
        </w:r>
        <w:r w:rsidRPr="000D7281" w:rsidDel="005D2A09">
          <w:rPr>
            <w:rFonts w:ascii="Arial" w:hAnsi="Arial" w:cs="Arial"/>
          </w:rPr>
          <w:delText>measure</w:delText>
        </w:r>
        <w:r w:rsidRPr="000D7281" w:rsidDel="005D2A09">
          <w:rPr>
            <w:rFonts w:ascii="Arial" w:hAnsi="Arial" w:cs="Arial"/>
            <w:spacing w:val="-4"/>
          </w:rPr>
          <w:delText xml:space="preserve"> </w:delText>
        </w:r>
        <w:r w:rsidRPr="000D7281" w:rsidDel="005D2A09">
          <w:rPr>
            <w:rFonts w:ascii="Arial" w:hAnsi="Arial" w:cs="Arial"/>
          </w:rPr>
          <w:delText>NMHC</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lieu</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NMOG</w:delText>
        </w:r>
        <w:r w:rsidRPr="000D7281" w:rsidDel="005D2A09">
          <w:rPr>
            <w:rFonts w:ascii="Arial" w:hAnsi="Arial" w:cs="Arial"/>
            <w:spacing w:val="-4"/>
          </w:rPr>
          <w:delText xml:space="preserve"> </w:delText>
        </w:r>
        <w:r w:rsidRPr="000D7281" w:rsidDel="005D2A09">
          <w:rPr>
            <w:rFonts w:ascii="Arial" w:hAnsi="Arial" w:cs="Arial"/>
          </w:rPr>
          <w:delText>when</w:delText>
        </w:r>
        <w:r w:rsidRPr="000D7281" w:rsidDel="005D2A09">
          <w:rPr>
            <w:rFonts w:ascii="Arial" w:hAnsi="Arial" w:cs="Arial"/>
            <w:spacing w:val="-3"/>
          </w:rPr>
          <w:delText xml:space="preserve"> </w:delText>
        </w:r>
        <w:r w:rsidRPr="000D7281" w:rsidDel="005D2A09">
          <w:rPr>
            <w:rFonts w:ascii="Arial" w:hAnsi="Arial" w:cs="Arial"/>
          </w:rPr>
          <w:delText>fuel-flexible,</w:delText>
        </w:r>
        <w:r w:rsidRPr="000D7281" w:rsidDel="005D2A09">
          <w:rPr>
            <w:rFonts w:ascii="Arial" w:hAnsi="Arial" w:cs="Arial"/>
            <w:spacing w:val="-2"/>
          </w:rPr>
          <w:delText xml:space="preserve"> </w:delText>
        </w:r>
        <w:r w:rsidRPr="000D7281" w:rsidDel="005D2A09">
          <w:rPr>
            <w:rFonts w:ascii="Arial" w:hAnsi="Arial" w:cs="Arial"/>
          </w:rPr>
          <w:delText>bi-fuel</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dual-fuel vehicles are operated on gasoline, in accordance with the “California 2015 and Subsequent Model Criteria Pollutant Exhaust Emission Standards and Test Procedures and 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Testing at 50</w:delText>
        </w:r>
        <w:r w:rsidRPr="000D7281" w:rsidDel="005D2A09">
          <w:rPr>
            <w:rFonts w:ascii="Arial" w:hAnsi="Arial" w:cs="Arial"/>
            <w:vertAlign w:val="superscript"/>
          </w:rPr>
          <w:delText>o</w:delText>
        </w:r>
        <w:r w:rsidRPr="000D7281" w:rsidDel="005D2A09">
          <w:rPr>
            <w:rFonts w:ascii="Arial" w:hAnsi="Arial" w:cs="Arial"/>
          </w:rPr>
          <w:delText>F is not required for fuel-flexible, bi-fuel, and dual-fuel vehicles when operating on gasoline.</w:delText>
        </w:r>
      </w:del>
    </w:p>
    <w:p w14:paraId="1AF2E5B4" w14:textId="73CE04E5" w:rsidR="0048243B" w:rsidRPr="000D7281" w:rsidDel="005D2A09" w:rsidRDefault="0048243B" w:rsidP="009A18CE">
      <w:pPr>
        <w:pStyle w:val="Heading3"/>
        <w:keepNext w:val="0"/>
        <w:widowControl w:val="0"/>
        <w:spacing w:line="240" w:lineRule="auto"/>
        <w:rPr>
          <w:del w:id="526" w:author="Joo, Hye@ARB" w:date="2026-06-04T21:41:00Z"/>
          <w:rFonts w:ascii="Arial" w:hAnsi="Arial" w:cs="Arial"/>
        </w:rPr>
      </w:pPr>
      <w:del w:id="527" w:author="Joo, Hye@ARB" w:date="2026-06-04T21:41:00Z">
        <w:r w:rsidRPr="000D7281" w:rsidDel="005D2A09">
          <w:rPr>
            <w:rFonts w:ascii="Arial" w:hAnsi="Arial" w:cs="Arial"/>
            <w:i/>
          </w:rPr>
          <w:lastRenderedPageBreak/>
          <w:delText>50°F Exhaust Emission Standards.</w:delText>
        </w:r>
        <w:r w:rsidRPr="000D7281" w:rsidDel="005D2A09">
          <w:rPr>
            <w:rFonts w:ascii="Arial" w:hAnsi="Arial" w:cs="Arial"/>
            <w:i/>
            <w:spacing w:val="40"/>
          </w:rPr>
          <w:delText xml:space="preserve"> </w:delText>
        </w:r>
        <w:r w:rsidRPr="000D7281" w:rsidDel="005D2A09">
          <w:rPr>
            <w:rFonts w:ascii="Arial" w:hAnsi="Arial" w:cs="Arial"/>
          </w:rPr>
          <w:delText>All passenger cars, light-duty trucks, and medium-duty vehicles, other than natural gas and diesel-fueled vehicles, must demonstrate compliance with the following 4,000-mile exhaust emission standards for NMOG+NOx and formaldehyde (HCHO) measured on the FTP (40 CFR, Part 86, Subpart B) conducted at a nominal test temperature of</w:delText>
        </w:r>
        <w:r w:rsidRPr="000D7281" w:rsidDel="005D2A09">
          <w:rPr>
            <w:rFonts w:ascii="Arial" w:hAnsi="Arial" w:cs="Arial"/>
            <w:spacing w:val="-1"/>
          </w:rPr>
          <w:delText xml:space="preserve"> </w:delText>
        </w:r>
        <w:r w:rsidRPr="000D7281" w:rsidDel="005D2A09">
          <w:rPr>
            <w:rFonts w:ascii="Arial" w:hAnsi="Arial" w:cs="Arial"/>
          </w:rPr>
          <w:delText>50°F, as modified by Part II, Section D</w:delText>
        </w:r>
        <w:r w:rsidRPr="000D7281" w:rsidDel="005D2A09">
          <w:rPr>
            <w:rFonts w:ascii="Arial" w:hAnsi="Arial" w:cs="Arial"/>
            <w:spacing w:val="-1"/>
          </w:rPr>
          <w:delText xml:space="preserve"> </w:delText>
        </w:r>
        <w:r w:rsidRPr="000D7281" w:rsidDel="005D2A09">
          <w:rPr>
            <w:rFonts w:ascii="Arial" w:hAnsi="Arial" w:cs="Arial"/>
          </w:rPr>
          <w:delText>of</w:delText>
        </w:r>
        <w:r w:rsidRPr="000D7281" w:rsidDel="005D2A09">
          <w:rPr>
            <w:rFonts w:ascii="Arial" w:hAnsi="Arial" w:cs="Arial"/>
            <w:spacing w:val="40"/>
          </w:rPr>
          <w:delText xml:space="preserve"> </w:delText>
        </w:r>
        <w:r w:rsidRPr="000D7281" w:rsidDel="005D2A09">
          <w:rPr>
            <w:rFonts w:ascii="Arial" w:hAnsi="Arial" w:cs="Arial"/>
          </w:rPr>
          <w:delText>the “California</w:delText>
        </w:r>
        <w:r w:rsidRPr="000D7281" w:rsidDel="005D2A09">
          <w:rPr>
            <w:rFonts w:ascii="Arial" w:hAnsi="Arial" w:cs="Arial"/>
            <w:spacing w:val="-1"/>
          </w:rPr>
          <w:delText xml:space="preserve"> </w:delText>
        </w:r>
        <w:r w:rsidRPr="000D7281" w:rsidDel="005D2A09">
          <w:rPr>
            <w:rFonts w:ascii="Arial" w:hAnsi="Arial" w:cs="Arial"/>
          </w:rPr>
          <w:delText>2015 and Subsequent</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Criteria</w:delText>
        </w:r>
        <w:r w:rsidRPr="000D7281" w:rsidDel="005D2A09">
          <w:rPr>
            <w:rFonts w:ascii="Arial" w:hAnsi="Arial" w:cs="Arial"/>
            <w:spacing w:val="-5"/>
          </w:rPr>
          <w:delText xml:space="preserve"> </w:delText>
        </w:r>
        <w:r w:rsidRPr="000D7281" w:rsidDel="005D2A09">
          <w:rPr>
            <w:rFonts w:ascii="Arial" w:hAnsi="Arial" w:cs="Arial"/>
          </w:rPr>
          <w:delText>Pollutant</w:delText>
        </w:r>
        <w:r w:rsidRPr="000D7281" w:rsidDel="005D2A09">
          <w:rPr>
            <w:rFonts w:ascii="Arial" w:hAnsi="Arial" w:cs="Arial"/>
            <w:spacing w:val="-4"/>
          </w:rPr>
          <w:delText xml:space="preserve"> </w:delText>
        </w:r>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Test</w:delText>
        </w:r>
        <w:r w:rsidRPr="000D7281" w:rsidDel="005D2A09">
          <w:rPr>
            <w:rFonts w:ascii="Arial" w:hAnsi="Arial" w:cs="Arial"/>
            <w:spacing w:val="-2"/>
          </w:rPr>
          <w:delText xml:space="preserve"> </w:delText>
        </w:r>
        <w:r w:rsidRPr="000D7281" w:rsidDel="005D2A09">
          <w:rPr>
            <w:rFonts w:ascii="Arial" w:hAnsi="Arial" w:cs="Arial"/>
          </w:rPr>
          <w:delText>Procedures</w:delText>
        </w:r>
        <w:r w:rsidRPr="000D7281" w:rsidDel="005D2A09">
          <w:rPr>
            <w:rFonts w:ascii="Arial" w:hAnsi="Arial" w:cs="Arial"/>
            <w:spacing w:val="-2"/>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A manufacturer may demonstrate compliance with the NMOG+NOx and HCHO certification standards contained in this subparagraph by measuring NMHC exhaust emissions or issuing a statement of compliance for</w:delText>
        </w:r>
        <w:r w:rsidRPr="000D7281" w:rsidDel="005D2A09">
          <w:rPr>
            <w:rFonts w:ascii="Arial" w:hAnsi="Arial" w:cs="Arial"/>
            <w:spacing w:val="-4"/>
          </w:rPr>
          <w:delText xml:space="preserve"> </w:delText>
        </w:r>
        <w:r w:rsidRPr="000D7281" w:rsidDel="005D2A09">
          <w:rPr>
            <w:rFonts w:ascii="Arial" w:hAnsi="Arial" w:cs="Arial"/>
          </w:rPr>
          <w:delText>HCHO</w:delText>
        </w:r>
        <w:r w:rsidRPr="000D7281" w:rsidDel="005D2A09">
          <w:rPr>
            <w:rFonts w:ascii="Arial" w:hAnsi="Arial" w:cs="Arial"/>
            <w:spacing w:val="-4"/>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accordance</w:delText>
        </w:r>
        <w:r w:rsidRPr="000D7281" w:rsidDel="005D2A09">
          <w:rPr>
            <w:rFonts w:ascii="Arial" w:hAnsi="Arial" w:cs="Arial"/>
            <w:spacing w:val="-2"/>
          </w:rPr>
          <w:delText xml:space="preserve"> </w:delText>
        </w:r>
        <w:r w:rsidRPr="000D7281" w:rsidDel="005D2A09">
          <w:rPr>
            <w:rFonts w:ascii="Arial" w:hAnsi="Arial" w:cs="Arial"/>
          </w:rPr>
          <w:delText>with</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D.10</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G.3.1.2,</w:delText>
        </w:r>
        <w:r w:rsidRPr="000D7281" w:rsidDel="005D2A09">
          <w:rPr>
            <w:rFonts w:ascii="Arial" w:hAnsi="Arial" w:cs="Arial"/>
            <w:spacing w:val="-3"/>
          </w:rPr>
          <w:delText xml:space="preserve"> </w:delText>
        </w:r>
        <w:r w:rsidRPr="000D7281" w:rsidDel="005D2A09">
          <w:rPr>
            <w:rFonts w:ascii="Arial" w:hAnsi="Arial" w:cs="Arial"/>
          </w:rPr>
          <w:delText>respectively,</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“California 2015</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Subsequent</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Criteria</w:delText>
        </w:r>
        <w:r w:rsidRPr="000D7281" w:rsidDel="005D2A09">
          <w:rPr>
            <w:rFonts w:ascii="Arial" w:hAnsi="Arial" w:cs="Arial"/>
            <w:spacing w:val="-5"/>
          </w:rPr>
          <w:delText xml:space="preserve"> </w:delText>
        </w:r>
        <w:r w:rsidRPr="000D7281" w:rsidDel="005D2A09">
          <w:rPr>
            <w:rFonts w:ascii="Arial" w:hAnsi="Arial" w:cs="Arial"/>
          </w:rPr>
          <w:delText>Pollutant</w:delText>
        </w:r>
        <w:r w:rsidRPr="000D7281" w:rsidDel="005D2A09">
          <w:rPr>
            <w:rFonts w:ascii="Arial" w:hAnsi="Arial" w:cs="Arial"/>
            <w:spacing w:val="-4"/>
          </w:rPr>
          <w:delText xml:space="preserve"> </w:delText>
        </w:r>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Test</w:delText>
        </w:r>
        <w:r w:rsidRPr="000D7281" w:rsidDel="005D2A09">
          <w:rPr>
            <w:rFonts w:ascii="Arial" w:hAnsi="Arial" w:cs="Arial"/>
            <w:spacing w:val="-4"/>
          </w:rPr>
          <w:delText xml:space="preserve"> </w:delText>
        </w:r>
        <w:r w:rsidRPr="000D7281" w:rsidDel="005D2A09">
          <w:rPr>
            <w:rFonts w:ascii="Arial" w:hAnsi="Arial" w:cs="Arial"/>
          </w:rPr>
          <w:delText>Procedures and 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Emissions of CO measured at 50°F</w:delText>
        </w:r>
        <w:r w:rsidRPr="000D7281" w:rsidDel="005D2A09">
          <w:rPr>
            <w:rFonts w:ascii="Arial" w:hAnsi="Arial" w:cs="Arial"/>
            <w:spacing w:val="-1"/>
          </w:rPr>
          <w:delText xml:space="preserve"> </w:delText>
        </w:r>
        <w:r w:rsidRPr="000D7281" w:rsidDel="005D2A09">
          <w:rPr>
            <w:rFonts w:ascii="Arial" w:hAnsi="Arial" w:cs="Arial"/>
          </w:rPr>
          <w:delText>at 4,000 miles shall not exceed the standards set forth in subsection (a)(1) applicable</w:delText>
        </w:r>
        <w:r w:rsidRPr="000D7281" w:rsidDel="005D2A09">
          <w:rPr>
            <w:rFonts w:ascii="Arial" w:hAnsi="Arial" w:cs="Arial"/>
            <w:spacing w:val="-1"/>
          </w:rPr>
          <w:delText xml:space="preserve"> </w:delText>
        </w:r>
        <w:r w:rsidRPr="000D7281" w:rsidDel="005D2A09">
          <w:rPr>
            <w:rFonts w:ascii="Arial" w:hAnsi="Arial" w:cs="Arial"/>
          </w:rPr>
          <w:delText>to vehicles of the</w:delText>
        </w:r>
        <w:r w:rsidRPr="000D7281" w:rsidDel="005D2A09">
          <w:rPr>
            <w:rFonts w:ascii="Arial" w:hAnsi="Arial" w:cs="Arial"/>
            <w:spacing w:val="-1"/>
          </w:rPr>
          <w:delText xml:space="preserve"> </w:delText>
        </w:r>
        <w:r w:rsidRPr="000D7281" w:rsidDel="005D2A09">
          <w:rPr>
            <w:rFonts w:ascii="Arial" w:hAnsi="Arial" w:cs="Arial"/>
          </w:rPr>
          <w:delText>same</w:delText>
        </w:r>
        <w:r w:rsidRPr="000D7281" w:rsidDel="005D2A09">
          <w:rPr>
            <w:rFonts w:ascii="Arial" w:hAnsi="Arial" w:cs="Arial"/>
            <w:spacing w:val="-1"/>
          </w:rPr>
          <w:delText xml:space="preserve"> </w:delText>
        </w:r>
        <w:r w:rsidRPr="000D7281" w:rsidDel="005D2A09">
          <w:rPr>
            <w:rFonts w:ascii="Arial" w:hAnsi="Arial" w:cs="Arial"/>
          </w:rPr>
          <w:delText>emission category and vehicle</w:delText>
        </w:r>
        <w:r w:rsidRPr="000D7281" w:rsidDel="005D2A09">
          <w:rPr>
            <w:rFonts w:ascii="Arial" w:hAnsi="Arial" w:cs="Arial"/>
            <w:spacing w:val="-1"/>
          </w:rPr>
          <w:delText xml:space="preserve"> </w:delText>
        </w:r>
        <w:r w:rsidRPr="000D7281" w:rsidDel="005D2A09">
          <w:rPr>
            <w:rFonts w:ascii="Arial" w:hAnsi="Arial" w:cs="Arial"/>
          </w:rPr>
          <w:delText>type</w:delText>
        </w:r>
        <w:r w:rsidRPr="000D7281" w:rsidDel="005D2A09">
          <w:rPr>
            <w:rFonts w:ascii="Arial" w:hAnsi="Arial" w:cs="Arial"/>
            <w:spacing w:val="-1"/>
          </w:rPr>
          <w:delText xml:space="preserve"> </w:delText>
        </w:r>
        <w:r w:rsidRPr="000D7281" w:rsidDel="005D2A09">
          <w:rPr>
            <w:rFonts w:ascii="Arial" w:hAnsi="Arial" w:cs="Arial"/>
          </w:rPr>
          <w:delText>subject to a</w:delText>
        </w:r>
        <w:r w:rsidRPr="000D7281" w:rsidDel="005D2A09">
          <w:rPr>
            <w:rFonts w:ascii="Arial" w:hAnsi="Arial" w:cs="Arial"/>
            <w:spacing w:val="-1"/>
          </w:rPr>
          <w:delText xml:space="preserve"> </w:delText>
        </w:r>
        <w:r w:rsidRPr="000D7281" w:rsidDel="005D2A09">
          <w:rPr>
            <w:rFonts w:ascii="Arial" w:hAnsi="Arial" w:cs="Arial"/>
          </w:rPr>
          <w:delText>cold soak and emission test at 68° to 86° F.</w:delText>
        </w:r>
      </w:del>
    </w:p>
    <w:p w14:paraId="6636CB2D" w14:textId="2399ACB6" w:rsidR="009C1D0D" w:rsidRPr="005B1481" w:rsidDel="005D2A09" w:rsidRDefault="0048243B" w:rsidP="009C1D0D">
      <w:pPr>
        <w:rPr>
          <w:del w:id="528" w:author="Joo, Hye@ARB" w:date="2026-06-04T21:41:00Z"/>
          <w:iCs/>
        </w:rPr>
      </w:pPr>
      <w:del w:id="529" w:author="Joo, Hye@ARB" w:date="2026-06-04T21:41:00Z">
        <w:r w:rsidRPr="00414D83" w:rsidDel="005D2A09">
          <w:rPr>
            <w:rFonts w:ascii="Arial" w:hAnsi="Arial" w:cs="Arial"/>
            <w:i/>
            <w:iCs/>
          </w:rPr>
          <w:delText>Standards</w:delText>
        </w:r>
        <w:r w:rsidRPr="00414D83" w:rsidDel="005D2A09">
          <w:rPr>
            <w:rFonts w:ascii="Arial" w:hAnsi="Arial" w:cs="Arial"/>
            <w:i/>
            <w:iCs/>
            <w:spacing w:val="-6"/>
          </w:rPr>
          <w:delText xml:space="preserve"> </w:delText>
        </w:r>
        <w:r w:rsidRPr="00414D83" w:rsidDel="005D2A09">
          <w:rPr>
            <w:rFonts w:ascii="Arial" w:hAnsi="Arial" w:cs="Arial"/>
            <w:i/>
            <w:iCs/>
          </w:rPr>
          <w:delText>for</w:delText>
        </w:r>
        <w:r w:rsidRPr="00414D83" w:rsidDel="005D2A09">
          <w:rPr>
            <w:rFonts w:ascii="Arial" w:hAnsi="Arial" w:cs="Arial"/>
            <w:i/>
            <w:iCs/>
            <w:spacing w:val="-6"/>
          </w:rPr>
          <w:delText xml:space="preserve"> </w:delText>
        </w:r>
        <w:r w:rsidRPr="00414D83" w:rsidDel="005D2A09">
          <w:rPr>
            <w:rFonts w:ascii="Arial" w:hAnsi="Arial" w:cs="Arial"/>
            <w:i/>
            <w:iCs/>
          </w:rPr>
          <w:delText>Passenger</w:delText>
        </w:r>
        <w:r w:rsidRPr="00414D83" w:rsidDel="005D2A09">
          <w:rPr>
            <w:rFonts w:ascii="Arial" w:hAnsi="Arial" w:cs="Arial"/>
            <w:i/>
            <w:iCs/>
            <w:spacing w:val="-6"/>
          </w:rPr>
          <w:delText xml:space="preserve"> </w:delText>
        </w:r>
        <w:r w:rsidRPr="00414D83" w:rsidDel="005D2A09">
          <w:rPr>
            <w:rFonts w:ascii="Arial" w:hAnsi="Arial" w:cs="Arial"/>
            <w:i/>
            <w:iCs/>
          </w:rPr>
          <w:delText>Cars,</w:delText>
        </w:r>
        <w:r w:rsidRPr="00414D83" w:rsidDel="005D2A09">
          <w:rPr>
            <w:rFonts w:ascii="Arial" w:hAnsi="Arial" w:cs="Arial"/>
            <w:i/>
            <w:iCs/>
            <w:spacing w:val="-6"/>
          </w:rPr>
          <w:delText xml:space="preserve"> </w:delText>
        </w:r>
        <w:r w:rsidRPr="00414D83" w:rsidDel="005D2A09">
          <w:rPr>
            <w:rFonts w:ascii="Arial" w:hAnsi="Arial" w:cs="Arial"/>
            <w:i/>
            <w:iCs/>
          </w:rPr>
          <w:delText>Light-Duty</w:delText>
        </w:r>
        <w:r w:rsidRPr="00414D83" w:rsidDel="005D2A09">
          <w:rPr>
            <w:rFonts w:ascii="Arial" w:hAnsi="Arial" w:cs="Arial"/>
            <w:i/>
            <w:iCs/>
            <w:spacing w:val="-7"/>
          </w:rPr>
          <w:delText xml:space="preserve"> </w:delText>
        </w:r>
        <w:r w:rsidRPr="00414D83" w:rsidDel="005D2A09">
          <w:rPr>
            <w:rFonts w:ascii="Arial" w:hAnsi="Arial" w:cs="Arial"/>
            <w:i/>
            <w:iCs/>
          </w:rPr>
          <w:delText>Trucks,</w:delText>
        </w:r>
        <w:r w:rsidRPr="00414D83" w:rsidDel="005D2A09">
          <w:rPr>
            <w:rFonts w:ascii="Arial" w:hAnsi="Arial" w:cs="Arial"/>
            <w:i/>
            <w:iCs/>
            <w:spacing w:val="-6"/>
          </w:rPr>
          <w:delText xml:space="preserve"> </w:delText>
        </w:r>
        <w:r w:rsidRPr="00414D83" w:rsidDel="005D2A09">
          <w:rPr>
            <w:rFonts w:ascii="Arial" w:hAnsi="Arial" w:cs="Arial"/>
            <w:i/>
            <w:iCs/>
          </w:rPr>
          <w:delText>and</w:delText>
        </w:r>
        <w:r w:rsidRPr="00414D83" w:rsidDel="005D2A09">
          <w:rPr>
            <w:rFonts w:ascii="Arial" w:hAnsi="Arial" w:cs="Arial"/>
            <w:i/>
            <w:iCs/>
            <w:spacing w:val="-6"/>
          </w:rPr>
          <w:delText xml:space="preserve"> </w:delText>
        </w:r>
        <w:r w:rsidRPr="00414D83" w:rsidDel="005D2A09">
          <w:rPr>
            <w:rFonts w:ascii="Arial" w:hAnsi="Arial" w:cs="Arial"/>
            <w:i/>
            <w:iCs/>
          </w:rPr>
          <w:delText>Medium-Duty Passenger Vehicles Certified to the LEV III Standards</w:delText>
        </w:r>
        <w:r w:rsidRPr="000D7281" w:rsidDel="005D2A09">
          <w:rPr>
            <w:rFonts w:ascii="Arial" w:hAnsi="Arial" w:cs="Arial"/>
          </w:rPr>
          <w:delText>.</w:delText>
        </w:r>
      </w:del>
    </w:p>
    <w:p w14:paraId="37784AAF" w14:textId="59837BF6" w:rsidR="0048243B" w:rsidRPr="000D7281" w:rsidDel="005D2A09" w:rsidRDefault="0048243B" w:rsidP="009A18CE">
      <w:pPr>
        <w:pStyle w:val="BodyText"/>
        <w:keepLines/>
        <w:spacing w:before="56"/>
        <w:rPr>
          <w:del w:id="530" w:author="Joo, Hye@ARB" w:date="2026-06-04T21:41:00Z"/>
          <w:rFonts w:ascii="Arial" w:hAnsi="Arial" w:cs="Arial"/>
          <w:i/>
          <w:sz w:val="20"/>
        </w:rPr>
      </w:pPr>
    </w:p>
    <w:tbl>
      <w:tblPr>
        <w:tblW w:w="0" w:type="auto"/>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602"/>
        <w:gridCol w:w="1392"/>
        <w:gridCol w:w="1210"/>
        <w:gridCol w:w="1980"/>
      </w:tblGrid>
      <w:tr w:rsidR="0048243B" w:rsidRPr="001238F2" w:rsidDel="005D2A09" w14:paraId="58C16355" w14:textId="503150C2">
        <w:trPr>
          <w:trHeight w:val="752"/>
          <w:del w:id="531" w:author="Joo, Hye@ARB" w:date="2026-06-04T21:41:00Z"/>
        </w:trPr>
        <w:tc>
          <w:tcPr>
            <w:tcW w:w="7184" w:type="dxa"/>
            <w:gridSpan w:val="4"/>
            <w:tcBorders>
              <w:bottom w:val="single" w:sz="6" w:space="0" w:color="000000"/>
            </w:tcBorders>
          </w:tcPr>
          <w:p w14:paraId="1CD5FFC1" w14:textId="7DD0D967" w:rsidR="0048243B" w:rsidRPr="000D7281" w:rsidDel="005D2A09" w:rsidRDefault="0048243B" w:rsidP="009A18CE">
            <w:pPr>
              <w:pStyle w:val="TableParagraph"/>
              <w:keepLines/>
              <w:spacing w:before="123"/>
              <w:ind w:left="1144" w:right="299" w:hanging="831"/>
              <w:rPr>
                <w:del w:id="532" w:author="Joo, Hye@ARB" w:date="2026-06-04T21:41:00Z"/>
                <w:rFonts w:ascii="Arial" w:hAnsi="Arial" w:cs="Arial"/>
                <w:b/>
              </w:rPr>
            </w:pPr>
            <w:del w:id="533" w:author="Joo, Hye@ARB" w:date="2026-06-04T21:41:00Z">
              <w:r w:rsidRPr="000D7281" w:rsidDel="005D2A09">
                <w:rPr>
                  <w:rFonts w:ascii="Arial" w:hAnsi="Arial" w:cs="Arial"/>
                  <w:b/>
                </w:rPr>
                <w:delText>50</w:delText>
              </w:r>
              <w:r w:rsidRPr="000D7281" w:rsidDel="005D2A09">
                <w:rPr>
                  <w:rFonts w:ascii="Arial" w:hAnsi="Arial" w:cs="Arial"/>
                  <w:b/>
                  <w:vertAlign w:val="superscript"/>
                </w:rPr>
                <w:delText>o</w:delText>
              </w:r>
              <w:r w:rsidRPr="000D7281" w:rsidDel="005D2A09">
                <w:rPr>
                  <w:rFonts w:ascii="Arial" w:hAnsi="Arial" w:cs="Arial"/>
                  <w:b/>
                </w:rPr>
                <w:delText>F</w:delText>
              </w:r>
              <w:r w:rsidRPr="000D7281" w:rsidDel="005D2A09">
                <w:rPr>
                  <w:rFonts w:ascii="Arial" w:hAnsi="Arial" w:cs="Arial"/>
                  <w:b/>
                  <w:spacing w:val="-5"/>
                </w:rPr>
                <w:delText xml:space="preserve"> </w:delText>
              </w:r>
              <w:r w:rsidRPr="000D7281" w:rsidDel="005D2A09">
                <w:rPr>
                  <w:rFonts w:ascii="Arial" w:hAnsi="Arial" w:cs="Arial"/>
                  <w:b/>
                </w:rPr>
                <w:delText>Exhaust</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5"/>
                </w:rPr>
                <w:delText xml:space="preserve"> </w:delText>
              </w:r>
              <w:r w:rsidRPr="000D7281" w:rsidDel="005D2A09">
                <w:rPr>
                  <w:rFonts w:ascii="Arial" w:hAnsi="Arial" w:cs="Arial"/>
                  <w:b/>
                </w:rPr>
                <w:delText>Standards</w:delText>
              </w:r>
              <w:r w:rsidRPr="000D7281" w:rsidDel="005D2A09">
                <w:rPr>
                  <w:rFonts w:ascii="Arial" w:hAnsi="Arial" w:cs="Arial"/>
                  <w:b/>
                  <w:spacing w:val="-6"/>
                </w:rPr>
                <w:delText xml:space="preserve"> </w:delText>
              </w:r>
              <w:r w:rsidRPr="000D7281" w:rsidDel="005D2A09">
                <w:rPr>
                  <w:rFonts w:ascii="Arial" w:hAnsi="Arial" w:cs="Arial"/>
                  <w:b/>
                </w:rPr>
                <w:delText>for</w:delText>
              </w:r>
              <w:r w:rsidRPr="000D7281" w:rsidDel="005D2A09">
                <w:rPr>
                  <w:rFonts w:ascii="Arial" w:hAnsi="Arial" w:cs="Arial"/>
                  <w:b/>
                  <w:spacing w:val="-4"/>
                </w:rPr>
                <w:delText xml:space="preserve"> </w:delText>
              </w:r>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Passenger</w:delText>
              </w:r>
              <w:r w:rsidRPr="000D7281" w:rsidDel="005D2A09">
                <w:rPr>
                  <w:rFonts w:ascii="Arial" w:hAnsi="Arial" w:cs="Arial"/>
                  <w:b/>
                  <w:spacing w:val="-4"/>
                </w:rPr>
                <w:delText xml:space="preserve"> </w:delText>
              </w:r>
              <w:r w:rsidRPr="000D7281" w:rsidDel="005D2A09">
                <w:rPr>
                  <w:rFonts w:ascii="Arial" w:hAnsi="Arial" w:cs="Arial"/>
                  <w:b/>
                </w:rPr>
                <w:delText>Cars,</w:delText>
              </w:r>
              <w:r w:rsidRPr="000D7281" w:rsidDel="005D2A09">
                <w:rPr>
                  <w:rFonts w:ascii="Arial" w:hAnsi="Arial" w:cs="Arial"/>
                  <w:b/>
                  <w:spacing w:val="-4"/>
                </w:rPr>
                <w:delText xml:space="preserve"> </w:delText>
              </w:r>
              <w:r w:rsidRPr="000D7281" w:rsidDel="005D2A09">
                <w:rPr>
                  <w:rFonts w:ascii="Arial" w:hAnsi="Arial" w:cs="Arial"/>
                  <w:b/>
                </w:rPr>
                <w:delText>Light- Duty Trucks, and Medium-Duty Passenger Vehicles</w:delText>
              </w:r>
            </w:del>
          </w:p>
        </w:tc>
      </w:tr>
      <w:tr w:rsidR="0048243B" w:rsidRPr="001238F2" w:rsidDel="005D2A09" w14:paraId="63AC3C90" w14:textId="7C9340A3">
        <w:trPr>
          <w:trHeight w:val="505"/>
          <w:del w:id="534" w:author="Joo, Hye@ARB" w:date="2026-06-04T21:41:00Z"/>
        </w:trPr>
        <w:tc>
          <w:tcPr>
            <w:tcW w:w="2602" w:type="dxa"/>
            <w:tcBorders>
              <w:top w:val="single" w:sz="6" w:space="0" w:color="000000"/>
              <w:bottom w:val="single" w:sz="6" w:space="0" w:color="000000"/>
              <w:right w:val="single" w:sz="6" w:space="0" w:color="000000"/>
            </w:tcBorders>
          </w:tcPr>
          <w:p w14:paraId="0E0C9404" w14:textId="0E8C8785" w:rsidR="0048243B" w:rsidRPr="000D7281" w:rsidDel="005D2A09" w:rsidRDefault="0048243B" w:rsidP="009A18CE">
            <w:pPr>
              <w:pStyle w:val="TableParagraph"/>
              <w:keepLines/>
              <w:spacing w:before="125"/>
              <w:ind w:left="88"/>
              <w:rPr>
                <w:del w:id="535" w:author="Joo, Hye@ARB" w:date="2026-06-04T21:41:00Z"/>
                <w:rFonts w:ascii="Arial" w:hAnsi="Arial" w:cs="Arial"/>
                <w:i/>
              </w:rPr>
            </w:pPr>
            <w:del w:id="536" w:author="Joo, Hye@ARB" w:date="2026-06-04T21:41:00Z">
              <w:r w:rsidRPr="000D7281" w:rsidDel="005D2A09">
                <w:rPr>
                  <w:rFonts w:ascii="Arial" w:hAnsi="Arial" w:cs="Arial"/>
                  <w:i/>
                </w:rPr>
                <w:delText>Vehicle</w:delText>
              </w:r>
              <w:r w:rsidRPr="000D7281" w:rsidDel="005D2A09">
                <w:rPr>
                  <w:rFonts w:ascii="Arial" w:hAnsi="Arial" w:cs="Arial"/>
                  <w:i/>
                  <w:spacing w:val="-3"/>
                </w:rPr>
                <w:delText xml:space="preserve"> </w:delText>
              </w:r>
              <w:r w:rsidRPr="000D7281" w:rsidDel="005D2A09">
                <w:rPr>
                  <w:rFonts w:ascii="Arial" w:hAnsi="Arial" w:cs="Arial"/>
                  <w:i/>
                </w:rPr>
                <w:delText>Emission</w:delText>
              </w:r>
              <w:r w:rsidRPr="000D7281" w:rsidDel="005D2A09">
                <w:rPr>
                  <w:rFonts w:ascii="Arial" w:hAnsi="Arial" w:cs="Arial"/>
                  <w:i/>
                  <w:spacing w:val="-3"/>
                </w:rPr>
                <w:delText xml:space="preserve"> </w:delText>
              </w:r>
              <w:r w:rsidRPr="000D7281" w:rsidDel="005D2A09">
                <w:rPr>
                  <w:rFonts w:ascii="Arial" w:hAnsi="Arial" w:cs="Arial"/>
                  <w:i/>
                  <w:spacing w:val="-2"/>
                </w:rPr>
                <w:delText>Category</w:delText>
              </w:r>
            </w:del>
          </w:p>
        </w:tc>
        <w:tc>
          <w:tcPr>
            <w:tcW w:w="2602" w:type="dxa"/>
            <w:gridSpan w:val="2"/>
            <w:tcBorders>
              <w:top w:val="single" w:sz="6" w:space="0" w:color="000000"/>
              <w:left w:val="single" w:sz="6" w:space="0" w:color="000000"/>
              <w:bottom w:val="single" w:sz="6" w:space="0" w:color="000000"/>
              <w:right w:val="single" w:sz="6" w:space="0" w:color="000000"/>
            </w:tcBorders>
          </w:tcPr>
          <w:p w14:paraId="139712A8" w14:textId="336DC91C" w:rsidR="0048243B" w:rsidRPr="000D7281" w:rsidDel="005D2A09" w:rsidRDefault="0048243B" w:rsidP="009A18CE">
            <w:pPr>
              <w:pStyle w:val="TableParagraph"/>
              <w:keepLines/>
              <w:ind w:left="13" w:right="2"/>
              <w:jc w:val="center"/>
              <w:rPr>
                <w:del w:id="537" w:author="Joo, Hye@ARB" w:date="2026-06-04T21:41:00Z"/>
                <w:rFonts w:ascii="Arial" w:hAnsi="Arial" w:cs="Arial"/>
                <w:i/>
              </w:rPr>
            </w:pPr>
            <w:del w:id="538" w:author="Joo, Hye@ARB" w:date="2026-06-04T21:41:00Z">
              <w:r w:rsidRPr="000D7281" w:rsidDel="005D2A09">
                <w:rPr>
                  <w:rFonts w:ascii="Arial" w:hAnsi="Arial" w:cs="Arial"/>
                  <w:i/>
                </w:rPr>
                <w:delText>NMOG</w:delText>
              </w:r>
              <w:r w:rsidRPr="000D7281" w:rsidDel="005D2A09">
                <w:rPr>
                  <w:rFonts w:ascii="Arial" w:hAnsi="Arial" w:cs="Arial"/>
                  <w:i/>
                  <w:spacing w:val="-3"/>
                </w:rPr>
                <w:delText xml:space="preserve"> </w:delText>
              </w:r>
              <w:r w:rsidRPr="000D7281" w:rsidDel="005D2A09">
                <w:rPr>
                  <w:rFonts w:ascii="Arial" w:hAnsi="Arial" w:cs="Arial"/>
                  <w:i/>
                </w:rPr>
                <w:delText>+</w:delText>
              </w:r>
              <w:r w:rsidRPr="000D7281" w:rsidDel="005D2A09">
                <w:rPr>
                  <w:rFonts w:ascii="Arial" w:hAnsi="Arial" w:cs="Arial"/>
                  <w:i/>
                  <w:spacing w:val="-1"/>
                </w:rPr>
                <w:delText xml:space="preserve"> </w:delText>
              </w:r>
              <w:r w:rsidRPr="000D7281" w:rsidDel="005D2A09">
                <w:rPr>
                  <w:rFonts w:ascii="Arial" w:hAnsi="Arial" w:cs="Arial"/>
                  <w:i/>
                  <w:spacing w:val="-5"/>
                </w:rPr>
                <w:delText>NOx</w:delText>
              </w:r>
            </w:del>
          </w:p>
          <w:p w14:paraId="25B36929" w14:textId="5B3A2D4F" w:rsidR="0048243B" w:rsidRPr="000D7281" w:rsidDel="005D2A09" w:rsidRDefault="0048243B" w:rsidP="009A18CE">
            <w:pPr>
              <w:pStyle w:val="TableParagraph"/>
              <w:keepLines/>
              <w:spacing w:before="1"/>
              <w:ind w:left="13"/>
              <w:jc w:val="center"/>
              <w:rPr>
                <w:del w:id="539" w:author="Joo, Hye@ARB" w:date="2026-06-04T21:41:00Z"/>
                <w:rFonts w:ascii="Arial" w:hAnsi="Arial" w:cs="Arial"/>
                <w:i/>
              </w:rPr>
            </w:pPr>
            <w:del w:id="540" w:author="Joo, Hye@ARB" w:date="2026-06-04T21:41:00Z">
              <w:r w:rsidRPr="000D7281" w:rsidDel="005D2A09">
                <w:rPr>
                  <w:rFonts w:ascii="Arial" w:hAnsi="Arial" w:cs="Arial"/>
                  <w:i/>
                  <w:spacing w:val="-2"/>
                </w:rPr>
                <w:delText>(g/mi)</w:delText>
              </w:r>
            </w:del>
          </w:p>
        </w:tc>
        <w:tc>
          <w:tcPr>
            <w:tcW w:w="1980" w:type="dxa"/>
            <w:tcBorders>
              <w:top w:val="single" w:sz="6" w:space="0" w:color="000000"/>
              <w:left w:val="single" w:sz="6" w:space="0" w:color="000000"/>
              <w:bottom w:val="single" w:sz="6" w:space="0" w:color="000000"/>
            </w:tcBorders>
          </w:tcPr>
          <w:p w14:paraId="6ED61139" w14:textId="435F2D78" w:rsidR="0048243B" w:rsidRPr="000D7281" w:rsidDel="005D2A09" w:rsidRDefault="0048243B" w:rsidP="009A18CE">
            <w:pPr>
              <w:pStyle w:val="TableParagraph"/>
              <w:keepLines/>
              <w:ind w:left="17" w:right="7"/>
              <w:jc w:val="center"/>
              <w:rPr>
                <w:del w:id="541" w:author="Joo, Hye@ARB" w:date="2026-06-04T21:41:00Z"/>
                <w:rFonts w:ascii="Arial" w:hAnsi="Arial" w:cs="Arial"/>
                <w:i/>
              </w:rPr>
            </w:pPr>
            <w:del w:id="542" w:author="Joo, Hye@ARB" w:date="2026-06-04T21:41:00Z">
              <w:r w:rsidRPr="000D7281" w:rsidDel="005D2A09">
                <w:rPr>
                  <w:rFonts w:ascii="Arial" w:hAnsi="Arial" w:cs="Arial"/>
                  <w:i/>
                  <w:spacing w:val="-4"/>
                </w:rPr>
                <w:delText>HCHO</w:delText>
              </w:r>
            </w:del>
          </w:p>
          <w:p w14:paraId="255FB4EA" w14:textId="46F33DB6" w:rsidR="0048243B" w:rsidRPr="000D7281" w:rsidDel="005D2A09" w:rsidRDefault="0048243B" w:rsidP="009A18CE">
            <w:pPr>
              <w:pStyle w:val="TableParagraph"/>
              <w:keepLines/>
              <w:spacing w:before="1"/>
              <w:ind w:left="17" w:right="4"/>
              <w:jc w:val="center"/>
              <w:rPr>
                <w:del w:id="543" w:author="Joo, Hye@ARB" w:date="2026-06-04T21:41:00Z"/>
                <w:rFonts w:ascii="Arial" w:hAnsi="Arial" w:cs="Arial"/>
                <w:i/>
              </w:rPr>
            </w:pPr>
            <w:del w:id="544" w:author="Joo, Hye@ARB" w:date="2026-06-04T21:41:00Z">
              <w:r w:rsidRPr="000D7281" w:rsidDel="005D2A09">
                <w:rPr>
                  <w:rFonts w:ascii="Arial" w:hAnsi="Arial" w:cs="Arial"/>
                  <w:i/>
                  <w:spacing w:val="-2"/>
                </w:rPr>
                <w:delText>(g/mi)</w:delText>
              </w:r>
            </w:del>
          </w:p>
        </w:tc>
      </w:tr>
      <w:tr w:rsidR="0048243B" w:rsidRPr="001238F2" w:rsidDel="005D2A09" w14:paraId="5CCE8ABA" w14:textId="30AA3B00">
        <w:trPr>
          <w:trHeight w:val="505"/>
          <w:del w:id="545" w:author="Joo, Hye@ARB" w:date="2026-06-04T21:41:00Z"/>
        </w:trPr>
        <w:tc>
          <w:tcPr>
            <w:tcW w:w="2602" w:type="dxa"/>
            <w:tcBorders>
              <w:top w:val="single" w:sz="6" w:space="0" w:color="000000"/>
              <w:bottom w:val="single" w:sz="6" w:space="0" w:color="000000"/>
              <w:right w:val="single" w:sz="6" w:space="0" w:color="000000"/>
            </w:tcBorders>
          </w:tcPr>
          <w:p w14:paraId="619C4C0F" w14:textId="38239F08" w:rsidR="0048243B" w:rsidRPr="000D7281" w:rsidDel="005D2A09" w:rsidRDefault="0048243B" w:rsidP="009A18CE">
            <w:pPr>
              <w:pStyle w:val="TableParagraph"/>
              <w:keepLines/>
              <w:rPr>
                <w:del w:id="546" w:author="Joo, Hye@ARB" w:date="2026-06-04T21:41:00Z"/>
                <w:rFonts w:ascii="Arial" w:hAnsi="Arial" w:cs="Arial"/>
                <w:sz w:val="20"/>
              </w:rPr>
            </w:pPr>
          </w:p>
        </w:tc>
        <w:tc>
          <w:tcPr>
            <w:tcW w:w="1392" w:type="dxa"/>
            <w:tcBorders>
              <w:top w:val="single" w:sz="6" w:space="0" w:color="000000"/>
              <w:left w:val="single" w:sz="6" w:space="0" w:color="000000"/>
              <w:bottom w:val="single" w:sz="6" w:space="0" w:color="000000"/>
              <w:right w:val="single" w:sz="6" w:space="0" w:color="000000"/>
            </w:tcBorders>
          </w:tcPr>
          <w:p w14:paraId="441EBCEE" w14:textId="05E829C1" w:rsidR="0048243B" w:rsidRPr="000D7281" w:rsidDel="005D2A09" w:rsidRDefault="0048243B" w:rsidP="009A18CE">
            <w:pPr>
              <w:pStyle w:val="TableParagraph"/>
              <w:keepLines/>
              <w:spacing w:before="125"/>
              <w:ind w:left="16" w:right="1"/>
              <w:jc w:val="center"/>
              <w:rPr>
                <w:del w:id="547" w:author="Joo, Hye@ARB" w:date="2026-06-04T21:41:00Z"/>
                <w:rFonts w:ascii="Arial" w:hAnsi="Arial" w:cs="Arial"/>
              </w:rPr>
            </w:pPr>
            <w:del w:id="548" w:author="Joo, Hye@ARB" w:date="2026-06-04T21:41:00Z">
              <w:r w:rsidRPr="000D7281" w:rsidDel="005D2A09">
                <w:rPr>
                  <w:rFonts w:ascii="Arial" w:hAnsi="Arial" w:cs="Arial"/>
                  <w:spacing w:val="-2"/>
                </w:rPr>
                <w:delText>Gasoline</w:delText>
              </w:r>
            </w:del>
          </w:p>
        </w:tc>
        <w:tc>
          <w:tcPr>
            <w:tcW w:w="1210" w:type="dxa"/>
            <w:tcBorders>
              <w:top w:val="single" w:sz="6" w:space="0" w:color="000000"/>
              <w:left w:val="single" w:sz="6" w:space="0" w:color="000000"/>
              <w:bottom w:val="single" w:sz="6" w:space="0" w:color="000000"/>
              <w:right w:val="single" w:sz="6" w:space="0" w:color="000000"/>
            </w:tcBorders>
          </w:tcPr>
          <w:p w14:paraId="6A42DC5C" w14:textId="4D66BE65" w:rsidR="0048243B" w:rsidRPr="000D7281" w:rsidDel="005D2A09" w:rsidRDefault="0048243B" w:rsidP="009A18CE">
            <w:pPr>
              <w:pStyle w:val="TableParagraph"/>
              <w:keepLines/>
              <w:ind w:left="404" w:right="237" w:hanging="159"/>
              <w:rPr>
                <w:del w:id="549" w:author="Joo, Hye@ARB" w:date="2026-06-04T21:41:00Z"/>
                <w:rFonts w:ascii="Arial" w:hAnsi="Arial" w:cs="Arial"/>
              </w:rPr>
            </w:pPr>
            <w:del w:id="550" w:author="Joo, Hye@ARB" w:date="2026-06-04T21:41:00Z">
              <w:r w:rsidRPr="000D7281" w:rsidDel="005D2A09">
                <w:rPr>
                  <w:rFonts w:ascii="Arial" w:hAnsi="Arial" w:cs="Arial"/>
                  <w:spacing w:val="-2"/>
                </w:rPr>
                <w:delText xml:space="preserve">Alcohol </w:delText>
              </w:r>
              <w:r w:rsidRPr="000D7281" w:rsidDel="005D2A09">
                <w:rPr>
                  <w:rFonts w:ascii="Arial" w:hAnsi="Arial" w:cs="Arial"/>
                  <w:spacing w:val="-4"/>
                </w:rPr>
                <w:delText>Fuel</w:delText>
              </w:r>
            </w:del>
          </w:p>
        </w:tc>
        <w:tc>
          <w:tcPr>
            <w:tcW w:w="1980" w:type="dxa"/>
            <w:tcBorders>
              <w:top w:val="single" w:sz="6" w:space="0" w:color="000000"/>
              <w:left w:val="single" w:sz="6" w:space="0" w:color="000000"/>
              <w:bottom w:val="single" w:sz="6" w:space="0" w:color="000000"/>
            </w:tcBorders>
          </w:tcPr>
          <w:p w14:paraId="220CB6D3" w14:textId="610C51C7" w:rsidR="0048243B" w:rsidRPr="000D7281" w:rsidDel="005D2A09" w:rsidRDefault="0048243B" w:rsidP="009A18CE">
            <w:pPr>
              <w:pStyle w:val="TableParagraph"/>
              <w:keepLines/>
              <w:ind w:left="409" w:hanging="243"/>
              <w:rPr>
                <w:del w:id="551" w:author="Joo, Hye@ARB" w:date="2026-06-04T21:41:00Z"/>
                <w:rFonts w:ascii="Arial" w:hAnsi="Arial" w:cs="Arial"/>
              </w:rPr>
            </w:pPr>
            <w:del w:id="552" w:author="Joo, Hye@ARB" w:date="2026-06-04T21:41:00Z">
              <w:r w:rsidRPr="000D7281" w:rsidDel="005D2A09">
                <w:rPr>
                  <w:rFonts w:ascii="Arial" w:hAnsi="Arial" w:cs="Arial"/>
                </w:rPr>
                <w:delText>Both</w:delText>
              </w:r>
              <w:r w:rsidRPr="000D7281" w:rsidDel="005D2A09">
                <w:rPr>
                  <w:rFonts w:ascii="Arial" w:hAnsi="Arial" w:cs="Arial"/>
                  <w:spacing w:val="-14"/>
                </w:rPr>
                <w:delText xml:space="preserve"> </w:delText>
              </w:r>
              <w:r w:rsidRPr="000D7281" w:rsidDel="005D2A09">
                <w:rPr>
                  <w:rFonts w:ascii="Arial" w:hAnsi="Arial" w:cs="Arial"/>
                </w:rPr>
                <w:delText>Gasoline</w:delText>
              </w:r>
              <w:r w:rsidRPr="000D7281" w:rsidDel="005D2A09">
                <w:rPr>
                  <w:rFonts w:ascii="Arial" w:hAnsi="Arial" w:cs="Arial"/>
                  <w:spacing w:val="-14"/>
                </w:rPr>
                <w:delText xml:space="preserve"> </w:delText>
              </w:r>
              <w:r w:rsidRPr="000D7281" w:rsidDel="005D2A09">
                <w:rPr>
                  <w:rFonts w:ascii="Arial" w:hAnsi="Arial" w:cs="Arial"/>
                </w:rPr>
                <w:delText>and Alcohol Fuel</w:delText>
              </w:r>
            </w:del>
          </w:p>
        </w:tc>
      </w:tr>
      <w:tr w:rsidR="0048243B" w:rsidRPr="001238F2" w:rsidDel="005D2A09" w14:paraId="600EC77D" w14:textId="4023D12A">
        <w:trPr>
          <w:trHeight w:val="433"/>
          <w:del w:id="553" w:author="Joo, Hye@ARB" w:date="2026-06-04T21:41:00Z"/>
        </w:trPr>
        <w:tc>
          <w:tcPr>
            <w:tcW w:w="2602" w:type="dxa"/>
            <w:tcBorders>
              <w:top w:val="single" w:sz="6" w:space="0" w:color="000000"/>
              <w:bottom w:val="single" w:sz="6" w:space="0" w:color="000000"/>
              <w:right w:val="single" w:sz="6" w:space="0" w:color="000000"/>
            </w:tcBorders>
          </w:tcPr>
          <w:p w14:paraId="7AACE5BF" w14:textId="3EA15926" w:rsidR="0048243B" w:rsidRPr="000D7281" w:rsidDel="005D2A09" w:rsidRDefault="0048243B" w:rsidP="009A18CE">
            <w:pPr>
              <w:pStyle w:val="TableParagraph"/>
              <w:keepLines/>
              <w:spacing w:before="89"/>
              <w:ind w:left="88"/>
              <w:rPr>
                <w:del w:id="554" w:author="Joo, Hye@ARB" w:date="2026-06-04T21:41:00Z"/>
                <w:rFonts w:ascii="Arial" w:hAnsi="Arial" w:cs="Arial"/>
              </w:rPr>
            </w:pPr>
            <w:del w:id="555" w:author="Joo, Hye@ARB" w:date="2026-06-04T21:41:00Z">
              <w:r w:rsidRPr="000D7281" w:rsidDel="005D2A09">
                <w:rPr>
                  <w:rFonts w:ascii="Arial" w:hAnsi="Arial" w:cs="Arial"/>
                  <w:spacing w:val="-2"/>
                </w:rPr>
                <w:delText>LEV160</w:delText>
              </w:r>
            </w:del>
          </w:p>
        </w:tc>
        <w:tc>
          <w:tcPr>
            <w:tcW w:w="1392" w:type="dxa"/>
            <w:tcBorders>
              <w:top w:val="single" w:sz="6" w:space="0" w:color="000000"/>
              <w:left w:val="single" w:sz="6" w:space="0" w:color="000000"/>
              <w:bottom w:val="single" w:sz="6" w:space="0" w:color="000000"/>
              <w:right w:val="single" w:sz="6" w:space="0" w:color="000000"/>
            </w:tcBorders>
          </w:tcPr>
          <w:p w14:paraId="55F6CAF8" w14:textId="648BC43D" w:rsidR="0048243B" w:rsidRPr="000D7281" w:rsidDel="005D2A09" w:rsidRDefault="0048243B" w:rsidP="009A18CE">
            <w:pPr>
              <w:pStyle w:val="TableParagraph"/>
              <w:keepLines/>
              <w:spacing w:before="89"/>
              <w:ind w:left="16"/>
              <w:jc w:val="center"/>
              <w:rPr>
                <w:del w:id="556" w:author="Joo, Hye@ARB" w:date="2026-06-04T21:41:00Z"/>
                <w:rFonts w:ascii="Arial" w:hAnsi="Arial" w:cs="Arial"/>
              </w:rPr>
            </w:pPr>
            <w:del w:id="557" w:author="Joo, Hye@ARB" w:date="2026-06-04T21:41:00Z">
              <w:r w:rsidRPr="000D7281" w:rsidDel="005D2A09">
                <w:rPr>
                  <w:rFonts w:ascii="Arial" w:hAnsi="Arial" w:cs="Arial"/>
                  <w:spacing w:val="-2"/>
                </w:rPr>
                <w:delText>0.320</w:delText>
              </w:r>
            </w:del>
          </w:p>
        </w:tc>
        <w:tc>
          <w:tcPr>
            <w:tcW w:w="1210" w:type="dxa"/>
            <w:tcBorders>
              <w:top w:val="single" w:sz="6" w:space="0" w:color="000000"/>
              <w:left w:val="single" w:sz="6" w:space="0" w:color="000000"/>
              <w:bottom w:val="single" w:sz="6" w:space="0" w:color="000000"/>
              <w:right w:val="single" w:sz="6" w:space="0" w:color="000000"/>
            </w:tcBorders>
          </w:tcPr>
          <w:p w14:paraId="77D56C39" w14:textId="18286262" w:rsidR="0048243B" w:rsidRPr="000D7281" w:rsidDel="005D2A09" w:rsidRDefault="0048243B" w:rsidP="009A18CE">
            <w:pPr>
              <w:pStyle w:val="TableParagraph"/>
              <w:keepLines/>
              <w:spacing w:before="89"/>
              <w:ind w:left="10"/>
              <w:jc w:val="center"/>
              <w:rPr>
                <w:del w:id="558" w:author="Joo, Hye@ARB" w:date="2026-06-04T21:41:00Z"/>
                <w:rFonts w:ascii="Arial" w:hAnsi="Arial" w:cs="Arial"/>
              </w:rPr>
            </w:pPr>
            <w:del w:id="559" w:author="Joo, Hye@ARB" w:date="2026-06-04T21:41:00Z">
              <w:r w:rsidRPr="000D7281" w:rsidDel="005D2A09">
                <w:rPr>
                  <w:rFonts w:ascii="Arial" w:hAnsi="Arial" w:cs="Arial"/>
                  <w:spacing w:val="-2"/>
                </w:rPr>
                <w:delText>0.320</w:delText>
              </w:r>
            </w:del>
          </w:p>
        </w:tc>
        <w:tc>
          <w:tcPr>
            <w:tcW w:w="1980" w:type="dxa"/>
            <w:tcBorders>
              <w:top w:val="single" w:sz="6" w:space="0" w:color="000000"/>
              <w:left w:val="single" w:sz="6" w:space="0" w:color="000000"/>
              <w:bottom w:val="single" w:sz="6" w:space="0" w:color="000000"/>
            </w:tcBorders>
          </w:tcPr>
          <w:p w14:paraId="51A5C8A2" w14:textId="6D10FF6C" w:rsidR="0048243B" w:rsidRPr="000D7281" w:rsidDel="005D2A09" w:rsidRDefault="0048243B" w:rsidP="009A18CE">
            <w:pPr>
              <w:pStyle w:val="TableParagraph"/>
              <w:keepLines/>
              <w:spacing w:before="89"/>
              <w:ind w:left="17" w:right="2"/>
              <w:jc w:val="center"/>
              <w:rPr>
                <w:del w:id="560" w:author="Joo, Hye@ARB" w:date="2026-06-04T21:41:00Z"/>
                <w:rFonts w:ascii="Arial" w:hAnsi="Arial" w:cs="Arial"/>
              </w:rPr>
            </w:pPr>
            <w:del w:id="561" w:author="Joo, Hye@ARB" w:date="2026-06-04T21:41:00Z">
              <w:r w:rsidRPr="000D7281" w:rsidDel="005D2A09">
                <w:rPr>
                  <w:rFonts w:ascii="Arial" w:hAnsi="Arial" w:cs="Arial"/>
                  <w:spacing w:val="-2"/>
                </w:rPr>
                <w:delText>0.030</w:delText>
              </w:r>
            </w:del>
          </w:p>
        </w:tc>
      </w:tr>
      <w:tr w:rsidR="0048243B" w:rsidRPr="001238F2" w:rsidDel="005D2A09" w14:paraId="79578E5D" w14:textId="13D30F98">
        <w:trPr>
          <w:trHeight w:val="431"/>
          <w:del w:id="562" w:author="Joo, Hye@ARB" w:date="2026-06-04T21:41:00Z"/>
        </w:trPr>
        <w:tc>
          <w:tcPr>
            <w:tcW w:w="2602" w:type="dxa"/>
            <w:tcBorders>
              <w:top w:val="single" w:sz="6" w:space="0" w:color="000000"/>
              <w:bottom w:val="single" w:sz="6" w:space="0" w:color="000000"/>
              <w:right w:val="single" w:sz="6" w:space="0" w:color="000000"/>
            </w:tcBorders>
          </w:tcPr>
          <w:p w14:paraId="3208020B" w14:textId="033A2E6A" w:rsidR="0048243B" w:rsidRPr="000D7281" w:rsidDel="005D2A09" w:rsidRDefault="0048243B" w:rsidP="009A18CE">
            <w:pPr>
              <w:pStyle w:val="TableParagraph"/>
              <w:keepLines/>
              <w:spacing w:before="87"/>
              <w:ind w:left="88"/>
              <w:rPr>
                <w:del w:id="563" w:author="Joo, Hye@ARB" w:date="2026-06-04T21:41:00Z"/>
                <w:rFonts w:ascii="Arial" w:hAnsi="Arial" w:cs="Arial"/>
              </w:rPr>
            </w:pPr>
            <w:del w:id="564" w:author="Joo, Hye@ARB" w:date="2026-06-04T21:41:00Z">
              <w:r w:rsidRPr="000D7281" w:rsidDel="005D2A09">
                <w:rPr>
                  <w:rFonts w:ascii="Arial" w:hAnsi="Arial" w:cs="Arial"/>
                  <w:spacing w:val="-2"/>
                </w:rPr>
                <w:delText>ULEV125</w:delText>
              </w:r>
            </w:del>
          </w:p>
        </w:tc>
        <w:tc>
          <w:tcPr>
            <w:tcW w:w="1392" w:type="dxa"/>
            <w:tcBorders>
              <w:top w:val="single" w:sz="6" w:space="0" w:color="000000"/>
              <w:left w:val="single" w:sz="6" w:space="0" w:color="000000"/>
              <w:bottom w:val="single" w:sz="6" w:space="0" w:color="000000"/>
              <w:right w:val="single" w:sz="6" w:space="0" w:color="000000"/>
            </w:tcBorders>
          </w:tcPr>
          <w:p w14:paraId="78432E98" w14:textId="03287F46" w:rsidR="0048243B" w:rsidRPr="000D7281" w:rsidDel="005D2A09" w:rsidRDefault="0048243B" w:rsidP="009A18CE">
            <w:pPr>
              <w:pStyle w:val="TableParagraph"/>
              <w:keepLines/>
              <w:spacing w:before="87"/>
              <w:ind w:left="16" w:right="1"/>
              <w:jc w:val="center"/>
              <w:rPr>
                <w:del w:id="565" w:author="Joo, Hye@ARB" w:date="2026-06-04T21:41:00Z"/>
                <w:rFonts w:ascii="Arial" w:hAnsi="Arial" w:cs="Arial"/>
              </w:rPr>
            </w:pPr>
            <w:del w:id="566" w:author="Joo, Hye@ARB" w:date="2026-06-04T21:41:00Z">
              <w:r w:rsidRPr="000D7281" w:rsidDel="005D2A09">
                <w:rPr>
                  <w:rFonts w:ascii="Arial" w:hAnsi="Arial" w:cs="Arial"/>
                  <w:spacing w:val="-2"/>
                </w:rPr>
                <w:delText>0.250</w:delText>
              </w:r>
            </w:del>
          </w:p>
        </w:tc>
        <w:tc>
          <w:tcPr>
            <w:tcW w:w="1210" w:type="dxa"/>
            <w:tcBorders>
              <w:top w:val="single" w:sz="6" w:space="0" w:color="000000"/>
              <w:left w:val="single" w:sz="6" w:space="0" w:color="000000"/>
              <w:bottom w:val="single" w:sz="6" w:space="0" w:color="000000"/>
              <w:right w:val="single" w:sz="6" w:space="0" w:color="000000"/>
            </w:tcBorders>
          </w:tcPr>
          <w:p w14:paraId="445F6BD0" w14:textId="065BD0AC" w:rsidR="0048243B" w:rsidRPr="000D7281" w:rsidDel="005D2A09" w:rsidRDefault="0048243B" w:rsidP="009A18CE">
            <w:pPr>
              <w:pStyle w:val="TableParagraph"/>
              <w:keepLines/>
              <w:spacing w:before="87"/>
              <w:ind w:left="10"/>
              <w:jc w:val="center"/>
              <w:rPr>
                <w:del w:id="567" w:author="Joo, Hye@ARB" w:date="2026-06-04T21:41:00Z"/>
                <w:rFonts w:ascii="Arial" w:hAnsi="Arial" w:cs="Arial"/>
              </w:rPr>
            </w:pPr>
            <w:del w:id="568" w:author="Joo, Hye@ARB" w:date="2026-06-04T21:41:00Z">
              <w:r w:rsidRPr="000D7281" w:rsidDel="005D2A09">
                <w:rPr>
                  <w:rFonts w:ascii="Arial" w:hAnsi="Arial" w:cs="Arial"/>
                  <w:spacing w:val="-2"/>
                </w:rPr>
                <w:delText>0.250</w:delText>
              </w:r>
            </w:del>
          </w:p>
        </w:tc>
        <w:tc>
          <w:tcPr>
            <w:tcW w:w="1980" w:type="dxa"/>
            <w:tcBorders>
              <w:top w:val="single" w:sz="6" w:space="0" w:color="000000"/>
              <w:left w:val="single" w:sz="6" w:space="0" w:color="000000"/>
              <w:bottom w:val="single" w:sz="6" w:space="0" w:color="000000"/>
            </w:tcBorders>
          </w:tcPr>
          <w:p w14:paraId="1BB7E84D" w14:textId="26FB5AB1" w:rsidR="0048243B" w:rsidRPr="000D7281" w:rsidDel="005D2A09" w:rsidRDefault="0048243B" w:rsidP="009A18CE">
            <w:pPr>
              <w:pStyle w:val="TableParagraph"/>
              <w:keepLines/>
              <w:spacing w:before="87"/>
              <w:ind w:left="17" w:right="3"/>
              <w:jc w:val="center"/>
              <w:rPr>
                <w:del w:id="569" w:author="Joo, Hye@ARB" w:date="2026-06-04T21:41:00Z"/>
                <w:rFonts w:ascii="Arial" w:hAnsi="Arial" w:cs="Arial"/>
              </w:rPr>
            </w:pPr>
            <w:del w:id="570" w:author="Joo, Hye@ARB" w:date="2026-06-04T21:41:00Z">
              <w:r w:rsidRPr="000D7281" w:rsidDel="005D2A09">
                <w:rPr>
                  <w:rFonts w:ascii="Arial" w:hAnsi="Arial" w:cs="Arial"/>
                  <w:spacing w:val="-2"/>
                </w:rPr>
                <w:delText>0.016</w:delText>
              </w:r>
            </w:del>
          </w:p>
        </w:tc>
      </w:tr>
      <w:tr w:rsidR="0048243B" w:rsidRPr="001238F2" w:rsidDel="005D2A09" w14:paraId="0B625E9E" w14:textId="524E682A">
        <w:trPr>
          <w:trHeight w:val="431"/>
          <w:del w:id="571" w:author="Joo, Hye@ARB" w:date="2026-06-04T21:41:00Z"/>
        </w:trPr>
        <w:tc>
          <w:tcPr>
            <w:tcW w:w="2602" w:type="dxa"/>
            <w:tcBorders>
              <w:top w:val="single" w:sz="6" w:space="0" w:color="000000"/>
              <w:bottom w:val="single" w:sz="6" w:space="0" w:color="000000"/>
              <w:right w:val="single" w:sz="6" w:space="0" w:color="000000"/>
            </w:tcBorders>
          </w:tcPr>
          <w:p w14:paraId="2EFD6F10" w14:textId="52744EDB" w:rsidR="0048243B" w:rsidRPr="000D7281" w:rsidDel="005D2A09" w:rsidRDefault="0048243B" w:rsidP="009A18CE">
            <w:pPr>
              <w:pStyle w:val="TableParagraph"/>
              <w:keepLines/>
              <w:spacing w:before="87"/>
              <w:ind w:left="88"/>
              <w:rPr>
                <w:del w:id="572" w:author="Joo, Hye@ARB" w:date="2026-06-04T21:41:00Z"/>
                <w:rFonts w:ascii="Arial" w:hAnsi="Arial" w:cs="Arial"/>
              </w:rPr>
            </w:pPr>
            <w:del w:id="573" w:author="Joo, Hye@ARB" w:date="2026-06-04T21:41:00Z">
              <w:r w:rsidRPr="000D7281" w:rsidDel="005D2A09">
                <w:rPr>
                  <w:rFonts w:ascii="Arial" w:hAnsi="Arial" w:cs="Arial"/>
                  <w:spacing w:val="-2"/>
                </w:rPr>
                <w:delText>ULEV70</w:delText>
              </w:r>
            </w:del>
          </w:p>
        </w:tc>
        <w:tc>
          <w:tcPr>
            <w:tcW w:w="1392" w:type="dxa"/>
            <w:tcBorders>
              <w:top w:val="single" w:sz="6" w:space="0" w:color="000000"/>
              <w:left w:val="single" w:sz="6" w:space="0" w:color="000000"/>
              <w:bottom w:val="single" w:sz="6" w:space="0" w:color="000000"/>
              <w:right w:val="single" w:sz="6" w:space="0" w:color="000000"/>
            </w:tcBorders>
          </w:tcPr>
          <w:p w14:paraId="4B9A743B" w14:textId="1115FF8C" w:rsidR="0048243B" w:rsidRPr="000D7281" w:rsidDel="005D2A09" w:rsidRDefault="0048243B" w:rsidP="009A18CE">
            <w:pPr>
              <w:pStyle w:val="TableParagraph"/>
              <w:keepLines/>
              <w:spacing w:before="87"/>
              <w:ind w:left="16" w:right="1"/>
              <w:jc w:val="center"/>
              <w:rPr>
                <w:del w:id="574" w:author="Joo, Hye@ARB" w:date="2026-06-04T21:41:00Z"/>
                <w:rFonts w:ascii="Arial" w:hAnsi="Arial" w:cs="Arial"/>
              </w:rPr>
            </w:pPr>
            <w:del w:id="575" w:author="Joo, Hye@ARB" w:date="2026-06-04T21:41:00Z">
              <w:r w:rsidRPr="000D7281" w:rsidDel="005D2A09">
                <w:rPr>
                  <w:rFonts w:ascii="Arial" w:hAnsi="Arial" w:cs="Arial"/>
                  <w:spacing w:val="-2"/>
                </w:rPr>
                <w:delText>0.140</w:delText>
              </w:r>
            </w:del>
          </w:p>
        </w:tc>
        <w:tc>
          <w:tcPr>
            <w:tcW w:w="1210" w:type="dxa"/>
            <w:tcBorders>
              <w:top w:val="single" w:sz="6" w:space="0" w:color="000000"/>
              <w:left w:val="single" w:sz="6" w:space="0" w:color="000000"/>
              <w:bottom w:val="single" w:sz="6" w:space="0" w:color="000000"/>
              <w:right w:val="single" w:sz="6" w:space="0" w:color="000000"/>
            </w:tcBorders>
          </w:tcPr>
          <w:p w14:paraId="7F69D6D8" w14:textId="5E1F8882" w:rsidR="0048243B" w:rsidRPr="000D7281" w:rsidDel="005D2A09" w:rsidRDefault="0048243B" w:rsidP="009A18CE">
            <w:pPr>
              <w:pStyle w:val="TableParagraph"/>
              <w:keepLines/>
              <w:spacing w:before="87"/>
              <w:ind w:left="10"/>
              <w:jc w:val="center"/>
              <w:rPr>
                <w:del w:id="576" w:author="Joo, Hye@ARB" w:date="2026-06-04T21:41:00Z"/>
                <w:rFonts w:ascii="Arial" w:hAnsi="Arial" w:cs="Arial"/>
              </w:rPr>
            </w:pPr>
            <w:del w:id="577" w:author="Joo, Hye@ARB" w:date="2026-06-04T21:41:00Z">
              <w:r w:rsidRPr="000D7281" w:rsidDel="005D2A09">
                <w:rPr>
                  <w:rFonts w:ascii="Arial" w:hAnsi="Arial" w:cs="Arial"/>
                  <w:spacing w:val="-2"/>
                </w:rPr>
                <w:delText>0.250</w:delText>
              </w:r>
            </w:del>
          </w:p>
        </w:tc>
        <w:tc>
          <w:tcPr>
            <w:tcW w:w="1980" w:type="dxa"/>
            <w:tcBorders>
              <w:top w:val="single" w:sz="6" w:space="0" w:color="000000"/>
              <w:left w:val="single" w:sz="6" w:space="0" w:color="000000"/>
              <w:bottom w:val="single" w:sz="6" w:space="0" w:color="000000"/>
            </w:tcBorders>
          </w:tcPr>
          <w:p w14:paraId="1A640D63" w14:textId="6B4507F0" w:rsidR="0048243B" w:rsidRPr="000D7281" w:rsidDel="005D2A09" w:rsidRDefault="0048243B" w:rsidP="009A18CE">
            <w:pPr>
              <w:pStyle w:val="TableParagraph"/>
              <w:keepLines/>
              <w:spacing w:before="87"/>
              <w:ind w:left="17" w:right="3"/>
              <w:jc w:val="center"/>
              <w:rPr>
                <w:del w:id="578" w:author="Joo, Hye@ARB" w:date="2026-06-04T21:41:00Z"/>
                <w:rFonts w:ascii="Arial" w:hAnsi="Arial" w:cs="Arial"/>
              </w:rPr>
            </w:pPr>
            <w:del w:id="579" w:author="Joo, Hye@ARB" w:date="2026-06-04T21:41:00Z">
              <w:r w:rsidRPr="000D7281" w:rsidDel="005D2A09">
                <w:rPr>
                  <w:rFonts w:ascii="Arial" w:hAnsi="Arial" w:cs="Arial"/>
                  <w:spacing w:val="-2"/>
                </w:rPr>
                <w:delText>0.016</w:delText>
              </w:r>
            </w:del>
          </w:p>
        </w:tc>
      </w:tr>
      <w:tr w:rsidR="0048243B" w:rsidRPr="001238F2" w:rsidDel="005D2A09" w14:paraId="401EB871" w14:textId="370996C8">
        <w:trPr>
          <w:trHeight w:val="431"/>
          <w:del w:id="580" w:author="Joo, Hye@ARB" w:date="2026-06-04T21:41:00Z"/>
        </w:trPr>
        <w:tc>
          <w:tcPr>
            <w:tcW w:w="2602" w:type="dxa"/>
            <w:tcBorders>
              <w:top w:val="single" w:sz="6" w:space="0" w:color="000000"/>
              <w:bottom w:val="single" w:sz="6" w:space="0" w:color="000000"/>
              <w:right w:val="single" w:sz="6" w:space="0" w:color="000000"/>
            </w:tcBorders>
          </w:tcPr>
          <w:p w14:paraId="57D48A18" w14:textId="6416DB87" w:rsidR="0048243B" w:rsidRPr="000D7281" w:rsidDel="005D2A09" w:rsidRDefault="0048243B" w:rsidP="009A18CE">
            <w:pPr>
              <w:pStyle w:val="TableParagraph"/>
              <w:keepLines/>
              <w:spacing w:before="89"/>
              <w:ind w:left="88"/>
              <w:rPr>
                <w:del w:id="581" w:author="Joo, Hye@ARB" w:date="2026-06-04T21:41:00Z"/>
                <w:rFonts w:ascii="Arial" w:hAnsi="Arial" w:cs="Arial"/>
              </w:rPr>
            </w:pPr>
            <w:del w:id="582" w:author="Joo, Hye@ARB" w:date="2026-06-04T21:41:00Z">
              <w:r w:rsidRPr="000D7281" w:rsidDel="005D2A09">
                <w:rPr>
                  <w:rFonts w:ascii="Arial" w:hAnsi="Arial" w:cs="Arial"/>
                  <w:spacing w:val="-2"/>
                </w:rPr>
                <w:delText>ULEV50</w:delText>
              </w:r>
            </w:del>
          </w:p>
        </w:tc>
        <w:tc>
          <w:tcPr>
            <w:tcW w:w="1392" w:type="dxa"/>
            <w:tcBorders>
              <w:top w:val="single" w:sz="6" w:space="0" w:color="000000"/>
              <w:left w:val="single" w:sz="6" w:space="0" w:color="000000"/>
              <w:bottom w:val="single" w:sz="6" w:space="0" w:color="000000"/>
              <w:right w:val="single" w:sz="6" w:space="0" w:color="000000"/>
            </w:tcBorders>
          </w:tcPr>
          <w:p w14:paraId="0FC2AB7D" w14:textId="3AC8DB65" w:rsidR="0048243B" w:rsidRPr="000D7281" w:rsidDel="005D2A09" w:rsidRDefault="0048243B" w:rsidP="009A18CE">
            <w:pPr>
              <w:pStyle w:val="TableParagraph"/>
              <w:keepLines/>
              <w:spacing w:before="89"/>
              <w:ind w:left="16" w:right="1"/>
              <w:jc w:val="center"/>
              <w:rPr>
                <w:del w:id="583" w:author="Joo, Hye@ARB" w:date="2026-06-04T21:41:00Z"/>
                <w:rFonts w:ascii="Arial" w:hAnsi="Arial" w:cs="Arial"/>
              </w:rPr>
            </w:pPr>
            <w:del w:id="584" w:author="Joo, Hye@ARB" w:date="2026-06-04T21:41:00Z">
              <w:r w:rsidRPr="000D7281" w:rsidDel="005D2A09">
                <w:rPr>
                  <w:rFonts w:ascii="Arial" w:hAnsi="Arial" w:cs="Arial"/>
                  <w:spacing w:val="-2"/>
                </w:rPr>
                <w:delText>0.100</w:delText>
              </w:r>
            </w:del>
          </w:p>
        </w:tc>
        <w:tc>
          <w:tcPr>
            <w:tcW w:w="1210" w:type="dxa"/>
            <w:tcBorders>
              <w:top w:val="single" w:sz="6" w:space="0" w:color="000000"/>
              <w:left w:val="single" w:sz="6" w:space="0" w:color="000000"/>
              <w:bottom w:val="single" w:sz="6" w:space="0" w:color="000000"/>
              <w:right w:val="single" w:sz="6" w:space="0" w:color="000000"/>
            </w:tcBorders>
          </w:tcPr>
          <w:p w14:paraId="3A399C0C" w14:textId="6F6A90DB" w:rsidR="0048243B" w:rsidRPr="000D7281" w:rsidDel="005D2A09" w:rsidRDefault="0048243B" w:rsidP="009A18CE">
            <w:pPr>
              <w:pStyle w:val="TableParagraph"/>
              <w:keepLines/>
              <w:spacing w:before="89"/>
              <w:ind w:left="10"/>
              <w:jc w:val="center"/>
              <w:rPr>
                <w:del w:id="585" w:author="Joo, Hye@ARB" w:date="2026-06-04T21:41:00Z"/>
                <w:rFonts w:ascii="Arial" w:hAnsi="Arial" w:cs="Arial"/>
              </w:rPr>
            </w:pPr>
            <w:del w:id="586" w:author="Joo, Hye@ARB" w:date="2026-06-04T21:41:00Z">
              <w:r w:rsidRPr="000D7281" w:rsidDel="005D2A09">
                <w:rPr>
                  <w:rFonts w:ascii="Arial" w:hAnsi="Arial" w:cs="Arial"/>
                  <w:spacing w:val="-2"/>
                </w:rPr>
                <w:delText>0.140</w:delText>
              </w:r>
            </w:del>
          </w:p>
        </w:tc>
        <w:tc>
          <w:tcPr>
            <w:tcW w:w="1980" w:type="dxa"/>
            <w:tcBorders>
              <w:top w:val="single" w:sz="6" w:space="0" w:color="000000"/>
              <w:left w:val="single" w:sz="6" w:space="0" w:color="000000"/>
              <w:bottom w:val="single" w:sz="6" w:space="0" w:color="000000"/>
            </w:tcBorders>
          </w:tcPr>
          <w:p w14:paraId="4F2456B2" w14:textId="5C40A512" w:rsidR="0048243B" w:rsidRPr="000D7281" w:rsidDel="005D2A09" w:rsidRDefault="0048243B" w:rsidP="009A18CE">
            <w:pPr>
              <w:pStyle w:val="TableParagraph"/>
              <w:keepLines/>
              <w:spacing w:before="89"/>
              <w:ind w:left="17" w:right="3"/>
              <w:jc w:val="center"/>
              <w:rPr>
                <w:del w:id="587" w:author="Joo, Hye@ARB" w:date="2026-06-04T21:41:00Z"/>
                <w:rFonts w:ascii="Arial" w:hAnsi="Arial" w:cs="Arial"/>
              </w:rPr>
            </w:pPr>
            <w:del w:id="588" w:author="Joo, Hye@ARB" w:date="2026-06-04T21:41:00Z">
              <w:r w:rsidRPr="000D7281" w:rsidDel="005D2A09">
                <w:rPr>
                  <w:rFonts w:ascii="Arial" w:hAnsi="Arial" w:cs="Arial"/>
                  <w:spacing w:val="-2"/>
                </w:rPr>
                <w:delText>0.016</w:delText>
              </w:r>
            </w:del>
          </w:p>
        </w:tc>
      </w:tr>
      <w:tr w:rsidR="0048243B" w:rsidRPr="001238F2" w:rsidDel="005D2A09" w14:paraId="1A84887F" w14:textId="32E62651">
        <w:trPr>
          <w:trHeight w:val="433"/>
          <w:del w:id="589" w:author="Joo, Hye@ARB" w:date="2026-06-04T21:41:00Z"/>
        </w:trPr>
        <w:tc>
          <w:tcPr>
            <w:tcW w:w="2602" w:type="dxa"/>
            <w:tcBorders>
              <w:top w:val="single" w:sz="6" w:space="0" w:color="000000"/>
              <w:bottom w:val="single" w:sz="6" w:space="0" w:color="000000"/>
              <w:right w:val="single" w:sz="6" w:space="0" w:color="000000"/>
            </w:tcBorders>
          </w:tcPr>
          <w:p w14:paraId="75968F5B" w14:textId="0575D3F9" w:rsidR="0048243B" w:rsidRPr="000D7281" w:rsidDel="005D2A09" w:rsidRDefault="0048243B" w:rsidP="009A18CE">
            <w:pPr>
              <w:pStyle w:val="TableParagraph"/>
              <w:keepLines/>
              <w:spacing w:before="89"/>
              <w:ind w:left="88"/>
              <w:rPr>
                <w:del w:id="590" w:author="Joo, Hye@ARB" w:date="2026-06-04T21:41:00Z"/>
                <w:rFonts w:ascii="Arial" w:hAnsi="Arial" w:cs="Arial"/>
              </w:rPr>
            </w:pPr>
            <w:del w:id="591" w:author="Joo, Hye@ARB" w:date="2026-06-04T21:41:00Z">
              <w:r w:rsidRPr="000D7281" w:rsidDel="005D2A09">
                <w:rPr>
                  <w:rFonts w:ascii="Arial" w:hAnsi="Arial" w:cs="Arial"/>
                  <w:spacing w:val="-2"/>
                </w:rPr>
                <w:delText>SULEV30</w:delText>
              </w:r>
            </w:del>
          </w:p>
        </w:tc>
        <w:tc>
          <w:tcPr>
            <w:tcW w:w="1392" w:type="dxa"/>
            <w:tcBorders>
              <w:top w:val="single" w:sz="6" w:space="0" w:color="000000"/>
              <w:left w:val="single" w:sz="6" w:space="0" w:color="000000"/>
              <w:bottom w:val="single" w:sz="6" w:space="0" w:color="000000"/>
              <w:right w:val="single" w:sz="6" w:space="0" w:color="000000"/>
            </w:tcBorders>
          </w:tcPr>
          <w:p w14:paraId="2C067AC4" w14:textId="1C22E3FB" w:rsidR="0048243B" w:rsidRPr="000D7281" w:rsidDel="005D2A09" w:rsidRDefault="0048243B" w:rsidP="009A18CE">
            <w:pPr>
              <w:pStyle w:val="TableParagraph"/>
              <w:keepLines/>
              <w:spacing w:before="89"/>
              <w:ind w:left="16"/>
              <w:jc w:val="center"/>
              <w:rPr>
                <w:del w:id="592" w:author="Joo, Hye@ARB" w:date="2026-06-04T21:41:00Z"/>
                <w:rFonts w:ascii="Arial" w:hAnsi="Arial" w:cs="Arial"/>
              </w:rPr>
            </w:pPr>
            <w:del w:id="593" w:author="Joo, Hye@ARB" w:date="2026-06-04T21:41:00Z">
              <w:r w:rsidRPr="000D7281" w:rsidDel="005D2A09">
                <w:rPr>
                  <w:rFonts w:ascii="Arial" w:hAnsi="Arial" w:cs="Arial"/>
                  <w:spacing w:val="-2"/>
                </w:rPr>
                <w:delText>0.060</w:delText>
              </w:r>
            </w:del>
          </w:p>
        </w:tc>
        <w:tc>
          <w:tcPr>
            <w:tcW w:w="1210" w:type="dxa"/>
            <w:tcBorders>
              <w:top w:val="single" w:sz="6" w:space="0" w:color="000000"/>
              <w:left w:val="single" w:sz="6" w:space="0" w:color="000000"/>
              <w:bottom w:val="single" w:sz="6" w:space="0" w:color="000000"/>
              <w:right w:val="single" w:sz="6" w:space="0" w:color="000000"/>
            </w:tcBorders>
          </w:tcPr>
          <w:p w14:paraId="0FA0697A" w14:textId="2D7E8B15" w:rsidR="0048243B" w:rsidRPr="000D7281" w:rsidDel="005D2A09" w:rsidRDefault="0048243B" w:rsidP="009A18CE">
            <w:pPr>
              <w:pStyle w:val="TableParagraph"/>
              <w:keepLines/>
              <w:spacing w:before="89"/>
              <w:ind w:left="10"/>
              <w:jc w:val="center"/>
              <w:rPr>
                <w:del w:id="594" w:author="Joo, Hye@ARB" w:date="2026-06-04T21:41:00Z"/>
                <w:rFonts w:ascii="Arial" w:hAnsi="Arial" w:cs="Arial"/>
              </w:rPr>
            </w:pPr>
            <w:del w:id="595" w:author="Joo, Hye@ARB" w:date="2026-06-04T21:41:00Z">
              <w:r w:rsidRPr="000D7281" w:rsidDel="005D2A09">
                <w:rPr>
                  <w:rFonts w:ascii="Arial" w:hAnsi="Arial" w:cs="Arial"/>
                  <w:spacing w:val="-2"/>
                </w:rPr>
                <w:delText>0.125</w:delText>
              </w:r>
            </w:del>
          </w:p>
        </w:tc>
        <w:tc>
          <w:tcPr>
            <w:tcW w:w="1980" w:type="dxa"/>
            <w:tcBorders>
              <w:top w:val="single" w:sz="6" w:space="0" w:color="000000"/>
              <w:left w:val="single" w:sz="6" w:space="0" w:color="000000"/>
              <w:bottom w:val="single" w:sz="6" w:space="0" w:color="000000"/>
            </w:tcBorders>
          </w:tcPr>
          <w:p w14:paraId="17FB309C" w14:textId="2589CF65" w:rsidR="0048243B" w:rsidRPr="000D7281" w:rsidDel="005D2A09" w:rsidRDefault="0048243B" w:rsidP="009A18CE">
            <w:pPr>
              <w:pStyle w:val="TableParagraph"/>
              <w:keepLines/>
              <w:spacing w:before="89"/>
              <w:ind w:left="17" w:right="2"/>
              <w:jc w:val="center"/>
              <w:rPr>
                <w:del w:id="596" w:author="Joo, Hye@ARB" w:date="2026-06-04T21:41:00Z"/>
                <w:rFonts w:ascii="Arial" w:hAnsi="Arial" w:cs="Arial"/>
              </w:rPr>
            </w:pPr>
            <w:del w:id="597" w:author="Joo, Hye@ARB" w:date="2026-06-04T21:41:00Z">
              <w:r w:rsidRPr="000D7281" w:rsidDel="005D2A09">
                <w:rPr>
                  <w:rFonts w:ascii="Arial" w:hAnsi="Arial" w:cs="Arial"/>
                  <w:spacing w:val="-2"/>
                </w:rPr>
                <w:delText>0.008</w:delText>
              </w:r>
            </w:del>
          </w:p>
        </w:tc>
      </w:tr>
      <w:tr w:rsidR="0048243B" w:rsidRPr="001238F2" w:rsidDel="005D2A09" w14:paraId="1A155CC3" w14:textId="72F90B9B">
        <w:trPr>
          <w:trHeight w:val="431"/>
          <w:del w:id="598" w:author="Joo, Hye@ARB" w:date="2026-06-04T21:41:00Z"/>
        </w:trPr>
        <w:tc>
          <w:tcPr>
            <w:tcW w:w="2602" w:type="dxa"/>
            <w:tcBorders>
              <w:top w:val="single" w:sz="6" w:space="0" w:color="000000"/>
              <w:right w:val="single" w:sz="6" w:space="0" w:color="000000"/>
            </w:tcBorders>
          </w:tcPr>
          <w:p w14:paraId="69752FF9" w14:textId="604A661A" w:rsidR="0048243B" w:rsidRPr="000D7281" w:rsidDel="005D2A09" w:rsidRDefault="0048243B" w:rsidP="009A18CE">
            <w:pPr>
              <w:pStyle w:val="TableParagraph"/>
              <w:keepLines/>
              <w:spacing w:before="87"/>
              <w:ind w:left="88"/>
              <w:rPr>
                <w:del w:id="599" w:author="Joo, Hye@ARB" w:date="2026-06-04T21:41:00Z"/>
                <w:rFonts w:ascii="Arial" w:hAnsi="Arial" w:cs="Arial"/>
              </w:rPr>
            </w:pPr>
            <w:del w:id="600" w:author="Joo, Hye@ARB" w:date="2026-06-04T21:41:00Z">
              <w:r w:rsidRPr="000D7281" w:rsidDel="005D2A09">
                <w:rPr>
                  <w:rFonts w:ascii="Arial" w:hAnsi="Arial" w:cs="Arial"/>
                  <w:spacing w:val="-2"/>
                </w:rPr>
                <w:delText>SULEV20</w:delText>
              </w:r>
            </w:del>
          </w:p>
        </w:tc>
        <w:tc>
          <w:tcPr>
            <w:tcW w:w="1392" w:type="dxa"/>
            <w:tcBorders>
              <w:top w:val="single" w:sz="6" w:space="0" w:color="000000"/>
              <w:left w:val="single" w:sz="6" w:space="0" w:color="000000"/>
              <w:right w:val="single" w:sz="6" w:space="0" w:color="000000"/>
            </w:tcBorders>
          </w:tcPr>
          <w:p w14:paraId="4FBE5A5E" w14:textId="11195A59" w:rsidR="0048243B" w:rsidRPr="000D7281" w:rsidDel="005D2A09" w:rsidRDefault="0048243B" w:rsidP="009A18CE">
            <w:pPr>
              <w:pStyle w:val="TableParagraph"/>
              <w:keepLines/>
              <w:spacing w:before="87"/>
              <w:ind w:left="16"/>
              <w:jc w:val="center"/>
              <w:rPr>
                <w:del w:id="601" w:author="Joo, Hye@ARB" w:date="2026-06-04T21:41:00Z"/>
                <w:rFonts w:ascii="Arial" w:hAnsi="Arial" w:cs="Arial"/>
              </w:rPr>
            </w:pPr>
            <w:del w:id="602" w:author="Joo, Hye@ARB" w:date="2026-06-04T21:41:00Z">
              <w:r w:rsidRPr="000D7281" w:rsidDel="005D2A09">
                <w:rPr>
                  <w:rFonts w:ascii="Arial" w:hAnsi="Arial" w:cs="Arial"/>
                  <w:spacing w:val="-2"/>
                </w:rPr>
                <w:delText>0.040</w:delText>
              </w:r>
            </w:del>
          </w:p>
        </w:tc>
        <w:tc>
          <w:tcPr>
            <w:tcW w:w="1210" w:type="dxa"/>
            <w:tcBorders>
              <w:top w:val="single" w:sz="6" w:space="0" w:color="000000"/>
              <w:left w:val="single" w:sz="6" w:space="0" w:color="000000"/>
              <w:right w:val="single" w:sz="6" w:space="0" w:color="000000"/>
            </w:tcBorders>
          </w:tcPr>
          <w:p w14:paraId="549DAC1A" w14:textId="199BD988" w:rsidR="0048243B" w:rsidRPr="000D7281" w:rsidDel="005D2A09" w:rsidRDefault="0048243B" w:rsidP="009A18CE">
            <w:pPr>
              <w:pStyle w:val="TableParagraph"/>
              <w:keepLines/>
              <w:spacing w:before="87"/>
              <w:ind w:left="10"/>
              <w:jc w:val="center"/>
              <w:rPr>
                <w:del w:id="603" w:author="Joo, Hye@ARB" w:date="2026-06-04T21:41:00Z"/>
                <w:rFonts w:ascii="Arial" w:hAnsi="Arial" w:cs="Arial"/>
              </w:rPr>
            </w:pPr>
            <w:del w:id="604" w:author="Joo, Hye@ARB" w:date="2026-06-04T21:41:00Z">
              <w:r w:rsidRPr="000D7281" w:rsidDel="005D2A09">
                <w:rPr>
                  <w:rFonts w:ascii="Arial" w:hAnsi="Arial" w:cs="Arial"/>
                  <w:spacing w:val="-2"/>
                </w:rPr>
                <w:delText>0.075</w:delText>
              </w:r>
            </w:del>
          </w:p>
        </w:tc>
        <w:tc>
          <w:tcPr>
            <w:tcW w:w="1980" w:type="dxa"/>
            <w:tcBorders>
              <w:top w:val="single" w:sz="6" w:space="0" w:color="000000"/>
              <w:left w:val="single" w:sz="6" w:space="0" w:color="000000"/>
            </w:tcBorders>
          </w:tcPr>
          <w:p w14:paraId="3FE04720" w14:textId="728EFFD2" w:rsidR="0048243B" w:rsidRPr="000D7281" w:rsidDel="005D2A09" w:rsidRDefault="0048243B" w:rsidP="009A18CE">
            <w:pPr>
              <w:pStyle w:val="TableParagraph"/>
              <w:keepLines/>
              <w:spacing w:before="87"/>
              <w:ind w:left="17" w:right="2"/>
              <w:jc w:val="center"/>
              <w:rPr>
                <w:del w:id="605" w:author="Joo, Hye@ARB" w:date="2026-06-04T21:41:00Z"/>
                <w:rFonts w:ascii="Arial" w:hAnsi="Arial" w:cs="Arial"/>
              </w:rPr>
            </w:pPr>
            <w:del w:id="606" w:author="Joo, Hye@ARB" w:date="2026-06-04T21:41:00Z">
              <w:r w:rsidRPr="000D7281" w:rsidDel="005D2A09">
                <w:rPr>
                  <w:rFonts w:ascii="Arial" w:hAnsi="Arial" w:cs="Arial"/>
                  <w:spacing w:val="-2"/>
                </w:rPr>
                <w:delText>0.008</w:delText>
              </w:r>
            </w:del>
          </w:p>
        </w:tc>
      </w:tr>
    </w:tbl>
    <w:p w14:paraId="0D0B58E3" w14:textId="4D585FFE" w:rsidR="004D18E0" w:rsidRPr="004D18E0" w:rsidDel="005D2A09" w:rsidRDefault="0048243B" w:rsidP="004D18E0">
      <w:pPr>
        <w:rPr>
          <w:del w:id="607" w:author="Joo, Hye@ARB" w:date="2026-06-04T21:41:00Z"/>
        </w:rPr>
      </w:pPr>
      <w:del w:id="608" w:author="Joo, Hye@ARB" w:date="2026-06-04T21:41:00Z">
        <w:r w:rsidRPr="003C73A9" w:rsidDel="005D2A09">
          <w:rPr>
            <w:rFonts w:ascii="Arial" w:hAnsi="Arial" w:cs="Arial"/>
            <w:i/>
            <w:iCs/>
          </w:rPr>
          <w:delText>Standards</w:delText>
        </w:r>
        <w:r w:rsidRPr="003C73A9" w:rsidDel="005D2A09">
          <w:rPr>
            <w:rFonts w:ascii="Arial" w:hAnsi="Arial" w:cs="Arial"/>
            <w:i/>
            <w:iCs/>
            <w:spacing w:val="-5"/>
          </w:rPr>
          <w:delText xml:space="preserve"> </w:delText>
        </w:r>
        <w:r w:rsidRPr="003C73A9" w:rsidDel="005D2A09">
          <w:rPr>
            <w:rFonts w:ascii="Arial" w:hAnsi="Arial" w:cs="Arial"/>
            <w:i/>
            <w:iCs/>
          </w:rPr>
          <w:delText>for</w:delText>
        </w:r>
        <w:r w:rsidRPr="003C73A9" w:rsidDel="005D2A09">
          <w:rPr>
            <w:rFonts w:ascii="Arial" w:hAnsi="Arial" w:cs="Arial"/>
            <w:i/>
            <w:iCs/>
            <w:spacing w:val="-5"/>
          </w:rPr>
          <w:delText xml:space="preserve"> </w:delText>
        </w:r>
        <w:r w:rsidRPr="003C73A9" w:rsidDel="005D2A09">
          <w:rPr>
            <w:rFonts w:ascii="Arial" w:hAnsi="Arial" w:cs="Arial"/>
            <w:i/>
            <w:iCs/>
          </w:rPr>
          <w:delText>Medium-Duty</w:delText>
        </w:r>
        <w:r w:rsidRPr="003C73A9" w:rsidDel="005D2A09">
          <w:rPr>
            <w:rFonts w:ascii="Arial" w:hAnsi="Arial" w:cs="Arial"/>
            <w:i/>
            <w:iCs/>
            <w:spacing w:val="-6"/>
          </w:rPr>
          <w:delText xml:space="preserve"> </w:delText>
        </w:r>
        <w:r w:rsidRPr="003C73A9" w:rsidDel="005D2A09">
          <w:rPr>
            <w:rFonts w:ascii="Arial" w:hAnsi="Arial" w:cs="Arial"/>
            <w:i/>
            <w:iCs/>
          </w:rPr>
          <w:delText>Vehicles</w:delText>
        </w:r>
        <w:r w:rsidRPr="003C73A9" w:rsidDel="005D2A09">
          <w:rPr>
            <w:rFonts w:ascii="Arial" w:hAnsi="Arial" w:cs="Arial"/>
            <w:i/>
            <w:iCs/>
            <w:spacing w:val="-5"/>
          </w:rPr>
          <w:delText xml:space="preserve"> </w:delText>
        </w:r>
        <w:r w:rsidRPr="003C73A9" w:rsidDel="005D2A09">
          <w:rPr>
            <w:rFonts w:ascii="Arial" w:hAnsi="Arial" w:cs="Arial"/>
            <w:i/>
            <w:iCs/>
          </w:rPr>
          <w:delText>(Excluding</w:delText>
        </w:r>
        <w:r w:rsidRPr="003C73A9" w:rsidDel="005D2A09">
          <w:rPr>
            <w:rFonts w:ascii="Arial" w:hAnsi="Arial" w:cs="Arial"/>
            <w:i/>
            <w:iCs/>
            <w:spacing w:val="-3"/>
          </w:rPr>
          <w:delText xml:space="preserve"> </w:delText>
        </w:r>
        <w:r w:rsidRPr="003C73A9" w:rsidDel="005D2A09">
          <w:rPr>
            <w:rFonts w:ascii="Arial" w:hAnsi="Arial" w:cs="Arial"/>
            <w:i/>
            <w:iCs/>
          </w:rPr>
          <w:delText>MDPVs)</w:delText>
        </w:r>
        <w:r w:rsidRPr="003C73A9" w:rsidDel="005D2A09">
          <w:rPr>
            <w:rFonts w:ascii="Arial" w:hAnsi="Arial" w:cs="Arial"/>
            <w:i/>
            <w:iCs/>
            <w:spacing w:val="-6"/>
          </w:rPr>
          <w:delText xml:space="preserve"> </w:delText>
        </w:r>
        <w:r w:rsidRPr="003C73A9" w:rsidDel="005D2A09">
          <w:rPr>
            <w:rFonts w:ascii="Arial" w:hAnsi="Arial" w:cs="Arial"/>
            <w:i/>
            <w:iCs/>
          </w:rPr>
          <w:delText>Certified</w:delText>
        </w:r>
        <w:r w:rsidRPr="003C73A9" w:rsidDel="005D2A09">
          <w:rPr>
            <w:rFonts w:ascii="Arial" w:hAnsi="Arial" w:cs="Arial"/>
            <w:i/>
            <w:iCs/>
            <w:spacing w:val="-5"/>
          </w:rPr>
          <w:delText xml:space="preserve"> </w:delText>
        </w:r>
        <w:r w:rsidRPr="003C73A9" w:rsidDel="005D2A09">
          <w:rPr>
            <w:rFonts w:ascii="Arial" w:hAnsi="Arial" w:cs="Arial"/>
            <w:i/>
            <w:iCs/>
          </w:rPr>
          <w:delText>to</w:delText>
        </w:r>
        <w:r w:rsidRPr="003C73A9" w:rsidDel="005D2A09">
          <w:rPr>
            <w:rFonts w:ascii="Arial" w:hAnsi="Arial" w:cs="Arial"/>
            <w:i/>
            <w:iCs/>
            <w:spacing w:val="-5"/>
          </w:rPr>
          <w:delText xml:space="preserve"> </w:delText>
        </w:r>
        <w:r w:rsidRPr="003C73A9" w:rsidDel="005D2A09">
          <w:rPr>
            <w:rFonts w:ascii="Arial" w:hAnsi="Arial" w:cs="Arial"/>
            <w:i/>
            <w:iCs/>
          </w:rPr>
          <w:delText>the LEV III Standards</w:delText>
        </w:r>
        <w:r w:rsidRPr="000D7281" w:rsidDel="005D2A09">
          <w:rPr>
            <w:rFonts w:ascii="Arial" w:hAnsi="Arial" w:cs="Arial"/>
          </w:rPr>
          <w:delText>.</w:delText>
        </w:r>
      </w:del>
    </w:p>
    <w:p w14:paraId="1623EC11" w14:textId="52676D56" w:rsidR="0048243B" w:rsidRPr="00713404" w:rsidDel="005D2A09" w:rsidRDefault="0048243B" w:rsidP="009A18CE">
      <w:pPr>
        <w:pStyle w:val="BodyText"/>
        <w:keepLines/>
        <w:spacing w:before="11"/>
        <w:rPr>
          <w:del w:id="609" w:author="Joo, Hye@ARB" w:date="2026-06-04T21:41:00Z"/>
          <w:rFonts w:ascii="Arial" w:hAnsi="Arial" w:cs="Arial"/>
          <w:i/>
          <w:sz w:val="20"/>
        </w:rPr>
      </w:pPr>
    </w:p>
    <w:tbl>
      <w:tblPr>
        <w:tblW w:w="0" w:type="auto"/>
        <w:tblInd w:w="16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86"/>
        <w:gridCol w:w="1152"/>
        <w:gridCol w:w="1152"/>
        <w:gridCol w:w="2304"/>
      </w:tblGrid>
      <w:tr w:rsidR="0048243B" w:rsidRPr="001238F2" w:rsidDel="005D2A09" w14:paraId="2F37BECE" w14:textId="6E944E44">
        <w:trPr>
          <w:trHeight w:val="752"/>
          <w:del w:id="610" w:author="Joo, Hye@ARB" w:date="2026-06-04T21:41:00Z"/>
        </w:trPr>
        <w:tc>
          <w:tcPr>
            <w:tcW w:w="7594" w:type="dxa"/>
            <w:gridSpan w:val="4"/>
            <w:tcBorders>
              <w:bottom w:val="single" w:sz="6" w:space="0" w:color="000000"/>
            </w:tcBorders>
          </w:tcPr>
          <w:p w14:paraId="7B240098" w14:textId="3B92174A" w:rsidR="0048243B" w:rsidRPr="000D7281" w:rsidDel="005D2A09" w:rsidRDefault="0048243B" w:rsidP="009A18CE">
            <w:pPr>
              <w:pStyle w:val="TableParagraph"/>
              <w:keepLines/>
              <w:spacing w:before="94"/>
              <w:ind w:left="2749" w:right="195" w:hanging="2544"/>
              <w:rPr>
                <w:del w:id="611" w:author="Joo, Hye@ARB" w:date="2026-06-04T21:41:00Z"/>
                <w:rFonts w:ascii="Arial" w:hAnsi="Arial" w:cs="Arial"/>
                <w:b/>
                <w:sz w:val="24"/>
              </w:rPr>
            </w:pPr>
            <w:del w:id="612" w:author="Joo, Hye@ARB" w:date="2026-06-04T21:41:00Z">
              <w:r w:rsidRPr="000D7281" w:rsidDel="005D2A09">
                <w:rPr>
                  <w:rFonts w:ascii="Arial" w:hAnsi="Arial" w:cs="Arial"/>
                  <w:b/>
                  <w:sz w:val="24"/>
                </w:rPr>
                <w:lastRenderedPageBreak/>
                <w:delText>50</w:delText>
              </w:r>
              <w:r w:rsidRPr="000D7281" w:rsidDel="005D2A09">
                <w:rPr>
                  <w:rFonts w:ascii="Arial" w:hAnsi="Arial" w:cs="Arial"/>
                  <w:b/>
                  <w:position w:val="8"/>
                  <w:sz w:val="16"/>
                </w:rPr>
                <w:delText>o</w:delText>
              </w:r>
              <w:r w:rsidRPr="000D7281" w:rsidDel="005D2A09">
                <w:rPr>
                  <w:rFonts w:ascii="Arial" w:hAnsi="Arial" w:cs="Arial"/>
                  <w:b/>
                  <w:sz w:val="24"/>
                </w:rPr>
                <w:delText>F</w:delText>
              </w:r>
              <w:r w:rsidRPr="000D7281" w:rsidDel="005D2A09">
                <w:rPr>
                  <w:rFonts w:ascii="Arial" w:hAnsi="Arial" w:cs="Arial"/>
                  <w:b/>
                  <w:spacing w:val="-5"/>
                  <w:sz w:val="24"/>
                </w:rPr>
                <w:delText xml:space="preserve"> </w:delText>
              </w:r>
              <w:r w:rsidRPr="000D7281" w:rsidDel="005D2A09">
                <w:rPr>
                  <w:rFonts w:ascii="Arial" w:hAnsi="Arial" w:cs="Arial"/>
                  <w:b/>
                  <w:sz w:val="24"/>
                </w:rPr>
                <w:delText>Exhaust</w:delText>
              </w:r>
              <w:r w:rsidRPr="000D7281" w:rsidDel="005D2A09">
                <w:rPr>
                  <w:rFonts w:ascii="Arial" w:hAnsi="Arial" w:cs="Arial"/>
                  <w:b/>
                  <w:spacing w:val="-5"/>
                  <w:sz w:val="24"/>
                </w:rPr>
                <w:delText xml:space="preserve"> </w:delText>
              </w:r>
              <w:r w:rsidRPr="000D7281" w:rsidDel="005D2A09">
                <w:rPr>
                  <w:rFonts w:ascii="Arial" w:hAnsi="Arial" w:cs="Arial"/>
                  <w:b/>
                  <w:sz w:val="24"/>
                </w:rPr>
                <w:delText>Emission</w:delText>
              </w:r>
              <w:r w:rsidRPr="000D7281" w:rsidDel="005D2A09">
                <w:rPr>
                  <w:rFonts w:ascii="Arial" w:hAnsi="Arial" w:cs="Arial"/>
                  <w:b/>
                  <w:spacing w:val="-6"/>
                  <w:sz w:val="24"/>
                </w:rPr>
                <w:delText xml:space="preserve"> </w:delText>
              </w:r>
              <w:r w:rsidRPr="000D7281" w:rsidDel="005D2A09">
                <w:rPr>
                  <w:rFonts w:ascii="Arial" w:hAnsi="Arial" w:cs="Arial"/>
                  <w:b/>
                  <w:sz w:val="24"/>
                </w:rPr>
                <w:delText>Standards</w:delText>
              </w:r>
              <w:r w:rsidRPr="000D7281" w:rsidDel="005D2A09">
                <w:rPr>
                  <w:rFonts w:ascii="Arial" w:hAnsi="Arial" w:cs="Arial"/>
                  <w:b/>
                  <w:spacing w:val="-4"/>
                  <w:sz w:val="24"/>
                </w:rPr>
                <w:delText xml:space="preserve"> </w:delText>
              </w:r>
              <w:r w:rsidRPr="000D7281" w:rsidDel="005D2A09">
                <w:rPr>
                  <w:rFonts w:ascii="Arial" w:hAnsi="Arial" w:cs="Arial"/>
                  <w:b/>
                  <w:sz w:val="24"/>
                </w:rPr>
                <w:delText>for</w:delText>
              </w:r>
              <w:r w:rsidRPr="000D7281" w:rsidDel="005D2A09">
                <w:rPr>
                  <w:rFonts w:ascii="Arial" w:hAnsi="Arial" w:cs="Arial"/>
                  <w:b/>
                  <w:spacing w:val="-5"/>
                  <w:sz w:val="24"/>
                </w:rPr>
                <w:delText xml:space="preserve"> </w:delText>
              </w:r>
              <w:r w:rsidRPr="000D7281" w:rsidDel="005D2A09">
                <w:rPr>
                  <w:rFonts w:ascii="Arial" w:hAnsi="Arial" w:cs="Arial"/>
                  <w:b/>
                  <w:sz w:val="24"/>
                </w:rPr>
                <w:delText>LEV</w:delText>
              </w:r>
              <w:r w:rsidRPr="000D7281" w:rsidDel="005D2A09">
                <w:rPr>
                  <w:rFonts w:ascii="Arial" w:hAnsi="Arial" w:cs="Arial"/>
                  <w:b/>
                  <w:spacing w:val="-5"/>
                  <w:sz w:val="24"/>
                </w:rPr>
                <w:delText xml:space="preserve"> </w:delText>
              </w:r>
              <w:r w:rsidRPr="000D7281" w:rsidDel="005D2A09">
                <w:rPr>
                  <w:rFonts w:ascii="Arial" w:hAnsi="Arial" w:cs="Arial"/>
                  <w:b/>
                  <w:sz w:val="24"/>
                </w:rPr>
                <w:delText>III</w:delText>
              </w:r>
              <w:r w:rsidRPr="000D7281" w:rsidDel="005D2A09">
                <w:rPr>
                  <w:rFonts w:ascii="Arial" w:hAnsi="Arial" w:cs="Arial"/>
                  <w:b/>
                  <w:spacing w:val="-7"/>
                  <w:sz w:val="24"/>
                </w:rPr>
                <w:delText xml:space="preserve"> </w:delText>
              </w:r>
              <w:r w:rsidRPr="000D7281" w:rsidDel="005D2A09">
                <w:rPr>
                  <w:rFonts w:ascii="Arial" w:hAnsi="Arial" w:cs="Arial"/>
                  <w:b/>
                  <w:sz w:val="24"/>
                </w:rPr>
                <w:delText>Medium-Duty</w:delText>
              </w:r>
              <w:r w:rsidRPr="000D7281" w:rsidDel="005D2A09">
                <w:rPr>
                  <w:rFonts w:ascii="Arial" w:hAnsi="Arial" w:cs="Arial"/>
                  <w:b/>
                  <w:spacing w:val="-4"/>
                  <w:sz w:val="24"/>
                </w:rPr>
                <w:delText xml:space="preserve"> </w:delText>
              </w:r>
              <w:r w:rsidRPr="000D7281" w:rsidDel="005D2A09">
                <w:rPr>
                  <w:rFonts w:ascii="Arial" w:hAnsi="Arial" w:cs="Arial"/>
                  <w:b/>
                  <w:sz w:val="24"/>
                </w:rPr>
                <w:delText>Vehicles (Excluding MDPVs)</w:delText>
              </w:r>
            </w:del>
          </w:p>
        </w:tc>
      </w:tr>
      <w:tr w:rsidR="0048243B" w:rsidRPr="001238F2" w:rsidDel="005D2A09" w14:paraId="695D59EB" w14:textId="106E93B7">
        <w:trPr>
          <w:trHeight w:val="551"/>
          <w:del w:id="613" w:author="Joo, Hye@ARB" w:date="2026-06-04T21:41:00Z"/>
        </w:trPr>
        <w:tc>
          <w:tcPr>
            <w:tcW w:w="2986" w:type="dxa"/>
            <w:tcBorders>
              <w:top w:val="single" w:sz="6" w:space="0" w:color="000000"/>
              <w:bottom w:val="single" w:sz="6" w:space="0" w:color="000000"/>
              <w:right w:val="single" w:sz="6" w:space="0" w:color="000000"/>
            </w:tcBorders>
          </w:tcPr>
          <w:p w14:paraId="089FBAC8" w14:textId="3294CE18" w:rsidR="0048243B" w:rsidRPr="000D7281" w:rsidDel="005D2A09" w:rsidRDefault="0048243B" w:rsidP="009A18CE">
            <w:pPr>
              <w:pStyle w:val="TableParagraph"/>
              <w:keepLines/>
              <w:spacing w:before="138"/>
              <w:ind w:left="85"/>
              <w:rPr>
                <w:del w:id="614" w:author="Joo, Hye@ARB" w:date="2026-06-04T21:41:00Z"/>
                <w:rFonts w:ascii="Arial" w:hAnsi="Arial" w:cs="Arial"/>
                <w:i/>
                <w:sz w:val="24"/>
              </w:rPr>
            </w:pPr>
            <w:del w:id="615" w:author="Joo, Hye@ARB" w:date="2026-06-04T21:41:00Z">
              <w:r w:rsidRPr="000D7281" w:rsidDel="005D2A09">
                <w:rPr>
                  <w:rFonts w:ascii="Arial" w:hAnsi="Arial" w:cs="Arial"/>
                  <w:i/>
                  <w:sz w:val="24"/>
                </w:rPr>
                <w:delText>Vehicle</w:delText>
              </w:r>
              <w:r w:rsidRPr="000D7281" w:rsidDel="005D2A09">
                <w:rPr>
                  <w:rFonts w:ascii="Arial" w:hAnsi="Arial" w:cs="Arial"/>
                  <w:i/>
                  <w:spacing w:val="-4"/>
                  <w:sz w:val="24"/>
                </w:rPr>
                <w:delText xml:space="preserve"> </w:delText>
              </w:r>
              <w:r w:rsidRPr="000D7281" w:rsidDel="005D2A09">
                <w:rPr>
                  <w:rFonts w:ascii="Arial" w:hAnsi="Arial" w:cs="Arial"/>
                  <w:i/>
                  <w:sz w:val="24"/>
                </w:rPr>
                <w:delText>Emission</w:delText>
              </w:r>
              <w:r w:rsidRPr="000D7281" w:rsidDel="005D2A09">
                <w:rPr>
                  <w:rFonts w:ascii="Arial" w:hAnsi="Arial" w:cs="Arial"/>
                  <w:i/>
                  <w:spacing w:val="-2"/>
                  <w:sz w:val="24"/>
                </w:rPr>
                <w:delText xml:space="preserve"> Category</w:delText>
              </w:r>
            </w:del>
          </w:p>
        </w:tc>
        <w:tc>
          <w:tcPr>
            <w:tcW w:w="2304" w:type="dxa"/>
            <w:gridSpan w:val="2"/>
            <w:tcBorders>
              <w:top w:val="single" w:sz="6" w:space="0" w:color="000000"/>
              <w:left w:val="single" w:sz="6" w:space="0" w:color="000000"/>
              <w:bottom w:val="single" w:sz="6" w:space="0" w:color="000000"/>
              <w:right w:val="single" w:sz="6" w:space="0" w:color="000000"/>
            </w:tcBorders>
          </w:tcPr>
          <w:p w14:paraId="72CD4B3E" w14:textId="6500C6EC" w:rsidR="0048243B" w:rsidRPr="000D7281" w:rsidDel="005D2A09" w:rsidRDefault="0048243B" w:rsidP="009A18CE">
            <w:pPr>
              <w:pStyle w:val="TableParagraph"/>
              <w:keepLines/>
              <w:ind w:left="9" w:right="3"/>
              <w:jc w:val="center"/>
              <w:rPr>
                <w:del w:id="616" w:author="Joo, Hye@ARB" w:date="2026-06-04T21:41:00Z"/>
                <w:rFonts w:ascii="Arial" w:hAnsi="Arial" w:cs="Arial"/>
                <w:i/>
                <w:sz w:val="24"/>
              </w:rPr>
            </w:pPr>
            <w:del w:id="617" w:author="Joo, Hye@ARB" w:date="2026-06-04T21:41:00Z">
              <w:r w:rsidRPr="000D7281" w:rsidDel="005D2A09">
                <w:rPr>
                  <w:rFonts w:ascii="Arial" w:hAnsi="Arial" w:cs="Arial"/>
                  <w:i/>
                  <w:sz w:val="24"/>
                </w:rPr>
                <w:delText>NMOG</w:delText>
              </w:r>
              <w:r w:rsidRPr="000D7281" w:rsidDel="005D2A09">
                <w:rPr>
                  <w:rFonts w:ascii="Arial" w:hAnsi="Arial" w:cs="Arial"/>
                  <w:i/>
                  <w:spacing w:val="-2"/>
                  <w:sz w:val="24"/>
                </w:rPr>
                <w:delText xml:space="preserve"> </w:delText>
              </w:r>
              <w:r w:rsidRPr="000D7281" w:rsidDel="005D2A09">
                <w:rPr>
                  <w:rFonts w:ascii="Arial" w:hAnsi="Arial" w:cs="Arial"/>
                  <w:i/>
                  <w:sz w:val="24"/>
                </w:rPr>
                <w:delText xml:space="preserve">+ </w:delText>
              </w:r>
              <w:r w:rsidRPr="000D7281" w:rsidDel="005D2A09">
                <w:rPr>
                  <w:rFonts w:ascii="Arial" w:hAnsi="Arial" w:cs="Arial"/>
                  <w:i/>
                  <w:spacing w:val="-5"/>
                  <w:sz w:val="24"/>
                </w:rPr>
                <w:delText>NOx</w:delText>
              </w:r>
            </w:del>
          </w:p>
          <w:p w14:paraId="48CC7964" w14:textId="411841DB" w:rsidR="0048243B" w:rsidRPr="000D7281" w:rsidDel="005D2A09" w:rsidRDefault="0048243B" w:rsidP="009A18CE">
            <w:pPr>
              <w:pStyle w:val="TableParagraph"/>
              <w:keepLines/>
              <w:ind w:left="9"/>
              <w:jc w:val="center"/>
              <w:rPr>
                <w:del w:id="618" w:author="Joo, Hye@ARB" w:date="2026-06-04T21:41:00Z"/>
                <w:rFonts w:ascii="Arial" w:hAnsi="Arial" w:cs="Arial"/>
                <w:i/>
                <w:sz w:val="24"/>
              </w:rPr>
            </w:pPr>
            <w:del w:id="619" w:author="Joo, Hye@ARB" w:date="2026-06-04T21:41:00Z">
              <w:r w:rsidRPr="000D7281" w:rsidDel="005D2A09">
                <w:rPr>
                  <w:rFonts w:ascii="Arial" w:hAnsi="Arial" w:cs="Arial"/>
                  <w:i/>
                  <w:spacing w:val="-2"/>
                  <w:sz w:val="24"/>
                </w:rPr>
                <w:delText>(g/mi)</w:delText>
              </w:r>
            </w:del>
          </w:p>
        </w:tc>
        <w:tc>
          <w:tcPr>
            <w:tcW w:w="2304" w:type="dxa"/>
            <w:tcBorders>
              <w:top w:val="single" w:sz="6" w:space="0" w:color="000000"/>
              <w:left w:val="single" w:sz="6" w:space="0" w:color="000000"/>
              <w:bottom w:val="single" w:sz="6" w:space="0" w:color="000000"/>
            </w:tcBorders>
          </w:tcPr>
          <w:p w14:paraId="6759D282" w14:textId="42B33E88" w:rsidR="0048243B" w:rsidRPr="000D7281" w:rsidDel="005D2A09" w:rsidRDefault="0048243B" w:rsidP="009A18CE">
            <w:pPr>
              <w:pStyle w:val="TableParagraph"/>
              <w:keepLines/>
              <w:ind w:left="17" w:right="4"/>
              <w:jc w:val="center"/>
              <w:rPr>
                <w:del w:id="620" w:author="Joo, Hye@ARB" w:date="2026-06-04T21:41:00Z"/>
                <w:rFonts w:ascii="Arial" w:hAnsi="Arial" w:cs="Arial"/>
                <w:i/>
                <w:sz w:val="24"/>
              </w:rPr>
            </w:pPr>
            <w:del w:id="621" w:author="Joo, Hye@ARB" w:date="2026-06-04T21:41:00Z">
              <w:r w:rsidRPr="000D7281" w:rsidDel="005D2A09">
                <w:rPr>
                  <w:rFonts w:ascii="Arial" w:hAnsi="Arial" w:cs="Arial"/>
                  <w:i/>
                  <w:spacing w:val="-4"/>
                  <w:sz w:val="24"/>
                </w:rPr>
                <w:delText>HCHO</w:delText>
              </w:r>
            </w:del>
          </w:p>
          <w:p w14:paraId="7BEDB59E" w14:textId="5AE7F9FF" w:rsidR="0048243B" w:rsidRPr="000D7281" w:rsidDel="005D2A09" w:rsidRDefault="0048243B" w:rsidP="009A18CE">
            <w:pPr>
              <w:pStyle w:val="TableParagraph"/>
              <w:keepLines/>
              <w:ind w:left="17"/>
              <w:jc w:val="center"/>
              <w:rPr>
                <w:del w:id="622" w:author="Joo, Hye@ARB" w:date="2026-06-04T21:41:00Z"/>
                <w:rFonts w:ascii="Arial" w:hAnsi="Arial" w:cs="Arial"/>
                <w:i/>
                <w:sz w:val="24"/>
              </w:rPr>
            </w:pPr>
            <w:del w:id="623" w:author="Joo, Hye@ARB" w:date="2026-06-04T21:41:00Z">
              <w:r w:rsidRPr="000D7281" w:rsidDel="005D2A09">
                <w:rPr>
                  <w:rFonts w:ascii="Arial" w:hAnsi="Arial" w:cs="Arial"/>
                  <w:i/>
                  <w:spacing w:val="-2"/>
                  <w:sz w:val="24"/>
                </w:rPr>
                <w:delText>(g/mi)</w:delText>
              </w:r>
            </w:del>
          </w:p>
        </w:tc>
      </w:tr>
      <w:tr w:rsidR="0048243B" w:rsidRPr="001238F2" w:rsidDel="005D2A09" w14:paraId="452126C4" w14:textId="185A00B6">
        <w:trPr>
          <w:trHeight w:val="553"/>
          <w:del w:id="624" w:author="Joo, Hye@ARB" w:date="2026-06-04T21:41:00Z"/>
        </w:trPr>
        <w:tc>
          <w:tcPr>
            <w:tcW w:w="2986" w:type="dxa"/>
            <w:tcBorders>
              <w:top w:val="single" w:sz="6" w:space="0" w:color="000000"/>
              <w:bottom w:val="single" w:sz="6" w:space="0" w:color="000000"/>
              <w:right w:val="single" w:sz="6" w:space="0" w:color="000000"/>
            </w:tcBorders>
          </w:tcPr>
          <w:p w14:paraId="3D4F7F63" w14:textId="7D25926B" w:rsidR="0048243B" w:rsidRPr="000D7281" w:rsidDel="005D2A09" w:rsidRDefault="0048243B" w:rsidP="009A18CE">
            <w:pPr>
              <w:pStyle w:val="TableParagraph"/>
              <w:keepLines/>
              <w:rPr>
                <w:del w:id="625" w:author="Joo, Hye@ARB" w:date="2026-06-04T21:41:00Z"/>
                <w:rFonts w:ascii="Arial" w:hAnsi="Arial" w:cs="Arial"/>
              </w:rPr>
            </w:pPr>
          </w:p>
        </w:tc>
        <w:tc>
          <w:tcPr>
            <w:tcW w:w="1152" w:type="dxa"/>
            <w:tcBorders>
              <w:top w:val="single" w:sz="6" w:space="0" w:color="000000"/>
              <w:left w:val="single" w:sz="6" w:space="0" w:color="000000"/>
              <w:bottom w:val="single" w:sz="6" w:space="0" w:color="000000"/>
              <w:right w:val="single" w:sz="6" w:space="0" w:color="000000"/>
            </w:tcBorders>
          </w:tcPr>
          <w:p w14:paraId="2DD6CBD6" w14:textId="2ECEAD96" w:rsidR="0048243B" w:rsidRPr="000D7281" w:rsidDel="005D2A09" w:rsidRDefault="0048243B" w:rsidP="009A18CE">
            <w:pPr>
              <w:pStyle w:val="TableParagraph"/>
              <w:keepLines/>
              <w:spacing w:before="138"/>
              <w:ind w:left="10" w:right="3"/>
              <w:jc w:val="center"/>
              <w:rPr>
                <w:del w:id="626" w:author="Joo, Hye@ARB" w:date="2026-06-04T21:41:00Z"/>
                <w:rFonts w:ascii="Arial" w:hAnsi="Arial" w:cs="Arial"/>
                <w:sz w:val="24"/>
              </w:rPr>
            </w:pPr>
            <w:del w:id="627" w:author="Joo, Hye@ARB" w:date="2026-06-04T21:41:00Z">
              <w:r w:rsidRPr="000D7281" w:rsidDel="005D2A09">
                <w:rPr>
                  <w:rFonts w:ascii="Arial" w:hAnsi="Arial" w:cs="Arial"/>
                  <w:spacing w:val="-2"/>
                  <w:sz w:val="24"/>
                </w:rPr>
                <w:delText>Gasoline</w:delText>
              </w:r>
            </w:del>
          </w:p>
        </w:tc>
        <w:tc>
          <w:tcPr>
            <w:tcW w:w="1152" w:type="dxa"/>
            <w:tcBorders>
              <w:top w:val="single" w:sz="6" w:space="0" w:color="000000"/>
              <w:left w:val="single" w:sz="6" w:space="0" w:color="000000"/>
              <w:bottom w:val="single" w:sz="6" w:space="0" w:color="000000"/>
              <w:right w:val="single" w:sz="6" w:space="0" w:color="000000"/>
            </w:tcBorders>
          </w:tcPr>
          <w:p w14:paraId="2456A689" w14:textId="00261EB7" w:rsidR="0048243B" w:rsidRPr="000D7281" w:rsidDel="005D2A09" w:rsidRDefault="0048243B" w:rsidP="009A18CE">
            <w:pPr>
              <w:pStyle w:val="TableParagraph"/>
              <w:keepLines/>
              <w:ind w:left="359" w:right="171" w:hanging="173"/>
              <w:rPr>
                <w:del w:id="628" w:author="Joo, Hye@ARB" w:date="2026-06-04T21:41:00Z"/>
                <w:rFonts w:ascii="Arial" w:hAnsi="Arial" w:cs="Arial"/>
                <w:sz w:val="24"/>
              </w:rPr>
            </w:pPr>
            <w:del w:id="629" w:author="Joo, Hye@ARB" w:date="2026-06-04T21:41:00Z">
              <w:r w:rsidRPr="000D7281" w:rsidDel="005D2A09">
                <w:rPr>
                  <w:rFonts w:ascii="Arial" w:hAnsi="Arial" w:cs="Arial"/>
                  <w:spacing w:val="-2"/>
                  <w:sz w:val="24"/>
                </w:rPr>
                <w:delText xml:space="preserve">Alcohol </w:delText>
              </w:r>
              <w:r w:rsidRPr="000D7281" w:rsidDel="005D2A09">
                <w:rPr>
                  <w:rFonts w:ascii="Arial" w:hAnsi="Arial" w:cs="Arial"/>
                  <w:spacing w:val="-4"/>
                  <w:sz w:val="24"/>
                </w:rPr>
                <w:delText>Fuel</w:delText>
              </w:r>
            </w:del>
          </w:p>
        </w:tc>
        <w:tc>
          <w:tcPr>
            <w:tcW w:w="2304" w:type="dxa"/>
            <w:tcBorders>
              <w:top w:val="single" w:sz="6" w:space="0" w:color="000000"/>
              <w:left w:val="single" w:sz="6" w:space="0" w:color="000000"/>
              <w:bottom w:val="single" w:sz="6" w:space="0" w:color="000000"/>
            </w:tcBorders>
          </w:tcPr>
          <w:p w14:paraId="2B3FAEC9" w14:textId="4F76B712" w:rsidR="0048243B" w:rsidRPr="000D7281" w:rsidDel="005D2A09" w:rsidRDefault="0048243B" w:rsidP="009A18CE">
            <w:pPr>
              <w:pStyle w:val="TableParagraph"/>
              <w:keepLines/>
              <w:ind w:left="517" w:hanging="262"/>
              <w:rPr>
                <w:del w:id="630" w:author="Joo, Hye@ARB" w:date="2026-06-04T21:41:00Z"/>
                <w:rFonts w:ascii="Arial" w:hAnsi="Arial" w:cs="Arial"/>
                <w:sz w:val="24"/>
              </w:rPr>
            </w:pPr>
            <w:del w:id="631" w:author="Joo, Hye@ARB" w:date="2026-06-04T21:41:00Z">
              <w:r w:rsidRPr="000D7281" w:rsidDel="005D2A09">
                <w:rPr>
                  <w:rFonts w:ascii="Arial" w:hAnsi="Arial" w:cs="Arial"/>
                  <w:sz w:val="24"/>
                </w:rPr>
                <w:delText>Both</w:delText>
              </w:r>
              <w:r w:rsidRPr="000D7281" w:rsidDel="005D2A09">
                <w:rPr>
                  <w:rFonts w:ascii="Arial" w:hAnsi="Arial" w:cs="Arial"/>
                  <w:spacing w:val="-15"/>
                  <w:sz w:val="24"/>
                </w:rPr>
                <w:delText xml:space="preserve"> </w:delText>
              </w:r>
              <w:r w:rsidRPr="000D7281" w:rsidDel="005D2A09">
                <w:rPr>
                  <w:rFonts w:ascii="Arial" w:hAnsi="Arial" w:cs="Arial"/>
                  <w:sz w:val="24"/>
                </w:rPr>
                <w:delText>Gasoline</w:delText>
              </w:r>
              <w:r w:rsidRPr="000D7281" w:rsidDel="005D2A09">
                <w:rPr>
                  <w:rFonts w:ascii="Arial" w:hAnsi="Arial" w:cs="Arial"/>
                  <w:spacing w:val="-15"/>
                  <w:sz w:val="24"/>
                </w:rPr>
                <w:delText xml:space="preserve"> </w:delText>
              </w:r>
              <w:r w:rsidRPr="000D7281" w:rsidDel="005D2A09">
                <w:rPr>
                  <w:rFonts w:ascii="Arial" w:hAnsi="Arial" w:cs="Arial"/>
                  <w:sz w:val="24"/>
                </w:rPr>
                <w:delText>and Alcohol Fuel</w:delText>
              </w:r>
            </w:del>
          </w:p>
        </w:tc>
      </w:tr>
      <w:tr w:rsidR="0048243B" w:rsidRPr="001238F2" w:rsidDel="005D2A09" w14:paraId="65E1ACC7" w14:textId="38A5FD65">
        <w:trPr>
          <w:trHeight w:val="431"/>
          <w:del w:id="632" w:author="Joo, Hye@ARB" w:date="2026-06-04T21:41:00Z"/>
        </w:trPr>
        <w:tc>
          <w:tcPr>
            <w:tcW w:w="2986" w:type="dxa"/>
            <w:tcBorders>
              <w:top w:val="single" w:sz="6" w:space="0" w:color="000000"/>
              <w:bottom w:val="single" w:sz="6" w:space="0" w:color="000000"/>
              <w:right w:val="single" w:sz="6" w:space="0" w:color="000000"/>
            </w:tcBorders>
          </w:tcPr>
          <w:p w14:paraId="23D90D90" w14:textId="7BDB24C3" w:rsidR="0048243B" w:rsidRPr="000D7281" w:rsidDel="005D2A09" w:rsidRDefault="0048243B" w:rsidP="009A18CE">
            <w:pPr>
              <w:pStyle w:val="TableParagraph"/>
              <w:keepLines/>
              <w:spacing w:before="75"/>
              <w:ind w:left="85"/>
              <w:rPr>
                <w:del w:id="633" w:author="Joo, Hye@ARB" w:date="2026-06-04T21:41:00Z"/>
                <w:rFonts w:ascii="Arial" w:hAnsi="Arial" w:cs="Arial"/>
                <w:sz w:val="24"/>
              </w:rPr>
            </w:pPr>
            <w:del w:id="634" w:author="Joo, Hye@ARB" w:date="2026-06-04T21:41:00Z">
              <w:r w:rsidRPr="000D7281" w:rsidDel="005D2A09">
                <w:rPr>
                  <w:rFonts w:ascii="Arial" w:hAnsi="Arial" w:cs="Arial"/>
                  <w:spacing w:val="-2"/>
                  <w:sz w:val="24"/>
                </w:rPr>
                <w:delText>LEV395</w:delText>
              </w:r>
            </w:del>
          </w:p>
        </w:tc>
        <w:tc>
          <w:tcPr>
            <w:tcW w:w="1152" w:type="dxa"/>
            <w:tcBorders>
              <w:top w:val="single" w:sz="6" w:space="0" w:color="000000"/>
              <w:left w:val="single" w:sz="6" w:space="0" w:color="000000"/>
              <w:bottom w:val="single" w:sz="6" w:space="0" w:color="000000"/>
              <w:right w:val="single" w:sz="6" w:space="0" w:color="000000"/>
            </w:tcBorders>
          </w:tcPr>
          <w:p w14:paraId="58EA176A" w14:textId="21817C20" w:rsidR="0048243B" w:rsidRPr="000D7281" w:rsidDel="005D2A09" w:rsidRDefault="0048243B" w:rsidP="009A18CE">
            <w:pPr>
              <w:pStyle w:val="TableParagraph"/>
              <w:keepLines/>
              <w:spacing w:before="75"/>
              <w:ind w:left="10" w:right="4"/>
              <w:jc w:val="center"/>
              <w:rPr>
                <w:del w:id="635" w:author="Joo, Hye@ARB" w:date="2026-06-04T21:41:00Z"/>
                <w:rFonts w:ascii="Arial" w:hAnsi="Arial" w:cs="Arial"/>
                <w:sz w:val="24"/>
              </w:rPr>
            </w:pPr>
            <w:del w:id="636" w:author="Joo, Hye@ARB" w:date="2026-06-04T21:41:00Z">
              <w:r w:rsidRPr="000D7281" w:rsidDel="005D2A09">
                <w:rPr>
                  <w:rFonts w:ascii="Arial" w:hAnsi="Arial" w:cs="Arial"/>
                  <w:spacing w:val="-2"/>
                  <w:sz w:val="24"/>
                </w:rPr>
                <w:delText>0.790</w:delText>
              </w:r>
            </w:del>
          </w:p>
        </w:tc>
        <w:tc>
          <w:tcPr>
            <w:tcW w:w="1152" w:type="dxa"/>
            <w:tcBorders>
              <w:top w:val="single" w:sz="6" w:space="0" w:color="000000"/>
              <w:left w:val="single" w:sz="6" w:space="0" w:color="000000"/>
              <w:bottom w:val="single" w:sz="6" w:space="0" w:color="000000"/>
              <w:right w:val="single" w:sz="6" w:space="0" w:color="000000"/>
            </w:tcBorders>
          </w:tcPr>
          <w:p w14:paraId="27913000" w14:textId="78112CDC" w:rsidR="0048243B" w:rsidRPr="000D7281" w:rsidDel="005D2A09" w:rsidRDefault="0048243B" w:rsidP="009A18CE">
            <w:pPr>
              <w:pStyle w:val="TableParagraph"/>
              <w:keepLines/>
              <w:spacing w:before="75"/>
              <w:ind w:left="10" w:right="4"/>
              <w:jc w:val="center"/>
              <w:rPr>
                <w:del w:id="637" w:author="Joo, Hye@ARB" w:date="2026-06-04T21:41:00Z"/>
                <w:rFonts w:ascii="Arial" w:hAnsi="Arial" w:cs="Arial"/>
                <w:sz w:val="24"/>
              </w:rPr>
            </w:pPr>
            <w:del w:id="638" w:author="Joo, Hye@ARB" w:date="2026-06-04T21:41:00Z">
              <w:r w:rsidRPr="000D7281" w:rsidDel="005D2A09">
                <w:rPr>
                  <w:rFonts w:ascii="Arial" w:hAnsi="Arial" w:cs="Arial"/>
                  <w:spacing w:val="-2"/>
                  <w:sz w:val="24"/>
                </w:rPr>
                <w:delText>0.790</w:delText>
              </w:r>
            </w:del>
          </w:p>
        </w:tc>
        <w:tc>
          <w:tcPr>
            <w:tcW w:w="2304" w:type="dxa"/>
            <w:tcBorders>
              <w:top w:val="single" w:sz="6" w:space="0" w:color="000000"/>
              <w:left w:val="single" w:sz="6" w:space="0" w:color="000000"/>
              <w:bottom w:val="single" w:sz="6" w:space="0" w:color="000000"/>
            </w:tcBorders>
          </w:tcPr>
          <w:p w14:paraId="07EB3876" w14:textId="12F413BD" w:rsidR="0048243B" w:rsidRPr="000D7281" w:rsidDel="005D2A09" w:rsidRDefault="0048243B" w:rsidP="009A18CE">
            <w:pPr>
              <w:pStyle w:val="TableParagraph"/>
              <w:keepLines/>
              <w:spacing w:before="75"/>
              <w:ind w:left="17" w:right="4"/>
              <w:jc w:val="center"/>
              <w:rPr>
                <w:del w:id="639" w:author="Joo, Hye@ARB" w:date="2026-06-04T21:41:00Z"/>
                <w:rFonts w:ascii="Arial" w:hAnsi="Arial" w:cs="Arial"/>
                <w:sz w:val="24"/>
              </w:rPr>
            </w:pPr>
            <w:del w:id="640" w:author="Joo, Hye@ARB" w:date="2026-06-04T21:41:00Z">
              <w:r w:rsidRPr="000D7281" w:rsidDel="005D2A09">
                <w:rPr>
                  <w:rFonts w:ascii="Arial" w:hAnsi="Arial" w:cs="Arial"/>
                  <w:spacing w:val="-2"/>
                  <w:sz w:val="24"/>
                </w:rPr>
                <w:delText>0.064</w:delText>
              </w:r>
            </w:del>
          </w:p>
        </w:tc>
      </w:tr>
      <w:tr w:rsidR="0048243B" w:rsidRPr="001238F2" w:rsidDel="005D2A09" w14:paraId="43B0CA68" w14:textId="170419CE">
        <w:trPr>
          <w:trHeight w:val="431"/>
          <w:del w:id="641" w:author="Joo, Hye@ARB" w:date="2026-06-04T21:41:00Z"/>
        </w:trPr>
        <w:tc>
          <w:tcPr>
            <w:tcW w:w="2986" w:type="dxa"/>
            <w:tcBorders>
              <w:top w:val="single" w:sz="6" w:space="0" w:color="000000"/>
              <w:bottom w:val="single" w:sz="6" w:space="0" w:color="000000"/>
              <w:right w:val="single" w:sz="6" w:space="0" w:color="000000"/>
            </w:tcBorders>
          </w:tcPr>
          <w:p w14:paraId="1DAE4B0D" w14:textId="65FB56A0" w:rsidR="0048243B" w:rsidRPr="000D7281" w:rsidDel="005D2A09" w:rsidRDefault="0048243B" w:rsidP="009A18CE">
            <w:pPr>
              <w:pStyle w:val="TableParagraph"/>
              <w:keepLines/>
              <w:spacing w:before="78"/>
              <w:ind w:left="85"/>
              <w:rPr>
                <w:del w:id="642" w:author="Joo, Hye@ARB" w:date="2026-06-04T21:41:00Z"/>
                <w:rFonts w:ascii="Arial" w:hAnsi="Arial" w:cs="Arial"/>
                <w:sz w:val="24"/>
              </w:rPr>
            </w:pPr>
            <w:del w:id="643" w:author="Joo, Hye@ARB" w:date="2026-06-04T21:41:00Z">
              <w:r w:rsidRPr="000D7281" w:rsidDel="005D2A09">
                <w:rPr>
                  <w:rFonts w:ascii="Arial" w:hAnsi="Arial" w:cs="Arial"/>
                  <w:spacing w:val="-2"/>
                  <w:sz w:val="24"/>
                </w:rPr>
                <w:delText>ULEV340</w:delText>
              </w:r>
            </w:del>
          </w:p>
        </w:tc>
        <w:tc>
          <w:tcPr>
            <w:tcW w:w="1152" w:type="dxa"/>
            <w:tcBorders>
              <w:top w:val="single" w:sz="6" w:space="0" w:color="000000"/>
              <w:left w:val="single" w:sz="6" w:space="0" w:color="000000"/>
              <w:bottom w:val="single" w:sz="6" w:space="0" w:color="000000"/>
              <w:right w:val="single" w:sz="6" w:space="0" w:color="000000"/>
            </w:tcBorders>
          </w:tcPr>
          <w:p w14:paraId="4281F5C2" w14:textId="3E6A8C58" w:rsidR="0048243B" w:rsidRPr="000D7281" w:rsidDel="005D2A09" w:rsidRDefault="0048243B" w:rsidP="009A18CE">
            <w:pPr>
              <w:pStyle w:val="TableParagraph"/>
              <w:keepLines/>
              <w:spacing w:before="78"/>
              <w:ind w:left="10" w:right="4"/>
              <w:jc w:val="center"/>
              <w:rPr>
                <w:del w:id="644" w:author="Joo, Hye@ARB" w:date="2026-06-04T21:41:00Z"/>
                <w:rFonts w:ascii="Arial" w:hAnsi="Arial" w:cs="Arial"/>
                <w:sz w:val="24"/>
              </w:rPr>
            </w:pPr>
            <w:del w:id="645" w:author="Joo, Hye@ARB" w:date="2026-06-04T21:41:00Z">
              <w:r w:rsidRPr="000D7281" w:rsidDel="005D2A09">
                <w:rPr>
                  <w:rFonts w:ascii="Arial" w:hAnsi="Arial" w:cs="Arial"/>
                  <w:spacing w:val="-2"/>
                  <w:sz w:val="24"/>
                </w:rPr>
                <w:delText>0.680</w:delText>
              </w:r>
            </w:del>
          </w:p>
        </w:tc>
        <w:tc>
          <w:tcPr>
            <w:tcW w:w="1152" w:type="dxa"/>
            <w:tcBorders>
              <w:top w:val="single" w:sz="6" w:space="0" w:color="000000"/>
              <w:left w:val="single" w:sz="6" w:space="0" w:color="000000"/>
              <w:bottom w:val="single" w:sz="6" w:space="0" w:color="000000"/>
              <w:right w:val="single" w:sz="6" w:space="0" w:color="000000"/>
            </w:tcBorders>
          </w:tcPr>
          <w:p w14:paraId="0EBDEA9F" w14:textId="7079822E" w:rsidR="0048243B" w:rsidRPr="000D7281" w:rsidDel="005D2A09" w:rsidRDefault="0048243B" w:rsidP="009A18CE">
            <w:pPr>
              <w:pStyle w:val="TableParagraph"/>
              <w:keepLines/>
              <w:spacing w:before="78"/>
              <w:ind w:left="10" w:right="4"/>
              <w:jc w:val="center"/>
              <w:rPr>
                <w:del w:id="646" w:author="Joo, Hye@ARB" w:date="2026-06-04T21:41:00Z"/>
                <w:rFonts w:ascii="Arial" w:hAnsi="Arial" w:cs="Arial"/>
                <w:sz w:val="24"/>
              </w:rPr>
            </w:pPr>
            <w:del w:id="647" w:author="Joo, Hye@ARB" w:date="2026-06-04T21:41:00Z">
              <w:r w:rsidRPr="000D7281" w:rsidDel="005D2A09">
                <w:rPr>
                  <w:rFonts w:ascii="Arial" w:hAnsi="Arial" w:cs="Arial"/>
                  <w:spacing w:val="-2"/>
                  <w:sz w:val="24"/>
                </w:rPr>
                <w:delText>0.680</w:delText>
              </w:r>
            </w:del>
          </w:p>
        </w:tc>
        <w:tc>
          <w:tcPr>
            <w:tcW w:w="2304" w:type="dxa"/>
            <w:tcBorders>
              <w:top w:val="single" w:sz="6" w:space="0" w:color="000000"/>
              <w:left w:val="single" w:sz="6" w:space="0" w:color="000000"/>
              <w:bottom w:val="single" w:sz="6" w:space="0" w:color="000000"/>
            </w:tcBorders>
          </w:tcPr>
          <w:p w14:paraId="26DE92C1" w14:textId="636439A3" w:rsidR="0048243B" w:rsidRPr="000D7281" w:rsidDel="005D2A09" w:rsidRDefault="0048243B" w:rsidP="009A18CE">
            <w:pPr>
              <w:pStyle w:val="TableParagraph"/>
              <w:keepLines/>
              <w:spacing w:before="78"/>
              <w:ind w:left="17" w:right="4"/>
              <w:jc w:val="center"/>
              <w:rPr>
                <w:del w:id="648" w:author="Joo, Hye@ARB" w:date="2026-06-04T21:41:00Z"/>
                <w:rFonts w:ascii="Arial" w:hAnsi="Arial" w:cs="Arial"/>
                <w:sz w:val="24"/>
              </w:rPr>
            </w:pPr>
            <w:del w:id="649" w:author="Joo, Hye@ARB" w:date="2026-06-04T21:41:00Z">
              <w:r w:rsidRPr="000D7281" w:rsidDel="005D2A09">
                <w:rPr>
                  <w:rFonts w:ascii="Arial" w:hAnsi="Arial" w:cs="Arial"/>
                  <w:spacing w:val="-2"/>
                  <w:sz w:val="24"/>
                </w:rPr>
                <w:delText>0.032</w:delText>
              </w:r>
            </w:del>
          </w:p>
        </w:tc>
      </w:tr>
      <w:tr w:rsidR="0048243B" w:rsidRPr="001238F2" w:rsidDel="005D2A09" w14:paraId="2D52BCB6" w14:textId="71342751">
        <w:trPr>
          <w:trHeight w:val="431"/>
          <w:del w:id="650" w:author="Joo, Hye@ARB" w:date="2026-06-04T21:41:00Z"/>
        </w:trPr>
        <w:tc>
          <w:tcPr>
            <w:tcW w:w="2986" w:type="dxa"/>
            <w:tcBorders>
              <w:top w:val="single" w:sz="6" w:space="0" w:color="000000"/>
              <w:bottom w:val="single" w:sz="6" w:space="0" w:color="000000"/>
              <w:right w:val="single" w:sz="6" w:space="0" w:color="000000"/>
            </w:tcBorders>
          </w:tcPr>
          <w:p w14:paraId="7051DEE1" w14:textId="3267CCAC" w:rsidR="0048243B" w:rsidRPr="000D7281" w:rsidDel="005D2A09" w:rsidRDefault="0048243B" w:rsidP="009A18CE">
            <w:pPr>
              <w:pStyle w:val="TableParagraph"/>
              <w:keepLines/>
              <w:spacing w:before="78"/>
              <w:ind w:left="85"/>
              <w:rPr>
                <w:del w:id="651" w:author="Joo, Hye@ARB" w:date="2026-06-04T21:41:00Z"/>
                <w:rFonts w:ascii="Arial" w:hAnsi="Arial" w:cs="Arial"/>
                <w:sz w:val="24"/>
              </w:rPr>
            </w:pPr>
            <w:del w:id="652" w:author="Joo, Hye@ARB" w:date="2026-06-04T21:41:00Z">
              <w:r w:rsidRPr="000D7281" w:rsidDel="005D2A09">
                <w:rPr>
                  <w:rFonts w:ascii="Arial" w:hAnsi="Arial" w:cs="Arial"/>
                  <w:spacing w:val="-2"/>
                  <w:sz w:val="24"/>
                </w:rPr>
                <w:delText>ULEV250</w:delText>
              </w:r>
            </w:del>
          </w:p>
        </w:tc>
        <w:tc>
          <w:tcPr>
            <w:tcW w:w="1152" w:type="dxa"/>
            <w:tcBorders>
              <w:top w:val="single" w:sz="6" w:space="0" w:color="000000"/>
              <w:left w:val="single" w:sz="6" w:space="0" w:color="000000"/>
              <w:bottom w:val="single" w:sz="6" w:space="0" w:color="000000"/>
              <w:right w:val="single" w:sz="6" w:space="0" w:color="000000"/>
            </w:tcBorders>
          </w:tcPr>
          <w:p w14:paraId="0FE05B8C" w14:textId="1DC8A4A5" w:rsidR="0048243B" w:rsidRPr="000D7281" w:rsidDel="005D2A09" w:rsidRDefault="0048243B" w:rsidP="009A18CE">
            <w:pPr>
              <w:pStyle w:val="TableParagraph"/>
              <w:keepLines/>
              <w:spacing w:before="78"/>
              <w:ind w:left="10" w:right="4"/>
              <w:jc w:val="center"/>
              <w:rPr>
                <w:del w:id="653" w:author="Joo, Hye@ARB" w:date="2026-06-04T21:41:00Z"/>
                <w:rFonts w:ascii="Arial" w:hAnsi="Arial" w:cs="Arial"/>
                <w:sz w:val="24"/>
              </w:rPr>
            </w:pPr>
            <w:del w:id="654" w:author="Joo, Hye@ARB" w:date="2026-06-04T21:41:00Z">
              <w:r w:rsidRPr="000D7281" w:rsidDel="005D2A09">
                <w:rPr>
                  <w:rFonts w:ascii="Arial" w:hAnsi="Arial" w:cs="Arial"/>
                  <w:spacing w:val="-2"/>
                  <w:sz w:val="24"/>
                </w:rPr>
                <w:delText>0.500</w:delText>
              </w:r>
            </w:del>
          </w:p>
        </w:tc>
        <w:tc>
          <w:tcPr>
            <w:tcW w:w="1152" w:type="dxa"/>
            <w:tcBorders>
              <w:top w:val="single" w:sz="6" w:space="0" w:color="000000"/>
              <w:left w:val="single" w:sz="6" w:space="0" w:color="000000"/>
              <w:bottom w:val="single" w:sz="6" w:space="0" w:color="000000"/>
              <w:right w:val="single" w:sz="6" w:space="0" w:color="000000"/>
            </w:tcBorders>
          </w:tcPr>
          <w:p w14:paraId="2D24BC70" w14:textId="6793FF9E" w:rsidR="0048243B" w:rsidRPr="000D7281" w:rsidDel="005D2A09" w:rsidRDefault="0048243B" w:rsidP="009A18CE">
            <w:pPr>
              <w:pStyle w:val="TableParagraph"/>
              <w:keepLines/>
              <w:spacing w:before="78"/>
              <w:ind w:left="10" w:right="4"/>
              <w:jc w:val="center"/>
              <w:rPr>
                <w:del w:id="655" w:author="Joo, Hye@ARB" w:date="2026-06-04T21:41:00Z"/>
                <w:rFonts w:ascii="Arial" w:hAnsi="Arial" w:cs="Arial"/>
                <w:sz w:val="24"/>
              </w:rPr>
            </w:pPr>
            <w:del w:id="656"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bottom w:val="single" w:sz="6" w:space="0" w:color="000000"/>
            </w:tcBorders>
          </w:tcPr>
          <w:p w14:paraId="755DDF77" w14:textId="3B84D034" w:rsidR="0048243B" w:rsidRPr="000D7281" w:rsidDel="005D2A09" w:rsidRDefault="0048243B" w:rsidP="009A18CE">
            <w:pPr>
              <w:pStyle w:val="TableParagraph"/>
              <w:keepLines/>
              <w:spacing w:before="78"/>
              <w:ind w:left="17" w:right="4"/>
              <w:jc w:val="center"/>
              <w:rPr>
                <w:del w:id="657" w:author="Joo, Hye@ARB" w:date="2026-06-04T21:41:00Z"/>
                <w:rFonts w:ascii="Arial" w:hAnsi="Arial" w:cs="Arial"/>
                <w:sz w:val="24"/>
              </w:rPr>
            </w:pPr>
            <w:del w:id="658" w:author="Joo, Hye@ARB" w:date="2026-06-04T21:41:00Z">
              <w:r w:rsidRPr="000D7281" w:rsidDel="005D2A09">
                <w:rPr>
                  <w:rFonts w:ascii="Arial" w:hAnsi="Arial" w:cs="Arial"/>
                  <w:spacing w:val="-2"/>
                  <w:sz w:val="24"/>
                </w:rPr>
                <w:delText>0.032</w:delText>
              </w:r>
            </w:del>
          </w:p>
        </w:tc>
      </w:tr>
      <w:tr w:rsidR="0048243B" w:rsidRPr="001238F2" w:rsidDel="005D2A09" w14:paraId="5745FBC0" w14:textId="1AA88FF7">
        <w:trPr>
          <w:trHeight w:val="433"/>
          <w:del w:id="659" w:author="Joo, Hye@ARB" w:date="2026-06-04T21:41:00Z"/>
        </w:trPr>
        <w:tc>
          <w:tcPr>
            <w:tcW w:w="2986" w:type="dxa"/>
            <w:tcBorders>
              <w:top w:val="single" w:sz="6" w:space="0" w:color="000000"/>
              <w:bottom w:val="single" w:sz="6" w:space="0" w:color="000000"/>
              <w:right w:val="single" w:sz="6" w:space="0" w:color="000000"/>
            </w:tcBorders>
          </w:tcPr>
          <w:p w14:paraId="5A1E5BEC" w14:textId="2608F859" w:rsidR="0048243B" w:rsidRPr="000D7281" w:rsidDel="005D2A09" w:rsidRDefault="0048243B" w:rsidP="009A18CE">
            <w:pPr>
              <w:pStyle w:val="TableParagraph"/>
              <w:keepLines/>
              <w:spacing w:before="78"/>
              <w:ind w:left="85"/>
              <w:rPr>
                <w:del w:id="660" w:author="Joo, Hye@ARB" w:date="2026-06-04T21:41:00Z"/>
                <w:rFonts w:ascii="Arial" w:hAnsi="Arial" w:cs="Arial"/>
                <w:sz w:val="24"/>
              </w:rPr>
            </w:pPr>
            <w:del w:id="661" w:author="Joo, Hye@ARB" w:date="2026-06-04T21:41:00Z">
              <w:r w:rsidRPr="000D7281" w:rsidDel="005D2A09">
                <w:rPr>
                  <w:rFonts w:ascii="Arial" w:hAnsi="Arial" w:cs="Arial"/>
                  <w:spacing w:val="-2"/>
                  <w:sz w:val="24"/>
                </w:rPr>
                <w:delText>ULEV200</w:delText>
              </w:r>
            </w:del>
          </w:p>
        </w:tc>
        <w:tc>
          <w:tcPr>
            <w:tcW w:w="1152" w:type="dxa"/>
            <w:tcBorders>
              <w:top w:val="single" w:sz="6" w:space="0" w:color="000000"/>
              <w:left w:val="single" w:sz="6" w:space="0" w:color="000000"/>
              <w:bottom w:val="single" w:sz="6" w:space="0" w:color="000000"/>
              <w:right w:val="single" w:sz="6" w:space="0" w:color="000000"/>
            </w:tcBorders>
          </w:tcPr>
          <w:p w14:paraId="59B9435A" w14:textId="55DD4B13" w:rsidR="0048243B" w:rsidRPr="000D7281" w:rsidDel="005D2A09" w:rsidRDefault="0048243B" w:rsidP="009A18CE">
            <w:pPr>
              <w:pStyle w:val="TableParagraph"/>
              <w:keepLines/>
              <w:spacing w:before="78"/>
              <w:ind w:left="10" w:right="4"/>
              <w:jc w:val="center"/>
              <w:rPr>
                <w:del w:id="662" w:author="Joo, Hye@ARB" w:date="2026-06-04T21:41:00Z"/>
                <w:rFonts w:ascii="Arial" w:hAnsi="Arial" w:cs="Arial"/>
                <w:sz w:val="24"/>
              </w:rPr>
            </w:pPr>
            <w:del w:id="663" w:author="Joo, Hye@ARB" w:date="2026-06-04T21:41:00Z">
              <w:r w:rsidRPr="000D7281" w:rsidDel="005D2A09">
                <w:rPr>
                  <w:rFonts w:ascii="Arial" w:hAnsi="Arial" w:cs="Arial"/>
                  <w:spacing w:val="-2"/>
                  <w:sz w:val="24"/>
                </w:rPr>
                <w:delText>0.400</w:delText>
              </w:r>
            </w:del>
          </w:p>
        </w:tc>
        <w:tc>
          <w:tcPr>
            <w:tcW w:w="1152" w:type="dxa"/>
            <w:tcBorders>
              <w:top w:val="single" w:sz="6" w:space="0" w:color="000000"/>
              <w:left w:val="single" w:sz="6" w:space="0" w:color="000000"/>
              <w:bottom w:val="single" w:sz="6" w:space="0" w:color="000000"/>
              <w:right w:val="single" w:sz="6" w:space="0" w:color="000000"/>
            </w:tcBorders>
          </w:tcPr>
          <w:p w14:paraId="3359ACA3" w14:textId="0855EA6F" w:rsidR="0048243B" w:rsidRPr="000D7281" w:rsidDel="005D2A09" w:rsidRDefault="0048243B" w:rsidP="009A18CE">
            <w:pPr>
              <w:pStyle w:val="TableParagraph"/>
              <w:keepLines/>
              <w:spacing w:before="78"/>
              <w:ind w:left="10" w:right="4"/>
              <w:jc w:val="center"/>
              <w:rPr>
                <w:del w:id="664" w:author="Joo, Hye@ARB" w:date="2026-06-04T21:41:00Z"/>
                <w:rFonts w:ascii="Arial" w:hAnsi="Arial" w:cs="Arial"/>
                <w:sz w:val="24"/>
              </w:rPr>
            </w:pPr>
            <w:del w:id="665"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bottom w:val="single" w:sz="6" w:space="0" w:color="000000"/>
            </w:tcBorders>
          </w:tcPr>
          <w:p w14:paraId="1240B3FF" w14:textId="60E70B47" w:rsidR="0048243B" w:rsidRPr="000D7281" w:rsidDel="005D2A09" w:rsidRDefault="0048243B" w:rsidP="009A18CE">
            <w:pPr>
              <w:pStyle w:val="TableParagraph"/>
              <w:keepLines/>
              <w:spacing w:before="78"/>
              <w:ind w:left="17" w:right="4"/>
              <w:jc w:val="center"/>
              <w:rPr>
                <w:del w:id="666" w:author="Joo, Hye@ARB" w:date="2026-06-04T21:41:00Z"/>
                <w:rFonts w:ascii="Arial" w:hAnsi="Arial" w:cs="Arial"/>
                <w:sz w:val="24"/>
              </w:rPr>
            </w:pPr>
            <w:del w:id="667" w:author="Joo, Hye@ARB" w:date="2026-06-04T21:41:00Z">
              <w:r w:rsidRPr="000D7281" w:rsidDel="005D2A09">
                <w:rPr>
                  <w:rFonts w:ascii="Arial" w:hAnsi="Arial" w:cs="Arial"/>
                  <w:spacing w:val="-2"/>
                  <w:sz w:val="24"/>
                </w:rPr>
                <w:delText>0.016</w:delText>
              </w:r>
            </w:del>
          </w:p>
        </w:tc>
      </w:tr>
      <w:tr w:rsidR="0048243B" w:rsidRPr="001238F2" w:rsidDel="005D2A09" w14:paraId="6D9C9590" w14:textId="5DC85877">
        <w:trPr>
          <w:trHeight w:val="431"/>
          <w:del w:id="668" w:author="Joo, Hye@ARB" w:date="2026-06-04T21:41:00Z"/>
        </w:trPr>
        <w:tc>
          <w:tcPr>
            <w:tcW w:w="2986" w:type="dxa"/>
            <w:tcBorders>
              <w:top w:val="single" w:sz="6" w:space="0" w:color="000000"/>
              <w:bottom w:val="single" w:sz="6" w:space="0" w:color="000000"/>
              <w:right w:val="single" w:sz="6" w:space="0" w:color="000000"/>
            </w:tcBorders>
          </w:tcPr>
          <w:p w14:paraId="32D7E4D8" w14:textId="71F6B9DC" w:rsidR="0048243B" w:rsidRPr="000D7281" w:rsidDel="005D2A09" w:rsidRDefault="0048243B" w:rsidP="009A18CE">
            <w:pPr>
              <w:pStyle w:val="TableParagraph"/>
              <w:keepLines/>
              <w:spacing w:before="75"/>
              <w:ind w:left="85"/>
              <w:rPr>
                <w:del w:id="669" w:author="Joo, Hye@ARB" w:date="2026-06-04T21:41:00Z"/>
                <w:rFonts w:ascii="Arial" w:hAnsi="Arial" w:cs="Arial"/>
                <w:sz w:val="24"/>
              </w:rPr>
            </w:pPr>
            <w:del w:id="670" w:author="Joo, Hye@ARB" w:date="2026-06-04T21:41:00Z">
              <w:r w:rsidRPr="000D7281" w:rsidDel="005D2A09">
                <w:rPr>
                  <w:rFonts w:ascii="Arial" w:hAnsi="Arial" w:cs="Arial"/>
                  <w:spacing w:val="-2"/>
                  <w:sz w:val="24"/>
                </w:rPr>
                <w:delText>SULEV170</w:delText>
              </w:r>
            </w:del>
          </w:p>
        </w:tc>
        <w:tc>
          <w:tcPr>
            <w:tcW w:w="1152" w:type="dxa"/>
            <w:tcBorders>
              <w:top w:val="single" w:sz="6" w:space="0" w:color="000000"/>
              <w:left w:val="single" w:sz="6" w:space="0" w:color="000000"/>
              <w:bottom w:val="single" w:sz="6" w:space="0" w:color="000000"/>
              <w:right w:val="single" w:sz="6" w:space="0" w:color="000000"/>
            </w:tcBorders>
          </w:tcPr>
          <w:p w14:paraId="1F73021F" w14:textId="71604A4E" w:rsidR="0048243B" w:rsidRPr="000D7281" w:rsidDel="005D2A09" w:rsidRDefault="0048243B" w:rsidP="009A18CE">
            <w:pPr>
              <w:pStyle w:val="TableParagraph"/>
              <w:keepLines/>
              <w:spacing w:before="75"/>
              <w:ind w:left="10" w:right="4"/>
              <w:jc w:val="center"/>
              <w:rPr>
                <w:del w:id="671" w:author="Joo, Hye@ARB" w:date="2026-06-04T21:41:00Z"/>
                <w:rFonts w:ascii="Arial" w:hAnsi="Arial" w:cs="Arial"/>
                <w:sz w:val="24"/>
              </w:rPr>
            </w:pPr>
            <w:del w:id="672" w:author="Joo, Hye@ARB" w:date="2026-06-04T21:41:00Z">
              <w:r w:rsidRPr="000D7281" w:rsidDel="005D2A09">
                <w:rPr>
                  <w:rFonts w:ascii="Arial" w:hAnsi="Arial" w:cs="Arial"/>
                  <w:spacing w:val="-2"/>
                  <w:sz w:val="24"/>
                </w:rPr>
                <w:delText>0.340</w:delText>
              </w:r>
            </w:del>
          </w:p>
        </w:tc>
        <w:tc>
          <w:tcPr>
            <w:tcW w:w="1152" w:type="dxa"/>
            <w:tcBorders>
              <w:top w:val="single" w:sz="6" w:space="0" w:color="000000"/>
              <w:left w:val="single" w:sz="6" w:space="0" w:color="000000"/>
              <w:bottom w:val="single" w:sz="6" w:space="0" w:color="000000"/>
              <w:right w:val="single" w:sz="6" w:space="0" w:color="000000"/>
            </w:tcBorders>
          </w:tcPr>
          <w:p w14:paraId="1A2515F6" w14:textId="6B2B4FD8" w:rsidR="0048243B" w:rsidRPr="000D7281" w:rsidDel="005D2A09" w:rsidRDefault="0048243B" w:rsidP="009A18CE">
            <w:pPr>
              <w:pStyle w:val="TableParagraph"/>
              <w:keepLines/>
              <w:spacing w:before="75"/>
              <w:ind w:left="10" w:right="4"/>
              <w:jc w:val="center"/>
              <w:rPr>
                <w:del w:id="673" w:author="Joo, Hye@ARB" w:date="2026-06-04T21:41:00Z"/>
                <w:rFonts w:ascii="Arial" w:hAnsi="Arial" w:cs="Arial"/>
                <w:sz w:val="24"/>
              </w:rPr>
            </w:pPr>
            <w:del w:id="674" w:author="Joo, Hye@ARB" w:date="2026-06-04T21:41:00Z">
              <w:r w:rsidRPr="000D7281" w:rsidDel="005D2A09">
                <w:rPr>
                  <w:rFonts w:ascii="Arial" w:hAnsi="Arial" w:cs="Arial"/>
                  <w:spacing w:val="-2"/>
                  <w:sz w:val="24"/>
                </w:rPr>
                <w:delText>0.425</w:delText>
              </w:r>
            </w:del>
          </w:p>
        </w:tc>
        <w:tc>
          <w:tcPr>
            <w:tcW w:w="2304" w:type="dxa"/>
            <w:tcBorders>
              <w:top w:val="single" w:sz="6" w:space="0" w:color="000000"/>
              <w:left w:val="single" w:sz="6" w:space="0" w:color="000000"/>
              <w:bottom w:val="single" w:sz="6" w:space="0" w:color="000000"/>
            </w:tcBorders>
          </w:tcPr>
          <w:p w14:paraId="1BC848C6" w14:textId="44E9F0D1" w:rsidR="0048243B" w:rsidRPr="000D7281" w:rsidDel="005D2A09" w:rsidRDefault="0048243B" w:rsidP="009A18CE">
            <w:pPr>
              <w:pStyle w:val="TableParagraph"/>
              <w:keepLines/>
              <w:spacing w:before="75"/>
              <w:ind w:left="17" w:right="4"/>
              <w:jc w:val="center"/>
              <w:rPr>
                <w:del w:id="675" w:author="Joo, Hye@ARB" w:date="2026-06-04T21:41:00Z"/>
                <w:rFonts w:ascii="Arial" w:hAnsi="Arial" w:cs="Arial"/>
                <w:sz w:val="24"/>
              </w:rPr>
            </w:pPr>
            <w:del w:id="676" w:author="Joo, Hye@ARB" w:date="2026-06-04T21:41:00Z">
              <w:r w:rsidRPr="000D7281" w:rsidDel="005D2A09">
                <w:rPr>
                  <w:rFonts w:ascii="Arial" w:hAnsi="Arial" w:cs="Arial"/>
                  <w:spacing w:val="-2"/>
                  <w:sz w:val="24"/>
                </w:rPr>
                <w:delText>0.016</w:delText>
              </w:r>
            </w:del>
          </w:p>
        </w:tc>
      </w:tr>
      <w:tr w:rsidR="0048243B" w:rsidRPr="001238F2" w:rsidDel="005D2A09" w14:paraId="3237258C" w14:textId="34B535D5">
        <w:trPr>
          <w:trHeight w:val="431"/>
          <w:del w:id="677" w:author="Joo, Hye@ARB" w:date="2026-06-04T21:41:00Z"/>
        </w:trPr>
        <w:tc>
          <w:tcPr>
            <w:tcW w:w="2986" w:type="dxa"/>
            <w:tcBorders>
              <w:top w:val="single" w:sz="6" w:space="0" w:color="000000"/>
              <w:bottom w:val="single" w:sz="6" w:space="0" w:color="000000"/>
              <w:right w:val="single" w:sz="6" w:space="0" w:color="000000"/>
            </w:tcBorders>
          </w:tcPr>
          <w:p w14:paraId="2B22BA03" w14:textId="3B061A93" w:rsidR="0048243B" w:rsidRPr="000D7281" w:rsidDel="005D2A09" w:rsidRDefault="0048243B" w:rsidP="009A18CE">
            <w:pPr>
              <w:pStyle w:val="TableParagraph"/>
              <w:keepLines/>
              <w:spacing w:before="78"/>
              <w:ind w:left="85"/>
              <w:rPr>
                <w:del w:id="678" w:author="Joo, Hye@ARB" w:date="2026-06-04T21:41:00Z"/>
                <w:rFonts w:ascii="Arial" w:hAnsi="Arial" w:cs="Arial"/>
                <w:sz w:val="24"/>
              </w:rPr>
            </w:pPr>
            <w:del w:id="679" w:author="Joo, Hye@ARB" w:date="2026-06-04T21:41:00Z">
              <w:r w:rsidRPr="000D7281" w:rsidDel="005D2A09">
                <w:rPr>
                  <w:rFonts w:ascii="Arial" w:hAnsi="Arial" w:cs="Arial"/>
                  <w:spacing w:val="-2"/>
                  <w:sz w:val="24"/>
                </w:rPr>
                <w:delText>SULEV150</w:delText>
              </w:r>
            </w:del>
          </w:p>
        </w:tc>
        <w:tc>
          <w:tcPr>
            <w:tcW w:w="1152" w:type="dxa"/>
            <w:tcBorders>
              <w:top w:val="single" w:sz="6" w:space="0" w:color="000000"/>
              <w:left w:val="single" w:sz="6" w:space="0" w:color="000000"/>
              <w:bottom w:val="single" w:sz="6" w:space="0" w:color="000000"/>
              <w:right w:val="single" w:sz="6" w:space="0" w:color="000000"/>
            </w:tcBorders>
          </w:tcPr>
          <w:p w14:paraId="6E46D2F0" w14:textId="64AE117A" w:rsidR="0048243B" w:rsidRPr="000D7281" w:rsidDel="005D2A09" w:rsidRDefault="0048243B" w:rsidP="009A18CE">
            <w:pPr>
              <w:pStyle w:val="TableParagraph"/>
              <w:keepLines/>
              <w:spacing w:before="78"/>
              <w:ind w:left="10" w:right="4"/>
              <w:jc w:val="center"/>
              <w:rPr>
                <w:del w:id="680" w:author="Joo, Hye@ARB" w:date="2026-06-04T21:41:00Z"/>
                <w:rFonts w:ascii="Arial" w:hAnsi="Arial" w:cs="Arial"/>
                <w:sz w:val="24"/>
              </w:rPr>
            </w:pPr>
            <w:del w:id="681" w:author="Joo, Hye@ARB" w:date="2026-06-04T21:41:00Z">
              <w:r w:rsidRPr="000D7281" w:rsidDel="005D2A09">
                <w:rPr>
                  <w:rFonts w:ascii="Arial" w:hAnsi="Arial" w:cs="Arial"/>
                  <w:spacing w:val="-2"/>
                  <w:sz w:val="24"/>
                </w:rPr>
                <w:delText>0.300</w:delText>
              </w:r>
            </w:del>
          </w:p>
        </w:tc>
        <w:tc>
          <w:tcPr>
            <w:tcW w:w="1152" w:type="dxa"/>
            <w:tcBorders>
              <w:top w:val="single" w:sz="6" w:space="0" w:color="000000"/>
              <w:left w:val="single" w:sz="6" w:space="0" w:color="000000"/>
              <w:bottom w:val="single" w:sz="6" w:space="0" w:color="000000"/>
              <w:right w:val="single" w:sz="6" w:space="0" w:color="000000"/>
            </w:tcBorders>
          </w:tcPr>
          <w:p w14:paraId="2E1736D4" w14:textId="54391776" w:rsidR="0048243B" w:rsidRPr="000D7281" w:rsidDel="005D2A09" w:rsidRDefault="0048243B" w:rsidP="009A18CE">
            <w:pPr>
              <w:pStyle w:val="TableParagraph"/>
              <w:keepLines/>
              <w:spacing w:before="78"/>
              <w:ind w:left="10" w:right="4"/>
              <w:jc w:val="center"/>
              <w:rPr>
                <w:del w:id="682" w:author="Joo, Hye@ARB" w:date="2026-06-04T21:41:00Z"/>
                <w:rFonts w:ascii="Arial" w:hAnsi="Arial" w:cs="Arial"/>
                <w:sz w:val="24"/>
              </w:rPr>
            </w:pPr>
            <w:del w:id="683" w:author="Joo, Hye@ARB" w:date="2026-06-04T21:41:00Z">
              <w:r w:rsidRPr="000D7281" w:rsidDel="005D2A09">
                <w:rPr>
                  <w:rFonts w:ascii="Arial" w:hAnsi="Arial" w:cs="Arial"/>
                  <w:spacing w:val="-2"/>
                  <w:sz w:val="24"/>
                </w:rPr>
                <w:delText>0.375</w:delText>
              </w:r>
            </w:del>
          </w:p>
        </w:tc>
        <w:tc>
          <w:tcPr>
            <w:tcW w:w="2304" w:type="dxa"/>
            <w:tcBorders>
              <w:top w:val="single" w:sz="6" w:space="0" w:color="000000"/>
              <w:left w:val="single" w:sz="6" w:space="0" w:color="000000"/>
              <w:bottom w:val="single" w:sz="6" w:space="0" w:color="000000"/>
            </w:tcBorders>
          </w:tcPr>
          <w:p w14:paraId="4B9F1D62" w14:textId="6CF2ABC9" w:rsidR="0048243B" w:rsidRPr="000D7281" w:rsidDel="005D2A09" w:rsidRDefault="0048243B" w:rsidP="009A18CE">
            <w:pPr>
              <w:pStyle w:val="TableParagraph"/>
              <w:keepLines/>
              <w:spacing w:before="78"/>
              <w:ind w:left="17" w:right="4"/>
              <w:jc w:val="center"/>
              <w:rPr>
                <w:del w:id="684" w:author="Joo, Hye@ARB" w:date="2026-06-04T21:41:00Z"/>
                <w:rFonts w:ascii="Arial" w:hAnsi="Arial" w:cs="Arial"/>
                <w:sz w:val="24"/>
              </w:rPr>
            </w:pPr>
            <w:del w:id="685" w:author="Joo, Hye@ARB" w:date="2026-06-04T21:41:00Z">
              <w:r w:rsidRPr="000D7281" w:rsidDel="005D2A09">
                <w:rPr>
                  <w:rFonts w:ascii="Arial" w:hAnsi="Arial" w:cs="Arial"/>
                  <w:spacing w:val="-2"/>
                  <w:sz w:val="24"/>
                </w:rPr>
                <w:delText>0.016</w:delText>
              </w:r>
            </w:del>
          </w:p>
        </w:tc>
      </w:tr>
      <w:tr w:rsidR="0048243B" w:rsidRPr="001238F2" w:rsidDel="005D2A09" w14:paraId="008C5B0D" w14:textId="6CE3211B">
        <w:trPr>
          <w:trHeight w:val="275"/>
          <w:del w:id="686" w:author="Joo, Hye@ARB" w:date="2026-06-04T21:41:00Z"/>
        </w:trPr>
        <w:tc>
          <w:tcPr>
            <w:tcW w:w="2986" w:type="dxa"/>
            <w:tcBorders>
              <w:top w:val="single" w:sz="6" w:space="0" w:color="000000"/>
              <w:bottom w:val="single" w:sz="6" w:space="0" w:color="000000"/>
              <w:right w:val="single" w:sz="6" w:space="0" w:color="000000"/>
            </w:tcBorders>
          </w:tcPr>
          <w:p w14:paraId="08A849C0" w14:textId="26DEF0F1" w:rsidR="0048243B" w:rsidRPr="000D7281" w:rsidDel="005D2A09" w:rsidRDefault="0048243B" w:rsidP="009A18CE">
            <w:pPr>
              <w:pStyle w:val="TableParagraph"/>
              <w:keepLines/>
              <w:rPr>
                <w:del w:id="687" w:author="Joo, Hye@ARB" w:date="2026-06-04T21:41:00Z"/>
                <w:rFonts w:ascii="Arial" w:hAnsi="Arial" w:cs="Arial"/>
                <w:sz w:val="20"/>
              </w:rPr>
            </w:pPr>
          </w:p>
        </w:tc>
        <w:tc>
          <w:tcPr>
            <w:tcW w:w="2304" w:type="dxa"/>
            <w:gridSpan w:val="2"/>
            <w:tcBorders>
              <w:top w:val="single" w:sz="6" w:space="0" w:color="000000"/>
              <w:left w:val="single" w:sz="6" w:space="0" w:color="000000"/>
              <w:bottom w:val="single" w:sz="6" w:space="0" w:color="000000"/>
              <w:right w:val="single" w:sz="6" w:space="0" w:color="000000"/>
            </w:tcBorders>
          </w:tcPr>
          <w:p w14:paraId="3B21EEB7" w14:textId="51CE08BE" w:rsidR="0048243B" w:rsidRPr="000D7281" w:rsidDel="005D2A09" w:rsidRDefault="0048243B" w:rsidP="009A18CE">
            <w:pPr>
              <w:pStyle w:val="TableParagraph"/>
              <w:keepLines/>
              <w:rPr>
                <w:del w:id="688" w:author="Joo, Hye@ARB" w:date="2026-06-04T21:41:00Z"/>
                <w:rFonts w:ascii="Arial" w:hAnsi="Arial" w:cs="Arial"/>
                <w:sz w:val="20"/>
              </w:rPr>
            </w:pPr>
          </w:p>
        </w:tc>
        <w:tc>
          <w:tcPr>
            <w:tcW w:w="2304" w:type="dxa"/>
            <w:tcBorders>
              <w:top w:val="single" w:sz="6" w:space="0" w:color="000000"/>
              <w:left w:val="single" w:sz="6" w:space="0" w:color="000000"/>
              <w:bottom w:val="single" w:sz="6" w:space="0" w:color="000000"/>
            </w:tcBorders>
          </w:tcPr>
          <w:p w14:paraId="1FCFC384" w14:textId="68324DE4" w:rsidR="0048243B" w:rsidRPr="000D7281" w:rsidDel="005D2A09" w:rsidRDefault="0048243B" w:rsidP="009A18CE">
            <w:pPr>
              <w:pStyle w:val="TableParagraph"/>
              <w:keepLines/>
              <w:rPr>
                <w:del w:id="689" w:author="Joo, Hye@ARB" w:date="2026-06-04T21:41:00Z"/>
                <w:rFonts w:ascii="Arial" w:hAnsi="Arial" w:cs="Arial"/>
                <w:sz w:val="20"/>
              </w:rPr>
            </w:pPr>
          </w:p>
        </w:tc>
      </w:tr>
      <w:tr w:rsidR="0048243B" w:rsidRPr="001238F2" w:rsidDel="005D2A09" w14:paraId="05B9994D" w14:textId="6BF80A7B">
        <w:trPr>
          <w:trHeight w:val="433"/>
          <w:del w:id="690" w:author="Joo, Hye@ARB" w:date="2026-06-04T21:41:00Z"/>
        </w:trPr>
        <w:tc>
          <w:tcPr>
            <w:tcW w:w="2986" w:type="dxa"/>
            <w:tcBorders>
              <w:top w:val="single" w:sz="6" w:space="0" w:color="000000"/>
              <w:bottom w:val="single" w:sz="6" w:space="0" w:color="000000"/>
              <w:right w:val="single" w:sz="6" w:space="0" w:color="000000"/>
            </w:tcBorders>
          </w:tcPr>
          <w:p w14:paraId="238DA8C3" w14:textId="43039D7F" w:rsidR="0048243B" w:rsidRPr="000D7281" w:rsidDel="005D2A09" w:rsidRDefault="0048243B" w:rsidP="009A18CE">
            <w:pPr>
              <w:pStyle w:val="TableParagraph"/>
              <w:keepLines/>
              <w:spacing w:before="78"/>
              <w:ind w:left="85"/>
              <w:rPr>
                <w:del w:id="691" w:author="Joo, Hye@ARB" w:date="2026-06-04T21:41:00Z"/>
                <w:rFonts w:ascii="Arial" w:hAnsi="Arial" w:cs="Arial"/>
                <w:sz w:val="24"/>
              </w:rPr>
            </w:pPr>
            <w:del w:id="692" w:author="Joo, Hye@ARB" w:date="2026-06-04T21:41:00Z">
              <w:r w:rsidRPr="000D7281" w:rsidDel="005D2A09">
                <w:rPr>
                  <w:rFonts w:ascii="Arial" w:hAnsi="Arial" w:cs="Arial"/>
                  <w:spacing w:val="-2"/>
                  <w:sz w:val="24"/>
                </w:rPr>
                <w:delText>LEV630</w:delText>
              </w:r>
            </w:del>
          </w:p>
        </w:tc>
        <w:tc>
          <w:tcPr>
            <w:tcW w:w="1152" w:type="dxa"/>
            <w:tcBorders>
              <w:top w:val="single" w:sz="6" w:space="0" w:color="000000"/>
              <w:left w:val="single" w:sz="6" w:space="0" w:color="000000"/>
              <w:bottom w:val="single" w:sz="6" w:space="0" w:color="000000"/>
              <w:right w:val="single" w:sz="6" w:space="0" w:color="000000"/>
            </w:tcBorders>
          </w:tcPr>
          <w:p w14:paraId="0C900CAC" w14:textId="1A098BBB" w:rsidR="0048243B" w:rsidRPr="000D7281" w:rsidDel="005D2A09" w:rsidRDefault="0048243B" w:rsidP="009A18CE">
            <w:pPr>
              <w:pStyle w:val="TableParagraph"/>
              <w:keepLines/>
              <w:spacing w:before="78"/>
              <w:ind w:left="10" w:right="4"/>
              <w:jc w:val="center"/>
              <w:rPr>
                <w:del w:id="693" w:author="Joo, Hye@ARB" w:date="2026-06-04T21:41:00Z"/>
                <w:rFonts w:ascii="Arial" w:hAnsi="Arial" w:cs="Arial"/>
                <w:sz w:val="24"/>
              </w:rPr>
            </w:pPr>
            <w:del w:id="694" w:author="Joo, Hye@ARB" w:date="2026-06-04T21:41:00Z">
              <w:r w:rsidRPr="000D7281" w:rsidDel="005D2A09">
                <w:rPr>
                  <w:rFonts w:ascii="Arial" w:hAnsi="Arial" w:cs="Arial"/>
                  <w:spacing w:val="-2"/>
                  <w:sz w:val="24"/>
                </w:rPr>
                <w:delText>1.260</w:delText>
              </w:r>
            </w:del>
          </w:p>
        </w:tc>
        <w:tc>
          <w:tcPr>
            <w:tcW w:w="1152" w:type="dxa"/>
            <w:tcBorders>
              <w:top w:val="single" w:sz="6" w:space="0" w:color="000000"/>
              <w:left w:val="single" w:sz="6" w:space="0" w:color="000000"/>
              <w:bottom w:val="single" w:sz="6" w:space="0" w:color="000000"/>
              <w:right w:val="single" w:sz="6" w:space="0" w:color="000000"/>
            </w:tcBorders>
          </w:tcPr>
          <w:p w14:paraId="0D42DA92" w14:textId="39EA7E3E" w:rsidR="0048243B" w:rsidRPr="000D7281" w:rsidDel="005D2A09" w:rsidRDefault="0048243B" w:rsidP="009A18CE">
            <w:pPr>
              <w:pStyle w:val="TableParagraph"/>
              <w:keepLines/>
              <w:spacing w:before="78"/>
              <w:ind w:left="10" w:right="4"/>
              <w:jc w:val="center"/>
              <w:rPr>
                <w:del w:id="695" w:author="Joo, Hye@ARB" w:date="2026-06-04T21:41:00Z"/>
                <w:rFonts w:ascii="Arial" w:hAnsi="Arial" w:cs="Arial"/>
                <w:sz w:val="24"/>
              </w:rPr>
            </w:pPr>
            <w:del w:id="696" w:author="Joo, Hye@ARB" w:date="2026-06-04T21:41:00Z">
              <w:r w:rsidRPr="000D7281" w:rsidDel="005D2A09">
                <w:rPr>
                  <w:rFonts w:ascii="Arial" w:hAnsi="Arial" w:cs="Arial"/>
                  <w:spacing w:val="-2"/>
                  <w:sz w:val="24"/>
                </w:rPr>
                <w:delText>1.260</w:delText>
              </w:r>
            </w:del>
          </w:p>
        </w:tc>
        <w:tc>
          <w:tcPr>
            <w:tcW w:w="2304" w:type="dxa"/>
            <w:tcBorders>
              <w:top w:val="single" w:sz="6" w:space="0" w:color="000000"/>
              <w:left w:val="single" w:sz="6" w:space="0" w:color="000000"/>
              <w:bottom w:val="single" w:sz="6" w:space="0" w:color="000000"/>
            </w:tcBorders>
          </w:tcPr>
          <w:p w14:paraId="58C7D816" w14:textId="564D3BB2" w:rsidR="0048243B" w:rsidRPr="000D7281" w:rsidDel="005D2A09" w:rsidRDefault="0048243B" w:rsidP="009A18CE">
            <w:pPr>
              <w:pStyle w:val="TableParagraph"/>
              <w:keepLines/>
              <w:spacing w:before="78"/>
              <w:ind w:left="17" w:right="4"/>
              <w:jc w:val="center"/>
              <w:rPr>
                <w:del w:id="697" w:author="Joo, Hye@ARB" w:date="2026-06-04T21:41:00Z"/>
                <w:rFonts w:ascii="Arial" w:hAnsi="Arial" w:cs="Arial"/>
                <w:sz w:val="24"/>
              </w:rPr>
            </w:pPr>
            <w:del w:id="698" w:author="Joo, Hye@ARB" w:date="2026-06-04T21:41:00Z">
              <w:r w:rsidRPr="000D7281" w:rsidDel="005D2A09">
                <w:rPr>
                  <w:rFonts w:ascii="Arial" w:hAnsi="Arial" w:cs="Arial"/>
                  <w:spacing w:val="-2"/>
                  <w:sz w:val="24"/>
                </w:rPr>
                <w:delText>0.080</w:delText>
              </w:r>
            </w:del>
          </w:p>
        </w:tc>
      </w:tr>
      <w:tr w:rsidR="0048243B" w:rsidRPr="001238F2" w:rsidDel="005D2A09" w14:paraId="3D071B0B" w14:textId="65945170">
        <w:trPr>
          <w:trHeight w:val="431"/>
          <w:del w:id="699" w:author="Joo, Hye@ARB" w:date="2026-06-04T21:41:00Z"/>
        </w:trPr>
        <w:tc>
          <w:tcPr>
            <w:tcW w:w="2986" w:type="dxa"/>
            <w:tcBorders>
              <w:top w:val="single" w:sz="6" w:space="0" w:color="000000"/>
              <w:bottom w:val="single" w:sz="6" w:space="0" w:color="000000"/>
              <w:right w:val="single" w:sz="6" w:space="0" w:color="000000"/>
            </w:tcBorders>
          </w:tcPr>
          <w:p w14:paraId="3C3ADDEA" w14:textId="79075DB1" w:rsidR="0048243B" w:rsidRPr="000D7281" w:rsidDel="005D2A09" w:rsidRDefault="0048243B" w:rsidP="009A18CE">
            <w:pPr>
              <w:pStyle w:val="TableParagraph"/>
              <w:keepLines/>
              <w:spacing w:before="75"/>
              <w:ind w:left="85"/>
              <w:rPr>
                <w:del w:id="700" w:author="Joo, Hye@ARB" w:date="2026-06-04T21:41:00Z"/>
                <w:rFonts w:ascii="Arial" w:hAnsi="Arial" w:cs="Arial"/>
                <w:sz w:val="24"/>
              </w:rPr>
            </w:pPr>
            <w:del w:id="701" w:author="Joo, Hye@ARB" w:date="2026-06-04T21:41:00Z">
              <w:r w:rsidRPr="000D7281" w:rsidDel="005D2A09">
                <w:rPr>
                  <w:rFonts w:ascii="Arial" w:hAnsi="Arial" w:cs="Arial"/>
                  <w:spacing w:val="-2"/>
                  <w:sz w:val="24"/>
                </w:rPr>
                <w:delText>ULEV570</w:delText>
              </w:r>
            </w:del>
          </w:p>
        </w:tc>
        <w:tc>
          <w:tcPr>
            <w:tcW w:w="1152" w:type="dxa"/>
            <w:tcBorders>
              <w:top w:val="single" w:sz="6" w:space="0" w:color="000000"/>
              <w:left w:val="single" w:sz="6" w:space="0" w:color="000000"/>
              <w:bottom w:val="single" w:sz="6" w:space="0" w:color="000000"/>
              <w:right w:val="single" w:sz="6" w:space="0" w:color="000000"/>
            </w:tcBorders>
          </w:tcPr>
          <w:p w14:paraId="396023AA" w14:textId="2EA30744" w:rsidR="0048243B" w:rsidRPr="000D7281" w:rsidDel="005D2A09" w:rsidRDefault="0048243B" w:rsidP="009A18CE">
            <w:pPr>
              <w:pStyle w:val="TableParagraph"/>
              <w:keepLines/>
              <w:spacing w:before="75"/>
              <w:ind w:left="10" w:right="4"/>
              <w:jc w:val="center"/>
              <w:rPr>
                <w:del w:id="702" w:author="Joo, Hye@ARB" w:date="2026-06-04T21:41:00Z"/>
                <w:rFonts w:ascii="Arial" w:hAnsi="Arial" w:cs="Arial"/>
                <w:sz w:val="24"/>
              </w:rPr>
            </w:pPr>
            <w:del w:id="703" w:author="Joo, Hye@ARB" w:date="2026-06-04T21:41:00Z">
              <w:r w:rsidRPr="000D7281" w:rsidDel="005D2A09">
                <w:rPr>
                  <w:rFonts w:ascii="Arial" w:hAnsi="Arial" w:cs="Arial"/>
                  <w:spacing w:val="-2"/>
                  <w:sz w:val="24"/>
                </w:rPr>
                <w:delText>1.140</w:delText>
              </w:r>
            </w:del>
          </w:p>
        </w:tc>
        <w:tc>
          <w:tcPr>
            <w:tcW w:w="1152" w:type="dxa"/>
            <w:tcBorders>
              <w:top w:val="single" w:sz="6" w:space="0" w:color="000000"/>
              <w:left w:val="single" w:sz="6" w:space="0" w:color="000000"/>
              <w:bottom w:val="single" w:sz="6" w:space="0" w:color="000000"/>
              <w:right w:val="single" w:sz="6" w:space="0" w:color="000000"/>
            </w:tcBorders>
          </w:tcPr>
          <w:p w14:paraId="3844F970" w14:textId="0F087F9D" w:rsidR="0048243B" w:rsidRPr="000D7281" w:rsidDel="005D2A09" w:rsidRDefault="0048243B" w:rsidP="009A18CE">
            <w:pPr>
              <w:pStyle w:val="TableParagraph"/>
              <w:keepLines/>
              <w:spacing w:before="75"/>
              <w:ind w:left="10" w:right="4"/>
              <w:jc w:val="center"/>
              <w:rPr>
                <w:del w:id="704" w:author="Joo, Hye@ARB" w:date="2026-06-04T21:41:00Z"/>
                <w:rFonts w:ascii="Arial" w:hAnsi="Arial" w:cs="Arial"/>
                <w:sz w:val="24"/>
              </w:rPr>
            </w:pPr>
            <w:del w:id="705" w:author="Joo, Hye@ARB" w:date="2026-06-04T21:41:00Z">
              <w:r w:rsidRPr="000D7281" w:rsidDel="005D2A09">
                <w:rPr>
                  <w:rFonts w:ascii="Arial" w:hAnsi="Arial" w:cs="Arial"/>
                  <w:spacing w:val="-2"/>
                  <w:sz w:val="24"/>
                </w:rPr>
                <w:delText>1.140</w:delText>
              </w:r>
            </w:del>
          </w:p>
        </w:tc>
        <w:tc>
          <w:tcPr>
            <w:tcW w:w="2304" w:type="dxa"/>
            <w:tcBorders>
              <w:top w:val="single" w:sz="6" w:space="0" w:color="000000"/>
              <w:left w:val="single" w:sz="6" w:space="0" w:color="000000"/>
              <w:bottom w:val="single" w:sz="6" w:space="0" w:color="000000"/>
            </w:tcBorders>
          </w:tcPr>
          <w:p w14:paraId="49221EDF" w14:textId="2E0088FE" w:rsidR="0048243B" w:rsidRPr="000D7281" w:rsidDel="005D2A09" w:rsidRDefault="0048243B" w:rsidP="009A18CE">
            <w:pPr>
              <w:pStyle w:val="TableParagraph"/>
              <w:keepLines/>
              <w:spacing w:before="75"/>
              <w:ind w:left="17" w:right="4"/>
              <w:jc w:val="center"/>
              <w:rPr>
                <w:del w:id="706" w:author="Joo, Hye@ARB" w:date="2026-06-04T21:41:00Z"/>
                <w:rFonts w:ascii="Arial" w:hAnsi="Arial" w:cs="Arial"/>
                <w:sz w:val="24"/>
              </w:rPr>
            </w:pPr>
            <w:del w:id="707" w:author="Joo, Hye@ARB" w:date="2026-06-04T21:41:00Z">
              <w:r w:rsidRPr="000D7281" w:rsidDel="005D2A09">
                <w:rPr>
                  <w:rFonts w:ascii="Arial" w:hAnsi="Arial" w:cs="Arial"/>
                  <w:spacing w:val="-2"/>
                  <w:sz w:val="24"/>
                </w:rPr>
                <w:delText>0.042</w:delText>
              </w:r>
            </w:del>
          </w:p>
        </w:tc>
      </w:tr>
      <w:tr w:rsidR="0048243B" w:rsidRPr="001238F2" w:rsidDel="005D2A09" w14:paraId="6E599390" w14:textId="2790748F">
        <w:trPr>
          <w:trHeight w:val="431"/>
          <w:del w:id="708" w:author="Joo, Hye@ARB" w:date="2026-06-04T21:41:00Z"/>
        </w:trPr>
        <w:tc>
          <w:tcPr>
            <w:tcW w:w="2986" w:type="dxa"/>
            <w:tcBorders>
              <w:top w:val="single" w:sz="6" w:space="0" w:color="000000"/>
              <w:bottom w:val="single" w:sz="6" w:space="0" w:color="000000"/>
              <w:right w:val="single" w:sz="6" w:space="0" w:color="000000"/>
            </w:tcBorders>
          </w:tcPr>
          <w:p w14:paraId="54A53A27" w14:textId="0C11B5A2" w:rsidR="0048243B" w:rsidRPr="000D7281" w:rsidDel="005D2A09" w:rsidRDefault="0048243B" w:rsidP="009A18CE">
            <w:pPr>
              <w:pStyle w:val="TableParagraph"/>
              <w:keepLines/>
              <w:spacing w:before="78"/>
              <w:ind w:left="85"/>
              <w:rPr>
                <w:del w:id="709" w:author="Joo, Hye@ARB" w:date="2026-06-04T21:41:00Z"/>
                <w:rFonts w:ascii="Arial" w:hAnsi="Arial" w:cs="Arial"/>
                <w:sz w:val="24"/>
              </w:rPr>
            </w:pPr>
            <w:del w:id="710" w:author="Joo, Hye@ARB" w:date="2026-06-04T21:41:00Z">
              <w:r w:rsidRPr="000D7281" w:rsidDel="005D2A09">
                <w:rPr>
                  <w:rFonts w:ascii="Arial" w:hAnsi="Arial" w:cs="Arial"/>
                  <w:spacing w:val="-2"/>
                  <w:sz w:val="24"/>
                </w:rPr>
                <w:delText>ULEV400</w:delText>
              </w:r>
            </w:del>
          </w:p>
        </w:tc>
        <w:tc>
          <w:tcPr>
            <w:tcW w:w="1152" w:type="dxa"/>
            <w:tcBorders>
              <w:top w:val="single" w:sz="6" w:space="0" w:color="000000"/>
              <w:left w:val="single" w:sz="6" w:space="0" w:color="000000"/>
              <w:bottom w:val="single" w:sz="6" w:space="0" w:color="000000"/>
              <w:right w:val="single" w:sz="6" w:space="0" w:color="000000"/>
            </w:tcBorders>
          </w:tcPr>
          <w:p w14:paraId="61B4DD1B" w14:textId="09ED710E" w:rsidR="0048243B" w:rsidRPr="000D7281" w:rsidDel="005D2A09" w:rsidRDefault="0048243B" w:rsidP="009A18CE">
            <w:pPr>
              <w:pStyle w:val="TableParagraph"/>
              <w:keepLines/>
              <w:spacing w:before="78"/>
              <w:ind w:left="10" w:right="4"/>
              <w:jc w:val="center"/>
              <w:rPr>
                <w:del w:id="711" w:author="Joo, Hye@ARB" w:date="2026-06-04T21:41:00Z"/>
                <w:rFonts w:ascii="Arial" w:hAnsi="Arial" w:cs="Arial"/>
                <w:sz w:val="24"/>
              </w:rPr>
            </w:pPr>
            <w:del w:id="712" w:author="Joo, Hye@ARB" w:date="2026-06-04T21:41:00Z">
              <w:r w:rsidRPr="000D7281" w:rsidDel="005D2A09">
                <w:rPr>
                  <w:rFonts w:ascii="Arial" w:hAnsi="Arial" w:cs="Arial"/>
                  <w:spacing w:val="-2"/>
                  <w:sz w:val="24"/>
                </w:rPr>
                <w:delText>0.800</w:delText>
              </w:r>
            </w:del>
          </w:p>
        </w:tc>
        <w:tc>
          <w:tcPr>
            <w:tcW w:w="1152" w:type="dxa"/>
            <w:tcBorders>
              <w:top w:val="single" w:sz="6" w:space="0" w:color="000000"/>
              <w:left w:val="single" w:sz="6" w:space="0" w:color="000000"/>
              <w:bottom w:val="single" w:sz="6" w:space="0" w:color="000000"/>
              <w:right w:val="single" w:sz="6" w:space="0" w:color="000000"/>
            </w:tcBorders>
          </w:tcPr>
          <w:p w14:paraId="72934712" w14:textId="0B5CDBB1" w:rsidR="0048243B" w:rsidRPr="000D7281" w:rsidDel="005D2A09" w:rsidRDefault="0048243B" w:rsidP="009A18CE">
            <w:pPr>
              <w:pStyle w:val="TableParagraph"/>
              <w:keepLines/>
              <w:spacing w:before="78"/>
              <w:ind w:left="10" w:right="4"/>
              <w:jc w:val="center"/>
              <w:rPr>
                <w:del w:id="713" w:author="Joo, Hye@ARB" w:date="2026-06-04T21:41:00Z"/>
                <w:rFonts w:ascii="Arial" w:hAnsi="Arial" w:cs="Arial"/>
                <w:sz w:val="24"/>
              </w:rPr>
            </w:pPr>
            <w:del w:id="714" w:author="Joo, Hye@ARB" w:date="2026-06-04T21:41:00Z">
              <w:r w:rsidRPr="000D7281" w:rsidDel="005D2A09">
                <w:rPr>
                  <w:rFonts w:ascii="Arial" w:hAnsi="Arial" w:cs="Arial"/>
                  <w:spacing w:val="-2"/>
                  <w:sz w:val="24"/>
                </w:rPr>
                <w:delText>0.800</w:delText>
              </w:r>
            </w:del>
          </w:p>
        </w:tc>
        <w:tc>
          <w:tcPr>
            <w:tcW w:w="2304" w:type="dxa"/>
            <w:tcBorders>
              <w:top w:val="single" w:sz="6" w:space="0" w:color="000000"/>
              <w:left w:val="single" w:sz="6" w:space="0" w:color="000000"/>
              <w:bottom w:val="single" w:sz="6" w:space="0" w:color="000000"/>
            </w:tcBorders>
          </w:tcPr>
          <w:p w14:paraId="171A7DD2" w14:textId="296BCC7C" w:rsidR="0048243B" w:rsidRPr="000D7281" w:rsidDel="005D2A09" w:rsidRDefault="0048243B" w:rsidP="009A18CE">
            <w:pPr>
              <w:pStyle w:val="TableParagraph"/>
              <w:keepLines/>
              <w:spacing w:before="78"/>
              <w:ind w:left="17" w:right="4"/>
              <w:jc w:val="center"/>
              <w:rPr>
                <w:del w:id="715" w:author="Joo, Hye@ARB" w:date="2026-06-04T21:41:00Z"/>
                <w:rFonts w:ascii="Arial" w:hAnsi="Arial" w:cs="Arial"/>
                <w:sz w:val="24"/>
              </w:rPr>
            </w:pPr>
            <w:del w:id="716" w:author="Joo, Hye@ARB" w:date="2026-06-04T21:41:00Z">
              <w:r w:rsidRPr="000D7281" w:rsidDel="005D2A09">
                <w:rPr>
                  <w:rFonts w:ascii="Arial" w:hAnsi="Arial" w:cs="Arial"/>
                  <w:spacing w:val="-2"/>
                  <w:sz w:val="24"/>
                </w:rPr>
                <w:delText>0.042</w:delText>
              </w:r>
            </w:del>
          </w:p>
        </w:tc>
      </w:tr>
      <w:tr w:rsidR="0048243B" w:rsidRPr="001238F2" w:rsidDel="005D2A09" w14:paraId="1F3D7A41" w14:textId="3FAEF833">
        <w:trPr>
          <w:trHeight w:val="431"/>
          <w:del w:id="717" w:author="Joo, Hye@ARB" w:date="2026-06-04T21:41:00Z"/>
        </w:trPr>
        <w:tc>
          <w:tcPr>
            <w:tcW w:w="2986" w:type="dxa"/>
            <w:tcBorders>
              <w:top w:val="single" w:sz="6" w:space="0" w:color="000000"/>
              <w:bottom w:val="single" w:sz="6" w:space="0" w:color="000000"/>
              <w:right w:val="single" w:sz="6" w:space="0" w:color="000000"/>
            </w:tcBorders>
          </w:tcPr>
          <w:p w14:paraId="7D7EF6F1" w14:textId="4D40ECB0" w:rsidR="0048243B" w:rsidRPr="000D7281" w:rsidDel="005D2A09" w:rsidRDefault="0048243B" w:rsidP="009A18CE">
            <w:pPr>
              <w:pStyle w:val="TableParagraph"/>
              <w:keepLines/>
              <w:spacing w:before="78"/>
              <w:ind w:left="85"/>
              <w:rPr>
                <w:del w:id="718" w:author="Joo, Hye@ARB" w:date="2026-06-04T21:41:00Z"/>
                <w:rFonts w:ascii="Arial" w:hAnsi="Arial" w:cs="Arial"/>
                <w:sz w:val="24"/>
              </w:rPr>
            </w:pPr>
            <w:del w:id="719" w:author="Joo, Hye@ARB" w:date="2026-06-04T21:41:00Z">
              <w:r w:rsidRPr="000D7281" w:rsidDel="005D2A09">
                <w:rPr>
                  <w:rFonts w:ascii="Arial" w:hAnsi="Arial" w:cs="Arial"/>
                  <w:spacing w:val="-2"/>
                  <w:sz w:val="24"/>
                </w:rPr>
                <w:delText>ULEV270</w:delText>
              </w:r>
            </w:del>
          </w:p>
        </w:tc>
        <w:tc>
          <w:tcPr>
            <w:tcW w:w="1152" w:type="dxa"/>
            <w:tcBorders>
              <w:top w:val="single" w:sz="6" w:space="0" w:color="000000"/>
              <w:left w:val="single" w:sz="6" w:space="0" w:color="000000"/>
              <w:bottom w:val="single" w:sz="6" w:space="0" w:color="000000"/>
              <w:right w:val="single" w:sz="6" w:space="0" w:color="000000"/>
            </w:tcBorders>
          </w:tcPr>
          <w:p w14:paraId="0AD470AB" w14:textId="73DF32EE" w:rsidR="0048243B" w:rsidRPr="000D7281" w:rsidDel="005D2A09" w:rsidRDefault="0048243B" w:rsidP="009A18CE">
            <w:pPr>
              <w:pStyle w:val="TableParagraph"/>
              <w:keepLines/>
              <w:spacing w:before="78"/>
              <w:ind w:left="10" w:right="4"/>
              <w:jc w:val="center"/>
              <w:rPr>
                <w:del w:id="720" w:author="Joo, Hye@ARB" w:date="2026-06-04T21:41:00Z"/>
                <w:rFonts w:ascii="Arial" w:hAnsi="Arial" w:cs="Arial"/>
                <w:sz w:val="24"/>
              </w:rPr>
            </w:pPr>
            <w:del w:id="721" w:author="Joo, Hye@ARB" w:date="2026-06-04T21:41:00Z">
              <w:r w:rsidRPr="000D7281" w:rsidDel="005D2A09">
                <w:rPr>
                  <w:rFonts w:ascii="Arial" w:hAnsi="Arial" w:cs="Arial"/>
                  <w:spacing w:val="-2"/>
                  <w:sz w:val="24"/>
                </w:rPr>
                <w:delText>0.540</w:delText>
              </w:r>
            </w:del>
          </w:p>
        </w:tc>
        <w:tc>
          <w:tcPr>
            <w:tcW w:w="1152" w:type="dxa"/>
            <w:tcBorders>
              <w:top w:val="single" w:sz="6" w:space="0" w:color="000000"/>
              <w:left w:val="single" w:sz="6" w:space="0" w:color="000000"/>
              <w:bottom w:val="single" w:sz="6" w:space="0" w:color="000000"/>
              <w:right w:val="single" w:sz="6" w:space="0" w:color="000000"/>
            </w:tcBorders>
          </w:tcPr>
          <w:p w14:paraId="12F30001" w14:textId="42DCAAAA" w:rsidR="0048243B" w:rsidRPr="000D7281" w:rsidDel="005D2A09" w:rsidRDefault="0048243B" w:rsidP="009A18CE">
            <w:pPr>
              <w:pStyle w:val="TableParagraph"/>
              <w:keepLines/>
              <w:spacing w:before="78"/>
              <w:ind w:left="10" w:right="4"/>
              <w:jc w:val="center"/>
              <w:rPr>
                <w:del w:id="722" w:author="Joo, Hye@ARB" w:date="2026-06-04T21:41:00Z"/>
                <w:rFonts w:ascii="Arial" w:hAnsi="Arial" w:cs="Arial"/>
                <w:sz w:val="24"/>
              </w:rPr>
            </w:pPr>
            <w:del w:id="723" w:author="Joo, Hye@ARB" w:date="2026-06-04T21:41:00Z">
              <w:r w:rsidRPr="000D7281" w:rsidDel="005D2A09">
                <w:rPr>
                  <w:rFonts w:ascii="Arial" w:hAnsi="Arial" w:cs="Arial"/>
                  <w:spacing w:val="-2"/>
                  <w:sz w:val="24"/>
                </w:rPr>
                <w:delText>0.675</w:delText>
              </w:r>
            </w:del>
          </w:p>
        </w:tc>
        <w:tc>
          <w:tcPr>
            <w:tcW w:w="2304" w:type="dxa"/>
            <w:tcBorders>
              <w:top w:val="single" w:sz="6" w:space="0" w:color="000000"/>
              <w:left w:val="single" w:sz="6" w:space="0" w:color="000000"/>
              <w:bottom w:val="single" w:sz="6" w:space="0" w:color="000000"/>
            </w:tcBorders>
          </w:tcPr>
          <w:p w14:paraId="0F53DC77" w14:textId="6595D23A" w:rsidR="0048243B" w:rsidRPr="000D7281" w:rsidDel="005D2A09" w:rsidRDefault="0048243B" w:rsidP="009A18CE">
            <w:pPr>
              <w:pStyle w:val="TableParagraph"/>
              <w:keepLines/>
              <w:spacing w:before="78"/>
              <w:ind w:left="17" w:right="4"/>
              <w:jc w:val="center"/>
              <w:rPr>
                <w:del w:id="724" w:author="Joo, Hye@ARB" w:date="2026-06-04T21:41:00Z"/>
                <w:rFonts w:ascii="Arial" w:hAnsi="Arial" w:cs="Arial"/>
                <w:sz w:val="24"/>
              </w:rPr>
            </w:pPr>
            <w:del w:id="725" w:author="Joo, Hye@ARB" w:date="2026-06-04T21:41:00Z">
              <w:r w:rsidRPr="000D7281" w:rsidDel="005D2A09">
                <w:rPr>
                  <w:rFonts w:ascii="Arial" w:hAnsi="Arial" w:cs="Arial"/>
                  <w:spacing w:val="-2"/>
                  <w:sz w:val="24"/>
                </w:rPr>
                <w:delText>0.020</w:delText>
              </w:r>
            </w:del>
          </w:p>
        </w:tc>
      </w:tr>
      <w:tr w:rsidR="0048243B" w:rsidRPr="001238F2" w:rsidDel="005D2A09" w14:paraId="208B43A6" w14:textId="440ED65D">
        <w:trPr>
          <w:trHeight w:val="433"/>
          <w:del w:id="726" w:author="Joo, Hye@ARB" w:date="2026-06-04T21:41:00Z"/>
        </w:trPr>
        <w:tc>
          <w:tcPr>
            <w:tcW w:w="2986" w:type="dxa"/>
            <w:tcBorders>
              <w:top w:val="single" w:sz="6" w:space="0" w:color="000000"/>
              <w:bottom w:val="single" w:sz="6" w:space="0" w:color="000000"/>
              <w:right w:val="single" w:sz="6" w:space="0" w:color="000000"/>
            </w:tcBorders>
          </w:tcPr>
          <w:p w14:paraId="1487CBDC" w14:textId="33AD8F52" w:rsidR="0048243B" w:rsidRPr="000D7281" w:rsidDel="005D2A09" w:rsidRDefault="0048243B" w:rsidP="009A18CE">
            <w:pPr>
              <w:pStyle w:val="TableParagraph"/>
              <w:keepLines/>
              <w:spacing w:before="78"/>
              <w:ind w:left="85"/>
              <w:rPr>
                <w:del w:id="727" w:author="Joo, Hye@ARB" w:date="2026-06-04T21:41:00Z"/>
                <w:rFonts w:ascii="Arial" w:hAnsi="Arial" w:cs="Arial"/>
                <w:sz w:val="24"/>
              </w:rPr>
            </w:pPr>
            <w:del w:id="728" w:author="Joo, Hye@ARB" w:date="2026-06-04T21:41:00Z">
              <w:r w:rsidRPr="000D7281" w:rsidDel="005D2A09">
                <w:rPr>
                  <w:rFonts w:ascii="Arial" w:hAnsi="Arial" w:cs="Arial"/>
                  <w:spacing w:val="-2"/>
                  <w:sz w:val="24"/>
                </w:rPr>
                <w:delText>SULEV230</w:delText>
              </w:r>
            </w:del>
          </w:p>
        </w:tc>
        <w:tc>
          <w:tcPr>
            <w:tcW w:w="1152" w:type="dxa"/>
            <w:tcBorders>
              <w:top w:val="single" w:sz="6" w:space="0" w:color="000000"/>
              <w:left w:val="single" w:sz="6" w:space="0" w:color="000000"/>
              <w:bottom w:val="single" w:sz="6" w:space="0" w:color="000000"/>
              <w:right w:val="single" w:sz="6" w:space="0" w:color="000000"/>
            </w:tcBorders>
          </w:tcPr>
          <w:p w14:paraId="38A46BE6" w14:textId="11461EB8" w:rsidR="0048243B" w:rsidRPr="000D7281" w:rsidDel="005D2A09" w:rsidRDefault="0048243B" w:rsidP="009A18CE">
            <w:pPr>
              <w:pStyle w:val="TableParagraph"/>
              <w:keepLines/>
              <w:spacing w:before="78"/>
              <w:ind w:left="10" w:right="4"/>
              <w:jc w:val="center"/>
              <w:rPr>
                <w:del w:id="729" w:author="Joo, Hye@ARB" w:date="2026-06-04T21:41:00Z"/>
                <w:rFonts w:ascii="Arial" w:hAnsi="Arial" w:cs="Arial"/>
                <w:sz w:val="24"/>
              </w:rPr>
            </w:pPr>
            <w:del w:id="730" w:author="Joo, Hye@ARB" w:date="2026-06-04T21:41:00Z">
              <w:r w:rsidRPr="000D7281" w:rsidDel="005D2A09">
                <w:rPr>
                  <w:rFonts w:ascii="Arial" w:hAnsi="Arial" w:cs="Arial"/>
                  <w:spacing w:val="-2"/>
                  <w:sz w:val="24"/>
                </w:rPr>
                <w:delText>0.460</w:delText>
              </w:r>
            </w:del>
          </w:p>
        </w:tc>
        <w:tc>
          <w:tcPr>
            <w:tcW w:w="1152" w:type="dxa"/>
            <w:tcBorders>
              <w:top w:val="single" w:sz="6" w:space="0" w:color="000000"/>
              <w:left w:val="single" w:sz="6" w:space="0" w:color="000000"/>
              <w:bottom w:val="single" w:sz="6" w:space="0" w:color="000000"/>
              <w:right w:val="single" w:sz="6" w:space="0" w:color="000000"/>
            </w:tcBorders>
          </w:tcPr>
          <w:p w14:paraId="16CC1A25" w14:textId="2D1DABC0" w:rsidR="0048243B" w:rsidRPr="000D7281" w:rsidDel="005D2A09" w:rsidRDefault="0048243B" w:rsidP="009A18CE">
            <w:pPr>
              <w:pStyle w:val="TableParagraph"/>
              <w:keepLines/>
              <w:spacing w:before="78"/>
              <w:ind w:left="10" w:right="4"/>
              <w:jc w:val="center"/>
              <w:rPr>
                <w:del w:id="731" w:author="Joo, Hye@ARB" w:date="2026-06-04T21:41:00Z"/>
                <w:rFonts w:ascii="Arial" w:hAnsi="Arial" w:cs="Arial"/>
                <w:sz w:val="24"/>
              </w:rPr>
            </w:pPr>
            <w:del w:id="732" w:author="Joo, Hye@ARB" w:date="2026-06-04T21:41:00Z">
              <w:r w:rsidRPr="000D7281" w:rsidDel="005D2A09">
                <w:rPr>
                  <w:rFonts w:ascii="Arial" w:hAnsi="Arial" w:cs="Arial"/>
                  <w:spacing w:val="-2"/>
                  <w:sz w:val="24"/>
                </w:rPr>
                <w:delText>0.575</w:delText>
              </w:r>
            </w:del>
          </w:p>
        </w:tc>
        <w:tc>
          <w:tcPr>
            <w:tcW w:w="2304" w:type="dxa"/>
            <w:tcBorders>
              <w:top w:val="single" w:sz="6" w:space="0" w:color="000000"/>
              <w:left w:val="single" w:sz="6" w:space="0" w:color="000000"/>
              <w:bottom w:val="single" w:sz="6" w:space="0" w:color="000000"/>
            </w:tcBorders>
          </w:tcPr>
          <w:p w14:paraId="2F13AAC6" w14:textId="0D8F0DBD" w:rsidR="0048243B" w:rsidRPr="000D7281" w:rsidDel="005D2A09" w:rsidRDefault="0048243B" w:rsidP="009A18CE">
            <w:pPr>
              <w:pStyle w:val="TableParagraph"/>
              <w:keepLines/>
              <w:spacing w:before="78"/>
              <w:ind w:left="17" w:right="4"/>
              <w:jc w:val="center"/>
              <w:rPr>
                <w:del w:id="733" w:author="Joo, Hye@ARB" w:date="2026-06-04T21:41:00Z"/>
                <w:rFonts w:ascii="Arial" w:hAnsi="Arial" w:cs="Arial"/>
                <w:sz w:val="24"/>
              </w:rPr>
            </w:pPr>
            <w:del w:id="734" w:author="Joo, Hye@ARB" w:date="2026-06-04T21:41:00Z">
              <w:r w:rsidRPr="000D7281" w:rsidDel="005D2A09">
                <w:rPr>
                  <w:rFonts w:ascii="Arial" w:hAnsi="Arial" w:cs="Arial"/>
                  <w:spacing w:val="-2"/>
                  <w:sz w:val="24"/>
                </w:rPr>
                <w:delText>0.020</w:delText>
              </w:r>
            </w:del>
          </w:p>
        </w:tc>
      </w:tr>
      <w:tr w:rsidR="0048243B" w:rsidRPr="001238F2" w:rsidDel="005D2A09" w14:paraId="05F2927B" w14:textId="038591F6">
        <w:trPr>
          <w:trHeight w:val="431"/>
          <w:del w:id="735" w:author="Joo, Hye@ARB" w:date="2026-06-04T21:41:00Z"/>
        </w:trPr>
        <w:tc>
          <w:tcPr>
            <w:tcW w:w="2986" w:type="dxa"/>
            <w:tcBorders>
              <w:top w:val="single" w:sz="6" w:space="0" w:color="000000"/>
              <w:right w:val="single" w:sz="6" w:space="0" w:color="000000"/>
            </w:tcBorders>
          </w:tcPr>
          <w:p w14:paraId="19AF095B" w14:textId="7BE6B075" w:rsidR="0048243B" w:rsidRPr="000D7281" w:rsidDel="005D2A09" w:rsidRDefault="0048243B" w:rsidP="009A18CE">
            <w:pPr>
              <w:pStyle w:val="TableParagraph"/>
              <w:keepLines/>
              <w:spacing w:before="75"/>
              <w:ind w:left="85"/>
              <w:rPr>
                <w:del w:id="736" w:author="Joo, Hye@ARB" w:date="2026-06-04T21:41:00Z"/>
                <w:rFonts w:ascii="Arial" w:hAnsi="Arial" w:cs="Arial"/>
                <w:sz w:val="24"/>
              </w:rPr>
            </w:pPr>
            <w:del w:id="737" w:author="Joo, Hye@ARB" w:date="2026-06-04T21:41:00Z">
              <w:r w:rsidRPr="000D7281" w:rsidDel="005D2A09">
                <w:rPr>
                  <w:rFonts w:ascii="Arial" w:hAnsi="Arial" w:cs="Arial"/>
                  <w:spacing w:val="-2"/>
                  <w:sz w:val="24"/>
                </w:rPr>
                <w:delText>SULEV200</w:delText>
              </w:r>
            </w:del>
          </w:p>
        </w:tc>
        <w:tc>
          <w:tcPr>
            <w:tcW w:w="1152" w:type="dxa"/>
            <w:tcBorders>
              <w:top w:val="single" w:sz="6" w:space="0" w:color="000000"/>
              <w:left w:val="single" w:sz="6" w:space="0" w:color="000000"/>
              <w:right w:val="single" w:sz="6" w:space="0" w:color="000000"/>
            </w:tcBorders>
          </w:tcPr>
          <w:p w14:paraId="6B069790" w14:textId="63EA3BCF" w:rsidR="0048243B" w:rsidRPr="000D7281" w:rsidDel="005D2A09" w:rsidRDefault="0048243B" w:rsidP="009A18CE">
            <w:pPr>
              <w:pStyle w:val="TableParagraph"/>
              <w:keepLines/>
              <w:spacing w:before="75"/>
              <w:ind w:left="10" w:right="4"/>
              <w:jc w:val="center"/>
              <w:rPr>
                <w:del w:id="738" w:author="Joo, Hye@ARB" w:date="2026-06-04T21:41:00Z"/>
                <w:rFonts w:ascii="Arial" w:hAnsi="Arial" w:cs="Arial"/>
                <w:sz w:val="24"/>
              </w:rPr>
            </w:pPr>
            <w:del w:id="739" w:author="Joo, Hye@ARB" w:date="2026-06-04T21:41:00Z">
              <w:r w:rsidRPr="000D7281" w:rsidDel="005D2A09">
                <w:rPr>
                  <w:rFonts w:ascii="Arial" w:hAnsi="Arial" w:cs="Arial"/>
                  <w:spacing w:val="-2"/>
                  <w:sz w:val="24"/>
                </w:rPr>
                <w:delText>0.400</w:delText>
              </w:r>
            </w:del>
          </w:p>
        </w:tc>
        <w:tc>
          <w:tcPr>
            <w:tcW w:w="1152" w:type="dxa"/>
            <w:tcBorders>
              <w:top w:val="single" w:sz="6" w:space="0" w:color="000000"/>
              <w:left w:val="single" w:sz="6" w:space="0" w:color="000000"/>
              <w:right w:val="single" w:sz="6" w:space="0" w:color="000000"/>
            </w:tcBorders>
          </w:tcPr>
          <w:p w14:paraId="76F14F4B" w14:textId="656CA653" w:rsidR="0048243B" w:rsidRPr="000D7281" w:rsidDel="005D2A09" w:rsidRDefault="0048243B" w:rsidP="009A18CE">
            <w:pPr>
              <w:pStyle w:val="TableParagraph"/>
              <w:keepLines/>
              <w:spacing w:before="75"/>
              <w:ind w:left="10" w:right="4"/>
              <w:jc w:val="center"/>
              <w:rPr>
                <w:del w:id="740" w:author="Joo, Hye@ARB" w:date="2026-06-04T21:41:00Z"/>
                <w:rFonts w:ascii="Arial" w:hAnsi="Arial" w:cs="Arial"/>
                <w:sz w:val="24"/>
              </w:rPr>
            </w:pPr>
            <w:del w:id="741"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tcBorders>
          </w:tcPr>
          <w:p w14:paraId="227BE450" w14:textId="6A817580" w:rsidR="0048243B" w:rsidRPr="000D7281" w:rsidDel="005D2A09" w:rsidRDefault="0048243B" w:rsidP="009A18CE">
            <w:pPr>
              <w:pStyle w:val="TableParagraph"/>
              <w:keepLines/>
              <w:spacing w:before="75"/>
              <w:ind w:left="17" w:right="4"/>
              <w:jc w:val="center"/>
              <w:rPr>
                <w:del w:id="742" w:author="Joo, Hye@ARB" w:date="2026-06-04T21:41:00Z"/>
                <w:rFonts w:ascii="Arial" w:hAnsi="Arial" w:cs="Arial"/>
                <w:sz w:val="24"/>
              </w:rPr>
            </w:pPr>
            <w:del w:id="743" w:author="Joo, Hye@ARB" w:date="2026-06-04T21:41:00Z">
              <w:r w:rsidRPr="000D7281" w:rsidDel="005D2A09">
                <w:rPr>
                  <w:rFonts w:ascii="Arial" w:hAnsi="Arial" w:cs="Arial"/>
                  <w:spacing w:val="-2"/>
                  <w:sz w:val="24"/>
                </w:rPr>
                <w:delText>0.020</w:delText>
              </w:r>
            </w:del>
          </w:p>
        </w:tc>
      </w:tr>
    </w:tbl>
    <w:p w14:paraId="41376EE4" w14:textId="58869168" w:rsidR="0048243B" w:rsidRPr="000D7281" w:rsidDel="005D2A09" w:rsidRDefault="0048243B" w:rsidP="009A18CE">
      <w:pPr>
        <w:pStyle w:val="Heading3"/>
        <w:keepNext w:val="0"/>
        <w:widowControl w:val="0"/>
        <w:spacing w:line="240" w:lineRule="auto"/>
        <w:rPr>
          <w:del w:id="744" w:author="Joo, Hye@ARB" w:date="2026-06-04T21:41:00Z"/>
          <w:rFonts w:ascii="Arial" w:hAnsi="Arial" w:cs="Arial"/>
        </w:rPr>
      </w:pPr>
      <w:del w:id="745" w:author="Joo, Hye@ARB" w:date="2026-06-04T21:41:00Z">
        <w:r w:rsidRPr="000D7281" w:rsidDel="005D2A09">
          <w:rPr>
            <w:rFonts w:ascii="Arial" w:hAnsi="Arial" w:cs="Arial"/>
            <w:i/>
          </w:rPr>
          <w:delText>Cold</w:delText>
        </w:r>
        <w:r w:rsidRPr="000D7281" w:rsidDel="005D2A09">
          <w:rPr>
            <w:rFonts w:ascii="Arial" w:hAnsi="Arial" w:cs="Arial"/>
            <w:i/>
            <w:spacing w:val="-3"/>
          </w:rPr>
          <w:delText xml:space="preserve"> </w:delText>
        </w:r>
        <w:r w:rsidRPr="000D7281" w:rsidDel="005D2A09">
          <w:rPr>
            <w:rFonts w:ascii="Arial" w:hAnsi="Arial" w:cs="Arial"/>
            <w:i/>
          </w:rPr>
          <w:delText>CO</w:delText>
        </w:r>
        <w:r w:rsidRPr="000D7281" w:rsidDel="005D2A09">
          <w:rPr>
            <w:rFonts w:ascii="Arial" w:hAnsi="Arial" w:cs="Arial"/>
            <w:i/>
            <w:spacing w:val="-4"/>
          </w:rPr>
          <w:delText xml:space="preserve"> </w:delText>
        </w:r>
        <w:r w:rsidRPr="000D7281" w:rsidDel="005D2A09">
          <w:rPr>
            <w:rFonts w:ascii="Arial" w:hAnsi="Arial" w:cs="Arial"/>
            <w:i/>
          </w:rPr>
          <w:delText>Standard</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are</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50,000</w:delText>
        </w:r>
        <w:r w:rsidRPr="000D7281" w:rsidDel="005D2A09">
          <w:rPr>
            <w:rFonts w:ascii="Arial" w:hAnsi="Arial" w:cs="Arial"/>
            <w:spacing w:val="-3"/>
          </w:rPr>
          <w:delText xml:space="preserve"> </w:delText>
        </w:r>
        <w:r w:rsidRPr="000D7281" w:rsidDel="005D2A09">
          <w:rPr>
            <w:rFonts w:ascii="Arial" w:hAnsi="Arial" w:cs="Arial"/>
          </w:rPr>
          <w:delText>mile</w:delText>
        </w:r>
        <w:r w:rsidRPr="000D7281" w:rsidDel="005D2A09">
          <w:rPr>
            <w:rFonts w:ascii="Arial" w:hAnsi="Arial" w:cs="Arial"/>
            <w:spacing w:val="-4"/>
          </w:rPr>
          <w:delText xml:space="preserve"> </w:delText>
        </w:r>
        <w:r w:rsidRPr="000D7281" w:rsidDel="005D2A09">
          <w:rPr>
            <w:rFonts w:ascii="Arial" w:hAnsi="Arial" w:cs="Arial"/>
          </w:rPr>
          <w:delText>cold</w:delText>
        </w:r>
        <w:r w:rsidRPr="000D7281" w:rsidDel="005D2A09">
          <w:rPr>
            <w:rFonts w:ascii="Arial" w:hAnsi="Arial" w:cs="Arial"/>
            <w:spacing w:val="-3"/>
          </w:rPr>
          <w:delText xml:space="preserve"> </w:delText>
        </w:r>
        <w:r w:rsidRPr="000D7281" w:rsidDel="005D2A09">
          <w:rPr>
            <w:rFonts w:ascii="Arial" w:hAnsi="Arial" w:cs="Arial"/>
          </w:rPr>
          <w:delText>temperature exhaust carbon monoxide emission levels from new 2015 and subsequent model-year passenger cars, light-duty trucks, and medium-duty passenger vehicles:</w:delText>
        </w:r>
      </w:del>
    </w:p>
    <w:p w14:paraId="06A5E804" w14:textId="3D85185A" w:rsidR="0048243B" w:rsidRPr="000D7281" w:rsidDel="005D2A09" w:rsidRDefault="0048243B" w:rsidP="009A18CE">
      <w:pPr>
        <w:pStyle w:val="BodyText"/>
        <w:keepLines/>
        <w:ind w:left="691"/>
        <w:rPr>
          <w:del w:id="746" w:author="Joo, Hye@ARB" w:date="2026-06-04T21:41:00Z"/>
          <w:rFonts w:ascii="Arial" w:hAnsi="Arial" w:cs="Arial"/>
          <w:sz w:val="2"/>
        </w:rPr>
      </w:pPr>
    </w:p>
    <w:p w14:paraId="25C283FF" w14:textId="2BB86BCB" w:rsidR="0048243B" w:rsidRPr="000D7281" w:rsidDel="005D2A09" w:rsidRDefault="0048243B" w:rsidP="009A18CE">
      <w:pPr>
        <w:keepLines/>
        <w:widowControl w:val="0"/>
        <w:spacing w:line="240" w:lineRule="auto"/>
        <w:jc w:val="center"/>
        <w:rPr>
          <w:del w:id="747" w:author="Joo, Hye@ARB" w:date="2026-06-04T21:41:00Z"/>
          <w:rFonts w:ascii="Arial" w:hAnsi="Arial" w:cs="Arial"/>
        </w:rPr>
      </w:pPr>
      <w:del w:id="748" w:author="Joo, Hye@ARB" w:date="2026-06-04T21:41:00Z">
        <w:r w:rsidRPr="000D7281" w:rsidDel="005D2A09">
          <w:rPr>
            <w:rFonts w:ascii="Arial" w:hAnsi="Arial" w:cs="Arial"/>
          </w:rPr>
          <w:delText>2015 AND SUBSEQUENT MODEL-YEAR COLD TEMPERATURE CARBON</w:delText>
        </w:r>
        <w:r w:rsidRPr="000D7281" w:rsidDel="005D2A09">
          <w:rPr>
            <w:rFonts w:ascii="Arial" w:hAnsi="Arial" w:cs="Arial"/>
            <w:spacing w:val="-4"/>
          </w:rPr>
          <w:delText xml:space="preserve"> </w:delText>
        </w:r>
        <w:r w:rsidRPr="000D7281" w:rsidDel="005D2A09">
          <w:rPr>
            <w:rFonts w:ascii="Arial" w:hAnsi="Arial" w:cs="Arial"/>
          </w:rPr>
          <w:delText>MONOXIDE</w:delText>
        </w:r>
        <w:r w:rsidRPr="000D7281" w:rsidDel="005D2A09">
          <w:rPr>
            <w:rFonts w:ascii="Arial" w:hAnsi="Arial" w:cs="Arial"/>
            <w:spacing w:val="-3"/>
          </w:rPr>
          <w:delText xml:space="preserve"> </w:delText>
        </w:r>
        <w:r w:rsidRPr="000D7281" w:rsidDel="005D2A09">
          <w:rPr>
            <w:rFonts w:ascii="Arial" w:hAnsi="Arial" w:cs="Arial"/>
          </w:rPr>
          <w:delText>EXHAUST</w:delText>
        </w:r>
        <w:r w:rsidRPr="000D7281" w:rsidDel="005D2A09">
          <w:rPr>
            <w:rFonts w:ascii="Arial" w:hAnsi="Arial" w:cs="Arial"/>
            <w:spacing w:val="-3"/>
          </w:rPr>
          <w:delText xml:space="preserve"> </w:delText>
        </w:r>
        <w:r w:rsidRPr="000D7281" w:rsidDel="005D2A09">
          <w:rPr>
            <w:rFonts w:ascii="Arial" w:hAnsi="Arial" w:cs="Arial"/>
          </w:rPr>
          <w:delText>EMISSIONS</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PASSENGER CARS,</w:delText>
        </w:r>
        <w:r w:rsidRPr="000D7281" w:rsidDel="005D2A09">
          <w:rPr>
            <w:rFonts w:ascii="Arial" w:hAnsi="Arial" w:cs="Arial"/>
            <w:spacing w:val="-5"/>
          </w:rPr>
          <w:delText xml:space="preserve"> </w:delText>
        </w:r>
        <w:r w:rsidRPr="000D7281" w:rsidDel="005D2A09">
          <w:rPr>
            <w:rFonts w:ascii="Arial" w:hAnsi="Arial" w:cs="Arial"/>
          </w:rPr>
          <w:delText>LIGHT-DUTY</w:delText>
        </w:r>
        <w:r w:rsidRPr="000D7281" w:rsidDel="005D2A09">
          <w:rPr>
            <w:rFonts w:ascii="Arial" w:hAnsi="Arial" w:cs="Arial"/>
            <w:spacing w:val="-4"/>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spacing w:val="-2"/>
          </w:rPr>
          <w:delText>VEHICLES</w:delText>
        </w:r>
      </w:del>
    </w:p>
    <w:p w14:paraId="324E9D5D" w14:textId="1619D39C" w:rsidR="0048243B" w:rsidRPr="000D7281" w:rsidDel="005D2A09" w:rsidRDefault="0048243B" w:rsidP="009A18CE">
      <w:pPr>
        <w:pStyle w:val="BodyText"/>
        <w:keepLines/>
        <w:ind w:right="359"/>
        <w:jc w:val="center"/>
        <w:rPr>
          <w:del w:id="749" w:author="Joo, Hye@ARB" w:date="2026-06-04T21:41:00Z"/>
          <w:rFonts w:ascii="Arial" w:hAnsi="Arial" w:cs="Arial"/>
        </w:rPr>
      </w:pPr>
      <w:del w:id="750" w:author="Joo, Hye@ARB" w:date="2026-06-04T21:41:00Z">
        <w:r w:rsidRPr="000D7281" w:rsidDel="005D2A09">
          <w:rPr>
            <w:rFonts w:ascii="Arial" w:hAnsi="Arial" w:cs="Arial"/>
          </w:rPr>
          <w:delText>(grams</w:delText>
        </w:r>
        <w:r w:rsidRPr="000D7281" w:rsidDel="005D2A09">
          <w:rPr>
            <w:rFonts w:ascii="Arial" w:hAnsi="Arial" w:cs="Arial"/>
            <w:spacing w:val="-3"/>
          </w:rPr>
          <w:delText xml:space="preserve"> </w:delText>
        </w:r>
        <w:r w:rsidRPr="000D7281" w:rsidDel="005D2A09">
          <w:rPr>
            <w:rFonts w:ascii="Arial" w:hAnsi="Arial" w:cs="Arial"/>
          </w:rPr>
          <w:delText>per</w:delText>
        </w:r>
        <w:r w:rsidRPr="000D7281" w:rsidDel="005D2A09">
          <w:rPr>
            <w:rFonts w:ascii="Arial" w:hAnsi="Arial" w:cs="Arial"/>
            <w:spacing w:val="-2"/>
          </w:rPr>
          <w:delText xml:space="preserve"> </w:delText>
        </w:r>
        <w:r w:rsidRPr="000D7281" w:rsidDel="005D2A09">
          <w:rPr>
            <w:rFonts w:ascii="Arial" w:hAnsi="Arial" w:cs="Arial"/>
            <w:spacing w:val="-4"/>
          </w:rPr>
          <w:delText>mile)</w:delText>
        </w:r>
      </w:del>
    </w:p>
    <w:p w14:paraId="0CF7B674" w14:textId="77D7C436" w:rsidR="0048243B" w:rsidRPr="000D7281" w:rsidDel="005D2A09" w:rsidRDefault="0048243B" w:rsidP="009A18CE">
      <w:pPr>
        <w:pStyle w:val="BodyText"/>
        <w:keepLines/>
        <w:spacing w:before="56"/>
        <w:rPr>
          <w:del w:id="751" w:author="Joo, Hye@ARB" w:date="2026-06-04T21:41:00Z"/>
          <w:rFonts w:ascii="Arial" w:hAnsi="Arial" w:cs="Arial"/>
          <w:sz w:val="20"/>
        </w:rPr>
      </w:pPr>
    </w:p>
    <w:tbl>
      <w:tblPr>
        <w:tblW w:w="0" w:type="auto"/>
        <w:tblInd w:w="22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4680"/>
        <w:gridCol w:w="1905"/>
      </w:tblGrid>
      <w:tr w:rsidR="0048243B" w:rsidRPr="001238F2" w:rsidDel="005D2A09" w14:paraId="755B8C7B" w14:textId="2D324020" w:rsidTr="00164612">
        <w:trPr>
          <w:trHeight w:val="553"/>
          <w:del w:id="752" w:author="Joo, Hye@ARB" w:date="2026-06-04T21:41:00Z"/>
        </w:trPr>
        <w:tc>
          <w:tcPr>
            <w:tcW w:w="4680" w:type="dxa"/>
            <w:tcBorders>
              <w:bottom w:val="single" w:sz="6" w:space="0" w:color="000000"/>
              <w:right w:val="single" w:sz="6" w:space="0" w:color="000000"/>
            </w:tcBorders>
          </w:tcPr>
          <w:p w14:paraId="161F466D" w14:textId="5BCC9842" w:rsidR="0048243B" w:rsidRPr="000D7281" w:rsidDel="005D2A09" w:rsidRDefault="0048243B" w:rsidP="009A18CE">
            <w:pPr>
              <w:pStyle w:val="TableParagraph"/>
              <w:keepLines/>
              <w:spacing w:before="1"/>
              <w:ind w:left="85"/>
              <w:rPr>
                <w:del w:id="753" w:author="Joo, Hye@ARB" w:date="2026-06-04T21:41:00Z"/>
                <w:rFonts w:ascii="Arial" w:hAnsi="Arial" w:cs="Arial"/>
                <w:i/>
                <w:sz w:val="24"/>
              </w:rPr>
            </w:pPr>
            <w:del w:id="754" w:author="Joo, Hye@ARB" w:date="2026-06-04T21:41:00Z">
              <w:r w:rsidRPr="000D7281" w:rsidDel="005D2A09">
                <w:rPr>
                  <w:rFonts w:ascii="Arial" w:hAnsi="Arial" w:cs="Arial"/>
                  <w:i/>
                  <w:sz w:val="24"/>
                </w:rPr>
                <w:delText>Vehicle</w:delText>
              </w:r>
              <w:r w:rsidRPr="000D7281" w:rsidDel="005D2A09">
                <w:rPr>
                  <w:rFonts w:ascii="Arial" w:hAnsi="Arial" w:cs="Arial"/>
                  <w:i/>
                  <w:spacing w:val="-6"/>
                  <w:sz w:val="24"/>
                </w:rPr>
                <w:delText xml:space="preserve"> </w:delText>
              </w:r>
              <w:r w:rsidRPr="000D7281" w:rsidDel="005D2A09">
                <w:rPr>
                  <w:rFonts w:ascii="Arial" w:hAnsi="Arial" w:cs="Arial"/>
                  <w:i/>
                  <w:spacing w:val="-4"/>
                  <w:sz w:val="24"/>
                </w:rPr>
                <w:delText>Type</w:delText>
              </w:r>
            </w:del>
          </w:p>
        </w:tc>
        <w:tc>
          <w:tcPr>
            <w:tcW w:w="1905" w:type="dxa"/>
            <w:tcBorders>
              <w:left w:val="single" w:sz="6" w:space="0" w:color="000000"/>
              <w:bottom w:val="single" w:sz="6" w:space="0" w:color="000000"/>
            </w:tcBorders>
          </w:tcPr>
          <w:p w14:paraId="48DD859C" w14:textId="5E20D903" w:rsidR="0048243B" w:rsidRPr="000D7281" w:rsidDel="005D2A09" w:rsidRDefault="0048243B" w:rsidP="009A18CE">
            <w:pPr>
              <w:pStyle w:val="TableParagraph"/>
              <w:keepLines/>
              <w:ind w:left="371" w:right="353" w:firstLine="112"/>
              <w:rPr>
                <w:del w:id="755" w:author="Joo, Hye@ARB" w:date="2026-06-04T21:41:00Z"/>
                <w:rFonts w:ascii="Arial" w:hAnsi="Arial" w:cs="Arial"/>
                <w:i/>
                <w:sz w:val="24"/>
              </w:rPr>
            </w:pPr>
            <w:del w:id="756" w:author="Joo, Hye@ARB" w:date="2026-06-04T21:41:00Z">
              <w:r w:rsidRPr="000D7281" w:rsidDel="005D2A09">
                <w:rPr>
                  <w:rFonts w:ascii="Arial" w:hAnsi="Arial" w:cs="Arial"/>
                  <w:i/>
                  <w:spacing w:val="-2"/>
                  <w:sz w:val="24"/>
                </w:rPr>
                <w:delText>Carbon Monoxide</w:delText>
              </w:r>
            </w:del>
          </w:p>
        </w:tc>
      </w:tr>
      <w:tr w:rsidR="0048243B" w:rsidRPr="001238F2" w:rsidDel="005D2A09" w14:paraId="71D13FAA" w14:textId="4A8691F6" w:rsidTr="00164612">
        <w:trPr>
          <w:trHeight w:val="402"/>
          <w:del w:id="757" w:author="Joo, Hye@ARB" w:date="2026-06-04T21:41:00Z"/>
        </w:trPr>
        <w:tc>
          <w:tcPr>
            <w:tcW w:w="4680" w:type="dxa"/>
            <w:tcBorders>
              <w:top w:val="single" w:sz="6" w:space="0" w:color="000000"/>
              <w:bottom w:val="single" w:sz="6" w:space="0" w:color="000000"/>
              <w:right w:val="single" w:sz="6" w:space="0" w:color="000000"/>
            </w:tcBorders>
          </w:tcPr>
          <w:p w14:paraId="54295094" w14:textId="2732FAB9" w:rsidR="0048243B" w:rsidRPr="000D7281" w:rsidDel="005D2A09" w:rsidRDefault="0048243B" w:rsidP="009A18CE">
            <w:pPr>
              <w:pStyle w:val="TableParagraph"/>
              <w:keepLines/>
              <w:ind w:left="85"/>
              <w:rPr>
                <w:del w:id="758" w:author="Joo, Hye@ARB" w:date="2026-06-04T21:41:00Z"/>
                <w:rFonts w:ascii="Arial" w:hAnsi="Arial" w:cs="Arial"/>
                <w:sz w:val="24"/>
              </w:rPr>
            </w:pPr>
            <w:del w:id="759" w:author="Joo, Hye@ARB" w:date="2026-06-04T21:41:00Z">
              <w:r w:rsidRPr="000D7281" w:rsidDel="005D2A09">
                <w:rPr>
                  <w:rFonts w:ascii="Arial" w:hAnsi="Arial" w:cs="Arial"/>
                  <w:sz w:val="24"/>
                </w:rPr>
                <w:delText>All</w:delText>
              </w:r>
              <w:r w:rsidRPr="000D7281" w:rsidDel="005D2A09">
                <w:rPr>
                  <w:rFonts w:ascii="Arial" w:hAnsi="Arial" w:cs="Arial"/>
                  <w:spacing w:val="-2"/>
                  <w:sz w:val="24"/>
                </w:rPr>
                <w:delText xml:space="preserve"> </w:delText>
              </w:r>
              <w:r w:rsidRPr="000D7281" w:rsidDel="005D2A09">
                <w:rPr>
                  <w:rFonts w:ascii="Arial" w:hAnsi="Arial" w:cs="Arial"/>
                  <w:sz w:val="24"/>
                </w:rPr>
                <w:delText>PCs,</w:delText>
              </w:r>
              <w:r w:rsidRPr="000D7281" w:rsidDel="005D2A09">
                <w:rPr>
                  <w:rFonts w:ascii="Arial" w:hAnsi="Arial" w:cs="Arial"/>
                  <w:spacing w:val="-2"/>
                  <w:sz w:val="24"/>
                </w:rPr>
                <w:delText xml:space="preserve"> </w:delText>
              </w:r>
              <w:r w:rsidRPr="000D7281" w:rsidDel="005D2A09">
                <w:rPr>
                  <w:rFonts w:ascii="Arial" w:hAnsi="Arial" w:cs="Arial"/>
                  <w:sz w:val="24"/>
                </w:rPr>
                <w:delText>LDTs</w:delText>
              </w:r>
              <w:r w:rsidRPr="000D7281" w:rsidDel="005D2A09">
                <w:rPr>
                  <w:rFonts w:ascii="Arial" w:hAnsi="Arial" w:cs="Arial"/>
                  <w:spacing w:val="-2"/>
                  <w:sz w:val="24"/>
                </w:rPr>
                <w:delText xml:space="preserve"> </w:delText>
              </w:r>
              <w:r w:rsidRPr="000D7281" w:rsidDel="005D2A09">
                <w:rPr>
                  <w:rFonts w:ascii="Arial" w:hAnsi="Arial" w:cs="Arial"/>
                  <w:sz w:val="24"/>
                </w:rPr>
                <w:delText>0-3750</w:delText>
              </w:r>
              <w:r w:rsidRPr="000D7281" w:rsidDel="005D2A09">
                <w:rPr>
                  <w:rFonts w:ascii="Arial" w:hAnsi="Arial" w:cs="Arial"/>
                  <w:spacing w:val="-2"/>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pacing w:val="-4"/>
                  <w:sz w:val="24"/>
                </w:rPr>
                <w:delText>LVW;</w:delText>
              </w:r>
            </w:del>
          </w:p>
        </w:tc>
        <w:tc>
          <w:tcPr>
            <w:tcW w:w="1905" w:type="dxa"/>
            <w:tcBorders>
              <w:top w:val="single" w:sz="6" w:space="0" w:color="000000"/>
              <w:left w:val="single" w:sz="6" w:space="0" w:color="000000"/>
              <w:bottom w:val="single" w:sz="6" w:space="0" w:color="000000"/>
            </w:tcBorders>
          </w:tcPr>
          <w:p w14:paraId="50052E62" w14:textId="6C170779" w:rsidR="0048243B" w:rsidRPr="000D7281" w:rsidDel="005D2A09" w:rsidRDefault="0048243B" w:rsidP="009A18CE">
            <w:pPr>
              <w:pStyle w:val="TableParagraph"/>
              <w:keepLines/>
              <w:ind w:right="453"/>
              <w:jc w:val="right"/>
              <w:rPr>
                <w:del w:id="760" w:author="Joo, Hye@ARB" w:date="2026-06-04T21:41:00Z"/>
                <w:rFonts w:ascii="Arial" w:hAnsi="Arial" w:cs="Arial"/>
                <w:sz w:val="24"/>
              </w:rPr>
            </w:pPr>
            <w:del w:id="761" w:author="Joo, Hye@ARB" w:date="2026-06-04T21:41:00Z">
              <w:r w:rsidRPr="000D7281" w:rsidDel="005D2A09">
                <w:rPr>
                  <w:rFonts w:ascii="Arial" w:hAnsi="Arial" w:cs="Arial"/>
                  <w:spacing w:val="-4"/>
                  <w:sz w:val="24"/>
                </w:rPr>
                <w:delText>10.0</w:delText>
              </w:r>
            </w:del>
          </w:p>
        </w:tc>
      </w:tr>
      <w:tr w:rsidR="0048243B" w:rsidRPr="001238F2" w:rsidDel="005D2A09" w14:paraId="7D7880F2" w14:textId="4E6B2222" w:rsidTr="00164612">
        <w:trPr>
          <w:trHeight w:val="551"/>
          <w:del w:id="762" w:author="Joo, Hye@ARB" w:date="2026-06-04T21:41:00Z"/>
        </w:trPr>
        <w:tc>
          <w:tcPr>
            <w:tcW w:w="4680" w:type="dxa"/>
            <w:tcBorders>
              <w:top w:val="single" w:sz="6" w:space="0" w:color="000000"/>
              <w:right w:val="single" w:sz="6" w:space="0" w:color="000000"/>
            </w:tcBorders>
          </w:tcPr>
          <w:p w14:paraId="03844357" w14:textId="7B43F284" w:rsidR="0048243B" w:rsidRPr="000D7281" w:rsidDel="005D2A09" w:rsidRDefault="0048243B" w:rsidP="009A18CE">
            <w:pPr>
              <w:pStyle w:val="TableParagraph"/>
              <w:keepLines/>
              <w:ind w:left="85"/>
              <w:rPr>
                <w:del w:id="763" w:author="Joo, Hye@ARB" w:date="2026-06-04T21:41:00Z"/>
                <w:rFonts w:ascii="Arial" w:hAnsi="Arial" w:cs="Arial"/>
                <w:sz w:val="24"/>
              </w:rPr>
            </w:pPr>
            <w:del w:id="764" w:author="Joo, Hye@ARB" w:date="2026-06-04T21:41:00Z">
              <w:r w:rsidRPr="000D7281" w:rsidDel="005D2A09">
                <w:rPr>
                  <w:rFonts w:ascii="Arial" w:hAnsi="Arial" w:cs="Arial"/>
                  <w:sz w:val="24"/>
                </w:rPr>
                <w:delText>LDTs,</w:delText>
              </w:r>
              <w:r w:rsidRPr="000D7281" w:rsidDel="005D2A09">
                <w:rPr>
                  <w:rFonts w:ascii="Arial" w:hAnsi="Arial" w:cs="Arial"/>
                  <w:spacing w:val="-1"/>
                  <w:sz w:val="24"/>
                </w:rPr>
                <w:delText xml:space="preserve"> </w:delText>
              </w:r>
              <w:r w:rsidRPr="000D7281" w:rsidDel="005D2A09">
                <w:rPr>
                  <w:rFonts w:ascii="Arial" w:hAnsi="Arial" w:cs="Arial"/>
                  <w:sz w:val="24"/>
                </w:rPr>
                <w:delText>3751</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z w:val="24"/>
                </w:rPr>
                <w:delText>LVW</w:delText>
              </w:r>
              <w:r w:rsidRPr="000D7281" w:rsidDel="005D2A09">
                <w:rPr>
                  <w:rFonts w:ascii="Arial" w:hAnsi="Arial" w:cs="Arial"/>
                  <w:spacing w:val="-2"/>
                  <w:sz w:val="24"/>
                </w:rPr>
                <w:delText xml:space="preserve"> </w:delText>
              </w:r>
              <w:r w:rsidRPr="000D7281" w:rsidDel="005D2A09">
                <w:rPr>
                  <w:rFonts w:ascii="Arial" w:hAnsi="Arial" w:cs="Arial"/>
                  <w:sz w:val="24"/>
                </w:rPr>
                <w:delText>- 8500</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pacing w:val="-2"/>
                  <w:sz w:val="24"/>
                </w:rPr>
                <w:delText>GVWR;</w:delText>
              </w:r>
            </w:del>
          </w:p>
          <w:p w14:paraId="04180759" w14:textId="7B2EBC3B" w:rsidR="0048243B" w:rsidRPr="000D7281" w:rsidDel="005D2A09" w:rsidRDefault="0048243B" w:rsidP="009A18CE">
            <w:pPr>
              <w:pStyle w:val="TableParagraph"/>
              <w:keepLines/>
              <w:ind w:left="85"/>
              <w:rPr>
                <w:del w:id="765" w:author="Joo, Hye@ARB" w:date="2026-06-04T21:41:00Z"/>
                <w:rFonts w:ascii="Arial" w:hAnsi="Arial" w:cs="Arial"/>
                <w:sz w:val="24"/>
              </w:rPr>
            </w:pPr>
            <w:del w:id="766" w:author="Joo, Hye@ARB" w:date="2026-06-04T21:41:00Z">
              <w:r w:rsidRPr="000D7281" w:rsidDel="005D2A09">
                <w:rPr>
                  <w:rFonts w:ascii="Arial" w:hAnsi="Arial" w:cs="Arial"/>
                  <w:sz w:val="24"/>
                </w:rPr>
                <w:delText>MDPVs</w:delText>
              </w:r>
              <w:r w:rsidRPr="000D7281" w:rsidDel="005D2A09">
                <w:rPr>
                  <w:rFonts w:ascii="Arial" w:hAnsi="Arial" w:cs="Arial"/>
                  <w:spacing w:val="57"/>
                  <w:sz w:val="24"/>
                </w:rPr>
                <w:delText xml:space="preserve"> </w:delText>
              </w:r>
              <w:r w:rsidRPr="000D7281" w:rsidDel="005D2A09">
                <w:rPr>
                  <w:rFonts w:ascii="Arial" w:hAnsi="Arial" w:cs="Arial"/>
                  <w:sz w:val="24"/>
                </w:rPr>
                <w:delText>10000</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z w:val="24"/>
                </w:rPr>
                <w:delText>GVWR</w:delText>
              </w:r>
              <w:r w:rsidRPr="000D7281" w:rsidDel="005D2A09">
                <w:rPr>
                  <w:rFonts w:ascii="Arial" w:hAnsi="Arial" w:cs="Arial"/>
                  <w:spacing w:val="-1"/>
                  <w:sz w:val="24"/>
                </w:rPr>
                <w:delText xml:space="preserve"> </w:delText>
              </w:r>
              <w:r w:rsidRPr="000D7281" w:rsidDel="005D2A09">
                <w:rPr>
                  <w:rFonts w:ascii="Arial" w:hAnsi="Arial" w:cs="Arial"/>
                  <w:sz w:val="24"/>
                </w:rPr>
                <w:delText>and</w:delText>
              </w:r>
              <w:r w:rsidRPr="000D7281" w:rsidDel="005D2A09">
                <w:rPr>
                  <w:rFonts w:ascii="Arial" w:hAnsi="Arial" w:cs="Arial"/>
                  <w:spacing w:val="-1"/>
                  <w:sz w:val="24"/>
                </w:rPr>
                <w:delText xml:space="preserve"> </w:delText>
              </w:r>
              <w:r w:rsidRPr="000D7281" w:rsidDel="005D2A09">
                <w:rPr>
                  <w:rFonts w:ascii="Arial" w:hAnsi="Arial" w:cs="Arial"/>
                  <w:spacing w:val="-4"/>
                  <w:sz w:val="24"/>
                </w:rPr>
                <w:delText>less</w:delText>
              </w:r>
            </w:del>
          </w:p>
        </w:tc>
        <w:tc>
          <w:tcPr>
            <w:tcW w:w="1905" w:type="dxa"/>
            <w:tcBorders>
              <w:top w:val="single" w:sz="6" w:space="0" w:color="000000"/>
              <w:left w:val="single" w:sz="6" w:space="0" w:color="000000"/>
            </w:tcBorders>
          </w:tcPr>
          <w:p w14:paraId="28DE914A" w14:textId="2A45AF84" w:rsidR="0048243B" w:rsidRPr="000D7281" w:rsidDel="005D2A09" w:rsidRDefault="0048243B" w:rsidP="009A18CE">
            <w:pPr>
              <w:pStyle w:val="TableParagraph"/>
              <w:keepLines/>
              <w:ind w:right="453"/>
              <w:jc w:val="right"/>
              <w:rPr>
                <w:del w:id="767" w:author="Joo, Hye@ARB" w:date="2026-06-04T21:41:00Z"/>
                <w:rFonts w:ascii="Arial" w:hAnsi="Arial" w:cs="Arial"/>
                <w:sz w:val="24"/>
              </w:rPr>
            </w:pPr>
            <w:del w:id="768" w:author="Joo, Hye@ARB" w:date="2026-06-04T21:41:00Z">
              <w:r w:rsidRPr="000D7281" w:rsidDel="005D2A09">
                <w:rPr>
                  <w:rFonts w:ascii="Arial" w:hAnsi="Arial" w:cs="Arial"/>
                  <w:spacing w:val="-4"/>
                  <w:sz w:val="24"/>
                </w:rPr>
                <w:delText>12.5</w:delText>
              </w:r>
            </w:del>
          </w:p>
        </w:tc>
      </w:tr>
    </w:tbl>
    <w:p w14:paraId="12F7C58B" w14:textId="7F09619E" w:rsidR="0048243B" w:rsidRPr="000D7281" w:rsidDel="005D2A09" w:rsidRDefault="0048243B" w:rsidP="009A18CE">
      <w:pPr>
        <w:pStyle w:val="BodyText"/>
        <w:keepLines/>
        <w:spacing w:before="34"/>
        <w:rPr>
          <w:del w:id="769" w:author="Joo, Hye@ARB" w:date="2026-06-04T21:41:00Z"/>
          <w:rFonts w:ascii="Arial" w:hAnsi="Arial" w:cs="Arial"/>
          <w:sz w:val="20"/>
        </w:rPr>
      </w:pPr>
    </w:p>
    <w:p w14:paraId="3DC94A18" w14:textId="270F42CF" w:rsidR="0048243B" w:rsidRPr="000D7281" w:rsidDel="005D2A09" w:rsidRDefault="0048243B" w:rsidP="00486FD2">
      <w:pPr>
        <w:pStyle w:val="BodyText"/>
        <w:keepLines/>
        <w:ind w:left="720" w:right="1276"/>
        <w:rPr>
          <w:del w:id="770" w:author="Joo, Hye@ARB" w:date="2026-06-04T21:41:00Z"/>
          <w:rFonts w:ascii="Arial" w:hAnsi="Arial" w:cs="Arial"/>
        </w:rPr>
      </w:pPr>
      <w:del w:id="771" w:author="Joo, Hye@ARB" w:date="2026-06-04T21:41:00Z">
        <w:r w:rsidRPr="000D7281" w:rsidDel="005D2A09">
          <w:rPr>
            <w:rFonts w:ascii="Arial" w:hAnsi="Arial" w:cs="Arial"/>
          </w:rPr>
          <w:lastRenderedPageBreak/>
          <w:delText>These</w:delText>
        </w:r>
        <w:r w:rsidRPr="000D7281" w:rsidDel="005D2A09">
          <w:rPr>
            <w:rFonts w:ascii="Arial" w:hAnsi="Arial" w:cs="Arial"/>
            <w:spacing w:val="-1"/>
          </w:rPr>
          <w:delText xml:space="preserve"> </w:delText>
        </w:r>
        <w:r w:rsidRPr="000D7281" w:rsidDel="005D2A09">
          <w:rPr>
            <w:rFonts w:ascii="Arial" w:hAnsi="Arial" w:cs="Arial"/>
          </w:rPr>
          <w:delText>standards apply to vehicles tested at a</w:delText>
        </w:r>
        <w:r w:rsidRPr="000D7281" w:rsidDel="005D2A09">
          <w:rPr>
            <w:rFonts w:ascii="Arial" w:hAnsi="Arial" w:cs="Arial"/>
            <w:spacing w:val="-1"/>
          </w:rPr>
          <w:delText xml:space="preserve"> </w:delText>
        </w:r>
        <w:r w:rsidRPr="000D7281" w:rsidDel="005D2A09">
          <w:rPr>
            <w:rFonts w:ascii="Arial" w:hAnsi="Arial" w:cs="Arial"/>
          </w:rPr>
          <w:delText>nominal temperature</w:delText>
        </w:r>
        <w:r w:rsidRPr="000D7281" w:rsidDel="005D2A09">
          <w:rPr>
            <w:rFonts w:ascii="Arial" w:hAnsi="Arial" w:cs="Arial"/>
            <w:spacing w:val="-1"/>
          </w:rPr>
          <w:delText xml:space="preserve"> </w:delText>
        </w:r>
        <w:r w:rsidRPr="000D7281" w:rsidDel="005D2A09">
          <w:rPr>
            <w:rFonts w:ascii="Arial" w:hAnsi="Arial" w:cs="Arial"/>
          </w:rPr>
          <w:delText>of</w:delText>
        </w:r>
        <w:r w:rsidRPr="000D7281" w:rsidDel="005D2A09">
          <w:rPr>
            <w:rFonts w:ascii="Arial" w:hAnsi="Arial" w:cs="Arial"/>
            <w:spacing w:val="-1"/>
          </w:rPr>
          <w:delText xml:space="preserve"> </w:delText>
        </w:r>
        <w:r w:rsidRPr="000D7281" w:rsidDel="005D2A09">
          <w:rPr>
            <w:rFonts w:ascii="Arial" w:hAnsi="Arial" w:cs="Arial"/>
          </w:rPr>
          <w:delText>20</w:delText>
        </w:r>
        <w:r w:rsidRPr="000D7281" w:rsidDel="005D2A09">
          <w:rPr>
            <w:rFonts w:ascii="Arial" w:hAnsi="Arial" w:cs="Arial"/>
            <w:vertAlign w:val="superscript"/>
          </w:rPr>
          <w:delText>o</w:delText>
        </w:r>
        <w:r w:rsidRPr="000D7281" w:rsidDel="005D2A09">
          <w:rPr>
            <w:rFonts w:ascii="Arial" w:hAnsi="Arial" w:cs="Arial"/>
          </w:rPr>
          <w:delText>F</w:delText>
        </w:r>
        <w:r w:rsidRPr="000D7281" w:rsidDel="005D2A09">
          <w:rPr>
            <w:rFonts w:ascii="Arial" w:hAnsi="Arial" w:cs="Arial"/>
            <w:spacing w:val="-2"/>
          </w:rPr>
          <w:delText xml:space="preserve"> </w:delText>
        </w:r>
        <w:r w:rsidRPr="000D7281" w:rsidDel="005D2A09">
          <w:rPr>
            <w:rFonts w:ascii="Arial" w:hAnsi="Arial" w:cs="Arial"/>
          </w:rPr>
          <w:delText>(-7</w:delText>
        </w:r>
        <w:r w:rsidRPr="000D7281" w:rsidDel="005D2A09">
          <w:rPr>
            <w:rFonts w:ascii="Arial" w:hAnsi="Arial" w:cs="Arial"/>
            <w:vertAlign w:val="superscript"/>
          </w:rPr>
          <w:delText>o</w:delText>
        </w:r>
        <w:r w:rsidRPr="000D7281" w:rsidDel="005D2A09">
          <w:rPr>
            <w:rFonts w:ascii="Arial" w:hAnsi="Arial" w:cs="Arial"/>
          </w:rPr>
          <w:delText>C)</w:delText>
        </w:r>
        <w:r w:rsidRPr="000D7281" w:rsidDel="005D2A09">
          <w:rPr>
            <w:rFonts w:ascii="Arial" w:hAnsi="Arial" w:cs="Arial"/>
            <w:spacing w:val="-1"/>
          </w:rPr>
          <w:delText xml:space="preserve"> </w:delText>
        </w:r>
        <w:r w:rsidRPr="000D7281" w:rsidDel="005D2A09">
          <w:rPr>
            <w:rFonts w:ascii="Arial" w:hAnsi="Arial" w:cs="Arial"/>
          </w:rPr>
          <w:delText>in accordance with 40 CFR Part 86 Subpart C, as amended by the “California 2015 and Subsequent Model Criteria Pollutant Exhaust Emission Standards and Test Procedures and 2017 and Subsequent Model Greenhouse Gas Exhaust Emission Standards and Test Procedures for Passenger Cars, Light-Duty</w:delText>
        </w:r>
        <w:r w:rsidRPr="000D7281" w:rsidDel="005D2A09">
          <w:rPr>
            <w:rFonts w:ascii="Arial" w:hAnsi="Arial" w:cs="Arial"/>
            <w:spacing w:val="-5"/>
          </w:rPr>
          <w:delText xml:space="preserve"> </w:delText>
        </w:r>
        <w:r w:rsidRPr="000D7281" w:rsidDel="005D2A09">
          <w:rPr>
            <w:rFonts w:ascii="Arial" w:hAnsi="Arial" w:cs="Arial"/>
          </w:rPr>
          <w:delText>Trucks,</w:delText>
        </w:r>
        <w:r w:rsidRPr="000D7281" w:rsidDel="005D2A09">
          <w:rPr>
            <w:rFonts w:ascii="Arial" w:hAnsi="Arial" w:cs="Arial"/>
            <w:spacing w:val="-5"/>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Medium-Duty</w:delText>
        </w:r>
        <w:r w:rsidRPr="000D7281" w:rsidDel="005D2A09">
          <w:rPr>
            <w:rFonts w:ascii="Arial" w:hAnsi="Arial" w:cs="Arial"/>
            <w:spacing w:val="-5"/>
          </w:rPr>
          <w:delText xml:space="preserve"> </w:delText>
        </w:r>
        <w:r w:rsidRPr="000D7281" w:rsidDel="005D2A09">
          <w:rPr>
            <w:rFonts w:ascii="Arial" w:hAnsi="Arial" w:cs="Arial"/>
          </w:rPr>
          <w:delText>Vehicles.”</w:delText>
        </w:r>
        <w:r w:rsidRPr="000D7281" w:rsidDel="005D2A09">
          <w:rPr>
            <w:rFonts w:ascii="Arial" w:hAnsi="Arial" w:cs="Arial"/>
            <w:spacing w:val="40"/>
          </w:rPr>
          <w:delText xml:space="preserve"> </w:delText>
        </w:r>
        <w:r w:rsidRPr="000D7281" w:rsidDel="005D2A09">
          <w:rPr>
            <w:rFonts w:ascii="Arial" w:hAnsi="Arial" w:cs="Arial"/>
          </w:rPr>
          <w:delText>Natural</w:delText>
        </w:r>
        <w:r w:rsidRPr="000D7281" w:rsidDel="005D2A09">
          <w:rPr>
            <w:rFonts w:ascii="Arial" w:hAnsi="Arial" w:cs="Arial"/>
            <w:spacing w:val="-5"/>
          </w:rPr>
          <w:delText xml:space="preserve"> </w:delText>
        </w:r>
        <w:r w:rsidRPr="000D7281" w:rsidDel="005D2A09">
          <w:rPr>
            <w:rFonts w:ascii="Arial" w:hAnsi="Arial" w:cs="Arial"/>
          </w:rPr>
          <w:delText>gas,</w:delText>
        </w:r>
        <w:r w:rsidRPr="000D7281" w:rsidDel="005D2A09">
          <w:rPr>
            <w:rFonts w:ascii="Arial" w:hAnsi="Arial" w:cs="Arial"/>
            <w:spacing w:val="-6"/>
          </w:rPr>
          <w:delText xml:space="preserve"> </w:delText>
        </w:r>
        <w:r w:rsidRPr="000D7281" w:rsidDel="005D2A09">
          <w:rPr>
            <w:rFonts w:ascii="Arial" w:hAnsi="Arial" w:cs="Arial"/>
          </w:rPr>
          <w:delText>diesel-fueled</w:delText>
        </w:r>
        <w:r w:rsidRPr="000D7281" w:rsidDel="005D2A09">
          <w:rPr>
            <w:rFonts w:ascii="Arial" w:hAnsi="Arial" w:cs="Arial"/>
            <w:spacing w:val="-5"/>
          </w:rPr>
          <w:delText xml:space="preserve"> </w:delText>
        </w:r>
        <w:r w:rsidRPr="000D7281" w:rsidDel="005D2A09">
          <w:rPr>
            <w:rFonts w:ascii="Arial" w:hAnsi="Arial" w:cs="Arial"/>
          </w:rPr>
          <w:delText>and</w:delText>
        </w:r>
        <w:r w:rsidRPr="000D7281" w:rsidDel="005D2A09">
          <w:rPr>
            <w:rFonts w:ascii="Arial" w:hAnsi="Arial" w:cs="Arial"/>
            <w:spacing w:val="-5"/>
          </w:rPr>
          <w:delText xml:space="preserve"> </w:delText>
        </w:r>
        <w:r w:rsidRPr="000D7281" w:rsidDel="005D2A09">
          <w:rPr>
            <w:rFonts w:ascii="Arial" w:hAnsi="Arial" w:cs="Arial"/>
          </w:rPr>
          <w:delText>zero-emission vehicles are exempt from these standards.</w:delText>
        </w:r>
      </w:del>
    </w:p>
    <w:p w14:paraId="6E2C47D1" w14:textId="3CCD11F1" w:rsidR="0048243B" w:rsidRPr="000D7281" w:rsidDel="005D2A09" w:rsidRDefault="0048243B" w:rsidP="009A18CE">
      <w:pPr>
        <w:pStyle w:val="Heading3"/>
        <w:keepNext w:val="0"/>
        <w:widowControl w:val="0"/>
        <w:spacing w:line="240" w:lineRule="auto"/>
        <w:rPr>
          <w:del w:id="772" w:author="Joo, Hye@ARB" w:date="2026-06-04T21:41:00Z"/>
          <w:rFonts w:ascii="Arial" w:hAnsi="Arial" w:cs="Arial"/>
        </w:rPr>
      </w:pPr>
      <w:del w:id="773" w:author="Joo, Hye@ARB" w:date="2026-06-04T21:41:00Z">
        <w:r w:rsidRPr="000D7281" w:rsidDel="005D2A09">
          <w:rPr>
            <w:rFonts w:ascii="Arial" w:hAnsi="Arial" w:cs="Arial"/>
            <w:i/>
          </w:rPr>
          <w:delText>Highway NMOG + NOx Standard.</w:delText>
        </w:r>
        <w:r w:rsidRPr="000D7281" w:rsidDel="005D2A09">
          <w:rPr>
            <w:rFonts w:ascii="Arial" w:hAnsi="Arial" w:cs="Arial"/>
            <w:i/>
            <w:spacing w:val="40"/>
          </w:rPr>
          <w:delText xml:space="preserve"> </w:delText>
        </w:r>
        <w:r w:rsidRPr="000D7281" w:rsidDel="005D2A09">
          <w:rPr>
            <w:rFonts w:ascii="Arial" w:hAnsi="Arial" w:cs="Arial"/>
          </w:rPr>
          <w:delText>The maximum emissions of non-methane organic gas plus oxides of nitrogen measured on the federal Highway Fuel Economy Test (HWFET; 40 CFR Part 600 Subpart B or 40 CFR §1066.840), as modified by the “California 2015 and Subsequent Model Criteria Pollutant Exhaust Emission Standards and Test Procedures and 2017 and Subsequent Model Greenhouse Gas Exhaust Emission Standards and Test Procedures for Passenger Cars, Light-Duty Trucks, and Medium-Duty Vehicles,” must not be greater than the applicable LEV III NMOG+NOx standard set forth in subsection (a)(1).</w:delText>
        </w:r>
        <w:r w:rsidRPr="000D7281" w:rsidDel="005D2A09">
          <w:rPr>
            <w:rFonts w:ascii="Arial" w:hAnsi="Arial" w:cs="Arial"/>
            <w:spacing w:val="79"/>
          </w:rPr>
          <w:delText xml:space="preserve"> </w:delText>
        </w:r>
        <w:r w:rsidRPr="000D7281" w:rsidDel="005D2A09">
          <w:rPr>
            <w:rFonts w:ascii="Arial" w:hAnsi="Arial" w:cs="Arial"/>
          </w:rPr>
          <w:delText>Both the</w:delText>
        </w:r>
        <w:r w:rsidRPr="000D7281" w:rsidDel="005D2A09">
          <w:rPr>
            <w:rFonts w:ascii="Arial" w:hAnsi="Arial" w:cs="Arial"/>
            <w:spacing w:val="-4"/>
          </w:rPr>
          <w:delText xml:space="preserve"> </w:delText>
        </w:r>
        <w:r w:rsidRPr="000D7281" w:rsidDel="005D2A09">
          <w:rPr>
            <w:rFonts w:ascii="Arial" w:hAnsi="Arial" w:cs="Arial"/>
          </w:rPr>
          <w:delText>sum</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NMOG+NOx</w:delText>
        </w:r>
        <w:r w:rsidRPr="000D7281" w:rsidDel="005D2A09">
          <w:rPr>
            <w:rFonts w:ascii="Arial" w:hAnsi="Arial" w:cs="Arial"/>
            <w:spacing w:val="-3"/>
          </w:rPr>
          <w:delText xml:space="preserve"> </w:delText>
        </w:r>
        <w:r w:rsidRPr="000D7281" w:rsidDel="005D2A09">
          <w:rPr>
            <w:rFonts w:ascii="Arial" w:hAnsi="Arial" w:cs="Arial"/>
          </w:rPr>
          <w:delText>emissions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2"/>
          </w:rPr>
          <w:delText xml:space="preserve"> </w:delText>
        </w:r>
        <w:r w:rsidRPr="000D7281" w:rsidDel="005D2A09">
          <w:rPr>
            <w:rFonts w:ascii="Arial" w:hAnsi="Arial" w:cs="Arial"/>
          </w:rPr>
          <w:delText>HWFET</w:delText>
        </w:r>
        <w:r w:rsidRPr="000D7281" w:rsidDel="005D2A09">
          <w:rPr>
            <w:rFonts w:ascii="Arial" w:hAnsi="Arial" w:cs="Arial"/>
            <w:spacing w:val="-4"/>
          </w:rPr>
          <w:delText xml:space="preserve"> </w:delText>
        </w:r>
        <w:r w:rsidRPr="000D7281" w:rsidDel="005D2A09">
          <w:rPr>
            <w:rFonts w:ascii="Arial" w:hAnsi="Arial" w:cs="Arial"/>
          </w:rPr>
          <w:delText>standard</w:delText>
        </w:r>
        <w:r w:rsidRPr="000D7281" w:rsidDel="005D2A09">
          <w:rPr>
            <w:rFonts w:ascii="Arial" w:hAnsi="Arial" w:cs="Arial"/>
            <w:spacing w:val="-3"/>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be</w:delText>
        </w:r>
        <w:r w:rsidRPr="000D7281" w:rsidDel="005D2A09">
          <w:rPr>
            <w:rFonts w:ascii="Arial" w:hAnsi="Arial" w:cs="Arial"/>
            <w:spacing w:val="-4"/>
          </w:rPr>
          <w:delText xml:space="preserve"> </w:delText>
        </w:r>
        <w:r w:rsidRPr="000D7281" w:rsidDel="005D2A09">
          <w:rPr>
            <w:rFonts w:ascii="Arial" w:hAnsi="Arial" w:cs="Arial"/>
          </w:rPr>
          <w:delText>rounded</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accordance with ASTM E29-67 to the nearest 0.001 g/mi before being compared.</w:delText>
        </w:r>
      </w:del>
    </w:p>
    <w:p w14:paraId="33CC199C" w14:textId="3D6F6485" w:rsidR="0048243B" w:rsidRPr="00214C82" w:rsidDel="005D2A09" w:rsidRDefault="0048243B" w:rsidP="00926030">
      <w:pPr>
        <w:pStyle w:val="Heading3"/>
        <w:keepNext w:val="0"/>
        <w:keepLines w:val="0"/>
        <w:widowControl w:val="0"/>
        <w:spacing w:line="240" w:lineRule="auto"/>
        <w:rPr>
          <w:del w:id="774" w:author="Joo, Hye@ARB" w:date="2026-06-04T21:41:00Z"/>
          <w:rFonts w:ascii="Arial" w:hAnsi="Arial" w:cs="Arial"/>
          <w:i/>
          <w:iCs/>
        </w:rPr>
      </w:pPr>
      <w:del w:id="775" w:author="Joo, Hye@ARB" w:date="2026-06-04T21:41:00Z">
        <w:r w:rsidRPr="00214C82" w:rsidDel="005D2A09">
          <w:rPr>
            <w:rFonts w:ascii="Arial" w:hAnsi="Arial" w:cs="Arial"/>
            <w:i/>
            <w:iCs/>
          </w:rPr>
          <w:delText>Supplemental</w:delText>
        </w:r>
        <w:r w:rsidRPr="00214C82" w:rsidDel="005D2A09">
          <w:rPr>
            <w:rFonts w:ascii="Arial" w:hAnsi="Arial" w:cs="Arial"/>
            <w:i/>
            <w:iCs/>
            <w:spacing w:val="-5"/>
          </w:rPr>
          <w:delText xml:space="preserve"> </w:delText>
        </w:r>
        <w:r w:rsidRPr="00214C82" w:rsidDel="005D2A09">
          <w:rPr>
            <w:rFonts w:ascii="Arial" w:hAnsi="Arial" w:cs="Arial"/>
            <w:i/>
            <w:iCs/>
          </w:rPr>
          <w:delText>Federal</w:delText>
        </w:r>
        <w:r w:rsidRPr="00214C82" w:rsidDel="005D2A09">
          <w:rPr>
            <w:rFonts w:ascii="Arial" w:hAnsi="Arial" w:cs="Arial"/>
            <w:i/>
            <w:iCs/>
            <w:spacing w:val="-2"/>
          </w:rPr>
          <w:delText xml:space="preserve"> </w:delText>
        </w:r>
        <w:r w:rsidRPr="00214C82" w:rsidDel="005D2A09">
          <w:rPr>
            <w:rFonts w:ascii="Arial" w:hAnsi="Arial" w:cs="Arial"/>
            <w:i/>
            <w:iCs/>
          </w:rPr>
          <w:delText>Test</w:delText>
        </w:r>
        <w:r w:rsidRPr="00214C82" w:rsidDel="005D2A09">
          <w:rPr>
            <w:rFonts w:ascii="Arial" w:hAnsi="Arial" w:cs="Arial"/>
            <w:i/>
            <w:iCs/>
            <w:spacing w:val="-3"/>
          </w:rPr>
          <w:delText xml:space="preserve"> </w:delText>
        </w:r>
        <w:r w:rsidRPr="00214C82" w:rsidDel="005D2A09">
          <w:rPr>
            <w:rFonts w:ascii="Arial" w:hAnsi="Arial" w:cs="Arial"/>
            <w:i/>
            <w:iCs/>
          </w:rPr>
          <w:delText>Procedure</w:delText>
        </w:r>
        <w:r w:rsidRPr="00214C82" w:rsidDel="005D2A09">
          <w:rPr>
            <w:rFonts w:ascii="Arial" w:hAnsi="Arial" w:cs="Arial"/>
            <w:i/>
            <w:iCs/>
            <w:spacing w:val="-3"/>
          </w:rPr>
          <w:delText xml:space="preserve"> </w:delText>
        </w:r>
        <w:r w:rsidRPr="00214C82" w:rsidDel="005D2A09">
          <w:rPr>
            <w:rFonts w:ascii="Arial" w:hAnsi="Arial" w:cs="Arial"/>
            <w:i/>
            <w:iCs/>
          </w:rPr>
          <w:delText>(SFTP)</w:delText>
        </w:r>
        <w:r w:rsidRPr="00214C82" w:rsidDel="005D2A09">
          <w:rPr>
            <w:rFonts w:ascii="Arial" w:hAnsi="Arial" w:cs="Arial"/>
            <w:i/>
            <w:iCs/>
            <w:spacing w:val="-4"/>
          </w:rPr>
          <w:delText xml:space="preserve"> </w:delText>
        </w:r>
        <w:r w:rsidRPr="00214C82" w:rsidDel="005D2A09">
          <w:rPr>
            <w:rFonts w:ascii="Arial" w:hAnsi="Arial" w:cs="Arial"/>
            <w:i/>
            <w:iCs/>
          </w:rPr>
          <w:delText>Off-Cycle</w:delText>
        </w:r>
        <w:r w:rsidRPr="00214C82" w:rsidDel="005D2A09">
          <w:rPr>
            <w:rFonts w:ascii="Arial" w:hAnsi="Arial" w:cs="Arial"/>
            <w:i/>
            <w:iCs/>
            <w:spacing w:val="-3"/>
          </w:rPr>
          <w:delText xml:space="preserve"> </w:delText>
        </w:r>
        <w:r w:rsidRPr="00214C82" w:rsidDel="005D2A09">
          <w:rPr>
            <w:rFonts w:ascii="Arial" w:hAnsi="Arial" w:cs="Arial"/>
            <w:i/>
            <w:iCs/>
          </w:rPr>
          <w:delText>Emission</w:delText>
        </w:r>
        <w:r w:rsidRPr="00214C82" w:rsidDel="005D2A09">
          <w:rPr>
            <w:rFonts w:ascii="Arial" w:hAnsi="Arial" w:cs="Arial"/>
            <w:i/>
            <w:iCs/>
            <w:spacing w:val="-2"/>
          </w:rPr>
          <w:delText xml:space="preserve"> Standards.</w:delText>
        </w:r>
      </w:del>
    </w:p>
    <w:p w14:paraId="544A57EC" w14:textId="6589ADEF" w:rsidR="0048243B" w:rsidRPr="000D7281" w:rsidDel="005D2A09" w:rsidRDefault="0048243B" w:rsidP="00AE1738">
      <w:pPr>
        <w:pStyle w:val="Heading4"/>
        <w:keepNext w:val="0"/>
        <w:keepLines w:val="0"/>
        <w:widowControl w:val="0"/>
        <w:spacing w:line="240" w:lineRule="auto"/>
        <w:rPr>
          <w:del w:id="776" w:author="Joo, Hye@ARB" w:date="2026-06-04T21:41:00Z"/>
          <w:rFonts w:ascii="Arial" w:hAnsi="Arial" w:cs="Arial"/>
        </w:rPr>
      </w:pPr>
      <w:del w:id="777" w:author="Joo, Hye@ARB" w:date="2026-06-04T21:41:00Z">
        <w:r w:rsidRPr="000D7281" w:rsidDel="005D2A09">
          <w:rPr>
            <w:rFonts w:ascii="Arial" w:hAnsi="Arial" w:cs="Arial"/>
            <w:i/>
          </w:rPr>
          <w:delText>SFTP NMOG+NOx and CO Exhaust Emission Standards for Passenger Cars, Light-Duty</w:delText>
        </w:r>
        <w:r w:rsidRPr="000D7281" w:rsidDel="005D2A09">
          <w:rPr>
            <w:rFonts w:ascii="Arial" w:hAnsi="Arial" w:cs="Arial"/>
            <w:i/>
            <w:spacing w:val="-2"/>
          </w:rPr>
          <w:delText xml:space="preserve"> </w:delText>
        </w:r>
        <w:r w:rsidRPr="000D7281" w:rsidDel="005D2A09">
          <w:rPr>
            <w:rFonts w:ascii="Arial" w:hAnsi="Arial" w:cs="Arial"/>
            <w:i/>
          </w:rPr>
          <w:delText>Trucks,</w:delText>
        </w:r>
        <w:r w:rsidRPr="000D7281" w:rsidDel="005D2A09">
          <w:rPr>
            <w:rFonts w:ascii="Arial" w:hAnsi="Arial" w:cs="Arial"/>
            <w:i/>
            <w:spacing w:val="-1"/>
          </w:rPr>
          <w:delText xml:space="preserve"> </w:delText>
        </w:r>
        <w:r w:rsidRPr="000D7281" w:rsidDel="005D2A09">
          <w:rPr>
            <w:rFonts w:ascii="Arial" w:hAnsi="Arial" w:cs="Arial"/>
            <w:i/>
          </w:rPr>
          <w:delText>and</w:delText>
        </w:r>
        <w:r w:rsidRPr="000D7281" w:rsidDel="005D2A09">
          <w:rPr>
            <w:rFonts w:ascii="Arial" w:hAnsi="Arial" w:cs="Arial"/>
            <w:i/>
            <w:spacing w:val="-1"/>
          </w:rPr>
          <w:delText xml:space="preserve"> </w:delText>
        </w:r>
        <w:r w:rsidRPr="000D7281" w:rsidDel="005D2A09">
          <w:rPr>
            <w:rFonts w:ascii="Arial" w:hAnsi="Arial" w:cs="Arial"/>
            <w:i/>
          </w:rPr>
          <w:delText>Medium-Duty Passenger Vehicles.</w:delText>
        </w:r>
        <w:r w:rsidRPr="000D7281" w:rsidDel="005D2A09">
          <w:rPr>
            <w:rFonts w:ascii="Arial" w:hAnsi="Arial" w:cs="Arial"/>
            <w:i/>
            <w:spacing w:val="40"/>
          </w:rPr>
          <w:delText xml:space="preserve"> </w:delText>
        </w:r>
        <w:r w:rsidRPr="000D7281" w:rsidDel="005D2A09">
          <w:rPr>
            <w:rFonts w:ascii="Arial" w:hAnsi="Arial" w:cs="Arial"/>
          </w:rPr>
          <w:delText>Manufacturers shall</w:delText>
        </w:r>
        <w:r w:rsidRPr="000D7281" w:rsidDel="005D2A09">
          <w:rPr>
            <w:rFonts w:ascii="Arial" w:hAnsi="Arial" w:cs="Arial"/>
            <w:spacing w:val="-1"/>
          </w:rPr>
          <w:delText xml:space="preserve"> </w:delText>
        </w:r>
        <w:r w:rsidRPr="000D7281" w:rsidDel="005D2A09">
          <w:rPr>
            <w:rFonts w:ascii="Arial" w:hAnsi="Arial" w:cs="Arial"/>
          </w:rPr>
          <w:delText>certify</w:delText>
        </w:r>
        <w:r w:rsidRPr="000D7281" w:rsidDel="005D2A09">
          <w:rPr>
            <w:rFonts w:ascii="Arial" w:hAnsi="Arial" w:cs="Arial"/>
            <w:spacing w:val="-1"/>
          </w:rPr>
          <w:delText xml:space="preserve"> </w:delText>
        </w:r>
        <w:r w:rsidRPr="000D7281" w:rsidDel="005D2A09">
          <w:rPr>
            <w:rFonts w:ascii="Arial" w:hAnsi="Arial" w:cs="Arial"/>
          </w:rPr>
          <w:delText>2015</w:delText>
        </w:r>
        <w:r w:rsidRPr="000D7281" w:rsidDel="005D2A09">
          <w:rPr>
            <w:rFonts w:ascii="Arial" w:hAnsi="Arial" w:cs="Arial"/>
            <w:spacing w:val="-1"/>
          </w:rPr>
          <w:delText xml:space="preserve"> </w:delText>
        </w:r>
        <w:r w:rsidRPr="000D7281" w:rsidDel="005D2A09">
          <w:rPr>
            <w:rFonts w:ascii="Arial" w:hAnsi="Arial" w:cs="Arial"/>
          </w:rPr>
          <w:delText xml:space="preserve">and subsequent model year LEVs, ULEVs, and SULEVs in the PC, LDT, and MDPV classes to either the </w:delText>
        </w:r>
        <w:r w:rsidRPr="000D7281" w:rsidDel="005D2A09">
          <w:rPr>
            <w:rFonts w:ascii="Arial" w:hAnsi="Arial" w:cs="Arial"/>
            <w:i/>
          </w:rPr>
          <w:delText xml:space="preserve">SFTP NMOG+NOx and CO Stand-Alone Exhaust Emission Standards </w:delText>
        </w:r>
        <w:r w:rsidRPr="000D7281" w:rsidDel="005D2A09">
          <w:rPr>
            <w:rFonts w:ascii="Arial" w:hAnsi="Arial" w:cs="Arial"/>
          </w:rPr>
          <w:delText xml:space="preserve">set forth in </w:delText>
        </w:r>
        <w:r w:rsidRPr="00195B91" w:rsidDel="005D2A09">
          <w:rPr>
            <w:rFonts w:ascii="Arial" w:hAnsi="Arial" w:cs="Arial"/>
          </w:rPr>
          <w:delText>subsection</w:delText>
        </w:r>
        <w:r w:rsidRPr="00195B91" w:rsidDel="005D2A09">
          <w:rPr>
            <w:rFonts w:ascii="Arial" w:hAnsi="Arial" w:cs="Arial"/>
            <w:spacing w:val="-3"/>
          </w:rPr>
          <w:delText xml:space="preserve"> </w:delText>
        </w:r>
        <w:r w:rsidRPr="00195B91" w:rsidDel="005D2A09">
          <w:rPr>
            <w:rFonts w:ascii="Arial" w:hAnsi="Arial" w:cs="Arial"/>
          </w:rPr>
          <w:delText>(a)(7)(A)1</w:delText>
        </w:r>
        <w:r w:rsidR="00A75B9F" w:rsidRPr="00195B91" w:rsidDel="005D2A09">
          <w:rPr>
            <w:rFonts w:ascii="Arial" w:hAnsi="Arial" w:cs="Arial"/>
          </w:rPr>
          <w:delText>.</w:delText>
        </w:r>
        <w:r w:rsidRPr="00195B91" w:rsidDel="005D2A09">
          <w:rPr>
            <w:rFonts w:ascii="Arial" w:hAnsi="Arial" w:cs="Arial"/>
          </w:rPr>
          <w:delText>,</w:delText>
        </w:r>
        <w:r w:rsidRPr="00195B91" w:rsidDel="005D2A09">
          <w:rPr>
            <w:rFonts w:ascii="Arial" w:hAnsi="Arial" w:cs="Arial"/>
            <w:spacing w:val="-3"/>
          </w:rPr>
          <w:delText xml:space="preserve"> </w:delText>
        </w:r>
        <w:r w:rsidRPr="00195B91" w:rsidDel="005D2A09">
          <w:rPr>
            <w:rFonts w:ascii="Arial" w:hAnsi="Arial" w:cs="Arial"/>
          </w:rPr>
          <w:delText>or</w:delText>
        </w:r>
        <w:r w:rsidRPr="00195B91" w:rsidDel="005D2A09">
          <w:rPr>
            <w:rFonts w:ascii="Arial" w:hAnsi="Arial" w:cs="Arial"/>
            <w:spacing w:val="-2"/>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accordance</w:delText>
        </w:r>
        <w:r w:rsidRPr="00195B91" w:rsidDel="005D2A09">
          <w:rPr>
            <w:rFonts w:ascii="Arial" w:hAnsi="Arial" w:cs="Arial"/>
            <w:spacing w:val="-2"/>
          </w:rPr>
          <w:delText xml:space="preserve"> </w:delText>
        </w:r>
        <w:r w:rsidRPr="00195B91" w:rsidDel="005D2A09">
          <w:rPr>
            <w:rFonts w:ascii="Arial" w:hAnsi="Arial" w:cs="Arial"/>
          </w:rPr>
          <w:delText>with</w:delText>
        </w:r>
        <w:r w:rsidRPr="00195B91" w:rsidDel="005D2A09">
          <w:rPr>
            <w:rFonts w:ascii="Arial" w:hAnsi="Arial" w:cs="Arial"/>
            <w:spacing w:val="-3"/>
          </w:rPr>
          <w:delText xml:space="preserve"> </w:delText>
        </w:r>
        <w:r w:rsidRPr="00195B91" w:rsidDel="005D2A09">
          <w:rPr>
            <w:rFonts w:ascii="Arial" w:hAnsi="Arial" w:cs="Arial"/>
          </w:rPr>
          <w:delText>the</w:delText>
        </w:r>
        <w:r w:rsidRPr="00195B91" w:rsidDel="005D2A09">
          <w:rPr>
            <w:rFonts w:ascii="Arial" w:hAnsi="Arial" w:cs="Arial"/>
            <w:spacing w:val="-4"/>
          </w:rPr>
          <w:delText xml:space="preserve"> </w:delText>
        </w:r>
        <w:r w:rsidRPr="00195B91" w:rsidDel="005D2A09">
          <w:rPr>
            <w:rFonts w:ascii="Arial" w:hAnsi="Arial" w:cs="Arial"/>
            <w:i/>
          </w:rPr>
          <w:delText>SFTP</w:delText>
        </w:r>
        <w:r w:rsidRPr="00195B91" w:rsidDel="005D2A09">
          <w:rPr>
            <w:rFonts w:ascii="Arial" w:hAnsi="Arial" w:cs="Arial"/>
            <w:i/>
            <w:spacing w:val="-4"/>
          </w:rPr>
          <w:delText xml:space="preserve"> </w:delText>
        </w:r>
        <w:r w:rsidRPr="000D7281" w:rsidDel="005D2A09">
          <w:rPr>
            <w:rFonts w:ascii="Arial" w:hAnsi="Arial" w:cs="Arial"/>
            <w:i/>
          </w:rPr>
          <w:delText>NMOG+NOx</w:delText>
        </w:r>
        <w:r w:rsidRPr="000D7281" w:rsidDel="005D2A09">
          <w:rPr>
            <w:rFonts w:ascii="Arial" w:hAnsi="Arial" w:cs="Arial"/>
            <w:i/>
            <w:spacing w:val="-5"/>
          </w:rPr>
          <w:delText xml:space="preserve"> </w:delText>
        </w:r>
        <w:r w:rsidRPr="000D7281" w:rsidDel="005D2A09">
          <w:rPr>
            <w:rFonts w:ascii="Arial" w:hAnsi="Arial" w:cs="Arial"/>
            <w:i/>
          </w:rPr>
          <w:delText>and</w:delText>
        </w:r>
        <w:r w:rsidRPr="000D7281" w:rsidDel="005D2A09">
          <w:rPr>
            <w:rFonts w:ascii="Arial" w:hAnsi="Arial" w:cs="Arial"/>
            <w:i/>
            <w:spacing w:val="-3"/>
          </w:rPr>
          <w:delText xml:space="preserve"> </w:delText>
        </w:r>
        <w:r w:rsidRPr="000D7281" w:rsidDel="005D2A09">
          <w:rPr>
            <w:rFonts w:ascii="Arial" w:hAnsi="Arial" w:cs="Arial"/>
            <w:i/>
          </w:rPr>
          <w:delText>CO</w:delText>
        </w:r>
        <w:r w:rsidRPr="000D7281" w:rsidDel="005D2A09">
          <w:rPr>
            <w:rFonts w:ascii="Arial" w:hAnsi="Arial" w:cs="Arial"/>
            <w:i/>
            <w:spacing w:val="-4"/>
          </w:rPr>
          <w:delText xml:space="preserve"> </w:delText>
        </w:r>
        <w:r w:rsidRPr="000D7281" w:rsidDel="005D2A09">
          <w:rPr>
            <w:rFonts w:ascii="Arial" w:hAnsi="Arial" w:cs="Arial"/>
            <w:i/>
          </w:rPr>
          <w:delText>Composite</w:delText>
        </w:r>
        <w:r w:rsidRPr="000D7281" w:rsidDel="005D2A09">
          <w:rPr>
            <w:rFonts w:ascii="Arial" w:hAnsi="Arial" w:cs="Arial"/>
            <w:i/>
            <w:spacing w:val="-4"/>
          </w:rPr>
          <w:delText xml:space="preserve"> </w:delText>
        </w:r>
        <w:r w:rsidRPr="000D7281" w:rsidDel="005D2A09">
          <w:rPr>
            <w:rFonts w:ascii="Arial" w:hAnsi="Arial" w:cs="Arial"/>
            <w:i/>
          </w:rPr>
          <w:delText xml:space="preserve">Exhaust Emission Standards and Fleet-Average Requirements </w:delText>
        </w:r>
        <w:r w:rsidRPr="000D7281" w:rsidDel="005D2A09">
          <w:rPr>
            <w:rFonts w:ascii="Arial" w:hAnsi="Arial" w:cs="Arial"/>
          </w:rPr>
          <w:delText>set forth in subsection (a)(7)(A)2</w:delText>
        </w:r>
        <w:r w:rsidRPr="000D7281" w:rsidDel="005D2A09">
          <w:rPr>
            <w:rFonts w:ascii="Arial" w:hAnsi="Arial" w:cs="Arial"/>
            <w:i/>
          </w:rPr>
          <w:delText>.</w:delText>
        </w:r>
        <w:r w:rsidRPr="000D7281" w:rsidDel="005D2A09">
          <w:rPr>
            <w:rFonts w:ascii="Arial" w:hAnsi="Arial" w:cs="Arial"/>
            <w:i/>
            <w:spacing w:val="40"/>
          </w:rPr>
          <w:delText xml:space="preserve"> </w:delText>
        </w:r>
        <w:r w:rsidRPr="000D7281" w:rsidDel="005D2A09">
          <w:rPr>
            <w:rFonts w:ascii="Arial" w:hAnsi="Arial" w:cs="Arial"/>
          </w:rPr>
          <w:delText xml:space="preserve">A manufacturer may also certify 2014 model LEVs, ULEVs, or SULEVs in the PC, LDT, or MDPV classes to LEV III SFTP standards, in which case, the manufacturer shall be subject to the LEV III SFTP emission standards and requirements, including the sales-weighted fleet- average NMOG+NOx composite emission standard applicable to 2015 model vehicles if choosing to comply with the </w:delText>
        </w:r>
        <w:r w:rsidRPr="000D7281" w:rsidDel="005D2A09">
          <w:rPr>
            <w:rFonts w:ascii="Arial" w:hAnsi="Arial" w:cs="Arial"/>
            <w:i/>
          </w:rPr>
          <w:delText>SFTP NMOG+NOx and CO Composite Exhaust Emission Standards</w:delText>
        </w:r>
        <w:r w:rsidRPr="000D7281" w:rsidDel="005D2A09">
          <w:rPr>
            <w:rFonts w:ascii="Arial" w:hAnsi="Arial" w:cs="Arial"/>
            <w:i/>
            <w:spacing w:val="-4"/>
          </w:rPr>
          <w:delText xml:space="preserve"> </w:delText>
        </w:r>
        <w:r w:rsidRPr="000D7281" w:rsidDel="005D2A09">
          <w:rPr>
            <w:rFonts w:ascii="Arial" w:hAnsi="Arial" w:cs="Arial"/>
            <w:i/>
          </w:rPr>
          <w:delText>and</w:delText>
        </w:r>
        <w:r w:rsidRPr="000D7281" w:rsidDel="005D2A09">
          <w:rPr>
            <w:rFonts w:ascii="Arial" w:hAnsi="Arial" w:cs="Arial"/>
            <w:i/>
            <w:spacing w:val="-4"/>
          </w:rPr>
          <w:delText xml:space="preserve"> </w:delText>
        </w:r>
        <w:r w:rsidRPr="000D7281" w:rsidDel="005D2A09">
          <w:rPr>
            <w:rFonts w:ascii="Arial" w:hAnsi="Arial" w:cs="Arial"/>
            <w:i/>
          </w:rPr>
          <w:delText>Fleet-</w:delText>
        </w:r>
        <w:r w:rsidRPr="008D76B7" w:rsidDel="005D2A09">
          <w:rPr>
            <w:rFonts w:ascii="Arial" w:hAnsi="Arial" w:cs="Arial"/>
            <w:i/>
          </w:rPr>
          <w:delText>Average</w:delText>
        </w:r>
        <w:r w:rsidRPr="008D76B7" w:rsidDel="005D2A09">
          <w:rPr>
            <w:rFonts w:ascii="Arial" w:hAnsi="Arial" w:cs="Arial"/>
            <w:i/>
            <w:spacing w:val="-5"/>
          </w:rPr>
          <w:delText xml:space="preserve"> </w:delText>
        </w:r>
        <w:r w:rsidRPr="008D76B7" w:rsidDel="005D2A09">
          <w:rPr>
            <w:rFonts w:ascii="Arial" w:hAnsi="Arial" w:cs="Arial"/>
            <w:i/>
          </w:rPr>
          <w:delText>Requirements</w:delText>
        </w:r>
        <w:r w:rsidRPr="008D76B7" w:rsidDel="005D2A09">
          <w:rPr>
            <w:rFonts w:ascii="Arial" w:hAnsi="Arial" w:cs="Arial"/>
            <w:i/>
            <w:spacing w:val="-4"/>
          </w:rPr>
          <w:delText xml:space="preserve"> </w:delText>
        </w:r>
        <w:r w:rsidRPr="008D76B7" w:rsidDel="005D2A09">
          <w:rPr>
            <w:rFonts w:ascii="Arial" w:hAnsi="Arial" w:cs="Arial"/>
          </w:rPr>
          <w:delText>set</w:delText>
        </w:r>
        <w:r w:rsidRPr="008D76B7" w:rsidDel="005D2A09">
          <w:rPr>
            <w:rFonts w:ascii="Arial" w:hAnsi="Arial" w:cs="Arial"/>
            <w:spacing w:val="-4"/>
          </w:rPr>
          <w:delText xml:space="preserve"> </w:delText>
        </w:r>
        <w:r w:rsidRPr="008D76B7" w:rsidDel="005D2A09">
          <w:rPr>
            <w:rFonts w:ascii="Arial" w:hAnsi="Arial" w:cs="Arial"/>
          </w:rPr>
          <w:delText>forth</w:delText>
        </w:r>
        <w:r w:rsidRPr="008D76B7" w:rsidDel="005D2A09">
          <w:rPr>
            <w:rFonts w:ascii="Arial" w:hAnsi="Arial" w:cs="Arial"/>
            <w:spacing w:val="-4"/>
          </w:rPr>
          <w:delText xml:space="preserve"> </w:delText>
        </w:r>
        <w:r w:rsidRPr="008D76B7" w:rsidDel="005D2A09">
          <w:rPr>
            <w:rFonts w:ascii="Arial" w:hAnsi="Arial" w:cs="Arial"/>
          </w:rPr>
          <w:delText>in</w:delText>
        </w:r>
        <w:r w:rsidRPr="008D76B7" w:rsidDel="005D2A09">
          <w:rPr>
            <w:rFonts w:ascii="Arial" w:hAnsi="Arial" w:cs="Arial"/>
            <w:spacing w:val="-4"/>
          </w:rPr>
          <w:delText xml:space="preserve"> </w:delText>
        </w:r>
        <w:r w:rsidRPr="008D76B7" w:rsidDel="005D2A09">
          <w:rPr>
            <w:rFonts w:ascii="Arial" w:hAnsi="Arial" w:cs="Arial"/>
          </w:rPr>
          <w:delText>subsection</w:delText>
        </w:r>
        <w:r w:rsidRPr="008D76B7" w:rsidDel="005D2A09">
          <w:rPr>
            <w:rFonts w:ascii="Arial" w:hAnsi="Arial" w:cs="Arial"/>
            <w:spacing w:val="-4"/>
          </w:rPr>
          <w:delText xml:space="preserve"> </w:delText>
        </w:r>
        <w:r w:rsidRPr="008D76B7" w:rsidDel="005D2A09">
          <w:rPr>
            <w:rFonts w:ascii="Arial" w:hAnsi="Arial" w:cs="Arial"/>
          </w:rPr>
          <w:delText>(a)(7)(A)2.</w:delText>
        </w:r>
        <w:r w:rsidRPr="008D76B7" w:rsidDel="005D2A09">
          <w:rPr>
            <w:rFonts w:ascii="Arial" w:hAnsi="Arial" w:cs="Arial"/>
            <w:spacing w:val="40"/>
          </w:rPr>
          <w:delText xml:space="preserve"> </w:delText>
        </w:r>
        <w:r w:rsidRPr="008D76B7" w:rsidDel="005D2A09">
          <w:rPr>
            <w:rFonts w:ascii="Arial" w:hAnsi="Arial" w:cs="Arial"/>
          </w:rPr>
          <w:delText>The</w:delText>
        </w:r>
        <w:r w:rsidRPr="008D76B7" w:rsidDel="005D2A09">
          <w:rPr>
            <w:rFonts w:ascii="Arial" w:hAnsi="Arial" w:cs="Arial"/>
            <w:spacing w:val="-5"/>
          </w:rPr>
          <w:delText xml:space="preserve"> </w:delText>
        </w:r>
        <w:r w:rsidRPr="000D7281" w:rsidDel="005D2A09">
          <w:rPr>
            <w:rFonts w:ascii="Arial" w:hAnsi="Arial" w:cs="Arial"/>
          </w:rPr>
          <w:delText>manufacturer shall notify the Executive Officer of its selected emission standard type in the Application for Certification of the first test group certifying to SFTP NMOG+NOx and CO emission standards on a 150,000 mile durability basis.</w:delText>
        </w:r>
        <w:r w:rsidRPr="000D7281" w:rsidDel="005D2A09">
          <w:rPr>
            <w:rFonts w:ascii="Arial" w:hAnsi="Arial" w:cs="Arial"/>
            <w:spacing w:val="40"/>
          </w:rPr>
          <w:delText xml:space="preserve"> </w:delText>
        </w:r>
        <w:r w:rsidRPr="000D7281" w:rsidDel="005D2A09">
          <w:rPr>
            <w:rFonts w:ascii="Arial" w:hAnsi="Arial" w:cs="Arial"/>
          </w:rPr>
          <w:delText xml:space="preserve">Once an emission </w:delText>
        </w:r>
        <w:r w:rsidRPr="000D7281" w:rsidDel="005D2A09">
          <w:rPr>
            <w:rFonts w:ascii="Arial" w:hAnsi="Arial" w:cs="Arial"/>
          </w:rPr>
          <w:lastRenderedPageBreak/>
          <w:delText>standard type for NMOG+NOx and CO is selected for a fleet, and the Executive Officer is notified of such selection, the selection must be kept</w:delText>
        </w:r>
        <w:r w:rsidRPr="000D7281" w:rsidDel="005D2A09">
          <w:rPr>
            <w:rFonts w:ascii="Arial" w:hAnsi="Arial" w:cs="Arial"/>
            <w:spacing w:val="-3"/>
          </w:rPr>
          <w:delText xml:space="preserve"> </w:delText>
        </w:r>
        <w:r w:rsidRPr="000D7281" w:rsidDel="005D2A09">
          <w:rPr>
            <w:rFonts w:ascii="Arial" w:hAnsi="Arial" w:cs="Arial"/>
          </w:rPr>
          <w:delText>through</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2025</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2"/>
          </w:rPr>
          <w:delText xml:space="preserve"> </w:delText>
        </w:r>
        <w:r w:rsidRPr="000D7281" w:rsidDel="005D2A09">
          <w:rPr>
            <w:rFonts w:ascii="Arial" w:hAnsi="Arial" w:cs="Arial"/>
          </w:rPr>
          <w:delText>for</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entire</w:delText>
        </w:r>
        <w:r w:rsidRPr="000D7281" w:rsidDel="005D2A09">
          <w:rPr>
            <w:rFonts w:ascii="Arial" w:hAnsi="Arial" w:cs="Arial"/>
            <w:spacing w:val="-3"/>
          </w:rPr>
          <w:delText xml:space="preserve"> </w:delText>
        </w:r>
        <w:r w:rsidRPr="000D7281" w:rsidDel="005D2A09">
          <w:rPr>
            <w:rFonts w:ascii="Arial" w:hAnsi="Arial" w:cs="Arial"/>
          </w:rPr>
          <w:delText>fleet,</w:delText>
        </w:r>
        <w:r w:rsidRPr="000D7281" w:rsidDel="005D2A09">
          <w:rPr>
            <w:rFonts w:ascii="Arial" w:hAnsi="Arial" w:cs="Arial"/>
            <w:spacing w:val="-3"/>
          </w:rPr>
          <w:delText xml:space="preserve"> </w:delText>
        </w:r>
        <w:r w:rsidRPr="000D7281" w:rsidDel="005D2A09">
          <w:rPr>
            <w:rFonts w:ascii="Arial" w:hAnsi="Arial" w:cs="Arial"/>
          </w:rPr>
          <w:delText>which</w:delText>
        </w:r>
        <w:r w:rsidRPr="000D7281" w:rsidDel="005D2A09">
          <w:rPr>
            <w:rFonts w:ascii="Arial" w:hAnsi="Arial" w:cs="Arial"/>
            <w:spacing w:val="-3"/>
          </w:rPr>
          <w:delText xml:space="preserve"> </w:delText>
        </w:r>
        <w:r w:rsidRPr="000D7281" w:rsidDel="005D2A09">
          <w:rPr>
            <w:rFonts w:ascii="Arial" w:hAnsi="Arial" w:cs="Arial"/>
          </w:rPr>
          <w:delText>includes</w:delText>
        </w:r>
        <w:r w:rsidRPr="000D7281" w:rsidDel="005D2A09">
          <w:rPr>
            <w:rFonts w:ascii="Arial" w:hAnsi="Arial" w:cs="Arial"/>
            <w:spacing w:val="-3"/>
          </w:rPr>
          <w:delText xml:space="preserve"> </w:delText>
        </w:r>
        <w:r w:rsidRPr="000D7281" w:rsidDel="005D2A09">
          <w:rPr>
            <w:rFonts w:ascii="Arial" w:hAnsi="Arial" w:cs="Arial"/>
          </w:rPr>
          <w:delText>LEV</w:delText>
        </w:r>
        <w:r w:rsidRPr="000D7281" w:rsidDel="005D2A09">
          <w:rPr>
            <w:rFonts w:ascii="Arial" w:hAnsi="Arial" w:cs="Arial"/>
            <w:spacing w:val="-2"/>
          </w:rPr>
          <w:delText xml:space="preserve"> </w:delText>
        </w:r>
        <w:r w:rsidRPr="000D7281" w:rsidDel="005D2A09">
          <w:rPr>
            <w:rFonts w:ascii="Arial" w:hAnsi="Arial" w:cs="Arial"/>
          </w:rPr>
          <w:delText>II</w:delText>
        </w:r>
        <w:r w:rsidRPr="000D7281" w:rsidDel="005D2A09">
          <w:rPr>
            <w:rFonts w:ascii="Arial" w:hAnsi="Arial" w:cs="Arial"/>
            <w:spacing w:val="-3"/>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if</w:delText>
        </w:r>
        <w:r w:rsidRPr="000D7281" w:rsidDel="005D2A09">
          <w:rPr>
            <w:rFonts w:ascii="Arial" w:hAnsi="Arial" w:cs="Arial"/>
            <w:spacing w:val="-3"/>
          </w:rPr>
          <w:delText xml:space="preserve"> </w:delText>
        </w:r>
        <w:r w:rsidRPr="000D7281" w:rsidDel="005D2A09">
          <w:rPr>
            <w:rFonts w:ascii="Arial" w:hAnsi="Arial" w:cs="Arial"/>
          </w:rPr>
          <w:delText xml:space="preserve">selecting to comply with </w:delText>
        </w:r>
        <w:r w:rsidRPr="008D76B7" w:rsidDel="005D2A09">
          <w:rPr>
            <w:rFonts w:ascii="Arial" w:hAnsi="Arial" w:cs="Arial"/>
          </w:rPr>
          <w:delText>subsection (a)(7)(A)2.</w:delText>
        </w:r>
        <w:r w:rsidRPr="008D76B7" w:rsidDel="005D2A09">
          <w:rPr>
            <w:rFonts w:ascii="Arial" w:hAnsi="Arial" w:cs="Arial"/>
            <w:spacing w:val="40"/>
          </w:rPr>
          <w:delText xml:space="preserve"> </w:delText>
        </w:r>
        <w:r w:rsidRPr="008D76B7" w:rsidDel="005D2A09">
          <w:rPr>
            <w:rFonts w:ascii="Arial" w:hAnsi="Arial" w:cs="Arial"/>
          </w:rPr>
          <w:delText xml:space="preserve">The manufacturer may not change its </w:delText>
        </w:r>
        <w:r w:rsidRPr="000D7281" w:rsidDel="005D2A09">
          <w:rPr>
            <w:rFonts w:ascii="Arial" w:hAnsi="Arial" w:cs="Arial"/>
          </w:rPr>
          <w:delText>selection until the 2026 model year.</w:delText>
        </w:r>
        <w:r w:rsidRPr="000D7281" w:rsidDel="005D2A09">
          <w:rPr>
            <w:rFonts w:ascii="Arial" w:hAnsi="Arial" w:cs="Arial"/>
            <w:spacing w:val="40"/>
          </w:rPr>
          <w:delText xml:space="preserve"> </w:delText>
        </w:r>
        <w:r w:rsidRPr="000D7281" w:rsidDel="005D2A09">
          <w:rPr>
            <w:rFonts w:ascii="Arial" w:hAnsi="Arial" w:cs="Arial"/>
          </w:rPr>
          <w:delText>Test groups not certifying to the 150,000-mile SFTP NMOG+NOx and CO emission standards pursuant to this subsection (a)(7)(A) shall be subject to the 4,000-mile SFTP NMOG+NOx and CO emission standards set forth in subsection 1960.1(r).</w:delText>
        </w:r>
      </w:del>
    </w:p>
    <w:p w14:paraId="0287A518" w14:textId="69973FF9" w:rsidR="00CF31CD" w:rsidRPr="00CF31CD" w:rsidDel="005D2A09" w:rsidRDefault="0048243B" w:rsidP="00CF31CD">
      <w:pPr>
        <w:rPr>
          <w:del w:id="778" w:author="Joo, Hye@ARB" w:date="2026-06-04T21:41:00Z"/>
        </w:rPr>
      </w:pPr>
      <w:del w:id="779" w:author="Joo, Hye@ARB" w:date="2026-06-04T21:41:00Z">
        <w:r w:rsidRPr="00C93814" w:rsidDel="005D2A09">
          <w:rPr>
            <w:rFonts w:ascii="Arial" w:hAnsi="Arial" w:cs="Arial"/>
            <w:i/>
          </w:rPr>
          <w:delText>SFTP NMOG+NOx and CO Exhaust Stand-Alone Emission Standards</w:delText>
        </w:r>
        <w:r w:rsidRPr="00C93814" w:rsidDel="005D2A09">
          <w:rPr>
            <w:rFonts w:ascii="Arial" w:hAnsi="Arial" w:cs="Arial"/>
          </w:rPr>
          <w:delText>. The following standards are the maximum SFTP NMOG+NOx and CO exhaust emissions through full useful life from 2015 and subsequent model-year LEV III LEVs, ULEVs, and SULEVs when operating on the same gaseous or liquid fuel they use for FTP certification. These standards only apply to 2015 through 2016 model year fuel-flexible vehicles ≤ 6,000 lbs. GVWR and 2015 through 2017 model year fuel-flexible vehicles &gt; 6,000 lbs. GVWR when</w:delText>
        </w:r>
        <w:r w:rsidRPr="00C93814" w:rsidDel="005D2A09">
          <w:rPr>
            <w:rFonts w:ascii="Arial" w:hAnsi="Arial" w:cs="Arial"/>
            <w:spacing w:val="-3"/>
          </w:rPr>
          <w:delText xml:space="preserve"> </w:delText>
        </w:r>
        <w:r w:rsidRPr="00C93814" w:rsidDel="005D2A09">
          <w:rPr>
            <w:rFonts w:ascii="Arial" w:hAnsi="Arial" w:cs="Arial"/>
          </w:rPr>
          <w:delText>operating</w:delText>
        </w:r>
        <w:r w:rsidRPr="00C93814" w:rsidDel="005D2A09">
          <w:rPr>
            <w:rFonts w:ascii="Arial" w:hAnsi="Arial" w:cs="Arial"/>
            <w:spacing w:val="-3"/>
          </w:rPr>
          <w:delText xml:space="preserve"> </w:delText>
        </w:r>
        <w:r w:rsidRPr="00C93814" w:rsidDel="005D2A09">
          <w:rPr>
            <w:rFonts w:ascii="Arial" w:hAnsi="Arial" w:cs="Arial"/>
          </w:rPr>
          <w:delText>on</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4"/>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w:delText>
        </w:r>
        <w:r w:rsidRPr="00C93814" w:rsidDel="005D2A09">
          <w:rPr>
            <w:rFonts w:ascii="Arial" w:hAnsi="Arial" w:cs="Arial"/>
            <w:spacing w:val="-4"/>
          </w:rPr>
          <w:delText xml:space="preserve"> </w:delText>
        </w:r>
        <w:r w:rsidRPr="00C93814" w:rsidDel="005D2A09">
          <w:rPr>
            <w:rFonts w:ascii="Arial" w:hAnsi="Arial" w:cs="Arial"/>
          </w:rPr>
          <w:delText>certification</w:delText>
        </w:r>
        <w:r w:rsidRPr="00C93814" w:rsidDel="005D2A09">
          <w:rPr>
            <w:rFonts w:ascii="Arial" w:hAnsi="Arial" w:cs="Arial"/>
            <w:spacing w:val="-3"/>
          </w:rPr>
          <w:delText xml:space="preserve"> </w:delText>
        </w:r>
        <w:r w:rsidRPr="00C93814" w:rsidDel="005D2A09">
          <w:rPr>
            <w:rFonts w:ascii="Arial" w:hAnsi="Arial" w:cs="Arial"/>
          </w:rPr>
          <w:delText>gasoline</w:delText>
        </w:r>
        <w:r w:rsidRPr="00C93814" w:rsidDel="005D2A09">
          <w:rPr>
            <w:rFonts w:ascii="Arial" w:hAnsi="Arial" w:cs="Arial"/>
            <w:spacing w:val="-4"/>
          </w:rPr>
          <w:delText xml:space="preserve"> </w:delText>
        </w:r>
        <w:r w:rsidRPr="00C93814" w:rsidDel="005D2A09">
          <w:rPr>
            <w:rFonts w:ascii="Arial" w:hAnsi="Arial" w:cs="Arial"/>
          </w:rPr>
          <w:delText>specified</w:delText>
        </w:r>
        <w:r w:rsidRPr="00C93814" w:rsidDel="005D2A09">
          <w:rPr>
            <w:rFonts w:ascii="Arial" w:hAnsi="Arial" w:cs="Arial"/>
            <w:spacing w:val="-3"/>
          </w:rPr>
          <w:delText xml:space="preserve"> </w:delText>
        </w:r>
        <w:r w:rsidRPr="00C93814" w:rsidDel="005D2A09">
          <w:rPr>
            <w:rFonts w:ascii="Arial" w:hAnsi="Arial" w:cs="Arial"/>
          </w:rPr>
          <w:delText>in</w:delText>
        </w:r>
        <w:r w:rsidRPr="00C93814" w:rsidDel="005D2A09">
          <w:rPr>
            <w:rFonts w:ascii="Arial" w:hAnsi="Arial" w:cs="Arial"/>
            <w:spacing w:val="-3"/>
          </w:rPr>
          <w:delText xml:space="preserve"> </w:delText>
        </w:r>
        <w:r w:rsidRPr="00C93814" w:rsidDel="005D2A09">
          <w:rPr>
            <w:rFonts w:ascii="Arial" w:hAnsi="Arial" w:cs="Arial"/>
          </w:rPr>
          <w:delText>Part</w:delText>
        </w:r>
        <w:r w:rsidRPr="00C93814" w:rsidDel="005D2A09">
          <w:rPr>
            <w:rFonts w:ascii="Arial" w:hAnsi="Arial" w:cs="Arial"/>
            <w:spacing w:val="-1"/>
          </w:rPr>
          <w:delText xml:space="preserve"> </w:delText>
        </w:r>
        <w:r w:rsidRPr="00C93814" w:rsidDel="005D2A09">
          <w:rPr>
            <w:rFonts w:ascii="Arial" w:hAnsi="Arial" w:cs="Arial"/>
          </w:rPr>
          <w:delText>II,</w:delText>
        </w:r>
        <w:r w:rsidRPr="00C93814" w:rsidDel="005D2A09">
          <w:rPr>
            <w:rFonts w:ascii="Arial" w:hAnsi="Arial" w:cs="Arial"/>
            <w:spacing w:val="-3"/>
          </w:rPr>
          <w:delText xml:space="preserve"> </w:delText>
        </w:r>
        <w:r w:rsidRPr="00C93814" w:rsidDel="005D2A09">
          <w:rPr>
            <w:rFonts w:ascii="Arial" w:hAnsi="Arial" w:cs="Arial"/>
          </w:rPr>
          <w:delText>Section</w:delText>
        </w:r>
        <w:r w:rsidRPr="00C93814" w:rsidDel="005D2A09">
          <w:rPr>
            <w:rFonts w:ascii="Arial" w:hAnsi="Arial" w:cs="Arial"/>
            <w:spacing w:val="-3"/>
          </w:rPr>
          <w:delText xml:space="preserve"> </w:delText>
        </w:r>
        <w:r w:rsidRPr="00C93814" w:rsidDel="005D2A09">
          <w:rPr>
            <w:rFonts w:ascii="Arial" w:hAnsi="Arial" w:cs="Arial"/>
          </w:rPr>
          <w:delText>A.100.3.1.2 of the “California 2015 and Subsequent Model Criteria Pollutant Exhaust Emission Standards and Test Procedures and 2017 and Subsequent Model Greenhouse Gas Exhaust Emission Standards and Test Procedures for Passenger Cars, Light-Duty Trucks, and Medium-Duty Vehicles.”</w:delText>
        </w:r>
        <w:r w:rsidRPr="00C93814" w:rsidDel="005D2A09">
          <w:rPr>
            <w:rFonts w:ascii="Arial" w:hAnsi="Arial" w:cs="Arial"/>
            <w:spacing w:val="40"/>
          </w:rPr>
          <w:delText xml:space="preserve"> </w:delText>
        </w:r>
        <w:r w:rsidRPr="00C93814" w:rsidDel="005D2A09">
          <w:rPr>
            <w:rFonts w:ascii="Arial" w:hAnsi="Arial" w:cs="Arial"/>
          </w:rPr>
          <w:delText>2017 and subsequent model year multi-fueled vehicles (including bi-fueled, dual-fueled and fuel-flexible vehicles) ≤ 6,000 lbs. GVWR as well as 2018 and subsequent model year multi-fueled vehicles &gt; 6,000 lbs. GVWR, including vehicles certifying with carryover data, shall comply with all requirements established for each consumed fuel (or blend of fuels in the case of fuel-flexible vehicles).</w:delText>
        </w:r>
      </w:del>
    </w:p>
    <w:p w14:paraId="3404A04C" w14:textId="6A7E17EF" w:rsidR="00D659B5" w:rsidDel="005D2A09" w:rsidRDefault="00D659B5" w:rsidP="009A18CE">
      <w:pPr>
        <w:pStyle w:val="BodyText"/>
        <w:keepLines/>
        <w:spacing w:before="62"/>
        <w:rPr>
          <w:del w:id="780" w:author="Joo, Hye@ARB" w:date="2026-06-04T21:41:00Z"/>
          <w:rFonts w:ascii="Arial" w:hAnsi="Arial" w:cs="Arial"/>
          <w:sz w:val="20"/>
        </w:rPr>
      </w:pPr>
    </w:p>
    <w:p w14:paraId="220BDFCF" w14:textId="02691BEC" w:rsidR="001238F2" w:rsidDel="005D2A09" w:rsidRDefault="001238F2" w:rsidP="009A18CE">
      <w:pPr>
        <w:pStyle w:val="BodyText"/>
        <w:keepLines/>
        <w:spacing w:before="62"/>
        <w:rPr>
          <w:del w:id="781" w:author="Joo, Hye@ARB" w:date="2026-06-04T21:41:00Z"/>
          <w:rFonts w:ascii="Arial" w:hAnsi="Arial" w:cs="Arial"/>
          <w:sz w:val="20"/>
        </w:rPr>
      </w:pPr>
    </w:p>
    <w:p w14:paraId="2343FF6D" w14:textId="1560D606" w:rsidR="001238F2" w:rsidDel="005D2A09" w:rsidRDefault="001238F2" w:rsidP="009A18CE">
      <w:pPr>
        <w:pStyle w:val="BodyText"/>
        <w:keepLines/>
        <w:spacing w:before="62"/>
        <w:rPr>
          <w:del w:id="782" w:author="Joo, Hye@ARB" w:date="2026-06-04T21:41:00Z"/>
          <w:rFonts w:ascii="Arial" w:hAnsi="Arial" w:cs="Arial"/>
          <w:sz w:val="20"/>
        </w:rPr>
      </w:pPr>
    </w:p>
    <w:p w14:paraId="06A454BE" w14:textId="3EFF5AE1" w:rsidR="001238F2" w:rsidDel="005D2A09" w:rsidRDefault="001238F2" w:rsidP="009A18CE">
      <w:pPr>
        <w:pStyle w:val="BodyText"/>
        <w:keepLines/>
        <w:spacing w:before="62"/>
        <w:rPr>
          <w:del w:id="783" w:author="Joo, Hye@ARB" w:date="2026-06-04T21:41:00Z"/>
          <w:rFonts w:ascii="Arial" w:hAnsi="Arial" w:cs="Arial"/>
          <w:sz w:val="20"/>
        </w:rPr>
      </w:pPr>
    </w:p>
    <w:p w14:paraId="69A81841" w14:textId="654E4B25" w:rsidR="001238F2" w:rsidDel="005D2A09" w:rsidRDefault="001238F2" w:rsidP="009A18CE">
      <w:pPr>
        <w:pStyle w:val="BodyText"/>
        <w:keepLines/>
        <w:spacing w:before="62"/>
        <w:rPr>
          <w:del w:id="784" w:author="Joo, Hye@ARB" w:date="2026-06-04T21:41:00Z"/>
          <w:rFonts w:ascii="Arial" w:hAnsi="Arial" w:cs="Arial"/>
          <w:sz w:val="20"/>
        </w:rPr>
      </w:pPr>
    </w:p>
    <w:p w14:paraId="5755DCB5" w14:textId="07A5A961" w:rsidR="001238F2" w:rsidDel="005D2A09" w:rsidRDefault="001238F2" w:rsidP="009A18CE">
      <w:pPr>
        <w:pStyle w:val="BodyText"/>
        <w:keepLines/>
        <w:spacing w:before="62"/>
        <w:rPr>
          <w:del w:id="785" w:author="Joo, Hye@ARB" w:date="2026-06-04T21:41:00Z"/>
          <w:rFonts w:ascii="Arial" w:hAnsi="Arial" w:cs="Arial"/>
          <w:sz w:val="20"/>
        </w:rPr>
      </w:pPr>
    </w:p>
    <w:p w14:paraId="699329C8" w14:textId="795FA708" w:rsidR="001238F2" w:rsidDel="005D2A09" w:rsidRDefault="001238F2" w:rsidP="009A18CE">
      <w:pPr>
        <w:pStyle w:val="BodyText"/>
        <w:keepLines/>
        <w:spacing w:before="62"/>
        <w:rPr>
          <w:del w:id="786" w:author="Joo, Hye@ARB" w:date="2026-06-04T21:41:00Z"/>
          <w:rFonts w:ascii="Arial" w:hAnsi="Arial" w:cs="Arial"/>
          <w:sz w:val="20"/>
        </w:rPr>
      </w:pPr>
    </w:p>
    <w:p w14:paraId="377FB2AD" w14:textId="6597D1F8" w:rsidR="001238F2" w:rsidDel="005D2A09" w:rsidRDefault="001238F2" w:rsidP="009A18CE">
      <w:pPr>
        <w:pStyle w:val="BodyText"/>
        <w:keepLines/>
        <w:spacing w:before="62"/>
        <w:rPr>
          <w:del w:id="787" w:author="Joo, Hye@ARB" w:date="2026-06-04T21:41:00Z"/>
          <w:rFonts w:ascii="Arial" w:hAnsi="Arial" w:cs="Arial"/>
          <w:sz w:val="20"/>
        </w:rPr>
      </w:pPr>
    </w:p>
    <w:p w14:paraId="0D303F2B" w14:textId="0C5EFEDF" w:rsidR="001238F2" w:rsidDel="005D2A09" w:rsidRDefault="001238F2" w:rsidP="009A18CE">
      <w:pPr>
        <w:pStyle w:val="BodyText"/>
        <w:keepLines/>
        <w:spacing w:before="62"/>
        <w:rPr>
          <w:del w:id="788" w:author="Joo, Hye@ARB" w:date="2026-06-04T21:41:00Z"/>
          <w:rFonts w:ascii="Arial" w:hAnsi="Arial" w:cs="Arial"/>
          <w:sz w:val="20"/>
        </w:rPr>
      </w:pPr>
    </w:p>
    <w:p w14:paraId="7CECB62B" w14:textId="33647A71" w:rsidR="001238F2" w:rsidDel="005D2A09" w:rsidRDefault="001238F2" w:rsidP="009A18CE">
      <w:pPr>
        <w:pStyle w:val="BodyText"/>
        <w:keepLines/>
        <w:spacing w:before="62"/>
        <w:rPr>
          <w:del w:id="789" w:author="Joo, Hye@ARB" w:date="2026-06-04T21:41:00Z"/>
          <w:rFonts w:ascii="Arial" w:hAnsi="Arial" w:cs="Arial"/>
          <w:sz w:val="20"/>
        </w:rPr>
      </w:pPr>
    </w:p>
    <w:p w14:paraId="3585CEB4" w14:textId="30BA1B31" w:rsidR="001238F2" w:rsidRPr="00EE260F" w:rsidDel="005D2A09" w:rsidRDefault="001238F2" w:rsidP="009A18CE">
      <w:pPr>
        <w:pStyle w:val="BodyText"/>
        <w:keepLines/>
        <w:spacing w:before="62"/>
        <w:rPr>
          <w:del w:id="790" w:author="Joo, Hye@ARB" w:date="2026-06-04T21:41:00Z"/>
          <w:rFonts w:ascii="Arial" w:hAnsi="Arial" w:cs="Arial"/>
          <w:sz w:val="20"/>
        </w:rPr>
      </w:pPr>
    </w:p>
    <w:tbl>
      <w:tblPr>
        <w:tblW w:w="8721" w:type="dxa"/>
        <w:tblInd w:w="10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53"/>
        <w:gridCol w:w="1217"/>
        <w:gridCol w:w="1483"/>
        <w:gridCol w:w="1176"/>
        <w:gridCol w:w="720"/>
        <w:gridCol w:w="1267"/>
        <w:gridCol w:w="705"/>
      </w:tblGrid>
      <w:tr w:rsidR="0048243B" w:rsidRPr="001238F2" w:rsidDel="005D2A09" w14:paraId="67C26935" w14:textId="4FA34E6E" w:rsidTr="00C93814">
        <w:trPr>
          <w:trHeight w:hRule="exact" w:val="856"/>
          <w:del w:id="791" w:author="Joo, Hye@ARB" w:date="2026-06-04T21:41:00Z"/>
        </w:trPr>
        <w:tc>
          <w:tcPr>
            <w:tcW w:w="8721" w:type="dxa"/>
            <w:gridSpan w:val="7"/>
            <w:tcBorders>
              <w:bottom w:val="single" w:sz="6" w:space="0" w:color="000000"/>
            </w:tcBorders>
          </w:tcPr>
          <w:p w14:paraId="195EDFF5" w14:textId="18C81A3D" w:rsidR="0048243B" w:rsidRPr="00C93814" w:rsidDel="005D2A09" w:rsidRDefault="0048243B" w:rsidP="009A18CE">
            <w:pPr>
              <w:pStyle w:val="TableParagraph"/>
              <w:keepLines/>
              <w:ind w:left="339" w:right="342" w:hanging="2"/>
              <w:jc w:val="center"/>
              <w:rPr>
                <w:del w:id="792" w:author="Joo, Hye@ARB" w:date="2026-06-04T21:41:00Z"/>
                <w:rFonts w:ascii="Arial" w:hAnsi="Arial" w:cs="Arial"/>
                <w:b/>
                <w:sz w:val="24"/>
              </w:rPr>
            </w:pPr>
            <w:del w:id="793" w:author="Joo, Hye@ARB" w:date="2026-06-04T21:41:00Z">
              <w:r w:rsidRPr="00C93814" w:rsidDel="005D2A09">
                <w:rPr>
                  <w:rFonts w:ascii="Arial" w:hAnsi="Arial" w:cs="Arial"/>
                  <w:b/>
                  <w:sz w:val="24"/>
                </w:rPr>
                <w:delText>SFTP NMOG+NOx and CO Stand-Alone Exhaust Emission Standards for 2015</w:delText>
              </w:r>
              <w:r w:rsidRPr="00C93814" w:rsidDel="005D2A09">
                <w:rPr>
                  <w:rFonts w:ascii="Arial" w:hAnsi="Arial" w:cs="Arial"/>
                  <w:b/>
                  <w:spacing w:val="-3"/>
                  <w:sz w:val="24"/>
                </w:rPr>
                <w:delText xml:space="preserve"> </w:delText>
              </w:r>
              <w:r w:rsidRPr="00C93814" w:rsidDel="005D2A09">
                <w:rPr>
                  <w:rFonts w:ascii="Arial" w:hAnsi="Arial" w:cs="Arial"/>
                  <w:b/>
                  <w:sz w:val="24"/>
                </w:rPr>
                <w:delText>and</w:delText>
              </w:r>
              <w:r w:rsidRPr="00C93814" w:rsidDel="005D2A09">
                <w:rPr>
                  <w:rFonts w:ascii="Arial" w:hAnsi="Arial" w:cs="Arial"/>
                  <w:b/>
                  <w:spacing w:val="-3"/>
                  <w:sz w:val="24"/>
                </w:rPr>
                <w:delText xml:space="preserve"> </w:delText>
              </w:r>
              <w:r w:rsidRPr="00C93814" w:rsidDel="005D2A09">
                <w:rPr>
                  <w:rFonts w:ascii="Arial" w:hAnsi="Arial" w:cs="Arial"/>
                  <w:b/>
                  <w:sz w:val="24"/>
                </w:rPr>
                <w:delText>Subsequent</w:delText>
              </w:r>
              <w:r w:rsidRPr="00C93814" w:rsidDel="005D2A09">
                <w:rPr>
                  <w:rFonts w:ascii="Arial" w:hAnsi="Arial" w:cs="Arial"/>
                  <w:b/>
                  <w:spacing w:val="-7"/>
                  <w:sz w:val="24"/>
                </w:rPr>
                <w:delText xml:space="preserve"> </w:delText>
              </w:r>
              <w:r w:rsidRPr="00C93814" w:rsidDel="005D2A09">
                <w:rPr>
                  <w:rFonts w:ascii="Arial" w:hAnsi="Arial" w:cs="Arial"/>
                  <w:b/>
                  <w:sz w:val="24"/>
                </w:rPr>
                <w:delText>Model</w:delText>
              </w:r>
              <w:r w:rsidRPr="00C93814" w:rsidDel="005D2A09">
                <w:rPr>
                  <w:rFonts w:ascii="Arial" w:hAnsi="Arial" w:cs="Arial"/>
                  <w:b/>
                  <w:spacing w:val="-3"/>
                  <w:sz w:val="24"/>
                </w:rPr>
                <w:delText xml:space="preserve"> </w:delText>
              </w:r>
              <w:r w:rsidRPr="00C93814" w:rsidDel="005D2A09">
                <w:rPr>
                  <w:rFonts w:ascii="Arial" w:hAnsi="Arial" w:cs="Arial"/>
                  <w:b/>
                  <w:sz w:val="24"/>
                </w:rPr>
                <w:delText>LEV</w:delText>
              </w:r>
              <w:r w:rsidRPr="00C93814" w:rsidDel="005D2A09">
                <w:rPr>
                  <w:rFonts w:ascii="Arial" w:hAnsi="Arial" w:cs="Arial"/>
                  <w:b/>
                  <w:spacing w:val="-4"/>
                  <w:sz w:val="24"/>
                </w:rPr>
                <w:delText xml:space="preserve"> </w:delText>
              </w:r>
              <w:r w:rsidRPr="00C93814" w:rsidDel="005D2A09">
                <w:rPr>
                  <w:rFonts w:ascii="Arial" w:hAnsi="Arial" w:cs="Arial"/>
                  <w:b/>
                  <w:sz w:val="24"/>
                </w:rPr>
                <w:delText>III</w:delText>
              </w:r>
              <w:r w:rsidRPr="00C93814" w:rsidDel="005D2A09">
                <w:rPr>
                  <w:rFonts w:ascii="Arial" w:hAnsi="Arial" w:cs="Arial"/>
                  <w:b/>
                  <w:spacing w:val="-3"/>
                  <w:sz w:val="24"/>
                </w:rPr>
                <w:delText xml:space="preserve"> </w:delText>
              </w:r>
              <w:r w:rsidRPr="00C93814" w:rsidDel="005D2A09">
                <w:rPr>
                  <w:rFonts w:ascii="Arial" w:hAnsi="Arial" w:cs="Arial"/>
                  <w:b/>
                  <w:sz w:val="24"/>
                </w:rPr>
                <w:delText>Passenger</w:delText>
              </w:r>
              <w:r w:rsidRPr="00C93814" w:rsidDel="005D2A09">
                <w:rPr>
                  <w:rFonts w:ascii="Arial" w:hAnsi="Arial" w:cs="Arial"/>
                  <w:b/>
                  <w:spacing w:val="-4"/>
                  <w:sz w:val="24"/>
                </w:rPr>
                <w:delText xml:space="preserve"> </w:delText>
              </w:r>
              <w:r w:rsidRPr="00C93814" w:rsidDel="005D2A09">
                <w:rPr>
                  <w:rFonts w:ascii="Arial" w:hAnsi="Arial" w:cs="Arial"/>
                  <w:b/>
                  <w:sz w:val="24"/>
                </w:rPr>
                <w:delText>Cars,</w:delText>
              </w:r>
              <w:r w:rsidRPr="00C93814" w:rsidDel="005D2A09">
                <w:rPr>
                  <w:rFonts w:ascii="Arial" w:hAnsi="Arial" w:cs="Arial"/>
                  <w:b/>
                  <w:spacing w:val="-3"/>
                  <w:sz w:val="24"/>
                </w:rPr>
                <w:delText xml:space="preserve"> </w:delText>
              </w:r>
              <w:r w:rsidRPr="00C93814" w:rsidDel="005D2A09">
                <w:rPr>
                  <w:rFonts w:ascii="Arial" w:hAnsi="Arial" w:cs="Arial"/>
                  <w:b/>
                  <w:sz w:val="24"/>
                </w:rPr>
                <w:delText>Light-Duty</w:delText>
              </w:r>
              <w:r w:rsidRPr="00C93814" w:rsidDel="005D2A09">
                <w:rPr>
                  <w:rFonts w:ascii="Arial" w:hAnsi="Arial" w:cs="Arial"/>
                  <w:b/>
                  <w:spacing w:val="-3"/>
                  <w:sz w:val="24"/>
                </w:rPr>
                <w:delText xml:space="preserve"> </w:delText>
              </w:r>
              <w:r w:rsidRPr="00C93814" w:rsidDel="005D2A09">
                <w:rPr>
                  <w:rFonts w:ascii="Arial" w:hAnsi="Arial" w:cs="Arial"/>
                  <w:b/>
                  <w:sz w:val="24"/>
                </w:rPr>
                <w:delText>Trucks,</w:delText>
              </w:r>
              <w:r w:rsidRPr="00C93814" w:rsidDel="005D2A09">
                <w:rPr>
                  <w:rFonts w:ascii="Arial" w:hAnsi="Arial" w:cs="Arial"/>
                  <w:b/>
                  <w:spacing w:val="-3"/>
                  <w:sz w:val="24"/>
                </w:rPr>
                <w:delText xml:space="preserve"> </w:delText>
              </w:r>
              <w:r w:rsidRPr="00C93814" w:rsidDel="005D2A09">
                <w:rPr>
                  <w:rFonts w:ascii="Arial" w:hAnsi="Arial" w:cs="Arial"/>
                  <w:b/>
                  <w:sz w:val="24"/>
                </w:rPr>
                <w:delText>and Medium-Duty Passenger Vehicles</w:delText>
              </w:r>
            </w:del>
          </w:p>
        </w:tc>
      </w:tr>
      <w:tr w:rsidR="0048243B" w:rsidRPr="001238F2" w:rsidDel="005D2A09" w14:paraId="00A74AA4" w14:textId="1EBB344D" w:rsidTr="00B244BA">
        <w:trPr>
          <w:trHeight w:hRule="exact" w:val="626"/>
          <w:del w:id="794" w:author="Joo, Hye@ARB" w:date="2026-06-04T21:41:00Z"/>
        </w:trPr>
        <w:tc>
          <w:tcPr>
            <w:tcW w:w="2153" w:type="dxa"/>
            <w:vMerge w:val="restart"/>
            <w:tcBorders>
              <w:top w:val="single" w:sz="6" w:space="0" w:color="000000"/>
              <w:bottom w:val="single" w:sz="6" w:space="0" w:color="000000"/>
              <w:right w:val="single" w:sz="6" w:space="0" w:color="000000"/>
            </w:tcBorders>
          </w:tcPr>
          <w:p w14:paraId="284B00BB" w14:textId="4704BB9C" w:rsidR="0048243B" w:rsidRPr="00C93814" w:rsidDel="005D2A09" w:rsidRDefault="0048243B" w:rsidP="009A18CE">
            <w:pPr>
              <w:pStyle w:val="TableParagraph"/>
              <w:keepLines/>
              <w:spacing w:before="1"/>
              <w:rPr>
                <w:del w:id="795" w:author="Joo, Hye@ARB" w:date="2026-06-04T21:41:00Z"/>
                <w:rFonts w:ascii="Arial" w:hAnsi="Arial" w:cs="Arial"/>
                <w:sz w:val="24"/>
              </w:rPr>
            </w:pPr>
          </w:p>
          <w:p w14:paraId="6067BDAE" w14:textId="4D59D963" w:rsidR="0048243B" w:rsidRPr="00C93814" w:rsidDel="005D2A09" w:rsidRDefault="0048243B" w:rsidP="009A18CE">
            <w:pPr>
              <w:pStyle w:val="TableParagraph"/>
              <w:keepLines/>
              <w:ind w:left="30" w:right="1235"/>
              <w:rPr>
                <w:del w:id="796" w:author="Joo, Hye@ARB" w:date="2026-06-04T21:41:00Z"/>
                <w:rFonts w:ascii="Arial" w:hAnsi="Arial" w:cs="Arial"/>
                <w:i/>
                <w:sz w:val="24"/>
              </w:rPr>
            </w:pPr>
            <w:del w:id="797" w:author="Joo, Hye@ARB" w:date="2026-06-04T21:41:00Z">
              <w:r w:rsidRPr="00C93814" w:rsidDel="005D2A09">
                <w:rPr>
                  <w:rFonts w:ascii="Arial" w:hAnsi="Arial" w:cs="Arial"/>
                  <w:i/>
                  <w:spacing w:val="-2"/>
                  <w:sz w:val="24"/>
                </w:rPr>
                <w:delText xml:space="preserve">Vehicle </w:delText>
              </w:r>
              <w:r w:rsidRPr="00C93814" w:rsidDel="005D2A09">
                <w:rPr>
                  <w:rFonts w:ascii="Arial" w:hAnsi="Arial" w:cs="Arial"/>
                  <w:i/>
                  <w:spacing w:val="-4"/>
                  <w:sz w:val="24"/>
                </w:rPr>
                <w:delText>Type</w:delText>
              </w:r>
            </w:del>
          </w:p>
        </w:tc>
        <w:tc>
          <w:tcPr>
            <w:tcW w:w="1217" w:type="dxa"/>
            <w:vMerge w:val="restart"/>
            <w:tcBorders>
              <w:top w:val="single" w:sz="6" w:space="0" w:color="000000"/>
              <w:left w:val="single" w:sz="6" w:space="0" w:color="000000"/>
              <w:bottom w:val="single" w:sz="6" w:space="0" w:color="000000"/>
              <w:right w:val="single" w:sz="6" w:space="0" w:color="000000"/>
            </w:tcBorders>
          </w:tcPr>
          <w:p w14:paraId="06E49B73" w14:textId="0978B30D" w:rsidR="0048243B" w:rsidRPr="00C93814" w:rsidDel="005D2A09" w:rsidRDefault="0048243B" w:rsidP="009A18CE">
            <w:pPr>
              <w:pStyle w:val="TableParagraph"/>
              <w:keepLines/>
              <w:spacing w:before="1"/>
              <w:ind w:left="79" w:right="78"/>
              <w:jc w:val="center"/>
              <w:rPr>
                <w:del w:id="798" w:author="Joo, Hye@ARB" w:date="2026-06-04T21:41:00Z"/>
                <w:rFonts w:ascii="Arial" w:hAnsi="Arial" w:cs="Arial"/>
                <w:i/>
                <w:sz w:val="24"/>
              </w:rPr>
            </w:pPr>
            <w:del w:id="799" w:author="Joo, Hye@ARB" w:date="2026-06-04T21:41:00Z">
              <w:r w:rsidRPr="00C93814" w:rsidDel="005D2A09">
                <w:rPr>
                  <w:rFonts w:ascii="Arial" w:hAnsi="Arial" w:cs="Arial"/>
                  <w:i/>
                  <w:spacing w:val="-2"/>
                  <w:sz w:val="24"/>
                </w:rPr>
                <w:delText>Durability Vehicle Basis</w:delText>
              </w:r>
            </w:del>
          </w:p>
          <w:p w14:paraId="0B2C3916" w14:textId="37C20EFF" w:rsidR="0048243B" w:rsidRPr="00C93814" w:rsidDel="005D2A09" w:rsidRDefault="0048243B" w:rsidP="009A18CE">
            <w:pPr>
              <w:pStyle w:val="TableParagraph"/>
              <w:keepLines/>
              <w:ind w:left="79" w:right="81"/>
              <w:jc w:val="center"/>
              <w:rPr>
                <w:del w:id="800" w:author="Joo, Hye@ARB" w:date="2026-06-04T21:41:00Z"/>
                <w:rFonts w:ascii="Arial" w:hAnsi="Arial" w:cs="Arial"/>
                <w:i/>
                <w:sz w:val="24"/>
              </w:rPr>
            </w:pPr>
            <w:del w:id="801" w:author="Joo, Hye@ARB" w:date="2026-06-04T21:41:00Z">
              <w:r w:rsidRPr="00C93814" w:rsidDel="005D2A09">
                <w:rPr>
                  <w:rFonts w:ascii="Arial" w:hAnsi="Arial" w:cs="Arial"/>
                  <w:i/>
                  <w:spacing w:val="-4"/>
                  <w:sz w:val="24"/>
                </w:rPr>
                <w:delText>(mi)</w:delText>
              </w:r>
            </w:del>
          </w:p>
        </w:tc>
        <w:tc>
          <w:tcPr>
            <w:tcW w:w="1483" w:type="dxa"/>
            <w:vMerge w:val="restart"/>
            <w:tcBorders>
              <w:top w:val="single" w:sz="6" w:space="0" w:color="000000"/>
              <w:left w:val="single" w:sz="6" w:space="0" w:color="000000"/>
              <w:bottom w:val="single" w:sz="6" w:space="0" w:color="000000"/>
              <w:right w:val="single" w:sz="6" w:space="0" w:color="000000"/>
            </w:tcBorders>
          </w:tcPr>
          <w:p w14:paraId="3A96BE36" w14:textId="36F21F1B" w:rsidR="0048243B" w:rsidRPr="00C93814" w:rsidDel="005D2A09" w:rsidRDefault="0048243B" w:rsidP="009A18CE">
            <w:pPr>
              <w:pStyle w:val="TableParagraph"/>
              <w:keepLines/>
              <w:spacing w:before="1"/>
              <w:ind w:left="179" w:right="181" w:hanging="1"/>
              <w:jc w:val="center"/>
              <w:rPr>
                <w:del w:id="802" w:author="Joo, Hye@ARB" w:date="2026-06-04T21:41:00Z"/>
                <w:rFonts w:ascii="Arial" w:hAnsi="Arial" w:cs="Arial"/>
                <w:i/>
                <w:sz w:val="24"/>
              </w:rPr>
            </w:pPr>
            <w:del w:id="803" w:author="Joo, Hye@ARB" w:date="2026-06-04T21:41:00Z">
              <w:r w:rsidRPr="00C93814" w:rsidDel="005D2A09">
                <w:rPr>
                  <w:rFonts w:ascii="Arial" w:hAnsi="Arial" w:cs="Arial"/>
                  <w:i/>
                  <w:spacing w:val="-2"/>
                  <w:sz w:val="24"/>
                </w:rPr>
                <w:delText>Vehicle Emission Category</w:delText>
              </w:r>
              <w:r w:rsidRPr="00C93814" w:rsidDel="005D2A09">
                <w:rPr>
                  <w:rFonts w:ascii="Arial" w:hAnsi="Arial" w:cs="Arial"/>
                  <w:i/>
                  <w:spacing w:val="-2"/>
                  <w:sz w:val="24"/>
                  <w:vertAlign w:val="superscript"/>
                </w:rPr>
                <w:delText>1</w:delText>
              </w:r>
            </w:del>
          </w:p>
        </w:tc>
        <w:tc>
          <w:tcPr>
            <w:tcW w:w="1896" w:type="dxa"/>
            <w:gridSpan w:val="2"/>
            <w:tcBorders>
              <w:top w:val="single" w:sz="6" w:space="0" w:color="000000"/>
              <w:left w:val="single" w:sz="6" w:space="0" w:color="000000"/>
              <w:bottom w:val="single" w:sz="6" w:space="0" w:color="000000"/>
              <w:right w:val="single" w:sz="6" w:space="0" w:color="000000"/>
            </w:tcBorders>
          </w:tcPr>
          <w:p w14:paraId="440BE074" w14:textId="2BDF08DA" w:rsidR="0048243B" w:rsidRPr="00C93814" w:rsidDel="005D2A09" w:rsidRDefault="0048243B" w:rsidP="009A18CE">
            <w:pPr>
              <w:pStyle w:val="TableParagraph"/>
              <w:keepLines/>
              <w:spacing w:before="1"/>
              <w:ind w:right="3"/>
              <w:jc w:val="center"/>
              <w:rPr>
                <w:del w:id="804" w:author="Joo, Hye@ARB" w:date="2026-06-04T21:41:00Z"/>
                <w:rFonts w:ascii="Arial" w:hAnsi="Arial" w:cs="Arial"/>
                <w:sz w:val="24"/>
              </w:rPr>
            </w:pPr>
            <w:del w:id="805" w:author="Joo, Hye@ARB" w:date="2026-06-04T21:41:00Z">
              <w:r w:rsidRPr="00C93814" w:rsidDel="005D2A09">
                <w:rPr>
                  <w:rFonts w:ascii="Arial" w:hAnsi="Arial" w:cs="Arial"/>
                  <w:sz w:val="24"/>
                </w:rPr>
                <w:delText>US06</w:delText>
              </w:r>
              <w:r w:rsidRPr="00C93814" w:rsidDel="005D2A09">
                <w:rPr>
                  <w:rFonts w:ascii="Arial" w:hAnsi="Arial" w:cs="Arial"/>
                  <w:spacing w:val="-1"/>
                  <w:sz w:val="24"/>
                </w:rPr>
                <w:delText xml:space="preserve"> </w:delText>
              </w:r>
              <w:r w:rsidRPr="00C93814" w:rsidDel="005D2A09">
                <w:rPr>
                  <w:rFonts w:ascii="Arial" w:hAnsi="Arial" w:cs="Arial"/>
                  <w:spacing w:val="-4"/>
                  <w:sz w:val="24"/>
                </w:rPr>
                <w:delText>Test</w:delText>
              </w:r>
            </w:del>
          </w:p>
          <w:p w14:paraId="16AE9CE2" w14:textId="4EE4E93E" w:rsidR="0048243B" w:rsidRPr="00C93814" w:rsidDel="005D2A09" w:rsidRDefault="0048243B" w:rsidP="009A18CE">
            <w:pPr>
              <w:pStyle w:val="TableParagraph"/>
              <w:keepLines/>
              <w:spacing w:before="58"/>
              <w:ind w:left="2" w:right="3"/>
              <w:jc w:val="center"/>
              <w:rPr>
                <w:del w:id="806" w:author="Joo, Hye@ARB" w:date="2026-06-04T21:41:00Z"/>
                <w:rFonts w:ascii="Arial" w:hAnsi="Arial" w:cs="Arial"/>
                <w:i/>
                <w:sz w:val="24"/>
              </w:rPr>
            </w:pPr>
            <w:del w:id="807" w:author="Joo, Hye@ARB" w:date="2026-06-04T21:41:00Z">
              <w:r w:rsidRPr="00C93814" w:rsidDel="005D2A09">
                <w:rPr>
                  <w:rFonts w:ascii="Arial" w:hAnsi="Arial" w:cs="Arial"/>
                  <w:i/>
                  <w:spacing w:val="-2"/>
                  <w:sz w:val="24"/>
                </w:rPr>
                <w:delText>(g/mi)</w:delText>
              </w:r>
            </w:del>
          </w:p>
        </w:tc>
        <w:tc>
          <w:tcPr>
            <w:tcW w:w="1972" w:type="dxa"/>
            <w:gridSpan w:val="2"/>
            <w:tcBorders>
              <w:top w:val="single" w:sz="6" w:space="0" w:color="000000"/>
              <w:left w:val="single" w:sz="6" w:space="0" w:color="000000"/>
              <w:bottom w:val="single" w:sz="6" w:space="0" w:color="000000"/>
            </w:tcBorders>
          </w:tcPr>
          <w:p w14:paraId="43C53C4E" w14:textId="4F7A37CB" w:rsidR="0048243B" w:rsidRPr="00C93814" w:rsidDel="005D2A09" w:rsidRDefault="0048243B" w:rsidP="00294EA2">
            <w:pPr>
              <w:pStyle w:val="TableParagraph"/>
              <w:keepLines/>
              <w:spacing w:before="1"/>
              <w:ind w:right="472"/>
              <w:jc w:val="center"/>
              <w:rPr>
                <w:del w:id="808" w:author="Joo, Hye@ARB" w:date="2026-06-04T21:41:00Z"/>
                <w:rFonts w:ascii="Arial" w:hAnsi="Arial" w:cs="Arial"/>
                <w:i/>
                <w:sz w:val="24"/>
              </w:rPr>
            </w:pPr>
            <w:del w:id="809" w:author="Joo, Hye@ARB" w:date="2026-06-04T21:41:00Z">
              <w:r w:rsidRPr="00C93814" w:rsidDel="005D2A09">
                <w:rPr>
                  <w:rFonts w:ascii="Arial" w:hAnsi="Arial" w:cs="Arial"/>
                  <w:iCs/>
                  <w:sz w:val="24"/>
                </w:rPr>
                <w:delText>SC03</w:delText>
              </w:r>
              <w:r w:rsidR="00146BD7" w:rsidDel="005D2A09">
                <w:rPr>
                  <w:rFonts w:ascii="Arial" w:hAnsi="Arial" w:cs="Arial"/>
                  <w:iCs/>
                  <w:sz w:val="24"/>
                </w:rPr>
                <w:delText xml:space="preserve"> </w:delText>
              </w:r>
              <w:r w:rsidRPr="00294EA2" w:rsidDel="005D2A09">
                <w:rPr>
                  <w:rFonts w:ascii="Arial" w:hAnsi="Arial" w:cs="Arial"/>
                  <w:iCs/>
                  <w:sz w:val="24"/>
                </w:rPr>
                <w:delText xml:space="preserve">Test </w:delText>
              </w:r>
              <w:r w:rsidRPr="00C93814" w:rsidDel="005D2A09">
                <w:rPr>
                  <w:rFonts w:ascii="Arial" w:hAnsi="Arial" w:cs="Arial"/>
                  <w:i/>
                  <w:spacing w:val="-2"/>
                  <w:sz w:val="24"/>
                </w:rPr>
                <w:delText>(g/mi)</w:delText>
              </w:r>
            </w:del>
          </w:p>
        </w:tc>
      </w:tr>
      <w:tr w:rsidR="009C61F2" w:rsidRPr="001238F2" w:rsidDel="005D2A09" w14:paraId="43DB3F5F" w14:textId="1F2F9F3F" w:rsidTr="00B244BA">
        <w:trPr>
          <w:trHeight w:val="566"/>
          <w:del w:id="810" w:author="Joo, Hye@ARB" w:date="2026-06-04T21:41:00Z"/>
        </w:trPr>
        <w:tc>
          <w:tcPr>
            <w:tcW w:w="2153" w:type="dxa"/>
            <w:vMerge/>
            <w:tcBorders>
              <w:top w:val="nil"/>
              <w:bottom w:val="single" w:sz="6" w:space="0" w:color="000000"/>
              <w:right w:val="single" w:sz="6" w:space="0" w:color="000000"/>
            </w:tcBorders>
          </w:tcPr>
          <w:p w14:paraId="2CE721F0" w14:textId="0ED22160" w:rsidR="0048243B" w:rsidRPr="00C93814" w:rsidDel="005D2A09" w:rsidRDefault="0048243B" w:rsidP="009A18CE">
            <w:pPr>
              <w:keepLines/>
              <w:widowControl w:val="0"/>
              <w:spacing w:line="240" w:lineRule="auto"/>
              <w:rPr>
                <w:del w:id="811" w:author="Joo, Hye@ARB" w:date="2026-06-04T21:41:00Z"/>
                <w:rFonts w:ascii="Arial" w:hAnsi="Arial" w:cs="Arial"/>
                <w:sz w:val="2"/>
                <w:szCs w:val="2"/>
              </w:rPr>
            </w:pPr>
          </w:p>
        </w:tc>
        <w:tc>
          <w:tcPr>
            <w:tcW w:w="1217" w:type="dxa"/>
            <w:vMerge/>
            <w:tcBorders>
              <w:top w:val="nil"/>
              <w:left w:val="single" w:sz="6" w:space="0" w:color="000000"/>
              <w:bottom w:val="single" w:sz="6" w:space="0" w:color="000000"/>
              <w:right w:val="single" w:sz="6" w:space="0" w:color="000000"/>
            </w:tcBorders>
          </w:tcPr>
          <w:p w14:paraId="3A0DBC0C" w14:textId="2E572A94" w:rsidR="0048243B" w:rsidRPr="00C93814" w:rsidDel="005D2A09" w:rsidRDefault="0048243B" w:rsidP="009A18CE">
            <w:pPr>
              <w:keepLines/>
              <w:widowControl w:val="0"/>
              <w:spacing w:line="240" w:lineRule="auto"/>
              <w:rPr>
                <w:del w:id="812" w:author="Joo, Hye@ARB" w:date="2026-06-04T21:41:00Z"/>
                <w:rFonts w:ascii="Arial" w:hAnsi="Arial" w:cs="Arial"/>
                <w:sz w:val="2"/>
                <w:szCs w:val="2"/>
              </w:rPr>
            </w:pPr>
          </w:p>
        </w:tc>
        <w:tc>
          <w:tcPr>
            <w:tcW w:w="1483" w:type="dxa"/>
            <w:vMerge/>
            <w:tcBorders>
              <w:top w:val="nil"/>
              <w:left w:val="single" w:sz="6" w:space="0" w:color="000000"/>
              <w:bottom w:val="single" w:sz="6" w:space="0" w:color="000000"/>
              <w:right w:val="single" w:sz="6" w:space="0" w:color="000000"/>
            </w:tcBorders>
          </w:tcPr>
          <w:p w14:paraId="3BF3DEC1" w14:textId="61094D46" w:rsidR="0048243B" w:rsidRPr="00C93814" w:rsidDel="005D2A09" w:rsidRDefault="0048243B" w:rsidP="009A18CE">
            <w:pPr>
              <w:keepLines/>
              <w:widowControl w:val="0"/>
              <w:spacing w:line="240" w:lineRule="auto"/>
              <w:rPr>
                <w:del w:id="813" w:author="Joo, Hye@ARB" w:date="2026-06-04T21:41:00Z"/>
                <w:rFonts w:ascii="Arial" w:hAnsi="Arial" w:cs="Arial"/>
                <w:sz w:val="2"/>
                <w:szCs w:val="2"/>
              </w:rPr>
            </w:pPr>
          </w:p>
        </w:tc>
        <w:tc>
          <w:tcPr>
            <w:tcW w:w="1176" w:type="dxa"/>
            <w:tcBorders>
              <w:top w:val="single" w:sz="6" w:space="0" w:color="000000"/>
              <w:left w:val="single" w:sz="6" w:space="0" w:color="000000"/>
              <w:bottom w:val="single" w:sz="6" w:space="0" w:color="000000"/>
              <w:right w:val="single" w:sz="6" w:space="0" w:color="000000"/>
            </w:tcBorders>
          </w:tcPr>
          <w:p w14:paraId="15B571BA" w14:textId="632FFC65" w:rsidR="0048243B" w:rsidRPr="00C93814" w:rsidDel="005D2A09" w:rsidRDefault="0048243B" w:rsidP="009A18CE">
            <w:pPr>
              <w:pStyle w:val="TableParagraph"/>
              <w:keepLines/>
              <w:ind w:right="4"/>
              <w:jc w:val="center"/>
              <w:rPr>
                <w:del w:id="814" w:author="Joo, Hye@ARB" w:date="2026-06-04T21:41:00Z"/>
                <w:rFonts w:ascii="Arial" w:hAnsi="Arial" w:cs="Arial"/>
                <w:i/>
                <w:sz w:val="24"/>
              </w:rPr>
            </w:pPr>
            <w:del w:id="815" w:author="Joo, Hye@ARB" w:date="2026-06-04T21:41:00Z">
              <w:r w:rsidRPr="00C93814" w:rsidDel="005D2A09">
                <w:rPr>
                  <w:rFonts w:ascii="Arial" w:hAnsi="Arial" w:cs="Arial"/>
                  <w:i/>
                  <w:sz w:val="24"/>
                </w:rPr>
                <w:delText>NMOG</w:delText>
              </w:r>
              <w:r w:rsidRPr="00C93814" w:rsidDel="005D2A09">
                <w:rPr>
                  <w:rFonts w:ascii="Arial" w:hAnsi="Arial" w:cs="Arial"/>
                  <w:i/>
                  <w:spacing w:val="-3"/>
                  <w:sz w:val="24"/>
                </w:rPr>
                <w:delText xml:space="preserve"> </w:delText>
              </w:r>
              <w:r w:rsidRPr="00C93814" w:rsidDel="005D2A09">
                <w:rPr>
                  <w:rFonts w:ascii="Arial" w:hAnsi="Arial" w:cs="Arial"/>
                  <w:i/>
                  <w:spacing w:val="-10"/>
                  <w:sz w:val="24"/>
                </w:rPr>
                <w:delText>+</w:delText>
              </w:r>
            </w:del>
          </w:p>
          <w:p w14:paraId="6CD8975A" w14:textId="704F59D7" w:rsidR="0048243B" w:rsidRPr="00C93814" w:rsidDel="005D2A09" w:rsidRDefault="0048243B" w:rsidP="009A18CE">
            <w:pPr>
              <w:pStyle w:val="TableParagraph"/>
              <w:keepLines/>
              <w:ind w:left="2" w:right="4"/>
              <w:jc w:val="center"/>
              <w:rPr>
                <w:del w:id="816" w:author="Joo, Hye@ARB" w:date="2026-06-04T21:41:00Z"/>
                <w:rFonts w:ascii="Arial" w:hAnsi="Arial" w:cs="Arial"/>
                <w:i/>
                <w:sz w:val="24"/>
              </w:rPr>
            </w:pPr>
            <w:del w:id="817" w:author="Joo, Hye@ARB" w:date="2026-06-04T21:41:00Z">
              <w:r w:rsidRPr="00C93814" w:rsidDel="005D2A09">
                <w:rPr>
                  <w:rFonts w:ascii="Arial" w:hAnsi="Arial" w:cs="Arial"/>
                  <w:i/>
                  <w:spacing w:val="-5"/>
                  <w:sz w:val="24"/>
                </w:rPr>
                <w:delText>NOx</w:delText>
              </w:r>
            </w:del>
          </w:p>
        </w:tc>
        <w:tc>
          <w:tcPr>
            <w:tcW w:w="720" w:type="dxa"/>
            <w:tcBorders>
              <w:top w:val="single" w:sz="6" w:space="0" w:color="000000"/>
              <w:left w:val="single" w:sz="6" w:space="0" w:color="000000"/>
              <w:bottom w:val="single" w:sz="6" w:space="0" w:color="000000"/>
              <w:right w:val="single" w:sz="6" w:space="0" w:color="000000"/>
            </w:tcBorders>
          </w:tcPr>
          <w:p w14:paraId="4C334D08" w14:textId="5748AA84" w:rsidR="0048243B" w:rsidRPr="00C93814" w:rsidDel="005D2A09" w:rsidRDefault="0048243B" w:rsidP="009A18CE">
            <w:pPr>
              <w:pStyle w:val="TableParagraph"/>
              <w:keepLines/>
              <w:spacing w:before="138"/>
              <w:ind w:right="1"/>
              <w:jc w:val="center"/>
              <w:rPr>
                <w:del w:id="818" w:author="Joo, Hye@ARB" w:date="2026-06-04T21:41:00Z"/>
                <w:rFonts w:ascii="Arial" w:hAnsi="Arial" w:cs="Arial"/>
                <w:i/>
                <w:sz w:val="24"/>
              </w:rPr>
            </w:pPr>
            <w:del w:id="819" w:author="Joo, Hye@ARB" w:date="2026-06-04T21:41:00Z">
              <w:r w:rsidRPr="00C93814" w:rsidDel="005D2A09">
                <w:rPr>
                  <w:rFonts w:ascii="Arial" w:hAnsi="Arial" w:cs="Arial"/>
                  <w:i/>
                  <w:spacing w:val="-5"/>
                  <w:sz w:val="24"/>
                </w:rPr>
                <w:delText>CO</w:delText>
              </w:r>
            </w:del>
          </w:p>
        </w:tc>
        <w:tc>
          <w:tcPr>
            <w:tcW w:w="1267" w:type="dxa"/>
            <w:tcBorders>
              <w:top w:val="single" w:sz="6" w:space="0" w:color="000000"/>
              <w:left w:val="single" w:sz="6" w:space="0" w:color="000000"/>
              <w:bottom w:val="single" w:sz="6" w:space="0" w:color="000000"/>
              <w:right w:val="single" w:sz="6" w:space="0" w:color="000000"/>
            </w:tcBorders>
          </w:tcPr>
          <w:p w14:paraId="671F1720" w14:textId="23F5A08A" w:rsidR="0048243B" w:rsidRPr="00C93814" w:rsidDel="005D2A09" w:rsidRDefault="0048243B" w:rsidP="009A18CE">
            <w:pPr>
              <w:pStyle w:val="TableParagraph"/>
              <w:keepLines/>
              <w:ind w:right="1"/>
              <w:jc w:val="center"/>
              <w:rPr>
                <w:del w:id="820" w:author="Joo, Hye@ARB" w:date="2026-06-04T21:41:00Z"/>
                <w:rFonts w:ascii="Arial" w:hAnsi="Arial" w:cs="Arial"/>
                <w:i/>
                <w:sz w:val="24"/>
              </w:rPr>
            </w:pPr>
            <w:del w:id="821" w:author="Joo, Hye@ARB" w:date="2026-06-04T21:41:00Z">
              <w:r w:rsidRPr="00C93814" w:rsidDel="005D2A09">
                <w:rPr>
                  <w:rFonts w:ascii="Arial" w:hAnsi="Arial" w:cs="Arial"/>
                  <w:i/>
                  <w:sz w:val="24"/>
                </w:rPr>
                <w:delText>NMOG</w:delText>
              </w:r>
              <w:r w:rsidRPr="00C93814" w:rsidDel="005D2A09">
                <w:rPr>
                  <w:rFonts w:ascii="Arial" w:hAnsi="Arial" w:cs="Arial"/>
                  <w:i/>
                  <w:spacing w:val="-3"/>
                  <w:sz w:val="24"/>
                </w:rPr>
                <w:delText xml:space="preserve"> </w:delText>
              </w:r>
              <w:r w:rsidRPr="00C93814" w:rsidDel="005D2A09">
                <w:rPr>
                  <w:rFonts w:ascii="Arial" w:hAnsi="Arial" w:cs="Arial"/>
                  <w:i/>
                  <w:spacing w:val="-10"/>
                  <w:sz w:val="24"/>
                </w:rPr>
                <w:delText>+</w:delText>
              </w:r>
            </w:del>
          </w:p>
          <w:p w14:paraId="2EC7240E" w14:textId="61458592" w:rsidR="0048243B" w:rsidRPr="00C93814" w:rsidDel="005D2A09" w:rsidRDefault="0048243B" w:rsidP="009A18CE">
            <w:pPr>
              <w:pStyle w:val="TableParagraph"/>
              <w:keepLines/>
              <w:ind w:right="1"/>
              <w:jc w:val="center"/>
              <w:rPr>
                <w:del w:id="822" w:author="Joo, Hye@ARB" w:date="2026-06-04T21:41:00Z"/>
                <w:rFonts w:ascii="Arial" w:hAnsi="Arial" w:cs="Arial"/>
                <w:i/>
                <w:sz w:val="24"/>
              </w:rPr>
            </w:pPr>
            <w:del w:id="823" w:author="Joo, Hye@ARB" w:date="2026-06-04T21:41:00Z">
              <w:r w:rsidRPr="00C93814" w:rsidDel="005D2A09">
                <w:rPr>
                  <w:rFonts w:ascii="Arial" w:hAnsi="Arial" w:cs="Arial"/>
                  <w:i/>
                  <w:spacing w:val="-5"/>
                  <w:sz w:val="24"/>
                </w:rPr>
                <w:delText>NOx</w:delText>
              </w:r>
            </w:del>
          </w:p>
        </w:tc>
        <w:tc>
          <w:tcPr>
            <w:tcW w:w="705" w:type="dxa"/>
            <w:tcBorders>
              <w:top w:val="single" w:sz="6" w:space="0" w:color="000000"/>
              <w:left w:val="single" w:sz="6" w:space="0" w:color="000000"/>
              <w:bottom w:val="single" w:sz="6" w:space="0" w:color="000000"/>
            </w:tcBorders>
          </w:tcPr>
          <w:p w14:paraId="28BF0979" w14:textId="0DDAD525" w:rsidR="0048243B" w:rsidRPr="00C93814" w:rsidDel="005D2A09" w:rsidRDefault="0048243B" w:rsidP="009A18CE">
            <w:pPr>
              <w:pStyle w:val="TableParagraph"/>
              <w:keepLines/>
              <w:spacing w:before="138"/>
              <w:ind w:left="8"/>
              <w:jc w:val="center"/>
              <w:rPr>
                <w:del w:id="824" w:author="Joo, Hye@ARB" w:date="2026-06-04T21:41:00Z"/>
                <w:rFonts w:ascii="Arial" w:hAnsi="Arial" w:cs="Arial"/>
                <w:i/>
                <w:sz w:val="24"/>
              </w:rPr>
            </w:pPr>
            <w:del w:id="825" w:author="Joo, Hye@ARB" w:date="2026-06-04T21:41:00Z">
              <w:r w:rsidRPr="00C93814" w:rsidDel="005D2A09">
                <w:rPr>
                  <w:rFonts w:ascii="Arial" w:hAnsi="Arial" w:cs="Arial"/>
                  <w:i/>
                  <w:spacing w:val="-5"/>
                  <w:sz w:val="24"/>
                </w:rPr>
                <w:delText>CO</w:delText>
              </w:r>
            </w:del>
          </w:p>
        </w:tc>
      </w:tr>
      <w:tr w:rsidR="009C61F2" w:rsidRPr="001238F2" w:rsidDel="005D2A09" w14:paraId="05A19691" w14:textId="0B75BE8C" w:rsidTr="00B244BA">
        <w:trPr>
          <w:trHeight w:hRule="exact" w:val="431"/>
          <w:del w:id="826" w:author="Joo, Hye@ARB" w:date="2026-06-04T21:41:00Z"/>
        </w:trPr>
        <w:tc>
          <w:tcPr>
            <w:tcW w:w="2153" w:type="dxa"/>
            <w:tcBorders>
              <w:top w:val="single" w:sz="6" w:space="0" w:color="000000"/>
              <w:bottom w:val="nil"/>
              <w:right w:val="single" w:sz="6" w:space="0" w:color="000000"/>
            </w:tcBorders>
          </w:tcPr>
          <w:p w14:paraId="4D1B063D" w14:textId="7EC5E3BA" w:rsidR="0048243B" w:rsidRPr="00C93814" w:rsidDel="005D2A09" w:rsidRDefault="0048243B" w:rsidP="009A18CE">
            <w:pPr>
              <w:pStyle w:val="TableParagraph"/>
              <w:keepLines/>
              <w:spacing w:before="166"/>
              <w:ind w:left="30"/>
              <w:rPr>
                <w:del w:id="827" w:author="Joo, Hye@ARB" w:date="2026-06-04T21:41:00Z"/>
                <w:rFonts w:ascii="Arial" w:hAnsi="Arial" w:cs="Arial"/>
              </w:rPr>
            </w:pPr>
            <w:del w:id="828" w:author="Joo, Hye@ARB" w:date="2026-06-04T21:41:00Z">
              <w:r w:rsidRPr="00C93814" w:rsidDel="005D2A09">
                <w:rPr>
                  <w:rFonts w:ascii="Arial" w:hAnsi="Arial" w:cs="Arial"/>
                </w:rPr>
                <w:delText>All</w:delText>
              </w:r>
              <w:r w:rsidRPr="00C93814" w:rsidDel="005D2A09">
                <w:rPr>
                  <w:rFonts w:ascii="Arial" w:hAnsi="Arial" w:cs="Arial"/>
                  <w:spacing w:val="-2"/>
                </w:rPr>
                <w:delText xml:space="preserve"> </w:delText>
              </w:r>
              <w:r w:rsidRPr="00C93814" w:rsidDel="005D2A09">
                <w:rPr>
                  <w:rFonts w:ascii="Arial" w:hAnsi="Arial" w:cs="Arial"/>
                  <w:spacing w:val="-4"/>
                </w:rPr>
                <w:delText>PCs;</w:delText>
              </w:r>
            </w:del>
          </w:p>
        </w:tc>
        <w:tc>
          <w:tcPr>
            <w:tcW w:w="1217" w:type="dxa"/>
            <w:tcBorders>
              <w:top w:val="single" w:sz="6" w:space="0" w:color="000000"/>
              <w:left w:val="single" w:sz="6" w:space="0" w:color="000000"/>
              <w:bottom w:val="nil"/>
              <w:right w:val="single" w:sz="6" w:space="0" w:color="000000"/>
            </w:tcBorders>
          </w:tcPr>
          <w:p w14:paraId="20CB2D20" w14:textId="08BE6098" w:rsidR="0048243B" w:rsidRPr="00C93814" w:rsidDel="005D2A09" w:rsidRDefault="0048243B" w:rsidP="009A18CE">
            <w:pPr>
              <w:pStyle w:val="TableParagraph"/>
              <w:keepLines/>
              <w:rPr>
                <w:del w:id="829" w:author="Joo, Hye@ARB" w:date="2026-06-04T21:41:00Z"/>
                <w:rFonts w:ascii="Arial" w:hAnsi="Arial" w:cs="Arial"/>
              </w:rPr>
            </w:pPr>
          </w:p>
        </w:tc>
        <w:tc>
          <w:tcPr>
            <w:tcW w:w="1483" w:type="dxa"/>
            <w:vMerge w:val="restart"/>
            <w:tcBorders>
              <w:top w:val="single" w:sz="6" w:space="0" w:color="000000"/>
              <w:left w:val="single" w:sz="6" w:space="0" w:color="000000"/>
              <w:bottom w:val="single" w:sz="6" w:space="0" w:color="000000"/>
              <w:right w:val="single" w:sz="6" w:space="0" w:color="000000"/>
            </w:tcBorders>
          </w:tcPr>
          <w:p w14:paraId="2D8EEBBC" w14:textId="431ECBC1" w:rsidR="0048243B" w:rsidRPr="00C93814" w:rsidDel="005D2A09" w:rsidRDefault="0048243B" w:rsidP="009A18CE">
            <w:pPr>
              <w:pStyle w:val="TableParagraph"/>
              <w:keepLines/>
              <w:spacing w:before="215"/>
              <w:ind w:left="434"/>
              <w:rPr>
                <w:del w:id="830" w:author="Joo, Hye@ARB" w:date="2026-06-04T21:41:00Z"/>
                <w:rFonts w:ascii="Arial" w:hAnsi="Arial" w:cs="Arial"/>
                <w:sz w:val="24"/>
              </w:rPr>
            </w:pPr>
            <w:del w:id="831" w:author="Joo, Hye@ARB" w:date="2026-06-04T21:41:00Z">
              <w:r w:rsidRPr="00C93814" w:rsidDel="005D2A09">
                <w:rPr>
                  <w:rFonts w:ascii="Arial" w:hAnsi="Arial" w:cs="Arial"/>
                  <w:spacing w:val="-5"/>
                  <w:sz w:val="24"/>
                </w:rPr>
                <w:delText>LEV</w:delText>
              </w:r>
            </w:del>
          </w:p>
        </w:tc>
        <w:tc>
          <w:tcPr>
            <w:tcW w:w="1176" w:type="dxa"/>
            <w:vMerge w:val="restart"/>
            <w:tcBorders>
              <w:top w:val="single" w:sz="6" w:space="0" w:color="000000"/>
              <w:left w:val="single" w:sz="6" w:space="0" w:color="000000"/>
              <w:bottom w:val="single" w:sz="6" w:space="0" w:color="000000"/>
              <w:right w:val="single" w:sz="6" w:space="0" w:color="000000"/>
            </w:tcBorders>
          </w:tcPr>
          <w:p w14:paraId="5EF64D3B" w14:textId="0F49A618" w:rsidR="0048243B" w:rsidRPr="00C93814" w:rsidDel="005D2A09" w:rsidRDefault="0048243B" w:rsidP="009A18CE">
            <w:pPr>
              <w:pStyle w:val="TableParagraph"/>
              <w:keepLines/>
              <w:spacing w:before="215"/>
              <w:ind w:left="374"/>
              <w:rPr>
                <w:del w:id="832" w:author="Joo, Hye@ARB" w:date="2026-06-04T21:41:00Z"/>
                <w:rFonts w:ascii="Arial" w:hAnsi="Arial" w:cs="Arial"/>
                <w:sz w:val="24"/>
              </w:rPr>
            </w:pPr>
            <w:del w:id="833" w:author="Joo, Hye@ARB" w:date="2026-06-04T21:41:00Z">
              <w:r w:rsidRPr="00C93814" w:rsidDel="005D2A09">
                <w:rPr>
                  <w:rFonts w:ascii="Arial" w:hAnsi="Arial" w:cs="Arial"/>
                  <w:spacing w:val="-2"/>
                  <w:sz w:val="24"/>
                </w:rPr>
                <w:delText>0.140</w:delText>
              </w:r>
            </w:del>
          </w:p>
        </w:tc>
        <w:tc>
          <w:tcPr>
            <w:tcW w:w="720" w:type="dxa"/>
            <w:vMerge w:val="restart"/>
            <w:tcBorders>
              <w:top w:val="single" w:sz="6" w:space="0" w:color="000000"/>
              <w:left w:val="single" w:sz="6" w:space="0" w:color="000000"/>
              <w:bottom w:val="single" w:sz="6" w:space="0" w:color="000000"/>
              <w:right w:val="single" w:sz="6" w:space="0" w:color="000000"/>
            </w:tcBorders>
          </w:tcPr>
          <w:p w14:paraId="29FDCAA5" w14:textId="16333BA2" w:rsidR="0048243B" w:rsidRPr="00C93814" w:rsidDel="005D2A09" w:rsidRDefault="0048243B" w:rsidP="009A18CE">
            <w:pPr>
              <w:pStyle w:val="TableParagraph"/>
              <w:keepLines/>
              <w:spacing w:before="215"/>
              <w:ind w:left="201"/>
              <w:rPr>
                <w:del w:id="834" w:author="Joo, Hye@ARB" w:date="2026-06-04T21:41:00Z"/>
                <w:rFonts w:ascii="Arial" w:hAnsi="Arial" w:cs="Arial"/>
                <w:sz w:val="24"/>
              </w:rPr>
            </w:pPr>
            <w:del w:id="835"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bottom w:val="single" w:sz="6" w:space="0" w:color="000000"/>
              <w:right w:val="single" w:sz="6" w:space="0" w:color="000000"/>
            </w:tcBorders>
          </w:tcPr>
          <w:p w14:paraId="0853D93D" w14:textId="3975584F" w:rsidR="0048243B" w:rsidRPr="00C93814" w:rsidDel="005D2A09" w:rsidRDefault="0048243B" w:rsidP="009A18CE">
            <w:pPr>
              <w:pStyle w:val="TableParagraph"/>
              <w:keepLines/>
              <w:spacing w:before="215"/>
              <w:ind w:left="354"/>
              <w:rPr>
                <w:del w:id="836" w:author="Joo, Hye@ARB" w:date="2026-06-04T21:41:00Z"/>
                <w:rFonts w:ascii="Arial" w:hAnsi="Arial" w:cs="Arial"/>
                <w:sz w:val="24"/>
              </w:rPr>
            </w:pPr>
            <w:del w:id="837" w:author="Joo, Hye@ARB" w:date="2026-06-04T21:41:00Z">
              <w:r w:rsidRPr="00C93814" w:rsidDel="005D2A09">
                <w:rPr>
                  <w:rFonts w:ascii="Arial" w:hAnsi="Arial" w:cs="Arial"/>
                  <w:spacing w:val="-2"/>
                  <w:sz w:val="24"/>
                </w:rPr>
                <w:delText>0.100</w:delText>
              </w:r>
            </w:del>
          </w:p>
        </w:tc>
        <w:tc>
          <w:tcPr>
            <w:tcW w:w="705" w:type="dxa"/>
            <w:vMerge w:val="restart"/>
            <w:tcBorders>
              <w:top w:val="single" w:sz="6" w:space="0" w:color="000000"/>
              <w:left w:val="single" w:sz="6" w:space="0" w:color="000000"/>
              <w:bottom w:val="single" w:sz="6" w:space="0" w:color="000000"/>
            </w:tcBorders>
          </w:tcPr>
          <w:p w14:paraId="13C19C9B" w14:textId="05A0F8CF" w:rsidR="0048243B" w:rsidRPr="00C93814" w:rsidDel="005D2A09" w:rsidRDefault="0048243B" w:rsidP="009A18CE">
            <w:pPr>
              <w:pStyle w:val="TableParagraph"/>
              <w:keepLines/>
              <w:spacing w:before="215"/>
              <w:ind w:left="191"/>
              <w:rPr>
                <w:del w:id="838" w:author="Joo, Hye@ARB" w:date="2026-06-04T21:41:00Z"/>
                <w:rFonts w:ascii="Arial" w:hAnsi="Arial" w:cs="Arial"/>
                <w:sz w:val="24"/>
              </w:rPr>
            </w:pPr>
            <w:del w:id="839" w:author="Joo, Hye@ARB" w:date="2026-06-04T21:41:00Z">
              <w:r w:rsidRPr="00C93814" w:rsidDel="005D2A09">
                <w:rPr>
                  <w:rFonts w:ascii="Arial" w:hAnsi="Arial" w:cs="Arial"/>
                  <w:spacing w:val="-5"/>
                  <w:sz w:val="24"/>
                </w:rPr>
                <w:delText>3.2</w:delText>
              </w:r>
            </w:del>
          </w:p>
        </w:tc>
      </w:tr>
      <w:tr w:rsidR="009C61F2" w:rsidRPr="001238F2" w:rsidDel="005D2A09" w14:paraId="08B47A88" w14:textId="1CCDDBA8" w:rsidTr="00B244BA">
        <w:trPr>
          <w:trHeight w:hRule="exact" w:val="253"/>
          <w:del w:id="840" w:author="Joo, Hye@ARB" w:date="2026-06-04T21:41:00Z"/>
        </w:trPr>
        <w:tc>
          <w:tcPr>
            <w:tcW w:w="2153" w:type="dxa"/>
            <w:tcBorders>
              <w:top w:val="nil"/>
              <w:bottom w:val="nil"/>
              <w:right w:val="single" w:sz="6" w:space="0" w:color="000000"/>
            </w:tcBorders>
          </w:tcPr>
          <w:p w14:paraId="2319EB41" w14:textId="0288BE4E" w:rsidR="0048243B" w:rsidRPr="00C93814" w:rsidDel="005D2A09" w:rsidRDefault="0048243B" w:rsidP="009A18CE">
            <w:pPr>
              <w:pStyle w:val="TableParagraph"/>
              <w:keepLines/>
              <w:ind w:left="30"/>
              <w:rPr>
                <w:del w:id="841" w:author="Joo, Hye@ARB" w:date="2026-06-04T21:41:00Z"/>
                <w:rFonts w:ascii="Arial" w:hAnsi="Arial" w:cs="Arial"/>
              </w:rPr>
            </w:pPr>
            <w:del w:id="842" w:author="Joo, Hye@ARB" w:date="2026-06-04T21:41:00Z">
              <w:r w:rsidRPr="00C93814" w:rsidDel="005D2A09">
                <w:rPr>
                  <w:rFonts w:ascii="Arial" w:hAnsi="Arial" w:cs="Arial"/>
                </w:rPr>
                <w:delText>LDTs</w:delText>
              </w:r>
              <w:r w:rsidRPr="00C93814" w:rsidDel="005D2A09">
                <w:rPr>
                  <w:rFonts w:ascii="Arial" w:hAnsi="Arial" w:cs="Arial"/>
                  <w:spacing w:val="-2"/>
                </w:rPr>
                <w:delText xml:space="preserve"> </w:delText>
              </w:r>
              <w:r w:rsidRPr="00C93814" w:rsidDel="005D2A09">
                <w:rPr>
                  <w:rFonts w:ascii="Arial" w:hAnsi="Arial" w:cs="Arial"/>
                </w:rPr>
                <w:delText>0-</w:delText>
              </w:r>
              <w:r w:rsidRPr="00C93814" w:rsidDel="005D2A09">
                <w:rPr>
                  <w:rFonts w:ascii="Arial" w:hAnsi="Arial" w:cs="Arial"/>
                  <w:spacing w:val="-4"/>
                </w:rPr>
                <w:delText xml:space="preserve"> </w:delText>
              </w:r>
              <w:r w:rsidRPr="00C93814" w:rsidDel="005D2A09">
                <w:rPr>
                  <w:rFonts w:ascii="Arial" w:hAnsi="Arial" w:cs="Arial"/>
                </w:rPr>
                <w:delText>8,500</w:delText>
              </w:r>
              <w:r w:rsidRPr="00C93814" w:rsidDel="005D2A09">
                <w:rPr>
                  <w:rFonts w:ascii="Arial" w:hAnsi="Arial" w:cs="Arial"/>
                  <w:spacing w:val="-1"/>
                </w:rPr>
                <w:delText xml:space="preserve"> </w:delText>
              </w:r>
              <w:r w:rsidRPr="00C93814" w:rsidDel="005D2A09">
                <w:rPr>
                  <w:rFonts w:ascii="Arial" w:hAnsi="Arial" w:cs="Arial"/>
                  <w:spacing w:val="-4"/>
                </w:rPr>
                <w:delText>lbs.</w:delText>
              </w:r>
            </w:del>
          </w:p>
        </w:tc>
        <w:tc>
          <w:tcPr>
            <w:tcW w:w="1217" w:type="dxa"/>
            <w:tcBorders>
              <w:top w:val="nil"/>
              <w:left w:val="single" w:sz="6" w:space="0" w:color="000000"/>
              <w:bottom w:val="nil"/>
              <w:right w:val="single" w:sz="6" w:space="0" w:color="000000"/>
            </w:tcBorders>
          </w:tcPr>
          <w:p w14:paraId="3462E765" w14:textId="52F965D7" w:rsidR="0048243B" w:rsidRPr="00C93814" w:rsidDel="005D2A09" w:rsidRDefault="0048243B" w:rsidP="009A18CE">
            <w:pPr>
              <w:pStyle w:val="TableParagraph"/>
              <w:keepLines/>
              <w:rPr>
                <w:del w:id="843" w:author="Joo, Hye@ARB" w:date="2026-06-04T21:41:00Z"/>
                <w:rFonts w:ascii="Arial" w:hAnsi="Arial" w:cs="Arial"/>
                <w:sz w:val="18"/>
              </w:rPr>
            </w:pPr>
          </w:p>
        </w:tc>
        <w:tc>
          <w:tcPr>
            <w:tcW w:w="1483" w:type="dxa"/>
            <w:vMerge/>
            <w:tcBorders>
              <w:top w:val="nil"/>
              <w:left w:val="single" w:sz="6" w:space="0" w:color="000000"/>
              <w:bottom w:val="single" w:sz="6" w:space="0" w:color="000000"/>
              <w:right w:val="single" w:sz="6" w:space="0" w:color="000000"/>
            </w:tcBorders>
          </w:tcPr>
          <w:p w14:paraId="5153CBCE" w14:textId="44C4C917" w:rsidR="0048243B" w:rsidRPr="00C93814" w:rsidDel="005D2A09" w:rsidRDefault="0048243B" w:rsidP="009A18CE">
            <w:pPr>
              <w:keepLines/>
              <w:widowControl w:val="0"/>
              <w:spacing w:line="240" w:lineRule="auto"/>
              <w:rPr>
                <w:del w:id="844"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16BE8DEE" w14:textId="4C635BFC" w:rsidR="0048243B" w:rsidRPr="00C93814" w:rsidDel="005D2A09" w:rsidRDefault="0048243B" w:rsidP="009A18CE">
            <w:pPr>
              <w:keepLines/>
              <w:widowControl w:val="0"/>
              <w:spacing w:line="240" w:lineRule="auto"/>
              <w:rPr>
                <w:del w:id="845"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2757B31D" w14:textId="1ACCAA37" w:rsidR="0048243B" w:rsidRPr="00C93814" w:rsidDel="005D2A09" w:rsidRDefault="0048243B" w:rsidP="009A18CE">
            <w:pPr>
              <w:keepLines/>
              <w:widowControl w:val="0"/>
              <w:spacing w:line="240" w:lineRule="auto"/>
              <w:rPr>
                <w:del w:id="846"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6A7F163B" w14:textId="38AAC763" w:rsidR="0048243B" w:rsidRPr="00C93814" w:rsidDel="005D2A09" w:rsidRDefault="0048243B" w:rsidP="009A18CE">
            <w:pPr>
              <w:keepLines/>
              <w:widowControl w:val="0"/>
              <w:spacing w:line="240" w:lineRule="auto"/>
              <w:rPr>
                <w:del w:id="847"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2884C634" w14:textId="0AAFFEC7" w:rsidR="0048243B" w:rsidRPr="00C93814" w:rsidDel="005D2A09" w:rsidRDefault="0048243B" w:rsidP="009A18CE">
            <w:pPr>
              <w:keepLines/>
              <w:widowControl w:val="0"/>
              <w:spacing w:line="240" w:lineRule="auto"/>
              <w:rPr>
                <w:del w:id="848" w:author="Joo, Hye@ARB" w:date="2026-06-04T21:41:00Z"/>
                <w:rFonts w:ascii="Arial" w:hAnsi="Arial" w:cs="Arial"/>
                <w:sz w:val="2"/>
                <w:szCs w:val="2"/>
              </w:rPr>
            </w:pPr>
          </w:p>
        </w:tc>
      </w:tr>
      <w:tr w:rsidR="009C61F2" w:rsidRPr="001238F2" w:rsidDel="005D2A09" w14:paraId="34D6BAB3" w14:textId="4CD96005" w:rsidTr="00B244BA">
        <w:trPr>
          <w:trHeight w:hRule="exact" w:val="34"/>
          <w:del w:id="849" w:author="Joo, Hye@ARB" w:date="2026-06-04T21:41:00Z"/>
        </w:trPr>
        <w:tc>
          <w:tcPr>
            <w:tcW w:w="2153" w:type="dxa"/>
            <w:vMerge w:val="restart"/>
            <w:tcBorders>
              <w:top w:val="nil"/>
              <w:bottom w:val="nil"/>
              <w:right w:val="single" w:sz="6" w:space="0" w:color="000000"/>
            </w:tcBorders>
          </w:tcPr>
          <w:p w14:paraId="0ECD6B62" w14:textId="78041F3A" w:rsidR="0048243B" w:rsidRPr="00C93814" w:rsidDel="005D2A09" w:rsidRDefault="0048243B" w:rsidP="009A18CE">
            <w:pPr>
              <w:pStyle w:val="TableParagraph"/>
              <w:keepLines/>
              <w:ind w:left="30"/>
              <w:rPr>
                <w:del w:id="850" w:author="Joo, Hye@ARB" w:date="2026-06-04T21:41:00Z"/>
                <w:rFonts w:ascii="Arial" w:hAnsi="Arial" w:cs="Arial"/>
              </w:rPr>
            </w:pPr>
            <w:del w:id="851" w:author="Joo, Hye@ARB" w:date="2026-06-04T21:41:00Z">
              <w:r w:rsidRPr="00C93814" w:rsidDel="005D2A09">
                <w:rPr>
                  <w:rFonts w:ascii="Arial" w:hAnsi="Arial" w:cs="Arial"/>
                </w:rPr>
                <w:delText>GVWR;</w:delText>
              </w:r>
              <w:r w:rsidRPr="00C93814" w:rsidDel="005D2A09">
                <w:rPr>
                  <w:rFonts w:ascii="Arial" w:hAnsi="Arial" w:cs="Arial"/>
                  <w:spacing w:val="-2"/>
                </w:rPr>
                <w:delText xml:space="preserve"> </w:delText>
              </w:r>
              <w:r w:rsidRPr="00C93814" w:rsidDel="005D2A09">
                <w:rPr>
                  <w:rFonts w:ascii="Arial" w:hAnsi="Arial" w:cs="Arial"/>
                </w:rPr>
                <w:delText>and</w:delText>
              </w:r>
              <w:r w:rsidRPr="00C93814" w:rsidDel="005D2A09">
                <w:rPr>
                  <w:rFonts w:ascii="Arial" w:hAnsi="Arial" w:cs="Arial"/>
                  <w:spacing w:val="-5"/>
                </w:rPr>
                <w:delText xml:space="preserve"> </w:delText>
              </w:r>
              <w:r w:rsidRPr="00C93814" w:rsidDel="005D2A09">
                <w:rPr>
                  <w:rFonts w:ascii="Arial" w:hAnsi="Arial" w:cs="Arial"/>
                  <w:spacing w:val="-2"/>
                </w:rPr>
                <w:delText>MDPVs</w:delText>
              </w:r>
            </w:del>
          </w:p>
        </w:tc>
        <w:tc>
          <w:tcPr>
            <w:tcW w:w="1217" w:type="dxa"/>
            <w:vMerge w:val="restart"/>
            <w:tcBorders>
              <w:top w:val="nil"/>
              <w:left w:val="single" w:sz="6" w:space="0" w:color="000000"/>
              <w:bottom w:val="nil"/>
              <w:right w:val="single" w:sz="6" w:space="0" w:color="000000"/>
            </w:tcBorders>
          </w:tcPr>
          <w:p w14:paraId="799D3603" w14:textId="512EE343" w:rsidR="0048243B" w:rsidRPr="00C93814" w:rsidDel="005D2A09" w:rsidRDefault="0048243B" w:rsidP="009A18CE">
            <w:pPr>
              <w:pStyle w:val="TableParagraph"/>
              <w:keepLines/>
              <w:rPr>
                <w:del w:id="852" w:author="Joo, Hye@ARB" w:date="2026-06-04T21:41:00Z"/>
                <w:rFonts w:ascii="Arial" w:hAnsi="Arial" w:cs="Arial"/>
              </w:rPr>
            </w:pPr>
          </w:p>
        </w:tc>
        <w:tc>
          <w:tcPr>
            <w:tcW w:w="1483" w:type="dxa"/>
            <w:vMerge/>
            <w:tcBorders>
              <w:top w:val="nil"/>
              <w:left w:val="single" w:sz="6" w:space="0" w:color="000000"/>
              <w:bottom w:val="single" w:sz="6" w:space="0" w:color="000000"/>
              <w:right w:val="single" w:sz="6" w:space="0" w:color="000000"/>
            </w:tcBorders>
          </w:tcPr>
          <w:p w14:paraId="1F2DFFC3" w14:textId="0ED17076" w:rsidR="0048243B" w:rsidRPr="00C93814" w:rsidDel="005D2A09" w:rsidRDefault="0048243B" w:rsidP="009A18CE">
            <w:pPr>
              <w:keepLines/>
              <w:widowControl w:val="0"/>
              <w:spacing w:line="240" w:lineRule="auto"/>
              <w:rPr>
                <w:del w:id="853"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42B99A41" w14:textId="13D420A8" w:rsidR="0048243B" w:rsidRPr="00C93814" w:rsidDel="005D2A09" w:rsidRDefault="0048243B" w:rsidP="009A18CE">
            <w:pPr>
              <w:keepLines/>
              <w:widowControl w:val="0"/>
              <w:spacing w:line="240" w:lineRule="auto"/>
              <w:rPr>
                <w:del w:id="854"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655F9537" w14:textId="4BF592F0" w:rsidR="0048243B" w:rsidRPr="00C93814" w:rsidDel="005D2A09" w:rsidRDefault="0048243B" w:rsidP="009A18CE">
            <w:pPr>
              <w:keepLines/>
              <w:widowControl w:val="0"/>
              <w:spacing w:line="240" w:lineRule="auto"/>
              <w:rPr>
                <w:del w:id="855"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1EEC4483" w14:textId="2712ED16" w:rsidR="0048243B" w:rsidRPr="00C93814" w:rsidDel="005D2A09" w:rsidRDefault="0048243B" w:rsidP="009A18CE">
            <w:pPr>
              <w:keepLines/>
              <w:widowControl w:val="0"/>
              <w:spacing w:line="240" w:lineRule="auto"/>
              <w:rPr>
                <w:del w:id="856"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690D0DC9" w14:textId="1C1E2E0D" w:rsidR="0048243B" w:rsidRPr="00C93814" w:rsidDel="005D2A09" w:rsidRDefault="0048243B" w:rsidP="009A18CE">
            <w:pPr>
              <w:keepLines/>
              <w:widowControl w:val="0"/>
              <w:spacing w:line="240" w:lineRule="auto"/>
              <w:rPr>
                <w:del w:id="857" w:author="Joo, Hye@ARB" w:date="2026-06-04T21:41:00Z"/>
                <w:rFonts w:ascii="Arial" w:hAnsi="Arial" w:cs="Arial"/>
                <w:sz w:val="2"/>
                <w:szCs w:val="2"/>
              </w:rPr>
            </w:pPr>
          </w:p>
        </w:tc>
      </w:tr>
      <w:tr w:rsidR="0048243B" w:rsidRPr="001238F2" w:rsidDel="005D2A09" w14:paraId="03702BEE" w14:textId="14DFADF3" w:rsidTr="00C93814">
        <w:trPr>
          <w:trHeight w:hRule="exact" w:val="344"/>
          <w:del w:id="858" w:author="Joo, Hye@ARB" w:date="2026-06-04T21:41:00Z"/>
        </w:trPr>
        <w:tc>
          <w:tcPr>
            <w:tcW w:w="2153" w:type="dxa"/>
            <w:vMerge/>
            <w:tcBorders>
              <w:top w:val="nil"/>
              <w:bottom w:val="nil"/>
              <w:right w:val="single" w:sz="6" w:space="0" w:color="000000"/>
            </w:tcBorders>
          </w:tcPr>
          <w:p w14:paraId="2CC54756" w14:textId="4A457B9A" w:rsidR="0048243B" w:rsidRPr="00C93814" w:rsidDel="005D2A09" w:rsidRDefault="0048243B" w:rsidP="009A18CE">
            <w:pPr>
              <w:keepLines/>
              <w:widowControl w:val="0"/>
              <w:spacing w:line="240" w:lineRule="auto"/>
              <w:rPr>
                <w:del w:id="859"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274E6DB5" w14:textId="66A3B057" w:rsidR="0048243B" w:rsidRPr="00C93814" w:rsidDel="005D2A09" w:rsidRDefault="0048243B" w:rsidP="009A18CE">
            <w:pPr>
              <w:keepLines/>
              <w:widowControl w:val="0"/>
              <w:spacing w:line="240" w:lineRule="auto"/>
              <w:rPr>
                <w:del w:id="860" w:author="Joo, Hye@ARB" w:date="2026-06-04T21:41:00Z"/>
                <w:rFonts w:ascii="Arial" w:hAnsi="Arial" w:cs="Arial"/>
                <w:sz w:val="2"/>
                <w:szCs w:val="2"/>
              </w:rPr>
            </w:pPr>
          </w:p>
        </w:tc>
        <w:tc>
          <w:tcPr>
            <w:tcW w:w="1483" w:type="dxa"/>
            <w:vMerge w:val="restart"/>
            <w:tcBorders>
              <w:top w:val="single" w:sz="6" w:space="0" w:color="000000"/>
              <w:left w:val="single" w:sz="6" w:space="0" w:color="000000"/>
              <w:bottom w:val="single" w:sz="6" w:space="0" w:color="000000"/>
              <w:right w:val="single" w:sz="6" w:space="0" w:color="000000"/>
            </w:tcBorders>
          </w:tcPr>
          <w:p w14:paraId="06D38CD4" w14:textId="0BCC0128" w:rsidR="0048243B" w:rsidRPr="00C93814" w:rsidDel="005D2A09" w:rsidRDefault="0048243B" w:rsidP="009A18CE">
            <w:pPr>
              <w:pStyle w:val="TableParagraph"/>
              <w:keepLines/>
              <w:spacing w:before="215"/>
              <w:ind w:left="345"/>
              <w:rPr>
                <w:del w:id="861" w:author="Joo, Hye@ARB" w:date="2026-06-04T21:41:00Z"/>
                <w:rFonts w:ascii="Arial" w:hAnsi="Arial" w:cs="Arial"/>
                <w:sz w:val="24"/>
              </w:rPr>
            </w:pPr>
            <w:del w:id="862" w:author="Joo, Hye@ARB" w:date="2026-06-04T21:41:00Z">
              <w:r w:rsidRPr="00C93814" w:rsidDel="005D2A09">
                <w:rPr>
                  <w:rFonts w:ascii="Arial" w:hAnsi="Arial" w:cs="Arial"/>
                  <w:spacing w:val="-4"/>
                  <w:sz w:val="24"/>
                </w:rPr>
                <w:delText>ULEV</w:delText>
              </w:r>
            </w:del>
          </w:p>
        </w:tc>
        <w:tc>
          <w:tcPr>
            <w:tcW w:w="1176" w:type="dxa"/>
            <w:vMerge w:val="restart"/>
            <w:tcBorders>
              <w:top w:val="single" w:sz="6" w:space="0" w:color="000000"/>
              <w:left w:val="single" w:sz="6" w:space="0" w:color="000000"/>
              <w:bottom w:val="single" w:sz="6" w:space="0" w:color="000000"/>
              <w:right w:val="single" w:sz="6" w:space="0" w:color="000000"/>
            </w:tcBorders>
          </w:tcPr>
          <w:p w14:paraId="7CCE4CD8" w14:textId="5797C11A" w:rsidR="0048243B" w:rsidRPr="00C93814" w:rsidDel="005D2A09" w:rsidRDefault="0048243B" w:rsidP="009A18CE">
            <w:pPr>
              <w:pStyle w:val="TableParagraph"/>
              <w:keepLines/>
              <w:spacing w:before="215"/>
              <w:ind w:left="374"/>
              <w:rPr>
                <w:del w:id="863" w:author="Joo, Hye@ARB" w:date="2026-06-04T21:41:00Z"/>
                <w:rFonts w:ascii="Arial" w:hAnsi="Arial" w:cs="Arial"/>
                <w:sz w:val="24"/>
              </w:rPr>
            </w:pPr>
            <w:del w:id="864" w:author="Joo, Hye@ARB" w:date="2026-06-04T21:41:00Z">
              <w:r w:rsidRPr="00C93814" w:rsidDel="005D2A09">
                <w:rPr>
                  <w:rFonts w:ascii="Arial" w:hAnsi="Arial" w:cs="Arial"/>
                  <w:spacing w:val="-2"/>
                  <w:sz w:val="24"/>
                </w:rPr>
                <w:delText>0.120</w:delText>
              </w:r>
            </w:del>
          </w:p>
        </w:tc>
        <w:tc>
          <w:tcPr>
            <w:tcW w:w="720" w:type="dxa"/>
            <w:vMerge w:val="restart"/>
            <w:tcBorders>
              <w:top w:val="single" w:sz="6" w:space="0" w:color="000000"/>
              <w:left w:val="single" w:sz="6" w:space="0" w:color="000000"/>
              <w:bottom w:val="single" w:sz="6" w:space="0" w:color="000000"/>
              <w:right w:val="single" w:sz="6" w:space="0" w:color="000000"/>
            </w:tcBorders>
          </w:tcPr>
          <w:p w14:paraId="116704A4" w14:textId="3DC59030" w:rsidR="0048243B" w:rsidRPr="00C93814" w:rsidDel="005D2A09" w:rsidRDefault="0048243B" w:rsidP="009A18CE">
            <w:pPr>
              <w:pStyle w:val="TableParagraph"/>
              <w:keepLines/>
              <w:spacing w:before="215"/>
              <w:ind w:left="201"/>
              <w:rPr>
                <w:del w:id="865" w:author="Joo, Hye@ARB" w:date="2026-06-04T21:41:00Z"/>
                <w:rFonts w:ascii="Arial" w:hAnsi="Arial" w:cs="Arial"/>
                <w:sz w:val="24"/>
              </w:rPr>
            </w:pPr>
            <w:del w:id="866"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bottom w:val="single" w:sz="6" w:space="0" w:color="000000"/>
              <w:right w:val="single" w:sz="6" w:space="0" w:color="000000"/>
            </w:tcBorders>
          </w:tcPr>
          <w:p w14:paraId="3829B8F5" w14:textId="36D6FFCF" w:rsidR="0048243B" w:rsidRPr="00C93814" w:rsidDel="005D2A09" w:rsidRDefault="0048243B" w:rsidP="009A18CE">
            <w:pPr>
              <w:pStyle w:val="TableParagraph"/>
              <w:keepLines/>
              <w:spacing w:before="215"/>
              <w:ind w:left="354"/>
              <w:rPr>
                <w:del w:id="867" w:author="Joo, Hye@ARB" w:date="2026-06-04T21:41:00Z"/>
                <w:rFonts w:ascii="Arial" w:hAnsi="Arial" w:cs="Arial"/>
                <w:sz w:val="24"/>
              </w:rPr>
            </w:pPr>
            <w:del w:id="868" w:author="Joo, Hye@ARB" w:date="2026-06-04T21:41:00Z">
              <w:r w:rsidRPr="00C93814" w:rsidDel="005D2A09">
                <w:rPr>
                  <w:rFonts w:ascii="Arial" w:hAnsi="Arial" w:cs="Arial"/>
                  <w:spacing w:val="-2"/>
                  <w:sz w:val="24"/>
                </w:rPr>
                <w:delText>0.070</w:delText>
              </w:r>
            </w:del>
          </w:p>
        </w:tc>
        <w:tc>
          <w:tcPr>
            <w:tcW w:w="705" w:type="dxa"/>
            <w:vMerge w:val="restart"/>
            <w:tcBorders>
              <w:top w:val="single" w:sz="6" w:space="0" w:color="000000"/>
              <w:left w:val="single" w:sz="6" w:space="0" w:color="000000"/>
              <w:bottom w:val="single" w:sz="6" w:space="0" w:color="000000"/>
            </w:tcBorders>
          </w:tcPr>
          <w:p w14:paraId="33A95D61" w14:textId="07DBC34A" w:rsidR="0048243B" w:rsidRPr="00C93814" w:rsidDel="005D2A09" w:rsidRDefault="0048243B" w:rsidP="009A18CE">
            <w:pPr>
              <w:pStyle w:val="TableParagraph"/>
              <w:keepLines/>
              <w:spacing w:before="215"/>
              <w:ind w:left="191"/>
              <w:rPr>
                <w:del w:id="869" w:author="Joo, Hye@ARB" w:date="2026-06-04T21:41:00Z"/>
                <w:rFonts w:ascii="Arial" w:hAnsi="Arial" w:cs="Arial"/>
                <w:sz w:val="24"/>
              </w:rPr>
            </w:pPr>
            <w:del w:id="870" w:author="Joo, Hye@ARB" w:date="2026-06-04T21:41:00Z">
              <w:r w:rsidRPr="00C93814" w:rsidDel="005D2A09">
                <w:rPr>
                  <w:rFonts w:ascii="Arial" w:hAnsi="Arial" w:cs="Arial"/>
                  <w:spacing w:val="-5"/>
                  <w:sz w:val="24"/>
                </w:rPr>
                <w:delText>3.2</w:delText>
              </w:r>
            </w:del>
          </w:p>
        </w:tc>
      </w:tr>
      <w:tr w:rsidR="009C61F2" w:rsidRPr="001238F2" w:rsidDel="005D2A09" w14:paraId="5E9E6E61" w14:textId="2D35DC86" w:rsidTr="00B244BA">
        <w:trPr>
          <w:trHeight w:hRule="exact" w:val="375"/>
          <w:del w:id="871" w:author="Joo, Hye@ARB" w:date="2026-06-04T21:41:00Z"/>
        </w:trPr>
        <w:tc>
          <w:tcPr>
            <w:tcW w:w="2153" w:type="dxa"/>
            <w:vMerge w:val="restart"/>
            <w:tcBorders>
              <w:top w:val="nil"/>
              <w:bottom w:val="nil"/>
              <w:right w:val="single" w:sz="6" w:space="0" w:color="000000"/>
            </w:tcBorders>
          </w:tcPr>
          <w:p w14:paraId="01520D33" w14:textId="7687CF88" w:rsidR="0048243B" w:rsidRPr="00C93814" w:rsidDel="005D2A09" w:rsidRDefault="0048243B" w:rsidP="009A18CE">
            <w:pPr>
              <w:pStyle w:val="TableParagraph"/>
              <w:keepLines/>
              <w:spacing w:before="122"/>
              <w:ind w:left="30"/>
              <w:rPr>
                <w:del w:id="872" w:author="Joo, Hye@ARB" w:date="2026-06-04T21:41:00Z"/>
                <w:rFonts w:ascii="Arial" w:hAnsi="Arial" w:cs="Arial"/>
              </w:rPr>
            </w:pPr>
            <w:del w:id="873" w:author="Joo, Hye@ARB" w:date="2026-06-04T21:41:00Z">
              <w:r w:rsidRPr="00C93814" w:rsidDel="005D2A09">
                <w:rPr>
                  <w:rFonts w:ascii="Arial" w:hAnsi="Arial" w:cs="Arial"/>
                </w:rPr>
                <w:delText>Vehicles in these categories</w:delText>
              </w:r>
              <w:r w:rsidRPr="00C93814" w:rsidDel="005D2A09">
                <w:rPr>
                  <w:rFonts w:ascii="Arial" w:hAnsi="Arial" w:cs="Arial"/>
                  <w:spacing w:val="-14"/>
                </w:rPr>
                <w:delText xml:space="preserve"> </w:delText>
              </w:r>
              <w:r w:rsidRPr="00C93814" w:rsidDel="005D2A09">
                <w:rPr>
                  <w:rFonts w:ascii="Arial" w:hAnsi="Arial" w:cs="Arial"/>
                </w:rPr>
                <w:delText>are</w:delText>
              </w:r>
              <w:r w:rsidRPr="00C93814" w:rsidDel="005D2A09">
                <w:rPr>
                  <w:rFonts w:ascii="Arial" w:hAnsi="Arial" w:cs="Arial"/>
                  <w:spacing w:val="-14"/>
                </w:rPr>
                <w:delText xml:space="preserve"> </w:delText>
              </w:r>
              <w:r w:rsidRPr="00C93814" w:rsidDel="005D2A09">
                <w:rPr>
                  <w:rFonts w:ascii="Arial" w:hAnsi="Arial" w:cs="Arial"/>
                </w:rPr>
                <w:delText>tested</w:delText>
              </w:r>
            </w:del>
          </w:p>
          <w:p w14:paraId="43D118CC" w14:textId="512CA115" w:rsidR="0048243B" w:rsidRPr="00C93814" w:rsidDel="005D2A09" w:rsidRDefault="0048243B" w:rsidP="009A18CE">
            <w:pPr>
              <w:pStyle w:val="TableParagraph"/>
              <w:keepLines/>
              <w:ind w:left="30" w:right="87"/>
              <w:rPr>
                <w:del w:id="874" w:author="Joo, Hye@ARB" w:date="2026-06-04T21:41:00Z"/>
                <w:rFonts w:ascii="Arial" w:hAnsi="Arial" w:cs="Arial"/>
              </w:rPr>
            </w:pPr>
            <w:del w:id="875" w:author="Joo, Hye@ARB" w:date="2026-06-04T21:41:00Z">
              <w:r w:rsidRPr="00C93814" w:rsidDel="005D2A09">
                <w:rPr>
                  <w:rFonts w:ascii="Arial" w:hAnsi="Arial" w:cs="Arial"/>
                </w:rPr>
                <w:delText>at their loaded vehicle</w:delText>
              </w:r>
              <w:r w:rsidRPr="00C93814" w:rsidDel="005D2A09">
                <w:rPr>
                  <w:rFonts w:ascii="Arial" w:hAnsi="Arial" w:cs="Arial"/>
                  <w:spacing w:val="-14"/>
                </w:rPr>
                <w:delText xml:space="preserve"> </w:delText>
              </w:r>
              <w:r w:rsidRPr="00C93814" w:rsidDel="005D2A09">
                <w:rPr>
                  <w:rFonts w:ascii="Arial" w:hAnsi="Arial" w:cs="Arial"/>
                </w:rPr>
                <w:delText>weight</w:delText>
              </w:r>
              <w:r w:rsidRPr="00C93814" w:rsidDel="005D2A09">
                <w:rPr>
                  <w:rFonts w:ascii="Arial" w:hAnsi="Arial" w:cs="Arial"/>
                  <w:spacing w:val="-14"/>
                </w:rPr>
                <w:delText xml:space="preserve"> </w:delText>
              </w:r>
              <w:r w:rsidRPr="00C93814" w:rsidDel="005D2A09">
                <w:rPr>
                  <w:rFonts w:ascii="Arial" w:hAnsi="Arial" w:cs="Arial"/>
                </w:rPr>
                <w:delText>(curb</w:delText>
              </w:r>
            </w:del>
          </w:p>
        </w:tc>
        <w:tc>
          <w:tcPr>
            <w:tcW w:w="1217" w:type="dxa"/>
            <w:vMerge w:val="restart"/>
            <w:tcBorders>
              <w:top w:val="nil"/>
              <w:left w:val="single" w:sz="6" w:space="0" w:color="000000"/>
              <w:bottom w:val="nil"/>
              <w:right w:val="single" w:sz="6" w:space="0" w:color="000000"/>
            </w:tcBorders>
          </w:tcPr>
          <w:p w14:paraId="47B11796" w14:textId="1C066C69" w:rsidR="0048243B" w:rsidRPr="00C93814" w:rsidDel="005D2A09" w:rsidRDefault="0048243B" w:rsidP="009A18CE">
            <w:pPr>
              <w:pStyle w:val="TableParagraph"/>
              <w:keepLines/>
              <w:spacing w:before="238"/>
              <w:ind w:left="275"/>
              <w:rPr>
                <w:del w:id="876" w:author="Joo, Hye@ARB" w:date="2026-06-04T21:41:00Z"/>
                <w:rFonts w:ascii="Arial" w:hAnsi="Arial" w:cs="Arial"/>
                <w:sz w:val="24"/>
              </w:rPr>
            </w:pPr>
            <w:del w:id="877" w:author="Joo, Hye@ARB" w:date="2026-06-04T21:41:00Z">
              <w:r w:rsidRPr="00C93814" w:rsidDel="005D2A09">
                <w:rPr>
                  <w:rFonts w:ascii="Arial" w:hAnsi="Arial" w:cs="Arial"/>
                  <w:spacing w:val="-2"/>
                  <w:sz w:val="24"/>
                </w:rPr>
                <w:delText>150,000</w:delText>
              </w:r>
            </w:del>
          </w:p>
        </w:tc>
        <w:tc>
          <w:tcPr>
            <w:tcW w:w="1483" w:type="dxa"/>
            <w:vMerge/>
            <w:tcBorders>
              <w:top w:val="nil"/>
              <w:left w:val="single" w:sz="6" w:space="0" w:color="000000"/>
              <w:bottom w:val="single" w:sz="6" w:space="0" w:color="000000"/>
              <w:right w:val="single" w:sz="6" w:space="0" w:color="000000"/>
            </w:tcBorders>
          </w:tcPr>
          <w:p w14:paraId="6FE2B3C0" w14:textId="3D79A746" w:rsidR="0048243B" w:rsidRPr="00C93814" w:rsidDel="005D2A09" w:rsidRDefault="0048243B" w:rsidP="009A18CE">
            <w:pPr>
              <w:keepLines/>
              <w:widowControl w:val="0"/>
              <w:spacing w:line="240" w:lineRule="auto"/>
              <w:rPr>
                <w:del w:id="878"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6716B9EB" w14:textId="7F130BEE" w:rsidR="0048243B" w:rsidRPr="00C93814" w:rsidDel="005D2A09" w:rsidRDefault="0048243B" w:rsidP="009A18CE">
            <w:pPr>
              <w:keepLines/>
              <w:widowControl w:val="0"/>
              <w:spacing w:line="240" w:lineRule="auto"/>
              <w:rPr>
                <w:del w:id="879"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6DE75F3C" w14:textId="18BDB20F" w:rsidR="0048243B" w:rsidRPr="00C93814" w:rsidDel="005D2A09" w:rsidRDefault="0048243B" w:rsidP="009A18CE">
            <w:pPr>
              <w:keepLines/>
              <w:widowControl w:val="0"/>
              <w:spacing w:line="240" w:lineRule="auto"/>
              <w:rPr>
                <w:del w:id="880"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603D6C18" w14:textId="4064A205" w:rsidR="0048243B" w:rsidRPr="00C93814" w:rsidDel="005D2A09" w:rsidRDefault="0048243B" w:rsidP="009A18CE">
            <w:pPr>
              <w:keepLines/>
              <w:widowControl w:val="0"/>
              <w:spacing w:line="240" w:lineRule="auto"/>
              <w:rPr>
                <w:del w:id="881"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2F68B2C1" w14:textId="6FA878F9" w:rsidR="0048243B" w:rsidRPr="00C93814" w:rsidDel="005D2A09" w:rsidRDefault="0048243B" w:rsidP="009A18CE">
            <w:pPr>
              <w:keepLines/>
              <w:widowControl w:val="0"/>
              <w:spacing w:line="240" w:lineRule="auto"/>
              <w:rPr>
                <w:del w:id="882" w:author="Joo, Hye@ARB" w:date="2026-06-04T21:41:00Z"/>
                <w:rFonts w:ascii="Arial" w:hAnsi="Arial" w:cs="Arial"/>
                <w:sz w:val="2"/>
                <w:szCs w:val="2"/>
              </w:rPr>
            </w:pPr>
          </w:p>
        </w:tc>
      </w:tr>
      <w:tr w:rsidR="0048243B" w:rsidRPr="001238F2" w:rsidDel="005D2A09" w14:paraId="0EFAD2EE" w14:textId="47A8ED15" w:rsidTr="00C93814">
        <w:trPr>
          <w:trHeight w:hRule="exact" w:val="720"/>
          <w:del w:id="883" w:author="Joo, Hye@ARB" w:date="2026-06-04T21:41:00Z"/>
        </w:trPr>
        <w:tc>
          <w:tcPr>
            <w:tcW w:w="2153" w:type="dxa"/>
            <w:vMerge/>
            <w:tcBorders>
              <w:top w:val="nil"/>
              <w:bottom w:val="nil"/>
              <w:right w:val="single" w:sz="6" w:space="0" w:color="000000"/>
            </w:tcBorders>
          </w:tcPr>
          <w:p w14:paraId="7EFD5806" w14:textId="0659C219" w:rsidR="0048243B" w:rsidRPr="00C93814" w:rsidDel="005D2A09" w:rsidRDefault="0048243B" w:rsidP="009A18CE">
            <w:pPr>
              <w:keepLines/>
              <w:widowControl w:val="0"/>
              <w:spacing w:line="240" w:lineRule="auto"/>
              <w:rPr>
                <w:del w:id="884"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5826E7BF" w14:textId="3C77DC26" w:rsidR="0048243B" w:rsidRPr="00C93814" w:rsidDel="005D2A09" w:rsidRDefault="0048243B" w:rsidP="009A18CE">
            <w:pPr>
              <w:keepLines/>
              <w:widowControl w:val="0"/>
              <w:spacing w:line="240" w:lineRule="auto"/>
              <w:rPr>
                <w:del w:id="885" w:author="Joo, Hye@ARB" w:date="2026-06-04T21:41:00Z"/>
                <w:rFonts w:ascii="Arial" w:hAnsi="Arial" w:cs="Arial"/>
                <w:sz w:val="2"/>
                <w:szCs w:val="2"/>
              </w:rPr>
            </w:pPr>
          </w:p>
        </w:tc>
        <w:tc>
          <w:tcPr>
            <w:tcW w:w="1483" w:type="dxa"/>
            <w:tcBorders>
              <w:top w:val="single" w:sz="6" w:space="0" w:color="000000"/>
              <w:left w:val="single" w:sz="6" w:space="0" w:color="000000"/>
              <w:bottom w:val="single" w:sz="6" w:space="0" w:color="000000"/>
              <w:right w:val="single" w:sz="6" w:space="0" w:color="000000"/>
            </w:tcBorders>
          </w:tcPr>
          <w:p w14:paraId="6795771B" w14:textId="4D174618" w:rsidR="0048243B" w:rsidRPr="00C93814" w:rsidDel="005D2A09" w:rsidRDefault="0048243B" w:rsidP="009A18CE">
            <w:pPr>
              <w:pStyle w:val="TableParagraph"/>
              <w:keepLines/>
              <w:spacing w:before="75"/>
              <w:ind w:left="14" w:right="14"/>
              <w:jc w:val="center"/>
              <w:rPr>
                <w:del w:id="886" w:author="Joo, Hye@ARB" w:date="2026-06-04T21:41:00Z"/>
                <w:rFonts w:ascii="Arial" w:hAnsi="Arial" w:cs="Arial"/>
                <w:sz w:val="24"/>
              </w:rPr>
            </w:pPr>
            <w:del w:id="887" w:author="Joo, Hye@ARB" w:date="2026-06-04T21:41:00Z">
              <w:r w:rsidRPr="00C93814" w:rsidDel="005D2A09">
                <w:rPr>
                  <w:rFonts w:ascii="Arial" w:hAnsi="Arial" w:cs="Arial"/>
                  <w:spacing w:val="-2"/>
                  <w:sz w:val="24"/>
                </w:rPr>
                <w:delText>SULEV</w:delText>
              </w:r>
            </w:del>
          </w:p>
          <w:p w14:paraId="6C073626" w14:textId="49DDC7FA" w:rsidR="0048243B" w:rsidRPr="00C93814" w:rsidDel="005D2A09" w:rsidRDefault="0048243B" w:rsidP="009A18CE">
            <w:pPr>
              <w:pStyle w:val="TableParagraph"/>
              <w:keepLines/>
              <w:ind w:left="14" w:right="19"/>
              <w:jc w:val="center"/>
              <w:rPr>
                <w:del w:id="888" w:author="Joo, Hye@ARB" w:date="2026-06-04T21:41:00Z"/>
                <w:rFonts w:ascii="Arial" w:hAnsi="Arial" w:cs="Arial"/>
                <w:sz w:val="24"/>
              </w:rPr>
            </w:pPr>
            <w:del w:id="889" w:author="Joo, Hye@ARB" w:date="2026-06-04T21:41:00Z">
              <w:r w:rsidRPr="00C93814" w:rsidDel="005D2A09">
                <w:rPr>
                  <w:rFonts w:ascii="Arial" w:hAnsi="Arial" w:cs="Arial"/>
                  <w:sz w:val="24"/>
                </w:rPr>
                <w:delText>(Option</w:delText>
              </w:r>
              <w:r w:rsidRPr="00C93814" w:rsidDel="005D2A09">
                <w:rPr>
                  <w:rFonts w:ascii="Arial" w:hAnsi="Arial" w:cs="Arial"/>
                  <w:spacing w:val="-2"/>
                  <w:sz w:val="24"/>
                </w:rPr>
                <w:delText xml:space="preserve"> </w:delText>
              </w:r>
              <w:r w:rsidRPr="00C93814" w:rsidDel="005D2A09">
                <w:rPr>
                  <w:rFonts w:ascii="Arial" w:hAnsi="Arial" w:cs="Arial"/>
                  <w:spacing w:val="-5"/>
                  <w:sz w:val="24"/>
                </w:rPr>
                <w:delText>A)</w:delText>
              </w:r>
              <w:r w:rsidRPr="00C93814" w:rsidDel="005D2A09">
                <w:rPr>
                  <w:rFonts w:ascii="Arial" w:hAnsi="Arial" w:cs="Arial"/>
                  <w:spacing w:val="-5"/>
                  <w:sz w:val="24"/>
                  <w:vertAlign w:val="superscript"/>
                </w:rPr>
                <w:delText>2</w:delText>
              </w:r>
            </w:del>
          </w:p>
        </w:tc>
        <w:tc>
          <w:tcPr>
            <w:tcW w:w="1176" w:type="dxa"/>
            <w:tcBorders>
              <w:top w:val="single" w:sz="6" w:space="0" w:color="000000"/>
              <w:left w:val="single" w:sz="6" w:space="0" w:color="000000"/>
              <w:bottom w:val="single" w:sz="6" w:space="0" w:color="000000"/>
              <w:right w:val="single" w:sz="6" w:space="0" w:color="000000"/>
            </w:tcBorders>
          </w:tcPr>
          <w:p w14:paraId="6BB54CDC" w14:textId="287ED263" w:rsidR="0048243B" w:rsidRPr="00C93814" w:rsidDel="005D2A09" w:rsidRDefault="0048243B" w:rsidP="009A18CE">
            <w:pPr>
              <w:pStyle w:val="TableParagraph"/>
              <w:keepLines/>
              <w:spacing w:before="215"/>
              <w:ind w:left="374"/>
              <w:rPr>
                <w:del w:id="890" w:author="Joo, Hye@ARB" w:date="2026-06-04T21:41:00Z"/>
                <w:rFonts w:ascii="Arial" w:hAnsi="Arial" w:cs="Arial"/>
                <w:sz w:val="24"/>
              </w:rPr>
            </w:pPr>
            <w:del w:id="891" w:author="Joo, Hye@ARB" w:date="2026-06-04T21:41:00Z">
              <w:r w:rsidRPr="00C93814" w:rsidDel="005D2A09">
                <w:rPr>
                  <w:rFonts w:ascii="Arial" w:hAnsi="Arial" w:cs="Arial"/>
                  <w:spacing w:val="-2"/>
                  <w:sz w:val="24"/>
                </w:rPr>
                <w:delText>0.060</w:delText>
              </w:r>
            </w:del>
          </w:p>
        </w:tc>
        <w:tc>
          <w:tcPr>
            <w:tcW w:w="720" w:type="dxa"/>
            <w:tcBorders>
              <w:top w:val="single" w:sz="6" w:space="0" w:color="000000"/>
              <w:left w:val="single" w:sz="6" w:space="0" w:color="000000"/>
              <w:bottom w:val="single" w:sz="6" w:space="0" w:color="000000"/>
              <w:right w:val="single" w:sz="6" w:space="0" w:color="000000"/>
            </w:tcBorders>
          </w:tcPr>
          <w:p w14:paraId="255273E8" w14:textId="2878608A" w:rsidR="0048243B" w:rsidRPr="00C93814" w:rsidDel="005D2A09" w:rsidRDefault="0048243B" w:rsidP="009A18CE">
            <w:pPr>
              <w:pStyle w:val="TableParagraph"/>
              <w:keepLines/>
              <w:spacing w:before="215"/>
              <w:ind w:left="1" w:right="1"/>
              <w:jc w:val="center"/>
              <w:rPr>
                <w:del w:id="892" w:author="Joo, Hye@ARB" w:date="2026-06-04T21:41:00Z"/>
                <w:rFonts w:ascii="Arial" w:hAnsi="Arial" w:cs="Arial"/>
                <w:sz w:val="24"/>
              </w:rPr>
            </w:pPr>
            <w:del w:id="893" w:author="Joo, Hye@ARB" w:date="2026-06-04T21:41:00Z">
              <w:r w:rsidRPr="00C93814" w:rsidDel="005D2A09">
                <w:rPr>
                  <w:rFonts w:ascii="Arial" w:hAnsi="Arial" w:cs="Arial"/>
                  <w:spacing w:val="-5"/>
                  <w:sz w:val="24"/>
                </w:rPr>
                <w:delText>9.6</w:delText>
              </w:r>
            </w:del>
          </w:p>
        </w:tc>
        <w:tc>
          <w:tcPr>
            <w:tcW w:w="1267" w:type="dxa"/>
            <w:tcBorders>
              <w:top w:val="single" w:sz="6" w:space="0" w:color="000000"/>
              <w:left w:val="single" w:sz="6" w:space="0" w:color="000000"/>
              <w:bottom w:val="single" w:sz="6" w:space="0" w:color="000000"/>
              <w:right w:val="single" w:sz="6" w:space="0" w:color="000000"/>
            </w:tcBorders>
          </w:tcPr>
          <w:p w14:paraId="673558FB" w14:textId="3294923F" w:rsidR="0048243B" w:rsidRPr="00C93814" w:rsidDel="005D2A09" w:rsidRDefault="0048243B" w:rsidP="009A18CE">
            <w:pPr>
              <w:pStyle w:val="TableParagraph"/>
              <w:keepLines/>
              <w:spacing w:before="215"/>
              <w:ind w:left="354"/>
              <w:rPr>
                <w:del w:id="894" w:author="Joo, Hye@ARB" w:date="2026-06-04T21:41:00Z"/>
                <w:rFonts w:ascii="Arial" w:hAnsi="Arial" w:cs="Arial"/>
                <w:sz w:val="24"/>
              </w:rPr>
            </w:pPr>
            <w:del w:id="895" w:author="Joo, Hye@ARB" w:date="2026-06-04T21:41:00Z">
              <w:r w:rsidRPr="00C93814" w:rsidDel="005D2A09">
                <w:rPr>
                  <w:rFonts w:ascii="Arial" w:hAnsi="Arial" w:cs="Arial"/>
                  <w:spacing w:val="-2"/>
                  <w:sz w:val="24"/>
                </w:rPr>
                <w:delText>0.020</w:delText>
              </w:r>
            </w:del>
          </w:p>
        </w:tc>
        <w:tc>
          <w:tcPr>
            <w:tcW w:w="705" w:type="dxa"/>
            <w:tcBorders>
              <w:top w:val="single" w:sz="6" w:space="0" w:color="000000"/>
              <w:left w:val="single" w:sz="6" w:space="0" w:color="000000"/>
              <w:bottom w:val="single" w:sz="6" w:space="0" w:color="000000"/>
            </w:tcBorders>
          </w:tcPr>
          <w:p w14:paraId="04A37CE3" w14:textId="14A2E146" w:rsidR="0048243B" w:rsidRPr="00C93814" w:rsidDel="005D2A09" w:rsidRDefault="0048243B" w:rsidP="009A18CE">
            <w:pPr>
              <w:pStyle w:val="TableParagraph"/>
              <w:keepLines/>
              <w:spacing w:before="215"/>
              <w:ind w:left="8" w:right="1"/>
              <w:jc w:val="center"/>
              <w:rPr>
                <w:del w:id="896" w:author="Joo, Hye@ARB" w:date="2026-06-04T21:41:00Z"/>
                <w:rFonts w:ascii="Arial" w:hAnsi="Arial" w:cs="Arial"/>
                <w:sz w:val="24"/>
              </w:rPr>
            </w:pPr>
            <w:del w:id="897" w:author="Joo, Hye@ARB" w:date="2026-06-04T21:41:00Z">
              <w:r w:rsidRPr="00C93814" w:rsidDel="005D2A09">
                <w:rPr>
                  <w:rFonts w:ascii="Arial" w:hAnsi="Arial" w:cs="Arial"/>
                  <w:spacing w:val="-5"/>
                  <w:sz w:val="24"/>
                </w:rPr>
                <w:delText>3.2</w:delText>
              </w:r>
            </w:del>
          </w:p>
        </w:tc>
      </w:tr>
      <w:tr w:rsidR="0048243B" w:rsidRPr="001238F2" w:rsidDel="005D2A09" w14:paraId="21FCB257" w14:textId="69AE3166" w:rsidTr="00C93814">
        <w:trPr>
          <w:trHeight w:hRule="exact" w:val="41"/>
          <w:del w:id="898" w:author="Joo, Hye@ARB" w:date="2026-06-04T21:41:00Z"/>
        </w:trPr>
        <w:tc>
          <w:tcPr>
            <w:tcW w:w="2153" w:type="dxa"/>
            <w:vMerge/>
            <w:tcBorders>
              <w:top w:val="nil"/>
              <w:bottom w:val="nil"/>
              <w:right w:val="single" w:sz="6" w:space="0" w:color="000000"/>
            </w:tcBorders>
          </w:tcPr>
          <w:p w14:paraId="477AAC5B" w14:textId="369C1060" w:rsidR="0048243B" w:rsidRPr="00C93814" w:rsidDel="005D2A09" w:rsidRDefault="0048243B" w:rsidP="009A18CE">
            <w:pPr>
              <w:keepLines/>
              <w:widowControl w:val="0"/>
              <w:spacing w:line="240" w:lineRule="auto"/>
              <w:rPr>
                <w:del w:id="899"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48330C3B" w14:textId="1C2D133C" w:rsidR="0048243B" w:rsidRPr="00C93814" w:rsidDel="005D2A09" w:rsidRDefault="0048243B" w:rsidP="009A18CE">
            <w:pPr>
              <w:keepLines/>
              <w:widowControl w:val="0"/>
              <w:spacing w:line="240" w:lineRule="auto"/>
              <w:rPr>
                <w:del w:id="900" w:author="Joo, Hye@ARB" w:date="2026-06-04T21:41:00Z"/>
                <w:rFonts w:ascii="Arial" w:hAnsi="Arial" w:cs="Arial"/>
                <w:sz w:val="2"/>
                <w:szCs w:val="2"/>
              </w:rPr>
            </w:pPr>
          </w:p>
        </w:tc>
        <w:tc>
          <w:tcPr>
            <w:tcW w:w="1483" w:type="dxa"/>
            <w:vMerge w:val="restart"/>
            <w:tcBorders>
              <w:top w:val="single" w:sz="6" w:space="0" w:color="000000"/>
              <w:left w:val="single" w:sz="6" w:space="0" w:color="000000"/>
              <w:right w:val="single" w:sz="6" w:space="0" w:color="000000"/>
            </w:tcBorders>
          </w:tcPr>
          <w:p w14:paraId="6968FFDC" w14:textId="410DA00C" w:rsidR="0048243B" w:rsidRPr="00C93814" w:rsidDel="005D2A09" w:rsidRDefault="0048243B" w:rsidP="009A18CE">
            <w:pPr>
              <w:pStyle w:val="TableParagraph"/>
              <w:keepLines/>
              <w:spacing w:before="215"/>
              <w:ind w:left="280"/>
              <w:rPr>
                <w:del w:id="901" w:author="Joo, Hye@ARB" w:date="2026-06-04T21:41:00Z"/>
                <w:rFonts w:ascii="Arial" w:hAnsi="Arial" w:cs="Arial"/>
                <w:sz w:val="24"/>
              </w:rPr>
            </w:pPr>
            <w:del w:id="902" w:author="Joo, Hye@ARB" w:date="2026-06-04T21:41:00Z">
              <w:r w:rsidRPr="00C93814" w:rsidDel="005D2A09">
                <w:rPr>
                  <w:rFonts w:ascii="Arial" w:hAnsi="Arial" w:cs="Arial"/>
                  <w:spacing w:val="-2"/>
                  <w:sz w:val="24"/>
                </w:rPr>
                <w:delText>SULEV</w:delText>
              </w:r>
            </w:del>
          </w:p>
        </w:tc>
        <w:tc>
          <w:tcPr>
            <w:tcW w:w="1176" w:type="dxa"/>
            <w:vMerge w:val="restart"/>
            <w:tcBorders>
              <w:top w:val="single" w:sz="6" w:space="0" w:color="000000"/>
              <w:left w:val="single" w:sz="6" w:space="0" w:color="000000"/>
              <w:right w:val="single" w:sz="6" w:space="0" w:color="000000"/>
            </w:tcBorders>
          </w:tcPr>
          <w:p w14:paraId="7C2C7F3F" w14:textId="1C428235" w:rsidR="0048243B" w:rsidRPr="00C93814" w:rsidDel="005D2A09" w:rsidRDefault="0048243B" w:rsidP="009A18CE">
            <w:pPr>
              <w:pStyle w:val="TableParagraph"/>
              <w:keepLines/>
              <w:spacing w:before="215"/>
              <w:ind w:left="374"/>
              <w:rPr>
                <w:del w:id="903" w:author="Joo, Hye@ARB" w:date="2026-06-04T21:41:00Z"/>
                <w:rFonts w:ascii="Arial" w:hAnsi="Arial" w:cs="Arial"/>
                <w:sz w:val="24"/>
              </w:rPr>
            </w:pPr>
            <w:del w:id="904" w:author="Joo, Hye@ARB" w:date="2026-06-04T21:41:00Z">
              <w:r w:rsidRPr="00C93814" w:rsidDel="005D2A09">
                <w:rPr>
                  <w:rFonts w:ascii="Arial" w:hAnsi="Arial" w:cs="Arial"/>
                  <w:spacing w:val="-2"/>
                  <w:sz w:val="24"/>
                </w:rPr>
                <w:delText>0.050</w:delText>
              </w:r>
            </w:del>
          </w:p>
        </w:tc>
        <w:tc>
          <w:tcPr>
            <w:tcW w:w="720" w:type="dxa"/>
            <w:vMerge w:val="restart"/>
            <w:tcBorders>
              <w:top w:val="single" w:sz="6" w:space="0" w:color="000000"/>
              <w:left w:val="single" w:sz="6" w:space="0" w:color="000000"/>
              <w:right w:val="single" w:sz="6" w:space="0" w:color="000000"/>
            </w:tcBorders>
          </w:tcPr>
          <w:p w14:paraId="521A9C68" w14:textId="49AE438E" w:rsidR="0048243B" w:rsidRPr="00C93814" w:rsidDel="005D2A09" w:rsidRDefault="0048243B" w:rsidP="009A18CE">
            <w:pPr>
              <w:pStyle w:val="TableParagraph"/>
              <w:keepLines/>
              <w:spacing w:before="215"/>
              <w:ind w:left="201"/>
              <w:rPr>
                <w:del w:id="905" w:author="Joo, Hye@ARB" w:date="2026-06-04T21:41:00Z"/>
                <w:rFonts w:ascii="Arial" w:hAnsi="Arial" w:cs="Arial"/>
                <w:sz w:val="24"/>
              </w:rPr>
            </w:pPr>
            <w:del w:id="906"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right w:val="single" w:sz="6" w:space="0" w:color="000000"/>
            </w:tcBorders>
          </w:tcPr>
          <w:p w14:paraId="61EF19D2" w14:textId="054B43EE" w:rsidR="0048243B" w:rsidRPr="00C93814" w:rsidDel="005D2A09" w:rsidRDefault="0048243B" w:rsidP="009A18CE">
            <w:pPr>
              <w:pStyle w:val="TableParagraph"/>
              <w:keepLines/>
              <w:spacing w:before="215"/>
              <w:ind w:left="354"/>
              <w:rPr>
                <w:del w:id="907" w:author="Joo, Hye@ARB" w:date="2026-06-04T21:41:00Z"/>
                <w:rFonts w:ascii="Arial" w:hAnsi="Arial" w:cs="Arial"/>
                <w:sz w:val="24"/>
              </w:rPr>
            </w:pPr>
            <w:del w:id="908" w:author="Joo, Hye@ARB" w:date="2026-06-04T21:41:00Z">
              <w:r w:rsidRPr="00C93814" w:rsidDel="005D2A09">
                <w:rPr>
                  <w:rFonts w:ascii="Arial" w:hAnsi="Arial" w:cs="Arial"/>
                  <w:spacing w:val="-2"/>
                  <w:sz w:val="24"/>
                </w:rPr>
                <w:delText>0.020</w:delText>
              </w:r>
            </w:del>
          </w:p>
        </w:tc>
        <w:tc>
          <w:tcPr>
            <w:tcW w:w="705" w:type="dxa"/>
            <w:vMerge w:val="restart"/>
            <w:tcBorders>
              <w:top w:val="single" w:sz="6" w:space="0" w:color="000000"/>
              <w:left w:val="single" w:sz="6" w:space="0" w:color="000000"/>
            </w:tcBorders>
          </w:tcPr>
          <w:p w14:paraId="2CBE778A" w14:textId="5E4A766E" w:rsidR="0048243B" w:rsidRPr="00C93814" w:rsidDel="005D2A09" w:rsidRDefault="0048243B" w:rsidP="009A18CE">
            <w:pPr>
              <w:pStyle w:val="TableParagraph"/>
              <w:keepLines/>
              <w:spacing w:before="215"/>
              <w:ind w:left="191"/>
              <w:rPr>
                <w:del w:id="909" w:author="Joo, Hye@ARB" w:date="2026-06-04T21:41:00Z"/>
                <w:rFonts w:ascii="Arial" w:hAnsi="Arial" w:cs="Arial"/>
                <w:sz w:val="24"/>
              </w:rPr>
            </w:pPr>
            <w:del w:id="910" w:author="Joo, Hye@ARB" w:date="2026-06-04T21:41:00Z">
              <w:r w:rsidRPr="00C93814" w:rsidDel="005D2A09">
                <w:rPr>
                  <w:rFonts w:ascii="Arial" w:hAnsi="Arial" w:cs="Arial"/>
                  <w:spacing w:val="-5"/>
                  <w:sz w:val="24"/>
                </w:rPr>
                <w:delText>3.2</w:delText>
              </w:r>
            </w:del>
          </w:p>
        </w:tc>
      </w:tr>
      <w:tr w:rsidR="0048243B" w:rsidRPr="001238F2" w:rsidDel="005D2A09" w14:paraId="30841738" w14:textId="4573D222" w:rsidTr="00C93814">
        <w:trPr>
          <w:trHeight w:hRule="exact" w:val="253"/>
          <w:del w:id="911" w:author="Joo, Hye@ARB" w:date="2026-06-04T21:41:00Z"/>
        </w:trPr>
        <w:tc>
          <w:tcPr>
            <w:tcW w:w="2153" w:type="dxa"/>
            <w:tcBorders>
              <w:top w:val="nil"/>
              <w:bottom w:val="nil"/>
              <w:right w:val="single" w:sz="6" w:space="0" w:color="000000"/>
            </w:tcBorders>
          </w:tcPr>
          <w:p w14:paraId="765278D6" w14:textId="6AD5A252" w:rsidR="0048243B" w:rsidRPr="00C93814" w:rsidDel="005D2A09" w:rsidRDefault="0048243B" w:rsidP="009A18CE">
            <w:pPr>
              <w:pStyle w:val="TableParagraph"/>
              <w:keepLines/>
              <w:ind w:left="30"/>
              <w:rPr>
                <w:del w:id="912" w:author="Joo, Hye@ARB" w:date="2026-06-04T21:41:00Z"/>
                <w:rFonts w:ascii="Arial" w:hAnsi="Arial" w:cs="Arial"/>
              </w:rPr>
            </w:pPr>
            <w:del w:id="913" w:author="Joo, Hye@ARB" w:date="2026-06-04T21:41:00Z">
              <w:r w:rsidRPr="00C93814" w:rsidDel="005D2A09">
                <w:rPr>
                  <w:rFonts w:ascii="Arial" w:hAnsi="Arial" w:cs="Arial"/>
                </w:rPr>
                <w:delText>weight</w:delText>
              </w:r>
              <w:r w:rsidRPr="00C93814" w:rsidDel="005D2A09">
                <w:rPr>
                  <w:rFonts w:ascii="Arial" w:hAnsi="Arial" w:cs="Arial"/>
                  <w:spacing w:val="-4"/>
                </w:rPr>
                <w:delText xml:space="preserve"> </w:delText>
              </w:r>
              <w:r w:rsidRPr="00C93814" w:rsidDel="005D2A09">
                <w:rPr>
                  <w:rFonts w:ascii="Arial" w:hAnsi="Arial" w:cs="Arial"/>
                </w:rPr>
                <w:delText>plus</w:delText>
              </w:r>
              <w:r w:rsidRPr="00C93814" w:rsidDel="005D2A09">
                <w:rPr>
                  <w:rFonts w:ascii="Arial" w:hAnsi="Arial" w:cs="Arial"/>
                  <w:spacing w:val="-1"/>
                </w:rPr>
                <w:delText xml:space="preserve"> </w:delText>
              </w:r>
              <w:r w:rsidRPr="00C93814" w:rsidDel="005D2A09">
                <w:rPr>
                  <w:rFonts w:ascii="Arial" w:hAnsi="Arial" w:cs="Arial"/>
                  <w:spacing w:val="-5"/>
                </w:rPr>
                <w:delText>300</w:delText>
              </w:r>
            </w:del>
          </w:p>
        </w:tc>
        <w:tc>
          <w:tcPr>
            <w:tcW w:w="1217" w:type="dxa"/>
            <w:tcBorders>
              <w:top w:val="nil"/>
              <w:left w:val="single" w:sz="6" w:space="0" w:color="000000"/>
              <w:bottom w:val="nil"/>
              <w:right w:val="single" w:sz="6" w:space="0" w:color="000000"/>
            </w:tcBorders>
          </w:tcPr>
          <w:p w14:paraId="54F2A3A6" w14:textId="20C112AF" w:rsidR="0048243B" w:rsidRPr="00C93814" w:rsidDel="005D2A09" w:rsidRDefault="0048243B" w:rsidP="009A18CE">
            <w:pPr>
              <w:pStyle w:val="TableParagraph"/>
              <w:keepLines/>
              <w:rPr>
                <w:del w:id="914" w:author="Joo, Hye@ARB" w:date="2026-06-04T21:41:00Z"/>
                <w:rFonts w:ascii="Arial" w:hAnsi="Arial" w:cs="Arial"/>
                <w:sz w:val="18"/>
              </w:rPr>
            </w:pPr>
          </w:p>
        </w:tc>
        <w:tc>
          <w:tcPr>
            <w:tcW w:w="1483" w:type="dxa"/>
            <w:vMerge/>
            <w:tcBorders>
              <w:top w:val="nil"/>
              <w:left w:val="single" w:sz="6" w:space="0" w:color="000000"/>
              <w:right w:val="single" w:sz="6" w:space="0" w:color="000000"/>
            </w:tcBorders>
          </w:tcPr>
          <w:p w14:paraId="7B7D0585" w14:textId="29F696D2" w:rsidR="0048243B" w:rsidRPr="00C93814" w:rsidDel="005D2A09" w:rsidRDefault="0048243B" w:rsidP="009A18CE">
            <w:pPr>
              <w:keepLines/>
              <w:widowControl w:val="0"/>
              <w:spacing w:line="240" w:lineRule="auto"/>
              <w:rPr>
                <w:del w:id="915" w:author="Joo, Hye@ARB" w:date="2026-06-04T21:41:00Z"/>
                <w:rFonts w:ascii="Arial" w:hAnsi="Arial" w:cs="Arial"/>
                <w:sz w:val="2"/>
                <w:szCs w:val="2"/>
              </w:rPr>
            </w:pPr>
          </w:p>
        </w:tc>
        <w:tc>
          <w:tcPr>
            <w:tcW w:w="1176" w:type="dxa"/>
            <w:vMerge/>
            <w:tcBorders>
              <w:top w:val="nil"/>
              <w:left w:val="single" w:sz="6" w:space="0" w:color="000000"/>
              <w:right w:val="single" w:sz="6" w:space="0" w:color="000000"/>
            </w:tcBorders>
          </w:tcPr>
          <w:p w14:paraId="0649C6F1" w14:textId="7404C88F" w:rsidR="0048243B" w:rsidRPr="00C93814" w:rsidDel="005D2A09" w:rsidRDefault="0048243B" w:rsidP="009A18CE">
            <w:pPr>
              <w:keepLines/>
              <w:widowControl w:val="0"/>
              <w:spacing w:line="240" w:lineRule="auto"/>
              <w:rPr>
                <w:del w:id="916" w:author="Joo, Hye@ARB" w:date="2026-06-04T21:41:00Z"/>
                <w:rFonts w:ascii="Arial" w:hAnsi="Arial" w:cs="Arial"/>
                <w:sz w:val="2"/>
                <w:szCs w:val="2"/>
              </w:rPr>
            </w:pPr>
          </w:p>
        </w:tc>
        <w:tc>
          <w:tcPr>
            <w:tcW w:w="720" w:type="dxa"/>
            <w:vMerge/>
            <w:tcBorders>
              <w:top w:val="nil"/>
              <w:left w:val="single" w:sz="6" w:space="0" w:color="000000"/>
              <w:right w:val="single" w:sz="6" w:space="0" w:color="000000"/>
            </w:tcBorders>
          </w:tcPr>
          <w:p w14:paraId="5761B655" w14:textId="768F00B8" w:rsidR="0048243B" w:rsidRPr="00C93814" w:rsidDel="005D2A09" w:rsidRDefault="0048243B" w:rsidP="009A18CE">
            <w:pPr>
              <w:keepLines/>
              <w:widowControl w:val="0"/>
              <w:spacing w:line="240" w:lineRule="auto"/>
              <w:rPr>
                <w:del w:id="917" w:author="Joo, Hye@ARB" w:date="2026-06-04T21:41:00Z"/>
                <w:rFonts w:ascii="Arial" w:hAnsi="Arial" w:cs="Arial"/>
                <w:sz w:val="2"/>
                <w:szCs w:val="2"/>
              </w:rPr>
            </w:pPr>
          </w:p>
        </w:tc>
        <w:tc>
          <w:tcPr>
            <w:tcW w:w="1267" w:type="dxa"/>
            <w:vMerge/>
            <w:tcBorders>
              <w:top w:val="nil"/>
              <w:left w:val="single" w:sz="6" w:space="0" w:color="000000"/>
              <w:right w:val="single" w:sz="6" w:space="0" w:color="000000"/>
            </w:tcBorders>
          </w:tcPr>
          <w:p w14:paraId="5A9CD037" w14:textId="671B8CE6" w:rsidR="0048243B" w:rsidRPr="00C93814" w:rsidDel="005D2A09" w:rsidRDefault="0048243B" w:rsidP="009A18CE">
            <w:pPr>
              <w:keepLines/>
              <w:widowControl w:val="0"/>
              <w:spacing w:line="240" w:lineRule="auto"/>
              <w:rPr>
                <w:del w:id="918" w:author="Joo, Hye@ARB" w:date="2026-06-04T21:41:00Z"/>
                <w:rFonts w:ascii="Arial" w:hAnsi="Arial" w:cs="Arial"/>
                <w:sz w:val="2"/>
                <w:szCs w:val="2"/>
              </w:rPr>
            </w:pPr>
          </w:p>
        </w:tc>
        <w:tc>
          <w:tcPr>
            <w:tcW w:w="705" w:type="dxa"/>
            <w:vMerge/>
            <w:tcBorders>
              <w:top w:val="nil"/>
              <w:left w:val="single" w:sz="6" w:space="0" w:color="000000"/>
            </w:tcBorders>
          </w:tcPr>
          <w:p w14:paraId="4CECB90D" w14:textId="26F94FB6" w:rsidR="0048243B" w:rsidRPr="00C93814" w:rsidDel="005D2A09" w:rsidRDefault="0048243B" w:rsidP="009A18CE">
            <w:pPr>
              <w:keepLines/>
              <w:widowControl w:val="0"/>
              <w:spacing w:line="240" w:lineRule="auto"/>
              <w:rPr>
                <w:del w:id="919" w:author="Joo, Hye@ARB" w:date="2026-06-04T21:41:00Z"/>
                <w:rFonts w:ascii="Arial" w:hAnsi="Arial" w:cs="Arial"/>
                <w:sz w:val="2"/>
                <w:szCs w:val="2"/>
              </w:rPr>
            </w:pPr>
          </w:p>
        </w:tc>
      </w:tr>
      <w:tr w:rsidR="0048243B" w:rsidRPr="001238F2" w:rsidDel="005D2A09" w14:paraId="4E50AB8F" w14:textId="2B0F5548" w:rsidTr="00C93814">
        <w:trPr>
          <w:trHeight w:hRule="exact" w:val="441"/>
          <w:del w:id="920" w:author="Joo, Hye@ARB" w:date="2026-06-04T21:41:00Z"/>
        </w:trPr>
        <w:tc>
          <w:tcPr>
            <w:tcW w:w="2153" w:type="dxa"/>
            <w:tcBorders>
              <w:top w:val="nil"/>
              <w:right w:val="single" w:sz="6" w:space="0" w:color="000000"/>
            </w:tcBorders>
          </w:tcPr>
          <w:p w14:paraId="567B7D9C" w14:textId="51488370" w:rsidR="0048243B" w:rsidRPr="00C93814" w:rsidDel="005D2A09" w:rsidRDefault="0048243B" w:rsidP="009A18CE">
            <w:pPr>
              <w:pStyle w:val="TableParagraph"/>
              <w:keepLines/>
              <w:ind w:left="30"/>
              <w:rPr>
                <w:del w:id="921" w:author="Joo, Hye@ARB" w:date="2026-06-04T21:41:00Z"/>
                <w:rFonts w:ascii="Arial" w:hAnsi="Arial" w:cs="Arial"/>
              </w:rPr>
            </w:pPr>
            <w:del w:id="922" w:author="Joo, Hye@ARB" w:date="2026-06-04T21:41:00Z">
              <w:r w:rsidRPr="00C93814" w:rsidDel="005D2A09">
                <w:rPr>
                  <w:rFonts w:ascii="Arial" w:hAnsi="Arial" w:cs="Arial"/>
                  <w:spacing w:val="-2"/>
                </w:rPr>
                <w:delText>pounds).</w:delText>
              </w:r>
            </w:del>
          </w:p>
        </w:tc>
        <w:tc>
          <w:tcPr>
            <w:tcW w:w="1217" w:type="dxa"/>
            <w:tcBorders>
              <w:top w:val="nil"/>
              <w:left w:val="single" w:sz="6" w:space="0" w:color="000000"/>
              <w:right w:val="single" w:sz="6" w:space="0" w:color="000000"/>
            </w:tcBorders>
          </w:tcPr>
          <w:p w14:paraId="5A8EA156" w14:textId="65E75027" w:rsidR="0048243B" w:rsidRPr="00C93814" w:rsidDel="005D2A09" w:rsidRDefault="0048243B" w:rsidP="009A18CE">
            <w:pPr>
              <w:pStyle w:val="TableParagraph"/>
              <w:keepLines/>
              <w:rPr>
                <w:del w:id="923" w:author="Joo, Hye@ARB" w:date="2026-06-04T21:41:00Z"/>
                <w:rFonts w:ascii="Arial" w:hAnsi="Arial" w:cs="Arial"/>
              </w:rPr>
            </w:pPr>
          </w:p>
        </w:tc>
        <w:tc>
          <w:tcPr>
            <w:tcW w:w="1483" w:type="dxa"/>
            <w:vMerge/>
            <w:tcBorders>
              <w:top w:val="nil"/>
              <w:left w:val="single" w:sz="6" w:space="0" w:color="000000"/>
              <w:right w:val="single" w:sz="6" w:space="0" w:color="000000"/>
            </w:tcBorders>
          </w:tcPr>
          <w:p w14:paraId="2CD04E03" w14:textId="75FADAA8" w:rsidR="0048243B" w:rsidRPr="00C93814" w:rsidDel="005D2A09" w:rsidRDefault="0048243B" w:rsidP="009A18CE">
            <w:pPr>
              <w:keepLines/>
              <w:widowControl w:val="0"/>
              <w:spacing w:line="240" w:lineRule="auto"/>
              <w:rPr>
                <w:del w:id="924" w:author="Joo, Hye@ARB" w:date="2026-06-04T21:41:00Z"/>
                <w:rFonts w:ascii="Arial" w:hAnsi="Arial" w:cs="Arial"/>
                <w:sz w:val="2"/>
                <w:szCs w:val="2"/>
              </w:rPr>
            </w:pPr>
          </w:p>
        </w:tc>
        <w:tc>
          <w:tcPr>
            <w:tcW w:w="1176" w:type="dxa"/>
            <w:vMerge/>
            <w:tcBorders>
              <w:top w:val="nil"/>
              <w:left w:val="single" w:sz="6" w:space="0" w:color="000000"/>
              <w:right w:val="single" w:sz="6" w:space="0" w:color="000000"/>
            </w:tcBorders>
          </w:tcPr>
          <w:p w14:paraId="4E4DA6E6" w14:textId="33A34DDA" w:rsidR="0048243B" w:rsidRPr="00C93814" w:rsidDel="005D2A09" w:rsidRDefault="0048243B" w:rsidP="009A18CE">
            <w:pPr>
              <w:keepLines/>
              <w:widowControl w:val="0"/>
              <w:spacing w:line="240" w:lineRule="auto"/>
              <w:rPr>
                <w:del w:id="925" w:author="Joo, Hye@ARB" w:date="2026-06-04T21:41:00Z"/>
                <w:rFonts w:ascii="Arial" w:hAnsi="Arial" w:cs="Arial"/>
                <w:sz w:val="2"/>
                <w:szCs w:val="2"/>
              </w:rPr>
            </w:pPr>
          </w:p>
        </w:tc>
        <w:tc>
          <w:tcPr>
            <w:tcW w:w="720" w:type="dxa"/>
            <w:vMerge/>
            <w:tcBorders>
              <w:top w:val="nil"/>
              <w:left w:val="single" w:sz="6" w:space="0" w:color="000000"/>
              <w:right w:val="single" w:sz="6" w:space="0" w:color="000000"/>
            </w:tcBorders>
          </w:tcPr>
          <w:p w14:paraId="1408AF48" w14:textId="1AEE708D" w:rsidR="0048243B" w:rsidRPr="00C93814" w:rsidDel="005D2A09" w:rsidRDefault="0048243B" w:rsidP="009A18CE">
            <w:pPr>
              <w:keepLines/>
              <w:widowControl w:val="0"/>
              <w:spacing w:line="240" w:lineRule="auto"/>
              <w:rPr>
                <w:del w:id="926" w:author="Joo, Hye@ARB" w:date="2026-06-04T21:41:00Z"/>
                <w:rFonts w:ascii="Arial" w:hAnsi="Arial" w:cs="Arial"/>
                <w:sz w:val="2"/>
                <w:szCs w:val="2"/>
              </w:rPr>
            </w:pPr>
          </w:p>
        </w:tc>
        <w:tc>
          <w:tcPr>
            <w:tcW w:w="1267" w:type="dxa"/>
            <w:vMerge/>
            <w:tcBorders>
              <w:top w:val="nil"/>
              <w:left w:val="single" w:sz="6" w:space="0" w:color="000000"/>
              <w:right w:val="single" w:sz="6" w:space="0" w:color="000000"/>
            </w:tcBorders>
          </w:tcPr>
          <w:p w14:paraId="2C391BF3" w14:textId="48608838" w:rsidR="0048243B" w:rsidRPr="00C93814" w:rsidDel="005D2A09" w:rsidRDefault="0048243B" w:rsidP="009A18CE">
            <w:pPr>
              <w:keepLines/>
              <w:widowControl w:val="0"/>
              <w:spacing w:line="240" w:lineRule="auto"/>
              <w:rPr>
                <w:del w:id="927" w:author="Joo, Hye@ARB" w:date="2026-06-04T21:41:00Z"/>
                <w:rFonts w:ascii="Arial" w:hAnsi="Arial" w:cs="Arial"/>
                <w:sz w:val="2"/>
                <w:szCs w:val="2"/>
              </w:rPr>
            </w:pPr>
          </w:p>
        </w:tc>
        <w:tc>
          <w:tcPr>
            <w:tcW w:w="705" w:type="dxa"/>
            <w:vMerge/>
            <w:tcBorders>
              <w:top w:val="nil"/>
              <w:left w:val="single" w:sz="6" w:space="0" w:color="000000"/>
            </w:tcBorders>
          </w:tcPr>
          <w:p w14:paraId="25F1F4FF" w14:textId="3A56B29F" w:rsidR="0048243B" w:rsidRPr="00C93814" w:rsidDel="005D2A09" w:rsidRDefault="0048243B" w:rsidP="009A18CE">
            <w:pPr>
              <w:keepLines/>
              <w:widowControl w:val="0"/>
              <w:spacing w:line="240" w:lineRule="auto"/>
              <w:rPr>
                <w:del w:id="928" w:author="Joo, Hye@ARB" w:date="2026-06-04T21:41:00Z"/>
                <w:rFonts w:ascii="Arial" w:hAnsi="Arial" w:cs="Arial"/>
                <w:sz w:val="2"/>
                <w:szCs w:val="2"/>
              </w:rPr>
            </w:pPr>
          </w:p>
        </w:tc>
      </w:tr>
    </w:tbl>
    <w:p w14:paraId="07D26D63" w14:textId="7D926233" w:rsidR="0048243B" w:rsidRPr="00C93814" w:rsidDel="005D2A09" w:rsidRDefault="0048243B" w:rsidP="009A18CE">
      <w:pPr>
        <w:keepLines/>
        <w:widowControl w:val="0"/>
        <w:spacing w:line="240" w:lineRule="auto"/>
        <w:ind w:left="900" w:right="1077" w:hanging="181"/>
        <w:rPr>
          <w:del w:id="929" w:author="Joo, Hye@ARB" w:date="2026-06-04T21:41:00Z"/>
          <w:rFonts w:ascii="Arial" w:hAnsi="Arial" w:cs="Arial"/>
          <w:sz w:val="18"/>
        </w:rPr>
      </w:pPr>
      <w:del w:id="930" w:author="Joo, Hye@ARB" w:date="2026-06-04T21:41:00Z">
        <w:r w:rsidRPr="00C93814" w:rsidDel="005D2A09">
          <w:rPr>
            <w:rFonts w:ascii="Arial" w:hAnsi="Arial" w:cs="Arial"/>
            <w:i/>
            <w:position w:val="6"/>
            <w:sz w:val="12"/>
          </w:rPr>
          <w:delText>1</w:delText>
        </w:r>
        <w:r w:rsidRPr="00C93814" w:rsidDel="005D2A09">
          <w:rPr>
            <w:rFonts w:ascii="Arial" w:hAnsi="Arial" w:cs="Arial"/>
            <w:i/>
            <w:spacing w:val="80"/>
            <w:position w:val="6"/>
            <w:sz w:val="12"/>
          </w:rPr>
          <w:delText xml:space="preserve"> </w:delText>
        </w:r>
        <w:r w:rsidRPr="00C93814" w:rsidDel="005D2A09">
          <w:rPr>
            <w:rFonts w:ascii="Arial" w:hAnsi="Arial" w:cs="Arial"/>
            <w:i/>
            <w:sz w:val="18"/>
          </w:rPr>
          <w:delText>Vehicle Emission Category</w:delText>
        </w:r>
        <w:r w:rsidRPr="00C93814" w:rsidDel="005D2A09">
          <w:rPr>
            <w:rFonts w:ascii="Arial" w:hAnsi="Arial" w:cs="Arial"/>
            <w:sz w:val="18"/>
          </w:rPr>
          <w:delText>.</w:delText>
        </w:r>
        <w:r w:rsidRPr="00C93814" w:rsidDel="005D2A09">
          <w:rPr>
            <w:rFonts w:ascii="Arial" w:hAnsi="Arial" w:cs="Arial"/>
            <w:spacing w:val="40"/>
            <w:sz w:val="18"/>
          </w:rPr>
          <w:delText xml:space="preserve"> </w:delText>
        </w:r>
        <w:r w:rsidRPr="00C93814" w:rsidDel="005D2A09">
          <w:rPr>
            <w:rFonts w:ascii="Arial" w:hAnsi="Arial" w:cs="Arial"/>
            <w:sz w:val="18"/>
          </w:rPr>
          <w:delText>Manufacturers must certify all vehicles, which are certifying to a LEV III FTP emission category on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5"/>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5"/>
            <w:sz w:val="18"/>
          </w:rPr>
          <w:delText xml:space="preserve"> </w:delText>
        </w:r>
        <w:r w:rsidRPr="00C93814" w:rsidDel="005D2A09">
          <w:rPr>
            <w:rFonts w:ascii="Arial" w:hAnsi="Arial" w:cs="Arial"/>
            <w:sz w:val="18"/>
          </w:rPr>
          <w:delText>durability</w:delText>
        </w:r>
        <w:r w:rsidRPr="00C93814" w:rsidDel="005D2A09">
          <w:rPr>
            <w:rFonts w:ascii="Arial" w:hAnsi="Arial" w:cs="Arial"/>
            <w:spacing w:val="-1"/>
            <w:sz w:val="18"/>
          </w:rPr>
          <w:delText xml:space="preserve"> </w:delText>
        </w:r>
        <w:r w:rsidRPr="00C93814" w:rsidDel="005D2A09">
          <w:rPr>
            <w:rFonts w:ascii="Arial" w:hAnsi="Arial" w:cs="Arial"/>
            <w:sz w:val="18"/>
          </w:rPr>
          <w:delText>basis,</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5"/>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equivalent,</w:delText>
        </w:r>
        <w:r w:rsidRPr="00C93814" w:rsidDel="005D2A09">
          <w:rPr>
            <w:rFonts w:ascii="Arial" w:hAnsi="Arial" w:cs="Arial"/>
            <w:spacing w:val="-4"/>
            <w:sz w:val="18"/>
          </w:rPr>
          <w:delText xml:space="preserve"> </w:delText>
        </w:r>
        <w:r w:rsidRPr="00C93814" w:rsidDel="005D2A09">
          <w:rPr>
            <w:rFonts w:ascii="Arial" w:hAnsi="Arial" w:cs="Arial"/>
            <w:sz w:val="18"/>
          </w:rPr>
          <w:delText>or</w:delText>
        </w:r>
        <w:r w:rsidRPr="00C93814" w:rsidDel="005D2A09">
          <w:rPr>
            <w:rFonts w:ascii="Arial" w:hAnsi="Arial" w:cs="Arial"/>
            <w:spacing w:val="-2"/>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more</w:delText>
        </w:r>
        <w:r w:rsidRPr="00C93814" w:rsidDel="005D2A09">
          <w:rPr>
            <w:rFonts w:ascii="Arial" w:hAnsi="Arial" w:cs="Arial"/>
            <w:spacing w:val="-3"/>
            <w:sz w:val="18"/>
          </w:rPr>
          <w:delText xml:space="preserve"> </w:delText>
        </w:r>
        <w:r w:rsidRPr="00C93814" w:rsidDel="005D2A09">
          <w:rPr>
            <w:rFonts w:ascii="Arial" w:hAnsi="Arial" w:cs="Arial"/>
            <w:sz w:val="18"/>
          </w:rPr>
          <w:delText>stringent,</w:delText>
        </w:r>
        <w:r w:rsidRPr="00C93814" w:rsidDel="005D2A09">
          <w:rPr>
            <w:rFonts w:ascii="Arial" w:hAnsi="Arial" w:cs="Arial"/>
            <w:spacing w:val="-4"/>
            <w:sz w:val="18"/>
          </w:rPr>
          <w:delText xml:space="preserve"> </w:delText>
        </w:r>
        <w:r w:rsidRPr="00C93814" w:rsidDel="005D2A09">
          <w:rPr>
            <w:rFonts w:ascii="Arial" w:hAnsi="Arial" w:cs="Arial"/>
            <w:sz w:val="18"/>
          </w:rPr>
          <w:delText>SFTP</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3"/>
            <w:sz w:val="18"/>
          </w:rPr>
          <w:delText xml:space="preserve"> </w:delText>
        </w:r>
        <w:r w:rsidRPr="00C93814" w:rsidDel="005D2A09">
          <w:rPr>
            <w:rFonts w:ascii="Arial" w:hAnsi="Arial" w:cs="Arial"/>
            <w:sz w:val="18"/>
          </w:rPr>
          <w:delText>category</w:delText>
        </w:r>
        <w:r w:rsidRPr="00C93814" w:rsidDel="005D2A09">
          <w:rPr>
            <w:rFonts w:ascii="Arial" w:hAnsi="Arial" w:cs="Arial"/>
            <w:spacing w:val="-3"/>
            <w:sz w:val="18"/>
          </w:rPr>
          <w:delText xml:space="preserve"> </w:delText>
        </w:r>
        <w:r w:rsidRPr="00C93814" w:rsidDel="005D2A09">
          <w:rPr>
            <w:rFonts w:ascii="Arial" w:hAnsi="Arial" w:cs="Arial"/>
            <w:sz w:val="18"/>
          </w:rPr>
          <w:delText>set forth on this table.</w:delText>
        </w:r>
        <w:r w:rsidRPr="00C93814" w:rsidDel="005D2A09">
          <w:rPr>
            <w:rFonts w:ascii="Arial" w:hAnsi="Arial" w:cs="Arial"/>
            <w:spacing w:val="40"/>
            <w:sz w:val="18"/>
          </w:rPr>
          <w:delText xml:space="preserve"> </w:delText>
        </w:r>
        <w:r w:rsidRPr="00C93814" w:rsidDel="005D2A09">
          <w:rPr>
            <w:rFonts w:ascii="Arial" w:hAnsi="Arial" w:cs="Arial"/>
            <w:sz w:val="18"/>
          </w:rPr>
          <w:delText>That is, all LEV III LEVs certified to 150,000-mile FTP emission standards shall comply with the SFTP</w:delText>
        </w:r>
      </w:del>
    </w:p>
    <w:p w14:paraId="5AD4C9DA" w14:textId="148D600C" w:rsidR="0048243B" w:rsidRPr="00C93814" w:rsidDel="005D2A09" w:rsidRDefault="0048243B" w:rsidP="009A18CE">
      <w:pPr>
        <w:keepLines/>
        <w:widowControl w:val="0"/>
        <w:spacing w:before="80" w:line="240" w:lineRule="auto"/>
        <w:ind w:left="900" w:right="1077"/>
        <w:rPr>
          <w:del w:id="931" w:author="Joo, Hye@ARB" w:date="2026-06-04T21:41:00Z"/>
          <w:rFonts w:ascii="Arial" w:hAnsi="Arial" w:cs="Arial"/>
          <w:sz w:val="18"/>
        </w:rPr>
      </w:pPr>
      <w:del w:id="932" w:author="Joo, Hye@ARB" w:date="2026-06-04T21:41:00Z">
        <w:r w:rsidRPr="00C93814" w:rsidDel="005D2A09">
          <w:rPr>
            <w:rFonts w:ascii="Arial" w:hAnsi="Arial" w:cs="Arial"/>
            <w:sz w:val="18"/>
          </w:rPr>
          <w:delText>LEV</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standards</w:delText>
        </w:r>
        <w:r w:rsidRPr="00C93814" w:rsidDel="005D2A09">
          <w:rPr>
            <w:rFonts w:ascii="Arial" w:hAnsi="Arial" w:cs="Arial"/>
            <w:spacing w:val="-3"/>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this</w:delText>
        </w:r>
        <w:r w:rsidRPr="00C93814" w:rsidDel="005D2A09">
          <w:rPr>
            <w:rFonts w:ascii="Arial" w:hAnsi="Arial" w:cs="Arial"/>
            <w:spacing w:val="-3"/>
            <w:sz w:val="18"/>
          </w:rPr>
          <w:delText xml:space="preserve"> </w:delText>
        </w:r>
        <w:r w:rsidRPr="00C93814" w:rsidDel="005D2A09">
          <w:rPr>
            <w:rFonts w:ascii="Arial" w:hAnsi="Arial" w:cs="Arial"/>
            <w:sz w:val="18"/>
          </w:rPr>
          <w:delText>table,</w:delText>
        </w:r>
        <w:r w:rsidRPr="00C93814" w:rsidDel="005D2A09">
          <w:rPr>
            <w:rFonts w:ascii="Arial" w:hAnsi="Arial" w:cs="Arial"/>
            <w:spacing w:val="-2"/>
            <w:sz w:val="18"/>
          </w:rPr>
          <w:delText xml:space="preserve"> </w:delText>
        </w:r>
        <w:r w:rsidRPr="00C93814" w:rsidDel="005D2A09">
          <w:rPr>
            <w:rFonts w:ascii="Arial" w:hAnsi="Arial" w:cs="Arial"/>
            <w:sz w:val="18"/>
          </w:rPr>
          <w:delText>all</w:delText>
        </w:r>
        <w:r w:rsidRPr="00C93814" w:rsidDel="005D2A09">
          <w:rPr>
            <w:rFonts w:ascii="Arial" w:hAnsi="Arial" w:cs="Arial"/>
            <w:spacing w:val="-3"/>
            <w:sz w:val="18"/>
          </w:rPr>
          <w:delText xml:space="preserve"> </w:delText>
        </w:r>
        <w:r w:rsidRPr="00C93814" w:rsidDel="005D2A09">
          <w:rPr>
            <w:rFonts w:ascii="Arial" w:hAnsi="Arial" w:cs="Arial"/>
            <w:sz w:val="18"/>
          </w:rPr>
          <w:delText>LEV</w:delText>
        </w:r>
        <w:r w:rsidRPr="00C93814" w:rsidDel="005D2A09">
          <w:rPr>
            <w:rFonts w:ascii="Arial" w:hAnsi="Arial" w:cs="Arial"/>
            <w:spacing w:val="-3"/>
            <w:sz w:val="18"/>
          </w:rPr>
          <w:delText xml:space="preserve"> </w:delText>
        </w:r>
        <w:r w:rsidRPr="00C93814" w:rsidDel="005D2A09">
          <w:rPr>
            <w:rFonts w:ascii="Arial" w:hAnsi="Arial" w:cs="Arial"/>
            <w:sz w:val="18"/>
          </w:rPr>
          <w:delText>III</w:delText>
        </w:r>
        <w:r w:rsidRPr="00C93814" w:rsidDel="005D2A09">
          <w:rPr>
            <w:rFonts w:ascii="Arial" w:hAnsi="Arial" w:cs="Arial"/>
            <w:spacing w:val="-3"/>
            <w:sz w:val="18"/>
          </w:rPr>
          <w:delText xml:space="preserve"> </w:delText>
        </w:r>
        <w:r w:rsidRPr="00C93814" w:rsidDel="005D2A09">
          <w:rPr>
            <w:rFonts w:ascii="Arial" w:hAnsi="Arial" w:cs="Arial"/>
            <w:sz w:val="18"/>
          </w:rPr>
          <w:delText>ULEVs</w:delText>
        </w:r>
        <w:r w:rsidRPr="00C93814" w:rsidDel="005D2A09">
          <w:rPr>
            <w:rFonts w:ascii="Arial" w:hAnsi="Arial" w:cs="Arial"/>
            <w:spacing w:val="-3"/>
            <w:sz w:val="18"/>
          </w:rPr>
          <w:delText xml:space="preserve"> </w:delText>
        </w:r>
        <w:r w:rsidRPr="00C93814" w:rsidDel="005D2A09">
          <w:rPr>
            <w:rFonts w:ascii="Arial" w:hAnsi="Arial" w:cs="Arial"/>
            <w:sz w:val="18"/>
          </w:rPr>
          <w:delText>certified</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2"/>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4"/>
            <w:sz w:val="18"/>
          </w:rPr>
          <w:delText xml:space="preserve"> </w:delText>
        </w:r>
        <w:r w:rsidRPr="00C93814" w:rsidDel="005D2A09">
          <w:rPr>
            <w:rFonts w:ascii="Arial" w:hAnsi="Arial" w:cs="Arial"/>
            <w:sz w:val="18"/>
          </w:rPr>
          <w:delText>FTP</w:delText>
        </w:r>
        <w:r w:rsidRPr="00C93814" w:rsidDel="005D2A09">
          <w:rPr>
            <w:rFonts w:ascii="Arial" w:hAnsi="Arial" w:cs="Arial"/>
            <w:spacing w:val="-2"/>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standards</w:delText>
        </w:r>
        <w:r w:rsidRPr="00C93814" w:rsidDel="005D2A09">
          <w:rPr>
            <w:rFonts w:ascii="Arial" w:hAnsi="Arial" w:cs="Arial"/>
            <w:spacing w:val="-3"/>
            <w:sz w:val="18"/>
          </w:rPr>
          <w:delText xml:space="preserve"> </w:delText>
        </w:r>
        <w:r w:rsidRPr="00C93814" w:rsidDel="005D2A09">
          <w:rPr>
            <w:rFonts w:ascii="Arial" w:hAnsi="Arial" w:cs="Arial"/>
            <w:sz w:val="18"/>
          </w:rPr>
          <w:delText>shall</w:delText>
        </w:r>
        <w:r w:rsidRPr="00C93814" w:rsidDel="005D2A09">
          <w:rPr>
            <w:rFonts w:ascii="Arial" w:hAnsi="Arial" w:cs="Arial"/>
            <w:spacing w:val="-3"/>
            <w:sz w:val="18"/>
          </w:rPr>
          <w:delText xml:space="preserve"> </w:delText>
        </w:r>
        <w:r w:rsidRPr="00C93814" w:rsidDel="005D2A09">
          <w:rPr>
            <w:rFonts w:ascii="Arial" w:hAnsi="Arial" w:cs="Arial"/>
            <w:sz w:val="18"/>
          </w:rPr>
          <w:delText>comply</w:delText>
        </w:r>
        <w:r w:rsidRPr="00C93814" w:rsidDel="005D2A09">
          <w:rPr>
            <w:rFonts w:ascii="Arial" w:hAnsi="Arial" w:cs="Arial"/>
            <w:spacing w:val="-2"/>
            <w:sz w:val="18"/>
          </w:rPr>
          <w:delText xml:space="preserve"> </w:delText>
        </w:r>
        <w:r w:rsidRPr="00C93814" w:rsidDel="005D2A09">
          <w:rPr>
            <w:rFonts w:ascii="Arial" w:hAnsi="Arial" w:cs="Arial"/>
            <w:sz w:val="18"/>
          </w:rPr>
          <w:delText>with the SFTP ULEV emission standards in this</w:delText>
        </w:r>
        <w:r w:rsidRPr="00C93814" w:rsidDel="005D2A09">
          <w:rPr>
            <w:rFonts w:ascii="Arial" w:hAnsi="Arial" w:cs="Arial"/>
            <w:spacing w:val="-1"/>
            <w:sz w:val="18"/>
          </w:rPr>
          <w:delText xml:space="preserve"> </w:delText>
        </w:r>
        <w:r w:rsidRPr="00C93814" w:rsidDel="005D2A09">
          <w:rPr>
            <w:rFonts w:ascii="Arial" w:hAnsi="Arial" w:cs="Arial"/>
            <w:sz w:val="18"/>
          </w:rPr>
          <w:delText>table, and all LEV III SULEVs certified to 150,000-mile</w:delText>
        </w:r>
        <w:r w:rsidRPr="00C93814" w:rsidDel="005D2A09">
          <w:rPr>
            <w:rFonts w:ascii="Arial" w:hAnsi="Arial" w:cs="Arial"/>
            <w:spacing w:val="-1"/>
            <w:sz w:val="18"/>
          </w:rPr>
          <w:delText xml:space="preserve"> </w:delText>
        </w:r>
        <w:r w:rsidRPr="00C93814" w:rsidDel="005D2A09">
          <w:rPr>
            <w:rFonts w:ascii="Arial" w:hAnsi="Arial" w:cs="Arial"/>
            <w:sz w:val="18"/>
          </w:rPr>
          <w:delText>FTP emission standards shall comply with the SFTP SULEV emission standards in this table.</w:delText>
        </w:r>
      </w:del>
    </w:p>
    <w:p w14:paraId="30509F64" w14:textId="0E5D398F" w:rsidR="0048243B" w:rsidRPr="00C93814" w:rsidDel="005D2A09" w:rsidRDefault="0048243B" w:rsidP="009A18CE">
      <w:pPr>
        <w:keepLines/>
        <w:widowControl w:val="0"/>
        <w:spacing w:before="203" w:line="240" w:lineRule="auto"/>
        <w:ind w:left="900" w:right="1216" w:hanging="181"/>
        <w:rPr>
          <w:del w:id="933" w:author="Joo, Hye@ARB" w:date="2026-06-04T21:41:00Z"/>
          <w:rFonts w:ascii="Arial" w:hAnsi="Arial" w:cs="Arial"/>
          <w:sz w:val="18"/>
        </w:rPr>
      </w:pPr>
      <w:del w:id="934" w:author="Joo, Hye@ARB" w:date="2026-06-04T21:41:00Z">
        <w:r w:rsidRPr="00C93814" w:rsidDel="005D2A09">
          <w:rPr>
            <w:rFonts w:ascii="Arial" w:hAnsi="Arial" w:cs="Arial"/>
            <w:i/>
            <w:position w:val="6"/>
            <w:sz w:val="12"/>
          </w:rPr>
          <w:delText>2</w:delText>
        </w:r>
        <w:r w:rsidRPr="00C93814" w:rsidDel="005D2A09">
          <w:rPr>
            <w:rFonts w:ascii="Arial" w:hAnsi="Arial" w:cs="Arial"/>
            <w:i/>
            <w:spacing w:val="80"/>
            <w:position w:val="6"/>
            <w:sz w:val="12"/>
          </w:rPr>
          <w:delText xml:space="preserve"> </w:delText>
        </w:r>
        <w:r w:rsidRPr="00C93814" w:rsidDel="005D2A09">
          <w:rPr>
            <w:rFonts w:ascii="Arial" w:hAnsi="Arial" w:cs="Arial"/>
            <w:i/>
            <w:sz w:val="18"/>
          </w:rPr>
          <w:delText>Optional</w:delText>
        </w:r>
        <w:r w:rsidRPr="00C93814" w:rsidDel="005D2A09">
          <w:rPr>
            <w:rFonts w:ascii="Arial" w:hAnsi="Arial" w:cs="Arial"/>
            <w:i/>
            <w:spacing w:val="-4"/>
            <w:sz w:val="18"/>
          </w:rPr>
          <w:delText xml:space="preserve"> </w:delText>
        </w:r>
        <w:r w:rsidRPr="00C93814" w:rsidDel="005D2A09">
          <w:rPr>
            <w:rFonts w:ascii="Arial" w:hAnsi="Arial" w:cs="Arial"/>
            <w:i/>
            <w:sz w:val="18"/>
          </w:rPr>
          <w:delText>SFTP</w:delText>
        </w:r>
        <w:r w:rsidRPr="00C93814" w:rsidDel="005D2A09">
          <w:rPr>
            <w:rFonts w:ascii="Arial" w:hAnsi="Arial" w:cs="Arial"/>
            <w:i/>
            <w:spacing w:val="-2"/>
            <w:sz w:val="18"/>
          </w:rPr>
          <w:delText xml:space="preserve"> </w:delText>
        </w:r>
        <w:r w:rsidRPr="00C93814" w:rsidDel="005D2A09">
          <w:rPr>
            <w:rFonts w:ascii="Arial" w:hAnsi="Arial" w:cs="Arial"/>
            <w:i/>
            <w:sz w:val="18"/>
          </w:rPr>
          <w:delText>SULEV</w:delText>
        </w:r>
        <w:r w:rsidRPr="00C93814" w:rsidDel="005D2A09">
          <w:rPr>
            <w:rFonts w:ascii="Arial" w:hAnsi="Arial" w:cs="Arial"/>
            <w:i/>
            <w:spacing w:val="-4"/>
            <w:sz w:val="18"/>
          </w:rPr>
          <w:delText xml:space="preserve"> </w:delText>
        </w:r>
        <w:r w:rsidRPr="00C93814" w:rsidDel="005D2A09">
          <w:rPr>
            <w:rFonts w:ascii="Arial" w:hAnsi="Arial" w:cs="Arial"/>
            <w:i/>
            <w:sz w:val="18"/>
          </w:rPr>
          <w:delText>Standards.</w:delText>
        </w:r>
        <w:r w:rsidRPr="00C93814" w:rsidDel="005D2A09">
          <w:rPr>
            <w:rFonts w:ascii="Arial" w:hAnsi="Arial" w:cs="Arial"/>
            <w:i/>
            <w:spacing w:val="40"/>
            <w:sz w:val="18"/>
          </w:rPr>
          <w:delText xml:space="preserve"> </w:delText>
        </w:r>
        <w:r w:rsidRPr="00C93814" w:rsidDel="005D2A09">
          <w:rPr>
            <w:rFonts w:ascii="Arial" w:hAnsi="Arial" w:cs="Arial"/>
            <w:sz w:val="18"/>
          </w:rPr>
          <w:delText>A</w:delText>
        </w:r>
        <w:r w:rsidRPr="00C93814" w:rsidDel="005D2A09">
          <w:rPr>
            <w:rFonts w:ascii="Arial" w:hAnsi="Arial" w:cs="Arial"/>
            <w:spacing w:val="-2"/>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1"/>
            <w:sz w:val="18"/>
          </w:rPr>
          <w:delText xml:space="preserve"> </w:delText>
        </w:r>
        <w:r w:rsidRPr="00C93814" w:rsidDel="005D2A09">
          <w:rPr>
            <w:rFonts w:ascii="Arial" w:hAnsi="Arial" w:cs="Arial"/>
            <w:sz w:val="18"/>
          </w:rPr>
          <w:delText>certify</w:delText>
        </w:r>
        <w:r w:rsidRPr="00C93814" w:rsidDel="005D2A09">
          <w:rPr>
            <w:rFonts w:ascii="Arial" w:hAnsi="Arial" w:cs="Arial"/>
            <w:spacing w:val="-1"/>
            <w:sz w:val="18"/>
          </w:rPr>
          <w:delText xml:space="preserve"> </w:delText>
        </w:r>
        <w:r w:rsidRPr="00C93814" w:rsidDel="005D2A09">
          <w:rPr>
            <w:rFonts w:ascii="Arial" w:hAnsi="Arial" w:cs="Arial"/>
            <w:sz w:val="18"/>
          </w:rPr>
          <w:delText>light-duty</w:delText>
        </w:r>
        <w:r w:rsidRPr="00C93814" w:rsidDel="005D2A09">
          <w:rPr>
            <w:rFonts w:ascii="Arial" w:hAnsi="Arial" w:cs="Arial"/>
            <w:spacing w:val="-3"/>
            <w:sz w:val="18"/>
          </w:rPr>
          <w:delText xml:space="preserve"> </w:delText>
        </w:r>
        <w:r w:rsidRPr="00C93814" w:rsidDel="005D2A09">
          <w:rPr>
            <w:rFonts w:ascii="Arial" w:hAnsi="Arial" w:cs="Arial"/>
            <w:sz w:val="18"/>
          </w:rPr>
          <w:delText>truck</w:delText>
        </w:r>
        <w:r w:rsidRPr="00C93814" w:rsidDel="005D2A09">
          <w:rPr>
            <w:rFonts w:ascii="Arial" w:hAnsi="Arial" w:cs="Arial"/>
            <w:spacing w:val="-3"/>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from</w:delText>
        </w:r>
        <w:r w:rsidRPr="00C93814" w:rsidDel="005D2A09">
          <w:rPr>
            <w:rFonts w:ascii="Arial" w:hAnsi="Arial" w:cs="Arial"/>
            <w:spacing w:val="-5"/>
            <w:sz w:val="18"/>
          </w:rPr>
          <w:delText xml:space="preserve"> </w:delText>
        </w:r>
        <w:r w:rsidRPr="00C93814" w:rsidDel="005D2A09">
          <w:rPr>
            <w:rFonts w:ascii="Arial" w:hAnsi="Arial" w:cs="Arial"/>
            <w:sz w:val="18"/>
          </w:rPr>
          <w:delText>6,001</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8,500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 and MDPV</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groups to the SULEV, option A, emission standards set forth in this table for the 2015 through 2020 model year, only if the</w:delText>
        </w:r>
        <w:r w:rsidRPr="00C93814" w:rsidDel="005D2A09">
          <w:rPr>
            <w:rFonts w:ascii="Arial" w:hAnsi="Arial" w:cs="Arial"/>
            <w:spacing w:val="-1"/>
            <w:sz w:val="18"/>
          </w:rPr>
          <w:delText xml:space="preserve"> </w:delText>
        </w:r>
        <w:r w:rsidRPr="00C93814" w:rsidDel="005D2A09">
          <w:rPr>
            <w:rFonts w:ascii="Arial" w:hAnsi="Arial" w:cs="Arial"/>
            <w:sz w:val="18"/>
          </w:rPr>
          <w:delText>vehicles in the</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 are equipped with a</w:delText>
        </w:r>
        <w:r w:rsidRPr="00C93814" w:rsidDel="005D2A09">
          <w:rPr>
            <w:rFonts w:ascii="Arial" w:hAnsi="Arial" w:cs="Arial"/>
            <w:spacing w:val="-1"/>
            <w:sz w:val="18"/>
          </w:rPr>
          <w:delText xml:space="preserve"> </w:delText>
        </w:r>
        <w:r w:rsidRPr="00C93814" w:rsidDel="005D2A09">
          <w:rPr>
            <w:rFonts w:ascii="Arial" w:hAnsi="Arial" w:cs="Arial"/>
            <w:sz w:val="18"/>
          </w:rPr>
          <w:delText>particulate filter and the manufacturer extends the particulate filter</w:delText>
        </w:r>
        <w:r w:rsidRPr="00C93814" w:rsidDel="005D2A09">
          <w:rPr>
            <w:rFonts w:ascii="Arial" w:hAnsi="Arial" w:cs="Arial"/>
            <w:spacing w:val="-1"/>
            <w:sz w:val="18"/>
          </w:rPr>
          <w:delText xml:space="preserve"> </w:delText>
        </w:r>
        <w:r w:rsidRPr="00C93814" w:rsidDel="005D2A09">
          <w:rPr>
            <w:rFonts w:ascii="Arial" w:hAnsi="Arial" w:cs="Arial"/>
            <w:sz w:val="18"/>
          </w:rPr>
          <w:delText>emission warranty</w:delText>
        </w:r>
        <w:r w:rsidRPr="00C93814" w:rsidDel="005D2A09">
          <w:rPr>
            <w:rFonts w:ascii="Arial" w:hAnsi="Arial" w:cs="Arial"/>
            <w:spacing w:val="-2"/>
            <w:sz w:val="18"/>
          </w:rPr>
          <w:delText xml:space="preserve"> </w:delText>
        </w:r>
        <w:r w:rsidRPr="00C93814" w:rsidDel="005D2A09">
          <w:rPr>
            <w:rFonts w:ascii="Arial" w:hAnsi="Arial" w:cs="Arial"/>
            <w:sz w:val="18"/>
          </w:rPr>
          <w:delText>mileage</w:delText>
        </w:r>
        <w:r w:rsidRPr="00C93814" w:rsidDel="005D2A09">
          <w:rPr>
            <w:rFonts w:ascii="Arial" w:hAnsi="Arial" w:cs="Arial"/>
            <w:spacing w:val="-2"/>
            <w:sz w:val="18"/>
          </w:rPr>
          <w:delText xml:space="preserve"> </w:delText>
        </w:r>
        <w:r w:rsidRPr="00C93814" w:rsidDel="005D2A09">
          <w:rPr>
            <w:rFonts w:ascii="Arial" w:hAnsi="Arial" w:cs="Arial"/>
            <w:sz w:val="18"/>
          </w:rPr>
          <w:delText>to 200,000 miles.</w:delText>
        </w:r>
        <w:r w:rsidRPr="00C93814" w:rsidDel="005D2A09">
          <w:rPr>
            <w:rFonts w:ascii="Arial" w:hAnsi="Arial" w:cs="Arial"/>
            <w:spacing w:val="40"/>
            <w:sz w:val="18"/>
          </w:rPr>
          <w:delText xml:space="preserve"> </w:delText>
        </w:r>
        <w:r w:rsidRPr="00C93814" w:rsidDel="005D2A09">
          <w:rPr>
            <w:rFonts w:ascii="Arial" w:hAnsi="Arial" w:cs="Arial"/>
            <w:sz w:val="18"/>
          </w:rPr>
          <w:delText>Passenger</w:delText>
        </w:r>
        <w:r w:rsidRPr="00C93814" w:rsidDel="005D2A09">
          <w:rPr>
            <w:rFonts w:ascii="Arial" w:hAnsi="Arial" w:cs="Arial"/>
            <w:spacing w:val="-1"/>
            <w:sz w:val="18"/>
          </w:rPr>
          <w:delText xml:space="preserve"> </w:delText>
        </w:r>
        <w:r w:rsidRPr="00C93814" w:rsidDel="005D2A09">
          <w:rPr>
            <w:rFonts w:ascii="Arial" w:hAnsi="Arial" w:cs="Arial"/>
            <w:sz w:val="18"/>
          </w:rPr>
          <w:delText>cars</w:delText>
        </w:r>
        <w:r w:rsidRPr="00C93814" w:rsidDel="005D2A09">
          <w:rPr>
            <w:rFonts w:ascii="Arial" w:hAnsi="Arial" w:cs="Arial"/>
            <w:spacing w:val="-1"/>
            <w:sz w:val="18"/>
          </w:rPr>
          <w:delText xml:space="preserve"> </w:delText>
        </w:r>
        <w:r w:rsidRPr="00C93814" w:rsidDel="005D2A09">
          <w:rPr>
            <w:rFonts w:ascii="Arial" w:hAnsi="Arial" w:cs="Arial"/>
            <w:sz w:val="18"/>
          </w:rPr>
          <w:delText>and light-duty</w:delText>
        </w:r>
        <w:r w:rsidRPr="00C93814" w:rsidDel="005D2A09">
          <w:rPr>
            <w:rFonts w:ascii="Arial" w:hAnsi="Arial" w:cs="Arial"/>
            <w:spacing w:val="-2"/>
            <w:sz w:val="18"/>
          </w:rPr>
          <w:delText xml:space="preserve"> </w:delText>
        </w:r>
        <w:r w:rsidRPr="00C93814" w:rsidDel="005D2A09">
          <w:rPr>
            <w:rFonts w:ascii="Arial" w:hAnsi="Arial" w:cs="Arial"/>
            <w:sz w:val="18"/>
          </w:rPr>
          <w:delText>trucks</w:delText>
        </w:r>
        <w:r w:rsidRPr="00C93814" w:rsidDel="005D2A09">
          <w:rPr>
            <w:rFonts w:ascii="Arial" w:hAnsi="Arial" w:cs="Arial"/>
            <w:spacing w:val="-4"/>
            <w:sz w:val="18"/>
          </w:rPr>
          <w:delText xml:space="preserve"> </w:delText>
        </w:r>
        <w:r w:rsidRPr="00C93814" w:rsidDel="005D2A09">
          <w:rPr>
            <w:rFonts w:ascii="Arial" w:hAnsi="Arial" w:cs="Arial"/>
            <w:sz w:val="18"/>
          </w:rPr>
          <w:delText>0-6,000 lbs.</w:delText>
        </w:r>
        <w:r w:rsidRPr="00C93814" w:rsidDel="005D2A09">
          <w:rPr>
            <w:rFonts w:ascii="Arial" w:hAnsi="Arial" w:cs="Arial"/>
            <w:spacing w:val="-3"/>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are</w:delText>
        </w:r>
        <w:r w:rsidRPr="00C93814" w:rsidDel="005D2A09">
          <w:rPr>
            <w:rFonts w:ascii="Arial" w:hAnsi="Arial" w:cs="Arial"/>
            <w:spacing w:val="-2"/>
            <w:sz w:val="18"/>
          </w:rPr>
          <w:delText xml:space="preserve"> </w:delText>
        </w:r>
        <w:r w:rsidRPr="00C93814" w:rsidDel="005D2A09">
          <w:rPr>
            <w:rFonts w:ascii="Arial" w:hAnsi="Arial" w:cs="Arial"/>
            <w:sz w:val="18"/>
          </w:rPr>
          <w:delText>not</w:delText>
        </w:r>
        <w:r w:rsidRPr="00C93814" w:rsidDel="005D2A09">
          <w:rPr>
            <w:rFonts w:ascii="Arial" w:hAnsi="Arial" w:cs="Arial"/>
            <w:spacing w:val="-1"/>
            <w:sz w:val="18"/>
          </w:rPr>
          <w:delText xml:space="preserve"> </w:delText>
        </w:r>
        <w:r w:rsidRPr="00C93814" w:rsidDel="005D2A09">
          <w:rPr>
            <w:rFonts w:ascii="Arial" w:hAnsi="Arial" w:cs="Arial"/>
            <w:sz w:val="18"/>
          </w:rPr>
          <w:delText>eligible for this option.</w:delText>
        </w:r>
      </w:del>
    </w:p>
    <w:p w14:paraId="1FFF8816" w14:textId="2975CB43" w:rsidR="0048243B" w:rsidRPr="00C93814" w:rsidDel="005D2A09" w:rsidRDefault="0048243B" w:rsidP="009A18CE">
      <w:pPr>
        <w:pStyle w:val="BodyText"/>
        <w:keepLines/>
        <w:spacing w:before="67"/>
        <w:rPr>
          <w:del w:id="935" w:author="Joo, Hye@ARB" w:date="2026-06-04T21:41:00Z"/>
          <w:rFonts w:ascii="Arial" w:hAnsi="Arial" w:cs="Arial"/>
          <w:sz w:val="18"/>
        </w:rPr>
      </w:pPr>
    </w:p>
    <w:p w14:paraId="291475C8" w14:textId="683E43AB" w:rsidR="0048243B" w:rsidRPr="00C93814" w:rsidDel="005D2A09" w:rsidRDefault="0048243B" w:rsidP="009A18CE">
      <w:pPr>
        <w:pStyle w:val="Heading5"/>
        <w:keepNext w:val="0"/>
        <w:widowControl w:val="0"/>
        <w:spacing w:line="240" w:lineRule="auto"/>
        <w:rPr>
          <w:del w:id="936" w:author="Joo, Hye@ARB" w:date="2026-06-04T21:41:00Z"/>
          <w:rFonts w:ascii="Arial" w:hAnsi="Arial" w:cs="Arial"/>
        </w:rPr>
      </w:pPr>
      <w:del w:id="937" w:author="Joo, Hye@ARB" w:date="2026-06-04T21:41:00Z">
        <w:r w:rsidRPr="00C93814" w:rsidDel="005D2A09">
          <w:rPr>
            <w:rFonts w:ascii="Arial" w:hAnsi="Arial" w:cs="Arial"/>
            <w:i/>
          </w:rPr>
          <w:lastRenderedPageBreak/>
          <w:delText>SFTP</w:delText>
        </w:r>
        <w:r w:rsidRPr="00C93814" w:rsidDel="005D2A09">
          <w:rPr>
            <w:rFonts w:ascii="Arial" w:hAnsi="Arial" w:cs="Arial"/>
            <w:i/>
            <w:spacing w:val="-4"/>
          </w:rPr>
          <w:delText xml:space="preserve"> </w:delText>
        </w:r>
        <w:r w:rsidRPr="00C93814" w:rsidDel="005D2A09">
          <w:rPr>
            <w:rFonts w:ascii="Arial" w:hAnsi="Arial" w:cs="Arial"/>
            <w:i/>
          </w:rPr>
          <w:delText>NMOG+NOx</w:delText>
        </w:r>
        <w:r w:rsidRPr="00C93814" w:rsidDel="005D2A09">
          <w:rPr>
            <w:rFonts w:ascii="Arial" w:hAnsi="Arial" w:cs="Arial"/>
            <w:i/>
            <w:spacing w:val="-4"/>
          </w:rPr>
          <w:delText xml:space="preserve"> </w:delText>
        </w:r>
        <w:r w:rsidRPr="00C93814" w:rsidDel="005D2A09">
          <w:rPr>
            <w:rFonts w:ascii="Arial" w:hAnsi="Arial" w:cs="Arial"/>
            <w:i/>
          </w:rPr>
          <w:delText>and</w:delText>
        </w:r>
        <w:r w:rsidRPr="00C93814" w:rsidDel="005D2A09">
          <w:rPr>
            <w:rFonts w:ascii="Arial" w:hAnsi="Arial" w:cs="Arial"/>
            <w:i/>
            <w:spacing w:val="-3"/>
          </w:rPr>
          <w:delText xml:space="preserve"> </w:delText>
        </w:r>
        <w:r w:rsidRPr="00C93814" w:rsidDel="005D2A09">
          <w:rPr>
            <w:rFonts w:ascii="Arial" w:hAnsi="Arial" w:cs="Arial"/>
            <w:i/>
          </w:rPr>
          <w:delText>CO</w:delText>
        </w:r>
        <w:r w:rsidRPr="00C93814" w:rsidDel="005D2A09">
          <w:rPr>
            <w:rFonts w:ascii="Arial" w:hAnsi="Arial" w:cs="Arial"/>
            <w:i/>
            <w:spacing w:val="-4"/>
          </w:rPr>
          <w:delText xml:space="preserve"> </w:delText>
        </w:r>
        <w:r w:rsidRPr="00C93814" w:rsidDel="005D2A09">
          <w:rPr>
            <w:rFonts w:ascii="Arial" w:hAnsi="Arial" w:cs="Arial"/>
            <w:i/>
          </w:rPr>
          <w:delText>Composite</w:delText>
        </w:r>
        <w:r w:rsidRPr="00C93814" w:rsidDel="005D2A09">
          <w:rPr>
            <w:rFonts w:ascii="Arial" w:hAnsi="Arial" w:cs="Arial"/>
            <w:i/>
            <w:spacing w:val="-4"/>
          </w:rPr>
          <w:delText xml:space="preserve"> </w:delText>
        </w:r>
        <w:r w:rsidRPr="00C93814" w:rsidDel="005D2A09">
          <w:rPr>
            <w:rFonts w:ascii="Arial" w:hAnsi="Arial" w:cs="Arial"/>
            <w:i/>
          </w:rPr>
          <w:delText>Exhaust</w:delText>
        </w:r>
        <w:r w:rsidRPr="00C93814" w:rsidDel="005D2A09">
          <w:rPr>
            <w:rFonts w:ascii="Arial" w:hAnsi="Arial" w:cs="Arial"/>
            <w:i/>
            <w:spacing w:val="-3"/>
          </w:rPr>
          <w:delText xml:space="preserve"> </w:delText>
        </w:r>
        <w:r w:rsidRPr="00C93814" w:rsidDel="005D2A09">
          <w:rPr>
            <w:rFonts w:ascii="Arial" w:hAnsi="Arial" w:cs="Arial"/>
            <w:i/>
          </w:rPr>
          <w:delText>Emission</w:delText>
        </w:r>
        <w:r w:rsidRPr="00C93814" w:rsidDel="005D2A09">
          <w:rPr>
            <w:rFonts w:ascii="Arial" w:hAnsi="Arial" w:cs="Arial"/>
            <w:i/>
            <w:spacing w:val="-3"/>
          </w:rPr>
          <w:delText xml:space="preserve"> </w:delText>
        </w:r>
        <w:r w:rsidRPr="00C93814" w:rsidDel="005D2A09">
          <w:rPr>
            <w:rFonts w:ascii="Arial" w:hAnsi="Arial" w:cs="Arial"/>
            <w:i/>
          </w:rPr>
          <w:delText>Standards</w:delText>
        </w:r>
        <w:r w:rsidRPr="00C93814" w:rsidDel="005D2A09">
          <w:rPr>
            <w:rFonts w:ascii="Arial" w:hAnsi="Arial" w:cs="Arial"/>
          </w:rPr>
          <w:delText>.</w:delText>
        </w:r>
        <w:r w:rsidRPr="00C93814" w:rsidDel="005D2A09">
          <w:rPr>
            <w:rFonts w:ascii="Arial" w:hAnsi="Arial" w:cs="Arial"/>
            <w:spacing w:val="40"/>
          </w:rPr>
          <w:delText xml:space="preserve"> </w:delText>
        </w:r>
        <w:r w:rsidRPr="00C93814" w:rsidDel="005D2A09">
          <w:rPr>
            <w:rFonts w:ascii="Arial" w:hAnsi="Arial" w:cs="Arial"/>
          </w:rPr>
          <w:delText>For the 2015 and subsequent model years, a manufacturer selecting this option must certify LEV II and LEV III LEVs, ULEVs, and SULEVs, such that the manufacturer’s sales-weighted fleet-average NMOG+NOx composite emission value does not exceed the applicable NMOG+NOx composite emission standard set forth in the following table.</w:delText>
        </w:r>
        <w:r w:rsidRPr="00C93814" w:rsidDel="005D2A09">
          <w:rPr>
            <w:rFonts w:ascii="Arial" w:hAnsi="Arial" w:cs="Arial"/>
            <w:spacing w:val="40"/>
          </w:rPr>
          <w:delText xml:space="preserve"> </w:delText>
        </w:r>
        <w:r w:rsidRPr="00C93814" w:rsidDel="005D2A09">
          <w:rPr>
            <w:rFonts w:ascii="Arial" w:hAnsi="Arial" w:cs="Arial"/>
          </w:rPr>
          <w:delText>In addition, the CO composite emission value of any LEV III test group shall not exceed the CO composite emission standard set forth in the following table.</w:delText>
        </w:r>
        <w:r w:rsidRPr="00C93814" w:rsidDel="005D2A09">
          <w:rPr>
            <w:rFonts w:ascii="Arial" w:hAnsi="Arial" w:cs="Arial"/>
            <w:spacing w:val="40"/>
          </w:rPr>
          <w:delText xml:space="preserve"> </w:delText>
        </w:r>
        <w:r w:rsidRPr="00C93814" w:rsidDel="005D2A09">
          <w:rPr>
            <w:rFonts w:ascii="Arial" w:hAnsi="Arial" w:cs="Arial"/>
          </w:rPr>
          <w:delText>SFTP compliance shall be demonstrated using the same gaseous or liquid fuel used for FTP certification.</w:delText>
        </w:r>
        <w:r w:rsidRPr="00C93814" w:rsidDel="005D2A09">
          <w:rPr>
            <w:rFonts w:ascii="Arial" w:hAnsi="Arial" w:cs="Arial"/>
            <w:spacing w:val="40"/>
          </w:rPr>
          <w:delText xml:space="preserve"> </w:delText>
        </w:r>
        <w:r w:rsidRPr="00C93814" w:rsidDel="005D2A09">
          <w:rPr>
            <w:rFonts w:ascii="Arial" w:hAnsi="Arial" w:cs="Arial"/>
          </w:rPr>
          <w:delText>These standards only apply to 2015 through 2016 model year fuel-flexible vehicles ≤ 6,000 lbs. GVWR and 2015 through 2017 model year fuel-flexible vehicles &gt; 6,000 lbs. GVWR when operating on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2017 and subsequent model year multi-fueled vehicles (including bi-fueled, dual-fueled and fuel-flexible</w:delText>
        </w:r>
        <w:r w:rsidRPr="00C93814" w:rsidDel="005D2A09">
          <w:rPr>
            <w:rFonts w:ascii="Arial" w:hAnsi="Arial" w:cs="Arial"/>
            <w:spacing w:val="-4"/>
          </w:rPr>
          <w:delText xml:space="preserve"> </w:delText>
        </w:r>
        <w:r w:rsidRPr="00C93814" w:rsidDel="005D2A09">
          <w:rPr>
            <w:rFonts w:ascii="Arial" w:hAnsi="Arial" w:cs="Arial"/>
          </w:rPr>
          <w:delText>vehicles)</w:delText>
        </w:r>
        <w:r w:rsidRPr="00C93814" w:rsidDel="005D2A09">
          <w:rPr>
            <w:rFonts w:ascii="Arial" w:hAnsi="Arial" w:cs="Arial"/>
            <w:spacing w:val="-4"/>
          </w:rPr>
          <w:delText xml:space="preserve"> </w:delText>
        </w:r>
        <w:r w:rsidRPr="00C93814" w:rsidDel="005D2A09">
          <w:rPr>
            <w:rFonts w:ascii="Arial" w:hAnsi="Arial" w:cs="Arial"/>
          </w:rPr>
          <w:delText>≤</w:delText>
        </w:r>
        <w:r w:rsidRPr="00C93814" w:rsidDel="005D2A09">
          <w:rPr>
            <w:rFonts w:ascii="Arial" w:hAnsi="Arial" w:cs="Arial"/>
            <w:spacing w:val="-1"/>
          </w:rPr>
          <w:delText xml:space="preserve"> </w:delText>
        </w:r>
        <w:r w:rsidRPr="00C93814" w:rsidDel="005D2A09">
          <w:rPr>
            <w:rFonts w:ascii="Arial" w:hAnsi="Arial" w:cs="Arial"/>
          </w:rPr>
          <w:delText>6,000</w:delText>
        </w:r>
        <w:r w:rsidRPr="00C93814" w:rsidDel="005D2A09">
          <w:rPr>
            <w:rFonts w:ascii="Arial" w:hAnsi="Arial" w:cs="Arial"/>
            <w:spacing w:val="-3"/>
          </w:rPr>
          <w:delText xml:space="preserve"> </w:delText>
        </w:r>
        <w:r w:rsidRPr="00C93814" w:rsidDel="005D2A09">
          <w:rPr>
            <w:rFonts w:ascii="Arial" w:hAnsi="Arial" w:cs="Arial"/>
          </w:rPr>
          <w:delText>lbs.</w:delText>
        </w:r>
        <w:r w:rsidRPr="00C93814" w:rsidDel="005D2A09">
          <w:rPr>
            <w:rFonts w:ascii="Arial" w:hAnsi="Arial" w:cs="Arial"/>
            <w:spacing w:val="-3"/>
          </w:rPr>
          <w:delText xml:space="preserve"> </w:delText>
        </w:r>
        <w:r w:rsidRPr="00C93814" w:rsidDel="005D2A09">
          <w:rPr>
            <w:rFonts w:ascii="Arial" w:hAnsi="Arial" w:cs="Arial"/>
          </w:rPr>
          <w:delText>GVWR</w:delText>
        </w:r>
        <w:r w:rsidRPr="00C93814" w:rsidDel="005D2A09">
          <w:rPr>
            <w:rFonts w:ascii="Arial" w:hAnsi="Arial" w:cs="Arial"/>
            <w:spacing w:val="-3"/>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well</w:delText>
        </w:r>
        <w:r w:rsidRPr="00C93814" w:rsidDel="005D2A09">
          <w:rPr>
            <w:rFonts w:ascii="Arial" w:hAnsi="Arial" w:cs="Arial"/>
            <w:spacing w:val="-3"/>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2018</w:delText>
        </w:r>
        <w:r w:rsidRPr="00C93814" w:rsidDel="005D2A09">
          <w:rPr>
            <w:rFonts w:ascii="Arial" w:hAnsi="Arial" w:cs="Arial"/>
            <w:spacing w:val="-3"/>
          </w:rPr>
          <w:delText xml:space="preserve"> </w:delText>
        </w:r>
        <w:r w:rsidRPr="00C93814" w:rsidDel="005D2A09">
          <w:rPr>
            <w:rFonts w:ascii="Arial" w:hAnsi="Arial" w:cs="Arial"/>
          </w:rPr>
          <w:delText>and</w:delText>
        </w:r>
        <w:r w:rsidRPr="00C93814" w:rsidDel="005D2A09">
          <w:rPr>
            <w:rFonts w:ascii="Arial" w:hAnsi="Arial" w:cs="Arial"/>
            <w:spacing w:val="-3"/>
          </w:rPr>
          <w:delText xml:space="preserve"> </w:delText>
        </w:r>
        <w:r w:rsidRPr="00C93814" w:rsidDel="005D2A09">
          <w:rPr>
            <w:rFonts w:ascii="Arial" w:hAnsi="Arial" w:cs="Arial"/>
          </w:rPr>
          <w:delText>subsequent</w:delText>
        </w:r>
        <w:r w:rsidRPr="00C93814" w:rsidDel="005D2A09">
          <w:rPr>
            <w:rFonts w:ascii="Arial" w:hAnsi="Arial" w:cs="Arial"/>
            <w:spacing w:val="-1"/>
          </w:rPr>
          <w:delText xml:space="preserve"> </w:delText>
        </w:r>
        <w:r w:rsidRPr="00C93814" w:rsidDel="005D2A09">
          <w:rPr>
            <w:rFonts w:ascii="Arial" w:hAnsi="Arial" w:cs="Arial"/>
          </w:rPr>
          <w:delText>model</w:delText>
        </w:r>
        <w:r w:rsidRPr="00C93814" w:rsidDel="005D2A09">
          <w:rPr>
            <w:rFonts w:ascii="Arial" w:hAnsi="Arial" w:cs="Arial"/>
            <w:spacing w:val="-3"/>
          </w:rPr>
          <w:delText xml:space="preserve"> </w:delText>
        </w:r>
        <w:r w:rsidRPr="00C93814" w:rsidDel="005D2A09">
          <w:rPr>
            <w:rFonts w:ascii="Arial" w:hAnsi="Arial" w:cs="Arial"/>
          </w:rPr>
          <w:delText>year</w:delText>
        </w:r>
        <w:r w:rsidRPr="00C93814" w:rsidDel="005D2A09">
          <w:rPr>
            <w:rFonts w:ascii="Arial" w:hAnsi="Arial" w:cs="Arial"/>
            <w:spacing w:val="-4"/>
          </w:rPr>
          <w:delText xml:space="preserve"> </w:delText>
        </w:r>
        <w:r w:rsidRPr="00C93814" w:rsidDel="005D2A09">
          <w:rPr>
            <w:rFonts w:ascii="Arial" w:hAnsi="Arial" w:cs="Arial"/>
          </w:rPr>
          <w:delText>multi- fueled vehicles &gt; 6,000 lbs. GVWR, including vehicles certifying with carryover data, shall comply with all requirements established for each consumed fuel (or blend of fuels in the case of fuel-flexible vehicles).</w:delText>
        </w:r>
      </w:del>
    </w:p>
    <w:p w14:paraId="10F73F91" w14:textId="6F16F4B3" w:rsidR="0048243B" w:rsidRPr="00C93814" w:rsidDel="005D2A09" w:rsidRDefault="0048243B" w:rsidP="009A18CE">
      <w:pPr>
        <w:keepLines/>
        <w:widowControl w:val="0"/>
        <w:spacing w:line="240" w:lineRule="auto"/>
        <w:ind w:left="2880"/>
        <w:rPr>
          <w:del w:id="938" w:author="Joo, Hye@ARB" w:date="2026-06-04T21:41:00Z"/>
          <w:rFonts w:ascii="Arial" w:hAnsi="Arial" w:cs="Arial"/>
          <w:sz w:val="24"/>
          <w:szCs w:val="24"/>
        </w:rPr>
      </w:pPr>
      <w:del w:id="939" w:author="Joo, Hye@ARB" w:date="2026-06-04T21:41:00Z">
        <w:r w:rsidRPr="00C93814" w:rsidDel="005D2A09">
          <w:rPr>
            <w:rFonts w:ascii="Arial" w:hAnsi="Arial" w:cs="Arial"/>
            <w:sz w:val="24"/>
            <w:szCs w:val="24"/>
          </w:rPr>
          <w:delText>For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each</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subject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to</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this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subsection,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manufacturers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shall</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calculate</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a</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Composite Emission Value for NMOG+NOx and, for LEV III test groups, a separate Composite Emission Value for CO, using the following equation:</w:delText>
        </w:r>
      </w:del>
    </w:p>
    <w:p w14:paraId="7240D7AB" w14:textId="5B2CA2FA" w:rsidR="0048243B" w:rsidRPr="00C93814" w:rsidDel="005D2A09" w:rsidRDefault="0048243B" w:rsidP="009A18CE">
      <w:pPr>
        <w:keepLines/>
        <w:widowControl w:val="0"/>
        <w:spacing w:line="240" w:lineRule="auto"/>
        <w:ind w:left="2880"/>
        <w:rPr>
          <w:del w:id="940" w:author="Joo, Hye@ARB" w:date="2026-06-04T21:41:00Z"/>
          <w:rFonts w:ascii="Arial" w:hAnsi="Arial" w:cs="Arial"/>
          <w:sz w:val="24"/>
          <w:szCs w:val="24"/>
        </w:rPr>
      </w:pPr>
      <w:del w:id="941" w:author="Joo, Hye@ARB" w:date="2026-06-04T21:41:00Z">
        <w:r w:rsidRPr="00C93814" w:rsidDel="005D2A09">
          <w:rPr>
            <w:rFonts w:ascii="Arial" w:hAnsi="Arial" w:cs="Arial"/>
            <w:sz w:val="24"/>
            <w:szCs w:val="24"/>
          </w:rPr>
          <w:delText>Composite</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0.28 x</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US06 +</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0.37</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x SC03</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0.35</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 xml:space="preserve">x </w:delText>
        </w:r>
        <w:r w:rsidRPr="00C93814" w:rsidDel="005D2A09">
          <w:rPr>
            <w:rFonts w:ascii="Arial" w:hAnsi="Arial" w:cs="Arial"/>
            <w:spacing w:val="-5"/>
            <w:sz w:val="24"/>
            <w:szCs w:val="24"/>
          </w:rPr>
          <w:delText>FTP</w:delText>
        </w:r>
        <w:r w:rsidRPr="00C93814" w:rsidDel="005D2A09">
          <w:rPr>
            <w:rFonts w:ascii="Arial" w:hAnsi="Arial" w:cs="Arial"/>
            <w:sz w:val="24"/>
            <w:szCs w:val="24"/>
          </w:rPr>
          <w:delText xml:space="preserve"> [Eq.</w:delText>
        </w:r>
        <w:r w:rsidRPr="00C93814" w:rsidDel="005D2A09">
          <w:rPr>
            <w:rFonts w:ascii="Arial" w:hAnsi="Arial" w:cs="Arial"/>
            <w:spacing w:val="-4"/>
            <w:sz w:val="24"/>
            <w:szCs w:val="24"/>
          </w:rPr>
          <w:delText xml:space="preserve"> </w:delText>
        </w:r>
        <w:r w:rsidRPr="00C93814" w:rsidDel="005D2A09">
          <w:rPr>
            <w:rFonts w:ascii="Arial" w:hAnsi="Arial" w:cs="Arial"/>
            <w:spacing w:val="-5"/>
            <w:sz w:val="24"/>
            <w:szCs w:val="24"/>
          </w:rPr>
          <w:delText>1]</w:delText>
        </w:r>
      </w:del>
    </w:p>
    <w:p w14:paraId="311AAA2D" w14:textId="064B2BF3" w:rsidR="0048243B" w:rsidRPr="00C93814" w:rsidDel="005D2A09" w:rsidRDefault="0048243B" w:rsidP="009A18CE">
      <w:pPr>
        <w:keepLines/>
        <w:widowControl w:val="0"/>
        <w:spacing w:line="240" w:lineRule="auto"/>
        <w:ind w:left="2880"/>
        <w:rPr>
          <w:del w:id="942" w:author="Joo, Hye@ARB" w:date="2026-06-04T21:41:00Z"/>
          <w:rFonts w:ascii="Arial" w:hAnsi="Arial" w:cs="Arial"/>
          <w:sz w:val="24"/>
          <w:szCs w:val="24"/>
        </w:rPr>
      </w:pPr>
      <w:del w:id="943" w:author="Joo, Hye@ARB" w:date="2026-06-04T21:41:00Z">
        <w:r w:rsidRPr="00C93814" w:rsidDel="005D2A09">
          <w:rPr>
            <w:rFonts w:ascii="Arial" w:hAnsi="Arial" w:cs="Arial"/>
            <w:spacing w:val="-2"/>
            <w:sz w:val="24"/>
            <w:szCs w:val="24"/>
          </w:rPr>
          <w:delText>where</w:delText>
        </w:r>
        <w:r w:rsidRPr="00C93814" w:rsidDel="005D2A09">
          <w:rPr>
            <w:rFonts w:ascii="Arial" w:hAnsi="Arial" w:cs="Arial"/>
            <w:sz w:val="24"/>
            <w:szCs w:val="24"/>
          </w:rPr>
          <w:tab/>
          <w:delText>“US06”</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applicable, determined through the US06 test;</w:delText>
        </w:r>
      </w:del>
    </w:p>
    <w:p w14:paraId="66FF4A3A" w14:textId="5850E506" w:rsidR="0048243B" w:rsidRPr="00C93814" w:rsidDel="005D2A09" w:rsidRDefault="0048243B" w:rsidP="009A18CE">
      <w:pPr>
        <w:keepLines/>
        <w:widowControl w:val="0"/>
        <w:spacing w:line="240" w:lineRule="auto"/>
        <w:ind w:left="2880"/>
        <w:rPr>
          <w:del w:id="944" w:author="Joo, Hye@ARB" w:date="2026-06-04T21:41:00Z"/>
          <w:rFonts w:ascii="Arial" w:hAnsi="Arial" w:cs="Arial"/>
          <w:sz w:val="24"/>
          <w:szCs w:val="24"/>
        </w:rPr>
      </w:pPr>
      <w:del w:id="945" w:author="Joo, Hye@ARB" w:date="2026-06-04T21:41:00Z">
        <w:r w:rsidRPr="00C93814" w:rsidDel="005D2A09">
          <w:rPr>
            <w:rFonts w:ascii="Arial" w:hAnsi="Arial" w:cs="Arial"/>
            <w:sz w:val="24"/>
            <w:szCs w:val="24"/>
          </w:rPr>
          <w:delText>“SC03”</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applicable, determined through the SC03 test; and</w:delText>
        </w:r>
      </w:del>
    </w:p>
    <w:p w14:paraId="6ACF70A7" w14:textId="5DE9F350" w:rsidR="0048243B" w:rsidRPr="00C93814" w:rsidDel="005D2A09" w:rsidRDefault="0048243B" w:rsidP="009A18CE">
      <w:pPr>
        <w:keepLines/>
        <w:widowControl w:val="0"/>
        <w:spacing w:line="240" w:lineRule="auto"/>
        <w:ind w:left="2880"/>
        <w:rPr>
          <w:del w:id="946" w:author="Joo, Hye@ARB" w:date="2026-06-04T21:41:00Z"/>
          <w:rFonts w:ascii="Arial" w:hAnsi="Arial" w:cs="Arial"/>
          <w:sz w:val="24"/>
          <w:szCs w:val="24"/>
        </w:rPr>
      </w:pPr>
      <w:del w:id="947" w:author="Joo, Hye@ARB" w:date="2026-06-04T21:41:00Z">
        <w:r w:rsidRPr="00C93814" w:rsidDel="005D2A09">
          <w:rPr>
            <w:rFonts w:ascii="Arial" w:hAnsi="Arial" w:cs="Arial"/>
            <w:sz w:val="24"/>
            <w:szCs w:val="24"/>
          </w:rPr>
          <w:delText>“FTP”</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applicable, determined through the FTP test.</w:delText>
        </w:r>
      </w:del>
    </w:p>
    <w:p w14:paraId="44D6240C" w14:textId="4197368B" w:rsidR="00C81C4D" w:rsidDel="005D2A09" w:rsidRDefault="0048243B" w:rsidP="00B1248E">
      <w:pPr>
        <w:keepLines/>
        <w:widowControl w:val="0"/>
        <w:spacing w:line="240" w:lineRule="auto"/>
        <w:rPr>
          <w:del w:id="948" w:author="Joo, Hye@ARB" w:date="2026-06-04T21:41:00Z"/>
          <w:rFonts w:ascii="Arial" w:hAnsi="Arial" w:cs="Arial"/>
        </w:rPr>
      </w:pPr>
      <w:del w:id="949" w:author="Joo, Hye@ARB" w:date="2026-06-04T21:41:00Z">
        <w:r w:rsidRPr="00C93814" w:rsidDel="005D2A09">
          <w:rPr>
            <w:rFonts w:ascii="Arial" w:hAnsi="Arial" w:cs="Arial"/>
          </w:rPr>
          <w:lastRenderedPageBreak/>
          <w:delText>If</w:delText>
        </w:r>
        <w:r w:rsidRPr="00C93814" w:rsidDel="005D2A09">
          <w:rPr>
            <w:rFonts w:ascii="Arial" w:hAnsi="Arial" w:cs="Arial"/>
            <w:spacing w:val="-3"/>
          </w:rPr>
          <w:delText xml:space="preserve"> </w:delText>
        </w:r>
        <w:r w:rsidRPr="00C93814" w:rsidDel="005D2A09">
          <w:rPr>
            <w:rFonts w:ascii="Arial" w:hAnsi="Arial" w:cs="Arial"/>
          </w:rPr>
          <w:delText>no</w:delText>
        </w:r>
        <w:r w:rsidRPr="00C93814" w:rsidDel="005D2A09">
          <w:rPr>
            <w:rFonts w:ascii="Arial" w:hAnsi="Arial" w:cs="Arial"/>
            <w:spacing w:val="-2"/>
          </w:rPr>
          <w:delText xml:space="preserve"> </w:delText>
        </w:r>
        <w:r w:rsidRPr="00C93814" w:rsidDel="005D2A09">
          <w:rPr>
            <w:rFonts w:ascii="Arial" w:hAnsi="Arial" w:cs="Arial"/>
          </w:rPr>
          <w:delText>vehicles</w:delText>
        </w:r>
        <w:r w:rsidRPr="00C93814" w:rsidDel="005D2A09">
          <w:rPr>
            <w:rFonts w:ascii="Arial" w:hAnsi="Arial" w:cs="Arial"/>
            <w:spacing w:val="-2"/>
          </w:rPr>
          <w:delText xml:space="preserve"> </w:delText>
        </w:r>
        <w:r w:rsidRPr="00C93814" w:rsidDel="005D2A09">
          <w:rPr>
            <w:rFonts w:ascii="Arial" w:hAnsi="Arial" w:cs="Arial"/>
          </w:rPr>
          <w:delText>in</w:delText>
        </w:r>
        <w:r w:rsidRPr="00C93814" w:rsidDel="005D2A09">
          <w:rPr>
            <w:rFonts w:ascii="Arial" w:hAnsi="Arial" w:cs="Arial"/>
            <w:spacing w:val="-2"/>
          </w:rPr>
          <w:delText xml:space="preserve"> </w:delText>
        </w:r>
        <w:r w:rsidRPr="00C93814" w:rsidDel="005D2A09">
          <w:rPr>
            <w:rFonts w:ascii="Arial" w:hAnsi="Arial" w:cs="Arial"/>
          </w:rPr>
          <w:delText>a</w:delText>
        </w:r>
        <w:r w:rsidRPr="00C93814" w:rsidDel="005D2A09">
          <w:rPr>
            <w:rFonts w:ascii="Arial" w:hAnsi="Arial" w:cs="Arial"/>
            <w:spacing w:val="-3"/>
          </w:rPr>
          <w:delText xml:space="preserve"> </w:delText>
        </w:r>
        <w:r w:rsidRPr="00C93814" w:rsidDel="005D2A09">
          <w:rPr>
            <w:rFonts w:ascii="Arial" w:hAnsi="Arial" w:cs="Arial"/>
          </w:rPr>
          <w:delText>test</w:delText>
        </w:r>
        <w:r w:rsidRPr="00C93814" w:rsidDel="005D2A09">
          <w:rPr>
            <w:rFonts w:ascii="Arial" w:hAnsi="Arial" w:cs="Arial"/>
            <w:spacing w:val="-2"/>
          </w:rPr>
          <w:delText xml:space="preserve"> </w:delText>
        </w:r>
        <w:r w:rsidRPr="00C93814" w:rsidDel="005D2A09">
          <w:rPr>
            <w:rFonts w:ascii="Arial" w:hAnsi="Arial" w:cs="Arial"/>
          </w:rPr>
          <w:delText>group</w:delText>
        </w:r>
        <w:r w:rsidRPr="00C93814" w:rsidDel="005D2A09">
          <w:rPr>
            <w:rFonts w:ascii="Arial" w:hAnsi="Arial" w:cs="Arial"/>
            <w:spacing w:val="-2"/>
          </w:rPr>
          <w:delText xml:space="preserve"> </w:delText>
        </w:r>
        <w:r w:rsidRPr="00C93814" w:rsidDel="005D2A09">
          <w:rPr>
            <w:rFonts w:ascii="Arial" w:hAnsi="Arial" w:cs="Arial"/>
          </w:rPr>
          <w:delText>have</w:delText>
        </w:r>
        <w:r w:rsidRPr="00C93814" w:rsidDel="005D2A09">
          <w:rPr>
            <w:rFonts w:ascii="Arial" w:hAnsi="Arial" w:cs="Arial"/>
            <w:spacing w:val="-3"/>
          </w:rPr>
          <w:delText xml:space="preserve"> </w:delText>
        </w:r>
        <w:r w:rsidRPr="00C93814" w:rsidDel="005D2A09">
          <w:rPr>
            <w:rFonts w:ascii="Arial" w:hAnsi="Arial" w:cs="Arial"/>
          </w:rPr>
          <w:delText>air</w:delText>
        </w:r>
        <w:r w:rsidRPr="00C93814" w:rsidDel="005D2A09">
          <w:rPr>
            <w:rFonts w:ascii="Arial" w:hAnsi="Arial" w:cs="Arial"/>
            <w:spacing w:val="-1"/>
          </w:rPr>
          <w:delText xml:space="preserve"> </w:delText>
        </w:r>
        <w:r w:rsidRPr="00C93814" w:rsidDel="005D2A09">
          <w:rPr>
            <w:rFonts w:ascii="Arial" w:hAnsi="Arial" w:cs="Arial"/>
          </w:rPr>
          <w:delText>conditioning</w:delText>
        </w:r>
        <w:r w:rsidRPr="00C93814" w:rsidDel="005D2A09">
          <w:rPr>
            <w:rFonts w:ascii="Arial" w:hAnsi="Arial" w:cs="Arial"/>
            <w:spacing w:val="-2"/>
          </w:rPr>
          <w:delText xml:space="preserve"> </w:delText>
        </w:r>
        <w:r w:rsidRPr="00C93814" w:rsidDel="005D2A09">
          <w:rPr>
            <w:rFonts w:ascii="Arial" w:hAnsi="Arial" w:cs="Arial"/>
          </w:rPr>
          <w:delText>units,</w:delText>
        </w:r>
        <w:r w:rsidRPr="00C93814" w:rsidDel="005D2A09">
          <w:rPr>
            <w:rFonts w:ascii="Arial" w:hAnsi="Arial" w:cs="Arial"/>
            <w:spacing w:val="-2"/>
          </w:rPr>
          <w:delText xml:space="preserve"> </w:delText>
        </w:r>
        <w:r w:rsidRPr="00C93814" w:rsidDel="005D2A09">
          <w:rPr>
            <w:rFonts w:ascii="Arial" w:hAnsi="Arial" w:cs="Arial"/>
          </w:rPr>
          <w:delText>the</w:delText>
        </w:r>
        <w:r w:rsidRPr="00C93814" w:rsidDel="005D2A09">
          <w:rPr>
            <w:rFonts w:ascii="Arial" w:hAnsi="Arial" w:cs="Arial"/>
            <w:spacing w:val="-3"/>
          </w:rPr>
          <w:delText xml:space="preserve"> </w:delText>
        </w:r>
        <w:r w:rsidRPr="00C93814" w:rsidDel="005D2A09">
          <w:rPr>
            <w:rFonts w:ascii="Arial" w:hAnsi="Arial" w:cs="Arial"/>
          </w:rPr>
          <w:delText>FTP</w:delText>
        </w:r>
        <w:r w:rsidRPr="00C93814" w:rsidDel="005D2A09">
          <w:rPr>
            <w:rFonts w:ascii="Arial" w:hAnsi="Arial" w:cs="Arial"/>
            <w:spacing w:val="-2"/>
          </w:rPr>
          <w:delText xml:space="preserve"> </w:delText>
        </w:r>
        <w:r w:rsidRPr="00C93814" w:rsidDel="005D2A09">
          <w:rPr>
            <w:rFonts w:ascii="Arial" w:hAnsi="Arial" w:cs="Arial"/>
          </w:rPr>
          <w:delText>cycle</w:delText>
        </w:r>
        <w:r w:rsidRPr="00C93814" w:rsidDel="005D2A09">
          <w:rPr>
            <w:rFonts w:ascii="Arial" w:hAnsi="Arial" w:cs="Arial"/>
            <w:spacing w:val="-3"/>
          </w:rPr>
          <w:delText xml:space="preserve"> </w:delText>
        </w:r>
        <w:r w:rsidRPr="00C93814" w:rsidDel="005D2A09">
          <w:rPr>
            <w:rFonts w:ascii="Arial" w:hAnsi="Arial" w:cs="Arial"/>
          </w:rPr>
          <w:delText>emission</w:delText>
        </w:r>
        <w:r w:rsidRPr="00C93814" w:rsidDel="005D2A09">
          <w:rPr>
            <w:rFonts w:ascii="Arial" w:hAnsi="Arial" w:cs="Arial"/>
            <w:spacing w:val="-2"/>
          </w:rPr>
          <w:delText xml:space="preserve"> </w:delText>
        </w:r>
        <w:r w:rsidRPr="00C93814" w:rsidDel="005D2A09">
          <w:rPr>
            <w:rFonts w:ascii="Arial" w:hAnsi="Arial" w:cs="Arial"/>
          </w:rPr>
          <w:delText>value</w:delText>
        </w:r>
        <w:r w:rsidRPr="00C93814" w:rsidDel="005D2A09">
          <w:rPr>
            <w:rFonts w:ascii="Arial" w:hAnsi="Arial" w:cs="Arial"/>
            <w:spacing w:val="-3"/>
          </w:rPr>
          <w:delText xml:space="preserve"> </w:delText>
        </w:r>
        <w:r w:rsidRPr="00C93814" w:rsidDel="005D2A09">
          <w:rPr>
            <w:rFonts w:ascii="Arial" w:hAnsi="Arial" w:cs="Arial"/>
          </w:rPr>
          <w:delText>can</w:delText>
        </w:r>
        <w:r w:rsidRPr="00C93814" w:rsidDel="005D2A09">
          <w:rPr>
            <w:rFonts w:ascii="Arial" w:hAnsi="Arial" w:cs="Arial"/>
            <w:spacing w:val="-2"/>
          </w:rPr>
          <w:delText xml:space="preserve"> </w:delText>
        </w:r>
        <w:r w:rsidRPr="00C93814" w:rsidDel="005D2A09">
          <w:rPr>
            <w:rFonts w:ascii="Arial" w:hAnsi="Arial" w:cs="Arial"/>
          </w:rPr>
          <w:delText>be used</w:delText>
        </w:r>
        <w:r w:rsidRPr="00C93814" w:rsidDel="005D2A09">
          <w:rPr>
            <w:rFonts w:ascii="Arial" w:hAnsi="Arial" w:cs="Arial"/>
            <w:spacing w:val="-2"/>
          </w:rPr>
          <w:delText xml:space="preserve"> </w:delText>
        </w:r>
        <w:r w:rsidRPr="00C93814" w:rsidDel="005D2A09">
          <w:rPr>
            <w:rFonts w:ascii="Arial" w:hAnsi="Arial" w:cs="Arial"/>
          </w:rPr>
          <w:delText>in</w:delText>
        </w:r>
        <w:r w:rsidRPr="00C93814" w:rsidDel="005D2A09">
          <w:rPr>
            <w:rFonts w:ascii="Arial" w:hAnsi="Arial" w:cs="Arial"/>
            <w:spacing w:val="-2"/>
          </w:rPr>
          <w:delText xml:space="preserve"> </w:delText>
        </w:r>
        <w:r w:rsidRPr="00C93814" w:rsidDel="005D2A09">
          <w:rPr>
            <w:rFonts w:ascii="Arial" w:hAnsi="Arial" w:cs="Arial"/>
          </w:rPr>
          <w:delText>place</w:delText>
        </w:r>
        <w:r w:rsidRPr="00C93814" w:rsidDel="005D2A09">
          <w:rPr>
            <w:rFonts w:ascii="Arial" w:hAnsi="Arial" w:cs="Arial"/>
            <w:spacing w:val="-3"/>
          </w:rPr>
          <w:delText xml:space="preserve"> </w:delText>
        </w:r>
        <w:r w:rsidRPr="00C93814" w:rsidDel="005D2A09">
          <w:rPr>
            <w:rFonts w:ascii="Arial" w:hAnsi="Arial" w:cs="Arial"/>
          </w:rPr>
          <w:delText>of</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3"/>
          </w:rPr>
          <w:delText xml:space="preserve"> </w:delText>
        </w:r>
        <w:r w:rsidRPr="00C93814" w:rsidDel="005D2A09">
          <w:rPr>
            <w:rFonts w:ascii="Arial" w:hAnsi="Arial" w:cs="Arial"/>
          </w:rPr>
          <w:delText>SC03</w:delText>
        </w:r>
        <w:r w:rsidRPr="00C93814" w:rsidDel="005D2A09">
          <w:rPr>
            <w:rFonts w:ascii="Arial" w:hAnsi="Arial" w:cs="Arial"/>
            <w:spacing w:val="-2"/>
          </w:rPr>
          <w:delText xml:space="preserve"> </w:delText>
        </w:r>
        <w:r w:rsidRPr="00C93814" w:rsidDel="005D2A09">
          <w:rPr>
            <w:rFonts w:ascii="Arial" w:hAnsi="Arial" w:cs="Arial"/>
          </w:rPr>
          <w:delText>cycle</w:delText>
        </w:r>
        <w:r w:rsidRPr="00C93814" w:rsidDel="005D2A09">
          <w:rPr>
            <w:rFonts w:ascii="Arial" w:hAnsi="Arial" w:cs="Arial"/>
            <w:spacing w:val="-3"/>
          </w:rPr>
          <w:delText xml:space="preserve"> </w:delText>
        </w:r>
        <w:r w:rsidRPr="00C93814" w:rsidDel="005D2A09">
          <w:rPr>
            <w:rFonts w:ascii="Arial" w:hAnsi="Arial" w:cs="Arial"/>
          </w:rPr>
          <w:delText>emission</w:delText>
        </w:r>
        <w:r w:rsidRPr="00C93814" w:rsidDel="005D2A09">
          <w:rPr>
            <w:rFonts w:ascii="Arial" w:hAnsi="Arial" w:cs="Arial"/>
            <w:spacing w:val="-2"/>
          </w:rPr>
          <w:delText xml:space="preserve"> </w:delText>
        </w:r>
        <w:r w:rsidRPr="00C93814" w:rsidDel="005D2A09">
          <w:rPr>
            <w:rFonts w:ascii="Arial" w:hAnsi="Arial" w:cs="Arial"/>
          </w:rPr>
          <w:delText>value</w:delText>
        </w:r>
        <w:r w:rsidRPr="00C93814" w:rsidDel="005D2A09">
          <w:rPr>
            <w:rFonts w:ascii="Arial" w:hAnsi="Arial" w:cs="Arial"/>
            <w:spacing w:val="-3"/>
          </w:rPr>
          <w:delText xml:space="preserve"> </w:delText>
        </w:r>
        <w:r w:rsidRPr="00C93814" w:rsidDel="005D2A09">
          <w:rPr>
            <w:rFonts w:ascii="Arial" w:hAnsi="Arial" w:cs="Arial"/>
          </w:rPr>
          <w:delText>in</w:delText>
        </w:r>
        <w:r w:rsidRPr="00C93814" w:rsidDel="005D2A09">
          <w:rPr>
            <w:rFonts w:ascii="Arial" w:hAnsi="Arial" w:cs="Arial"/>
            <w:spacing w:val="-1"/>
          </w:rPr>
          <w:delText xml:space="preserve"> </w:delText>
        </w:r>
        <w:r w:rsidRPr="00C93814" w:rsidDel="005D2A09">
          <w:rPr>
            <w:rFonts w:ascii="Arial" w:hAnsi="Arial" w:cs="Arial"/>
          </w:rPr>
          <w:delText>Equation</w:delText>
        </w:r>
        <w:r w:rsidRPr="00C93814" w:rsidDel="005D2A09">
          <w:rPr>
            <w:rFonts w:ascii="Arial" w:hAnsi="Arial" w:cs="Arial"/>
            <w:spacing w:val="-2"/>
          </w:rPr>
          <w:delText xml:space="preserve"> </w:delText>
        </w:r>
        <w:r w:rsidRPr="00C93814" w:rsidDel="005D2A09">
          <w:rPr>
            <w:rFonts w:ascii="Arial" w:hAnsi="Arial" w:cs="Arial"/>
          </w:rPr>
          <w:delText>1.</w:delText>
        </w:r>
        <w:r w:rsidRPr="00C93814" w:rsidDel="005D2A09">
          <w:rPr>
            <w:rFonts w:ascii="Arial" w:hAnsi="Arial" w:cs="Arial"/>
            <w:spacing w:val="40"/>
          </w:rPr>
          <w:delText xml:space="preserve"> </w:delText>
        </w:r>
        <w:r w:rsidRPr="00C93814" w:rsidDel="005D2A09">
          <w:rPr>
            <w:rFonts w:ascii="Arial" w:hAnsi="Arial" w:cs="Arial"/>
          </w:rPr>
          <w:delText>To</w:delText>
        </w:r>
        <w:r w:rsidRPr="00C93814" w:rsidDel="005D2A09">
          <w:rPr>
            <w:rFonts w:ascii="Arial" w:hAnsi="Arial" w:cs="Arial"/>
            <w:spacing w:val="-2"/>
          </w:rPr>
          <w:delText xml:space="preserve"> </w:delText>
        </w:r>
        <w:r w:rsidRPr="00C93814" w:rsidDel="005D2A09">
          <w:rPr>
            <w:rFonts w:ascii="Arial" w:hAnsi="Arial" w:cs="Arial"/>
          </w:rPr>
          <w:delText>determine</w:delText>
        </w:r>
        <w:r w:rsidRPr="00C93814" w:rsidDel="005D2A09">
          <w:rPr>
            <w:rFonts w:ascii="Arial" w:hAnsi="Arial" w:cs="Arial"/>
            <w:spacing w:val="-3"/>
          </w:rPr>
          <w:delText xml:space="preserve"> </w:delText>
        </w:r>
        <w:r w:rsidRPr="00C93814" w:rsidDel="005D2A09">
          <w:rPr>
            <w:rFonts w:ascii="Arial" w:hAnsi="Arial" w:cs="Arial"/>
          </w:rPr>
          <w:delText>compliance</w:delText>
        </w:r>
        <w:r w:rsidRPr="00C93814" w:rsidDel="005D2A09">
          <w:rPr>
            <w:rFonts w:ascii="Arial" w:hAnsi="Arial" w:cs="Arial"/>
            <w:spacing w:val="-1"/>
          </w:rPr>
          <w:delText xml:space="preserve"> </w:delText>
        </w:r>
        <w:r w:rsidRPr="00C93814" w:rsidDel="005D2A09">
          <w:rPr>
            <w:rFonts w:ascii="Arial" w:hAnsi="Arial" w:cs="Arial"/>
          </w:rPr>
          <w:delText>with the SFTP NMOG+NOx composite emission standard applicable to the model year, manufacturers shall use a sales-weighted fleet average of the NMOG+NOx composite emission values of every applicable test group.</w:delText>
        </w:r>
        <w:r w:rsidRPr="00C93814" w:rsidDel="005D2A09">
          <w:rPr>
            <w:rFonts w:ascii="Arial" w:hAnsi="Arial" w:cs="Arial"/>
            <w:spacing w:val="40"/>
          </w:rPr>
          <w:delText xml:space="preserve"> </w:delText>
        </w:r>
        <w:r w:rsidRPr="00C93814" w:rsidDel="005D2A09">
          <w:rPr>
            <w:rFonts w:ascii="Arial" w:hAnsi="Arial" w:cs="Arial"/>
          </w:rPr>
          <w:delText>The sales-weighted fleet average shall be calculated using a combination of</w:delText>
        </w:r>
        <w:r w:rsidRPr="00C93814" w:rsidDel="005D2A09">
          <w:rPr>
            <w:rFonts w:ascii="Arial" w:hAnsi="Arial" w:cs="Arial"/>
            <w:spacing w:val="-1"/>
          </w:rPr>
          <w:delText xml:space="preserve"> </w:delText>
        </w:r>
        <w:r w:rsidRPr="00C93814" w:rsidDel="005D2A09">
          <w:rPr>
            <w:rFonts w:ascii="Arial" w:hAnsi="Arial" w:cs="Arial"/>
          </w:rPr>
          <w:delText>carry-over</w:delText>
        </w:r>
        <w:r w:rsidRPr="00C93814" w:rsidDel="005D2A09">
          <w:rPr>
            <w:rFonts w:ascii="Arial" w:hAnsi="Arial" w:cs="Arial"/>
            <w:spacing w:val="-1"/>
          </w:rPr>
          <w:delText xml:space="preserve"> </w:delText>
        </w:r>
        <w:r w:rsidRPr="00C93814" w:rsidDel="005D2A09">
          <w:rPr>
            <w:rFonts w:ascii="Arial" w:hAnsi="Arial" w:cs="Arial"/>
          </w:rPr>
          <w:delText>and new</w:delText>
        </w:r>
        <w:r w:rsidRPr="00C93814" w:rsidDel="005D2A09">
          <w:rPr>
            <w:rFonts w:ascii="Arial" w:hAnsi="Arial" w:cs="Arial"/>
            <w:spacing w:val="-1"/>
          </w:rPr>
          <w:delText xml:space="preserve"> </w:delText>
        </w:r>
        <w:r w:rsidRPr="00C93814" w:rsidDel="005D2A09">
          <w:rPr>
            <w:rFonts w:ascii="Arial" w:hAnsi="Arial" w:cs="Arial"/>
          </w:rPr>
          <w:delText>certification SFTP composite</w:delText>
        </w:r>
        <w:r w:rsidRPr="00C93814" w:rsidDel="005D2A09">
          <w:rPr>
            <w:rFonts w:ascii="Arial" w:hAnsi="Arial" w:cs="Arial"/>
            <w:spacing w:val="-1"/>
          </w:rPr>
          <w:delText xml:space="preserve"> </w:delText>
        </w:r>
        <w:r w:rsidRPr="00C93814" w:rsidDel="005D2A09">
          <w:rPr>
            <w:rFonts w:ascii="Arial" w:hAnsi="Arial" w:cs="Arial"/>
          </w:rPr>
          <w:delText>emission values</w:delText>
        </w:r>
        <w:r w:rsidRPr="00C93814" w:rsidDel="005D2A09">
          <w:rPr>
            <w:rFonts w:ascii="Arial" w:hAnsi="Arial" w:cs="Arial"/>
            <w:spacing w:val="-3"/>
          </w:rPr>
          <w:delText xml:space="preserve"> </w:delText>
        </w:r>
        <w:r w:rsidRPr="00C93814" w:rsidDel="005D2A09">
          <w:rPr>
            <w:rFonts w:ascii="Arial" w:hAnsi="Arial" w:cs="Arial"/>
          </w:rPr>
          <w:delText>(converted</w:delText>
        </w:r>
        <w:r w:rsidRPr="00C93814" w:rsidDel="005D2A09">
          <w:rPr>
            <w:rFonts w:ascii="Arial" w:hAnsi="Arial" w:cs="Arial"/>
            <w:spacing w:val="-3"/>
          </w:rPr>
          <w:delText xml:space="preserve"> </w:delText>
        </w:r>
        <w:r w:rsidRPr="00C93814" w:rsidDel="005D2A09">
          <w:rPr>
            <w:rFonts w:ascii="Arial" w:hAnsi="Arial" w:cs="Arial"/>
          </w:rPr>
          <w:delText>to</w:delText>
        </w:r>
        <w:r w:rsidRPr="00C93814" w:rsidDel="005D2A09">
          <w:rPr>
            <w:rFonts w:ascii="Arial" w:hAnsi="Arial" w:cs="Arial"/>
            <w:spacing w:val="-3"/>
          </w:rPr>
          <w:delText xml:space="preserve"> </w:delText>
        </w:r>
        <w:r w:rsidRPr="00C93814" w:rsidDel="005D2A09">
          <w:rPr>
            <w:rFonts w:ascii="Arial" w:hAnsi="Arial" w:cs="Arial"/>
          </w:rPr>
          <w:delText>NMOG+NOx,</w:delText>
        </w:r>
        <w:r w:rsidRPr="00C93814" w:rsidDel="005D2A09">
          <w:rPr>
            <w:rFonts w:ascii="Arial" w:hAnsi="Arial" w:cs="Arial"/>
            <w:spacing w:val="-1"/>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applicable).</w:delText>
        </w:r>
        <w:r w:rsidRPr="00C93814" w:rsidDel="005D2A09">
          <w:rPr>
            <w:rFonts w:ascii="Arial" w:hAnsi="Arial" w:cs="Arial"/>
            <w:spacing w:val="40"/>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w:delText>
        </w:r>
        <w:r w:rsidRPr="00C93814" w:rsidDel="005D2A09">
          <w:rPr>
            <w:rFonts w:ascii="Arial" w:hAnsi="Arial" w:cs="Arial"/>
            <w:spacing w:val="-7"/>
          </w:rPr>
          <w:delText xml:space="preserve"> </w:delText>
        </w:r>
        <w:r w:rsidRPr="00C93814" w:rsidDel="005D2A09">
          <w:rPr>
            <w:rFonts w:ascii="Arial" w:hAnsi="Arial" w:cs="Arial"/>
          </w:rPr>
          <w:delText>test</w:delText>
        </w:r>
        <w:r w:rsidRPr="00C93814" w:rsidDel="005D2A09">
          <w:rPr>
            <w:rFonts w:ascii="Arial" w:hAnsi="Arial" w:cs="Arial"/>
            <w:spacing w:val="-3"/>
          </w:rPr>
          <w:delText xml:space="preserve"> </w:delText>
        </w:r>
        <w:r w:rsidRPr="00C93814" w:rsidDel="005D2A09">
          <w:rPr>
            <w:rFonts w:ascii="Arial" w:hAnsi="Arial" w:cs="Arial"/>
          </w:rPr>
          <w:delText>groups</w:delText>
        </w:r>
        <w:r w:rsidRPr="00C93814" w:rsidDel="005D2A09">
          <w:rPr>
            <w:rFonts w:ascii="Arial" w:hAnsi="Arial" w:cs="Arial"/>
            <w:spacing w:val="-3"/>
          </w:rPr>
          <w:delText xml:space="preserve"> </w:delText>
        </w:r>
        <w:r w:rsidRPr="00C93814" w:rsidDel="005D2A09">
          <w:rPr>
            <w:rFonts w:ascii="Arial" w:hAnsi="Arial" w:cs="Arial"/>
          </w:rPr>
          <w:delText>will</w:delText>
        </w:r>
        <w:r w:rsidRPr="00C93814" w:rsidDel="005D2A09">
          <w:rPr>
            <w:rFonts w:ascii="Arial" w:hAnsi="Arial" w:cs="Arial"/>
            <w:spacing w:val="-1"/>
          </w:rPr>
          <w:delText xml:space="preserve"> </w:delText>
        </w:r>
        <w:r w:rsidRPr="00C93814" w:rsidDel="005D2A09">
          <w:rPr>
            <w:rFonts w:ascii="Arial" w:hAnsi="Arial" w:cs="Arial"/>
          </w:rPr>
          <w:delText>use</w:delText>
        </w:r>
        <w:r w:rsidRPr="00C93814" w:rsidDel="005D2A09">
          <w:rPr>
            <w:rFonts w:ascii="Arial" w:hAnsi="Arial" w:cs="Arial"/>
            <w:spacing w:val="-4"/>
          </w:rPr>
          <w:delText xml:space="preserve"> </w:delText>
        </w:r>
        <w:r w:rsidRPr="00C93814" w:rsidDel="005D2A09">
          <w:rPr>
            <w:rFonts w:ascii="Arial" w:hAnsi="Arial" w:cs="Arial"/>
          </w:rPr>
          <w:delText>their</w:delText>
        </w:r>
        <w:r w:rsidRPr="00C93814" w:rsidDel="005D2A09">
          <w:rPr>
            <w:rFonts w:ascii="Arial" w:hAnsi="Arial" w:cs="Arial"/>
            <w:spacing w:val="-4"/>
          </w:rPr>
          <w:delText xml:space="preserve"> </w:delText>
        </w:r>
        <w:r w:rsidRPr="00C93814" w:rsidDel="005D2A09">
          <w:rPr>
            <w:rFonts w:ascii="Arial" w:hAnsi="Arial" w:cs="Arial"/>
          </w:rPr>
          <w:delText>emission values in the fleet average calculation but will not be considered LEV III test groups. Compliance with the CO composite emission standard cannot be demonstrated through fleet averaging.</w:delText>
        </w:r>
        <w:r w:rsidRPr="00C93814" w:rsidDel="005D2A09">
          <w:rPr>
            <w:rFonts w:ascii="Arial" w:hAnsi="Arial" w:cs="Arial"/>
            <w:spacing w:val="40"/>
          </w:rPr>
          <w:delText xml:space="preserve"> </w:delText>
        </w:r>
        <w:r w:rsidRPr="00C93814" w:rsidDel="005D2A09">
          <w:rPr>
            <w:rFonts w:ascii="Arial" w:hAnsi="Arial" w:cs="Arial"/>
          </w:rPr>
          <w:delText>The</w:delText>
        </w:r>
        <w:r w:rsidRPr="00C93814" w:rsidDel="005D2A09">
          <w:rPr>
            <w:rFonts w:ascii="Arial" w:hAnsi="Arial" w:cs="Arial"/>
            <w:spacing w:val="-5"/>
          </w:rPr>
          <w:delText xml:space="preserve"> </w:delText>
        </w:r>
        <w:r w:rsidRPr="00C93814" w:rsidDel="005D2A09">
          <w:rPr>
            <w:rFonts w:ascii="Arial" w:hAnsi="Arial" w:cs="Arial"/>
          </w:rPr>
          <w:delText>NMOG+NOx</w:delText>
        </w:r>
        <w:r w:rsidRPr="00C93814" w:rsidDel="005D2A09">
          <w:rPr>
            <w:rFonts w:ascii="Arial" w:hAnsi="Arial" w:cs="Arial"/>
            <w:spacing w:val="-5"/>
          </w:rPr>
          <w:delText xml:space="preserve"> </w:delText>
        </w:r>
        <w:r w:rsidRPr="00C93814" w:rsidDel="005D2A09">
          <w:rPr>
            <w:rFonts w:ascii="Arial" w:hAnsi="Arial" w:cs="Arial"/>
          </w:rPr>
          <w:delText>sales-weighted</w:delText>
        </w:r>
        <w:r w:rsidRPr="00C93814" w:rsidDel="005D2A09">
          <w:rPr>
            <w:rFonts w:ascii="Arial" w:hAnsi="Arial" w:cs="Arial"/>
            <w:spacing w:val="-4"/>
          </w:rPr>
          <w:delText xml:space="preserve"> </w:delText>
        </w:r>
        <w:r w:rsidRPr="00C93814" w:rsidDel="005D2A09">
          <w:rPr>
            <w:rFonts w:ascii="Arial" w:hAnsi="Arial" w:cs="Arial"/>
          </w:rPr>
          <w:delText>fleet-average</w:delText>
        </w:r>
        <w:r w:rsidRPr="00C93814" w:rsidDel="005D2A09">
          <w:rPr>
            <w:rFonts w:ascii="Arial" w:hAnsi="Arial" w:cs="Arial"/>
            <w:spacing w:val="-3"/>
          </w:rPr>
          <w:delText xml:space="preserve"> </w:delText>
        </w:r>
        <w:r w:rsidRPr="00C93814" w:rsidDel="005D2A09">
          <w:rPr>
            <w:rFonts w:ascii="Arial" w:hAnsi="Arial" w:cs="Arial"/>
          </w:rPr>
          <w:delText>composite</w:delText>
        </w:r>
        <w:r w:rsidRPr="00C93814" w:rsidDel="005D2A09">
          <w:rPr>
            <w:rFonts w:ascii="Arial" w:hAnsi="Arial" w:cs="Arial"/>
            <w:spacing w:val="-5"/>
          </w:rPr>
          <w:delText xml:space="preserve"> </w:delText>
        </w:r>
        <w:r w:rsidRPr="00C93814" w:rsidDel="005D2A09">
          <w:rPr>
            <w:rFonts w:ascii="Arial" w:hAnsi="Arial" w:cs="Arial"/>
          </w:rPr>
          <w:delText>emission</w:delText>
        </w:r>
        <w:r w:rsidRPr="00C93814" w:rsidDel="005D2A09">
          <w:rPr>
            <w:rFonts w:ascii="Arial" w:hAnsi="Arial" w:cs="Arial"/>
            <w:spacing w:val="-4"/>
          </w:rPr>
          <w:delText xml:space="preserve"> </w:delText>
        </w:r>
        <w:r w:rsidRPr="00C93814" w:rsidDel="005D2A09">
          <w:rPr>
            <w:rFonts w:ascii="Arial" w:hAnsi="Arial" w:cs="Arial"/>
          </w:rPr>
          <w:delText>value</w:delText>
        </w:r>
        <w:r w:rsidRPr="00C93814" w:rsidDel="005D2A09">
          <w:rPr>
            <w:rFonts w:ascii="Arial" w:hAnsi="Arial" w:cs="Arial"/>
            <w:spacing w:val="-5"/>
          </w:rPr>
          <w:delText xml:space="preserve"> </w:delText>
        </w:r>
        <w:r w:rsidRPr="00C93814" w:rsidDel="005D2A09">
          <w:rPr>
            <w:rFonts w:ascii="Arial" w:hAnsi="Arial" w:cs="Arial"/>
          </w:rPr>
          <w:delText>for</w:delText>
        </w:r>
        <w:r w:rsidRPr="00C93814" w:rsidDel="005D2A09">
          <w:rPr>
            <w:rFonts w:ascii="Arial" w:hAnsi="Arial" w:cs="Arial"/>
            <w:spacing w:val="-5"/>
          </w:rPr>
          <w:delText xml:space="preserve"> </w:delText>
        </w:r>
        <w:r w:rsidRPr="00C93814" w:rsidDel="005D2A09">
          <w:rPr>
            <w:rFonts w:ascii="Arial" w:hAnsi="Arial" w:cs="Arial"/>
          </w:rPr>
          <w:delText>the fleet and the CO composite emission value for each test group shall not exceed:</w:delText>
        </w:r>
      </w:del>
    </w:p>
    <w:p w14:paraId="6C90BBA5" w14:textId="61144703" w:rsidR="00A85536" w:rsidRPr="00EB36AF" w:rsidDel="005D2A09" w:rsidRDefault="00A85536" w:rsidP="009A18CE">
      <w:pPr>
        <w:keepLines/>
        <w:widowControl w:val="0"/>
        <w:spacing w:line="240" w:lineRule="auto"/>
        <w:ind w:left="2880"/>
        <w:rPr>
          <w:del w:id="950" w:author="Joo, Hye@ARB" w:date="2026-06-04T21:41:00Z"/>
          <w:rFonts w:ascii="Arial" w:hAnsi="Arial" w:cs="Arial"/>
        </w:rPr>
      </w:pPr>
    </w:p>
    <w:tbl>
      <w:tblPr>
        <w:tblW w:w="8657" w:type="dxa"/>
        <w:tblInd w:w="96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267"/>
        <w:gridCol w:w="667"/>
        <w:gridCol w:w="665"/>
        <w:gridCol w:w="667"/>
        <w:gridCol w:w="667"/>
        <w:gridCol w:w="667"/>
        <w:gridCol w:w="667"/>
        <w:gridCol w:w="667"/>
        <w:gridCol w:w="667"/>
        <w:gridCol w:w="667"/>
        <w:gridCol w:w="667"/>
        <w:gridCol w:w="722"/>
      </w:tblGrid>
      <w:tr w:rsidR="0048243B" w:rsidRPr="001238F2" w:rsidDel="005D2A09" w14:paraId="66B5F608" w14:textId="1F559B01" w:rsidTr="00C81C4D">
        <w:trPr>
          <w:trHeight w:val="759"/>
          <w:del w:id="951" w:author="Joo, Hye@ARB" w:date="2026-06-04T21:41:00Z"/>
        </w:trPr>
        <w:tc>
          <w:tcPr>
            <w:tcW w:w="8657" w:type="dxa"/>
            <w:gridSpan w:val="12"/>
            <w:tcBorders>
              <w:bottom w:val="single" w:sz="6" w:space="0" w:color="000000"/>
            </w:tcBorders>
          </w:tcPr>
          <w:p w14:paraId="4E430E4A" w14:textId="38B9EEB6" w:rsidR="0048243B" w:rsidRPr="00C93814" w:rsidDel="005D2A09" w:rsidRDefault="0048243B" w:rsidP="009A18CE">
            <w:pPr>
              <w:pStyle w:val="TableParagraph"/>
              <w:keepLines/>
              <w:ind w:left="40" w:right="21"/>
              <w:jc w:val="center"/>
              <w:rPr>
                <w:del w:id="952" w:author="Joo, Hye@ARB" w:date="2026-06-04T21:41:00Z"/>
                <w:rFonts w:ascii="Arial" w:hAnsi="Arial" w:cs="Arial"/>
                <w:b/>
              </w:rPr>
            </w:pPr>
            <w:del w:id="953" w:author="Joo, Hye@ARB" w:date="2026-06-04T21:41:00Z">
              <w:r w:rsidRPr="00C93814" w:rsidDel="005D2A09">
                <w:rPr>
                  <w:rFonts w:ascii="Arial" w:hAnsi="Arial" w:cs="Arial"/>
                  <w:b/>
                </w:rPr>
                <w:delText>SFTP</w:delText>
              </w:r>
              <w:r w:rsidRPr="00C93814" w:rsidDel="005D2A09">
                <w:rPr>
                  <w:rFonts w:ascii="Arial" w:hAnsi="Arial" w:cs="Arial"/>
                  <w:b/>
                  <w:spacing w:val="-4"/>
                </w:rPr>
                <w:delText xml:space="preserve"> </w:delText>
              </w:r>
              <w:r w:rsidRPr="00C93814" w:rsidDel="005D2A09">
                <w:rPr>
                  <w:rFonts w:ascii="Arial" w:hAnsi="Arial" w:cs="Arial"/>
                  <w:b/>
                </w:rPr>
                <w:delText>NMOG+NOx</w:delText>
              </w:r>
              <w:r w:rsidRPr="00C93814" w:rsidDel="005D2A09">
                <w:rPr>
                  <w:rFonts w:ascii="Arial" w:hAnsi="Arial" w:cs="Arial"/>
                  <w:b/>
                  <w:spacing w:val="-3"/>
                </w:rPr>
                <w:delText xml:space="preserve"> </w:delText>
              </w:r>
              <w:r w:rsidRPr="00C93814" w:rsidDel="005D2A09">
                <w:rPr>
                  <w:rFonts w:ascii="Arial" w:hAnsi="Arial" w:cs="Arial"/>
                  <w:b/>
                </w:rPr>
                <w:delText>and</w:delText>
              </w:r>
              <w:r w:rsidRPr="00C93814" w:rsidDel="005D2A09">
                <w:rPr>
                  <w:rFonts w:ascii="Arial" w:hAnsi="Arial" w:cs="Arial"/>
                  <w:b/>
                  <w:spacing w:val="-6"/>
                </w:rPr>
                <w:delText xml:space="preserve"> </w:delText>
              </w:r>
              <w:r w:rsidRPr="00C93814" w:rsidDel="005D2A09">
                <w:rPr>
                  <w:rFonts w:ascii="Arial" w:hAnsi="Arial" w:cs="Arial"/>
                  <w:b/>
                </w:rPr>
                <w:delText>CO</w:delText>
              </w:r>
              <w:r w:rsidRPr="00C93814" w:rsidDel="005D2A09">
                <w:rPr>
                  <w:rFonts w:ascii="Arial" w:hAnsi="Arial" w:cs="Arial"/>
                  <w:b/>
                  <w:spacing w:val="-2"/>
                </w:rPr>
                <w:delText xml:space="preserve"> </w:delText>
              </w:r>
              <w:r w:rsidRPr="00C93814" w:rsidDel="005D2A09">
                <w:rPr>
                  <w:rFonts w:ascii="Arial" w:hAnsi="Arial" w:cs="Arial"/>
                  <w:b/>
                </w:rPr>
                <w:delText>Composite</w:delText>
              </w:r>
              <w:r w:rsidRPr="00C93814" w:rsidDel="005D2A09">
                <w:rPr>
                  <w:rFonts w:ascii="Arial" w:hAnsi="Arial" w:cs="Arial"/>
                  <w:b/>
                  <w:spacing w:val="-3"/>
                </w:rPr>
                <w:delText xml:space="preserve"> </w:delText>
              </w:r>
              <w:r w:rsidRPr="00C93814" w:rsidDel="005D2A09">
                <w:rPr>
                  <w:rFonts w:ascii="Arial" w:hAnsi="Arial" w:cs="Arial"/>
                  <w:b/>
                </w:rPr>
                <w:delText>Emission</w:delText>
              </w:r>
              <w:r w:rsidRPr="00C93814" w:rsidDel="005D2A09">
                <w:rPr>
                  <w:rFonts w:ascii="Arial" w:hAnsi="Arial" w:cs="Arial"/>
                  <w:b/>
                  <w:spacing w:val="-8"/>
                </w:rPr>
                <w:delText xml:space="preserve"> </w:delText>
              </w:r>
              <w:r w:rsidRPr="00C93814" w:rsidDel="005D2A09">
                <w:rPr>
                  <w:rFonts w:ascii="Arial" w:hAnsi="Arial" w:cs="Arial"/>
                  <w:b/>
                </w:rPr>
                <w:delText>Standards</w:delText>
              </w:r>
              <w:r w:rsidRPr="00C93814" w:rsidDel="005D2A09">
                <w:rPr>
                  <w:rFonts w:ascii="Arial" w:hAnsi="Arial" w:cs="Arial"/>
                  <w:b/>
                  <w:spacing w:val="-5"/>
                </w:rPr>
                <w:delText xml:space="preserve"> </w:delText>
              </w:r>
              <w:r w:rsidRPr="00C93814" w:rsidDel="005D2A09">
                <w:rPr>
                  <w:rFonts w:ascii="Arial" w:hAnsi="Arial" w:cs="Arial"/>
                  <w:b/>
                </w:rPr>
                <w:delText>for</w:delText>
              </w:r>
              <w:r w:rsidRPr="00C93814" w:rsidDel="005D2A09">
                <w:rPr>
                  <w:rFonts w:ascii="Arial" w:hAnsi="Arial" w:cs="Arial"/>
                  <w:b/>
                  <w:spacing w:val="-3"/>
                </w:rPr>
                <w:delText xml:space="preserve"> </w:delText>
              </w:r>
              <w:r w:rsidRPr="00C93814" w:rsidDel="005D2A09">
                <w:rPr>
                  <w:rFonts w:ascii="Arial" w:hAnsi="Arial" w:cs="Arial"/>
                  <w:b/>
                </w:rPr>
                <w:delText>2015</w:delText>
              </w:r>
              <w:r w:rsidRPr="00C93814" w:rsidDel="005D2A09">
                <w:rPr>
                  <w:rFonts w:ascii="Arial" w:hAnsi="Arial" w:cs="Arial"/>
                  <w:b/>
                  <w:spacing w:val="-6"/>
                </w:rPr>
                <w:delText xml:space="preserve"> </w:delText>
              </w:r>
              <w:r w:rsidRPr="00C93814" w:rsidDel="005D2A09">
                <w:rPr>
                  <w:rFonts w:ascii="Arial" w:hAnsi="Arial" w:cs="Arial"/>
                  <w:b/>
                </w:rPr>
                <w:delText>and</w:delText>
              </w:r>
              <w:r w:rsidRPr="00C93814" w:rsidDel="005D2A09">
                <w:rPr>
                  <w:rFonts w:ascii="Arial" w:hAnsi="Arial" w:cs="Arial"/>
                  <w:b/>
                  <w:spacing w:val="-4"/>
                </w:rPr>
                <w:delText xml:space="preserve"> </w:delText>
              </w:r>
              <w:r w:rsidRPr="00C93814" w:rsidDel="005D2A09">
                <w:rPr>
                  <w:rFonts w:ascii="Arial" w:hAnsi="Arial" w:cs="Arial"/>
                  <w:b/>
                </w:rPr>
                <w:delText>Subsequent Model Passenger Cars, Light-Duty Trucks, and Medium-Duty Passenger Vehicles</w:delText>
              </w:r>
            </w:del>
          </w:p>
          <w:p w14:paraId="7D88085E" w14:textId="615BF1BC" w:rsidR="0048243B" w:rsidRPr="00C93814" w:rsidDel="005D2A09" w:rsidRDefault="0048243B" w:rsidP="009A18CE">
            <w:pPr>
              <w:pStyle w:val="TableParagraph"/>
              <w:keepLines/>
              <w:ind w:left="40" w:right="21"/>
              <w:jc w:val="center"/>
              <w:rPr>
                <w:del w:id="954" w:author="Joo, Hye@ARB" w:date="2026-06-04T21:41:00Z"/>
                <w:rFonts w:ascii="Arial" w:hAnsi="Arial" w:cs="Arial"/>
                <w:b/>
              </w:rPr>
            </w:pPr>
            <w:del w:id="955" w:author="Joo, Hye@ARB" w:date="2026-06-04T21:41:00Z">
              <w:r w:rsidRPr="00C93814" w:rsidDel="005D2A09">
                <w:rPr>
                  <w:rFonts w:ascii="Arial" w:hAnsi="Arial" w:cs="Arial"/>
                  <w:b/>
                  <w:spacing w:val="-2"/>
                </w:rPr>
                <w:delText>(g/mi)</w:delText>
              </w:r>
              <w:r w:rsidRPr="00C93814" w:rsidDel="005D2A09">
                <w:rPr>
                  <w:rFonts w:ascii="Arial" w:hAnsi="Arial" w:cs="Arial"/>
                  <w:b/>
                  <w:spacing w:val="-11"/>
                </w:rPr>
                <w:delText xml:space="preserve"> </w:delText>
              </w:r>
              <w:r w:rsidRPr="00C93814" w:rsidDel="005D2A09">
                <w:rPr>
                  <w:rFonts w:ascii="Arial" w:hAnsi="Arial" w:cs="Arial"/>
                  <w:b/>
                  <w:spacing w:val="-12"/>
                  <w:vertAlign w:val="superscript"/>
                </w:rPr>
                <w:delText>1</w:delText>
              </w:r>
            </w:del>
          </w:p>
        </w:tc>
      </w:tr>
      <w:tr w:rsidR="0048243B" w:rsidRPr="001238F2" w:rsidDel="005D2A09" w14:paraId="734CDC9E" w14:textId="7BFD5C44" w:rsidTr="00C81C4D">
        <w:trPr>
          <w:trHeight w:val="205"/>
          <w:del w:id="956" w:author="Joo, Hye@ARB" w:date="2026-06-04T21:41:00Z"/>
        </w:trPr>
        <w:tc>
          <w:tcPr>
            <w:tcW w:w="1267" w:type="dxa"/>
            <w:tcBorders>
              <w:top w:val="single" w:sz="6" w:space="0" w:color="000000"/>
              <w:bottom w:val="single" w:sz="6" w:space="0" w:color="000000"/>
              <w:right w:val="single" w:sz="6" w:space="0" w:color="000000"/>
            </w:tcBorders>
          </w:tcPr>
          <w:p w14:paraId="6DAC82B8" w14:textId="193CD905" w:rsidR="0048243B" w:rsidRPr="00C93814" w:rsidDel="005D2A09" w:rsidRDefault="0048243B" w:rsidP="009A18CE">
            <w:pPr>
              <w:pStyle w:val="TableParagraph"/>
              <w:keepLines/>
              <w:ind w:left="92"/>
              <w:rPr>
                <w:del w:id="957" w:author="Joo, Hye@ARB" w:date="2026-06-04T21:41:00Z"/>
                <w:rFonts w:ascii="Arial" w:hAnsi="Arial" w:cs="Arial"/>
                <w:b/>
                <w:sz w:val="18"/>
              </w:rPr>
            </w:pPr>
            <w:del w:id="958" w:author="Joo, Hye@ARB" w:date="2026-06-04T21:41:00Z">
              <w:r w:rsidRPr="00C93814" w:rsidDel="005D2A09">
                <w:rPr>
                  <w:rFonts w:ascii="Arial" w:hAnsi="Arial" w:cs="Arial"/>
                  <w:b/>
                  <w:sz w:val="18"/>
                </w:rPr>
                <w:delText>Model</w:delText>
              </w:r>
              <w:r w:rsidRPr="00C93814" w:rsidDel="005D2A09">
                <w:rPr>
                  <w:rFonts w:ascii="Arial" w:hAnsi="Arial" w:cs="Arial"/>
                  <w:b/>
                  <w:spacing w:val="-2"/>
                  <w:sz w:val="18"/>
                </w:rPr>
                <w:delText xml:space="preserve"> </w:delText>
              </w:r>
              <w:r w:rsidRPr="00C93814" w:rsidDel="005D2A09">
                <w:rPr>
                  <w:rFonts w:ascii="Arial" w:hAnsi="Arial" w:cs="Arial"/>
                  <w:b/>
                  <w:spacing w:val="-4"/>
                  <w:sz w:val="18"/>
                </w:rPr>
                <w:delText>Year</w:delText>
              </w:r>
            </w:del>
          </w:p>
        </w:tc>
        <w:tc>
          <w:tcPr>
            <w:tcW w:w="667" w:type="dxa"/>
            <w:tcBorders>
              <w:top w:val="single" w:sz="6" w:space="0" w:color="000000"/>
              <w:left w:val="single" w:sz="6" w:space="0" w:color="000000"/>
              <w:bottom w:val="single" w:sz="6" w:space="0" w:color="000000"/>
              <w:right w:val="single" w:sz="6" w:space="0" w:color="000000"/>
            </w:tcBorders>
          </w:tcPr>
          <w:p w14:paraId="0E1FC9AD" w14:textId="136CA6E2" w:rsidR="0048243B" w:rsidRPr="00C93814" w:rsidDel="005D2A09" w:rsidRDefault="0048243B" w:rsidP="009A18CE">
            <w:pPr>
              <w:pStyle w:val="TableParagraph"/>
              <w:keepLines/>
              <w:ind w:left="15" w:right="87"/>
              <w:jc w:val="center"/>
              <w:rPr>
                <w:del w:id="959" w:author="Joo, Hye@ARB" w:date="2026-06-04T21:41:00Z"/>
                <w:rFonts w:ascii="Arial" w:hAnsi="Arial" w:cs="Arial"/>
                <w:b/>
                <w:sz w:val="18"/>
              </w:rPr>
            </w:pPr>
            <w:del w:id="960" w:author="Joo, Hye@ARB" w:date="2026-06-04T21:41:00Z">
              <w:r w:rsidRPr="00C93814" w:rsidDel="005D2A09">
                <w:rPr>
                  <w:rFonts w:ascii="Arial" w:hAnsi="Arial" w:cs="Arial"/>
                  <w:b/>
                  <w:spacing w:val="-4"/>
                  <w:sz w:val="18"/>
                </w:rPr>
                <w:delText>2015</w:delText>
              </w:r>
            </w:del>
          </w:p>
        </w:tc>
        <w:tc>
          <w:tcPr>
            <w:tcW w:w="665" w:type="dxa"/>
            <w:tcBorders>
              <w:top w:val="single" w:sz="6" w:space="0" w:color="000000"/>
              <w:left w:val="single" w:sz="6" w:space="0" w:color="000000"/>
              <w:bottom w:val="single" w:sz="6" w:space="0" w:color="000000"/>
              <w:right w:val="single" w:sz="6" w:space="0" w:color="000000"/>
            </w:tcBorders>
          </w:tcPr>
          <w:p w14:paraId="7488BCFF" w14:textId="39471635" w:rsidR="0048243B" w:rsidRPr="00C93814" w:rsidDel="005D2A09" w:rsidRDefault="0048243B" w:rsidP="009A18CE">
            <w:pPr>
              <w:pStyle w:val="TableParagraph"/>
              <w:keepLines/>
              <w:ind w:left="17" w:right="87"/>
              <w:jc w:val="center"/>
              <w:rPr>
                <w:del w:id="961" w:author="Joo, Hye@ARB" w:date="2026-06-04T21:41:00Z"/>
                <w:rFonts w:ascii="Arial" w:hAnsi="Arial" w:cs="Arial"/>
                <w:b/>
                <w:sz w:val="18"/>
              </w:rPr>
            </w:pPr>
            <w:del w:id="962" w:author="Joo, Hye@ARB" w:date="2026-06-04T21:41:00Z">
              <w:r w:rsidRPr="00C93814" w:rsidDel="005D2A09">
                <w:rPr>
                  <w:rFonts w:ascii="Arial" w:hAnsi="Arial" w:cs="Arial"/>
                  <w:b/>
                  <w:spacing w:val="-4"/>
                  <w:sz w:val="18"/>
                </w:rPr>
                <w:delText>2016</w:delText>
              </w:r>
            </w:del>
          </w:p>
        </w:tc>
        <w:tc>
          <w:tcPr>
            <w:tcW w:w="667" w:type="dxa"/>
            <w:tcBorders>
              <w:top w:val="single" w:sz="6" w:space="0" w:color="000000"/>
              <w:left w:val="single" w:sz="6" w:space="0" w:color="000000"/>
              <w:bottom w:val="single" w:sz="6" w:space="0" w:color="000000"/>
              <w:right w:val="single" w:sz="6" w:space="0" w:color="000000"/>
            </w:tcBorders>
          </w:tcPr>
          <w:p w14:paraId="3CC789F5" w14:textId="673E5ED6" w:rsidR="0048243B" w:rsidRPr="00C93814" w:rsidDel="005D2A09" w:rsidRDefault="0048243B" w:rsidP="009A18CE">
            <w:pPr>
              <w:pStyle w:val="TableParagraph"/>
              <w:keepLines/>
              <w:ind w:left="15" w:right="87"/>
              <w:jc w:val="center"/>
              <w:rPr>
                <w:del w:id="963" w:author="Joo, Hye@ARB" w:date="2026-06-04T21:41:00Z"/>
                <w:rFonts w:ascii="Arial" w:hAnsi="Arial" w:cs="Arial"/>
                <w:b/>
                <w:sz w:val="18"/>
              </w:rPr>
            </w:pPr>
            <w:del w:id="964" w:author="Joo, Hye@ARB" w:date="2026-06-04T21:41:00Z">
              <w:r w:rsidRPr="00C93814" w:rsidDel="005D2A09">
                <w:rPr>
                  <w:rFonts w:ascii="Arial" w:hAnsi="Arial" w:cs="Arial"/>
                  <w:b/>
                  <w:spacing w:val="-4"/>
                  <w:sz w:val="18"/>
                </w:rPr>
                <w:delText>2017</w:delText>
              </w:r>
            </w:del>
          </w:p>
        </w:tc>
        <w:tc>
          <w:tcPr>
            <w:tcW w:w="667" w:type="dxa"/>
            <w:tcBorders>
              <w:top w:val="single" w:sz="6" w:space="0" w:color="000000"/>
              <w:left w:val="single" w:sz="6" w:space="0" w:color="000000"/>
              <w:bottom w:val="single" w:sz="6" w:space="0" w:color="000000"/>
              <w:right w:val="single" w:sz="6" w:space="0" w:color="000000"/>
            </w:tcBorders>
          </w:tcPr>
          <w:p w14:paraId="4E0457A4" w14:textId="6418C2C3" w:rsidR="0048243B" w:rsidRPr="00C93814" w:rsidDel="005D2A09" w:rsidRDefault="0048243B" w:rsidP="009A18CE">
            <w:pPr>
              <w:pStyle w:val="TableParagraph"/>
              <w:keepLines/>
              <w:ind w:left="15" w:right="87"/>
              <w:jc w:val="center"/>
              <w:rPr>
                <w:del w:id="965" w:author="Joo, Hye@ARB" w:date="2026-06-04T21:41:00Z"/>
                <w:rFonts w:ascii="Arial" w:hAnsi="Arial" w:cs="Arial"/>
                <w:b/>
                <w:sz w:val="18"/>
              </w:rPr>
            </w:pPr>
            <w:del w:id="966" w:author="Joo, Hye@ARB" w:date="2026-06-04T21:41:00Z">
              <w:r w:rsidRPr="00C93814" w:rsidDel="005D2A09">
                <w:rPr>
                  <w:rFonts w:ascii="Arial" w:hAnsi="Arial" w:cs="Arial"/>
                  <w:b/>
                  <w:spacing w:val="-4"/>
                  <w:sz w:val="18"/>
                </w:rPr>
                <w:delText>2018</w:delText>
              </w:r>
            </w:del>
          </w:p>
        </w:tc>
        <w:tc>
          <w:tcPr>
            <w:tcW w:w="667" w:type="dxa"/>
            <w:tcBorders>
              <w:top w:val="single" w:sz="6" w:space="0" w:color="000000"/>
              <w:left w:val="single" w:sz="6" w:space="0" w:color="000000"/>
              <w:bottom w:val="single" w:sz="6" w:space="0" w:color="000000"/>
              <w:right w:val="single" w:sz="6" w:space="0" w:color="000000"/>
            </w:tcBorders>
          </w:tcPr>
          <w:p w14:paraId="17A30E0A" w14:textId="589CD4A7" w:rsidR="0048243B" w:rsidRPr="00C93814" w:rsidDel="005D2A09" w:rsidRDefault="0048243B" w:rsidP="009A18CE">
            <w:pPr>
              <w:pStyle w:val="TableParagraph"/>
              <w:keepLines/>
              <w:ind w:left="15" w:right="87"/>
              <w:jc w:val="center"/>
              <w:rPr>
                <w:del w:id="967" w:author="Joo, Hye@ARB" w:date="2026-06-04T21:41:00Z"/>
                <w:rFonts w:ascii="Arial" w:hAnsi="Arial" w:cs="Arial"/>
                <w:b/>
                <w:sz w:val="18"/>
              </w:rPr>
            </w:pPr>
            <w:del w:id="968" w:author="Joo, Hye@ARB" w:date="2026-06-04T21:41:00Z">
              <w:r w:rsidRPr="00C93814" w:rsidDel="005D2A09">
                <w:rPr>
                  <w:rFonts w:ascii="Arial" w:hAnsi="Arial" w:cs="Arial"/>
                  <w:b/>
                  <w:spacing w:val="-4"/>
                  <w:sz w:val="18"/>
                </w:rPr>
                <w:delText>2019</w:delText>
              </w:r>
            </w:del>
          </w:p>
        </w:tc>
        <w:tc>
          <w:tcPr>
            <w:tcW w:w="667" w:type="dxa"/>
            <w:tcBorders>
              <w:top w:val="single" w:sz="6" w:space="0" w:color="000000"/>
              <w:left w:val="single" w:sz="6" w:space="0" w:color="000000"/>
              <w:bottom w:val="single" w:sz="6" w:space="0" w:color="000000"/>
              <w:right w:val="single" w:sz="6" w:space="0" w:color="000000"/>
            </w:tcBorders>
          </w:tcPr>
          <w:p w14:paraId="655E58D7" w14:textId="20391059" w:rsidR="0048243B" w:rsidRPr="00C93814" w:rsidDel="005D2A09" w:rsidRDefault="0048243B" w:rsidP="009A18CE">
            <w:pPr>
              <w:pStyle w:val="TableParagraph"/>
              <w:keepLines/>
              <w:ind w:left="15" w:right="86"/>
              <w:jc w:val="center"/>
              <w:rPr>
                <w:del w:id="969" w:author="Joo, Hye@ARB" w:date="2026-06-04T21:41:00Z"/>
                <w:rFonts w:ascii="Arial" w:hAnsi="Arial" w:cs="Arial"/>
                <w:b/>
                <w:sz w:val="18"/>
              </w:rPr>
            </w:pPr>
            <w:del w:id="970" w:author="Joo, Hye@ARB" w:date="2026-06-04T21:41:00Z">
              <w:r w:rsidRPr="00C93814" w:rsidDel="005D2A09">
                <w:rPr>
                  <w:rFonts w:ascii="Arial" w:hAnsi="Arial" w:cs="Arial"/>
                  <w:b/>
                  <w:spacing w:val="-4"/>
                  <w:sz w:val="18"/>
                </w:rPr>
                <w:delText>2020</w:delText>
              </w:r>
            </w:del>
          </w:p>
        </w:tc>
        <w:tc>
          <w:tcPr>
            <w:tcW w:w="667" w:type="dxa"/>
            <w:tcBorders>
              <w:top w:val="single" w:sz="6" w:space="0" w:color="000000"/>
              <w:left w:val="single" w:sz="6" w:space="0" w:color="000000"/>
              <w:bottom w:val="single" w:sz="6" w:space="0" w:color="000000"/>
              <w:right w:val="single" w:sz="6" w:space="0" w:color="000000"/>
            </w:tcBorders>
          </w:tcPr>
          <w:p w14:paraId="6F832DAF" w14:textId="2FF35C18" w:rsidR="0048243B" w:rsidRPr="00C93814" w:rsidDel="005D2A09" w:rsidRDefault="0048243B" w:rsidP="009A18CE">
            <w:pPr>
              <w:pStyle w:val="TableParagraph"/>
              <w:keepLines/>
              <w:ind w:left="15" w:right="86"/>
              <w:jc w:val="center"/>
              <w:rPr>
                <w:del w:id="971" w:author="Joo, Hye@ARB" w:date="2026-06-04T21:41:00Z"/>
                <w:rFonts w:ascii="Arial" w:hAnsi="Arial" w:cs="Arial"/>
                <w:b/>
                <w:sz w:val="18"/>
              </w:rPr>
            </w:pPr>
            <w:del w:id="972" w:author="Joo, Hye@ARB" w:date="2026-06-04T21:41:00Z">
              <w:r w:rsidRPr="00C93814" w:rsidDel="005D2A09">
                <w:rPr>
                  <w:rFonts w:ascii="Arial" w:hAnsi="Arial" w:cs="Arial"/>
                  <w:b/>
                  <w:spacing w:val="-4"/>
                  <w:sz w:val="18"/>
                </w:rPr>
                <w:delText>2021</w:delText>
              </w:r>
            </w:del>
          </w:p>
        </w:tc>
        <w:tc>
          <w:tcPr>
            <w:tcW w:w="667" w:type="dxa"/>
            <w:tcBorders>
              <w:top w:val="single" w:sz="6" w:space="0" w:color="000000"/>
              <w:left w:val="single" w:sz="6" w:space="0" w:color="000000"/>
              <w:bottom w:val="single" w:sz="6" w:space="0" w:color="000000"/>
              <w:right w:val="single" w:sz="6" w:space="0" w:color="000000"/>
            </w:tcBorders>
          </w:tcPr>
          <w:p w14:paraId="167C7CE6" w14:textId="555A6D61" w:rsidR="0048243B" w:rsidRPr="00C93814" w:rsidDel="005D2A09" w:rsidRDefault="0048243B" w:rsidP="009A18CE">
            <w:pPr>
              <w:pStyle w:val="TableParagraph"/>
              <w:keepLines/>
              <w:ind w:left="15" w:right="85"/>
              <w:jc w:val="center"/>
              <w:rPr>
                <w:del w:id="973" w:author="Joo, Hye@ARB" w:date="2026-06-04T21:41:00Z"/>
                <w:rFonts w:ascii="Arial" w:hAnsi="Arial" w:cs="Arial"/>
                <w:b/>
                <w:sz w:val="18"/>
              </w:rPr>
            </w:pPr>
            <w:del w:id="974" w:author="Joo, Hye@ARB" w:date="2026-06-04T21:41:00Z">
              <w:r w:rsidRPr="00C93814" w:rsidDel="005D2A09">
                <w:rPr>
                  <w:rFonts w:ascii="Arial" w:hAnsi="Arial" w:cs="Arial"/>
                  <w:b/>
                  <w:spacing w:val="-4"/>
                  <w:sz w:val="18"/>
                </w:rPr>
                <w:delText>2022</w:delText>
              </w:r>
            </w:del>
          </w:p>
        </w:tc>
        <w:tc>
          <w:tcPr>
            <w:tcW w:w="667" w:type="dxa"/>
            <w:tcBorders>
              <w:top w:val="single" w:sz="6" w:space="0" w:color="000000"/>
              <w:left w:val="single" w:sz="6" w:space="0" w:color="000000"/>
              <w:bottom w:val="single" w:sz="6" w:space="0" w:color="000000"/>
              <w:right w:val="single" w:sz="6" w:space="0" w:color="000000"/>
            </w:tcBorders>
          </w:tcPr>
          <w:p w14:paraId="40D053CE" w14:textId="20AB803B" w:rsidR="0048243B" w:rsidRPr="00C93814" w:rsidDel="005D2A09" w:rsidRDefault="0048243B" w:rsidP="009A18CE">
            <w:pPr>
              <w:pStyle w:val="TableParagraph"/>
              <w:keepLines/>
              <w:ind w:left="15" w:right="85"/>
              <w:jc w:val="center"/>
              <w:rPr>
                <w:del w:id="975" w:author="Joo, Hye@ARB" w:date="2026-06-04T21:41:00Z"/>
                <w:rFonts w:ascii="Arial" w:hAnsi="Arial" w:cs="Arial"/>
                <w:b/>
                <w:sz w:val="18"/>
              </w:rPr>
            </w:pPr>
            <w:del w:id="976" w:author="Joo, Hye@ARB" w:date="2026-06-04T21:41:00Z">
              <w:r w:rsidRPr="00C93814" w:rsidDel="005D2A09">
                <w:rPr>
                  <w:rFonts w:ascii="Arial" w:hAnsi="Arial" w:cs="Arial"/>
                  <w:b/>
                  <w:spacing w:val="-4"/>
                  <w:sz w:val="18"/>
                </w:rPr>
                <w:delText>2023</w:delText>
              </w:r>
            </w:del>
          </w:p>
        </w:tc>
        <w:tc>
          <w:tcPr>
            <w:tcW w:w="667" w:type="dxa"/>
            <w:tcBorders>
              <w:top w:val="single" w:sz="6" w:space="0" w:color="000000"/>
              <w:left w:val="single" w:sz="6" w:space="0" w:color="000000"/>
              <w:bottom w:val="single" w:sz="6" w:space="0" w:color="000000"/>
              <w:right w:val="single" w:sz="6" w:space="0" w:color="000000"/>
            </w:tcBorders>
          </w:tcPr>
          <w:p w14:paraId="132BCDEC" w14:textId="69755501" w:rsidR="0048243B" w:rsidRPr="00C93814" w:rsidDel="005D2A09" w:rsidRDefault="0048243B" w:rsidP="009A18CE">
            <w:pPr>
              <w:pStyle w:val="TableParagraph"/>
              <w:keepLines/>
              <w:ind w:left="15" w:right="85"/>
              <w:jc w:val="center"/>
              <w:rPr>
                <w:del w:id="977" w:author="Joo, Hye@ARB" w:date="2026-06-04T21:41:00Z"/>
                <w:rFonts w:ascii="Arial" w:hAnsi="Arial" w:cs="Arial"/>
                <w:b/>
                <w:sz w:val="18"/>
              </w:rPr>
            </w:pPr>
            <w:del w:id="978" w:author="Joo, Hye@ARB" w:date="2026-06-04T21:41:00Z">
              <w:r w:rsidRPr="00C93814" w:rsidDel="005D2A09">
                <w:rPr>
                  <w:rFonts w:ascii="Arial" w:hAnsi="Arial" w:cs="Arial"/>
                  <w:b/>
                  <w:spacing w:val="-4"/>
                  <w:sz w:val="18"/>
                </w:rPr>
                <w:delText>2024</w:delText>
              </w:r>
            </w:del>
          </w:p>
        </w:tc>
        <w:tc>
          <w:tcPr>
            <w:tcW w:w="722" w:type="dxa"/>
            <w:tcBorders>
              <w:top w:val="single" w:sz="6" w:space="0" w:color="000000"/>
              <w:left w:val="single" w:sz="6" w:space="0" w:color="000000"/>
              <w:bottom w:val="single" w:sz="6" w:space="0" w:color="000000"/>
            </w:tcBorders>
          </w:tcPr>
          <w:p w14:paraId="1287802C" w14:textId="3629C87E" w:rsidR="0048243B" w:rsidRPr="00C93814" w:rsidDel="005D2A09" w:rsidRDefault="0048243B" w:rsidP="009A18CE">
            <w:pPr>
              <w:pStyle w:val="TableParagraph"/>
              <w:keepLines/>
              <w:ind w:left="33" w:right="37"/>
              <w:jc w:val="center"/>
              <w:rPr>
                <w:del w:id="979" w:author="Joo, Hye@ARB" w:date="2026-06-04T21:41:00Z"/>
                <w:rFonts w:ascii="Arial" w:hAnsi="Arial" w:cs="Arial"/>
                <w:b/>
                <w:sz w:val="18"/>
              </w:rPr>
            </w:pPr>
            <w:del w:id="980" w:author="Joo, Hye@ARB" w:date="2026-06-04T21:41:00Z">
              <w:r w:rsidRPr="00C93814" w:rsidDel="005D2A09">
                <w:rPr>
                  <w:rFonts w:ascii="Arial" w:hAnsi="Arial" w:cs="Arial"/>
                  <w:b/>
                  <w:spacing w:val="-2"/>
                  <w:sz w:val="18"/>
                </w:rPr>
                <w:delText>2025+</w:delText>
              </w:r>
            </w:del>
          </w:p>
        </w:tc>
      </w:tr>
      <w:tr w:rsidR="0048243B" w:rsidRPr="001238F2" w:rsidDel="005D2A09" w14:paraId="10723A63" w14:textId="08A26CE4" w:rsidTr="00C81C4D">
        <w:trPr>
          <w:trHeight w:val="574"/>
          <w:del w:id="981" w:author="Joo, Hye@ARB" w:date="2026-06-04T21:41:00Z"/>
        </w:trPr>
        <w:tc>
          <w:tcPr>
            <w:tcW w:w="1267" w:type="dxa"/>
            <w:vMerge w:val="restart"/>
            <w:tcBorders>
              <w:top w:val="single" w:sz="6" w:space="0" w:color="000000"/>
              <w:right w:val="single" w:sz="6" w:space="0" w:color="000000"/>
            </w:tcBorders>
          </w:tcPr>
          <w:p w14:paraId="66B881EC" w14:textId="6B2321CB" w:rsidR="0048243B" w:rsidRPr="00C93814" w:rsidDel="005D2A09" w:rsidRDefault="0048243B" w:rsidP="009A18CE">
            <w:pPr>
              <w:pStyle w:val="TableParagraph"/>
              <w:keepLines/>
              <w:spacing w:before="2"/>
              <w:ind w:left="92" w:right="267"/>
              <w:rPr>
                <w:del w:id="982" w:author="Joo, Hye@ARB" w:date="2026-06-04T21:41:00Z"/>
                <w:rFonts w:ascii="Arial" w:hAnsi="Arial" w:cs="Arial"/>
                <w:sz w:val="18"/>
              </w:rPr>
            </w:pPr>
            <w:del w:id="983" w:author="Joo, Hye@ARB" w:date="2026-06-04T21:41:00Z">
              <w:r w:rsidRPr="00C93814" w:rsidDel="005D2A09">
                <w:rPr>
                  <w:rFonts w:ascii="Arial" w:hAnsi="Arial" w:cs="Arial"/>
                  <w:sz w:val="18"/>
                </w:rPr>
                <w:delText>All PCs; LDTs</w:delText>
              </w:r>
              <w:r w:rsidRPr="00C93814" w:rsidDel="005D2A09">
                <w:rPr>
                  <w:rFonts w:ascii="Arial" w:hAnsi="Arial" w:cs="Arial"/>
                  <w:spacing w:val="-12"/>
                  <w:sz w:val="18"/>
                </w:rPr>
                <w:delText xml:space="preserve"> </w:delText>
              </w:r>
              <w:r w:rsidRPr="00C93814" w:rsidDel="005D2A09">
                <w:rPr>
                  <w:rFonts w:ascii="Arial" w:hAnsi="Arial" w:cs="Arial"/>
                  <w:sz w:val="18"/>
                </w:rPr>
                <w:delText>8,500</w:delText>
              </w:r>
            </w:del>
          </w:p>
          <w:p w14:paraId="4F5D238F" w14:textId="38D1891A" w:rsidR="0048243B" w:rsidRPr="00C93814" w:rsidDel="005D2A09" w:rsidRDefault="0048243B" w:rsidP="009A18CE">
            <w:pPr>
              <w:pStyle w:val="TableParagraph"/>
              <w:keepLines/>
              <w:ind w:left="92"/>
              <w:rPr>
                <w:del w:id="984" w:author="Joo, Hye@ARB" w:date="2026-06-04T21:41:00Z"/>
                <w:rFonts w:ascii="Arial" w:hAnsi="Arial" w:cs="Arial"/>
                <w:sz w:val="18"/>
              </w:rPr>
            </w:pPr>
            <w:del w:id="985" w:author="Joo, Hye@ARB" w:date="2026-06-04T21:41:00Z">
              <w:r w:rsidRPr="00C93814" w:rsidDel="005D2A09">
                <w:rPr>
                  <w:rFonts w:ascii="Arial" w:hAnsi="Arial" w:cs="Arial"/>
                  <w:sz w:val="18"/>
                </w:rPr>
                <w:delText>lbs.</w:delText>
              </w:r>
              <w:r w:rsidRPr="00C93814" w:rsidDel="005D2A09">
                <w:rPr>
                  <w:rFonts w:ascii="Arial" w:hAnsi="Arial" w:cs="Arial"/>
                  <w:spacing w:val="-12"/>
                  <w:sz w:val="18"/>
                </w:rPr>
                <w:delText xml:space="preserve"> </w:delText>
              </w:r>
              <w:r w:rsidRPr="00C93814" w:rsidDel="005D2A09">
                <w:rPr>
                  <w:rFonts w:ascii="Arial" w:hAnsi="Arial" w:cs="Arial"/>
                  <w:sz w:val="18"/>
                </w:rPr>
                <w:delText>GVWR</w:delText>
              </w:r>
              <w:r w:rsidRPr="00C93814" w:rsidDel="005D2A09">
                <w:rPr>
                  <w:rFonts w:ascii="Arial" w:hAnsi="Arial" w:cs="Arial"/>
                  <w:spacing w:val="-11"/>
                  <w:sz w:val="18"/>
                </w:rPr>
                <w:delText xml:space="preserve"> </w:delText>
              </w:r>
              <w:r w:rsidRPr="00C93814" w:rsidDel="005D2A09">
                <w:rPr>
                  <w:rFonts w:ascii="Arial" w:hAnsi="Arial" w:cs="Arial"/>
                  <w:sz w:val="18"/>
                </w:rPr>
                <w:delText xml:space="preserve">or less; and </w:delText>
              </w:r>
              <w:r w:rsidRPr="00C93814" w:rsidDel="005D2A09">
                <w:rPr>
                  <w:rFonts w:ascii="Arial" w:hAnsi="Arial" w:cs="Arial"/>
                  <w:spacing w:val="-2"/>
                  <w:sz w:val="18"/>
                </w:rPr>
                <w:delText>MDPVs</w:delText>
              </w:r>
              <w:r w:rsidRPr="00C93814" w:rsidDel="005D2A09">
                <w:rPr>
                  <w:rFonts w:ascii="Arial" w:hAnsi="Arial" w:cs="Arial"/>
                  <w:spacing w:val="-2"/>
                  <w:sz w:val="18"/>
                  <w:vertAlign w:val="superscript"/>
                </w:rPr>
                <w:delText>3</w:delText>
              </w:r>
            </w:del>
          </w:p>
          <w:p w14:paraId="432A0336" w14:textId="351659C0" w:rsidR="0048243B" w:rsidRPr="00C93814" w:rsidDel="005D2A09" w:rsidRDefault="0048243B" w:rsidP="009A18CE">
            <w:pPr>
              <w:pStyle w:val="TableParagraph"/>
              <w:keepLines/>
              <w:spacing w:before="206"/>
              <w:ind w:left="92" w:right="110"/>
              <w:rPr>
                <w:del w:id="986" w:author="Joo, Hye@ARB" w:date="2026-06-04T21:41:00Z"/>
                <w:rFonts w:ascii="Arial" w:hAnsi="Arial" w:cs="Arial"/>
                <w:sz w:val="18"/>
              </w:rPr>
            </w:pPr>
            <w:del w:id="987" w:author="Joo, Hye@ARB" w:date="2026-06-04T21:41:00Z">
              <w:r w:rsidRPr="00C93814" w:rsidDel="005D2A09">
                <w:rPr>
                  <w:rFonts w:ascii="Arial" w:hAnsi="Arial" w:cs="Arial"/>
                  <w:sz w:val="18"/>
                </w:rPr>
                <w:delText xml:space="preserve">Vehicles in this category are tested at their loaded </w:delText>
              </w:r>
              <w:r w:rsidRPr="00C93814" w:rsidDel="005D2A09">
                <w:rPr>
                  <w:rFonts w:ascii="Arial" w:hAnsi="Arial" w:cs="Arial"/>
                  <w:spacing w:val="-2"/>
                  <w:sz w:val="18"/>
                </w:rPr>
                <w:delText>vehicle</w:delText>
              </w:r>
              <w:r w:rsidRPr="00C93814" w:rsidDel="005D2A09">
                <w:rPr>
                  <w:rFonts w:ascii="Arial" w:hAnsi="Arial" w:cs="Arial"/>
                  <w:spacing w:val="40"/>
                  <w:sz w:val="18"/>
                </w:rPr>
                <w:delText xml:space="preserve"> </w:delText>
              </w:r>
              <w:r w:rsidRPr="00C93814" w:rsidDel="005D2A09">
                <w:rPr>
                  <w:rFonts w:ascii="Arial" w:hAnsi="Arial" w:cs="Arial"/>
                  <w:sz w:val="18"/>
                </w:rPr>
                <w:delText>weight (curb weight plus 300 pounds) except</w:delText>
              </w:r>
              <w:r w:rsidRPr="00C93814" w:rsidDel="005D2A09">
                <w:rPr>
                  <w:rFonts w:ascii="Arial" w:hAnsi="Arial" w:cs="Arial"/>
                  <w:spacing w:val="-12"/>
                  <w:sz w:val="18"/>
                </w:rPr>
                <w:delText xml:space="preserve"> </w:delText>
              </w:r>
              <w:r w:rsidRPr="00C93814" w:rsidDel="005D2A09">
                <w:rPr>
                  <w:rFonts w:ascii="Arial" w:hAnsi="Arial" w:cs="Arial"/>
                  <w:sz w:val="18"/>
                </w:rPr>
                <w:delText>LEV</w:delText>
              </w:r>
              <w:r w:rsidRPr="00C93814" w:rsidDel="005D2A09">
                <w:rPr>
                  <w:rFonts w:ascii="Arial" w:hAnsi="Arial" w:cs="Arial"/>
                  <w:spacing w:val="-11"/>
                  <w:sz w:val="18"/>
                </w:rPr>
                <w:delText xml:space="preserve"> </w:delText>
              </w:r>
              <w:r w:rsidRPr="00C93814" w:rsidDel="005D2A09">
                <w:rPr>
                  <w:rFonts w:ascii="Arial" w:hAnsi="Arial" w:cs="Arial"/>
                  <w:sz w:val="18"/>
                </w:rPr>
                <w:delText xml:space="preserve">II </w:delText>
              </w:r>
              <w:r w:rsidRPr="00C93814" w:rsidDel="005D2A09">
                <w:rPr>
                  <w:rFonts w:ascii="Arial" w:hAnsi="Arial" w:cs="Arial"/>
                  <w:spacing w:val="-2"/>
                  <w:sz w:val="18"/>
                </w:rPr>
                <w:delText xml:space="preserve">vehicles, </w:delText>
              </w:r>
              <w:r w:rsidRPr="00C93814" w:rsidDel="005D2A09">
                <w:rPr>
                  <w:rFonts w:ascii="Arial" w:hAnsi="Arial" w:cs="Arial"/>
                  <w:sz w:val="18"/>
                </w:rPr>
                <w:delText>which are subject to the test weights specified in</w:delText>
              </w:r>
            </w:del>
          </w:p>
          <w:p w14:paraId="3DC9F56D" w14:textId="39938AC2" w:rsidR="0048243B" w:rsidRPr="00C93814" w:rsidDel="005D2A09" w:rsidRDefault="0048243B" w:rsidP="009A18CE">
            <w:pPr>
              <w:pStyle w:val="TableParagraph"/>
              <w:keepLines/>
              <w:spacing w:before="2"/>
              <w:ind w:left="92"/>
              <w:rPr>
                <w:del w:id="988" w:author="Joo, Hye@ARB" w:date="2026-06-04T21:41:00Z"/>
                <w:rFonts w:ascii="Arial" w:hAnsi="Arial" w:cs="Arial"/>
                <w:sz w:val="18"/>
              </w:rPr>
            </w:pPr>
            <w:del w:id="989" w:author="Joo, Hye@ARB" w:date="2026-06-04T21:41:00Z">
              <w:r w:rsidRPr="00C93814" w:rsidDel="005D2A09">
                <w:rPr>
                  <w:rFonts w:ascii="Arial" w:hAnsi="Arial" w:cs="Arial"/>
                  <w:spacing w:val="-2"/>
                  <w:sz w:val="18"/>
                </w:rPr>
                <w:delText>§1960.1(r),</w:delText>
              </w:r>
            </w:del>
          </w:p>
          <w:p w14:paraId="07D92307" w14:textId="6F97EDCA" w:rsidR="0048243B" w:rsidRPr="00C93814" w:rsidDel="005D2A09" w:rsidRDefault="0048243B" w:rsidP="009A18CE">
            <w:pPr>
              <w:pStyle w:val="TableParagraph"/>
              <w:keepLines/>
              <w:ind w:left="92"/>
              <w:rPr>
                <w:del w:id="990" w:author="Joo, Hye@ARB" w:date="2026-06-04T21:41:00Z"/>
                <w:rFonts w:ascii="Arial" w:hAnsi="Arial" w:cs="Arial"/>
                <w:sz w:val="18"/>
              </w:rPr>
            </w:pPr>
            <w:del w:id="991" w:author="Joo, Hye@ARB" w:date="2026-06-04T21:41:00Z">
              <w:r w:rsidRPr="00C93814" w:rsidDel="005D2A09">
                <w:rPr>
                  <w:rFonts w:ascii="Arial" w:hAnsi="Arial" w:cs="Arial"/>
                  <w:sz w:val="18"/>
                </w:rPr>
                <w:delText>title</w:delText>
              </w:r>
              <w:r w:rsidRPr="00C93814" w:rsidDel="005D2A09">
                <w:rPr>
                  <w:rFonts w:ascii="Arial" w:hAnsi="Arial" w:cs="Arial"/>
                  <w:spacing w:val="-2"/>
                  <w:sz w:val="18"/>
                </w:rPr>
                <w:delText xml:space="preserve"> </w:delText>
              </w:r>
              <w:r w:rsidRPr="00C93814" w:rsidDel="005D2A09">
                <w:rPr>
                  <w:rFonts w:ascii="Arial" w:hAnsi="Arial" w:cs="Arial"/>
                  <w:sz w:val="18"/>
                </w:rPr>
                <w:delText>13,</w:delText>
              </w:r>
              <w:r w:rsidRPr="00C93814" w:rsidDel="005D2A09">
                <w:rPr>
                  <w:rFonts w:ascii="Arial" w:hAnsi="Arial" w:cs="Arial"/>
                  <w:spacing w:val="1"/>
                  <w:sz w:val="18"/>
                </w:rPr>
                <w:delText xml:space="preserve"> </w:delText>
              </w:r>
              <w:r w:rsidRPr="00C93814" w:rsidDel="005D2A09">
                <w:rPr>
                  <w:rFonts w:ascii="Arial" w:hAnsi="Arial" w:cs="Arial"/>
                  <w:spacing w:val="-4"/>
                  <w:sz w:val="18"/>
                </w:rPr>
                <w:delText>CCR.</w:delText>
              </w:r>
            </w:del>
          </w:p>
        </w:tc>
        <w:tc>
          <w:tcPr>
            <w:tcW w:w="7390" w:type="dxa"/>
            <w:gridSpan w:val="11"/>
            <w:tcBorders>
              <w:top w:val="single" w:sz="6" w:space="0" w:color="000000"/>
              <w:left w:val="single" w:sz="6" w:space="0" w:color="000000"/>
              <w:bottom w:val="single" w:sz="6" w:space="0" w:color="000000"/>
            </w:tcBorders>
          </w:tcPr>
          <w:p w14:paraId="30218183" w14:textId="273DCB06" w:rsidR="0048243B" w:rsidRPr="00C93814" w:rsidDel="005D2A09" w:rsidRDefault="0048243B" w:rsidP="009A18CE">
            <w:pPr>
              <w:pStyle w:val="TableParagraph"/>
              <w:keepLines/>
              <w:spacing w:before="191"/>
              <w:ind w:left="381"/>
              <w:rPr>
                <w:del w:id="992" w:author="Joo, Hye@ARB" w:date="2026-06-04T21:41:00Z"/>
                <w:rFonts w:ascii="Arial" w:hAnsi="Arial" w:cs="Arial"/>
                <w:b/>
                <w:sz w:val="18"/>
              </w:rPr>
            </w:pPr>
            <w:del w:id="993" w:author="Joo, Hye@ARB" w:date="2026-06-04T21:41:00Z">
              <w:r w:rsidRPr="00C93814" w:rsidDel="005D2A09">
                <w:rPr>
                  <w:rFonts w:ascii="Arial" w:hAnsi="Arial" w:cs="Arial"/>
                  <w:b/>
                  <w:i/>
                  <w:sz w:val="18"/>
                </w:rPr>
                <w:delText>Sales-Weighted</w:delText>
              </w:r>
              <w:r w:rsidRPr="00C93814" w:rsidDel="005D2A09">
                <w:rPr>
                  <w:rFonts w:ascii="Arial" w:hAnsi="Arial" w:cs="Arial"/>
                  <w:b/>
                  <w:i/>
                  <w:spacing w:val="-5"/>
                  <w:sz w:val="18"/>
                </w:rPr>
                <w:delText xml:space="preserve"> </w:delText>
              </w:r>
              <w:r w:rsidRPr="00C93814" w:rsidDel="005D2A09">
                <w:rPr>
                  <w:rFonts w:ascii="Arial" w:hAnsi="Arial" w:cs="Arial"/>
                  <w:b/>
                  <w:i/>
                  <w:sz w:val="18"/>
                </w:rPr>
                <w:delText>Fleet</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Average</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NMOG+NOx</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Composite</w:delText>
              </w:r>
              <w:r w:rsidRPr="00C93814" w:rsidDel="005D2A09">
                <w:rPr>
                  <w:rFonts w:ascii="Arial" w:hAnsi="Arial" w:cs="Arial"/>
                  <w:b/>
                  <w:i/>
                  <w:spacing w:val="-5"/>
                  <w:sz w:val="18"/>
                </w:rPr>
                <w:delText xml:space="preserve"> </w:delText>
              </w:r>
              <w:r w:rsidRPr="00C93814" w:rsidDel="005D2A09">
                <w:rPr>
                  <w:rFonts w:ascii="Arial" w:hAnsi="Arial" w:cs="Arial"/>
                  <w:b/>
                  <w:i/>
                  <w:sz w:val="18"/>
                </w:rPr>
                <w:delText>Exhaust</w:delText>
              </w:r>
              <w:r w:rsidRPr="00C93814" w:rsidDel="005D2A09">
                <w:rPr>
                  <w:rFonts w:ascii="Arial" w:hAnsi="Arial" w:cs="Arial"/>
                  <w:b/>
                  <w:i/>
                  <w:spacing w:val="-7"/>
                  <w:sz w:val="18"/>
                </w:rPr>
                <w:delText xml:space="preserve"> </w:delText>
              </w:r>
              <w:r w:rsidRPr="00C93814" w:rsidDel="005D2A09">
                <w:rPr>
                  <w:rFonts w:ascii="Arial" w:hAnsi="Arial" w:cs="Arial"/>
                  <w:b/>
                  <w:i/>
                  <w:sz w:val="18"/>
                </w:rPr>
                <w:delText>Emission</w:delText>
              </w:r>
              <w:r w:rsidRPr="00C93814" w:rsidDel="005D2A09">
                <w:rPr>
                  <w:rFonts w:ascii="Arial" w:hAnsi="Arial" w:cs="Arial"/>
                  <w:b/>
                  <w:i/>
                  <w:spacing w:val="-2"/>
                  <w:sz w:val="18"/>
                </w:rPr>
                <w:delText xml:space="preserve"> Standards</w:delText>
              </w:r>
              <w:r w:rsidRPr="00C93814" w:rsidDel="005D2A09">
                <w:rPr>
                  <w:rFonts w:ascii="Arial" w:hAnsi="Arial" w:cs="Arial"/>
                  <w:b/>
                  <w:spacing w:val="-2"/>
                  <w:sz w:val="18"/>
                  <w:vertAlign w:val="superscript"/>
                </w:rPr>
                <w:delText>2,4,5,6</w:delText>
              </w:r>
            </w:del>
          </w:p>
        </w:tc>
      </w:tr>
      <w:tr w:rsidR="0048243B" w:rsidRPr="001238F2" w:rsidDel="005D2A09" w14:paraId="7C4F4F6A" w14:textId="0D046831" w:rsidTr="00C81C4D">
        <w:trPr>
          <w:trHeight w:val="602"/>
          <w:del w:id="994" w:author="Joo, Hye@ARB" w:date="2026-06-04T21:41:00Z"/>
        </w:trPr>
        <w:tc>
          <w:tcPr>
            <w:tcW w:w="1267" w:type="dxa"/>
            <w:vMerge/>
            <w:tcBorders>
              <w:top w:val="nil"/>
              <w:right w:val="single" w:sz="6" w:space="0" w:color="000000"/>
            </w:tcBorders>
          </w:tcPr>
          <w:p w14:paraId="0936997F" w14:textId="5A3813C9" w:rsidR="0048243B" w:rsidRPr="00C93814" w:rsidDel="005D2A09" w:rsidRDefault="0048243B" w:rsidP="009A18CE">
            <w:pPr>
              <w:keepLines/>
              <w:widowControl w:val="0"/>
              <w:spacing w:line="240" w:lineRule="auto"/>
              <w:rPr>
                <w:del w:id="995" w:author="Joo, Hye@ARB" w:date="2026-06-04T21:41:00Z"/>
                <w:rFonts w:ascii="Arial" w:hAnsi="Arial" w:cs="Arial"/>
                <w:sz w:val="2"/>
                <w:szCs w:val="2"/>
              </w:rPr>
            </w:pPr>
          </w:p>
        </w:tc>
        <w:tc>
          <w:tcPr>
            <w:tcW w:w="667" w:type="dxa"/>
            <w:tcBorders>
              <w:top w:val="single" w:sz="6" w:space="0" w:color="000000"/>
              <w:left w:val="single" w:sz="6" w:space="0" w:color="000000"/>
              <w:bottom w:val="single" w:sz="6" w:space="0" w:color="000000"/>
              <w:right w:val="single" w:sz="6" w:space="0" w:color="000000"/>
            </w:tcBorders>
          </w:tcPr>
          <w:p w14:paraId="0EAB5317" w14:textId="4390CDA1" w:rsidR="0048243B" w:rsidRPr="00C93814" w:rsidDel="005D2A09" w:rsidRDefault="0048243B" w:rsidP="009A18CE">
            <w:pPr>
              <w:pStyle w:val="TableParagraph"/>
              <w:keepLines/>
              <w:spacing w:before="198"/>
              <w:ind w:left="87" w:right="72"/>
              <w:jc w:val="center"/>
              <w:rPr>
                <w:del w:id="996" w:author="Joo, Hye@ARB" w:date="2026-06-04T21:41:00Z"/>
                <w:rFonts w:ascii="Arial" w:hAnsi="Arial" w:cs="Arial"/>
                <w:sz w:val="18"/>
              </w:rPr>
            </w:pPr>
            <w:del w:id="997" w:author="Joo, Hye@ARB" w:date="2026-06-04T21:41:00Z">
              <w:r w:rsidRPr="00C93814" w:rsidDel="005D2A09">
                <w:rPr>
                  <w:rFonts w:ascii="Arial" w:hAnsi="Arial" w:cs="Arial"/>
                  <w:spacing w:val="-2"/>
                  <w:sz w:val="18"/>
                </w:rPr>
                <w:delText>0.140</w:delText>
              </w:r>
            </w:del>
          </w:p>
        </w:tc>
        <w:tc>
          <w:tcPr>
            <w:tcW w:w="665" w:type="dxa"/>
            <w:tcBorders>
              <w:top w:val="single" w:sz="6" w:space="0" w:color="000000"/>
              <w:left w:val="single" w:sz="6" w:space="0" w:color="000000"/>
              <w:bottom w:val="single" w:sz="6" w:space="0" w:color="000000"/>
              <w:right w:val="single" w:sz="6" w:space="0" w:color="000000"/>
            </w:tcBorders>
          </w:tcPr>
          <w:p w14:paraId="5D9F4470" w14:textId="5ACDF946" w:rsidR="0048243B" w:rsidRPr="00C93814" w:rsidDel="005D2A09" w:rsidRDefault="0048243B" w:rsidP="009A18CE">
            <w:pPr>
              <w:pStyle w:val="TableParagraph"/>
              <w:keepLines/>
              <w:spacing w:before="198"/>
              <w:ind w:left="87" w:right="70"/>
              <w:jc w:val="center"/>
              <w:rPr>
                <w:del w:id="998" w:author="Joo, Hye@ARB" w:date="2026-06-04T21:41:00Z"/>
                <w:rFonts w:ascii="Arial" w:hAnsi="Arial" w:cs="Arial"/>
                <w:sz w:val="18"/>
              </w:rPr>
            </w:pPr>
            <w:del w:id="999" w:author="Joo, Hye@ARB" w:date="2026-06-04T21:41:00Z">
              <w:r w:rsidRPr="00C93814" w:rsidDel="005D2A09">
                <w:rPr>
                  <w:rFonts w:ascii="Arial" w:hAnsi="Arial" w:cs="Arial"/>
                  <w:spacing w:val="-2"/>
                  <w:sz w:val="18"/>
                </w:rPr>
                <w:delText>0.110</w:delText>
              </w:r>
            </w:del>
          </w:p>
        </w:tc>
        <w:tc>
          <w:tcPr>
            <w:tcW w:w="667" w:type="dxa"/>
            <w:tcBorders>
              <w:top w:val="single" w:sz="6" w:space="0" w:color="000000"/>
              <w:left w:val="single" w:sz="6" w:space="0" w:color="000000"/>
              <w:bottom w:val="single" w:sz="6" w:space="0" w:color="000000"/>
              <w:right w:val="single" w:sz="6" w:space="0" w:color="000000"/>
            </w:tcBorders>
          </w:tcPr>
          <w:p w14:paraId="42116789" w14:textId="0F25AC6E" w:rsidR="0048243B" w:rsidRPr="00C93814" w:rsidDel="005D2A09" w:rsidRDefault="0048243B" w:rsidP="009A18CE">
            <w:pPr>
              <w:pStyle w:val="TableParagraph"/>
              <w:keepLines/>
              <w:spacing w:before="198"/>
              <w:ind w:left="86" w:right="72"/>
              <w:jc w:val="center"/>
              <w:rPr>
                <w:del w:id="1000" w:author="Joo, Hye@ARB" w:date="2026-06-04T21:41:00Z"/>
                <w:rFonts w:ascii="Arial" w:hAnsi="Arial" w:cs="Arial"/>
                <w:sz w:val="18"/>
              </w:rPr>
            </w:pPr>
            <w:del w:id="1001" w:author="Joo, Hye@ARB" w:date="2026-06-04T21:41:00Z">
              <w:r w:rsidRPr="00C93814" w:rsidDel="005D2A09">
                <w:rPr>
                  <w:rFonts w:ascii="Arial" w:hAnsi="Arial" w:cs="Arial"/>
                  <w:spacing w:val="-2"/>
                  <w:sz w:val="18"/>
                </w:rPr>
                <w:delText>0.103</w:delText>
              </w:r>
            </w:del>
          </w:p>
        </w:tc>
        <w:tc>
          <w:tcPr>
            <w:tcW w:w="667" w:type="dxa"/>
            <w:tcBorders>
              <w:top w:val="single" w:sz="6" w:space="0" w:color="000000"/>
              <w:left w:val="single" w:sz="6" w:space="0" w:color="000000"/>
              <w:bottom w:val="single" w:sz="6" w:space="0" w:color="000000"/>
              <w:right w:val="single" w:sz="6" w:space="0" w:color="000000"/>
            </w:tcBorders>
          </w:tcPr>
          <w:p w14:paraId="30BDCD5C" w14:textId="51110711" w:rsidR="0048243B" w:rsidRPr="00C93814" w:rsidDel="005D2A09" w:rsidRDefault="0048243B" w:rsidP="009A18CE">
            <w:pPr>
              <w:pStyle w:val="TableParagraph"/>
              <w:keepLines/>
              <w:spacing w:before="198"/>
              <w:ind w:left="86" w:right="72"/>
              <w:jc w:val="center"/>
              <w:rPr>
                <w:del w:id="1002" w:author="Joo, Hye@ARB" w:date="2026-06-04T21:41:00Z"/>
                <w:rFonts w:ascii="Arial" w:hAnsi="Arial" w:cs="Arial"/>
                <w:sz w:val="18"/>
              </w:rPr>
            </w:pPr>
            <w:del w:id="1003" w:author="Joo, Hye@ARB" w:date="2026-06-04T21:41:00Z">
              <w:r w:rsidRPr="00C93814" w:rsidDel="005D2A09">
                <w:rPr>
                  <w:rFonts w:ascii="Arial" w:hAnsi="Arial" w:cs="Arial"/>
                  <w:spacing w:val="-2"/>
                  <w:sz w:val="18"/>
                </w:rPr>
                <w:delText>0.097</w:delText>
              </w:r>
            </w:del>
          </w:p>
        </w:tc>
        <w:tc>
          <w:tcPr>
            <w:tcW w:w="667" w:type="dxa"/>
            <w:tcBorders>
              <w:top w:val="single" w:sz="6" w:space="0" w:color="000000"/>
              <w:left w:val="single" w:sz="6" w:space="0" w:color="000000"/>
              <w:bottom w:val="single" w:sz="6" w:space="0" w:color="000000"/>
              <w:right w:val="single" w:sz="6" w:space="0" w:color="000000"/>
            </w:tcBorders>
          </w:tcPr>
          <w:p w14:paraId="7C7C0D0C" w14:textId="2C7ADF4C" w:rsidR="0048243B" w:rsidRPr="00C93814" w:rsidDel="005D2A09" w:rsidRDefault="0048243B" w:rsidP="009A18CE">
            <w:pPr>
              <w:pStyle w:val="TableParagraph"/>
              <w:keepLines/>
              <w:spacing w:before="198"/>
              <w:ind w:left="87" w:right="72"/>
              <w:jc w:val="center"/>
              <w:rPr>
                <w:del w:id="1004" w:author="Joo, Hye@ARB" w:date="2026-06-04T21:41:00Z"/>
                <w:rFonts w:ascii="Arial" w:hAnsi="Arial" w:cs="Arial"/>
                <w:sz w:val="18"/>
              </w:rPr>
            </w:pPr>
            <w:del w:id="1005" w:author="Joo, Hye@ARB" w:date="2026-06-04T21:41:00Z">
              <w:r w:rsidRPr="00C93814" w:rsidDel="005D2A09">
                <w:rPr>
                  <w:rFonts w:ascii="Arial" w:hAnsi="Arial" w:cs="Arial"/>
                  <w:spacing w:val="-2"/>
                  <w:sz w:val="18"/>
                </w:rPr>
                <w:delText>0.090</w:delText>
              </w:r>
            </w:del>
          </w:p>
        </w:tc>
        <w:tc>
          <w:tcPr>
            <w:tcW w:w="667" w:type="dxa"/>
            <w:tcBorders>
              <w:top w:val="single" w:sz="6" w:space="0" w:color="000000"/>
              <w:left w:val="single" w:sz="6" w:space="0" w:color="000000"/>
              <w:bottom w:val="single" w:sz="6" w:space="0" w:color="000000"/>
              <w:right w:val="single" w:sz="6" w:space="0" w:color="000000"/>
            </w:tcBorders>
          </w:tcPr>
          <w:p w14:paraId="3E0D8244" w14:textId="0C6D379D" w:rsidR="0048243B" w:rsidRPr="00C93814" w:rsidDel="005D2A09" w:rsidRDefault="0048243B" w:rsidP="009A18CE">
            <w:pPr>
              <w:pStyle w:val="TableParagraph"/>
              <w:keepLines/>
              <w:spacing w:before="198"/>
              <w:ind w:left="87" w:right="72"/>
              <w:jc w:val="center"/>
              <w:rPr>
                <w:del w:id="1006" w:author="Joo, Hye@ARB" w:date="2026-06-04T21:41:00Z"/>
                <w:rFonts w:ascii="Arial" w:hAnsi="Arial" w:cs="Arial"/>
                <w:sz w:val="18"/>
              </w:rPr>
            </w:pPr>
            <w:del w:id="1007" w:author="Joo, Hye@ARB" w:date="2026-06-04T21:41:00Z">
              <w:r w:rsidRPr="00C93814" w:rsidDel="005D2A09">
                <w:rPr>
                  <w:rFonts w:ascii="Arial" w:hAnsi="Arial" w:cs="Arial"/>
                  <w:spacing w:val="-2"/>
                  <w:sz w:val="18"/>
                </w:rPr>
                <w:delText>0.083</w:delText>
              </w:r>
            </w:del>
          </w:p>
        </w:tc>
        <w:tc>
          <w:tcPr>
            <w:tcW w:w="667" w:type="dxa"/>
            <w:tcBorders>
              <w:top w:val="single" w:sz="6" w:space="0" w:color="000000"/>
              <w:left w:val="single" w:sz="6" w:space="0" w:color="000000"/>
              <w:bottom w:val="single" w:sz="6" w:space="0" w:color="000000"/>
              <w:right w:val="single" w:sz="6" w:space="0" w:color="000000"/>
            </w:tcBorders>
          </w:tcPr>
          <w:p w14:paraId="274B3CC0" w14:textId="444C3F3F" w:rsidR="0048243B" w:rsidRPr="00C93814" w:rsidDel="005D2A09" w:rsidRDefault="0048243B" w:rsidP="009A18CE">
            <w:pPr>
              <w:pStyle w:val="TableParagraph"/>
              <w:keepLines/>
              <w:spacing w:before="198"/>
              <w:ind w:left="87" w:right="72"/>
              <w:jc w:val="center"/>
              <w:rPr>
                <w:del w:id="1008" w:author="Joo, Hye@ARB" w:date="2026-06-04T21:41:00Z"/>
                <w:rFonts w:ascii="Arial" w:hAnsi="Arial" w:cs="Arial"/>
                <w:sz w:val="18"/>
              </w:rPr>
            </w:pPr>
            <w:del w:id="1009" w:author="Joo, Hye@ARB" w:date="2026-06-04T21:41:00Z">
              <w:r w:rsidRPr="00C93814" w:rsidDel="005D2A09">
                <w:rPr>
                  <w:rFonts w:ascii="Arial" w:hAnsi="Arial" w:cs="Arial"/>
                  <w:spacing w:val="-2"/>
                  <w:sz w:val="18"/>
                </w:rPr>
                <w:delText>0.077</w:delText>
              </w:r>
            </w:del>
          </w:p>
        </w:tc>
        <w:tc>
          <w:tcPr>
            <w:tcW w:w="667" w:type="dxa"/>
            <w:tcBorders>
              <w:top w:val="single" w:sz="6" w:space="0" w:color="000000"/>
              <w:left w:val="single" w:sz="6" w:space="0" w:color="000000"/>
              <w:bottom w:val="single" w:sz="6" w:space="0" w:color="000000"/>
              <w:right w:val="single" w:sz="6" w:space="0" w:color="000000"/>
            </w:tcBorders>
          </w:tcPr>
          <w:p w14:paraId="0C66679F" w14:textId="2C44EE41" w:rsidR="0048243B" w:rsidRPr="00C93814" w:rsidDel="005D2A09" w:rsidRDefault="0048243B" w:rsidP="009A18CE">
            <w:pPr>
              <w:pStyle w:val="TableParagraph"/>
              <w:keepLines/>
              <w:spacing w:before="198"/>
              <w:ind w:left="87" w:right="72"/>
              <w:jc w:val="center"/>
              <w:rPr>
                <w:del w:id="1010" w:author="Joo, Hye@ARB" w:date="2026-06-04T21:41:00Z"/>
                <w:rFonts w:ascii="Arial" w:hAnsi="Arial" w:cs="Arial"/>
                <w:sz w:val="18"/>
              </w:rPr>
            </w:pPr>
            <w:del w:id="1011" w:author="Joo, Hye@ARB" w:date="2026-06-04T21:41:00Z">
              <w:r w:rsidRPr="00C93814" w:rsidDel="005D2A09">
                <w:rPr>
                  <w:rFonts w:ascii="Arial" w:hAnsi="Arial" w:cs="Arial"/>
                  <w:spacing w:val="-2"/>
                  <w:sz w:val="18"/>
                </w:rPr>
                <w:delText>0.070</w:delText>
              </w:r>
            </w:del>
          </w:p>
        </w:tc>
        <w:tc>
          <w:tcPr>
            <w:tcW w:w="667" w:type="dxa"/>
            <w:tcBorders>
              <w:top w:val="single" w:sz="6" w:space="0" w:color="000000"/>
              <w:left w:val="single" w:sz="6" w:space="0" w:color="000000"/>
              <w:bottom w:val="single" w:sz="6" w:space="0" w:color="000000"/>
              <w:right w:val="single" w:sz="6" w:space="0" w:color="000000"/>
            </w:tcBorders>
          </w:tcPr>
          <w:p w14:paraId="4FA1F862" w14:textId="00A6B9F4" w:rsidR="0048243B" w:rsidRPr="00C93814" w:rsidDel="005D2A09" w:rsidRDefault="0048243B" w:rsidP="009A18CE">
            <w:pPr>
              <w:pStyle w:val="TableParagraph"/>
              <w:keepLines/>
              <w:spacing w:before="198"/>
              <w:ind w:left="87" w:right="72"/>
              <w:jc w:val="center"/>
              <w:rPr>
                <w:del w:id="1012" w:author="Joo, Hye@ARB" w:date="2026-06-04T21:41:00Z"/>
                <w:rFonts w:ascii="Arial" w:hAnsi="Arial" w:cs="Arial"/>
                <w:sz w:val="18"/>
              </w:rPr>
            </w:pPr>
            <w:del w:id="1013" w:author="Joo, Hye@ARB" w:date="2026-06-04T21:41:00Z">
              <w:r w:rsidRPr="00C93814" w:rsidDel="005D2A09">
                <w:rPr>
                  <w:rFonts w:ascii="Arial" w:hAnsi="Arial" w:cs="Arial"/>
                  <w:spacing w:val="-2"/>
                  <w:sz w:val="18"/>
                </w:rPr>
                <w:delText>0.063</w:delText>
              </w:r>
            </w:del>
          </w:p>
        </w:tc>
        <w:tc>
          <w:tcPr>
            <w:tcW w:w="667" w:type="dxa"/>
            <w:tcBorders>
              <w:top w:val="single" w:sz="6" w:space="0" w:color="000000"/>
              <w:left w:val="single" w:sz="6" w:space="0" w:color="000000"/>
              <w:bottom w:val="single" w:sz="6" w:space="0" w:color="000000"/>
              <w:right w:val="single" w:sz="6" w:space="0" w:color="000000"/>
            </w:tcBorders>
          </w:tcPr>
          <w:p w14:paraId="13C2953B" w14:textId="698EA7F8" w:rsidR="0048243B" w:rsidRPr="00C93814" w:rsidDel="005D2A09" w:rsidRDefault="0048243B" w:rsidP="009A18CE">
            <w:pPr>
              <w:pStyle w:val="TableParagraph"/>
              <w:keepLines/>
              <w:spacing w:before="198"/>
              <w:ind w:left="87" w:right="72"/>
              <w:jc w:val="center"/>
              <w:rPr>
                <w:del w:id="1014" w:author="Joo, Hye@ARB" w:date="2026-06-04T21:41:00Z"/>
                <w:rFonts w:ascii="Arial" w:hAnsi="Arial" w:cs="Arial"/>
                <w:sz w:val="18"/>
              </w:rPr>
            </w:pPr>
            <w:del w:id="1015" w:author="Joo, Hye@ARB" w:date="2026-06-04T21:41:00Z">
              <w:r w:rsidRPr="00C93814" w:rsidDel="005D2A09">
                <w:rPr>
                  <w:rFonts w:ascii="Arial" w:hAnsi="Arial" w:cs="Arial"/>
                  <w:spacing w:val="-2"/>
                  <w:sz w:val="18"/>
                </w:rPr>
                <w:delText>0.057</w:delText>
              </w:r>
            </w:del>
          </w:p>
        </w:tc>
        <w:tc>
          <w:tcPr>
            <w:tcW w:w="722" w:type="dxa"/>
            <w:tcBorders>
              <w:top w:val="single" w:sz="6" w:space="0" w:color="000000"/>
              <w:left w:val="single" w:sz="6" w:space="0" w:color="000000"/>
              <w:bottom w:val="single" w:sz="6" w:space="0" w:color="000000"/>
            </w:tcBorders>
          </w:tcPr>
          <w:p w14:paraId="2AE3B2CE" w14:textId="390EEF70" w:rsidR="0048243B" w:rsidRPr="00C93814" w:rsidDel="005D2A09" w:rsidRDefault="0048243B" w:rsidP="009A18CE">
            <w:pPr>
              <w:pStyle w:val="TableParagraph"/>
              <w:keepLines/>
              <w:spacing w:before="198"/>
              <w:ind w:left="37" w:right="4"/>
              <w:jc w:val="center"/>
              <w:rPr>
                <w:del w:id="1016" w:author="Joo, Hye@ARB" w:date="2026-06-04T21:41:00Z"/>
                <w:rFonts w:ascii="Arial" w:hAnsi="Arial" w:cs="Arial"/>
                <w:sz w:val="18"/>
              </w:rPr>
            </w:pPr>
            <w:del w:id="1017" w:author="Joo, Hye@ARB" w:date="2026-06-04T21:41:00Z">
              <w:r w:rsidRPr="00C93814" w:rsidDel="005D2A09">
                <w:rPr>
                  <w:rFonts w:ascii="Arial" w:hAnsi="Arial" w:cs="Arial"/>
                  <w:spacing w:val="-2"/>
                  <w:sz w:val="18"/>
                </w:rPr>
                <w:delText>0.050</w:delText>
              </w:r>
            </w:del>
          </w:p>
        </w:tc>
      </w:tr>
      <w:tr w:rsidR="0048243B" w:rsidRPr="001238F2" w:rsidDel="005D2A09" w14:paraId="69CEACBD" w14:textId="44E617B5" w:rsidTr="00C81C4D">
        <w:trPr>
          <w:trHeight w:val="485"/>
          <w:del w:id="1018" w:author="Joo, Hye@ARB" w:date="2026-06-04T21:41:00Z"/>
        </w:trPr>
        <w:tc>
          <w:tcPr>
            <w:tcW w:w="1267" w:type="dxa"/>
            <w:vMerge/>
            <w:tcBorders>
              <w:top w:val="nil"/>
              <w:right w:val="single" w:sz="6" w:space="0" w:color="000000"/>
            </w:tcBorders>
          </w:tcPr>
          <w:p w14:paraId="09A699C3" w14:textId="7D1DE4BB" w:rsidR="0048243B" w:rsidRPr="00C93814" w:rsidDel="005D2A09" w:rsidRDefault="0048243B" w:rsidP="009A18CE">
            <w:pPr>
              <w:keepLines/>
              <w:widowControl w:val="0"/>
              <w:spacing w:line="240" w:lineRule="auto"/>
              <w:rPr>
                <w:del w:id="1019" w:author="Joo, Hye@ARB" w:date="2026-06-04T21:41:00Z"/>
                <w:rFonts w:ascii="Arial" w:hAnsi="Arial" w:cs="Arial"/>
                <w:sz w:val="2"/>
                <w:szCs w:val="2"/>
              </w:rPr>
            </w:pPr>
          </w:p>
        </w:tc>
        <w:tc>
          <w:tcPr>
            <w:tcW w:w="7390" w:type="dxa"/>
            <w:gridSpan w:val="11"/>
            <w:tcBorders>
              <w:top w:val="single" w:sz="6" w:space="0" w:color="000000"/>
              <w:left w:val="single" w:sz="6" w:space="0" w:color="000000"/>
              <w:bottom w:val="single" w:sz="6" w:space="0" w:color="000000"/>
            </w:tcBorders>
          </w:tcPr>
          <w:p w14:paraId="576571E1" w14:textId="323F63D8" w:rsidR="0048243B" w:rsidRPr="00C93814" w:rsidDel="005D2A09" w:rsidRDefault="0048243B" w:rsidP="009A18CE">
            <w:pPr>
              <w:pStyle w:val="TableParagraph"/>
              <w:keepLines/>
              <w:spacing w:before="138"/>
              <w:ind w:left="33" w:right="2"/>
              <w:jc w:val="center"/>
              <w:rPr>
                <w:del w:id="1020" w:author="Joo, Hye@ARB" w:date="2026-06-04T21:41:00Z"/>
                <w:rFonts w:ascii="Arial" w:hAnsi="Arial" w:cs="Arial"/>
                <w:b/>
                <w:sz w:val="18"/>
              </w:rPr>
            </w:pPr>
            <w:del w:id="1021" w:author="Joo, Hye@ARB" w:date="2026-06-04T21:41:00Z">
              <w:r w:rsidRPr="00C93814" w:rsidDel="005D2A09">
                <w:rPr>
                  <w:rFonts w:ascii="Arial" w:hAnsi="Arial" w:cs="Arial"/>
                  <w:b/>
                  <w:i/>
                  <w:sz w:val="18"/>
                </w:rPr>
                <w:delText>CO</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Composite</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Exhaust</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Emission</w:delText>
              </w:r>
              <w:r w:rsidRPr="00C93814" w:rsidDel="005D2A09">
                <w:rPr>
                  <w:rFonts w:ascii="Arial" w:hAnsi="Arial" w:cs="Arial"/>
                  <w:b/>
                  <w:i/>
                  <w:spacing w:val="-1"/>
                  <w:sz w:val="18"/>
                </w:rPr>
                <w:delText xml:space="preserve"> </w:delText>
              </w:r>
              <w:r w:rsidRPr="00C93814" w:rsidDel="005D2A09">
                <w:rPr>
                  <w:rFonts w:ascii="Arial" w:hAnsi="Arial" w:cs="Arial"/>
                  <w:b/>
                  <w:i/>
                  <w:spacing w:val="-2"/>
                  <w:sz w:val="18"/>
                </w:rPr>
                <w:delText>Standard</w:delText>
              </w:r>
              <w:r w:rsidRPr="00C93814" w:rsidDel="005D2A09">
                <w:rPr>
                  <w:rFonts w:ascii="Arial" w:hAnsi="Arial" w:cs="Arial"/>
                  <w:b/>
                  <w:spacing w:val="-2"/>
                  <w:sz w:val="18"/>
                  <w:vertAlign w:val="superscript"/>
                </w:rPr>
                <w:delText>7</w:delText>
              </w:r>
            </w:del>
          </w:p>
        </w:tc>
      </w:tr>
      <w:tr w:rsidR="0048243B" w:rsidRPr="001238F2" w:rsidDel="005D2A09" w14:paraId="32CB98CC" w14:textId="75238278" w:rsidTr="00C81C4D">
        <w:trPr>
          <w:trHeight w:val="2758"/>
          <w:del w:id="1022" w:author="Joo, Hye@ARB" w:date="2026-06-04T21:41:00Z"/>
        </w:trPr>
        <w:tc>
          <w:tcPr>
            <w:tcW w:w="1267" w:type="dxa"/>
            <w:vMerge/>
            <w:tcBorders>
              <w:top w:val="nil"/>
              <w:right w:val="single" w:sz="6" w:space="0" w:color="000000"/>
            </w:tcBorders>
          </w:tcPr>
          <w:p w14:paraId="38C5ACFF" w14:textId="4A28441C" w:rsidR="0048243B" w:rsidRPr="00C93814" w:rsidDel="005D2A09" w:rsidRDefault="0048243B" w:rsidP="009A18CE">
            <w:pPr>
              <w:keepLines/>
              <w:widowControl w:val="0"/>
              <w:spacing w:line="240" w:lineRule="auto"/>
              <w:rPr>
                <w:del w:id="1023" w:author="Joo, Hye@ARB" w:date="2026-06-04T21:41:00Z"/>
                <w:rFonts w:ascii="Arial" w:hAnsi="Arial" w:cs="Arial"/>
                <w:sz w:val="2"/>
                <w:szCs w:val="2"/>
              </w:rPr>
            </w:pPr>
          </w:p>
        </w:tc>
        <w:tc>
          <w:tcPr>
            <w:tcW w:w="7390" w:type="dxa"/>
            <w:gridSpan w:val="11"/>
            <w:tcBorders>
              <w:top w:val="single" w:sz="6" w:space="0" w:color="000000"/>
              <w:left w:val="single" w:sz="6" w:space="0" w:color="000000"/>
            </w:tcBorders>
          </w:tcPr>
          <w:p w14:paraId="128A806A" w14:textId="05C9B959" w:rsidR="0048243B" w:rsidRPr="00C93814" w:rsidDel="005D2A09" w:rsidRDefault="0048243B" w:rsidP="009A18CE">
            <w:pPr>
              <w:pStyle w:val="TableParagraph"/>
              <w:keepLines/>
              <w:rPr>
                <w:del w:id="1024" w:author="Joo, Hye@ARB" w:date="2026-06-04T21:41:00Z"/>
                <w:rFonts w:ascii="Arial" w:hAnsi="Arial" w:cs="Arial"/>
                <w:sz w:val="18"/>
              </w:rPr>
            </w:pPr>
          </w:p>
          <w:p w14:paraId="666D2AD0" w14:textId="26D83046" w:rsidR="0048243B" w:rsidRPr="00C93814" w:rsidDel="005D2A09" w:rsidRDefault="0048243B" w:rsidP="009A18CE">
            <w:pPr>
              <w:pStyle w:val="TableParagraph"/>
              <w:keepLines/>
              <w:rPr>
                <w:del w:id="1025" w:author="Joo, Hye@ARB" w:date="2026-06-04T21:41:00Z"/>
                <w:rFonts w:ascii="Arial" w:hAnsi="Arial" w:cs="Arial"/>
                <w:sz w:val="18"/>
              </w:rPr>
            </w:pPr>
          </w:p>
          <w:p w14:paraId="05105245" w14:textId="4EC0B5F6" w:rsidR="0048243B" w:rsidRPr="00C93814" w:rsidDel="005D2A09" w:rsidRDefault="0048243B" w:rsidP="009A18CE">
            <w:pPr>
              <w:pStyle w:val="TableParagraph"/>
              <w:keepLines/>
              <w:rPr>
                <w:del w:id="1026" w:author="Joo, Hye@ARB" w:date="2026-06-04T21:41:00Z"/>
                <w:rFonts w:ascii="Arial" w:hAnsi="Arial" w:cs="Arial"/>
                <w:sz w:val="18"/>
              </w:rPr>
            </w:pPr>
          </w:p>
          <w:p w14:paraId="5E30D956" w14:textId="5211719D" w:rsidR="0048243B" w:rsidRPr="00C93814" w:rsidDel="005D2A09" w:rsidRDefault="0048243B" w:rsidP="009A18CE">
            <w:pPr>
              <w:pStyle w:val="TableParagraph"/>
              <w:keepLines/>
              <w:rPr>
                <w:del w:id="1027" w:author="Joo, Hye@ARB" w:date="2026-06-04T21:41:00Z"/>
                <w:rFonts w:ascii="Arial" w:hAnsi="Arial" w:cs="Arial"/>
                <w:sz w:val="18"/>
              </w:rPr>
            </w:pPr>
          </w:p>
          <w:p w14:paraId="130EA1E5" w14:textId="0240664F" w:rsidR="0048243B" w:rsidRPr="00C93814" w:rsidDel="005D2A09" w:rsidRDefault="0048243B" w:rsidP="009A18CE">
            <w:pPr>
              <w:pStyle w:val="TableParagraph"/>
              <w:keepLines/>
              <w:rPr>
                <w:del w:id="1028" w:author="Joo, Hye@ARB" w:date="2026-06-04T21:41:00Z"/>
                <w:rFonts w:ascii="Arial" w:hAnsi="Arial" w:cs="Arial"/>
                <w:sz w:val="18"/>
              </w:rPr>
            </w:pPr>
          </w:p>
          <w:p w14:paraId="33658604" w14:textId="7BA1A91B" w:rsidR="0048243B" w:rsidRPr="00C93814" w:rsidDel="005D2A09" w:rsidRDefault="0048243B" w:rsidP="009A18CE">
            <w:pPr>
              <w:pStyle w:val="TableParagraph"/>
              <w:keepLines/>
              <w:spacing w:before="24"/>
              <w:rPr>
                <w:del w:id="1029" w:author="Joo, Hye@ARB" w:date="2026-06-04T21:41:00Z"/>
                <w:rFonts w:ascii="Arial" w:hAnsi="Arial" w:cs="Arial"/>
                <w:sz w:val="18"/>
              </w:rPr>
            </w:pPr>
          </w:p>
          <w:p w14:paraId="58D3074A" w14:textId="79CAD392" w:rsidR="0048243B" w:rsidRPr="00C93814" w:rsidDel="005D2A09" w:rsidRDefault="0048243B" w:rsidP="009A18CE">
            <w:pPr>
              <w:pStyle w:val="TableParagraph"/>
              <w:keepLines/>
              <w:ind w:left="33"/>
              <w:jc w:val="center"/>
              <w:rPr>
                <w:del w:id="1030" w:author="Joo, Hye@ARB" w:date="2026-06-04T21:41:00Z"/>
                <w:rFonts w:ascii="Arial" w:hAnsi="Arial" w:cs="Arial"/>
                <w:sz w:val="18"/>
              </w:rPr>
            </w:pPr>
            <w:del w:id="1031" w:author="Joo, Hye@ARB" w:date="2026-06-04T21:41:00Z">
              <w:r w:rsidRPr="00C93814" w:rsidDel="005D2A09">
                <w:rPr>
                  <w:rFonts w:ascii="Arial" w:hAnsi="Arial" w:cs="Arial"/>
                  <w:spacing w:val="-5"/>
                  <w:sz w:val="18"/>
                </w:rPr>
                <w:delText>4.2</w:delText>
              </w:r>
            </w:del>
          </w:p>
        </w:tc>
      </w:tr>
    </w:tbl>
    <w:p w14:paraId="3C026B6B" w14:textId="07A176A4" w:rsidR="007C7299" w:rsidRPr="00C93814" w:rsidDel="005D2A09" w:rsidRDefault="0048243B" w:rsidP="007C7299">
      <w:pPr>
        <w:keepLines/>
        <w:widowControl w:val="0"/>
        <w:spacing w:line="240" w:lineRule="auto"/>
        <w:ind w:left="1080" w:right="1077" w:hanging="180"/>
        <w:rPr>
          <w:del w:id="1032" w:author="Joo, Hye@ARB" w:date="2026-06-04T21:41:00Z"/>
          <w:rFonts w:ascii="Arial" w:hAnsi="Arial" w:cs="Arial"/>
          <w:position w:val="6"/>
          <w:sz w:val="12"/>
        </w:rPr>
      </w:pPr>
      <w:del w:id="1033" w:author="Joo, Hye@ARB" w:date="2026-06-04T21:41:00Z">
        <w:r w:rsidRPr="00C93814" w:rsidDel="005D2A09">
          <w:rPr>
            <w:rFonts w:ascii="Arial" w:hAnsi="Arial" w:cs="Arial"/>
            <w:position w:val="6"/>
            <w:sz w:val="12"/>
          </w:rPr>
          <w:delText>1</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Mileage</w:delText>
        </w:r>
        <w:r w:rsidRPr="00C93814" w:rsidDel="005D2A09">
          <w:rPr>
            <w:rFonts w:ascii="Arial" w:hAnsi="Arial" w:cs="Arial"/>
            <w:i/>
            <w:spacing w:val="-3"/>
            <w:sz w:val="18"/>
          </w:rPr>
          <w:delText xml:space="preserve"> </w:delText>
        </w:r>
        <w:r w:rsidRPr="00C93814" w:rsidDel="005D2A09">
          <w:rPr>
            <w:rFonts w:ascii="Arial" w:hAnsi="Arial" w:cs="Arial"/>
            <w:i/>
            <w:sz w:val="18"/>
          </w:rPr>
          <w:delText>for</w:delText>
        </w:r>
        <w:r w:rsidRPr="00C93814" w:rsidDel="005D2A09">
          <w:rPr>
            <w:rFonts w:ascii="Arial" w:hAnsi="Arial" w:cs="Arial"/>
            <w:i/>
            <w:spacing w:val="-2"/>
            <w:sz w:val="18"/>
          </w:rPr>
          <w:delText xml:space="preserve"> </w:delText>
        </w:r>
        <w:r w:rsidRPr="00C93814" w:rsidDel="005D2A09">
          <w:rPr>
            <w:rFonts w:ascii="Arial" w:hAnsi="Arial" w:cs="Arial"/>
            <w:i/>
            <w:sz w:val="18"/>
          </w:rPr>
          <w:delText>Compliance.</w:delText>
        </w:r>
        <w:r w:rsidRPr="00C93814" w:rsidDel="005D2A09">
          <w:rPr>
            <w:rFonts w:ascii="Arial" w:hAnsi="Arial" w:cs="Arial"/>
            <w:i/>
            <w:spacing w:val="40"/>
            <w:sz w:val="18"/>
          </w:rPr>
          <w:delText xml:space="preserve"> </w:delText>
        </w:r>
        <w:r w:rsidRPr="00C93814" w:rsidDel="005D2A09">
          <w:rPr>
            <w:rFonts w:ascii="Arial" w:hAnsi="Arial" w:cs="Arial"/>
            <w:sz w:val="18"/>
          </w:rPr>
          <w:delText>All</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4"/>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certifying</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III</w:delText>
        </w:r>
        <w:r w:rsidRPr="00C93814" w:rsidDel="005D2A09">
          <w:rPr>
            <w:rFonts w:ascii="Arial" w:hAnsi="Arial" w:cs="Arial"/>
            <w:spacing w:val="-4"/>
            <w:sz w:val="18"/>
          </w:rPr>
          <w:delText xml:space="preserve"> </w:delText>
        </w:r>
        <w:r w:rsidRPr="00C93814" w:rsidDel="005D2A09">
          <w:rPr>
            <w:rFonts w:ascii="Arial" w:hAnsi="Arial" w:cs="Arial"/>
            <w:sz w:val="18"/>
          </w:rPr>
          <w:delText>FTP</w:delText>
        </w:r>
        <w:r w:rsidRPr="00C93814" w:rsidDel="005D2A09">
          <w:rPr>
            <w:rFonts w:ascii="Arial" w:hAnsi="Arial" w:cs="Arial"/>
            <w:spacing w:val="-4"/>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on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3"/>
            <w:sz w:val="18"/>
          </w:rPr>
          <w:delText xml:space="preserve"> </w:delText>
        </w:r>
        <w:r w:rsidRPr="00C93814" w:rsidDel="005D2A09">
          <w:rPr>
            <w:rFonts w:ascii="Arial" w:hAnsi="Arial" w:cs="Arial"/>
            <w:sz w:val="18"/>
          </w:rPr>
          <w:delText>durability</w:delText>
        </w:r>
        <w:r w:rsidRPr="00C93814" w:rsidDel="005D2A09">
          <w:rPr>
            <w:rFonts w:ascii="Arial" w:hAnsi="Arial" w:cs="Arial"/>
            <w:spacing w:val="-3"/>
            <w:sz w:val="18"/>
          </w:rPr>
          <w:delText xml:space="preserve"> </w:delText>
        </w:r>
        <w:r w:rsidRPr="00C93814" w:rsidDel="005D2A09">
          <w:rPr>
            <w:rFonts w:ascii="Arial" w:hAnsi="Arial" w:cs="Arial"/>
            <w:sz w:val="18"/>
          </w:rPr>
          <w:delText>basis shall also certify to the SFTP on a 150,000-mile durability basis, as tested in accordance with the “California 2015 and Subsequent Model Criteria Pollutant Exhaust Emission Standards and Test Procedures and 2017 and Subsequent Model Greenhouse Gas Exhaust Emission Standards and Test Procedures for Passenger Cars, Light-Duty Trucks, and Medium- Duty Vehicles.”</w:delText>
        </w:r>
      </w:del>
    </w:p>
    <w:p w14:paraId="00AFC3B6" w14:textId="1905DFED" w:rsidR="0048243B" w:rsidRPr="00C93814" w:rsidDel="005D2A09" w:rsidRDefault="0048243B" w:rsidP="00C93814">
      <w:pPr>
        <w:keepLines/>
        <w:widowControl w:val="0"/>
        <w:spacing w:line="240" w:lineRule="auto"/>
        <w:ind w:left="1080" w:right="1077" w:hanging="180"/>
        <w:rPr>
          <w:del w:id="1034" w:author="Joo, Hye@ARB" w:date="2026-06-04T21:41:00Z"/>
          <w:rFonts w:ascii="Arial" w:hAnsi="Arial" w:cs="Arial"/>
          <w:sz w:val="18"/>
        </w:rPr>
      </w:pPr>
      <w:del w:id="1035" w:author="Joo, Hye@ARB" w:date="2026-06-04T21:41:00Z">
        <w:r w:rsidRPr="00C93814" w:rsidDel="005D2A09">
          <w:rPr>
            <w:rFonts w:ascii="Arial" w:hAnsi="Arial" w:cs="Arial"/>
            <w:position w:val="6"/>
            <w:sz w:val="12"/>
          </w:rPr>
          <w:lastRenderedPageBreak/>
          <w:delText>2</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Determining NMOG+NOx Composite Emission Values of LEV II Test Groups and Cleaner Federal Vehicles.</w:delText>
        </w:r>
        <w:r w:rsidRPr="00C93814" w:rsidDel="005D2A09">
          <w:rPr>
            <w:rFonts w:ascii="Arial" w:hAnsi="Arial" w:cs="Arial"/>
            <w:i/>
            <w:spacing w:val="40"/>
            <w:sz w:val="18"/>
          </w:rPr>
          <w:delText xml:space="preserve"> </w:delText>
        </w:r>
        <w:r w:rsidRPr="00C93814" w:rsidDel="005D2A09">
          <w:rPr>
            <w:rFonts w:ascii="Arial" w:hAnsi="Arial" w:cs="Arial"/>
            <w:sz w:val="18"/>
          </w:rPr>
          <w:delText>For test groups certified</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LEV II FTP emission standards, SFTP emission values shall be</w:delText>
        </w:r>
        <w:r w:rsidRPr="00C93814" w:rsidDel="005D2A09">
          <w:rPr>
            <w:rFonts w:ascii="Arial" w:hAnsi="Arial" w:cs="Arial"/>
            <w:spacing w:val="-1"/>
            <w:sz w:val="18"/>
          </w:rPr>
          <w:delText xml:space="preserve"> </w:delText>
        </w:r>
        <w:r w:rsidRPr="00C93814" w:rsidDel="005D2A09">
          <w:rPr>
            <w:rFonts w:ascii="Arial" w:hAnsi="Arial" w:cs="Arial"/>
            <w:sz w:val="18"/>
          </w:rPr>
          <w:delText>converted to NMOG+NOx and</w:delText>
        </w:r>
        <w:r w:rsidRPr="00C93814" w:rsidDel="005D2A09">
          <w:rPr>
            <w:rFonts w:ascii="Arial" w:hAnsi="Arial" w:cs="Arial"/>
            <w:spacing w:val="-1"/>
            <w:sz w:val="18"/>
          </w:rPr>
          <w:delText xml:space="preserve"> </w:delText>
        </w:r>
        <w:r w:rsidRPr="00C93814" w:rsidDel="005D2A09">
          <w:rPr>
            <w:rFonts w:ascii="Arial" w:hAnsi="Arial" w:cs="Arial"/>
            <w:sz w:val="18"/>
          </w:rPr>
          <w:delText>projected out</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same</w:delText>
        </w:r>
        <w:r w:rsidRPr="00C93814" w:rsidDel="005D2A09">
          <w:rPr>
            <w:rFonts w:ascii="Arial" w:hAnsi="Arial" w:cs="Arial"/>
            <w:spacing w:val="-3"/>
            <w:sz w:val="18"/>
          </w:rPr>
          <w:delText xml:space="preserve"> </w:delText>
        </w:r>
        <w:r w:rsidRPr="00C93814" w:rsidDel="005D2A09">
          <w:rPr>
            <w:rFonts w:ascii="Arial" w:hAnsi="Arial" w:cs="Arial"/>
            <w:sz w:val="18"/>
          </w:rPr>
          <w:delText>full</w:delText>
        </w:r>
        <w:r w:rsidRPr="00C93814" w:rsidDel="005D2A09">
          <w:rPr>
            <w:rFonts w:ascii="Arial" w:hAnsi="Arial" w:cs="Arial"/>
            <w:spacing w:val="-4"/>
            <w:sz w:val="18"/>
          </w:rPr>
          <w:delText xml:space="preserve"> </w:delText>
        </w:r>
        <w:r w:rsidRPr="00C93814" w:rsidDel="005D2A09">
          <w:rPr>
            <w:rFonts w:ascii="Arial" w:hAnsi="Arial" w:cs="Arial"/>
            <w:sz w:val="18"/>
          </w:rPr>
          <w:delText>useful</w:delText>
        </w:r>
        <w:r w:rsidRPr="00C93814" w:rsidDel="005D2A09">
          <w:rPr>
            <w:rFonts w:ascii="Arial" w:hAnsi="Arial" w:cs="Arial"/>
            <w:spacing w:val="-2"/>
            <w:sz w:val="18"/>
          </w:rPr>
          <w:delText xml:space="preserve"> </w:delText>
        </w:r>
        <w:r w:rsidRPr="00C93814" w:rsidDel="005D2A09">
          <w:rPr>
            <w:rFonts w:ascii="Arial" w:hAnsi="Arial" w:cs="Arial"/>
            <w:sz w:val="18"/>
          </w:rPr>
          <w:delText>life</w:delText>
        </w:r>
        <w:r w:rsidRPr="00C93814" w:rsidDel="005D2A09">
          <w:rPr>
            <w:rFonts w:ascii="Arial" w:hAnsi="Arial" w:cs="Arial"/>
            <w:spacing w:val="-3"/>
            <w:sz w:val="18"/>
          </w:rPr>
          <w:delText xml:space="preserve"> </w:delText>
        </w:r>
        <w:r w:rsidRPr="00C93814" w:rsidDel="005D2A09">
          <w:rPr>
            <w:rFonts w:ascii="Arial" w:hAnsi="Arial" w:cs="Arial"/>
            <w:sz w:val="18"/>
          </w:rPr>
          <w:delText>mileage</w:delText>
        </w:r>
        <w:r w:rsidRPr="00C93814" w:rsidDel="005D2A09">
          <w:rPr>
            <w:rFonts w:ascii="Arial" w:hAnsi="Arial" w:cs="Arial"/>
            <w:spacing w:val="-3"/>
            <w:sz w:val="18"/>
          </w:rPr>
          <w:delText xml:space="preserve"> </w:delText>
        </w:r>
        <w:r w:rsidRPr="00C93814" w:rsidDel="005D2A09">
          <w:rPr>
            <w:rFonts w:ascii="Arial" w:hAnsi="Arial" w:cs="Arial"/>
            <w:sz w:val="18"/>
          </w:rPr>
          <w:delText>as</w:delText>
        </w:r>
        <w:r w:rsidRPr="00C93814" w:rsidDel="005D2A09">
          <w:rPr>
            <w:rFonts w:ascii="Arial" w:hAnsi="Arial" w:cs="Arial"/>
            <w:spacing w:val="-2"/>
            <w:sz w:val="18"/>
          </w:rPr>
          <w:delText xml:space="preserve"> </w:delText>
        </w:r>
        <w:r w:rsidRPr="00C93814" w:rsidDel="005D2A09">
          <w:rPr>
            <w:rFonts w:ascii="Arial" w:hAnsi="Arial" w:cs="Arial"/>
            <w:sz w:val="18"/>
          </w:rPr>
          <w:delText>their</w:delText>
        </w:r>
        <w:r w:rsidRPr="00C93814" w:rsidDel="005D2A09">
          <w:rPr>
            <w:rFonts w:ascii="Arial" w:hAnsi="Arial" w:cs="Arial"/>
            <w:spacing w:val="-2"/>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1"/>
            <w:sz w:val="18"/>
          </w:rPr>
          <w:delText xml:space="preserve"> </w:delText>
        </w:r>
        <w:r w:rsidRPr="00C93814" w:rsidDel="005D2A09">
          <w:rPr>
            <w:rFonts w:ascii="Arial" w:hAnsi="Arial" w:cs="Arial"/>
            <w:sz w:val="18"/>
          </w:rPr>
          <w:delText>certification,</w:delText>
        </w:r>
        <w:r w:rsidRPr="00C93814" w:rsidDel="005D2A09">
          <w:rPr>
            <w:rFonts w:ascii="Arial" w:hAnsi="Arial" w:cs="Arial"/>
            <w:spacing w:val="-1"/>
            <w:sz w:val="18"/>
          </w:rPr>
          <w:delText xml:space="preserve"> </w:delText>
        </w:r>
        <w:r w:rsidRPr="00C93814" w:rsidDel="005D2A09">
          <w:rPr>
            <w:rFonts w:ascii="Arial" w:hAnsi="Arial" w:cs="Arial"/>
            <w:sz w:val="18"/>
          </w:rPr>
          <w:delText>120,000</w:delText>
        </w:r>
        <w:r w:rsidRPr="00C93814" w:rsidDel="005D2A09">
          <w:rPr>
            <w:rFonts w:ascii="Arial" w:hAnsi="Arial" w:cs="Arial"/>
            <w:spacing w:val="-1"/>
            <w:sz w:val="18"/>
          </w:rPr>
          <w:delText xml:space="preserve"> </w:delText>
        </w:r>
        <w:r w:rsidRPr="00C93814" w:rsidDel="005D2A09">
          <w:rPr>
            <w:rFonts w:ascii="Arial" w:hAnsi="Arial" w:cs="Arial"/>
            <w:sz w:val="18"/>
          </w:rPr>
          <w:delText>miles</w:delText>
        </w:r>
        <w:r w:rsidRPr="00C93814" w:rsidDel="005D2A09">
          <w:rPr>
            <w:rFonts w:ascii="Arial" w:hAnsi="Arial" w:cs="Arial"/>
            <w:spacing w:val="-5"/>
            <w:sz w:val="18"/>
          </w:rPr>
          <w:delText xml:space="preserve"> </w:delText>
        </w:r>
        <w:r w:rsidRPr="00C93814" w:rsidDel="005D2A09">
          <w:rPr>
            <w:rFonts w:ascii="Arial" w:hAnsi="Arial" w:cs="Arial"/>
            <w:sz w:val="18"/>
          </w:rPr>
          <w:delText>or</w:delText>
        </w:r>
        <w:r w:rsidRPr="00C93814" w:rsidDel="005D2A09">
          <w:rPr>
            <w:rFonts w:ascii="Arial" w:hAnsi="Arial" w:cs="Arial"/>
            <w:spacing w:val="-2"/>
            <w:sz w:val="18"/>
          </w:rPr>
          <w:delText xml:space="preserve"> </w:delText>
        </w:r>
        <w:r w:rsidRPr="00C93814" w:rsidDel="005D2A09">
          <w:rPr>
            <w:rFonts w:ascii="Arial" w:hAnsi="Arial" w:cs="Arial"/>
            <w:sz w:val="18"/>
          </w:rPr>
          <w:delText>150,000</w:delText>
        </w:r>
        <w:r w:rsidRPr="00C93814" w:rsidDel="005D2A09">
          <w:rPr>
            <w:rFonts w:ascii="Arial" w:hAnsi="Arial" w:cs="Arial"/>
            <w:spacing w:val="-1"/>
            <w:sz w:val="18"/>
          </w:rPr>
          <w:delText xml:space="preserve"> </w:delText>
        </w:r>
        <w:r w:rsidRPr="00C93814" w:rsidDel="005D2A09">
          <w:rPr>
            <w:rFonts w:ascii="Arial" w:hAnsi="Arial" w:cs="Arial"/>
            <w:sz w:val="18"/>
          </w:rPr>
          <w:delText>miles</w:delText>
        </w:r>
        <w:r w:rsidRPr="00C93814" w:rsidDel="005D2A09">
          <w:rPr>
            <w:rFonts w:ascii="Arial" w:hAnsi="Arial" w:cs="Arial"/>
            <w:spacing w:val="40"/>
            <w:sz w:val="18"/>
          </w:rPr>
          <w:delText xml:space="preserve"> </w:delText>
        </w:r>
        <w:r w:rsidRPr="00C93814" w:rsidDel="005D2A09">
          <w:rPr>
            <w:rFonts w:ascii="Arial" w:hAnsi="Arial" w:cs="Arial"/>
            <w:sz w:val="18"/>
          </w:rPr>
          <w:delText>using</w:delText>
        </w:r>
        <w:r w:rsidRPr="00C93814" w:rsidDel="005D2A09">
          <w:rPr>
            <w:rFonts w:ascii="Arial" w:hAnsi="Arial" w:cs="Arial"/>
            <w:spacing w:val="-1"/>
            <w:sz w:val="18"/>
          </w:rPr>
          <w:delText xml:space="preserve"> </w:delText>
        </w:r>
        <w:r w:rsidRPr="00C93814" w:rsidDel="005D2A09">
          <w:rPr>
            <w:rFonts w:ascii="Arial" w:hAnsi="Arial" w:cs="Arial"/>
            <w:sz w:val="18"/>
          </w:rPr>
          <w:delText>deterioration factors or aged components.</w:delText>
        </w:r>
        <w:r w:rsidRPr="00C93814" w:rsidDel="005D2A09">
          <w:rPr>
            <w:rFonts w:ascii="Arial" w:hAnsi="Arial" w:cs="Arial"/>
            <w:spacing w:val="80"/>
            <w:sz w:val="18"/>
          </w:rPr>
          <w:delText xml:space="preserve"> </w:delText>
        </w:r>
        <w:r w:rsidRPr="00C93814" w:rsidDel="005D2A09">
          <w:rPr>
            <w:rFonts w:ascii="Arial" w:hAnsi="Arial" w:cs="Arial"/>
            <w:sz w:val="18"/>
          </w:rPr>
          <w:delText>In lieu of deriving a deterioration factor specific to SFTP test cycles, carry-over LEV II test groups may use the applicable deterioration factor from the FTP cycle in order to determine the carry-over composite emission values for the purpose of the NMOG+NOx sales-weighted fleet-average calculation.</w:delText>
        </w:r>
        <w:r w:rsidRPr="00C93814" w:rsidDel="005D2A09">
          <w:rPr>
            <w:rFonts w:ascii="Arial" w:hAnsi="Arial" w:cs="Arial"/>
            <w:spacing w:val="40"/>
            <w:sz w:val="18"/>
          </w:rPr>
          <w:delText xml:space="preserve"> </w:delText>
        </w:r>
        <w:r w:rsidRPr="00C93814" w:rsidDel="005D2A09">
          <w:rPr>
            <w:rFonts w:ascii="Arial" w:hAnsi="Arial" w:cs="Arial"/>
            <w:sz w:val="18"/>
          </w:rPr>
          <w:delText>If an SFTP full-useful life emission value is used to comply with the LEV II SFTP 4k standards, that value may be used in the sales-weighted fleet- average without applying an additional deterioration factor.</w:delText>
        </w:r>
        <w:r w:rsidRPr="00C93814" w:rsidDel="005D2A09">
          <w:rPr>
            <w:rFonts w:ascii="Arial" w:hAnsi="Arial" w:cs="Arial"/>
            <w:spacing w:val="40"/>
            <w:sz w:val="18"/>
          </w:rPr>
          <w:delText xml:space="preserve"> </w:delText>
        </w:r>
        <w:r w:rsidRPr="00C93814" w:rsidDel="005D2A09">
          <w:rPr>
            <w:rFonts w:ascii="Arial" w:hAnsi="Arial" w:cs="Arial"/>
            <w:sz w:val="18"/>
          </w:rPr>
          <w:delText>For federally-certified test groups certifying in California in accordance with Section H.1.4 of the “California 2015 and Subsequent Model Criteria Pollutant Exhaust Emission</w:delText>
        </w:r>
        <w:r w:rsidRPr="00C93814" w:rsidDel="005D2A09">
          <w:rPr>
            <w:rFonts w:ascii="Arial" w:hAnsi="Arial" w:cs="Arial"/>
            <w:spacing w:val="40"/>
            <w:sz w:val="18"/>
          </w:rPr>
          <w:delText xml:space="preserve"> </w:delText>
        </w:r>
        <w:r w:rsidRPr="00C93814" w:rsidDel="005D2A09">
          <w:rPr>
            <w:rFonts w:ascii="Arial" w:hAnsi="Arial" w:cs="Arial"/>
            <w:sz w:val="18"/>
          </w:rPr>
          <w:delText>Standards and Test Procedures and 2017 and Subsequent Model Greenhouse Gas Exhaust Emission Standards and Test Procedures for Passenger Cars, Light-Duty Trucks, and Medium-Duty Vehicles,” the full-useful life emission value used to comply with federal full-useful life</w:delText>
        </w:r>
        <w:r w:rsidRPr="00C93814" w:rsidDel="005D2A09">
          <w:rPr>
            <w:rFonts w:ascii="Arial" w:hAnsi="Arial" w:cs="Arial"/>
            <w:spacing w:val="-1"/>
            <w:sz w:val="18"/>
          </w:rPr>
          <w:delText xml:space="preserve"> </w:delText>
        </w:r>
        <w:r w:rsidRPr="00C93814" w:rsidDel="005D2A09">
          <w:rPr>
            <w:rFonts w:ascii="Arial" w:hAnsi="Arial" w:cs="Arial"/>
            <w:sz w:val="18"/>
          </w:rPr>
          <w:delText>SFTP requirements may</w:delText>
        </w:r>
        <w:r w:rsidRPr="00C93814" w:rsidDel="005D2A09">
          <w:rPr>
            <w:rFonts w:ascii="Arial" w:hAnsi="Arial" w:cs="Arial"/>
            <w:spacing w:val="-1"/>
            <w:sz w:val="18"/>
          </w:rPr>
          <w:delText xml:space="preserve"> </w:delText>
        </w:r>
        <w:r w:rsidRPr="00C93814" w:rsidDel="005D2A09">
          <w:rPr>
            <w:rFonts w:ascii="Arial" w:hAnsi="Arial" w:cs="Arial"/>
            <w:sz w:val="18"/>
          </w:rPr>
          <w:delText>be</w:delText>
        </w:r>
        <w:r w:rsidRPr="00C93814" w:rsidDel="005D2A09">
          <w:rPr>
            <w:rFonts w:ascii="Arial" w:hAnsi="Arial" w:cs="Arial"/>
            <w:spacing w:val="-1"/>
            <w:sz w:val="18"/>
          </w:rPr>
          <w:delText xml:space="preserve"> </w:delText>
        </w:r>
        <w:r w:rsidRPr="00C93814" w:rsidDel="005D2A09">
          <w:rPr>
            <w:rFonts w:ascii="Arial" w:hAnsi="Arial" w:cs="Arial"/>
            <w:sz w:val="18"/>
          </w:rPr>
          <w:delText>used in</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1"/>
            <w:sz w:val="18"/>
          </w:rPr>
          <w:delText xml:space="preserve"> </w:delText>
        </w:r>
        <w:r w:rsidRPr="00C93814" w:rsidDel="005D2A09">
          <w:rPr>
            <w:rFonts w:ascii="Arial" w:hAnsi="Arial" w:cs="Arial"/>
            <w:sz w:val="18"/>
          </w:rPr>
          <w:delText>sales-weighted fleet-average</w:delText>
        </w:r>
        <w:r w:rsidRPr="00C93814" w:rsidDel="005D2A09">
          <w:rPr>
            <w:rFonts w:ascii="Arial" w:hAnsi="Arial" w:cs="Arial"/>
            <w:spacing w:val="-1"/>
            <w:sz w:val="18"/>
          </w:rPr>
          <w:delText xml:space="preserve"> </w:delText>
        </w:r>
        <w:r w:rsidRPr="00C93814" w:rsidDel="005D2A09">
          <w:rPr>
            <w:rFonts w:ascii="Arial" w:hAnsi="Arial" w:cs="Arial"/>
            <w:sz w:val="18"/>
          </w:rPr>
          <w:delText>without applying an additional deterioration factor.</w:delText>
        </w:r>
        <w:r w:rsidRPr="00C93814" w:rsidDel="005D2A09">
          <w:rPr>
            <w:rFonts w:ascii="Arial" w:hAnsi="Arial" w:cs="Arial"/>
            <w:spacing w:val="40"/>
            <w:sz w:val="18"/>
          </w:rPr>
          <w:delText xml:space="preserve"> </w:delText>
        </w:r>
        <w:r w:rsidRPr="00C93814" w:rsidDel="005D2A09">
          <w:rPr>
            <w:rFonts w:ascii="Arial" w:hAnsi="Arial" w:cs="Arial"/>
            <w:sz w:val="18"/>
          </w:rPr>
          <w:delText>For gasoline-fueled vehicles, NMHC emission values for the US06 and SC03 test cycles shall be converted to NMOG</w:delText>
        </w:r>
        <w:r w:rsidRPr="00C93814" w:rsidDel="005D2A09">
          <w:rPr>
            <w:rFonts w:ascii="Arial" w:hAnsi="Arial" w:cs="Arial"/>
            <w:spacing w:val="-2"/>
            <w:sz w:val="18"/>
          </w:rPr>
          <w:delText xml:space="preserve"> </w:delText>
        </w:r>
        <w:r w:rsidRPr="00C93814" w:rsidDel="005D2A09">
          <w:rPr>
            <w:rFonts w:ascii="Arial" w:hAnsi="Arial" w:cs="Arial"/>
            <w:sz w:val="18"/>
          </w:rPr>
          <w:delText>emission values by multiplying by a factor of</w:delText>
        </w:r>
        <w:r w:rsidRPr="00C93814" w:rsidDel="005D2A09">
          <w:rPr>
            <w:rFonts w:ascii="Arial" w:hAnsi="Arial" w:cs="Arial"/>
            <w:spacing w:val="-1"/>
            <w:sz w:val="18"/>
          </w:rPr>
          <w:delText xml:space="preserve"> </w:delText>
        </w:r>
        <w:r w:rsidRPr="00C93814" w:rsidDel="005D2A09">
          <w:rPr>
            <w:rFonts w:ascii="Arial" w:hAnsi="Arial" w:cs="Arial"/>
            <w:sz w:val="18"/>
          </w:rPr>
          <w:delText>1.03.</w:delText>
        </w:r>
        <w:r w:rsidRPr="00C93814" w:rsidDel="005D2A09">
          <w:rPr>
            <w:rFonts w:ascii="Arial" w:hAnsi="Arial" w:cs="Arial"/>
            <w:spacing w:val="40"/>
            <w:sz w:val="18"/>
          </w:rPr>
          <w:delText xml:space="preserve"> </w:delText>
        </w:r>
        <w:r w:rsidRPr="00C93814" w:rsidDel="005D2A09">
          <w:rPr>
            <w:rFonts w:ascii="Arial" w:hAnsi="Arial" w:cs="Arial"/>
            <w:sz w:val="18"/>
          </w:rPr>
          <w:delText>LEV II</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groups</w:delText>
        </w:r>
        <w:r w:rsidRPr="00C93814" w:rsidDel="005D2A09">
          <w:rPr>
            <w:rFonts w:ascii="Arial" w:hAnsi="Arial" w:cs="Arial"/>
            <w:spacing w:val="-4"/>
            <w:sz w:val="18"/>
          </w:rPr>
          <w:delText xml:space="preserve"> </w:delText>
        </w:r>
        <w:r w:rsidRPr="00C93814" w:rsidDel="005D2A09">
          <w:rPr>
            <w:rFonts w:ascii="Arial" w:hAnsi="Arial" w:cs="Arial"/>
            <w:sz w:val="18"/>
          </w:rPr>
          <w:delText>that contain vehicles at or below 6,000 lbs. GVWR shall certify to SFTP bins as described in footnote 4 at the same full useful life mileage as their LEV II FTP certification starting model year 2017 and in each subsequent model year, thereafter.</w:delText>
        </w:r>
        <w:r w:rsidRPr="00C93814" w:rsidDel="005D2A09">
          <w:rPr>
            <w:rFonts w:ascii="Arial" w:hAnsi="Arial" w:cs="Arial"/>
            <w:spacing w:val="40"/>
            <w:sz w:val="18"/>
          </w:rPr>
          <w:delText xml:space="preserve"> </w:delText>
        </w:r>
        <w:r w:rsidRPr="00C93814" w:rsidDel="005D2A09">
          <w:rPr>
            <w:rFonts w:ascii="Arial" w:hAnsi="Arial" w:cs="Arial"/>
            <w:sz w:val="18"/>
          </w:rPr>
          <w:delText>LEV II test groups that only contain vehicles above 6,000 lbs. GVWR shall certify to SFTP bins as described in footnote 4 at the same full useful life mileage as their LEV II FTP certification starting model year 2018 and in each subsequent model year, thereafter.</w:delText>
        </w:r>
        <w:r w:rsidRPr="00C93814" w:rsidDel="005D2A09">
          <w:rPr>
            <w:rFonts w:ascii="Arial" w:hAnsi="Arial" w:cs="Arial"/>
            <w:spacing w:val="40"/>
            <w:sz w:val="18"/>
          </w:rPr>
          <w:delText xml:space="preserve"> </w:delText>
        </w:r>
        <w:r w:rsidRPr="00C93814" w:rsidDel="005D2A09">
          <w:rPr>
            <w:rFonts w:ascii="Arial" w:hAnsi="Arial" w:cs="Arial"/>
            <w:sz w:val="18"/>
          </w:rPr>
          <w:delText>Test groups certifying to bins shall be subject to the in-use requirements in section (a)(8)(c).</w:delText>
        </w:r>
      </w:del>
    </w:p>
    <w:p w14:paraId="71F3BCE2" w14:textId="18B6A56B" w:rsidR="0048243B" w:rsidRPr="00C93814" w:rsidDel="005D2A09" w:rsidRDefault="0048243B" w:rsidP="009A18CE">
      <w:pPr>
        <w:keepLines/>
        <w:widowControl w:val="0"/>
        <w:spacing w:line="240" w:lineRule="auto"/>
        <w:ind w:left="1080" w:right="1216" w:hanging="181"/>
        <w:rPr>
          <w:del w:id="1036" w:author="Joo, Hye@ARB" w:date="2026-06-04T21:41:00Z"/>
          <w:rFonts w:ascii="Arial" w:hAnsi="Arial" w:cs="Arial"/>
          <w:sz w:val="18"/>
        </w:rPr>
      </w:pPr>
      <w:del w:id="1037" w:author="Joo, Hye@ARB" w:date="2026-06-04T21:41:00Z">
        <w:r w:rsidRPr="00C93814" w:rsidDel="005D2A09">
          <w:rPr>
            <w:rFonts w:ascii="Arial" w:hAnsi="Arial" w:cs="Arial"/>
            <w:position w:val="6"/>
            <w:sz w:val="12"/>
          </w:rPr>
          <w:delText>3</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MDPVs</w:delText>
        </w:r>
        <w:r w:rsidRPr="00C93814" w:rsidDel="005D2A09">
          <w:rPr>
            <w:rFonts w:ascii="Arial" w:hAnsi="Arial" w:cs="Arial"/>
            <w:spacing w:val="-2"/>
            <w:sz w:val="18"/>
          </w:rPr>
          <w:delText xml:space="preserve"> </w:delText>
        </w:r>
        <w:r w:rsidRPr="00C93814" w:rsidDel="005D2A09">
          <w:rPr>
            <w:rFonts w:ascii="Arial" w:hAnsi="Arial" w:cs="Arial"/>
            <w:sz w:val="18"/>
          </w:rPr>
          <w:delText>are</w:delText>
        </w:r>
        <w:r w:rsidRPr="00C93814" w:rsidDel="005D2A09">
          <w:rPr>
            <w:rFonts w:ascii="Arial" w:hAnsi="Arial" w:cs="Arial"/>
            <w:spacing w:val="-3"/>
            <w:sz w:val="18"/>
          </w:rPr>
          <w:delText xml:space="preserve"> </w:delText>
        </w:r>
        <w:r w:rsidRPr="00C93814" w:rsidDel="005D2A09">
          <w:rPr>
            <w:rFonts w:ascii="Arial" w:hAnsi="Arial" w:cs="Arial"/>
            <w:sz w:val="18"/>
          </w:rPr>
          <w:delText>excluded</w:delText>
        </w:r>
        <w:r w:rsidRPr="00C93814" w:rsidDel="005D2A09">
          <w:rPr>
            <w:rFonts w:ascii="Arial" w:hAnsi="Arial" w:cs="Arial"/>
            <w:spacing w:val="-3"/>
            <w:sz w:val="18"/>
          </w:rPr>
          <w:delText xml:space="preserve"> </w:delText>
        </w:r>
        <w:r w:rsidRPr="00C93814" w:rsidDel="005D2A09">
          <w:rPr>
            <w:rFonts w:ascii="Arial" w:hAnsi="Arial" w:cs="Arial"/>
            <w:sz w:val="18"/>
          </w:rPr>
          <w:delText>from</w:delText>
        </w:r>
        <w:r w:rsidRPr="00C93814" w:rsidDel="005D2A09">
          <w:rPr>
            <w:rFonts w:ascii="Arial" w:hAnsi="Arial" w:cs="Arial"/>
            <w:spacing w:val="-3"/>
            <w:sz w:val="18"/>
          </w:rPr>
          <w:delText xml:space="preserve"> </w:delText>
        </w:r>
        <w:r w:rsidRPr="00C93814" w:rsidDel="005D2A09">
          <w:rPr>
            <w:rFonts w:ascii="Arial" w:hAnsi="Arial" w:cs="Arial"/>
            <w:sz w:val="18"/>
          </w:rPr>
          <w:delText>SFTP</w:delText>
        </w:r>
        <w:r w:rsidRPr="00C93814" w:rsidDel="005D2A09">
          <w:rPr>
            <w:rFonts w:ascii="Arial" w:hAnsi="Arial" w:cs="Arial"/>
            <w:spacing w:val="-4"/>
            <w:sz w:val="18"/>
          </w:rPr>
          <w:delText xml:space="preserve"> </w:delText>
        </w:r>
        <w:r w:rsidRPr="00C93814" w:rsidDel="005D2A09">
          <w:rPr>
            <w:rFonts w:ascii="Arial" w:hAnsi="Arial" w:cs="Arial"/>
            <w:sz w:val="18"/>
          </w:rPr>
          <w:delText>NMOG+NOx</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CO</w:delText>
        </w:r>
        <w:r w:rsidRPr="00C93814" w:rsidDel="005D2A09">
          <w:rPr>
            <w:rFonts w:ascii="Arial" w:hAnsi="Arial" w:cs="Arial"/>
            <w:spacing w:val="-2"/>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sales-weighted</w:delText>
        </w:r>
        <w:r w:rsidRPr="00C93814" w:rsidDel="005D2A09">
          <w:rPr>
            <w:rFonts w:ascii="Arial" w:hAnsi="Arial" w:cs="Arial"/>
            <w:spacing w:val="-1"/>
            <w:sz w:val="18"/>
          </w:rPr>
          <w:delText xml:space="preserve"> </w:delText>
        </w:r>
        <w:r w:rsidRPr="00C93814" w:rsidDel="005D2A09">
          <w:rPr>
            <w:rFonts w:ascii="Arial" w:hAnsi="Arial" w:cs="Arial"/>
            <w:sz w:val="18"/>
          </w:rPr>
          <w:delText>fleet</w:delText>
        </w:r>
        <w:r w:rsidRPr="00C93814" w:rsidDel="005D2A09">
          <w:rPr>
            <w:rFonts w:ascii="Arial" w:hAnsi="Arial" w:cs="Arial"/>
            <w:spacing w:val="-2"/>
            <w:sz w:val="18"/>
          </w:rPr>
          <w:delText xml:space="preserve"> </w:delText>
        </w:r>
        <w:r w:rsidRPr="00C93814" w:rsidDel="005D2A09">
          <w:rPr>
            <w:rFonts w:ascii="Arial" w:hAnsi="Arial" w:cs="Arial"/>
            <w:sz w:val="18"/>
          </w:rPr>
          <w:delText>average</w:delText>
        </w:r>
        <w:r w:rsidRPr="00C93814" w:rsidDel="005D2A09">
          <w:rPr>
            <w:rFonts w:ascii="Arial" w:hAnsi="Arial" w:cs="Arial"/>
            <w:spacing w:val="-3"/>
            <w:sz w:val="18"/>
          </w:rPr>
          <w:delText xml:space="preserve"> </w:delText>
        </w:r>
        <w:r w:rsidRPr="00C93814" w:rsidDel="005D2A09">
          <w:rPr>
            <w:rFonts w:ascii="Arial" w:hAnsi="Arial" w:cs="Arial"/>
            <w:sz w:val="18"/>
          </w:rPr>
          <w:delText>until</w:delText>
        </w:r>
        <w:r w:rsidRPr="00C93814" w:rsidDel="005D2A09">
          <w:rPr>
            <w:rFonts w:ascii="Arial" w:hAnsi="Arial" w:cs="Arial"/>
            <w:spacing w:val="-4"/>
            <w:sz w:val="18"/>
          </w:rPr>
          <w:delText xml:space="preserve"> </w:delText>
        </w:r>
        <w:r w:rsidRPr="00C93814" w:rsidDel="005D2A09">
          <w:rPr>
            <w:rFonts w:ascii="Arial" w:hAnsi="Arial" w:cs="Arial"/>
            <w:sz w:val="18"/>
          </w:rPr>
          <w:delText>they are certified to LEV III FTP 150,000-mile NMOG+NOx and CO requirements.</w:delText>
        </w:r>
      </w:del>
    </w:p>
    <w:p w14:paraId="2EA22AE8" w14:textId="3ACB5978" w:rsidR="0048243B" w:rsidRPr="00C93814" w:rsidDel="005D2A09" w:rsidRDefault="0048243B" w:rsidP="009A18CE">
      <w:pPr>
        <w:keepLines/>
        <w:widowControl w:val="0"/>
        <w:spacing w:before="76" w:line="240" w:lineRule="auto"/>
        <w:ind w:left="1080" w:right="1077" w:hanging="181"/>
        <w:rPr>
          <w:del w:id="1038" w:author="Joo, Hye@ARB" w:date="2026-06-04T21:41:00Z"/>
          <w:rFonts w:ascii="Arial" w:hAnsi="Arial" w:cs="Arial"/>
          <w:i/>
          <w:sz w:val="18"/>
        </w:rPr>
      </w:pPr>
      <w:del w:id="1039" w:author="Joo, Hye@ARB" w:date="2026-06-04T21:41:00Z">
        <w:r w:rsidRPr="00C93814" w:rsidDel="005D2A09">
          <w:rPr>
            <w:rFonts w:ascii="Arial" w:hAnsi="Arial" w:cs="Arial"/>
            <w:position w:val="6"/>
            <w:sz w:val="12"/>
          </w:rPr>
          <w:delText>4</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III</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certify</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bins</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increments</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0.010</w:delText>
        </w:r>
        <w:r w:rsidRPr="00C93814" w:rsidDel="005D2A09">
          <w:rPr>
            <w:rFonts w:ascii="Arial" w:hAnsi="Arial" w:cs="Arial"/>
            <w:spacing w:val="-3"/>
            <w:sz w:val="18"/>
          </w:rPr>
          <w:delText xml:space="preserve"> </w:delText>
        </w:r>
        <w:r w:rsidRPr="00C93814" w:rsidDel="005D2A09">
          <w:rPr>
            <w:rFonts w:ascii="Arial" w:hAnsi="Arial" w:cs="Arial"/>
            <w:sz w:val="18"/>
          </w:rPr>
          <w:delText>g/mi.</w:delText>
        </w:r>
        <w:r w:rsidRPr="00C93814" w:rsidDel="005D2A09">
          <w:rPr>
            <w:rFonts w:ascii="Arial" w:hAnsi="Arial" w:cs="Arial"/>
            <w:spacing w:val="40"/>
            <w:sz w:val="18"/>
          </w:rPr>
          <w:delText xml:space="preserve"> </w:delText>
        </w:r>
        <w:r w:rsidRPr="00C93814" w:rsidDel="005D2A09">
          <w:rPr>
            <w:rFonts w:ascii="Arial" w:hAnsi="Arial" w:cs="Arial"/>
            <w:sz w:val="18"/>
          </w:rPr>
          <w:delText>Beginning</w:delText>
        </w:r>
        <w:r w:rsidRPr="00C93814" w:rsidDel="005D2A09">
          <w:rPr>
            <w:rFonts w:ascii="Arial" w:hAnsi="Arial" w:cs="Arial"/>
            <w:spacing w:val="-3"/>
            <w:sz w:val="18"/>
          </w:rPr>
          <w:delText xml:space="preserve"> </w:delText>
        </w:r>
        <w:r w:rsidRPr="00C93814" w:rsidDel="005D2A09">
          <w:rPr>
            <w:rFonts w:ascii="Arial" w:hAnsi="Arial" w:cs="Arial"/>
            <w:sz w:val="18"/>
          </w:rPr>
          <w:delText>with</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5"/>
            <w:sz w:val="18"/>
          </w:rPr>
          <w:delText xml:space="preserve"> </w:delText>
        </w:r>
        <w:r w:rsidRPr="00C93814" w:rsidDel="005D2A09">
          <w:rPr>
            <w:rFonts w:ascii="Arial" w:hAnsi="Arial" w:cs="Arial"/>
            <w:sz w:val="18"/>
          </w:rPr>
          <w:delText>2018</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1"/>
            <w:sz w:val="18"/>
          </w:rPr>
          <w:delText xml:space="preserve"> </w:delText>
        </w:r>
        <w:r w:rsidRPr="00C93814" w:rsidDel="005D2A09">
          <w:rPr>
            <w:rFonts w:ascii="Arial" w:hAnsi="Arial" w:cs="Arial"/>
            <w:sz w:val="18"/>
          </w:rPr>
          <w:delText>not certify to bin values above a maximum of 0.180 g/mi</w:delText>
        </w:r>
        <w:r w:rsidRPr="00C93814" w:rsidDel="005D2A09">
          <w:rPr>
            <w:rFonts w:ascii="Arial" w:hAnsi="Arial" w:cs="Arial"/>
            <w:i/>
            <w:sz w:val="18"/>
          </w:rPr>
          <w:delText>.</w:delText>
        </w:r>
      </w:del>
    </w:p>
    <w:p w14:paraId="1E54CE97" w14:textId="466449CB" w:rsidR="0048243B" w:rsidRPr="00C93814" w:rsidDel="005D2A09" w:rsidRDefault="0048243B" w:rsidP="009A18CE">
      <w:pPr>
        <w:keepLines/>
        <w:widowControl w:val="0"/>
        <w:spacing w:line="240" w:lineRule="auto"/>
        <w:ind w:left="1080" w:right="1102" w:hanging="181"/>
        <w:rPr>
          <w:del w:id="1040" w:author="Joo, Hye@ARB" w:date="2026-06-04T21:41:00Z"/>
          <w:rFonts w:ascii="Arial" w:hAnsi="Arial" w:cs="Arial"/>
          <w:sz w:val="18"/>
        </w:rPr>
      </w:pPr>
      <w:del w:id="1041" w:author="Joo, Hye@ARB" w:date="2026-06-04T21:41:00Z">
        <w:r w:rsidRPr="00C93814" w:rsidDel="005D2A09">
          <w:rPr>
            <w:rFonts w:ascii="Arial" w:hAnsi="Arial" w:cs="Arial"/>
            <w:position w:val="6"/>
            <w:sz w:val="12"/>
          </w:rPr>
          <w:delText>5</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Calculating</w:delText>
        </w:r>
        <w:r w:rsidRPr="00C93814" w:rsidDel="005D2A09">
          <w:rPr>
            <w:rFonts w:ascii="Arial" w:hAnsi="Arial" w:cs="Arial"/>
            <w:i/>
            <w:spacing w:val="-1"/>
            <w:sz w:val="18"/>
          </w:rPr>
          <w:delText xml:space="preserve"> </w:delText>
        </w:r>
        <w:r w:rsidRPr="00C93814" w:rsidDel="005D2A09">
          <w:rPr>
            <w:rFonts w:ascii="Arial" w:hAnsi="Arial" w:cs="Arial"/>
            <w:i/>
            <w:sz w:val="18"/>
          </w:rPr>
          <w:delText>the</w:delText>
        </w:r>
        <w:r w:rsidRPr="00C93814" w:rsidDel="005D2A09">
          <w:rPr>
            <w:rFonts w:ascii="Arial" w:hAnsi="Arial" w:cs="Arial"/>
            <w:i/>
            <w:spacing w:val="-3"/>
            <w:sz w:val="18"/>
          </w:rPr>
          <w:delText xml:space="preserve"> </w:delText>
        </w:r>
        <w:r w:rsidRPr="00C93814" w:rsidDel="005D2A09">
          <w:rPr>
            <w:rFonts w:ascii="Arial" w:hAnsi="Arial" w:cs="Arial"/>
            <w:i/>
            <w:sz w:val="18"/>
          </w:rPr>
          <w:delText>sales-weighted</w:delText>
        </w:r>
        <w:r w:rsidRPr="00C93814" w:rsidDel="005D2A09">
          <w:rPr>
            <w:rFonts w:ascii="Arial" w:hAnsi="Arial" w:cs="Arial"/>
            <w:i/>
            <w:spacing w:val="-3"/>
            <w:sz w:val="18"/>
          </w:rPr>
          <w:delText xml:space="preserve"> </w:delText>
        </w:r>
        <w:r w:rsidRPr="00C93814" w:rsidDel="005D2A09">
          <w:rPr>
            <w:rFonts w:ascii="Arial" w:hAnsi="Arial" w:cs="Arial"/>
            <w:i/>
            <w:sz w:val="18"/>
          </w:rPr>
          <w:delText>average</w:delText>
        </w:r>
        <w:r w:rsidRPr="00C93814" w:rsidDel="005D2A09">
          <w:rPr>
            <w:rFonts w:ascii="Arial" w:hAnsi="Arial" w:cs="Arial"/>
            <w:i/>
            <w:spacing w:val="-2"/>
            <w:sz w:val="18"/>
          </w:rPr>
          <w:delText xml:space="preserve"> </w:delText>
        </w:r>
        <w:r w:rsidRPr="00C93814" w:rsidDel="005D2A09">
          <w:rPr>
            <w:rFonts w:ascii="Arial" w:hAnsi="Arial" w:cs="Arial"/>
            <w:i/>
            <w:sz w:val="18"/>
          </w:rPr>
          <w:delText>for</w:delText>
        </w:r>
        <w:r w:rsidRPr="00C93814" w:rsidDel="005D2A09">
          <w:rPr>
            <w:rFonts w:ascii="Arial" w:hAnsi="Arial" w:cs="Arial"/>
            <w:i/>
            <w:spacing w:val="-2"/>
            <w:sz w:val="18"/>
          </w:rPr>
          <w:delText xml:space="preserve"> </w:delText>
        </w:r>
        <w:r w:rsidRPr="00C93814" w:rsidDel="005D2A09">
          <w:rPr>
            <w:rFonts w:ascii="Arial" w:hAnsi="Arial" w:cs="Arial"/>
            <w:i/>
            <w:sz w:val="18"/>
          </w:rPr>
          <w:delText>NMOG+NOx.</w:delText>
        </w:r>
        <w:r w:rsidRPr="00C93814" w:rsidDel="005D2A09">
          <w:rPr>
            <w:rFonts w:ascii="Arial" w:hAnsi="Arial" w:cs="Arial"/>
            <w:i/>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each</w:delText>
        </w:r>
        <w:r w:rsidRPr="00C93814" w:rsidDel="005D2A09">
          <w:rPr>
            <w:rFonts w:ascii="Arial" w:hAnsi="Arial" w:cs="Arial"/>
            <w:spacing w:val="-3"/>
            <w:sz w:val="18"/>
          </w:rPr>
          <w:delText xml:space="preserve"> </w:delText>
        </w:r>
        <w:r w:rsidRPr="00C93814" w:rsidDel="005D2A09">
          <w:rPr>
            <w:rFonts w:ascii="Arial" w:hAnsi="Arial" w:cs="Arial"/>
            <w:sz w:val="18"/>
          </w:rPr>
          <w:delText>model</w:delText>
        </w:r>
        <w:r w:rsidRPr="00C93814" w:rsidDel="005D2A09">
          <w:rPr>
            <w:rFonts w:ascii="Arial" w:hAnsi="Arial" w:cs="Arial"/>
            <w:spacing w:val="-4"/>
            <w:sz w:val="18"/>
          </w:rPr>
          <w:delText xml:space="preserve"> </w:delText>
        </w:r>
        <w:r w:rsidRPr="00C93814" w:rsidDel="005D2A09">
          <w:rPr>
            <w:rFonts w:ascii="Arial" w:hAnsi="Arial" w:cs="Arial"/>
            <w:sz w:val="18"/>
          </w:rPr>
          <w:delText>year,</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2"/>
            <w:sz w:val="18"/>
          </w:rPr>
          <w:delText xml:space="preserve"> </w:delText>
        </w:r>
        <w:r w:rsidRPr="00C93814" w:rsidDel="005D2A09">
          <w:rPr>
            <w:rFonts w:ascii="Arial" w:hAnsi="Arial" w:cs="Arial"/>
            <w:sz w:val="18"/>
          </w:rPr>
          <w:delText>calculate</w:delText>
        </w:r>
        <w:r w:rsidRPr="00C93814" w:rsidDel="005D2A09">
          <w:rPr>
            <w:rFonts w:ascii="Arial" w:hAnsi="Arial" w:cs="Arial"/>
            <w:spacing w:val="-3"/>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report to the Executive Officer, its sales-weighted fleet-average NMOG+NOx composite emission value as follows.</w:delText>
        </w:r>
      </w:del>
    </w:p>
    <w:p w14:paraId="36863532" w14:textId="4A450BE3" w:rsidR="0048243B" w:rsidRPr="00C93814" w:rsidDel="005D2A09" w:rsidRDefault="003B0447" w:rsidP="009A18CE">
      <w:pPr>
        <w:pStyle w:val="BodyText"/>
        <w:keepLines/>
        <w:jc w:val="center"/>
        <w:rPr>
          <w:del w:id="1042" w:author="Joo, Hye@ARB" w:date="2026-06-04T21:41:00Z"/>
          <w:rFonts w:ascii="Arial" w:hAnsi="Arial" w:cs="Arial"/>
        </w:rPr>
      </w:pPr>
      <m:oMath>
        <m:f>
          <m:fPr>
            <m:ctrlPr>
              <w:del w:id="1043" w:author="Joo, Hye@ARB" w:date="2026-06-04T21:41:00Z">
                <w:rPr>
                  <w:rFonts w:ascii="Cambria Math" w:hAnsi="Cambria Math"/>
                  <w:sz w:val="36"/>
                  <w:szCs w:val="36"/>
                </w:rPr>
              </w:del>
            </m:ctrlPr>
          </m:fPr>
          <m:num>
            <m:d>
              <m:dPr>
                <m:begChr m:val="["/>
                <m:endChr m:val="]"/>
                <m:ctrlPr>
                  <w:del w:id="1044" w:author="Joo, Hye@ARB" w:date="2026-06-04T21:41:00Z">
                    <w:rPr>
                      <w:rFonts w:ascii="Cambria Math" w:hAnsi="Cambria Math"/>
                      <w:sz w:val="36"/>
                      <w:szCs w:val="36"/>
                    </w:rPr>
                  </w:del>
                </m:ctrlPr>
              </m:dPr>
              <m:e>
                <m:nary>
                  <m:naryPr>
                    <m:chr m:val="∑"/>
                    <m:ctrlPr>
                      <w:del w:id="1045" w:author="Joo, Hye@ARB" w:date="2026-06-04T21:41:00Z">
                        <w:rPr>
                          <w:rFonts w:ascii="Cambria Math" w:hAnsi="Cambria Math"/>
                          <w:sz w:val="36"/>
                          <w:szCs w:val="36"/>
                        </w:rPr>
                      </w:del>
                    </m:ctrlPr>
                  </m:naryPr>
                  <m:sub>
                    <m:r>
                      <w:del w:id="1046" w:author="Joo, Hye@ARB" w:date="2026-06-04T21:41:00Z">
                        <w:rPr>
                          <w:rFonts w:ascii="Cambria Math" w:hAnsi="Cambria Math"/>
                          <w:sz w:val="36"/>
                          <w:szCs w:val="36"/>
                        </w:rPr>
                        <m:t>i=1</m:t>
                      </w:del>
                    </m:r>
                  </m:sub>
                  <m:sup>
                    <m:r>
                      <w:del w:id="1047" w:author="Joo, Hye@ARB" w:date="2026-06-04T21:41:00Z">
                        <w:rPr>
                          <w:rFonts w:ascii="Cambria Math" w:hAnsi="Cambria Math"/>
                          <w:sz w:val="36"/>
                          <w:szCs w:val="36"/>
                        </w:rPr>
                        <m:t>n</m:t>
                      </w:del>
                    </m:r>
                  </m:sup>
                  <m:e>
                    <m:sSub>
                      <m:sSubPr>
                        <m:ctrlPr>
                          <w:del w:id="1048" w:author="Joo, Hye@ARB" w:date="2026-06-04T21:41:00Z">
                            <w:rPr>
                              <w:rFonts w:ascii="Cambria Math" w:hAnsi="Cambria Math"/>
                              <w:sz w:val="36"/>
                              <w:szCs w:val="36"/>
                            </w:rPr>
                          </w:del>
                        </m:ctrlPr>
                      </m:sSubPr>
                      <m:e>
                        <m:d>
                          <m:dPr>
                            <m:ctrlPr>
                              <w:del w:id="1049" w:author="Joo, Hye@ARB" w:date="2026-06-04T21:41:00Z">
                                <w:rPr>
                                  <w:rFonts w:ascii="Cambria Math" w:hAnsi="Cambria Math"/>
                                  <w:i/>
                                  <w:sz w:val="36"/>
                                  <w:szCs w:val="36"/>
                                </w:rPr>
                              </w:del>
                            </m:ctrlPr>
                          </m:dPr>
                          <m:e>
                            <m:r>
                              <w:del w:id="1050" w:author="Joo, Hye@ARB" w:date="2026-06-04T21:41:00Z">
                                <m:rPr>
                                  <m:nor/>
                                </m:rPr>
                                <w:rPr>
                                  <w:rFonts w:ascii="Arial" w:hAnsi="Arial" w:cs="Arial"/>
                                  <w:sz w:val="36"/>
                                  <w:szCs w:val="36"/>
                                </w:rPr>
                                <m:t>number of vehicles in the test group</m:t>
                              </w:del>
                            </m:r>
                          </m:e>
                        </m:d>
                      </m:e>
                      <m:sub>
                        <m:r>
                          <w:del w:id="1051" w:author="Joo, Hye@ARB" w:date="2026-06-04T21:41:00Z">
                            <m:rPr>
                              <m:nor/>
                            </m:rPr>
                            <w:rPr>
                              <w:rFonts w:ascii="Arial" w:hAnsi="Arial" w:cs="Arial"/>
                              <w:sz w:val="36"/>
                              <w:szCs w:val="36"/>
                            </w:rPr>
                            <m:t>i</m:t>
                          </w:del>
                        </m:r>
                      </m:sub>
                    </m:sSub>
                  </m:e>
                </m:nary>
                <m:r>
                  <w:del w:id="1052" w:author="Joo, Hye@ARB" w:date="2026-06-04T21:41:00Z">
                    <w:rPr>
                      <w:rFonts w:ascii="Cambria Math" w:hAnsi="Cambria Math"/>
                      <w:sz w:val="36"/>
                      <w:szCs w:val="36"/>
                    </w:rPr>
                    <m:t>×</m:t>
                  </w:del>
                </m:r>
                <m:sSub>
                  <m:sSubPr>
                    <m:ctrlPr>
                      <w:del w:id="1053" w:author="Joo, Hye@ARB" w:date="2026-06-04T21:41:00Z">
                        <w:rPr>
                          <w:rFonts w:ascii="Cambria Math" w:hAnsi="Cambria Math"/>
                          <w:sz w:val="36"/>
                          <w:szCs w:val="36"/>
                        </w:rPr>
                      </w:del>
                    </m:ctrlPr>
                  </m:sSubPr>
                  <m:e>
                    <m:d>
                      <m:dPr>
                        <m:ctrlPr>
                          <w:del w:id="1054" w:author="Joo, Hye@ARB" w:date="2026-06-04T21:41:00Z">
                            <w:rPr>
                              <w:rFonts w:ascii="Cambria Math" w:hAnsi="Cambria Math"/>
                              <w:i/>
                              <w:sz w:val="36"/>
                              <w:szCs w:val="36"/>
                            </w:rPr>
                          </w:del>
                        </m:ctrlPr>
                      </m:dPr>
                      <m:e>
                        <m:r>
                          <w:del w:id="1055" w:author="Joo, Hye@ARB" w:date="2026-06-04T21:41:00Z">
                            <m:rPr>
                              <m:nor/>
                            </m:rPr>
                            <w:rPr>
                              <w:rFonts w:ascii="Arial" w:hAnsi="Arial" w:cs="Arial"/>
                              <w:sz w:val="36"/>
                              <w:szCs w:val="36"/>
                            </w:rPr>
                            <m:t>composite value of bin</m:t>
                          </w:del>
                        </m:r>
                      </m:e>
                    </m:d>
                  </m:e>
                  <m:sub>
                    <m:r>
                      <w:del w:id="1056" w:author="Joo, Hye@ARB" w:date="2026-06-04T21:41:00Z">
                        <m:rPr>
                          <m:nor/>
                        </m:rPr>
                        <w:rPr>
                          <w:rFonts w:ascii="Arial" w:hAnsi="Arial" w:cs="Arial"/>
                          <w:sz w:val="36"/>
                          <w:szCs w:val="36"/>
                        </w:rPr>
                        <m:t>i</m:t>
                      </w:del>
                    </m:r>
                  </m:sub>
                </m:sSub>
                <m:r>
                  <w:del w:id="1057" w:author="Joo, Hye@ARB" w:date="2026-06-04T21:41:00Z">
                    <w:rPr>
                      <w:rFonts w:ascii="Cambria Math" w:hAnsi="Cambria Math"/>
                      <w:sz w:val="36"/>
                      <w:szCs w:val="36"/>
                    </w:rPr>
                    <m:t xml:space="preserve"> </m:t>
                  </w:del>
                </m:r>
              </m:e>
            </m:d>
          </m:num>
          <m:den>
            <m:nary>
              <m:naryPr>
                <m:chr m:val="∑"/>
                <m:ctrlPr>
                  <w:del w:id="1058" w:author="Joo, Hye@ARB" w:date="2026-06-04T21:41:00Z">
                    <w:rPr>
                      <w:rFonts w:ascii="Cambria Math" w:hAnsi="Cambria Math"/>
                      <w:sz w:val="36"/>
                      <w:szCs w:val="36"/>
                    </w:rPr>
                  </w:del>
                </m:ctrlPr>
              </m:naryPr>
              <m:sub>
                <m:r>
                  <w:del w:id="1059" w:author="Joo, Hye@ARB" w:date="2026-06-04T21:41:00Z">
                    <m:rPr>
                      <m:nor/>
                    </m:rPr>
                    <w:rPr>
                      <w:rFonts w:ascii="Arial" w:hAnsi="Arial" w:cs="Arial"/>
                      <w:sz w:val="36"/>
                      <w:szCs w:val="36"/>
                    </w:rPr>
                    <m:t>i=1</m:t>
                  </w:del>
                </m:r>
              </m:sub>
              <m:sup>
                <m:r>
                  <w:del w:id="1060" w:author="Joo, Hye@ARB" w:date="2026-06-04T21:41:00Z">
                    <m:rPr>
                      <m:nor/>
                    </m:rPr>
                    <w:rPr>
                      <w:rFonts w:ascii="Arial" w:hAnsi="Arial" w:cs="Arial"/>
                      <w:sz w:val="36"/>
                      <w:szCs w:val="36"/>
                    </w:rPr>
                    <m:t>n</m:t>
                  </w:del>
                </m:r>
              </m:sup>
              <m:e>
                <m:sSub>
                  <m:sSubPr>
                    <m:ctrlPr>
                      <w:del w:id="1061" w:author="Joo, Hye@ARB" w:date="2026-06-04T21:41:00Z">
                        <w:rPr>
                          <w:rFonts w:ascii="Cambria Math" w:hAnsi="Cambria Math"/>
                          <w:sz w:val="36"/>
                          <w:szCs w:val="36"/>
                        </w:rPr>
                      </w:del>
                    </m:ctrlPr>
                  </m:sSubPr>
                  <m:e>
                    <m:r>
                      <w:del w:id="1062" w:author="Joo, Hye@ARB" w:date="2026-06-04T21:41:00Z">
                        <m:rPr>
                          <m:nor/>
                        </m:rPr>
                        <w:rPr>
                          <w:rFonts w:ascii="Arial" w:hAnsi="Arial" w:cs="Arial"/>
                          <w:sz w:val="36"/>
                          <w:szCs w:val="36"/>
                        </w:rPr>
                        <m:t>(number of vehicles in the test group)</m:t>
                      </w:del>
                    </m:r>
                  </m:e>
                  <m:sub>
                    <m:r>
                      <w:del w:id="1063" w:author="Joo, Hye@ARB" w:date="2026-06-04T21:41:00Z">
                        <m:rPr>
                          <m:nor/>
                        </m:rPr>
                        <w:rPr>
                          <w:rFonts w:ascii="Arial" w:hAnsi="Arial" w:cs="Arial"/>
                          <w:sz w:val="36"/>
                          <w:szCs w:val="36"/>
                        </w:rPr>
                        <m:t>i</m:t>
                      </w:del>
                    </m:r>
                  </m:sub>
                </m:sSub>
              </m:e>
            </m:nary>
          </m:den>
        </m:f>
      </m:oMath>
      <w:del w:id="1064" w:author="Joo, Hye@ARB" w:date="2026-06-04T21:41:00Z">
        <w:r w:rsidR="0048243B" w:rsidRPr="00C93814" w:rsidDel="005D2A09">
          <w:rPr>
            <w:rFonts w:ascii="Arial" w:hAnsi="Arial" w:cs="Arial"/>
          </w:rPr>
          <w:delText xml:space="preserve">        [Eq.2]</w:delText>
        </w:r>
      </w:del>
    </w:p>
    <w:p w14:paraId="55B39DCC" w14:textId="55E5DCC7" w:rsidR="0048243B" w:rsidRPr="00C93814" w:rsidDel="005D2A09" w:rsidRDefault="0048243B" w:rsidP="009A18CE">
      <w:pPr>
        <w:keepLines/>
        <w:widowControl w:val="0"/>
        <w:spacing w:line="240" w:lineRule="auto"/>
        <w:ind w:left="1080" w:right="1102" w:hanging="181"/>
        <w:rPr>
          <w:del w:id="1065" w:author="Joo, Hye@ARB" w:date="2026-06-04T21:41:00Z"/>
          <w:rFonts w:ascii="Arial" w:hAnsi="Arial" w:cs="Arial"/>
          <w:sz w:val="18"/>
        </w:rPr>
      </w:pPr>
    </w:p>
    <w:p w14:paraId="66B984C2" w14:textId="64285378" w:rsidR="0048243B" w:rsidRPr="00C93814" w:rsidDel="005D2A09" w:rsidRDefault="0048243B" w:rsidP="009A18CE">
      <w:pPr>
        <w:keepLines/>
        <w:widowControl w:val="0"/>
        <w:spacing w:line="240" w:lineRule="auto"/>
        <w:ind w:left="1439" w:right="1216" w:hanging="180"/>
        <w:rPr>
          <w:del w:id="1066" w:author="Joo, Hye@ARB" w:date="2026-06-04T21:41:00Z"/>
          <w:rFonts w:ascii="Arial" w:hAnsi="Arial" w:cs="Arial"/>
          <w:sz w:val="18"/>
        </w:rPr>
      </w:pPr>
      <w:del w:id="1067" w:author="Joo, Hye@ARB" w:date="2026-06-04T21:41:00Z">
        <w:r w:rsidRPr="00C93814" w:rsidDel="005D2A09">
          <w:rPr>
            <w:rFonts w:ascii="Arial" w:hAnsi="Arial" w:cs="Arial"/>
            <w:sz w:val="18"/>
          </w:rPr>
          <w:delText>where</w:delText>
        </w:r>
        <w:r w:rsidRPr="00C93814" w:rsidDel="005D2A09">
          <w:rPr>
            <w:rFonts w:ascii="Arial" w:hAnsi="Arial" w:cs="Arial"/>
            <w:spacing w:val="-3"/>
            <w:sz w:val="18"/>
          </w:rPr>
          <w:delText xml:space="preserve"> </w:delText>
        </w:r>
        <w:r w:rsidRPr="00C93814" w:rsidDel="005D2A09">
          <w:rPr>
            <w:rFonts w:ascii="Arial" w:hAnsi="Arial" w:cs="Arial"/>
            <w:sz w:val="18"/>
          </w:rPr>
          <w:delText>"n"</w:delText>
        </w:r>
        <w:r w:rsidRPr="00C93814" w:rsidDel="005D2A09">
          <w:rPr>
            <w:rFonts w:ascii="Arial" w:hAnsi="Arial" w:cs="Arial"/>
            <w:spacing w:val="-3"/>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2"/>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number</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4"/>
            <w:sz w:val="18"/>
          </w:rPr>
          <w:delText xml:space="preserve"> </w:delText>
        </w:r>
        <w:r w:rsidRPr="00C93814" w:rsidDel="005D2A09">
          <w:rPr>
            <w:rFonts w:ascii="Arial" w:hAnsi="Arial" w:cs="Arial"/>
            <w:sz w:val="18"/>
          </w:rPr>
          <w:delText>PC,</w:delText>
        </w:r>
        <w:r w:rsidRPr="00C93814" w:rsidDel="005D2A09">
          <w:rPr>
            <w:rFonts w:ascii="Arial" w:hAnsi="Arial" w:cs="Arial"/>
            <w:spacing w:val="-1"/>
            <w:sz w:val="18"/>
          </w:rPr>
          <w:delText xml:space="preserve"> </w:delText>
        </w:r>
        <w:r w:rsidRPr="00C93814" w:rsidDel="005D2A09">
          <w:rPr>
            <w:rFonts w:ascii="Arial" w:hAnsi="Arial" w:cs="Arial"/>
            <w:sz w:val="18"/>
          </w:rPr>
          <w:delText>LDT,</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if</w:delText>
        </w:r>
        <w:r w:rsidRPr="00C93814" w:rsidDel="005D2A09">
          <w:rPr>
            <w:rFonts w:ascii="Arial" w:hAnsi="Arial" w:cs="Arial"/>
            <w:spacing w:val="-2"/>
            <w:sz w:val="18"/>
          </w:rPr>
          <w:delText xml:space="preserve"> </w:delText>
        </w:r>
        <w:r w:rsidRPr="00C93814" w:rsidDel="005D2A09">
          <w:rPr>
            <w:rFonts w:ascii="Arial" w:hAnsi="Arial" w:cs="Arial"/>
            <w:sz w:val="18"/>
          </w:rPr>
          <w:delText>applicable,</w:delText>
        </w:r>
        <w:r w:rsidRPr="00C93814" w:rsidDel="005D2A09">
          <w:rPr>
            <w:rFonts w:ascii="Arial" w:hAnsi="Arial" w:cs="Arial"/>
            <w:spacing w:val="-1"/>
            <w:sz w:val="18"/>
          </w:rPr>
          <w:delText xml:space="preserve"> </w:delText>
        </w:r>
        <w:r w:rsidRPr="00C93814" w:rsidDel="005D2A09">
          <w:rPr>
            <w:rFonts w:ascii="Arial" w:hAnsi="Arial" w:cs="Arial"/>
            <w:sz w:val="18"/>
          </w:rPr>
          <w:delText>MDPV</w:delText>
        </w:r>
        <w:r w:rsidRPr="00C93814" w:rsidDel="005D2A09">
          <w:rPr>
            <w:rFonts w:ascii="Arial" w:hAnsi="Arial" w:cs="Arial"/>
            <w:spacing w:val="-2"/>
            <w:sz w:val="18"/>
          </w:rPr>
          <w:delText xml:space="preserve"> </w:delText>
        </w:r>
        <w:r w:rsidRPr="00C93814" w:rsidDel="005D2A09">
          <w:rPr>
            <w:rFonts w:ascii="Arial" w:hAnsi="Arial" w:cs="Arial"/>
            <w:sz w:val="18"/>
          </w:rPr>
          <w:delText>certification</w:delText>
        </w:r>
        <w:r w:rsidRPr="00C93814" w:rsidDel="005D2A09">
          <w:rPr>
            <w:rFonts w:ascii="Arial" w:hAnsi="Arial" w:cs="Arial"/>
            <w:spacing w:val="-1"/>
            <w:sz w:val="18"/>
          </w:rPr>
          <w:delText xml:space="preserve"> </w:delText>
        </w:r>
        <w:r w:rsidRPr="00C93814" w:rsidDel="005D2A09">
          <w:rPr>
            <w:rFonts w:ascii="Arial" w:hAnsi="Arial" w:cs="Arial"/>
            <w:sz w:val="18"/>
          </w:rPr>
          <w:delText>bins,</w:delText>
        </w:r>
        <w:r w:rsidRPr="00C93814" w:rsidDel="005D2A09">
          <w:rPr>
            <w:rFonts w:ascii="Arial" w:hAnsi="Arial" w:cs="Arial"/>
            <w:spacing w:val="-4"/>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1"/>
            <w:sz w:val="18"/>
          </w:rPr>
          <w:delText xml:space="preserve"> </w:delText>
        </w:r>
        <w:r w:rsidRPr="00C93814" w:rsidDel="005D2A09">
          <w:rPr>
            <w:rFonts w:ascii="Arial" w:hAnsi="Arial" w:cs="Arial"/>
            <w:sz w:val="18"/>
          </w:rPr>
          <w:delText>model year including carry-over certification bins, certifying to SFTP composite emission standards in that model year;</w:delText>
        </w:r>
      </w:del>
    </w:p>
    <w:p w14:paraId="7626E4A9" w14:textId="0ED6E61A" w:rsidR="0048243B" w:rsidRPr="00C93814" w:rsidDel="005D2A09" w:rsidRDefault="0048243B" w:rsidP="009A18CE">
      <w:pPr>
        <w:keepLines/>
        <w:widowControl w:val="0"/>
        <w:spacing w:line="240" w:lineRule="auto"/>
        <w:ind w:left="1439" w:right="1216" w:firstLine="360"/>
        <w:rPr>
          <w:del w:id="1068" w:author="Joo, Hye@ARB" w:date="2026-06-04T21:41:00Z"/>
          <w:rFonts w:ascii="Arial" w:hAnsi="Arial" w:cs="Arial"/>
          <w:sz w:val="18"/>
        </w:rPr>
      </w:pPr>
      <w:del w:id="1069" w:author="Joo, Hye@ARB" w:date="2026-06-04T21:41:00Z">
        <w:r w:rsidRPr="00C93814" w:rsidDel="005D2A09">
          <w:rPr>
            <w:rFonts w:ascii="Arial" w:hAnsi="Arial" w:cs="Arial"/>
            <w:sz w:val="18"/>
          </w:rPr>
          <w:delText>“number</w:delText>
        </w:r>
        <w:r w:rsidRPr="00C93814" w:rsidDel="005D2A09">
          <w:rPr>
            <w:rFonts w:ascii="Arial" w:hAnsi="Arial" w:cs="Arial"/>
            <w:spacing w:val="-1"/>
            <w:sz w:val="18"/>
          </w:rPr>
          <w:delText xml:space="preserve"> </w:delText>
        </w:r>
        <w:r w:rsidRPr="00C93814" w:rsidDel="005D2A09">
          <w:rPr>
            <w:rFonts w:ascii="Arial" w:hAnsi="Arial" w:cs="Arial"/>
            <w:sz w:val="18"/>
          </w:rPr>
          <w:delText>of</w:delText>
        </w:r>
        <w:r w:rsidRPr="00C93814" w:rsidDel="005D2A09">
          <w:rPr>
            <w:rFonts w:ascii="Arial" w:hAnsi="Arial" w:cs="Arial"/>
            <w:spacing w:val="-3"/>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in the</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w:delText>
        </w:r>
        <w:r w:rsidRPr="00C93814" w:rsidDel="005D2A09">
          <w:rPr>
            <w:rFonts w:ascii="Arial" w:hAnsi="Arial" w:cs="Arial"/>
            <w:spacing w:val="-2"/>
            <w:sz w:val="18"/>
          </w:rPr>
          <w:delText xml:space="preserve"> </w:delText>
        </w:r>
        <w:r w:rsidRPr="00C93814" w:rsidDel="005D2A09">
          <w:rPr>
            <w:rFonts w:ascii="Arial" w:hAnsi="Arial" w:cs="Arial"/>
            <w:sz w:val="18"/>
          </w:rPr>
          <w:delText>=</w:delText>
        </w:r>
        <w:r w:rsidRPr="00C93814" w:rsidDel="005D2A09">
          <w:rPr>
            <w:rFonts w:ascii="Arial" w:hAnsi="Arial" w:cs="Arial"/>
            <w:spacing w:val="-4"/>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number</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1"/>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produced</w:delText>
        </w:r>
        <w:r w:rsidRPr="00C93814" w:rsidDel="005D2A09">
          <w:rPr>
            <w:rFonts w:ascii="Arial" w:hAnsi="Arial" w:cs="Arial"/>
            <w:spacing w:val="-2"/>
            <w:sz w:val="18"/>
          </w:rPr>
          <w:delText xml:space="preserve"> </w:delText>
        </w:r>
        <w:r w:rsidRPr="00C93814" w:rsidDel="005D2A09">
          <w:rPr>
            <w:rFonts w:ascii="Arial" w:hAnsi="Arial" w:cs="Arial"/>
            <w:sz w:val="18"/>
          </w:rPr>
          <w:delText>and</w:delText>
        </w:r>
        <w:r w:rsidRPr="00C93814" w:rsidDel="005D2A09">
          <w:rPr>
            <w:rFonts w:ascii="Arial" w:hAnsi="Arial" w:cs="Arial"/>
            <w:spacing w:val="-2"/>
            <w:sz w:val="18"/>
          </w:rPr>
          <w:delText xml:space="preserve"> </w:delText>
        </w:r>
        <w:r w:rsidRPr="00C93814" w:rsidDel="005D2A09">
          <w:rPr>
            <w:rFonts w:ascii="Arial" w:hAnsi="Arial" w:cs="Arial"/>
            <w:sz w:val="18"/>
          </w:rPr>
          <w:delText>delivered for</w:delText>
        </w:r>
        <w:r w:rsidRPr="00C93814" w:rsidDel="005D2A09">
          <w:rPr>
            <w:rFonts w:ascii="Arial" w:hAnsi="Arial" w:cs="Arial"/>
            <w:spacing w:val="-3"/>
            <w:sz w:val="18"/>
          </w:rPr>
          <w:delText xml:space="preserve"> </w:delText>
        </w:r>
        <w:r w:rsidRPr="00C93814" w:rsidDel="005D2A09">
          <w:rPr>
            <w:rFonts w:ascii="Arial" w:hAnsi="Arial" w:cs="Arial"/>
            <w:sz w:val="18"/>
          </w:rPr>
          <w:delText>sale</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2"/>
            <w:sz w:val="18"/>
          </w:rPr>
          <w:delText xml:space="preserve"> </w:delText>
        </w:r>
        <w:r w:rsidRPr="00C93814" w:rsidDel="005D2A09">
          <w:rPr>
            <w:rFonts w:ascii="Arial" w:hAnsi="Arial" w:cs="Arial"/>
            <w:sz w:val="18"/>
          </w:rPr>
          <w:delText>in the certification test group; and</w:delText>
        </w:r>
      </w:del>
    </w:p>
    <w:p w14:paraId="4D1F0D99" w14:textId="43BA7CA3" w:rsidR="0048243B" w:rsidRPr="00C93814" w:rsidDel="005D2A09" w:rsidRDefault="0048243B" w:rsidP="009A18CE">
      <w:pPr>
        <w:keepLines/>
        <w:widowControl w:val="0"/>
        <w:spacing w:line="240" w:lineRule="auto"/>
        <w:ind w:left="1439" w:right="1108" w:firstLine="360"/>
        <w:rPr>
          <w:del w:id="1070" w:author="Joo, Hye@ARB" w:date="2026-06-04T21:41:00Z"/>
          <w:rFonts w:ascii="Arial" w:hAnsi="Arial" w:cs="Arial"/>
          <w:sz w:val="18"/>
        </w:rPr>
      </w:pPr>
      <w:del w:id="1071" w:author="Joo, Hye@ARB" w:date="2026-06-04T21:41:00Z">
        <w:r w:rsidRPr="00C93814" w:rsidDel="005D2A09">
          <w:rPr>
            <w:rFonts w:ascii="Arial" w:hAnsi="Arial" w:cs="Arial"/>
            <w:sz w:val="18"/>
          </w:rPr>
          <w:delText>"Composite Value of Bin" = the numerical value selected by the manufacturer for the certification bin that serves as the emission standard for the vehicles in the test group with respect to all testing for test groups certifying to SFTP on a 150,000-mile durability basis, and the SFTP carry-over composite emission value, as described in footnote 2 of this</w:delText>
        </w:r>
        <w:r w:rsidRPr="00C93814" w:rsidDel="005D2A09">
          <w:rPr>
            <w:rFonts w:ascii="Arial" w:hAnsi="Arial" w:cs="Arial"/>
            <w:spacing w:val="-2"/>
            <w:sz w:val="18"/>
          </w:rPr>
          <w:delText xml:space="preserve"> </w:delText>
        </w:r>
        <w:r w:rsidRPr="00C93814" w:rsidDel="005D2A09">
          <w:rPr>
            <w:rFonts w:ascii="Arial" w:hAnsi="Arial" w:cs="Arial"/>
            <w:sz w:val="18"/>
          </w:rPr>
          <w:delText>table,</w:delText>
        </w:r>
        <w:r w:rsidRPr="00C93814" w:rsidDel="005D2A09">
          <w:rPr>
            <w:rFonts w:ascii="Arial" w:hAnsi="Arial" w:cs="Arial"/>
            <w:spacing w:val="-4"/>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carry-over</w:delText>
        </w:r>
        <w:r w:rsidRPr="00C93814" w:rsidDel="005D2A09">
          <w:rPr>
            <w:rFonts w:ascii="Arial" w:hAnsi="Arial" w:cs="Arial"/>
            <w:spacing w:val="-4"/>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groups.</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each</w:delText>
        </w:r>
        <w:r w:rsidRPr="00C93814" w:rsidDel="005D2A09">
          <w:rPr>
            <w:rFonts w:ascii="Arial" w:hAnsi="Arial" w:cs="Arial"/>
            <w:spacing w:val="-1"/>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report</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Executive</w:delText>
        </w:r>
        <w:r w:rsidRPr="00C93814" w:rsidDel="005D2A09">
          <w:rPr>
            <w:rFonts w:ascii="Arial" w:hAnsi="Arial" w:cs="Arial"/>
            <w:spacing w:val="-3"/>
            <w:sz w:val="18"/>
          </w:rPr>
          <w:delText xml:space="preserve"> </w:delText>
        </w:r>
        <w:r w:rsidRPr="00C93814" w:rsidDel="005D2A09">
          <w:rPr>
            <w:rFonts w:ascii="Arial" w:hAnsi="Arial" w:cs="Arial"/>
            <w:sz w:val="18"/>
          </w:rPr>
          <w:delText>Officer the composite value of bin and the number of vehicles within the test group.</w:delText>
        </w:r>
      </w:del>
    </w:p>
    <w:p w14:paraId="3B597721" w14:textId="537BFCAB" w:rsidR="0048243B" w:rsidRPr="00C93814" w:rsidDel="005D2A09" w:rsidRDefault="0048243B" w:rsidP="009A18CE">
      <w:pPr>
        <w:keepLines/>
        <w:widowControl w:val="0"/>
        <w:spacing w:line="240" w:lineRule="auto"/>
        <w:ind w:left="1079" w:right="1077" w:hanging="180"/>
        <w:rPr>
          <w:del w:id="1072" w:author="Joo, Hye@ARB" w:date="2026-06-04T21:41:00Z"/>
          <w:rFonts w:ascii="Arial" w:hAnsi="Arial" w:cs="Arial"/>
          <w:sz w:val="18"/>
        </w:rPr>
      </w:pPr>
      <w:del w:id="1073" w:author="Joo, Hye@ARB" w:date="2026-06-04T21:41:00Z">
        <w:r w:rsidRPr="00C93814" w:rsidDel="005D2A09">
          <w:rPr>
            <w:rFonts w:ascii="Arial" w:hAnsi="Arial" w:cs="Arial"/>
            <w:position w:val="6"/>
            <w:sz w:val="12"/>
          </w:rPr>
          <w:delText>6</w:delText>
        </w:r>
        <w:r w:rsidRPr="00C93814" w:rsidDel="005D2A09">
          <w:rPr>
            <w:rFonts w:ascii="Arial" w:hAnsi="Arial" w:cs="Arial"/>
            <w:spacing w:val="13"/>
            <w:position w:val="6"/>
            <w:sz w:val="12"/>
          </w:rPr>
          <w:delText xml:space="preserve"> </w:delText>
        </w:r>
        <w:r w:rsidRPr="00C93814" w:rsidDel="005D2A09">
          <w:rPr>
            <w:rFonts w:ascii="Arial" w:hAnsi="Arial" w:cs="Arial"/>
            <w:i/>
            <w:sz w:val="18"/>
          </w:rPr>
          <w:delText>Calculation</w:delText>
        </w:r>
        <w:r w:rsidRPr="00C93814" w:rsidDel="005D2A09">
          <w:rPr>
            <w:rFonts w:ascii="Arial" w:hAnsi="Arial" w:cs="Arial"/>
            <w:i/>
            <w:spacing w:val="-3"/>
            <w:sz w:val="18"/>
          </w:rPr>
          <w:delText xml:space="preserve"> </w:delText>
        </w:r>
        <w:r w:rsidRPr="00C93814" w:rsidDel="005D2A09">
          <w:rPr>
            <w:rFonts w:ascii="Arial" w:hAnsi="Arial" w:cs="Arial"/>
            <w:i/>
            <w:sz w:val="18"/>
          </w:rPr>
          <w:delText>of</w:delText>
        </w:r>
        <w:r w:rsidRPr="00C93814" w:rsidDel="005D2A09">
          <w:rPr>
            <w:rFonts w:ascii="Arial" w:hAnsi="Arial" w:cs="Arial"/>
            <w:i/>
            <w:spacing w:val="-2"/>
            <w:sz w:val="18"/>
          </w:rPr>
          <w:delText xml:space="preserve"> </w:delText>
        </w:r>
        <w:r w:rsidRPr="00C93814" w:rsidDel="005D2A09">
          <w:rPr>
            <w:rFonts w:ascii="Arial" w:hAnsi="Arial" w:cs="Arial"/>
            <w:i/>
            <w:sz w:val="18"/>
          </w:rPr>
          <w:delText>Fleet</w:delText>
        </w:r>
        <w:r w:rsidRPr="00C93814" w:rsidDel="005D2A09">
          <w:rPr>
            <w:rFonts w:ascii="Arial" w:hAnsi="Arial" w:cs="Arial"/>
            <w:i/>
            <w:spacing w:val="-2"/>
            <w:sz w:val="18"/>
          </w:rPr>
          <w:delText xml:space="preserve"> </w:delText>
        </w:r>
        <w:r w:rsidRPr="00C93814" w:rsidDel="005D2A09">
          <w:rPr>
            <w:rFonts w:ascii="Arial" w:hAnsi="Arial" w:cs="Arial"/>
            <w:i/>
            <w:sz w:val="18"/>
          </w:rPr>
          <w:delText>Average</w:delText>
        </w:r>
        <w:r w:rsidRPr="00C93814" w:rsidDel="005D2A09">
          <w:rPr>
            <w:rFonts w:ascii="Arial" w:hAnsi="Arial" w:cs="Arial"/>
            <w:i/>
            <w:spacing w:val="-3"/>
            <w:sz w:val="18"/>
          </w:rPr>
          <w:delText xml:space="preserve"> </w:delText>
        </w:r>
        <w:r w:rsidRPr="00C93814" w:rsidDel="005D2A09">
          <w:rPr>
            <w:rFonts w:ascii="Arial" w:hAnsi="Arial" w:cs="Arial"/>
            <w:i/>
            <w:sz w:val="18"/>
          </w:rPr>
          <w:delText>Total</w:delText>
        </w:r>
        <w:r w:rsidRPr="00C93814" w:rsidDel="005D2A09">
          <w:rPr>
            <w:rFonts w:ascii="Arial" w:hAnsi="Arial" w:cs="Arial"/>
            <w:i/>
            <w:spacing w:val="-2"/>
            <w:sz w:val="18"/>
          </w:rPr>
          <w:delText xml:space="preserve"> </w:delText>
        </w:r>
        <w:r w:rsidRPr="00C93814" w:rsidDel="005D2A09">
          <w:rPr>
            <w:rFonts w:ascii="Arial" w:hAnsi="Arial" w:cs="Arial"/>
            <w:i/>
            <w:sz w:val="18"/>
          </w:rPr>
          <w:delText>NMOG+NOx</w:delText>
        </w:r>
        <w:r w:rsidRPr="00C93814" w:rsidDel="005D2A09">
          <w:rPr>
            <w:rFonts w:ascii="Arial" w:hAnsi="Arial" w:cs="Arial"/>
            <w:i/>
            <w:spacing w:val="-3"/>
            <w:sz w:val="18"/>
          </w:rPr>
          <w:delText xml:space="preserve"> </w:delText>
        </w:r>
        <w:r w:rsidRPr="00C93814" w:rsidDel="005D2A09">
          <w:rPr>
            <w:rFonts w:ascii="Arial" w:hAnsi="Arial" w:cs="Arial"/>
            <w:i/>
            <w:sz w:val="18"/>
          </w:rPr>
          <w:delText>Credits</w:delText>
        </w:r>
        <w:r w:rsidRPr="00C93814" w:rsidDel="005D2A09">
          <w:rPr>
            <w:rFonts w:ascii="Arial" w:hAnsi="Arial" w:cs="Arial"/>
            <w:i/>
            <w:spacing w:val="-2"/>
            <w:sz w:val="18"/>
          </w:rPr>
          <w:delText xml:space="preserve"> </w:delText>
        </w:r>
        <w:r w:rsidRPr="00C93814" w:rsidDel="005D2A09">
          <w:rPr>
            <w:rFonts w:ascii="Arial" w:hAnsi="Arial" w:cs="Arial"/>
            <w:i/>
            <w:sz w:val="18"/>
          </w:rPr>
          <w:delText>or</w:delText>
        </w:r>
        <w:r w:rsidRPr="00C93814" w:rsidDel="005D2A09">
          <w:rPr>
            <w:rFonts w:ascii="Arial" w:hAnsi="Arial" w:cs="Arial"/>
            <w:i/>
            <w:spacing w:val="-2"/>
            <w:sz w:val="18"/>
          </w:rPr>
          <w:delText xml:space="preserve"> </w:delText>
        </w:r>
        <w:r w:rsidRPr="00C93814" w:rsidDel="005D2A09">
          <w:rPr>
            <w:rFonts w:ascii="Arial" w:hAnsi="Arial" w:cs="Arial"/>
            <w:i/>
            <w:sz w:val="18"/>
          </w:rPr>
          <w:delText>Debits.</w:delText>
        </w:r>
        <w:r w:rsidRPr="00C93814" w:rsidDel="005D2A09">
          <w:rPr>
            <w:rFonts w:ascii="Arial" w:hAnsi="Arial" w:cs="Arial"/>
            <w:i/>
            <w:spacing w:val="40"/>
            <w:sz w:val="18"/>
          </w:rPr>
          <w:delText xml:space="preserve"> </w:delText>
        </w:r>
        <w:r w:rsidRPr="00C93814" w:rsidDel="005D2A09">
          <w:rPr>
            <w:rFonts w:ascii="Arial" w:hAnsi="Arial" w:cs="Arial"/>
            <w:sz w:val="18"/>
          </w:rPr>
          <w:delText>A</w:delText>
        </w:r>
        <w:r w:rsidRPr="00C93814" w:rsidDel="005D2A09">
          <w:rPr>
            <w:rFonts w:ascii="Arial" w:hAnsi="Arial" w:cs="Arial"/>
            <w:spacing w:val="-2"/>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calculate</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total</w:delText>
        </w:r>
        <w:r w:rsidRPr="00C93814" w:rsidDel="005D2A09">
          <w:rPr>
            <w:rFonts w:ascii="Arial" w:hAnsi="Arial" w:cs="Arial"/>
            <w:spacing w:val="-4"/>
            <w:sz w:val="18"/>
          </w:rPr>
          <w:delText xml:space="preserve"> </w:delText>
        </w:r>
        <w:r w:rsidRPr="00C93814" w:rsidDel="005D2A09">
          <w:rPr>
            <w:rFonts w:ascii="Arial" w:hAnsi="Arial" w:cs="Arial"/>
            <w:sz w:val="18"/>
          </w:rPr>
          <w:delText>NMOG+NOx credits or debits, as follows:</w:delText>
        </w:r>
      </w:del>
    </w:p>
    <w:p w14:paraId="723C10F1" w14:textId="34D93223" w:rsidR="0048243B" w:rsidRPr="00C93814" w:rsidDel="005D2A09" w:rsidRDefault="0048243B" w:rsidP="009A18CE">
      <w:pPr>
        <w:keepLines/>
        <w:widowControl w:val="0"/>
        <w:spacing w:before="203" w:line="240" w:lineRule="auto"/>
        <w:ind w:left="1799" w:right="1077"/>
        <w:rPr>
          <w:del w:id="1074" w:author="Joo, Hye@ARB" w:date="2026-06-04T21:41:00Z"/>
          <w:rFonts w:ascii="Arial" w:hAnsi="Arial" w:cs="Arial"/>
          <w:sz w:val="18"/>
        </w:rPr>
      </w:pPr>
      <w:del w:id="1075" w:author="Joo, Hye@ARB" w:date="2026-06-04T21:41:00Z">
        <w:r w:rsidRPr="00C93814" w:rsidDel="005D2A09">
          <w:rPr>
            <w:rFonts w:ascii="Arial" w:hAnsi="Arial" w:cs="Arial"/>
            <w:sz w:val="18"/>
          </w:rPr>
          <w:lastRenderedPageBreak/>
          <w:delText>[(</w:delText>
        </w:r>
        <w:bookmarkStart w:id="1076" w:name="_Hlk208385595"/>
        <w:r w:rsidRPr="00C93814" w:rsidDel="005D2A09">
          <w:rPr>
            <w:rFonts w:ascii="Arial" w:hAnsi="Arial" w:cs="Arial"/>
            <w:sz w:val="18"/>
          </w:rPr>
          <w:delText>NMOG+NOx</w:delText>
        </w:r>
        <w:r w:rsidRPr="00C93814" w:rsidDel="005D2A09">
          <w:rPr>
            <w:rFonts w:ascii="Arial" w:hAnsi="Arial" w:cs="Arial"/>
            <w:spacing w:val="-3"/>
            <w:sz w:val="18"/>
          </w:rPr>
          <w:delText xml:space="preserve"> </w:delText>
        </w:r>
        <w:r w:rsidRPr="00C93814" w:rsidDel="005D2A09">
          <w:rPr>
            <w:rFonts w:ascii="Arial" w:hAnsi="Arial" w:cs="Arial"/>
            <w:sz w:val="18"/>
          </w:rPr>
          <w:delText>Composite</w:delText>
        </w:r>
        <w:r w:rsidRPr="00C93814" w:rsidDel="005D2A09">
          <w:rPr>
            <w:rFonts w:ascii="Arial" w:hAnsi="Arial" w:cs="Arial"/>
            <w:spacing w:val="-5"/>
            <w:sz w:val="18"/>
          </w:rPr>
          <w:delText xml:space="preserve"> </w:delText>
        </w:r>
        <w:r w:rsidRPr="00C93814" w:rsidDel="005D2A09">
          <w:rPr>
            <w:rFonts w:ascii="Arial" w:hAnsi="Arial" w:cs="Arial"/>
            <w:sz w:val="18"/>
          </w:rPr>
          <w:delText>Emission</w:delText>
        </w:r>
        <w:r w:rsidRPr="00C93814" w:rsidDel="005D2A09">
          <w:rPr>
            <w:rFonts w:ascii="Arial" w:hAnsi="Arial" w:cs="Arial"/>
            <w:spacing w:val="-5"/>
            <w:sz w:val="18"/>
          </w:rPr>
          <w:delText xml:space="preserve"> </w:delText>
        </w:r>
        <w:r w:rsidRPr="00C93814" w:rsidDel="005D2A09">
          <w:rPr>
            <w:rFonts w:ascii="Arial" w:hAnsi="Arial" w:cs="Arial"/>
            <w:sz w:val="18"/>
          </w:rPr>
          <w:delText>Standard)</w:delText>
        </w:r>
        <w:r w:rsidRPr="00C93814" w:rsidDel="005D2A09">
          <w:rPr>
            <w:rFonts w:ascii="Arial" w:hAnsi="Arial" w:cs="Arial"/>
            <w:spacing w:val="-7"/>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7"/>
            <w:sz w:val="18"/>
          </w:rPr>
          <w:delText xml:space="preserve"> </w:delText>
        </w:r>
        <w:r w:rsidRPr="00C93814" w:rsidDel="005D2A09">
          <w:rPr>
            <w:rFonts w:ascii="Arial" w:hAnsi="Arial" w:cs="Arial"/>
            <w:sz w:val="18"/>
          </w:rPr>
          <w:delText>Sales-Weighted</w:delText>
        </w:r>
        <w:r w:rsidRPr="00C93814" w:rsidDel="005D2A09">
          <w:rPr>
            <w:rFonts w:ascii="Arial" w:hAnsi="Arial" w:cs="Arial"/>
            <w:spacing w:val="-5"/>
            <w:sz w:val="18"/>
          </w:rPr>
          <w:delText xml:space="preserve"> </w:delText>
        </w:r>
        <w:r w:rsidRPr="00C93814" w:rsidDel="005D2A09">
          <w:rPr>
            <w:rFonts w:ascii="Arial" w:hAnsi="Arial" w:cs="Arial"/>
            <w:sz w:val="18"/>
          </w:rPr>
          <w:delText>Fleet-Average</w:delText>
        </w:r>
        <w:r w:rsidRPr="00C93814" w:rsidDel="005D2A09">
          <w:rPr>
            <w:rFonts w:ascii="Arial" w:hAnsi="Arial" w:cs="Arial"/>
            <w:spacing w:val="-5"/>
            <w:sz w:val="18"/>
          </w:rPr>
          <w:delText xml:space="preserve"> </w:delText>
        </w:r>
        <w:r w:rsidRPr="00C93814" w:rsidDel="005D2A09">
          <w:rPr>
            <w:rFonts w:ascii="Arial" w:hAnsi="Arial" w:cs="Arial"/>
            <w:sz w:val="18"/>
          </w:rPr>
          <w:delText>Composite Emission Value)]</w:delText>
        </w:r>
        <w:bookmarkEnd w:id="1076"/>
      </w:del>
    </w:p>
    <w:p w14:paraId="0562D33B" w14:textId="161F5574" w:rsidR="0048243B" w:rsidRPr="00EB36AF" w:rsidDel="005D2A09" w:rsidRDefault="0048243B" w:rsidP="009A18CE">
      <w:pPr>
        <w:keepLines/>
        <w:widowControl w:val="0"/>
        <w:tabs>
          <w:tab w:val="left" w:pos="5939"/>
        </w:tabs>
        <w:spacing w:line="240" w:lineRule="auto"/>
        <w:ind w:left="1799" w:right="1678"/>
        <w:rPr>
          <w:del w:id="1077" w:author="Joo, Hye@ARB" w:date="2026-06-04T21:41:00Z"/>
          <w:rFonts w:ascii="Arial" w:hAnsi="Arial" w:cs="Arial"/>
          <w:sz w:val="18"/>
        </w:rPr>
      </w:pPr>
      <w:del w:id="1078" w:author="Joo, Hye@ARB" w:date="2026-06-04T21:41:00Z">
        <w:r w:rsidRPr="00C93814" w:rsidDel="005D2A09">
          <w:rPr>
            <w:rFonts w:ascii="Arial" w:hAnsi="Arial" w:cs="Arial"/>
            <w:sz w:val="18"/>
          </w:rPr>
          <w:delText>x</w:delText>
        </w:r>
        <w:r w:rsidRPr="00C93814" w:rsidDel="005D2A09">
          <w:rPr>
            <w:rFonts w:ascii="Arial" w:hAnsi="Arial" w:cs="Arial"/>
            <w:spacing w:val="-1"/>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Number</w:delText>
        </w:r>
        <w:r w:rsidRPr="00C93814" w:rsidDel="005D2A09">
          <w:rPr>
            <w:rFonts w:ascii="Arial" w:hAnsi="Arial" w:cs="Arial"/>
            <w:spacing w:val="-4"/>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Produced</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Delivered</w:delText>
        </w:r>
        <w:r w:rsidRPr="00C93814" w:rsidDel="005D2A09">
          <w:rPr>
            <w:rFonts w:ascii="Arial" w:hAnsi="Arial" w:cs="Arial"/>
            <w:spacing w:val="-3"/>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Sale</w:delText>
        </w:r>
        <w:r w:rsidRPr="00C93814" w:rsidDel="005D2A09">
          <w:rPr>
            <w:rFonts w:ascii="Arial" w:hAnsi="Arial" w:cs="Arial"/>
            <w:spacing w:val="-3"/>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3"/>
            <w:sz w:val="18"/>
          </w:rPr>
          <w:delText xml:space="preserve"> </w:delText>
        </w:r>
        <w:r w:rsidRPr="00195B91" w:rsidDel="005D2A09">
          <w:rPr>
            <w:rFonts w:ascii="Arial" w:hAnsi="Arial" w:cs="Arial"/>
            <w:sz w:val="18"/>
          </w:rPr>
          <w:delText>in</w:delText>
        </w:r>
        <w:r w:rsidRPr="00195B91" w:rsidDel="005D2A09">
          <w:rPr>
            <w:rFonts w:ascii="Arial" w:hAnsi="Arial" w:cs="Arial"/>
            <w:spacing w:val="-1"/>
            <w:sz w:val="18"/>
          </w:rPr>
          <w:delText xml:space="preserve"> </w:delText>
        </w:r>
        <w:r w:rsidRPr="00195B91" w:rsidDel="005D2A09">
          <w:rPr>
            <w:rFonts w:ascii="Arial" w:hAnsi="Arial" w:cs="Arial"/>
            <w:sz w:val="18"/>
          </w:rPr>
          <w:delText>the</w:delText>
        </w:r>
        <w:r w:rsidRPr="00195B91" w:rsidDel="005D2A09">
          <w:rPr>
            <w:rFonts w:ascii="Arial" w:hAnsi="Arial" w:cs="Arial"/>
            <w:spacing w:val="-3"/>
            <w:sz w:val="18"/>
          </w:rPr>
          <w:delText xml:space="preserve"> </w:delText>
        </w:r>
        <w:r w:rsidRPr="00195B91" w:rsidDel="005D2A09">
          <w:rPr>
            <w:rFonts w:ascii="Arial" w:hAnsi="Arial" w:cs="Arial"/>
            <w:sz w:val="18"/>
          </w:rPr>
          <w:delText>0-8,500</w:delText>
        </w:r>
        <w:r w:rsidRPr="00195B91" w:rsidDel="005D2A09">
          <w:rPr>
            <w:rFonts w:ascii="Arial" w:hAnsi="Arial" w:cs="Arial"/>
            <w:spacing w:val="-3"/>
            <w:sz w:val="18"/>
          </w:rPr>
          <w:delText xml:space="preserve"> </w:delText>
        </w:r>
        <w:r w:rsidRPr="00195B91" w:rsidDel="005D2A09">
          <w:rPr>
            <w:rFonts w:ascii="Arial" w:hAnsi="Arial" w:cs="Arial"/>
            <w:sz w:val="18"/>
          </w:rPr>
          <w:delText>lbs</w:delText>
        </w:r>
        <w:r w:rsidRPr="00195B91" w:rsidDel="005D2A09">
          <w:rPr>
            <w:rFonts w:ascii="Arial" w:hAnsi="Arial" w:cs="Arial"/>
            <w:spacing w:val="-2"/>
            <w:sz w:val="18"/>
          </w:rPr>
          <w:delText xml:space="preserve"> </w:delText>
        </w:r>
        <w:r w:rsidRPr="00195B91" w:rsidDel="005D2A09">
          <w:rPr>
            <w:rFonts w:ascii="Arial" w:hAnsi="Arial" w:cs="Arial"/>
            <w:sz w:val="18"/>
          </w:rPr>
          <w:delText>GVWR</w:delText>
        </w:r>
        <w:r w:rsidRPr="00195B91" w:rsidDel="005D2A09">
          <w:rPr>
            <w:rFonts w:ascii="Arial" w:hAnsi="Arial" w:cs="Arial"/>
            <w:spacing w:val="-2"/>
            <w:sz w:val="18"/>
          </w:rPr>
          <w:delText xml:space="preserve"> </w:delText>
        </w:r>
        <w:r w:rsidRPr="00195B91" w:rsidDel="005D2A09">
          <w:rPr>
            <w:rFonts w:ascii="Arial" w:hAnsi="Arial" w:cs="Arial"/>
            <w:sz w:val="18"/>
          </w:rPr>
          <w:delText>plus MDPVs classes, if applicable)</w:delText>
        </w:r>
        <w:r w:rsidR="001238F2" w:rsidDel="005D2A09">
          <w:rPr>
            <w:rFonts w:ascii="Arial" w:hAnsi="Arial" w:cs="Arial"/>
            <w:sz w:val="18"/>
          </w:rPr>
          <w:delText xml:space="preserve">   </w:delText>
        </w:r>
        <w:r w:rsidRPr="00EB36AF" w:rsidDel="005D2A09">
          <w:rPr>
            <w:rFonts w:ascii="Arial" w:hAnsi="Arial" w:cs="Arial"/>
            <w:sz w:val="18"/>
          </w:rPr>
          <w:delText>[Eq.</w:delText>
        </w:r>
        <w:r w:rsidRPr="00EB36AF" w:rsidDel="005D2A09">
          <w:rPr>
            <w:rFonts w:ascii="Arial" w:hAnsi="Arial" w:cs="Arial"/>
            <w:spacing w:val="40"/>
            <w:sz w:val="18"/>
          </w:rPr>
          <w:delText xml:space="preserve"> </w:delText>
        </w:r>
        <w:r w:rsidRPr="00EB36AF" w:rsidDel="005D2A09">
          <w:rPr>
            <w:rFonts w:ascii="Arial" w:hAnsi="Arial" w:cs="Arial"/>
            <w:sz w:val="18"/>
          </w:rPr>
          <w:delText>3]</w:delText>
        </w:r>
      </w:del>
    </w:p>
    <w:p w14:paraId="3B4E44A4" w14:textId="4B1E0647" w:rsidR="0048243B" w:rsidRPr="00EB36AF" w:rsidDel="005D2A09" w:rsidRDefault="0048243B" w:rsidP="009A18CE">
      <w:pPr>
        <w:pStyle w:val="BodyText"/>
        <w:keepLines/>
        <w:rPr>
          <w:del w:id="1079" w:author="Joo, Hye@ARB" w:date="2026-06-04T21:41:00Z"/>
          <w:rFonts w:ascii="Arial" w:hAnsi="Arial" w:cs="Arial"/>
          <w:sz w:val="18"/>
        </w:rPr>
      </w:pPr>
    </w:p>
    <w:p w14:paraId="44AC28FC" w14:textId="6DD49FA6" w:rsidR="0048243B" w:rsidRPr="00C93814" w:rsidDel="005D2A09" w:rsidRDefault="0048243B" w:rsidP="009A18CE">
      <w:pPr>
        <w:keepLines/>
        <w:widowControl w:val="0"/>
        <w:spacing w:line="240" w:lineRule="auto"/>
        <w:ind w:left="1079" w:right="1077"/>
        <w:rPr>
          <w:del w:id="1080" w:author="Joo, Hye@ARB" w:date="2026-06-04T21:41:00Z"/>
          <w:rFonts w:ascii="Arial" w:hAnsi="Arial" w:cs="Arial"/>
          <w:sz w:val="18"/>
        </w:rPr>
      </w:pPr>
      <w:del w:id="1081" w:author="Joo, Hye@ARB" w:date="2026-06-04T21:41:00Z">
        <w:r w:rsidRPr="00C93814" w:rsidDel="005D2A09">
          <w:rPr>
            <w:rFonts w:ascii="Arial" w:hAnsi="Arial" w:cs="Arial"/>
            <w:sz w:val="18"/>
          </w:rPr>
          <w:delText>A negative number constitutes total NMOG+NOx debits, and a positive number constitutes total NMOG+NOx credits accrued</w:delText>
        </w:r>
        <w:r w:rsidRPr="00C93814" w:rsidDel="005D2A09">
          <w:rPr>
            <w:rFonts w:ascii="Arial" w:hAnsi="Arial" w:cs="Arial"/>
            <w:spacing w:val="-1"/>
            <w:sz w:val="18"/>
          </w:rPr>
          <w:delText xml:space="preserve"> </w:delText>
        </w:r>
        <w:r w:rsidRPr="00C93814" w:rsidDel="005D2A09">
          <w:rPr>
            <w:rFonts w:ascii="Arial" w:hAnsi="Arial" w:cs="Arial"/>
            <w:sz w:val="18"/>
          </w:rPr>
          <w:delText>by</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40"/>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NMOG+NOx</w:delText>
        </w:r>
        <w:r w:rsidRPr="00C93814" w:rsidDel="005D2A09">
          <w:rPr>
            <w:rFonts w:ascii="Arial" w:hAnsi="Arial" w:cs="Arial"/>
            <w:spacing w:val="-1"/>
            <w:sz w:val="18"/>
          </w:rPr>
          <w:delText xml:space="preserve"> </w:delText>
        </w:r>
        <w:r w:rsidRPr="00C93814" w:rsidDel="005D2A09">
          <w:rPr>
            <w:rFonts w:ascii="Arial" w:hAnsi="Arial" w:cs="Arial"/>
            <w:sz w:val="18"/>
          </w:rPr>
          <w:delText>credits</w:delText>
        </w:r>
        <w:r w:rsidRPr="00C93814" w:rsidDel="005D2A09">
          <w:rPr>
            <w:rFonts w:ascii="Arial" w:hAnsi="Arial" w:cs="Arial"/>
            <w:spacing w:val="-2"/>
            <w:sz w:val="18"/>
          </w:rPr>
          <w:delText xml:space="preserve"> </w:delText>
        </w:r>
        <w:r w:rsidRPr="00C93814" w:rsidDel="005D2A09">
          <w:rPr>
            <w:rFonts w:ascii="Arial" w:hAnsi="Arial" w:cs="Arial"/>
            <w:sz w:val="18"/>
          </w:rPr>
          <w:delText>earned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3"/>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2"/>
            <w:sz w:val="18"/>
          </w:rPr>
          <w:delText xml:space="preserve"> </w:delText>
        </w:r>
        <w:r w:rsidRPr="00C93814" w:rsidDel="005D2A09">
          <w:rPr>
            <w:rFonts w:ascii="Arial" w:hAnsi="Arial" w:cs="Arial"/>
            <w:sz w:val="18"/>
          </w:rPr>
          <w:delText>retain</w:delText>
        </w:r>
        <w:r w:rsidRPr="00C93814" w:rsidDel="005D2A09">
          <w:rPr>
            <w:rFonts w:ascii="Arial" w:hAnsi="Arial" w:cs="Arial"/>
            <w:spacing w:val="-1"/>
            <w:sz w:val="18"/>
          </w:rPr>
          <w:delText xml:space="preserve"> </w:delText>
        </w:r>
        <w:r w:rsidRPr="00C93814" w:rsidDel="005D2A09">
          <w:rPr>
            <w:rFonts w:ascii="Arial" w:hAnsi="Arial" w:cs="Arial"/>
            <w:sz w:val="18"/>
          </w:rPr>
          <w:delText>full value through the fifth model year after they are earned.</w:delText>
        </w:r>
        <w:r w:rsidRPr="00C93814" w:rsidDel="005D2A09">
          <w:rPr>
            <w:rFonts w:ascii="Arial" w:hAnsi="Arial" w:cs="Arial"/>
            <w:spacing w:val="40"/>
            <w:sz w:val="18"/>
          </w:rPr>
          <w:delText xml:space="preserve"> </w:delText>
        </w:r>
        <w:r w:rsidRPr="00C93814" w:rsidDel="005D2A09">
          <w:rPr>
            <w:rFonts w:ascii="Arial" w:hAnsi="Arial" w:cs="Arial"/>
            <w:sz w:val="18"/>
          </w:rPr>
          <w:delText>At the beginning of the sixth model year, the total NMOG+NOx credits have no value.</w:delText>
        </w:r>
        <w:r w:rsidRPr="00C93814" w:rsidDel="005D2A09">
          <w:rPr>
            <w:rFonts w:ascii="Arial" w:hAnsi="Arial" w:cs="Arial"/>
            <w:spacing w:val="40"/>
            <w:sz w:val="18"/>
          </w:rPr>
          <w:delText xml:space="preserve"> </w:delText>
        </w:r>
        <w:r w:rsidRPr="00C93814" w:rsidDel="005D2A09">
          <w:rPr>
            <w:rFonts w:ascii="Arial" w:hAnsi="Arial" w:cs="Arial"/>
            <w:sz w:val="18"/>
          </w:rPr>
          <w:delText>A manufacturer may trade credits with other manufacturers</w:delText>
        </w:r>
      </w:del>
    </w:p>
    <w:p w14:paraId="1BAD2A7C" w14:textId="10FD9BA5" w:rsidR="0048243B" w:rsidRPr="00C93814" w:rsidDel="005D2A09" w:rsidRDefault="0048243B" w:rsidP="009A18CE">
      <w:pPr>
        <w:pStyle w:val="BodyText"/>
        <w:keepLines/>
        <w:rPr>
          <w:del w:id="1082" w:author="Joo, Hye@ARB" w:date="2026-06-04T21:41:00Z"/>
          <w:rFonts w:ascii="Arial" w:hAnsi="Arial" w:cs="Arial"/>
          <w:sz w:val="18"/>
        </w:rPr>
      </w:pPr>
    </w:p>
    <w:p w14:paraId="5D438FD7" w14:textId="4AB3744E" w:rsidR="0048243B" w:rsidRPr="00C93814" w:rsidDel="005D2A09" w:rsidRDefault="0048243B" w:rsidP="009A18CE">
      <w:pPr>
        <w:keepLines/>
        <w:widowControl w:val="0"/>
        <w:spacing w:line="240" w:lineRule="auto"/>
        <w:ind w:left="1080" w:right="1102"/>
        <w:rPr>
          <w:del w:id="1083" w:author="Joo, Hye@ARB" w:date="2026-06-04T21:41:00Z"/>
          <w:rFonts w:ascii="Arial" w:hAnsi="Arial" w:cs="Arial"/>
          <w:sz w:val="18"/>
        </w:rPr>
      </w:pPr>
      <w:del w:id="1084" w:author="Joo, Hye@ARB" w:date="2026-06-04T21:41:00Z">
        <w:r w:rsidRPr="00C93814" w:rsidDel="005D2A09">
          <w:rPr>
            <w:rFonts w:ascii="Arial" w:hAnsi="Arial" w:cs="Arial"/>
            <w:sz w:val="18"/>
          </w:rPr>
          <w:delText>A manufacturer shall equalize total NMOG+NOx debits within three model years after they have</w:delText>
        </w:r>
        <w:r w:rsidRPr="00C93814" w:rsidDel="005D2A09">
          <w:rPr>
            <w:rFonts w:ascii="Arial" w:hAnsi="Arial" w:cs="Arial"/>
            <w:spacing w:val="-2"/>
            <w:sz w:val="18"/>
          </w:rPr>
          <w:delText xml:space="preserve"> </w:delText>
        </w:r>
        <w:r w:rsidRPr="00C93814" w:rsidDel="005D2A09">
          <w:rPr>
            <w:rFonts w:ascii="Arial" w:hAnsi="Arial" w:cs="Arial"/>
            <w:sz w:val="18"/>
          </w:rPr>
          <w:delText>been incurred by earning NMOG+NOx credits in an amount equal to the total NMOG+NOx debits.</w:delText>
        </w:r>
        <w:r w:rsidRPr="00C93814" w:rsidDel="005D2A09">
          <w:rPr>
            <w:rFonts w:ascii="Arial" w:hAnsi="Arial" w:cs="Arial"/>
            <w:spacing w:val="40"/>
            <w:sz w:val="18"/>
          </w:rPr>
          <w:delText xml:space="preserve"> </w:delText>
        </w:r>
        <w:r w:rsidRPr="00C93814" w:rsidDel="005D2A09">
          <w:rPr>
            <w:rFonts w:ascii="Arial" w:hAnsi="Arial" w:cs="Arial"/>
            <w:sz w:val="18"/>
          </w:rPr>
          <w:delText>If total NMOG+NOx debits are not equalized within the three model-year period, the manufacturer is subject to the Health and Safety Code section 43211 civil penalty applicable to a manufacturer which sells a new motor vehicle that</w:delText>
        </w:r>
        <w:r w:rsidRPr="00C93814" w:rsidDel="005D2A09">
          <w:rPr>
            <w:rFonts w:ascii="Arial" w:hAnsi="Arial" w:cs="Arial"/>
            <w:spacing w:val="-1"/>
            <w:sz w:val="18"/>
          </w:rPr>
          <w:delText xml:space="preserve"> </w:delText>
        </w:r>
        <w:r w:rsidRPr="00C93814" w:rsidDel="005D2A09">
          <w:rPr>
            <w:rFonts w:ascii="Arial" w:hAnsi="Arial" w:cs="Arial"/>
            <w:sz w:val="18"/>
          </w:rPr>
          <w:delText>does not</w:delText>
        </w:r>
        <w:r w:rsidRPr="00C93814" w:rsidDel="005D2A09">
          <w:rPr>
            <w:rFonts w:ascii="Arial" w:hAnsi="Arial" w:cs="Arial"/>
            <w:spacing w:val="-1"/>
            <w:sz w:val="18"/>
          </w:rPr>
          <w:delText xml:space="preserve"> </w:delText>
        </w:r>
        <w:r w:rsidRPr="00C93814" w:rsidDel="005D2A09">
          <w:rPr>
            <w:rFonts w:ascii="Arial" w:hAnsi="Arial" w:cs="Arial"/>
            <w:sz w:val="18"/>
          </w:rPr>
          <w:delText>meet the applicable emission standards adopted by the state board.</w:delText>
        </w:r>
        <w:r w:rsidRPr="00C93814" w:rsidDel="005D2A09">
          <w:rPr>
            <w:rFonts w:ascii="Arial" w:hAnsi="Arial" w:cs="Arial"/>
            <w:spacing w:val="40"/>
            <w:sz w:val="18"/>
          </w:rPr>
          <w:delText xml:space="preserve"> </w:delText>
        </w:r>
        <w:r w:rsidRPr="00C93814" w:rsidDel="005D2A09">
          <w:rPr>
            <w:rFonts w:ascii="Arial" w:hAnsi="Arial" w:cs="Arial"/>
            <w:sz w:val="18"/>
          </w:rPr>
          <w:delText>The cause of action shall be deemed to accrue when the total NMOG+NOx debits are not equalized by the</w:delText>
        </w:r>
        <w:r w:rsidRPr="00C93814" w:rsidDel="005D2A09">
          <w:rPr>
            <w:rFonts w:ascii="Arial" w:hAnsi="Arial" w:cs="Arial"/>
            <w:spacing w:val="-3"/>
            <w:sz w:val="18"/>
          </w:rPr>
          <w:delText xml:space="preserve"> </w:delText>
        </w:r>
        <w:r w:rsidRPr="00C93814" w:rsidDel="005D2A09">
          <w:rPr>
            <w:rFonts w:ascii="Arial" w:hAnsi="Arial" w:cs="Arial"/>
            <w:sz w:val="18"/>
          </w:rPr>
          <w:delText>end</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specified</w:delText>
        </w:r>
        <w:r w:rsidRPr="00C93814" w:rsidDel="005D2A09">
          <w:rPr>
            <w:rFonts w:ascii="Arial" w:hAnsi="Arial" w:cs="Arial"/>
            <w:spacing w:val="-3"/>
            <w:sz w:val="18"/>
          </w:rPr>
          <w:delText xml:space="preserve"> </w:delText>
        </w:r>
        <w:r w:rsidRPr="00C93814" w:rsidDel="005D2A09">
          <w:rPr>
            <w:rFonts w:ascii="Arial" w:hAnsi="Arial" w:cs="Arial"/>
            <w:sz w:val="18"/>
          </w:rPr>
          <w:delText>time</w:delText>
        </w:r>
        <w:r w:rsidRPr="00C93814" w:rsidDel="005D2A09">
          <w:rPr>
            <w:rFonts w:ascii="Arial" w:hAnsi="Arial" w:cs="Arial"/>
            <w:spacing w:val="-3"/>
            <w:sz w:val="18"/>
          </w:rPr>
          <w:delText xml:space="preserve"> </w:delText>
        </w:r>
        <w:r w:rsidRPr="00C93814" w:rsidDel="005D2A09">
          <w:rPr>
            <w:rFonts w:ascii="Arial" w:hAnsi="Arial" w:cs="Arial"/>
            <w:sz w:val="18"/>
          </w:rPr>
          <w:delText>period.</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purposes</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Health</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Safety</w:delText>
        </w:r>
        <w:r w:rsidRPr="00C93814" w:rsidDel="005D2A09">
          <w:rPr>
            <w:rFonts w:ascii="Arial" w:hAnsi="Arial" w:cs="Arial"/>
            <w:spacing w:val="-1"/>
            <w:sz w:val="18"/>
          </w:rPr>
          <w:delText xml:space="preserve"> </w:delText>
        </w:r>
        <w:r w:rsidRPr="00C93814" w:rsidDel="005D2A09">
          <w:rPr>
            <w:rFonts w:ascii="Arial" w:hAnsi="Arial" w:cs="Arial"/>
            <w:sz w:val="18"/>
          </w:rPr>
          <w:delText>Code</w:delText>
        </w:r>
        <w:r w:rsidRPr="00C93814" w:rsidDel="005D2A09">
          <w:rPr>
            <w:rFonts w:ascii="Arial" w:hAnsi="Arial" w:cs="Arial"/>
            <w:spacing w:val="-3"/>
            <w:sz w:val="18"/>
          </w:rPr>
          <w:delText xml:space="preserve"> </w:delText>
        </w:r>
        <w:r w:rsidRPr="00C93814" w:rsidDel="005D2A09">
          <w:rPr>
            <w:rFonts w:ascii="Arial" w:hAnsi="Arial" w:cs="Arial"/>
            <w:sz w:val="18"/>
          </w:rPr>
          <w:delText>section</w:delText>
        </w:r>
        <w:r w:rsidRPr="00C93814" w:rsidDel="005D2A09">
          <w:rPr>
            <w:rFonts w:ascii="Arial" w:hAnsi="Arial" w:cs="Arial"/>
            <w:spacing w:val="-3"/>
            <w:sz w:val="18"/>
          </w:rPr>
          <w:delText xml:space="preserve"> </w:delText>
        </w:r>
        <w:r w:rsidRPr="00C93814" w:rsidDel="005D2A09">
          <w:rPr>
            <w:rFonts w:ascii="Arial" w:hAnsi="Arial" w:cs="Arial"/>
            <w:sz w:val="18"/>
          </w:rPr>
          <w:delText>43211,</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number</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not meeting the state board’s emission standards is determined by dividing the NMOG+NOx debits for the model year by the NMOG+NOx composite emission standard in effect during the model year in which the debits were incurred.</w:delText>
        </w:r>
      </w:del>
    </w:p>
    <w:p w14:paraId="03F21F2C" w14:textId="15635084" w:rsidR="0048243B" w:rsidRPr="00C93814" w:rsidDel="005D2A09" w:rsidRDefault="0048243B" w:rsidP="009A18CE">
      <w:pPr>
        <w:keepLines/>
        <w:widowControl w:val="0"/>
        <w:spacing w:before="202" w:line="240" w:lineRule="auto"/>
        <w:ind w:left="1080" w:right="1085" w:hanging="181"/>
        <w:rPr>
          <w:del w:id="1085" w:author="Joo, Hye@ARB" w:date="2026-06-04T21:41:00Z"/>
          <w:rFonts w:ascii="Arial" w:hAnsi="Arial" w:cs="Arial"/>
          <w:sz w:val="18"/>
        </w:rPr>
      </w:pPr>
      <w:del w:id="1086" w:author="Joo, Hye@ARB" w:date="2026-06-04T21:41:00Z">
        <w:r w:rsidRPr="00C93814" w:rsidDel="005D2A09">
          <w:rPr>
            <w:rFonts w:ascii="Arial" w:hAnsi="Arial" w:cs="Arial"/>
            <w:position w:val="6"/>
            <w:sz w:val="12"/>
          </w:rPr>
          <w:delText>7</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Calculating the CO composite emission value.</w:delText>
        </w:r>
        <w:r w:rsidRPr="00C93814" w:rsidDel="005D2A09">
          <w:rPr>
            <w:rFonts w:ascii="Arial" w:hAnsi="Arial" w:cs="Arial"/>
            <w:i/>
            <w:spacing w:val="40"/>
            <w:sz w:val="18"/>
          </w:rPr>
          <w:delText xml:space="preserve"> </w:delText>
        </w:r>
        <w:r w:rsidRPr="00C93814" w:rsidDel="005D2A09">
          <w:rPr>
            <w:rFonts w:ascii="Arial" w:hAnsi="Arial" w:cs="Arial"/>
            <w:sz w:val="18"/>
          </w:rPr>
          <w:delText>Composite emission values for CO shall be calculated in accordance with Equation 1 above</w:delText>
        </w:r>
        <w:r w:rsidRPr="00C93814" w:rsidDel="005D2A09">
          <w:rPr>
            <w:rFonts w:ascii="Arial" w:hAnsi="Arial" w:cs="Arial"/>
            <w:i/>
            <w:sz w:val="18"/>
          </w:rPr>
          <w:delText>.</w:delText>
        </w:r>
        <w:r w:rsidRPr="00C93814" w:rsidDel="005D2A09">
          <w:rPr>
            <w:rFonts w:ascii="Arial" w:hAnsi="Arial" w:cs="Arial"/>
            <w:i/>
            <w:spacing w:val="40"/>
            <w:sz w:val="18"/>
          </w:rPr>
          <w:delText xml:space="preserve"> </w:delText>
        </w:r>
        <w:r w:rsidRPr="00C93814" w:rsidDel="005D2A09">
          <w:rPr>
            <w:rFonts w:ascii="Arial" w:hAnsi="Arial" w:cs="Arial"/>
            <w:sz w:val="18"/>
          </w:rPr>
          <w:delText>Unlike the NMOG+NOx composite emission standards, manufacturers may not comply with the CO composite emission standard through fleet averaging; each individual test group must comply with the standard.</w:delText>
        </w:r>
        <w:r w:rsidRPr="00C93814" w:rsidDel="005D2A09">
          <w:rPr>
            <w:rFonts w:ascii="Arial" w:hAnsi="Arial" w:cs="Arial"/>
            <w:spacing w:val="61"/>
            <w:sz w:val="18"/>
          </w:rPr>
          <w:delText xml:space="preserve"> </w:delText>
        </w:r>
        <w:r w:rsidRPr="00C93814" w:rsidDel="005D2A09">
          <w:rPr>
            <w:rFonts w:ascii="Arial" w:hAnsi="Arial" w:cs="Arial"/>
            <w:sz w:val="18"/>
          </w:rPr>
          <w:delText>Test</w:delText>
        </w:r>
        <w:r w:rsidRPr="00C93814" w:rsidDel="005D2A09">
          <w:rPr>
            <w:rFonts w:ascii="Arial" w:hAnsi="Arial" w:cs="Arial"/>
            <w:spacing w:val="40"/>
            <w:sz w:val="18"/>
          </w:rPr>
          <w:delText xml:space="preserve"> </w:delText>
        </w:r>
        <w:r w:rsidRPr="00C93814" w:rsidDel="005D2A09">
          <w:rPr>
            <w:rFonts w:ascii="Arial" w:hAnsi="Arial" w:cs="Arial"/>
            <w:sz w:val="18"/>
          </w:rPr>
          <w:delText>groups certified to 4,000-mile SFTP emission standards and federally-certified test groups certifying in California in accordance</w:delText>
        </w:r>
        <w:r w:rsidRPr="00C93814" w:rsidDel="005D2A09">
          <w:rPr>
            <w:rFonts w:ascii="Arial" w:hAnsi="Arial" w:cs="Arial"/>
            <w:spacing w:val="-3"/>
            <w:sz w:val="18"/>
          </w:rPr>
          <w:delText xml:space="preserve"> </w:delText>
        </w:r>
        <w:r w:rsidRPr="00C93814" w:rsidDel="005D2A09">
          <w:rPr>
            <w:rFonts w:ascii="Arial" w:hAnsi="Arial" w:cs="Arial"/>
            <w:sz w:val="18"/>
          </w:rPr>
          <w:delText>with</w:delText>
        </w:r>
        <w:r w:rsidRPr="00C93814" w:rsidDel="005D2A09">
          <w:rPr>
            <w:rFonts w:ascii="Arial" w:hAnsi="Arial" w:cs="Arial"/>
            <w:spacing w:val="-1"/>
            <w:sz w:val="18"/>
          </w:rPr>
          <w:delText xml:space="preserve"> </w:delText>
        </w:r>
        <w:r w:rsidRPr="00C93814" w:rsidDel="005D2A09">
          <w:rPr>
            <w:rFonts w:ascii="Arial" w:hAnsi="Arial" w:cs="Arial"/>
            <w:sz w:val="18"/>
          </w:rPr>
          <w:delText>Section</w:delText>
        </w:r>
        <w:r w:rsidRPr="00C93814" w:rsidDel="005D2A09">
          <w:rPr>
            <w:rFonts w:ascii="Arial" w:hAnsi="Arial" w:cs="Arial"/>
            <w:spacing w:val="-1"/>
            <w:sz w:val="18"/>
          </w:rPr>
          <w:delText xml:space="preserve"> </w:delText>
        </w:r>
        <w:r w:rsidRPr="00C93814" w:rsidDel="005D2A09">
          <w:rPr>
            <w:rFonts w:ascii="Arial" w:hAnsi="Arial" w:cs="Arial"/>
            <w:sz w:val="18"/>
          </w:rPr>
          <w:delText>H</w:delText>
        </w:r>
        <w:r w:rsidRPr="00C93814" w:rsidDel="005D2A09">
          <w:rPr>
            <w:rFonts w:ascii="Arial" w:hAnsi="Arial" w:cs="Arial"/>
            <w:spacing w:val="-2"/>
            <w:sz w:val="18"/>
          </w:rPr>
          <w:delText xml:space="preserve"> </w:delText>
        </w:r>
        <w:r w:rsidRPr="00C93814" w:rsidDel="005D2A09">
          <w:rPr>
            <w:rFonts w:ascii="Arial" w:hAnsi="Arial" w:cs="Arial"/>
            <w:sz w:val="18"/>
          </w:rPr>
          <w:delText>subparagraph</w:delText>
        </w:r>
        <w:r w:rsidRPr="00C93814" w:rsidDel="005D2A09">
          <w:rPr>
            <w:rFonts w:ascii="Arial" w:hAnsi="Arial" w:cs="Arial"/>
            <w:spacing w:val="-3"/>
            <w:sz w:val="18"/>
          </w:rPr>
          <w:delText xml:space="preserve"> </w:delText>
        </w:r>
        <w:r w:rsidRPr="00C93814" w:rsidDel="005D2A09">
          <w:rPr>
            <w:rFonts w:ascii="Arial" w:hAnsi="Arial" w:cs="Arial"/>
            <w:sz w:val="18"/>
          </w:rPr>
          <w:delText>1.4</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5"/>
            <w:sz w:val="18"/>
          </w:rPr>
          <w:delText xml:space="preserve"> </w:delText>
        </w:r>
        <w:r w:rsidRPr="00C93814" w:rsidDel="005D2A09">
          <w:rPr>
            <w:rFonts w:ascii="Arial" w:hAnsi="Arial" w:cs="Arial"/>
            <w:sz w:val="18"/>
          </w:rPr>
          <w:delText>2015</w:delText>
        </w:r>
        <w:r w:rsidRPr="00C93814" w:rsidDel="005D2A09">
          <w:rPr>
            <w:rFonts w:ascii="Arial" w:hAnsi="Arial" w:cs="Arial"/>
            <w:spacing w:val="-3"/>
            <w:sz w:val="18"/>
          </w:rPr>
          <w:delText xml:space="preserve"> </w:delText>
        </w:r>
        <w:r w:rsidRPr="00C93814" w:rsidDel="005D2A09">
          <w:rPr>
            <w:rFonts w:ascii="Arial" w:hAnsi="Arial" w:cs="Arial"/>
            <w:sz w:val="18"/>
          </w:rPr>
          <w:delText>and</w:delText>
        </w:r>
        <w:r w:rsidRPr="00C93814" w:rsidDel="005D2A09">
          <w:rPr>
            <w:rFonts w:ascii="Arial" w:hAnsi="Arial" w:cs="Arial"/>
            <w:spacing w:val="-3"/>
            <w:sz w:val="18"/>
          </w:rPr>
          <w:delText xml:space="preserve"> </w:delText>
        </w:r>
        <w:r w:rsidRPr="00C93814" w:rsidDel="005D2A09">
          <w:rPr>
            <w:rFonts w:ascii="Arial" w:hAnsi="Arial" w:cs="Arial"/>
            <w:sz w:val="18"/>
          </w:rPr>
          <w:delText>Subsequent</w:delText>
        </w:r>
        <w:r w:rsidRPr="00C93814" w:rsidDel="005D2A09">
          <w:rPr>
            <w:rFonts w:ascii="Arial" w:hAnsi="Arial" w:cs="Arial"/>
            <w:spacing w:val="-4"/>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Criteria</w:delText>
        </w:r>
        <w:r w:rsidRPr="00C93814" w:rsidDel="005D2A09">
          <w:rPr>
            <w:rFonts w:ascii="Arial" w:hAnsi="Arial" w:cs="Arial"/>
            <w:spacing w:val="-5"/>
            <w:sz w:val="18"/>
          </w:rPr>
          <w:delText xml:space="preserve"> </w:delText>
        </w:r>
        <w:r w:rsidRPr="00C93814" w:rsidDel="005D2A09">
          <w:rPr>
            <w:rFonts w:ascii="Arial" w:hAnsi="Arial" w:cs="Arial"/>
            <w:sz w:val="18"/>
          </w:rPr>
          <w:delText>Pollutant</w:delText>
        </w:r>
        <w:r w:rsidRPr="00C93814" w:rsidDel="005D2A09">
          <w:rPr>
            <w:rFonts w:ascii="Arial" w:hAnsi="Arial" w:cs="Arial"/>
            <w:spacing w:val="-4"/>
            <w:sz w:val="18"/>
          </w:rPr>
          <w:delText xml:space="preserve"> </w:delText>
        </w:r>
        <w:r w:rsidRPr="00C93814" w:rsidDel="005D2A09">
          <w:rPr>
            <w:rFonts w:ascii="Arial" w:hAnsi="Arial" w:cs="Arial"/>
            <w:sz w:val="18"/>
          </w:rPr>
          <w:delText>Exhaust</w:delText>
        </w:r>
        <w:r w:rsidRPr="00C93814" w:rsidDel="005D2A09">
          <w:rPr>
            <w:rFonts w:ascii="Arial" w:hAnsi="Arial" w:cs="Arial"/>
            <w:spacing w:val="-2"/>
            <w:sz w:val="18"/>
          </w:rPr>
          <w:delText xml:space="preserve"> </w:delText>
        </w:r>
        <w:r w:rsidRPr="00C93814" w:rsidDel="005D2A09">
          <w:rPr>
            <w:rFonts w:ascii="Arial" w:hAnsi="Arial" w:cs="Arial"/>
            <w:sz w:val="18"/>
          </w:rPr>
          <w:delText xml:space="preserve">Emission Standards and Test Procedures and 2017 and Subsequent Model Greenhouse Gas Exhaust Emission Standards and Test Procedures for Passenger Cars, Light-Duty Trucks, and Medium-Duty Vehicles” are not subject to this CO emission </w:delText>
        </w:r>
        <w:r w:rsidRPr="00C93814" w:rsidDel="005D2A09">
          <w:rPr>
            <w:rFonts w:ascii="Arial" w:hAnsi="Arial" w:cs="Arial"/>
            <w:spacing w:val="-2"/>
            <w:sz w:val="18"/>
          </w:rPr>
          <w:delText>standard.</w:delText>
        </w:r>
      </w:del>
    </w:p>
    <w:p w14:paraId="7AA29C52" w14:textId="1E14A5FE" w:rsidR="0048243B" w:rsidRPr="00C93814" w:rsidDel="005D2A09" w:rsidRDefault="0048243B" w:rsidP="009A18CE">
      <w:pPr>
        <w:pStyle w:val="BodyText"/>
        <w:keepLines/>
        <w:spacing w:before="68"/>
        <w:rPr>
          <w:del w:id="1087" w:author="Joo, Hye@ARB" w:date="2026-06-04T21:41:00Z"/>
          <w:rFonts w:ascii="Arial" w:hAnsi="Arial" w:cs="Arial"/>
          <w:sz w:val="18"/>
        </w:rPr>
      </w:pPr>
    </w:p>
    <w:p w14:paraId="5C49822F" w14:textId="7A2CD396" w:rsidR="002E67D4" w:rsidRPr="002E67D4" w:rsidDel="005D2A09" w:rsidRDefault="0048243B" w:rsidP="002E67D4">
      <w:pPr>
        <w:rPr>
          <w:del w:id="1088" w:author="Joo, Hye@ARB" w:date="2026-06-04T21:41:00Z"/>
        </w:rPr>
      </w:pPr>
      <w:del w:id="1089" w:author="Joo, Hye@ARB" w:date="2026-06-04T21:41:00Z">
        <w:r w:rsidRPr="00C93814" w:rsidDel="005D2A09">
          <w:rPr>
            <w:rFonts w:ascii="Arial" w:hAnsi="Arial" w:cs="Arial"/>
            <w:i/>
          </w:rPr>
          <w:delText>SFTP PM Exhaust Emission Standards for Passenger Cars, Light-Duty Trucks, and Medium-Duty Passenger Vehicles.</w:delText>
        </w:r>
        <w:r w:rsidRPr="00C93814" w:rsidDel="005D2A09">
          <w:rPr>
            <w:rFonts w:ascii="Arial" w:hAnsi="Arial" w:cs="Arial"/>
            <w:i/>
            <w:spacing w:val="40"/>
          </w:rPr>
          <w:delText xml:space="preserve"> </w:delText>
        </w:r>
        <w:r w:rsidRPr="00C93814" w:rsidDel="005D2A09">
          <w:rPr>
            <w:rFonts w:ascii="Arial" w:hAnsi="Arial" w:cs="Arial"/>
          </w:rPr>
          <w:delText>The following standards are the maximum PM exhaust emissions through the full useful life from 2017 and subsequent model-year LEV III LEVs, ULEVs, and SULEVs in the PC, LDT, and MDPV classes when operating on the same gaseous or liquid fuel they use for FTP certification.</w:delText>
        </w:r>
        <w:r w:rsidRPr="00C93814" w:rsidDel="005D2A09">
          <w:rPr>
            <w:rFonts w:ascii="Arial" w:hAnsi="Arial" w:cs="Arial"/>
            <w:spacing w:val="40"/>
          </w:rPr>
          <w:delText xml:space="preserve"> </w:delText>
        </w:r>
        <w:r w:rsidRPr="00C93814" w:rsidDel="005D2A09">
          <w:rPr>
            <w:rFonts w:ascii="Arial" w:hAnsi="Arial" w:cs="Arial"/>
          </w:rPr>
          <w:delText>In the case of fuel-flexible vehicles ≤ 6,000 lbs. GVWR</w:delText>
        </w:r>
        <w:r w:rsidRPr="00C93814" w:rsidDel="005D2A09">
          <w:rPr>
            <w:rFonts w:ascii="Arial" w:hAnsi="Arial" w:cs="Arial"/>
            <w:spacing w:val="-3"/>
          </w:rPr>
          <w:delText xml:space="preserve"> </w:delText>
        </w:r>
        <w:r w:rsidRPr="00C93814" w:rsidDel="005D2A09">
          <w:rPr>
            <w:rFonts w:ascii="Arial" w:hAnsi="Arial" w:cs="Arial"/>
          </w:rPr>
          <w:delText>certified</w:delText>
        </w:r>
        <w:r w:rsidRPr="00C93814" w:rsidDel="005D2A09">
          <w:rPr>
            <w:rFonts w:ascii="Arial" w:hAnsi="Arial" w:cs="Arial"/>
            <w:spacing w:val="-3"/>
          </w:rPr>
          <w:delText xml:space="preserve"> </w:delText>
        </w:r>
        <w:r w:rsidRPr="00C93814" w:rsidDel="005D2A09">
          <w:rPr>
            <w:rFonts w:ascii="Arial" w:hAnsi="Arial" w:cs="Arial"/>
          </w:rPr>
          <w:delText>to</w:delText>
        </w:r>
        <w:r w:rsidRPr="00C93814" w:rsidDel="005D2A09">
          <w:rPr>
            <w:rFonts w:ascii="Arial" w:hAnsi="Arial" w:cs="Arial"/>
            <w:spacing w:val="-3"/>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w:delText>
        </w:r>
        <w:r w:rsidRPr="00C93814" w:rsidDel="005D2A09">
          <w:rPr>
            <w:rFonts w:ascii="Arial" w:hAnsi="Arial" w:cs="Arial"/>
            <w:spacing w:val="-2"/>
          </w:rPr>
          <w:delText xml:space="preserve"> </w:delText>
        </w:r>
        <w:r w:rsidRPr="00C93814" w:rsidDel="005D2A09">
          <w:rPr>
            <w:rFonts w:ascii="Arial" w:hAnsi="Arial" w:cs="Arial"/>
          </w:rPr>
          <w:delText>FTP</w:delText>
        </w:r>
        <w:r w:rsidRPr="00C93814" w:rsidDel="005D2A09">
          <w:rPr>
            <w:rFonts w:ascii="Arial" w:hAnsi="Arial" w:cs="Arial"/>
            <w:spacing w:val="-3"/>
          </w:rPr>
          <w:delText xml:space="preserve"> </w:delText>
        </w:r>
        <w:r w:rsidRPr="00C93814" w:rsidDel="005D2A09">
          <w:rPr>
            <w:rFonts w:ascii="Arial" w:hAnsi="Arial" w:cs="Arial"/>
          </w:rPr>
          <w:delText>standards</w:delText>
        </w:r>
        <w:r w:rsidRPr="00C93814" w:rsidDel="005D2A09">
          <w:rPr>
            <w:rFonts w:ascii="Arial" w:hAnsi="Arial" w:cs="Arial"/>
            <w:spacing w:val="-3"/>
          </w:rPr>
          <w:delText xml:space="preserve"> </w:delText>
        </w:r>
        <w:r w:rsidRPr="00C93814" w:rsidDel="005D2A09">
          <w:rPr>
            <w:rFonts w:ascii="Arial" w:hAnsi="Arial" w:cs="Arial"/>
          </w:rPr>
          <w:delText>prior</w:delText>
        </w:r>
        <w:r w:rsidRPr="00C93814" w:rsidDel="005D2A09">
          <w:rPr>
            <w:rFonts w:ascii="Arial" w:hAnsi="Arial" w:cs="Arial"/>
            <w:spacing w:val="-4"/>
          </w:rPr>
          <w:delText xml:space="preserve"> </w:delText>
        </w:r>
        <w:r w:rsidRPr="00C93814" w:rsidDel="005D2A09">
          <w:rPr>
            <w:rFonts w:ascii="Arial" w:hAnsi="Arial" w:cs="Arial"/>
          </w:rPr>
          <w:delText>to</w:delText>
        </w:r>
        <w:r w:rsidRPr="00C93814" w:rsidDel="005D2A09">
          <w:rPr>
            <w:rFonts w:ascii="Arial" w:hAnsi="Arial" w:cs="Arial"/>
            <w:spacing w:val="-1"/>
          </w:rPr>
          <w:delText xml:space="preserve"> </w:delText>
        </w:r>
        <w:r w:rsidRPr="00C93814" w:rsidDel="005D2A09">
          <w:rPr>
            <w:rFonts w:ascii="Arial" w:hAnsi="Arial" w:cs="Arial"/>
          </w:rPr>
          <w:delText>model</w:delText>
        </w:r>
        <w:r w:rsidRPr="00C93814" w:rsidDel="005D2A09">
          <w:rPr>
            <w:rFonts w:ascii="Arial" w:hAnsi="Arial" w:cs="Arial"/>
            <w:spacing w:val="-3"/>
          </w:rPr>
          <w:delText xml:space="preserve"> </w:delText>
        </w:r>
        <w:r w:rsidRPr="00C93814" w:rsidDel="005D2A09">
          <w:rPr>
            <w:rFonts w:ascii="Arial" w:hAnsi="Arial" w:cs="Arial"/>
          </w:rPr>
          <w:delText>year</w:delText>
        </w:r>
        <w:r w:rsidRPr="00C93814" w:rsidDel="005D2A09">
          <w:rPr>
            <w:rFonts w:ascii="Arial" w:hAnsi="Arial" w:cs="Arial"/>
            <w:spacing w:val="-4"/>
          </w:rPr>
          <w:delText xml:space="preserve"> </w:delText>
        </w:r>
        <w:r w:rsidRPr="00C93814" w:rsidDel="005D2A09">
          <w:rPr>
            <w:rFonts w:ascii="Arial" w:hAnsi="Arial" w:cs="Arial"/>
          </w:rPr>
          <w:delText>2017</w:delText>
        </w:r>
        <w:r w:rsidRPr="00C93814" w:rsidDel="005D2A09">
          <w:rPr>
            <w:rFonts w:ascii="Arial" w:hAnsi="Arial" w:cs="Arial"/>
            <w:spacing w:val="-3"/>
          </w:rPr>
          <w:delText xml:space="preserve"> </w:delText>
        </w:r>
        <w:r w:rsidRPr="00C93814" w:rsidDel="005D2A09">
          <w:rPr>
            <w:rFonts w:ascii="Arial" w:hAnsi="Arial" w:cs="Arial"/>
          </w:rPr>
          <w:delText>and</w:delText>
        </w:r>
        <w:r w:rsidRPr="00C93814" w:rsidDel="005D2A09">
          <w:rPr>
            <w:rFonts w:ascii="Arial" w:hAnsi="Arial" w:cs="Arial"/>
            <w:spacing w:val="-1"/>
          </w:rPr>
          <w:delText xml:space="preserve"> </w:delText>
        </w:r>
        <w:r w:rsidRPr="00C93814" w:rsidDel="005D2A09">
          <w:rPr>
            <w:rFonts w:ascii="Arial" w:hAnsi="Arial" w:cs="Arial"/>
          </w:rPr>
          <w:delText>fuel-flexible</w:delText>
        </w:r>
        <w:r w:rsidRPr="00C93814" w:rsidDel="005D2A09">
          <w:rPr>
            <w:rFonts w:ascii="Arial" w:hAnsi="Arial" w:cs="Arial"/>
            <w:spacing w:val="-4"/>
          </w:rPr>
          <w:delText xml:space="preserve"> </w:delText>
        </w:r>
        <w:r w:rsidRPr="00C93814" w:rsidDel="005D2A09">
          <w:rPr>
            <w:rFonts w:ascii="Arial" w:hAnsi="Arial" w:cs="Arial"/>
          </w:rPr>
          <w:delText>vehicles</w:delText>
        </w:r>
        <w:r w:rsidRPr="00C93814" w:rsidDel="005D2A09">
          <w:rPr>
            <w:rFonts w:ascii="Arial" w:hAnsi="Arial" w:cs="Arial"/>
            <w:spacing w:val="-1"/>
          </w:rPr>
          <w:delText xml:space="preserve"> </w:delText>
        </w:r>
        <w:r w:rsidRPr="00C93814" w:rsidDel="005D2A09">
          <w:rPr>
            <w:rFonts w:ascii="Arial" w:hAnsi="Arial" w:cs="Arial"/>
          </w:rPr>
          <w:delText>&gt; 6,000 lbs. GVWR certified to LEV III FTP standards prior to model year 2018, these standards only apply when the vehicles is operating on the LEV III certification gasoline specified in Part II,</w:delText>
        </w:r>
        <w:r w:rsidRPr="00C93814" w:rsidDel="005D2A09">
          <w:rPr>
            <w:rFonts w:ascii="Arial" w:hAnsi="Arial" w:cs="Arial"/>
            <w:spacing w:val="-4"/>
          </w:rPr>
          <w:delText xml:space="preserve"> </w:delText>
        </w:r>
        <w:r w:rsidRPr="00C93814" w:rsidDel="005D2A09">
          <w:rPr>
            <w:rFonts w:ascii="Arial" w:hAnsi="Arial" w:cs="Arial"/>
          </w:rPr>
          <w:delText>Section</w:delText>
        </w:r>
        <w:r w:rsidRPr="00C93814" w:rsidDel="005D2A09">
          <w:rPr>
            <w:rFonts w:ascii="Arial" w:hAnsi="Arial" w:cs="Arial"/>
            <w:spacing w:val="-4"/>
          </w:rPr>
          <w:delText xml:space="preserve"> </w:delText>
        </w:r>
        <w:r w:rsidRPr="00C93814" w:rsidDel="005D2A09">
          <w:rPr>
            <w:rFonts w:ascii="Arial" w:hAnsi="Arial" w:cs="Arial"/>
          </w:rPr>
          <w:delText>A.100.3.1.2</w:delText>
        </w:r>
        <w:r w:rsidRPr="00C93814" w:rsidDel="005D2A09">
          <w:rPr>
            <w:rFonts w:ascii="Arial" w:hAnsi="Arial" w:cs="Arial"/>
            <w:spacing w:val="-4"/>
          </w:rPr>
          <w:delText xml:space="preserve"> </w:delText>
        </w:r>
        <w:r w:rsidRPr="00C93814" w:rsidDel="005D2A09">
          <w:rPr>
            <w:rFonts w:ascii="Arial" w:hAnsi="Arial" w:cs="Arial"/>
          </w:rPr>
          <w:delText>of</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5"/>
          </w:rPr>
          <w:delText xml:space="preserve"> </w:delText>
        </w:r>
        <w:r w:rsidRPr="00C93814" w:rsidDel="005D2A09">
          <w:rPr>
            <w:rFonts w:ascii="Arial" w:hAnsi="Arial" w:cs="Arial"/>
          </w:rPr>
          <w:delText>“California</w:delText>
        </w:r>
        <w:r w:rsidRPr="00C93814" w:rsidDel="005D2A09">
          <w:rPr>
            <w:rFonts w:ascii="Arial" w:hAnsi="Arial" w:cs="Arial"/>
            <w:spacing w:val="-5"/>
          </w:rPr>
          <w:delText xml:space="preserve"> </w:delText>
        </w:r>
        <w:r w:rsidRPr="00C93814" w:rsidDel="005D2A09">
          <w:rPr>
            <w:rFonts w:ascii="Arial" w:hAnsi="Arial" w:cs="Arial"/>
          </w:rPr>
          <w:delText>2015</w:delText>
        </w:r>
        <w:r w:rsidRPr="00C93814" w:rsidDel="005D2A09">
          <w:rPr>
            <w:rFonts w:ascii="Arial" w:hAnsi="Arial" w:cs="Arial"/>
            <w:spacing w:val="-4"/>
          </w:rPr>
          <w:delText xml:space="preserve"> </w:delText>
        </w:r>
        <w:r w:rsidRPr="00C93814" w:rsidDel="005D2A09">
          <w:rPr>
            <w:rFonts w:ascii="Arial" w:hAnsi="Arial" w:cs="Arial"/>
          </w:rPr>
          <w:delText>and</w:delText>
        </w:r>
        <w:r w:rsidRPr="00C93814" w:rsidDel="005D2A09">
          <w:rPr>
            <w:rFonts w:ascii="Arial" w:hAnsi="Arial" w:cs="Arial"/>
            <w:spacing w:val="-2"/>
          </w:rPr>
          <w:delText xml:space="preserve"> </w:delText>
        </w:r>
        <w:r w:rsidRPr="00C93814" w:rsidDel="005D2A09">
          <w:rPr>
            <w:rFonts w:ascii="Arial" w:hAnsi="Arial" w:cs="Arial"/>
          </w:rPr>
          <w:delText>Subsequent</w:delText>
        </w:r>
        <w:r w:rsidRPr="00C93814" w:rsidDel="005D2A09">
          <w:rPr>
            <w:rFonts w:ascii="Arial" w:hAnsi="Arial" w:cs="Arial"/>
            <w:spacing w:val="-4"/>
          </w:rPr>
          <w:delText xml:space="preserve"> </w:delText>
        </w:r>
        <w:r w:rsidRPr="00C93814" w:rsidDel="005D2A09">
          <w:rPr>
            <w:rFonts w:ascii="Arial" w:hAnsi="Arial" w:cs="Arial"/>
          </w:rPr>
          <w:delText>Model</w:delText>
        </w:r>
        <w:r w:rsidRPr="00C93814" w:rsidDel="005D2A09">
          <w:rPr>
            <w:rFonts w:ascii="Arial" w:hAnsi="Arial" w:cs="Arial"/>
            <w:spacing w:val="-4"/>
          </w:rPr>
          <w:delText xml:space="preserve"> </w:delText>
        </w:r>
        <w:r w:rsidRPr="00C93814" w:rsidDel="005D2A09">
          <w:rPr>
            <w:rFonts w:ascii="Arial" w:hAnsi="Arial" w:cs="Arial"/>
          </w:rPr>
          <w:delText>Criteria</w:delText>
        </w:r>
        <w:r w:rsidRPr="00C93814" w:rsidDel="005D2A09">
          <w:rPr>
            <w:rFonts w:ascii="Arial" w:hAnsi="Arial" w:cs="Arial"/>
            <w:spacing w:val="-5"/>
          </w:rPr>
          <w:delText xml:space="preserve"> </w:delText>
        </w:r>
        <w:r w:rsidRPr="00C93814" w:rsidDel="005D2A09">
          <w:rPr>
            <w:rFonts w:ascii="Arial" w:hAnsi="Arial" w:cs="Arial"/>
          </w:rPr>
          <w:delText>Pollutant</w:delText>
        </w:r>
        <w:r w:rsidRPr="00C93814" w:rsidDel="005D2A09">
          <w:rPr>
            <w:rFonts w:ascii="Arial" w:hAnsi="Arial" w:cs="Arial"/>
            <w:spacing w:val="-4"/>
          </w:rPr>
          <w:delText xml:space="preserve"> </w:delText>
        </w:r>
        <w:r w:rsidRPr="00C93814" w:rsidDel="005D2A09">
          <w:rPr>
            <w:rFonts w:ascii="Arial" w:hAnsi="Arial" w:cs="Arial"/>
          </w:rPr>
          <w:delText>Exhaust Emission Standards and Test Procedures and 2017 and Subsequent Model Greenhouse Gas Exhaust Emission Standards and Test Procedures for Passenger Cars, Light-Duty Trucks, and Medium-Duty Vehicles.”</w:delText>
        </w:r>
        <w:r w:rsidRPr="00C93814" w:rsidDel="005D2A09">
          <w:rPr>
            <w:rFonts w:ascii="Arial" w:hAnsi="Arial" w:cs="Arial"/>
            <w:spacing w:val="40"/>
          </w:rPr>
          <w:delText xml:space="preserve"> </w:delText>
        </w:r>
        <w:r w:rsidRPr="00C93814" w:rsidDel="005D2A09">
          <w:rPr>
            <w:rFonts w:ascii="Arial" w:hAnsi="Arial" w:cs="Arial"/>
          </w:rPr>
          <w:delText>2017 and subsequent model year multi-fueled vehicles (including bi- fueled, dual-fueled and fuel-flexible vehicles) ≤ 6,000 lbs. GVWR and 2018 and subsequent model year multi-fueled vehicles &gt; 6,000 lbs. GVWR, including vehicles certifying with carryover data, shall comply with all requirements established for each consumed fuel (or blend of fuels in the case of fuel-flexible vehicles).</w:delText>
        </w:r>
        <w:r w:rsidRPr="00C93814" w:rsidDel="005D2A09">
          <w:rPr>
            <w:rFonts w:ascii="Arial" w:hAnsi="Arial" w:cs="Arial"/>
            <w:spacing w:val="40"/>
          </w:rPr>
          <w:delText xml:space="preserve"> </w:delText>
        </w:r>
        <w:r w:rsidRPr="00C93814" w:rsidDel="005D2A09">
          <w:rPr>
            <w:rFonts w:ascii="Arial" w:hAnsi="Arial" w:cs="Arial"/>
          </w:rPr>
          <w:delText>Manufacturers must certify LEVs, ULEVs, and SULEVs</w:delText>
        </w:r>
        <w:r w:rsidRPr="00C93814" w:rsidDel="005D2A09">
          <w:rPr>
            <w:rFonts w:ascii="Arial" w:hAnsi="Arial" w:cs="Arial"/>
            <w:spacing w:val="-1"/>
          </w:rPr>
          <w:delText xml:space="preserve"> </w:delText>
        </w:r>
        <w:r w:rsidRPr="00C93814" w:rsidDel="005D2A09">
          <w:rPr>
            <w:rFonts w:ascii="Arial" w:hAnsi="Arial" w:cs="Arial"/>
          </w:rPr>
          <w:delText>in</w:delText>
        </w:r>
        <w:r w:rsidRPr="00C93814" w:rsidDel="005D2A09">
          <w:rPr>
            <w:rFonts w:ascii="Arial" w:hAnsi="Arial" w:cs="Arial"/>
            <w:spacing w:val="-1"/>
          </w:rPr>
          <w:delText xml:space="preserve"> </w:delText>
        </w:r>
        <w:r w:rsidRPr="00C93814" w:rsidDel="005D2A09">
          <w:rPr>
            <w:rFonts w:ascii="Arial" w:hAnsi="Arial" w:cs="Arial"/>
          </w:rPr>
          <w:delText>the</w:delText>
        </w:r>
        <w:r w:rsidRPr="00C93814" w:rsidDel="005D2A09">
          <w:rPr>
            <w:rFonts w:ascii="Arial" w:hAnsi="Arial" w:cs="Arial"/>
            <w:spacing w:val="-2"/>
          </w:rPr>
          <w:delText xml:space="preserve"> </w:delText>
        </w:r>
        <w:r w:rsidRPr="00C93814" w:rsidDel="005D2A09">
          <w:rPr>
            <w:rFonts w:ascii="Arial" w:hAnsi="Arial" w:cs="Arial"/>
          </w:rPr>
          <w:delText>PC,</w:delText>
        </w:r>
        <w:r w:rsidRPr="00C93814" w:rsidDel="005D2A09">
          <w:rPr>
            <w:rFonts w:ascii="Arial" w:hAnsi="Arial" w:cs="Arial"/>
            <w:spacing w:val="-1"/>
          </w:rPr>
          <w:delText xml:space="preserve"> </w:delText>
        </w:r>
        <w:r w:rsidRPr="00C93814" w:rsidDel="005D2A09">
          <w:rPr>
            <w:rFonts w:ascii="Arial" w:hAnsi="Arial" w:cs="Arial"/>
          </w:rPr>
          <w:delText>LDT,</w:delText>
        </w:r>
        <w:r w:rsidRPr="00C93814" w:rsidDel="005D2A09">
          <w:rPr>
            <w:rFonts w:ascii="Arial" w:hAnsi="Arial" w:cs="Arial"/>
            <w:spacing w:val="-1"/>
          </w:rPr>
          <w:delText xml:space="preserve"> </w:delText>
        </w:r>
        <w:r w:rsidRPr="00C93814" w:rsidDel="005D2A09">
          <w:rPr>
            <w:rFonts w:ascii="Arial" w:hAnsi="Arial" w:cs="Arial"/>
          </w:rPr>
          <w:delText>and</w:delText>
        </w:r>
        <w:r w:rsidRPr="00C93814" w:rsidDel="005D2A09">
          <w:rPr>
            <w:rFonts w:ascii="Arial" w:hAnsi="Arial" w:cs="Arial"/>
            <w:spacing w:val="-1"/>
          </w:rPr>
          <w:delText xml:space="preserve"> </w:delText>
        </w:r>
        <w:r w:rsidRPr="00C93814" w:rsidDel="005D2A09">
          <w:rPr>
            <w:rFonts w:ascii="Arial" w:hAnsi="Arial" w:cs="Arial"/>
          </w:rPr>
          <w:delText>MDPV</w:delText>
        </w:r>
        <w:r w:rsidRPr="00C93814" w:rsidDel="005D2A09">
          <w:rPr>
            <w:rFonts w:ascii="Arial" w:hAnsi="Arial" w:cs="Arial"/>
            <w:spacing w:val="-2"/>
          </w:rPr>
          <w:delText xml:space="preserve"> </w:delText>
        </w:r>
        <w:r w:rsidRPr="00C93814" w:rsidDel="005D2A09">
          <w:rPr>
            <w:rFonts w:ascii="Arial" w:hAnsi="Arial" w:cs="Arial"/>
          </w:rPr>
          <w:delText>classes,</w:delText>
        </w:r>
        <w:r w:rsidRPr="00C93814" w:rsidDel="005D2A09">
          <w:rPr>
            <w:rFonts w:ascii="Arial" w:hAnsi="Arial" w:cs="Arial"/>
            <w:spacing w:val="-1"/>
          </w:rPr>
          <w:delText xml:space="preserve"> </w:delText>
        </w:r>
        <w:r w:rsidRPr="00C93814" w:rsidDel="005D2A09">
          <w:rPr>
            <w:rFonts w:ascii="Arial" w:hAnsi="Arial" w:cs="Arial"/>
          </w:rPr>
          <w:delText>which</w:delText>
        </w:r>
        <w:r w:rsidRPr="00C93814" w:rsidDel="005D2A09">
          <w:rPr>
            <w:rFonts w:ascii="Arial" w:hAnsi="Arial" w:cs="Arial"/>
            <w:spacing w:val="-1"/>
          </w:rPr>
          <w:delText xml:space="preserve"> </w:delText>
        </w:r>
        <w:r w:rsidRPr="00C93814" w:rsidDel="005D2A09">
          <w:rPr>
            <w:rFonts w:ascii="Arial" w:hAnsi="Arial" w:cs="Arial"/>
          </w:rPr>
          <w:delText>are certifying</w:delText>
        </w:r>
        <w:r w:rsidRPr="00C93814" w:rsidDel="005D2A09">
          <w:rPr>
            <w:rFonts w:ascii="Arial" w:hAnsi="Arial" w:cs="Arial"/>
            <w:spacing w:val="-1"/>
          </w:rPr>
          <w:delText xml:space="preserve"> </w:delText>
        </w:r>
        <w:r w:rsidRPr="00C93814" w:rsidDel="005D2A09">
          <w:rPr>
            <w:rFonts w:ascii="Arial" w:hAnsi="Arial" w:cs="Arial"/>
          </w:rPr>
          <w:delText>to</w:delText>
        </w:r>
        <w:r w:rsidRPr="00C93814" w:rsidDel="005D2A09">
          <w:rPr>
            <w:rFonts w:ascii="Arial" w:hAnsi="Arial" w:cs="Arial"/>
            <w:spacing w:val="-1"/>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 FTP</w:delText>
        </w:r>
        <w:r w:rsidRPr="00C93814" w:rsidDel="005D2A09">
          <w:rPr>
            <w:rFonts w:ascii="Arial" w:hAnsi="Arial" w:cs="Arial"/>
            <w:spacing w:val="-1"/>
          </w:rPr>
          <w:delText xml:space="preserve"> </w:delText>
        </w:r>
        <w:r w:rsidRPr="00C93814" w:rsidDel="005D2A09">
          <w:rPr>
            <w:rFonts w:ascii="Arial" w:hAnsi="Arial" w:cs="Arial"/>
          </w:rPr>
          <w:delText>PM</w:delText>
        </w:r>
        <w:r w:rsidRPr="00C93814" w:rsidDel="005D2A09">
          <w:rPr>
            <w:rFonts w:ascii="Arial" w:hAnsi="Arial" w:cs="Arial"/>
            <w:spacing w:val="-1"/>
          </w:rPr>
          <w:delText xml:space="preserve"> </w:delText>
        </w:r>
        <w:r w:rsidRPr="00C93814" w:rsidDel="005D2A09">
          <w:rPr>
            <w:rFonts w:ascii="Arial" w:hAnsi="Arial" w:cs="Arial"/>
          </w:rPr>
          <w:delText xml:space="preserve">emission standards in subsection (a)(2) on a 150,000-mile durability basis, to the </w:delText>
        </w:r>
        <w:r w:rsidRPr="00C93814" w:rsidDel="005D2A09">
          <w:rPr>
            <w:rFonts w:ascii="Arial" w:hAnsi="Arial" w:cs="Arial"/>
            <w:i/>
          </w:rPr>
          <w:delText xml:space="preserve">SFTP PM Exhaust Emission Standards </w:delText>
        </w:r>
        <w:r w:rsidRPr="00C93814" w:rsidDel="005D2A09">
          <w:rPr>
            <w:rFonts w:ascii="Arial" w:hAnsi="Arial" w:cs="Arial"/>
          </w:rPr>
          <w:delText>set forth in this subsection (a)(7)(B).</w:delText>
        </w:r>
      </w:del>
    </w:p>
    <w:p w14:paraId="6B900B5E" w14:textId="24BE139C" w:rsidR="0048243B" w:rsidRPr="00C93814" w:rsidDel="005D2A09" w:rsidRDefault="0048243B" w:rsidP="009A18CE">
      <w:pPr>
        <w:pStyle w:val="BodyText"/>
        <w:keepLines/>
        <w:spacing w:before="56" w:after="1"/>
        <w:rPr>
          <w:del w:id="1090" w:author="Joo, Hye@ARB" w:date="2026-06-04T21:41:00Z"/>
          <w:rFonts w:ascii="Arial" w:hAnsi="Arial" w:cs="Arial"/>
          <w:sz w:val="20"/>
        </w:rPr>
      </w:pPr>
    </w:p>
    <w:tbl>
      <w:tblPr>
        <w:tblW w:w="9271" w:type="dxa"/>
        <w:tblInd w:w="7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715"/>
        <w:gridCol w:w="1530"/>
        <w:gridCol w:w="1440"/>
        <w:gridCol w:w="886"/>
        <w:gridCol w:w="1184"/>
        <w:gridCol w:w="1516"/>
      </w:tblGrid>
      <w:tr w:rsidR="0048243B" w:rsidRPr="001238F2" w:rsidDel="005D2A09" w14:paraId="789E2456" w14:textId="411F0333" w:rsidTr="00C93814">
        <w:trPr>
          <w:trHeight w:val="699"/>
          <w:del w:id="1091" w:author="Joo, Hye@ARB" w:date="2026-06-04T21:41:00Z"/>
        </w:trPr>
        <w:tc>
          <w:tcPr>
            <w:tcW w:w="9271" w:type="dxa"/>
            <w:gridSpan w:val="6"/>
            <w:tcBorders>
              <w:bottom w:val="single" w:sz="6" w:space="0" w:color="000000"/>
            </w:tcBorders>
          </w:tcPr>
          <w:p w14:paraId="1011094A" w14:textId="1C4C95E4" w:rsidR="0048243B" w:rsidRPr="00C93814" w:rsidDel="005D2A09" w:rsidRDefault="0048243B" w:rsidP="009A18CE">
            <w:pPr>
              <w:pStyle w:val="TableParagraph"/>
              <w:keepLines/>
              <w:ind w:left="1576" w:right="343" w:hanging="1227"/>
              <w:rPr>
                <w:del w:id="1092" w:author="Joo, Hye@ARB" w:date="2026-06-04T21:41:00Z"/>
                <w:rFonts w:ascii="Arial" w:hAnsi="Arial" w:cs="Arial"/>
                <w:b/>
              </w:rPr>
            </w:pPr>
            <w:del w:id="1093" w:author="Joo, Hye@ARB" w:date="2026-06-04T21:41:00Z">
              <w:r w:rsidRPr="00C93814" w:rsidDel="005D2A09">
                <w:rPr>
                  <w:rFonts w:ascii="Arial" w:hAnsi="Arial" w:cs="Arial"/>
                  <w:b/>
                </w:rPr>
                <w:delText>SFTP</w:delText>
              </w:r>
              <w:r w:rsidRPr="00C93814" w:rsidDel="005D2A09">
                <w:rPr>
                  <w:rFonts w:ascii="Arial" w:hAnsi="Arial" w:cs="Arial"/>
                  <w:b/>
                  <w:spacing w:val="-4"/>
                </w:rPr>
                <w:delText xml:space="preserve"> </w:delText>
              </w:r>
              <w:r w:rsidRPr="00C93814" w:rsidDel="005D2A09">
                <w:rPr>
                  <w:rFonts w:ascii="Arial" w:hAnsi="Arial" w:cs="Arial"/>
                  <w:b/>
                </w:rPr>
                <w:delText>PM</w:delText>
              </w:r>
              <w:r w:rsidRPr="00C93814" w:rsidDel="005D2A09">
                <w:rPr>
                  <w:rFonts w:ascii="Arial" w:hAnsi="Arial" w:cs="Arial"/>
                  <w:b/>
                  <w:spacing w:val="-3"/>
                </w:rPr>
                <w:delText xml:space="preserve"> </w:delText>
              </w:r>
              <w:r w:rsidRPr="00C93814" w:rsidDel="005D2A09">
                <w:rPr>
                  <w:rFonts w:ascii="Arial" w:hAnsi="Arial" w:cs="Arial"/>
                  <w:b/>
                </w:rPr>
                <w:delText>Exhaust</w:delText>
              </w:r>
              <w:r w:rsidRPr="00C93814" w:rsidDel="005D2A09">
                <w:rPr>
                  <w:rFonts w:ascii="Arial" w:hAnsi="Arial" w:cs="Arial"/>
                  <w:b/>
                  <w:spacing w:val="-2"/>
                </w:rPr>
                <w:delText xml:space="preserve"> </w:delText>
              </w:r>
              <w:r w:rsidRPr="00C93814" w:rsidDel="005D2A09">
                <w:rPr>
                  <w:rFonts w:ascii="Arial" w:hAnsi="Arial" w:cs="Arial"/>
                  <w:b/>
                </w:rPr>
                <w:delText>Emission</w:delText>
              </w:r>
              <w:r w:rsidRPr="00C93814" w:rsidDel="005D2A09">
                <w:rPr>
                  <w:rFonts w:ascii="Arial" w:hAnsi="Arial" w:cs="Arial"/>
                  <w:b/>
                  <w:spacing w:val="-4"/>
                </w:rPr>
                <w:delText xml:space="preserve"> </w:delText>
              </w:r>
              <w:r w:rsidRPr="00C93814" w:rsidDel="005D2A09">
                <w:rPr>
                  <w:rFonts w:ascii="Arial" w:hAnsi="Arial" w:cs="Arial"/>
                  <w:b/>
                </w:rPr>
                <w:delText>Standards</w:delText>
              </w:r>
              <w:r w:rsidRPr="00C93814" w:rsidDel="005D2A09">
                <w:rPr>
                  <w:rFonts w:ascii="Arial" w:hAnsi="Arial" w:cs="Arial"/>
                  <w:b/>
                  <w:spacing w:val="-3"/>
                </w:rPr>
                <w:delText xml:space="preserve"> </w:delText>
              </w:r>
              <w:r w:rsidRPr="00C93814" w:rsidDel="005D2A09">
                <w:rPr>
                  <w:rFonts w:ascii="Arial" w:hAnsi="Arial" w:cs="Arial"/>
                  <w:b/>
                </w:rPr>
                <w:delText>for</w:delText>
              </w:r>
              <w:r w:rsidRPr="00C93814" w:rsidDel="005D2A09">
                <w:rPr>
                  <w:rFonts w:ascii="Arial" w:hAnsi="Arial" w:cs="Arial"/>
                  <w:b/>
                  <w:spacing w:val="-3"/>
                </w:rPr>
                <w:delText xml:space="preserve"> </w:delText>
              </w:r>
              <w:r w:rsidRPr="00C93814" w:rsidDel="005D2A09">
                <w:rPr>
                  <w:rFonts w:ascii="Arial" w:hAnsi="Arial" w:cs="Arial"/>
                  <w:b/>
                </w:rPr>
                <w:delText>2017</w:delText>
              </w:r>
              <w:r w:rsidRPr="00C93814" w:rsidDel="005D2A09">
                <w:rPr>
                  <w:rFonts w:ascii="Arial" w:hAnsi="Arial" w:cs="Arial"/>
                  <w:b/>
                  <w:spacing w:val="-3"/>
                </w:rPr>
                <w:delText xml:space="preserve"> </w:delText>
              </w:r>
              <w:r w:rsidRPr="00C93814" w:rsidDel="005D2A09">
                <w:rPr>
                  <w:rFonts w:ascii="Arial" w:hAnsi="Arial" w:cs="Arial"/>
                  <w:b/>
                </w:rPr>
                <w:delText>and</w:delText>
              </w:r>
              <w:r w:rsidRPr="00C93814" w:rsidDel="005D2A09">
                <w:rPr>
                  <w:rFonts w:ascii="Arial" w:hAnsi="Arial" w:cs="Arial"/>
                  <w:b/>
                  <w:spacing w:val="-4"/>
                </w:rPr>
                <w:delText xml:space="preserve"> </w:delText>
              </w:r>
              <w:r w:rsidRPr="00C93814" w:rsidDel="005D2A09">
                <w:rPr>
                  <w:rFonts w:ascii="Arial" w:hAnsi="Arial" w:cs="Arial"/>
                  <w:b/>
                </w:rPr>
                <w:delText>Subsequent</w:delText>
              </w:r>
              <w:r w:rsidRPr="00C93814" w:rsidDel="005D2A09">
                <w:rPr>
                  <w:rFonts w:ascii="Arial" w:hAnsi="Arial" w:cs="Arial"/>
                  <w:b/>
                  <w:spacing w:val="-2"/>
                </w:rPr>
                <w:delText xml:space="preserve"> </w:delText>
              </w:r>
              <w:r w:rsidRPr="00C93814" w:rsidDel="005D2A09">
                <w:rPr>
                  <w:rFonts w:ascii="Arial" w:hAnsi="Arial" w:cs="Arial"/>
                  <w:b/>
                </w:rPr>
                <w:delText>Model</w:delText>
              </w:r>
              <w:r w:rsidRPr="00C93814" w:rsidDel="005D2A09">
                <w:rPr>
                  <w:rFonts w:ascii="Arial" w:hAnsi="Arial" w:cs="Arial"/>
                  <w:b/>
                  <w:spacing w:val="-2"/>
                </w:rPr>
                <w:delText xml:space="preserve"> </w:delText>
              </w:r>
              <w:r w:rsidRPr="00C93814" w:rsidDel="005D2A09">
                <w:rPr>
                  <w:rFonts w:ascii="Arial" w:hAnsi="Arial" w:cs="Arial"/>
                  <w:b/>
                </w:rPr>
                <w:delText>LEV</w:delText>
              </w:r>
              <w:r w:rsidRPr="00C93814" w:rsidDel="005D2A09">
                <w:rPr>
                  <w:rFonts w:ascii="Arial" w:hAnsi="Arial" w:cs="Arial"/>
                  <w:b/>
                  <w:spacing w:val="-4"/>
                </w:rPr>
                <w:delText xml:space="preserve"> </w:delText>
              </w:r>
              <w:r w:rsidRPr="00C93814" w:rsidDel="005D2A09">
                <w:rPr>
                  <w:rFonts w:ascii="Arial" w:hAnsi="Arial" w:cs="Arial"/>
                  <w:b/>
                </w:rPr>
                <w:delText>III</w:delText>
              </w:r>
              <w:r w:rsidRPr="00C93814" w:rsidDel="005D2A09">
                <w:rPr>
                  <w:rFonts w:ascii="Arial" w:hAnsi="Arial" w:cs="Arial"/>
                  <w:b/>
                  <w:spacing w:val="-3"/>
                </w:rPr>
                <w:delText xml:space="preserve"> </w:delText>
              </w:r>
              <w:r w:rsidRPr="00C93814" w:rsidDel="005D2A09">
                <w:rPr>
                  <w:rFonts w:ascii="Arial" w:hAnsi="Arial" w:cs="Arial"/>
                  <w:b/>
                </w:rPr>
                <w:delText>Passenger Cars, Light-Duty Trucks, and Medium-Duty Passenger Vehicles</w:delText>
              </w:r>
              <w:r w:rsidRPr="00C93814" w:rsidDel="005D2A09">
                <w:rPr>
                  <w:rFonts w:ascii="Arial" w:hAnsi="Arial" w:cs="Arial"/>
                  <w:b/>
                  <w:vertAlign w:val="superscript"/>
                </w:rPr>
                <w:delText>1</w:delText>
              </w:r>
            </w:del>
          </w:p>
        </w:tc>
      </w:tr>
      <w:tr w:rsidR="0048243B" w:rsidRPr="001238F2" w:rsidDel="005D2A09" w14:paraId="077BE06B" w14:textId="14A65B79" w:rsidTr="00C93814">
        <w:trPr>
          <w:trHeight w:val="256"/>
          <w:del w:id="1094" w:author="Joo, Hye@ARB" w:date="2026-06-04T21:41:00Z"/>
        </w:trPr>
        <w:tc>
          <w:tcPr>
            <w:tcW w:w="2715" w:type="dxa"/>
            <w:vMerge w:val="restart"/>
            <w:tcBorders>
              <w:top w:val="single" w:sz="6" w:space="0" w:color="000000"/>
              <w:bottom w:val="single" w:sz="6" w:space="0" w:color="000000"/>
              <w:right w:val="single" w:sz="6" w:space="0" w:color="000000"/>
            </w:tcBorders>
          </w:tcPr>
          <w:p w14:paraId="65E4E9E1" w14:textId="5DCA9E48" w:rsidR="0048243B" w:rsidRPr="00C93814" w:rsidDel="005D2A09" w:rsidRDefault="0048243B" w:rsidP="009A18CE">
            <w:pPr>
              <w:pStyle w:val="TableParagraph"/>
              <w:keepLines/>
              <w:rPr>
                <w:del w:id="1095" w:author="Joo, Hye@ARB" w:date="2026-06-04T21:41:00Z"/>
                <w:rFonts w:ascii="Arial" w:hAnsi="Arial" w:cs="Arial"/>
              </w:rPr>
            </w:pPr>
          </w:p>
          <w:p w14:paraId="19ED59A5" w14:textId="4127196E" w:rsidR="0048243B" w:rsidRPr="00C93814" w:rsidDel="005D2A09" w:rsidRDefault="0048243B" w:rsidP="009A18CE">
            <w:pPr>
              <w:pStyle w:val="TableParagraph"/>
              <w:keepLines/>
              <w:spacing w:before="8"/>
              <w:rPr>
                <w:del w:id="1096" w:author="Joo, Hye@ARB" w:date="2026-06-04T21:41:00Z"/>
                <w:rFonts w:ascii="Arial" w:hAnsi="Arial" w:cs="Arial"/>
              </w:rPr>
            </w:pPr>
          </w:p>
          <w:p w14:paraId="4194E0EA" w14:textId="03065F0C" w:rsidR="0048243B" w:rsidRPr="00C93814" w:rsidDel="005D2A09" w:rsidRDefault="0048243B" w:rsidP="009A18CE">
            <w:pPr>
              <w:pStyle w:val="TableParagraph"/>
              <w:keepLines/>
              <w:ind w:left="858"/>
              <w:rPr>
                <w:del w:id="1097" w:author="Joo, Hye@ARB" w:date="2026-06-04T21:41:00Z"/>
                <w:rFonts w:ascii="Arial" w:hAnsi="Arial" w:cs="Arial"/>
                <w:i/>
              </w:rPr>
            </w:pPr>
            <w:del w:id="1098" w:author="Joo, Hye@ARB" w:date="2026-06-04T21:41:00Z">
              <w:r w:rsidRPr="00C93814" w:rsidDel="005D2A09">
                <w:rPr>
                  <w:rFonts w:ascii="Arial" w:hAnsi="Arial" w:cs="Arial"/>
                  <w:i/>
                </w:rPr>
                <w:delText>Vehicle</w:delText>
              </w:r>
              <w:r w:rsidRPr="00C93814" w:rsidDel="005D2A09">
                <w:rPr>
                  <w:rFonts w:ascii="Arial" w:hAnsi="Arial" w:cs="Arial"/>
                  <w:i/>
                  <w:spacing w:val="-3"/>
                </w:rPr>
                <w:delText xml:space="preserve"> </w:delText>
              </w:r>
              <w:r w:rsidRPr="00C93814" w:rsidDel="005D2A09">
                <w:rPr>
                  <w:rFonts w:ascii="Arial" w:hAnsi="Arial" w:cs="Arial"/>
                  <w:i/>
                  <w:spacing w:val="-4"/>
                </w:rPr>
                <w:delText>Type</w:delText>
              </w:r>
            </w:del>
          </w:p>
        </w:tc>
        <w:tc>
          <w:tcPr>
            <w:tcW w:w="1530" w:type="dxa"/>
            <w:vMerge w:val="restart"/>
            <w:tcBorders>
              <w:top w:val="single" w:sz="6" w:space="0" w:color="000000"/>
              <w:left w:val="single" w:sz="6" w:space="0" w:color="000000"/>
              <w:bottom w:val="single" w:sz="6" w:space="0" w:color="000000"/>
              <w:right w:val="single" w:sz="6" w:space="0" w:color="000000"/>
            </w:tcBorders>
          </w:tcPr>
          <w:p w14:paraId="07853FE9" w14:textId="267910A0" w:rsidR="0048243B" w:rsidRPr="00C93814" w:rsidDel="005D2A09" w:rsidRDefault="0048243B" w:rsidP="009A18CE">
            <w:pPr>
              <w:pStyle w:val="TableParagraph"/>
              <w:keepLines/>
              <w:rPr>
                <w:del w:id="1099" w:author="Joo, Hye@ARB" w:date="2026-06-04T21:41:00Z"/>
                <w:rFonts w:ascii="Arial" w:hAnsi="Arial" w:cs="Arial"/>
              </w:rPr>
            </w:pPr>
          </w:p>
          <w:p w14:paraId="1DF18B63" w14:textId="0D7F85A0" w:rsidR="0048243B" w:rsidRPr="00C93814" w:rsidDel="005D2A09" w:rsidRDefault="0048243B" w:rsidP="009A18CE">
            <w:pPr>
              <w:pStyle w:val="TableParagraph"/>
              <w:keepLines/>
              <w:spacing w:before="8"/>
              <w:rPr>
                <w:del w:id="1100" w:author="Joo, Hye@ARB" w:date="2026-06-04T21:41:00Z"/>
                <w:rFonts w:ascii="Arial" w:hAnsi="Arial" w:cs="Arial"/>
              </w:rPr>
            </w:pPr>
          </w:p>
          <w:p w14:paraId="567D2237" w14:textId="1AF3E208" w:rsidR="0048243B" w:rsidRPr="00C93814" w:rsidDel="005D2A09" w:rsidRDefault="0048243B" w:rsidP="009A18CE">
            <w:pPr>
              <w:pStyle w:val="TableParagraph"/>
              <w:keepLines/>
              <w:ind w:left="194"/>
              <w:rPr>
                <w:del w:id="1101" w:author="Joo, Hye@ARB" w:date="2026-06-04T21:41:00Z"/>
                <w:rFonts w:ascii="Arial" w:hAnsi="Arial" w:cs="Arial"/>
                <w:i/>
              </w:rPr>
            </w:pPr>
            <w:del w:id="1102" w:author="Joo, Hye@ARB" w:date="2026-06-04T21:41:00Z">
              <w:r w:rsidRPr="00C93814" w:rsidDel="005D2A09">
                <w:rPr>
                  <w:rFonts w:ascii="Arial" w:hAnsi="Arial" w:cs="Arial"/>
                  <w:i/>
                </w:rPr>
                <w:delText>Test</w:delText>
              </w:r>
              <w:r w:rsidRPr="00C93814" w:rsidDel="005D2A09">
                <w:rPr>
                  <w:rFonts w:ascii="Arial" w:hAnsi="Arial" w:cs="Arial"/>
                  <w:i/>
                  <w:spacing w:val="-5"/>
                </w:rPr>
                <w:delText xml:space="preserve"> </w:delText>
              </w:r>
              <w:r w:rsidRPr="00C93814" w:rsidDel="005D2A09">
                <w:rPr>
                  <w:rFonts w:ascii="Arial" w:hAnsi="Arial" w:cs="Arial"/>
                  <w:i/>
                  <w:spacing w:val="-2"/>
                </w:rPr>
                <w:delText>Weight</w:delText>
              </w:r>
            </w:del>
          </w:p>
        </w:tc>
        <w:tc>
          <w:tcPr>
            <w:tcW w:w="1440" w:type="dxa"/>
            <w:vMerge w:val="restart"/>
            <w:tcBorders>
              <w:top w:val="single" w:sz="6" w:space="0" w:color="000000"/>
              <w:left w:val="single" w:sz="6" w:space="0" w:color="000000"/>
              <w:bottom w:val="single" w:sz="6" w:space="0" w:color="000000"/>
              <w:right w:val="single" w:sz="6" w:space="0" w:color="000000"/>
            </w:tcBorders>
          </w:tcPr>
          <w:p w14:paraId="19967C3D" w14:textId="1932FBBD" w:rsidR="0048243B" w:rsidRPr="00C93814" w:rsidDel="005D2A09" w:rsidRDefault="0048243B" w:rsidP="009A18CE">
            <w:pPr>
              <w:pStyle w:val="TableParagraph"/>
              <w:keepLines/>
              <w:spacing w:before="134"/>
              <w:rPr>
                <w:del w:id="1103" w:author="Joo, Hye@ARB" w:date="2026-06-04T21:41:00Z"/>
                <w:rFonts w:ascii="Arial" w:hAnsi="Arial" w:cs="Arial"/>
              </w:rPr>
            </w:pPr>
          </w:p>
          <w:p w14:paraId="3D28E4FC" w14:textId="41B31388" w:rsidR="0048243B" w:rsidRPr="00C93814" w:rsidDel="005D2A09" w:rsidRDefault="0048243B" w:rsidP="009A18CE">
            <w:pPr>
              <w:pStyle w:val="TableParagraph"/>
              <w:keepLines/>
              <w:ind w:left="184" w:firstLine="14"/>
              <w:rPr>
                <w:del w:id="1104" w:author="Joo, Hye@ARB" w:date="2026-06-04T21:41:00Z"/>
                <w:rFonts w:ascii="Arial" w:hAnsi="Arial" w:cs="Arial"/>
                <w:i/>
              </w:rPr>
            </w:pPr>
            <w:del w:id="1105" w:author="Joo, Hye@ARB" w:date="2026-06-04T21:41:00Z">
              <w:r w:rsidRPr="00C93814" w:rsidDel="005D2A09">
                <w:rPr>
                  <w:rFonts w:ascii="Arial" w:hAnsi="Arial" w:cs="Arial"/>
                  <w:i/>
                </w:rPr>
                <w:delText>Mileage</w:delText>
              </w:r>
              <w:r w:rsidRPr="00C93814" w:rsidDel="005D2A09">
                <w:rPr>
                  <w:rFonts w:ascii="Arial" w:hAnsi="Arial" w:cs="Arial"/>
                  <w:i/>
                  <w:spacing w:val="-14"/>
                </w:rPr>
                <w:delText xml:space="preserve"> </w:delText>
              </w:r>
              <w:r w:rsidRPr="00C93814" w:rsidDel="005D2A09">
                <w:rPr>
                  <w:rFonts w:ascii="Arial" w:hAnsi="Arial" w:cs="Arial"/>
                  <w:i/>
                </w:rPr>
                <w:delText xml:space="preserve">for </w:delText>
              </w:r>
              <w:r w:rsidRPr="00C93814" w:rsidDel="005D2A09">
                <w:rPr>
                  <w:rFonts w:ascii="Arial" w:hAnsi="Arial" w:cs="Arial"/>
                  <w:i/>
                  <w:spacing w:val="-2"/>
                </w:rPr>
                <w:delText>Compliance</w:delText>
              </w:r>
            </w:del>
          </w:p>
        </w:tc>
        <w:tc>
          <w:tcPr>
            <w:tcW w:w="886" w:type="dxa"/>
            <w:vMerge w:val="restart"/>
            <w:tcBorders>
              <w:top w:val="single" w:sz="6" w:space="0" w:color="000000"/>
              <w:left w:val="single" w:sz="6" w:space="0" w:color="000000"/>
              <w:bottom w:val="single" w:sz="6" w:space="0" w:color="000000"/>
              <w:right w:val="single" w:sz="6" w:space="0" w:color="000000"/>
            </w:tcBorders>
          </w:tcPr>
          <w:p w14:paraId="64E5738F" w14:textId="0E01283E" w:rsidR="0048243B" w:rsidRPr="00C93814" w:rsidDel="005D2A09" w:rsidRDefault="0048243B" w:rsidP="009A18CE">
            <w:pPr>
              <w:pStyle w:val="TableParagraph"/>
              <w:keepLines/>
              <w:spacing w:before="134"/>
              <w:rPr>
                <w:del w:id="1106" w:author="Joo, Hye@ARB" w:date="2026-06-04T21:41:00Z"/>
                <w:rFonts w:ascii="Arial" w:hAnsi="Arial" w:cs="Arial"/>
              </w:rPr>
            </w:pPr>
          </w:p>
          <w:p w14:paraId="518F10E3" w14:textId="34BA2F0E" w:rsidR="0048243B" w:rsidRPr="00C93814" w:rsidDel="005D2A09" w:rsidRDefault="0048243B" w:rsidP="009A18CE">
            <w:pPr>
              <w:pStyle w:val="TableParagraph"/>
              <w:keepLines/>
              <w:ind w:left="150" w:right="135" w:firstLine="64"/>
              <w:rPr>
                <w:del w:id="1107" w:author="Joo, Hye@ARB" w:date="2026-06-04T21:41:00Z"/>
                <w:rFonts w:ascii="Arial" w:hAnsi="Arial" w:cs="Arial"/>
                <w:i/>
              </w:rPr>
            </w:pPr>
            <w:del w:id="1108" w:author="Joo, Hye@ARB" w:date="2026-06-04T21:41:00Z">
              <w:r w:rsidRPr="00C93814" w:rsidDel="005D2A09">
                <w:rPr>
                  <w:rFonts w:ascii="Arial" w:hAnsi="Arial" w:cs="Arial"/>
                  <w:i/>
                  <w:spacing w:val="-4"/>
                </w:rPr>
                <w:delText xml:space="preserve">Test </w:delText>
              </w:r>
              <w:r w:rsidRPr="00C93814" w:rsidDel="005D2A09">
                <w:rPr>
                  <w:rFonts w:ascii="Arial" w:hAnsi="Arial" w:cs="Arial"/>
                  <w:i/>
                  <w:spacing w:val="-2"/>
                </w:rPr>
                <w:delText>Cycle</w:delText>
              </w:r>
            </w:del>
          </w:p>
        </w:tc>
        <w:tc>
          <w:tcPr>
            <w:tcW w:w="2700" w:type="dxa"/>
            <w:gridSpan w:val="2"/>
            <w:tcBorders>
              <w:top w:val="single" w:sz="6" w:space="0" w:color="000000"/>
              <w:left w:val="single" w:sz="6" w:space="0" w:color="000000"/>
              <w:bottom w:val="single" w:sz="6" w:space="0" w:color="000000"/>
            </w:tcBorders>
          </w:tcPr>
          <w:p w14:paraId="7887A96E" w14:textId="579545DF" w:rsidR="0048243B" w:rsidRPr="00C93814" w:rsidDel="005D2A09" w:rsidRDefault="0048243B" w:rsidP="009A18CE">
            <w:pPr>
              <w:pStyle w:val="TableParagraph"/>
              <w:keepLines/>
              <w:ind w:left="775"/>
              <w:rPr>
                <w:del w:id="1109" w:author="Joo, Hye@ARB" w:date="2026-06-04T21:41:00Z"/>
                <w:rFonts w:ascii="Arial" w:hAnsi="Arial" w:cs="Arial"/>
                <w:i/>
              </w:rPr>
            </w:pPr>
            <w:del w:id="1110" w:author="Joo, Hye@ARB" w:date="2026-06-04T21:41:00Z">
              <w:r w:rsidRPr="00C93814" w:rsidDel="005D2A09">
                <w:rPr>
                  <w:rFonts w:ascii="Arial" w:hAnsi="Arial" w:cs="Arial"/>
                  <w:i/>
                </w:rPr>
                <w:delText>PM</w:delText>
              </w:r>
              <w:r w:rsidRPr="00C93814" w:rsidDel="005D2A09">
                <w:rPr>
                  <w:rFonts w:ascii="Arial" w:hAnsi="Arial" w:cs="Arial"/>
                  <w:i/>
                  <w:vertAlign w:val="superscript"/>
                </w:rPr>
                <w:delText>2</w:delText>
              </w:r>
              <w:r w:rsidRPr="00C93814" w:rsidDel="005D2A09">
                <w:rPr>
                  <w:rFonts w:ascii="Arial" w:hAnsi="Arial" w:cs="Arial"/>
                  <w:i/>
                  <w:spacing w:val="-3"/>
                </w:rPr>
                <w:delText xml:space="preserve"> </w:delText>
              </w:r>
              <w:r w:rsidRPr="00C93814" w:rsidDel="005D2A09">
                <w:rPr>
                  <w:rFonts w:ascii="Arial" w:hAnsi="Arial" w:cs="Arial"/>
                  <w:i/>
                  <w:spacing w:val="-2"/>
                </w:rPr>
                <w:delText>(mg/mi)</w:delText>
              </w:r>
            </w:del>
          </w:p>
        </w:tc>
      </w:tr>
      <w:tr w:rsidR="0048243B" w:rsidRPr="001238F2" w:rsidDel="005D2A09" w14:paraId="4C3DECAC" w14:textId="30A4B5AC" w:rsidTr="00C93814">
        <w:trPr>
          <w:trHeight w:val="1012"/>
          <w:del w:id="1111" w:author="Joo, Hye@ARB" w:date="2026-06-04T21:41:00Z"/>
        </w:trPr>
        <w:tc>
          <w:tcPr>
            <w:tcW w:w="2715" w:type="dxa"/>
            <w:vMerge/>
            <w:tcBorders>
              <w:top w:val="nil"/>
              <w:bottom w:val="single" w:sz="6" w:space="0" w:color="000000"/>
              <w:right w:val="single" w:sz="6" w:space="0" w:color="000000"/>
            </w:tcBorders>
          </w:tcPr>
          <w:p w14:paraId="365D1B4C" w14:textId="4D0FF42B" w:rsidR="0048243B" w:rsidRPr="00C93814" w:rsidDel="005D2A09" w:rsidRDefault="0048243B" w:rsidP="009A18CE">
            <w:pPr>
              <w:keepLines/>
              <w:widowControl w:val="0"/>
              <w:spacing w:line="240" w:lineRule="auto"/>
              <w:rPr>
                <w:del w:id="1112" w:author="Joo, Hye@ARB" w:date="2026-06-04T21:41:00Z"/>
                <w:rFonts w:ascii="Arial" w:hAnsi="Arial" w:cs="Arial"/>
                <w:sz w:val="2"/>
                <w:szCs w:val="2"/>
              </w:rPr>
            </w:pPr>
          </w:p>
        </w:tc>
        <w:tc>
          <w:tcPr>
            <w:tcW w:w="1530" w:type="dxa"/>
            <w:vMerge/>
            <w:tcBorders>
              <w:top w:val="nil"/>
              <w:left w:val="single" w:sz="6" w:space="0" w:color="000000"/>
              <w:bottom w:val="single" w:sz="6" w:space="0" w:color="000000"/>
              <w:right w:val="single" w:sz="6" w:space="0" w:color="000000"/>
            </w:tcBorders>
          </w:tcPr>
          <w:p w14:paraId="2CED15D1" w14:textId="7816ECD6" w:rsidR="0048243B" w:rsidRPr="00C93814" w:rsidDel="005D2A09" w:rsidRDefault="0048243B" w:rsidP="009A18CE">
            <w:pPr>
              <w:keepLines/>
              <w:widowControl w:val="0"/>
              <w:spacing w:line="240" w:lineRule="auto"/>
              <w:rPr>
                <w:del w:id="1113" w:author="Joo, Hye@ARB" w:date="2026-06-04T21:41:00Z"/>
                <w:rFonts w:ascii="Arial" w:hAnsi="Arial" w:cs="Arial"/>
                <w:sz w:val="2"/>
                <w:szCs w:val="2"/>
              </w:rPr>
            </w:pPr>
          </w:p>
        </w:tc>
        <w:tc>
          <w:tcPr>
            <w:tcW w:w="1440" w:type="dxa"/>
            <w:vMerge/>
            <w:tcBorders>
              <w:top w:val="nil"/>
              <w:left w:val="single" w:sz="6" w:space="0" w:color="000000"/>
              <w:bottom w:val="single" w:sz="6" w:space="0" w:color="000000"/>
              <w:right w:val="single" w:sz="6" w:space="0" w:color="000000"/>
            </w:tcBorders>
          </w:tcPr>
          <w:p w14:paraId="1E6AB949" w14:textId="2288B811" w:rsidR="0048243B" w:rsidRPr="00C93814" w:rsidDel="005D2A09" w:rsidRDefault="0048243B" w:rsidP="009A18CE">
            <w:pPr>
              <w:keepLines/>
              <w:widowControl w:val="0"/>
              <w:spacing w:line="240" w:lineRule="auto"/>
              <w:rPr>
                <w:del w:id="1114" w:author="Joo, Hye@ARB" w:date="2026-06-04T21:41:00Z"/>
                <w:rFonts w:ascii="Arial" w:hAnsi="Arial" w:cs="Arial"/>
                <w:sz w:val="2"/>
                <w:szCs w:val="2"/>
              </w:rPr>
            </w:pPr>
          </w:p>
        </w:tc>
        <w:tc>
          <w:tcPr>
            <w:tcW w:w="886" w:type="dxa"/>
            <w:vMerge/>
            <w:tcBorders>
              <w:top w:val="nil"/>
              <w:left w:val="single" w:sz="6" w:space="0" w:color="000000"/>
              <w:bottom w:val="single" w:sz="6" w:space="0" w:color="000000"/>
              <w:right w:val="single" w:sz="6" w:space="0" w:color="000000"/>
            </w:tcBorders>
          </w:tcPr>
          <w:p w14:paraId="7F52EE7F" w14:textId="720A346C" w:rsidR="0048243B" w:rsidRPr="00C93814" w:rsidDel="005D2A09" w:rsidRDefault="0048243B" w:rsidP="009A18CE">
            <w:pPr>
              <w:keepLines/>
              <w:widowControl w:val="0"/>
              <w:spacing w:line="240" w:lineRule="auto"/>
              <w:rPr>
                <w:del w:id="1115" w:author="Joo, Hye@ARB" w:date="2026-06-04T21:41:00Z"/>
                <w:rFonts w:ascii="Arial" w:hAnsi="Arial" w:cs="Arial"/>
                <w:sz w:val="2"/>
                <w:szCs w:val="2"/>
              </w:rPr>
            </w:pPr>
          </w:p>
        </w:tc>
        <w:tc>
          <w:tcPr>
            <w:tcW w:w="1184" w:type="dxa"/>
            <w:tcBorders>
              <w:top w:val="single" w:sz="6" w:space="0" w:color="000000"/>
              <w:left w:val="single" w:sz="6" w:space="0" w:color="000000"/>
              <w:bottom w:val="single" w:sz="6" w:space="0" w:color="000000"/>
              <w:right w:val="single" w:sz="6" w:space="0" w:color="000000"/>
            </w:tcBorders>
          </w:tcPr>
          <w:p w14:paraId="2B947B32" w14:textId="74917B16" w:rsidR="0048243B" w:rsidRPr="00C93814" w:rsidDel="005D2A09" w:rsidRDefault="0048243B" w:rsidP="009A18CE">
            <w:pPr>
              <w:pStyle w:val="TableParagraph"/>
              <w:keepLines/>
              <w:ind w:left="8"/>
              <w:jc w:val="center"/>
              <w:rPr>
                <w:del w:id="1116" w:author="Joo, Hye@ARB" w:date="2026-06-04T21:41:00Z"/>
                <w:rFonts w:ascii="Arial" w:hAnsi="Arial" w:cs="Arial"/>
                <w:i/>
              </w:rPr>
            </w:pPr>
            <w:del w:id="1117" w:author="Joo, Hye@ARB" w:date="2026-06-04T21:41:00Z">
              <w:r w:rsidRPr="00C93814" w:rsidDel="005D2A09">
                <w:rPr>
                  <w:rFonts w:ascii="Arial" w:hAnsi="Arial" w:cs="Arial"/>
                  <w:i/>
                </w:rPr>
                <w:delText>2018</w:delText>
              </w:r>
              <w:r w:rsidRPr="00C93814" w:rsidDel="005D2A09">
                <w:rPr>
                  <w:rFonts w:ascii="Arial" w:hAnsi="Arial" w:cs="Arial"/>
                  <w:i/>
                  <w:spacing w:val="-14"/>
                </w:rPr>
                <w:delText xml:space="preserve"> </w:delText>
              </w:r>
              <w:r w:rsidRPr="00C93814" w:rsidDel="005D2A09">
                <w:rPr>
                  <w:rFonts w:ascii="Arial" w:hAnsi="Arial" w:cs="Arial"/>
                  <w:i/>
                </w:rPr>
                <w:delText xml:space="preserve">and </w:delText>
              </w:r>
              <w:r w:rsidRPr="00C93814" w:rsidDel="005D2A09">
                <w:rPr>
                  <w:rFonts w:ascii="Arial" w:hAnsi="Arial" w:cs="Arial"/>
                  <w:i/>
                  <w:spacing w:val="-2"/>
                </w:rPr>
                <w:delText>Prior</w:delText>
              </w:r>
            </w:del>
          </w:p>
          <w:p w14:paraId="7A46E6C8" w14:textId="0CE08F78" w:rsidR="0048243B" w:rsidRPr="00C93814" w:rsidDel="005D2A09" w:rsidRDefault="0048243B" w:rsidP="009A18CE">
            <w:pPr>
              <w:pStyle w:val="TableParagraph"/>
              <w:keepLines/>
              <w:ind w:left="124" w:right="117"/>
              <w:jc w:val="center"/>
              <w:rPr>
                <w:del w:id="1118" w:author="Joo, Hye@ARB" w:date="2026-06-04T21:41:00Z"/>
                <w:rFonts w:ascii="Arial" w:hAnsi="Arial" w:cs="Arial"/>
                <w:i/>
              </w:rPr>
            </w:pPr>
            <w:del w:id="1119" w:author="Joo, Hye@ARB" w:date="2026-06-04T21:41:00Z">
              <w:r w:rsidRPr="00C93814" w:rsidDel="005D2A09">
                <w:rPr>
                  <w:rFonts w:ascii="Arial" w:hAnsi="Arial" w:cs="Arial"/>
                  <w:i/>
                  <w:spacing w:val="-2"/>
                </w:rPr>
                <w:delText>Model Years</w:delText>
              </w:r>
            </w:del>
          </w:p>
        </w:tc>
        <w:tc>
          <w:tcPr>
            <w:tcW w:w="1516" w:type="dxa"/>
            <w:tcBorders>
              <w:top w:val="single" w:sz="6" w:space="0" w:color="000000"/>
              <w:left w:val="single" w:sz="6" w:space="0" w:color="000000"/>
              <w:bottom w:val="single" w:sz="6" w:space="0" w:color="000000"/>
            </w:tcBorders>
          </w:tcPr>
          <w:p w14:paraId="0D107AA6" w14:textId="7A4E8080" w:rsidR="0048243B" w:rsidRPr="00C93814" w:rsidDel="005D2A09" w:rsidRDefault="0048243B" w:rsidP="009A18CE">
            <w:pPr>
              <w:pStyle w:val="TableParagraph"/>
              <w:keepLines/>
              <w:ind w:left="155" w:right="139" w:hanging="5"/>
              <w:jc w:val="center"/>
              <w:rPr>
                <w:del w:id="1120" w:author="Joo, Hye@ARB" w:date="2026-06-04T21:41:00Z"/>
                <w:rFonts w:ascii="Arial" w:hAnsi="Arial" w:cs="Arial"/>
                <w:i/>
              </w:rPr>
            </w:pPr>
            <w:del w:id="1121" w:author="Joo, Hye@ARB" w:date="2026-06-04T21:41:00Z">
              <w:r w:rsidRPr="00C93814" w:rsidDel="005D2A09">
                <w:rPr>
                  <w:rFonts w:ascii="Arial" w:hAnsi="Arial" w:cs="Arial"/>
                  <w:i/>
                </w:rPr>
                <w:delText xml:space="preserve">2019 and </w:delText>
              </w:r>
              <w:r w:rsidRPr="00C93814" w:rsidDel="005D2A09">
                <w:rPr>
                  <w:rFonts w:ascii="Arial" w:hAnsi="Arial" w:cs="Arial"/>
                  <w:i/>
                  <w:spacing w:val="-2"/>
                </w:rPr>
                <w:delText xml:space="preserve">Subsequent </w:delText>
              </w:r>
              <w:r w:rsidRPr="00C93814" w:rsidDel="005D2A09">
                <w:rPr>
                  <w:rFonts w:ascii="Arial" w:hAnsi="Arial" w:cs="Arial"/>
                  <w:i/>
                </w:rPr>
                <w:delText>Model</w:delText>
              </w:r>
              <w:r w:rsidRPr="00C93814" w:rsidDel="005D2A09">
                <w:rPr>
                  <w:rFonts w:ascii="Arial" w:hAnsi="Arial" w:cs="Arial"/>
                  <w:i/>
                  <w:spacing w:val="-4"/>
                </w:rPr>
                <w:delText xml:space="preserve"> </w:delText>
              </w:r>
              <w:r w:rsidRPr="00C93814" w:rsidDel="005D2A09">
                <w:rPr>
                  <w:rFonts w:ascii="Arial" w:hAnsi="Arial" w:cs="Arial"/>
                  <w:i/>
                  <w:spacing w:val="-2"/>
                </w:rPr>
                <w:delText>Years</w:delText>
              </w:r>
            </w:del>
          </w:p>
        </w:tc>
      </w:tr>
      <w:tr w:rsidR="0048243B" w:rsidRPr="001238F2" w:rsidDel="005D2A09" w14:paraId="3F29DF83" w14:textId="4B56FA2E" w:rsidTr="00C93814">
        <w:trPr>
          <w:trHeight w:val="759"/>
          <w:del w:id="1122" w:author="Joo, Hye@ARB" w:date="2026-06-04T21:41:00Z"/>
        </w:trPr>
        <w:tc>
          <w:tcPr>
            <w:tcW w:w="2715" w:type="dxa"/>
            <w:tcBorders>
              <w:top w:val="single" w:sz="6" w:space="0" w:color="000000"/>
              <w:right w:val="single" w:sz="6" w:space="0" w:color="000000"/>
            </w:tcBorders>
          </w:tcPr>
          <w:p w14:paraId="7EAD6F6D" w14:textId="756C1BE1" w:rsidR="0048243B" w:rsidRPr="00C93814" w:rsidDel="005D2A09" w:rsidRDefault="0048243B" w:rsidP="009A18CE">
            <w:pPr>
              <w:pStyle w:val="TableParagraph"/>
              <w:keepLines/>
              <w:spacing w:before="125"/>
              <w:ind w:left="97"/>
              <w:rPr>
                <w:del w:id="1123" w:author="Joo, Hye@ARB" w:date="2026-06-04T21:41:00Z"/>
                <w:rFonts w:ascii="Arial" w:hAnsi="Arial" w:cs="Arial"/>
              </w:rPr>
            </w:pPr>
            <w:del w:id="1124" w:author="Joo, Hye@ARB" w:date="2026-06-04T21:41:00Z">
              <w:r w:rsidRPr="00C93814" w:rsidDel="005D2A09">
                <w:rPr>
                  <w:rFonts w:ascii="Arial" w:hAnsi="Arial" w:cs="Arial"/>
                </w:rPr>
                <w:delText>All</w:delText>
              </w:r>
              <w:r w:rsidRPr="00C93814" w:rsidDel="005D2A09">
                <w:rPr>
                  <w:rFonts w:ascii="Arial" w:hAnsi="Arial" w:cs="Arial"/>
                  <w:spacing w:val="-8"/>
                </w:rPr>
                <w:delText xml:space="preserve"> </w:delText>
              </w:r>
              <w:r w:rsidRPr="00C93814" w:rsidDel="005D2A09">
                <w:rPr>
                  <w:rFonts w:ascii="Arial" w:hAnsi="Arial" w:cs="Arial"/>
                </w:rPr>
                <w:delText>PCs</w:delText>
              </w:r>
              <w:r w:rsidRPr="00C93814" w:rsidDel="005D2A09">
                <w:rPr>
                  <w:rFonts w:ascii="Arial" w:hAnsi="Arial" w:cs="Arial"/>
                  <w:spacing w:val="-10"/>
                </w:rPr>
                <w:delText xml:space="preserve"> </w:delText>
              </w:r>
              <w:r w:rsidRPr="00C93814" w:rsidDel="005D2A09">
                <w:rPr>
                  <w:rFonts w:ascii="Arial" w:hAnsi="Arial" w:cs="Arial"/>
                </w:rPr>
                <w:delText>and</w:delText>
              </w:r>
              <w:r w:rsidRPr="00C93814" w:rsidDel="005D2A09">
                <w:rPr>
                  <w:rFonts w:ascii="Arial" w:hAnsi="Arial" w:cs="Arial"/>
                  <w:spacing w:val="-9"/>
                </w:rPr>
                <w:delText xml:space="preserve"> </w:delText>
              </w:r>
              <w:r w:rsidRPr="00C93814" w:rsidDel="005D2A09">
                <w:rPr>
                  <w:rFonts w:ascii="Arial" w:hAnsi="Arial" w:cs="Arial"/>
                </w:rPr>
                <w:delText>LDTs</w:delText>
              </w:r>
              <w:r w:rsidRPr="00C93814" w:rsidDel="005D2A09">
                <w:rPr>
                  <w:rFonts w:ascii="Arial" w:hAnsi="Arial" w:cs="Arial"/>
                  <w:spacing w:val="-10"/>
                </w:rPr>
                <w:delText xml:space="preserve"> </w:delText>
              </w:r>
              <w:r w:rsidRPr="00C93814" w:rsidDel="005D2A09">
                <w:rPr>
                  <w:rFonts w:ascii="Arial" w:hAnsi="Arial" w:cs="Arial"/>
                </w:rPr>
                <w:delText>through 8,500</w:delText>
              </w:r>
              <w:r w:rsidRPr="00C93814" w:rsidDel="005D2A09">
                <w:rPr>
                  <w:rFonts w:ascii="Arial" w:hAnsi="Arial" w:cs="Arial"/>
                  <w:spacing w:val="-3"/>
                </w:rPr>
                <w:delText xml:space="preserve"> </w:delText>
              </w:r>
              <w:r w:rsidRPr="00C93814" w:rsidDel="005D2A09">
                <w:rPr>
                  <w:rFonts w:ascii="Arial" w:hAnsi="Arial" w:cs="Arial"/>
                </w:rPr>
                <w:delText>lbs</w:delText>
              </w:r>
              <w:r w:rsidRPr="00C93814" w:rsidDel="005D2A09">
                <w:rPr>
                  <w:rFonts w:ascii="Arial" w:hAnsi="Arial" w:cs="Arial"/>
                  <w:spacing w:val="-3"/>
                </w:rPr>
                <w:delText xml:space="preserve"> </w:delText>
              </w:r>
              <w:r w:rsidRPr="00C93814" w:rsidDel="005D2A09">
                <w:rPr>
                  <w:rFonts w:ascii="Arial" w:hAnsi="Arial" w:cs="Arial"/>
                </w:rPr>
                <w:delText>GVWR;</w:delText>
              </w:r>
              <w:r w:rsidRPr="00C93814" w:rsidDel="005D2A09">
                <w:rPr>
                  <w:rFonts w:ascii="Arial" w:hAnsi="Arial" w:cs="Arial"/>
                  <w:spacing w:val="-4"/>
                </w:rPr>
                <w:delText xml:space="preserve"> MDPVs</w:delText>
              </w:r>
            </w:del>
          </w:p>
        </w:tc>
        <w:tc>
          <w:tcPr>
            <w:tcW w:w="1530" w:type="dxa"/>
            <w:tcBorders>
              <w:top w:val="single" w:sz="6" w:space="0" w:color="000000"/>
              <w:left w:val="single" w:sz="6" w:space="0" w:color="000000"/>
              <w:right w:val="single" w:sz="6" w:space="0" w:color="000000"/>
            </w:tcBorders>
          </w:tcPr>
          <w:p w14:paraId="5E98ACD8" w14:textId="0EC51884" w:rsidR="0048243B" w:rsidRPr="00C93814" w:rsidDel="005D2A09" w:rsidRDefault="0048243B" w:rsidP="009A18CE">
            <w:pPr>
              <w:pStyle w:val="TableParagraph"/>
              <w:keepLines/>
              <w:ind w:left="398" w:right="371" w:hanging="12"/>
              <w:rPr>
                <w:del w:id="1125" w:author="Joo, Hye@ARB" w:date="2026-06-04T21:41:00Z"/>
                <w:rFonts w:ascii="Arial" w:hAnsi="Arial" w:cs="Arial"/>
              </w:rPr>
            </w:pPr>
            <w:del w:id="1126" w:author="Joo, Hye@ARB" w:date="2026-06-04T21:41:00Z">
              <w:r w:rsidRPr="00C93814" w:rsidDel="005D2A09">
                <w:rPr>
                  <w:rFonts w:ascii="Arial" w:hAnsi="Arial" w:cs="Arial"/>
                  <w:spacing w:val="-2"/>
                </w:rPr>
                <w:delText>Loaded vehicle</w:delText>
              </w:r>
            </w:del>
          </w:p>
          <w:p w14:paraId="222BCB3D" w14:textId="49A70B86" w:rsidR="0048243B" w:rsidRPr="00C93814" w:rsidDel="005D2A09" w:rsidRDefault="0048243B" w:rsidP="009A18CE">
            <w:pPr>
              <w:pStyle w:val="TableParagraph"/>
              <w:keepLines/>
              <w:ind w:left="417"/>
              <w:rPr>
                <w:del w:id="1127" w:author="Joo, Hye@ARB" w:date="2026-06-04T21:41:00Z"/>
                <w:rFonts w:ascii="Arial" w:hAnsi="Arial" w:cs="Arial"/>
              </w:rPr>
            </w:pPr>
            <w:del w:id="1128" w:author="Joo, Hye@ARB" w:date="2026-06-04T21:41:00Z">
              <w:r w:rsidRPr="00C93814" w:rsidDel="005D2A09">
                <w:rPr>
                  <w:rFonts w:ascii="Arial" w:hAnsi="Arial" w:cs="Arial"/>
                  <w:spacing w:val="-2"/>
                </w:rPr>
                <w:delText>weight</w:delText>
              </w:r>
            </w:del>
          </w:p>
        </w:tc>
        <w:tc>
          <w:tcPr>
            <w:tcW w:w="1440" w:type="dxa"/>
            <w:tcBorders>
              <w:top w:val="single" w:sz="6" w:space="0" w:color="000000"/>
              <w:left w:val="single" w:sz="6" w:space="0" w:color="000000"/>
              <w:right w:val="single" w:sz="6" w:space="0" w:color="000000"/>
            </w:tcBorders>
          </w:tcPr>
          <w:p w14:paraId="0520A4CD" w14:textId="35B4B8DC" w:rsidR="0048243B" w:rsidRPr="00C93814" w:rsidDel="005D2A09" w:rsidRDefault="0048243B" w:rsidP="009A18CE">
            <w:pPr>
              <w:pStyle w:val="TableParagraph"/>
              <w:keepLines/>
              <w:spacing w:before="250"/>
              <w:ind w:left="359"/>
              <w:rPr>
                <w:del w:id="1129" w:author="Joo, Hye@ARB" w:date="2026-06-04T21:41:00Z"/>
                <w:rFonts w:ascii="Arial" w:hAnsi="Arial" w:cs="Arial"/>
              </w:rPr>
            </w:pPr>
            <w:del w:id="1130" w:author="Joo, Hye@ARB" w:date="2026-06-04T21:41:00Z">
              <w:r w:rsidRPr="00C93814" w:rsidDel="005D2A09">
                <w:rPr>
                  <w:rFonts w:ascii="Arial" w:hAnsi="Arial" w:cs="Arial"/>
                  <w:spacing w:val="-2"/>
                </w:rPr>
                <w:delText>150,000</w:delText>
              </w:r>
            </w:del>
          </w:p>
        </w:tc>
        <w:tc>
          <w:tcPr>
            <w:tcW w:w="886" w:type="dxa"/>
            <w:tcBorders>
              <w:top w:val="single" w:sz="6" w:space="0" w:color="000000"/>
              <w:left w:val="single" w:sz="6" w:space="0" w:color="000000"/>
              <w:right w:val="single" w:sz="6" w:space="0" w:color="000000"/>
            </w:tcBorders>
          </w:tcPr>
          <w:p w14:paraId="505F0472" w14:textId="25E21767" w:rsidR="0048243B" w:rsidRPr="00C93814" w:rsidDel="005D2A09" w:rsidRDefault="0048243B" w:rsidP="009A18CE">
            <w:pPr>
              <w:pStyle w:val="TableParagraph"/>
              <w:keepLines/>
              <w:spacing w:before="250"/>
              <w:ind w:left="150"/>
              <w:rPr>
                <w:del w:id="1131" w:author="Joo, Hye@ARB" w:date="2026-06-04T21:41:00Z"/>
                <w:rFonts w:ascii="Arial" w:hAnsi="Arial" w:cs="Arial"/>
              </w:rPr>
            </w:pPr>
            <w:del w:id="1132" w:author="Joo, Hye@ARB" w:date="2026-06-04T21:41:00Z">
              <w:r w:rsidRPr="00C93814" w:rsidDel="005D2A09">
                <w:rPr>
                  <w:rFonts w:ascii="Arial" w:hAnsi="Arial" w:cs="Arial"/>
                  <w:spacing w:val="-4"/>
                </w:rPr>
                <w:delText>US06</w:delText>
              </w:r>
            </w:del>
          </w:p>
        </w:tc>
        <w:tc>
          <w:tcPr>
            <w:tcW w:w="1184" w:type="dxa"/>
            <w:tcBorders>
              <w:top w:val="single" w:sz="6" w:space="0" w:color="000000"/>
              <w:left w:val="single" w:sz="6" w:space="0" w:color="000000"/>
              <w:right w:val="single" w:sz="6" w:space="0" w:color="000000"/>
            </w:tcBorders>
          </w:tcPr>
          <w:p w14:paraId="683A5730" w14:textId="7711A7E8" w:rsidR="0048243B" w:rsidRPr="00C93814" w:rsidDel="005D2A09" w:rsidRDefault="0048243B" w:rsidP="009A18CE">
            <w:pPr>
              <w:pStyle w:val="TableParagraph"/>
              <w:keepLines/>
              <w:spacing w:before="250"/>
              <w:ind w:left="124" w:right="122"/>
              <w:jc w:val="center"/>
              <w:rPr>
                <w:del w:id="1133" w:author="Joo, Hye@ARB" w:date="2026-06-04T21:41:00Z"/>
                <w:rFonts w:ascii="Arial" w:hAnsi="Arial" w:cs="Arial"/>
              </w:rPr>
            </w:pPr>
            <w:del w:id="1134" w:author="Joo, Hye@ARB" w:date="2026-06-04T21:41:00Z">
              <w:r w:rsidRPr="00C93814" w:rsidDel="005D2A09">
                <w:rPr>
                  <w:rFonts w:ascii="Arial" w:hAnsi="Arial" w:cs="Arial"/>
                  <w:spacing w:val="-5"/>
                </w:rPr>
                <w:delText>10</w:delText>
              </w:r>
            </w:del>
          </w:p>
        </w:tc>
        <w:tc>
          <w:tcPr>
            <w:tcW w:w="1516" w:type="dxa"/>
            <w:tcBorders>
              <w:top w:val="single" w:sz="6" w:space="0" w:color="000000"/>
              <w:left w:val="single" w:sz="6" w:space="0" w:color="000000"/>
            </w:tcBorders>
          </w:tcPr>
          <w:p w14:paraId="212FBB1C" w14:textId="3170B185" w:rsidR="0048243B" w:rsidRPr="00C93814" w:rsidDel="005D2A09" w:rsidRDefault="0048243B" w:rsidP="009A18CE">
            <w:pPr>
              <w:pStyle w:val="TableParagraph"/>
              <w:keepLines/>
              <w:spacing w:before="250"/>
              <w:ind w:left="12"/>
              <w:jc w:val="center"/>
              <w:rPr>
                <w:del w:id="1135" w:author="Joo, Hye@ARB" w:date="2026-06-04T21:41:00Z"/>
                <w:rFonts w:ascii="Arial" w:hAnsi="Arial" w:cs="Arial"/>
              </w:rPr>
            </w:pPr>
            <w:del w:id="1136" w:author="Joo, Hye@ARB" w:date="2026-06-04T21:41:00Z">
              <w:r w:rsidRPr="00C93814" w:rsidDel="005D2A09">
                <w:rPr>
                  <w:rFonts w:ascii="Arial" w:hAnsi="Arial" w:cs="Arial"/>
                  <w:spacing w:val="-10"/>
                </w:rPr>
                <w:delText>6</w:delText>
              </w:r>
            </w:del>
          </w:p>
        </w:tc>
      </w:tr>
    </w:tbl>
    <w:p w14:paraId="44708339" w14:textId="0AF0D89E" w:rsidR="0048243B" w:rsidRPr="003313AE" w:rsidDel="005D2A09" w:rsidRDefault="0048243B" w:rsidP="009A18CE">
      <w:pPr>
        <w:keepLines/>
        <w:widowControl w:val="0"/>
        <w:spacing w:line="240" w:lineRule="auto"/>
        <w:ind w:left="1439" w:right="1216" w:hanging="180"/>
        <w:rPr>
          <w:del w:id="1137" w:author="Joo, Hye@ARB" w:date="2026-06-04T21:41:00Z"/>
          <w:rFonts w:ascii="Arial" w:hAnsi="Arial" w:cs="Arial"/>
          <w:sz w:val="18"/>
        </w:rPr>
      </w:pPr>
      <w:del w:id="1138" w:author="Joo, Hye@ARB" w:date="2026-06-04T21:41:00Z">
        <w:r w:rsidRPr="003313AE" w:rsidDel="005D2A09">
          <w:rPr>
            <w:rFonts w:ascii="Arial" w:hAnsi="Arial" w:cs="Arial"/>
            <w:position w:val="6"/>
            <w:sz w:val="12"/>
          </w:rPr>
          <w:delText>1</w:delText>
        </w:r>
        <w:r w:rsidRPr="003313AE" w:rsidDel="005D2A09">
          <w:rPr>
            <w:rFonts w:ascii="Arial" w:hAnsi="Arial" w:cs="Arial"/>
            <w:spacing w:val="80"/>
            <w:position w:val="6"/>
            <w:sz w:val="12"/>
          </w:rPr>
          <w:delText xml:space="preserve"> </w:delText>
        </w:r>
        <w:r w:rsidRPr="003313AE" w:rsidDel="005D2A09">
          <w:rPr>
            <w:rFonts w:ascii="Arial" w:hAnsi="Arial" w:cs="Arial"/>
            <w:sz w:val="18"/>
          </w:rPr>
          <w:delText>All</w:delText>
        </w:r>
        <w:r w:rsidRPr="003313AE" w:rsidDel="005D2A09">
          <w:rPr>
            <w:rFonts w:ascii="Arial" w:hAnsi="Arial" w:cs="Arial"/>
            <w:spacing w:val="-2"/>
            <w:sz w:val="18"/>
          </w:rPr>
          <w:delText xml:space="preserve"> </w:delText>
        </w:r>
        <w:r w:rsidRPr="003313AE" w:rsidDel="005D2A09">
          <w:rPr>
            <w:rFonts w:ascii="Arial" w:hAnsi="Arial" w:cs="Arial"/>
            <w:sz w:val="18"/>
          </w:rPr>
          <w:delText>PCs,</w:delText>
        </w:r>
        <w:r w:rsidRPr="003313AE" w:rsidDel="005D2A09">
          <w:rPr>
            <w:rFonts w:ascii="Arial" w:hAnsi="Arial" w:cs="Arial"/>
            <w:spacing w:val="-1"/>
            <w:sz w:val="18"/>
          </w:rPr>
          <w:delText xml:space="preserve"> </w:delText>
        </w:r>
        <w:r w:rsidRPr="003313AE" w:rsidDel="005D2A09">
          <w:rPr>
            <w:rFonts w:ascii="Arial" w:hAnsi="Arial" w:cs="Arial"/>
            <w:sz w:val="18"/>
          </w:rPr>
          <w:delText>LDTs,</w:delText>
        </w:r>
        <w:r w:rsidRPr="003313AE" w:rsidDel="005D2A09">
          <w:rPr>
            <w:rFonts w:ascii="Arial" w:hAnsi="Arial" w:cs="Arial"/>
            <w:spacing w:val="-1"/>
            <w:sz w:val="18"/>
          </w:rPr>
          <w:delText xml:space="preserve"> </w:delText>
        </w:r>
        <w:r w:rsidRPr="003313AE" w:rsidDel="005D2A09">
          <w:rPr>
            <w:rFonts w:ascii="Arial" w:hAnsi="Arial" w:cs="Arial"/>
            <w:sz w:val="18"/>
          </w:rPr>
          <w:delText>and</w:delText>
        </w:r>
        <w:r w:rsidRPr="003313AE" w:rsidDel="005D2A09">
          <w:rPr>
            <w:rFonts w:ascii="Arial" w:hAnsi="Arial" w:cs="Arial"/>
            <w:spacing w:val="-3"/>
            <w:sz w:val="18"/>
          </w:rPr>
          <w:delText xml:space="preserve"> </w:delText>
        </w:r>
        <w:r w:rsidRPr="003313AE" w:rsidDel="005D2A09">
          <w:rPr>
            <w:rFonts w:ascii="Arial" w:hAnsi="Arial" w:cs="Arial"/>
            <w:sz w:val="18"/>
          </w:rPr>
          <w:delText>MDPVs</w:delText>
        </w:r>
        <w:r w:rsidRPr="003313AE" w:rsidDel="005D2A09">
          <w:rPr>
            <w:rFonts w:ascii="Arial" w:hAnsi="Arial" w:cs="Arial"/>
            <w:spacing w:val="-2"/>
            <w:sz w:val="18"/>
          </w:rPr>
          <w:delText xml:space="preserve"> </w:delText>
        </w:r>
        <w:r w:rsidRPr="003313AE" w:rsidDel="005D2A09">
          <w:rPr>
            <w:rFonts w:ascii="Arial" w:hAnsi="Arial" w:cs="Arial"/>
            <w:sz w:val="18"/>
          </w:rPr>
          <w:delText>certified</w:delText>
        </w:r>
        <w:r w:rsidRPr="003313AE" w:rsidDel="005D2A09">
          <w:rPr>
            <w:rFonts w:ascii="Arial" w:hAnsi="Arial" w:cs="Arial"/>
            <w:spacing w:val="-1"/>
            <w:sz w:val="18"/>
          </w:rPr>
          <w:delText xml:space="preserve"> </w:delText>
        </w:r>
        <w:r w:rsidRPr="003313AE" w:rsidDel="005D2A09">
          <w:rPr>
            <w:rFonts w:ascii="Arial" w:hAnsi="Arial" w:cs="Arial"/>
            <w:sz w:val="18"/>
          </w:rPr>
          <w:delText>to</w:delText>
        </w:r>
        <w:r w:rsidRPr="003313AE" w:rsidDel="005D2A09">
          <w:rPr>
            <w:rFonts w:ascii="Arial" w:hAnsi="Arial" w:cs="Arial"/>
            <w:spacing w:val="-3"/>
            <w:sz w:val="18"/>
          </w:rPr>
          <w:delText xml:space="preserve"> </w:delText>
        </w:r>
        <w:r w:rsidRPr="003313AE" w:rsidDel="005D2A09">
          <w:rPr>
            <w:rFonts w:ascii="Arial" w:hAnsi="Arial" w:cs="Arial"/>
            <w:sz w:val="20"/>
          </w:rPr>
          <w:delText>LEV</w:delText>
        </w:r>
        <w:r w:rsidRPr="003313AE" w:rsidDel="005D2A09">
          <w:rPr>
            <w:rFonts w:ascii="Arial" w:hAnsi="Arial" w:cs="Arial"/>
            <w:spacing w:val="-2"/>
            <w:sz w:val="20"/>
          </w:rPr>
          <w:delText xml:space="preserve"> </w:delText>
        </w:r>
        <w:r w:rsidRPr="003313AE" w:rsidDel="005D2A09">
          <w:rPr>
            <w:rFonts w:ascii="Arial" w:hAnsi="Arial" w:cs="Arial"/>
            <w:sz w:val="20"/>
          </w:rPr>
          <w:delText>III</w:delText>
        </w:r>
        <w:r w:rsidRPr="003313AE" w:rsidDel="005D2A09">
          <w:rPr>
            <w:rFonts w:ascii="Arial" w:hAnsi="Arial" w:cs="Arial"/>
            <w:spacing w:val="-4"/>
            <w:sz w:val="20"/>
          </w:rPr>
          <w:delText xml:space="preserve"> </w:delText>
        </w:r>
        <w:r w:rsidRPr="003313AE" w:rsidDel="005D2A09">
          <w:rPr>
            <w:rFonts w:ascii="Arial" w:hAnsi="Arial" w:cs="Arial"/>
            <w:sz w:val="20"/>
          </w:rPr>
          <w:delText>FTP</w:delText>
        </w:r>
        <w:r w:rsidRPr="003313AE" w:rsidDel="005D2A09">
          <w:rPr>
            <w:rFonts w:ascii="Arial" w:hAnsi="Arial" w:cs="Arial"/>
            <w:spacing w:val="-2"/>
            <w:sz w:val="20"/>
          </w:rPr>
          <w:delText xml:space="preserve"> </w:delText>
        </w:r>
        <w:r w:rsidRPr="003313AE" w:rsidDel="005D2A09">
          <w:rPr>
            <w:rFonts w:ascii="Arial" w:hAnsi="Arial" w:cs="Arial"/>
            <w:sz w:val="20"/>
          </w:rPr>
          <w:delText>PM</w:delText>
        </w:r>
        <w:r w:rsidRPr="003313AE" w:rsidDel="005D2A09">
          <w:rPr>
            <w:rFonts w:ascii="Arial" w:hAnsi="Arial" w:cs="Arial"/>
            <w:spacing w:val="-2"/>
            <w:sz w:val="20"/>
          </w:rPr>
          <w:delText xml:space="preserve"> </w:delText>
        </w:r>
        <w:r w:rsidRPr="003313AE" w:rsidDel="005D2A09">
          <w:rPr>
            <w:rFonts w:ascii="Arial" w:hAnsi="Arial" w:cs="Arial"/>
            <w:sz w:val="20"/>
          </w:rPr>
          <w:delText>emission</w:delText>
        </w:r>
        <w:r w:rsidRPr="003313AE" w:rsidDel="005D2A09">
          <w:rPr>
            <w:rFonts w:ascii="Arial" w:hAnsi="Arial" w:cs="Arial"/>
            <w:spacing w:val="-1"/>
            <w:sz w:val="20"/>
          </w:rPr>
          <w:delText xml:space="preserve"> </w:delText>
        </w:r>
        <w:r w:rsidRPr="003313AE" w:rsidDel="005D2A09">
          <w:rPr>
            <w:rFonts w:ascii="Arial" w:hAnsi="Arial" w:cs="Arial"/>
            <w:sz w:val="20"/>
          </w:rPr>
          <w:delText>standards</w:delText>
        </w:r>
        <w:r w:rsidRPr="003313AE" w:rsidDel="005D2A09">
          <w:rPr>
            <w:rFonts w:ascii="Arial" w:hAnsi="Arial" w:cs="Arial"/>
            <w:spacing w:val="-3"/>
            <w:sz w:val="20"/>
          </w:rPr>
          <w:delText xml:space="preserve"> </w:delText>
        </w:r>
        <w:r w:rsidRPr="003313AE" w:rsidDel="005D2A09">
          <w:rPr>
            <w:rFonts w:ascii="Arial" w:hAnsi="Arial" w:cs="Arial"/>
            <w:sz w:val="18"/>
          </w:rPr>
          <w:delText>in</w:delText>
        </w:r>
        <w:r w:rsidRPr="003313AE" w:rsidDel="005D2A09">
          <w:rPr>
            <w:rFonts w:ascii="Arial" w:hAnsi="Arial" w:cs="Arial"/>
            <w:spacing w:val="-1"/>
            <w:sz w:val="18"/>
          </w:rPr>
          <w:delText xml:space="preserve"> </w:delText>
        </w:r>
        <w:r w:rsidRPr="003313AE" w:rsidDel="005D2A09">
          <w:rPr>
            <w:rFonts w:ascii="Arial" w:hAnsi="Arial" w:cs="Arial"/>
            <w:sz w:val="18"/>
          </w:rPr>
          <w:delText>subsection</w:delText>
        </w:r>
        <w:r w:rsidRPr="003313AE" w:rsidDel="005D2A09">
          <w:rPr>
            <w:rFonts w:ascii="Arial" w:hAnsi="Arial" w:cs="Arial"/>
            <w:spacing w:val="-3"/>
            <w:sz w:val="18"/>
          </w:rPr>
          <w:delText xml:space="preserve"> </w:delText>
        </w:r>
        <w:r w:rsidRPr="003313AE" w:rsidDel="005D2A09">
          <w:rPr>
            <w:rFonts w:ascii="Arial" w:hAnsi="Arial" w:cs="Arial"/>
            <w:sz w:val="18"/>
          </w:rPr>
          <w:delText>(a)(2)</w:delText>
        </w:r>
        <w:r w:rsidRPr="003313AE" w:rsidDel="005D2A09">
          <w:rPr>
            <w:rFonts w:ascii="Arial" w:hAnsi="Arial" w:cs="Arial"/>
            <w:spacing w:val="-4"/>
            <w:sz w:val="18"/>
          </w:rPr>
          <w:delText xml:space="preserve"> </w:delText>
        </w:r>
        <w:r w:rsidRPr="003313AE" w:rsidDel="005D2A09">
          <w:rPr>
            <w:rFonts w:ascii="Arial" w:hAnsi="Arial" w:cs="Arial"/>
            <w:sz w:val="18"/>
          </w:rPr>
          <w:delText>on</w:delText>
        </w:r>
        <w:r w:rsidRPr="003313AE" w:rsidDel="005D2A09">
          <w:rPr>
            <w:rFonts w:ascii="Arial" w:hAnsi="Arial" w:cs="Arial"/>
            <w:spacing w:val="-1"/>
            <w:sz w:val="18"/>
          </w:rPr>
          <w:delText xml:space="preserve"> </w:delText>
        </w:r>
        <w:r w:rsidRPr="003313AE" w:rsidDel="005D2A09">
          <w:rPr>
            <w:rFonts w:ascii="Arial" w:hAnsi="Arial" w:cs="Arial"/>
            <w:sz w:val="18"/>
          </w:rPr>
          <w:delText>a</w:delText>
        </w:r>
        <w:r w:rsidRPr="003313AE" w:rsidDel="005D2A09">
          <w:rPr>
            <w:rFonts w:ascii="Arial" w:hAnsi="Arial" w:cs="Arial"/>
            <w:spacing w:val="-5"/>
            <w:sz w:val="18"/>
          </w:rPr>
          <w:delText xml:space="preserve"> </w:delText>
        </w:r>
        <w:r w:rsidRPr="003313AE" w:rsidDel="005D2A09">
          <w:rPr>
            <w:rFonts w:ascii="Arial" w:hAnsi="Arial" w:cs="Arial"/>
            <w:sz w:val="18"/>
          </w:rPr>
          <w:delText>150,000- mile durability basis shall comply with the SFTP PM Exhaust Emission Standards in this table.</w:delText>
        </w:r>
      </w:del>
    </w:p>
    <w:p w14:paraId="2B670B5C" w14:textId="5B91175A" w:rsidR="0048243B" w:rsidRPr="003313AE" w:rsidDel="005D2A09" w:rsidRDefault="0048243B" w:rsidP="009A18CE">
      <w:pPr>
        <w:keepLines/>
        <w:widowControl w:val="0"/>
        <w:spacing w:line="240" w:lineRule="auto"/>
        <w:ind w:left="1440" w:right="1216" w:hanging="180"/>
        <w:rPr>
          <w:del w:id="1139" w:author="Joo, Hye@ARB" w:date="2026-06-04T21:41:00Z"/>
          <w:rFonts w:ascii="Arial" w:hAnsi="Arial" w:cs="Arial"/>
          <w:sz w:val="18"/>
        </w:rPr>
      </w:pPr>
      <w:del w:id="1140" w:author="Joo, Hye@ARB" w:date="2026-06-04T21:41:00Z">
        <w:r w:rsidRPr="003313AE" w:rsidDel="005D2A09">
          <w:rPr>
            <w:rFonts w:ascii="Arial" w:hAnsi="Arial" w:cs="Arial"/>
            <w:position w:val="6"/>
            <w:sz w:val="12"/>
          </w:rPr>
          <w:delText>2</w:delText>
        </w:r>
        <w:r w:rsidRPr="003313AE" w:rsidDel="005D2A09">
          <w:rPr>
            <w:rFonts w:ascii="Arial" w:hAnsi="Arial" w:cs="Arial"/>
            <w:spacing w:val="40"/>
            <w:position w:val="6"/>
            <w:sz w:val="12"/>
          </w:rPr>
          <w:delText xml:space="preserve"> </w:delText>
        </w:r>
        <w:r w:rsidRPr="003313AE" w:rsidDel="005D2A09">
          <w:rPr>
            <w:rFonts w:ascii="Arial" w:hAnsi="Arial" w:cs="Arial"/>
            <w:i/>
            <w:sz w:val="18"/>
          </w:rPr>
          <w:delText>Relaxed Interim Certification Standard.</w:delText>
        </w:r>
        <w:r w:rsidRPr="003313AE" w:rsidDel="005D2A09">
          <w:rPr>
            <w:rFonts w:ascii="Arial" w:hAnsi="Arial" w:cs="Arial"/>
            <w:i/>
            <w:spacing w:val="40"/>
            <w:sz w:val="18"/>
          </w:rPr>
          <w:delText xml:space="preserve"> </w:delText>
        </w:r>
        <w:r w:rsidRPr="003313AE" w:rsidDel="005D2A09">
          <w:rPr>
            <w:rFonts w:ascii="Arial" w:hAnsi="Arial" w:cs="Arial"/>
            <w:sz w:val="18"/>
          </w:rPr>
          <w:delText>Manufacturers shall certify 2018 and prior model test groups to a relaxed interim</w:delText>
        </w:r>
        <w:r w:rsidRPr="003313AE" w:rsidDel="005D2A09">
          <w:rPr>
            <w:rFonts w:ascii="Arial" w:hAnsi="Arial" w:cs="Arial"/>
            <w:spacing w:val="-3"/>
            <w:sz w:val="18"/>
          </w:rPr>
          <w:delText xml:space="preserve"> </w:delText>
        </w:r>
        <w:r w:rsidRPr="003313AE" w:rsidDel="005D2A09">
          <w:rPr>
            <w:rFonts w:ascii="Arial" w:hAnsi="Arial" w:cs="Arial"/>
            <w:sz w:val="18"/>
          </w:rPr>
          <w:delText>US06</w:delText>
        </w:r>
        <w:r w:rsidRPr="003313AE" w:rsidDel="005D2A09">
          <w:rPr>
            <w:rFonts w:ascii="Arial" w:hAnsi="Arial" w:cs="Arial"/>
            <w:spacing w:val="-1"/>
            <w:sz w:val="18"/>
          </w:rPr>
          <w:delText xml:space="preserve"> </w:delText>
        </w:r>
        <w:r w:rsidRPr="003313AE" w:rsidDel="005D2A09">
          <w:rPr>
            <w:rFonts w:ascii="Arial" w:hAnsi="Arial" w:cs="Arial"/>
            <w:sz w:val="18"/>
          </w:rPr>
          <w:delText>PM</w:delText>
        </w:r>
        <w:r w:rsidRPr="003313AE" w:rsidDel="005D2A09">
          <w:rPr>
            <w:rFonts w:ascii="Arial" w:hAnsi="Arial" w:cs="Arial"/>
            <w:spacing w:val="-1"/>
            <w:sz w:val="18"/>
          </w:rPr>
          <w:delText xml:space="preserve"> </w:delText>
        </w:r>
        <w:r w:rsidRPr="003313AE" w:rsidDel="005D2A09">
          <w:rPr>
            <w:rFonts w:ascii="Arial" w:hAnsi="Arial" w:cs="Arial"/>
            <w:sz w:val="18"/>
          </w:rPr>
          <w:delText>certification</w:delText>
        </w:r>
        <w:r w:rsidRPr="003313AE" w:rsidDel="005D2A09">
          <w:rPr>
            <w:rFonts w:ascii="Arial" w:hAnsi="Arial" w:cs="Arial"/>
            <w:spacing w:val="-3"/>
            <w:sz w:val="18"/>
          </w:rPr>
          <w:delText xml:space="preserve"> </w:delText>
        </w:r>
        <w:r w:rsidRPr="003313AE" w:rsidDel="005D2A09">
          <w:rPr>
            <w:rFonts w:ascii="Arial" w:hAnsi="Arial" w:cs="Arial"/>
            <w:sz w:val="18"/>
          </w:rPr>
          <w:delText>standard</w:delText>
        </w:r>
        <w:r w:rsidRPr="003313AE" w:rsidDel="005D2A09">
          <w:rPr>
            <w:rFonts w:ascii="Arial" w:hAnsi="Arial" w:cs="Arial"/>
            <w:spacing w:val="-3"/>
            <w:sz w:val="18"/>
          </w:rPr>
          <w:delText xml:space="preserve"> </w:delText>
        </w:r>
        <w:r w:rsidRPr="003313AE" w:rsidDel="005D2A09">
          <w:rPr>
            <w:rFonts w:ascii="Arial" w:hAnsi="Arial" w:cs="Arial"/>
            <w:sz w:val="18"/>
          </w:rPr>
          <w:delText>of</w:delText>
        </w:r>
        <w:r w:rsidRPr="003313AE" w:rsidDel="005D2A09">
          <w:rPr>
            <w:rFonts w:ascii="Arial" w:hAnsi="Arial" w:cs="Arial"/>
            <w:spacing w:val="-4"/>
            <w:sz w:val="18"/>
          </w:rPr>
          <w:delText xml:space="preserve"> </w:delText>
        </w:r>
        <w:r w:rsidRPr="003313AE" w:rsidDel="005D2A09">
          <w:rPr>
            <w:rFonts w:ascii="Arial" w:hAnsi="Arial" w:cs="Arial"/>
            <w:sz w:val="18"/>
          </w:rPr>
          <w:delText>10</w:delText>
        </w:r>
        <w:r w:rsidRPr="003313AE" w:rsidDel="005D2A09">
          <w:rPr>
            <w:rFonts w:ascii="Arial" w:hAnsi="Arial" w:cs="Arial"/>
            <w:spacing w:val="-1"/>
            <w:sz w:val="18"/>
          </w:rPr>
          <w:delText xml:space="preserve"> </w:delText>
        </w:r>
        <w:r w:rsidRPr="003313AE" w:rsidDel="005D2A09">
          <w:rPr>
            <w:rFonts w:ascii="Arial" w:hAnsi="Arial" w:cs="Arial"/>
            <w:sz w:val="18"/>
          </w:rPr>
          <w:delText>mg/mi.</w:delText>
        </w:r>
        <w:r w:rsidRPr="003313AE" w:rsidDel="005D2A09">
          <w:rPr>
            <w:rFonts w:ascii="Arial" w:hAnsi="Arial" w:cs="Arial"/>
            <w:spacing w:val="40"/>
            <w:sz w:val="18"/>
          </w:rPr>
          <w:delText xml:space="preserve"> </w:delText>
        </w:r>
        <w:r w:rsidRPr="003313AE" w:rsidDel="005D2A09">
          <w:rPr>
            <w:rFonts w:ascii="Arial" w:hAnsi="Arial" w:cs="Arial"/>
            <w:sz w:val="18"/>
          </w:rPr>
          <w:delText>However,</w:delText>
        </w:r>
        <w:r w:rsidRPr="003313AE" w:rsidDel="005D2A09">
          <w:rPr>
            <w:rFonts w:ascii="Arial" w:hAnsi="Arial" w:cs="Arial"/>
            <w:spacing w:val="-1"/>
            <w:sz w:val="18"/>
          </w:rPr>
          <w:delText xml:space="preserve"> </w:delText>
        </w:r>
        <w:r w:rsidRPr="003313AE" w:rsidDel="005D2A09">
          <w:rPr>
            <w:rFonts w:ascii="Arial" w:hAnsi="Arial" w:cs="Arial"/>
            <w:sz w:val="18"/>
          </w:rPr>
          <w:delText>all</w:delText>
        </w:r>
        <w:r w:rsidRPr="003313AE" w:rsidDel="005D2A09">
          <w:rPr>
            <w:rFonts w:ascii="Arial" w:hAnsi="Arial" w:cs="Arial"/>
            <w:spacing w:val="-4"/>
            <w:sz w:val="18"/>
          </w:rPr>
          <w:delText xml:space="preserve"> </w:delText>
        </w:r>
        <w:r w:rsidRPr="003313AE" w:rsidDel="005D2A09">
          <w:rPr>
            <w:rFonts w:ascii="Arial" w:hAnsi="Arial" w:cs="Arial"/>
            <w:sz w:val="18"/>
          </w:rPr>
          <w:delText>2019</w:delText>
        </w:r>
        <w:r w:rsidRPr="003313AE" w:rsidDel="005D2A09">
          <w:rPr>
            <w:rFonts w:ascii="Arial" w:hAnsi="Arial" w:cs="Arial"/>
            <w:spacing w:val="-1"/>
            <w:sz w:val="18"/>
          </w:rPr>
          <w:delText xml:space="preserve"> </w:delText>
        </w:r>
        <w:r w:rsidRPr="003313AE" w:rsidDel="005D2A09">
          <w:rPr>
            <w:rFonts w:ascii="Arial" w:hAnsi="Arial" w:cs="Arial"/>
            <w:sz w:val="18"/>
          </w:rPr>
          <w:delText>and</w:delText>
        </w:r>
        <w:r w:rsidRPr="003313AE" w:rsidDel="005D2A09">
          <w:rPr>
            <w:rFonts w:ascii="Arial" w:hAnsi="Arial" w:cs="Arial"/>
            <w:spacing w:val="-1"/>
            <w:sz w:val="18"/>
          </w:rPr>
          <w:delText xml:space="preserve"> </w:delText>
        </w:r>
        <w:r w:rsidRPr="003313AE" w:rsidDel="005D2A09">
          <w:rPr>
            <w:rFonts w:ascii="Arial" w:hAnsi="Arial" w:cs="Arial"/>
            <w:sz w:val="18"/>
          </w:rPr>
          <w:delText>subsequent</w:delText>
        </w:r>
        <w:r w:rsidRPr="003313AE" w:rsidDel="005D2A09">
          <w:rPr>
            <w:rFonts w:ascii="Arial" w:hAnsi="Arial" w:cs="Arial"/>
            <w:spacing w:val="-2"/>
            <w:sz w:val="18"/>
          </w:rPr>
          <w:delText xml:space="preserve"> </w:delText>
        </w:r>
        <w:r w:rsidRPr="003313AE" w:rsidDel="005D2A09">
          <w:rPr>
            <w:rFonts w:ascii="Arial" w:hAnsi="Arial" w:cs="Arial"/>
            <w:sz w:val="18"/>
          </w:rPr>
          <w:delText>model</w:delText>
        </w:r>
        <w:r w:rsidRPr="003313AE" w:rsidDel="005D2A09">
          <w:rPr>
            <w:rFonts w:ascii="Arial" w:hAnsi="Arial" w:cs="Arial"/>
            <w:spacing w:val="-2"/>
            <w:sz w:val="18"/>
          </w:rPr>
          <w:delText xml:space="preserve"> </w:delText>
        </w:r>
        <w:r w:rsidRPr="003313AE" w:rsidDel="005D2A09">
          <w:rPr>
            <w:rFonts w:ascii="Arial" w:hAnsi="Arial" w:cs="Arial"/>
            <w:sz w:val="18"/>
          </w:rPr>
          <w:delText>vehicles</w:delText>
        </w:r>
        <w:r w:rsidRPr="003313AE" w:rsidDel="005D2A09">
          <w:rPr>
            <w:rFonts w:ascii="Arial" w:hAnsi="Arial" w:cs="Arial"/>
            <w:spacing w:val="-2"/>
            <w:sz w:val="18"/>
          </w:rPr>
          <w:delText xml:space="preserve"> </w:delText>
        </w:r>
        <w:r w:rsidRPr="003313AE" w:rsidDel="005D2A09">
          <w:rPr>
            <w:rFonts w:ascii="Arial" w:hAnsi="Arial" w:cs="Arial"/>
            <w:sz w:val="18"/>
          </w:rPr>
          <w:delText>certifying</w:delText>
        </w:r>
        <w:r w:rsidRPr="003313AE" w:rsidDel="005D2A09">
          <w:rPr>
            <w:rFonts w:ascii="Arial" w:hAnsi="Arial" w:cs="Arial"/>
            <w:spacing w:val="-3"/>
            <w:sz w:val="18"/>
          </w:rPr>
          <w:delText xml:space="preserve"> </w:delText>
        </w:r>
        <w:r w:rsidRPr="003313AE" w:rsidDel="005D2A09">
          <w:rPr>
            <w:rFonts w:ascii="Arial" w:hAnsi="Arial" w:cs="Arial"/>
            <w:sz w:val="18"/>
          </w:rPr>
          <w:delText xml:space="preserve">to the LEV III FTP PM standard, including those from carryover test groups, shall be subject to the 6 mg/mi US06 PM </w:delText>
        </w:r>
        <w:r w:rsidRPr="003313AE" w:rsidDel="005D2A09">
          <w:rPr>
            <w:rFonts w:ascii="Arial" w:hAnsi="Arial" w:cs="Arial"/>
            <w:spacing w:val="-2"/>
            <w:sz w:val="18"/>
          </w:rPr>
          <w:delText>standard.</w:delText>
        </w:r>
      </w:del>
    </w:p>
    <w:p w14:paraId="2B2B803F" w14:textId="6839CB62" w:rsidR="0048243B" w:rsidRPr="003313AE" w:rsidDel="005D2A09" w:rsidRDefault="0048243B" w:rsidP="009A18CE">
      <w:pPr>
        <w:pStyle w:val="BodyText"/>
        <w:keepLines/>
        <w:spacing w:before="55"/>
        <w:rPr>
          <w:del w:id="1141" w:author="Joo, Hye@ARB" w:date="2026-06-04T21:41:00Z"/>
          <w:rFonts w:ascii="Arial" w:hAnsi="Arial" w:cs="Arial"/>
          <w:sz w:val="18"/>
        </w:rPr>
      </w:pPr>
    </w:p>
    <w:p w14:paraId="1CC0CF1E" w14:textId="2E5788EB" w:rsidR="008870CC" w:rsidRPr="00AA551A" w:rsidDel="005D2A09" w:rsidRDefault="0048243B" w:rsidP="00AA551A">
      <w:pPr>
        <w:spacing w:after="0" w:line="240" w:lineRule="auto"/>
        <w:ind w:left="540" w:hanging="180"/>
        <w:rPr>
          <w:del w:id="1142" w:author="Joo, Hye@ARB" w:date="2026-06-04T21:41:00Z"/>
          <w:rFonts w:ascii="Arial" w:eastAsia="Times New Roman" w:hAnsi="Arial" w:cs="Arial"/>
          <w:sz w:val="18"/>
          <w:szCs w:val="18"/>
        </w:rPr>
      </w:pPr>
      <w:del w:id="1143" w:author="Joo, Hye@ARB" w:date="2026-06-04T21:41:00Z">
        <w:r w:rsidRPr="003313AE" w:rsidDel="005D2A09">
          <w:rPr>
            <w:rFonts w:ascii="Arial" w:hAnsi="Arial" w:cs="Arial"/>
            <w:i/>
          </w:rPr>
          <w:delText>SFTP NMOG+NOx and CO Exhaust Emission Standards for Medium-Duty Vehicles.</w:delText>
        </w:r>
        <w:r w:rsidRPr="003313AE" w:rsidDel="005D2A09">
          <w:rPr>
            <w:rFonts w:ascii="Arial" w:hAnsi="Arial" w:cs="Arial"/>
            <w:i/>
            <w:spacing w:val="40"/>
          </w:rPr>
          <w:delText xml:space="preserve"> </w:delText>
        </w:r>
        <w:r w:rsidRPr="003313AE" w:rsidDel="005D2A09">
          <w:rPr>
            <w:rFonts w:ascii="Arial" w:hAnsi="Arial" w:cs="Arial"/>
          </w:rPr>
          <w:delText>The following standards are the maximum NMOG+NOx and CO composite emission values</w:delText>
        </w:r>
        <w:r w:rsidRPr="003313AE" w:rsidDel="005D2A09">
          <w:rPr>
            <w:rFonts w:ascii="Arial" w:hAnsi="Arial" w:cs="Arial"/>
            <w:spacing w:val="-3"/>
          </w:rPr>
          <w:delText xml:space="preserve"> </w:delText>
        </w:r>
        <w:r w:rsidRPr="003313AE" w:rsidDel="005D2A09">
          <w:rPr>
            <w:rFonts w:ascii="Arial" w:hAnsi="Arial" w:cs="Arial"/>
          </w:rPr>
          <w:delText>for</w:delText>
        </w:r>
        <w:r w:rsidRPr="003313AE" w:rsidDel="005D2A09">
          <w:rPr>
            <w:rFonts w:ascii="Arial" w:hAnsi="Arial" w:cs="Arial"/>
            <w:spacing w:val="-4"/>
          </w:rPr>
          <w:delText xml:space="preserve"> </w:delText>
        </w:r>
        <w:r w:rsidRPr="003313AE" w:rsidDel="005D2A09">
          <w:rPr>
            <w:rFonts w:ascii="Arial" w:hAnsi="Arial" w:cs="Arial"/>
          </w:rPr>
          <w:delText>full</w:delText>
        </w:r>
        <w:r w:rsidRPr="003313AE" w:rsidDel="005D2A09">
          <w:rPr>
            <w:rFonts w:ascii="Arial" w:hAnsi="Arial" w:cs="Arial"/>
            <w:spacing w:val="-3"/>
          </w:rPr>
          <w:delText xml:space="preserve"> </w:delText>
        </w:r>
        <w:r w:rsidRPr="003313AE" w:rsidDel="005D2A09">
          <w:rPr>
            <w:rFonts w:ascii="Arial" w:hAnsi="Arial" w:cs="Arial"/>
          </w:rPr>
          <w:delText>useful</w:delText>
        </w:r>
        <w:r w:rsidRPr="003313AE" w:rsidDel="005D2A09">
          <w:rPr>
            <w:rFonts w:ascii="Arial" w:hAnsi="Arial" w:cs="Arial"/>
            <w:spacing w:val="-3"/>
          </w:rPr>
          <w:delText xml:space="preserve"> </w:delText>
        </w:r>
        <w:r w:rsidRPr="003313AE" w:rsidDel="005D2A09">
          <w:rPr>
            <w:rFonts w:ascii="Arial" w:hAnsi="Arial" w:cs="Arial"/>
          </w:rPr>
          <w:delText>life</w:delText>
        </w:r>
        <w:r w:rsidRPr="003313AE" w:rsidDel="005D2A09">
          <w:rPr>
            <w:rFonts w:ascii="Arial" w:hAnsi="Arial" w:cs="Arial"/>
            <w:spacing w:val="-2"/>
          </w:rPr>
          <w:delText xml:space="preserve"> </w:delText>
        </w:r>
        <w:r w:rsidRPr="003313AE" w:rsidDel="005D2A09">
          <w:rPr>
            <w:rFonts w:ascii="Arial" w:hAnsi="Arial" w:cs="Arial"/>
          </w:rPr>
          <w:delText>of</w:delText>
        </w:r>
        <w:r w:rsidRPr="003313AE" w:rsidDel="005D2A09">
          <w:rPr>
            <w:rFonts w:ascii="Arial" w:hAnsi="Arial" w:cs="Arial"/>
            <w:spacing w:val="-4"/>
          </w:rPr>
          <w:delText xml:space="preserve"> </w:delText>
        </w:r>
        <w:r w:rsidRPr="003313AE" w:rsidDel="005D2A09">
          <w:rPr>
            <w:rFonts w:ascii="Arial" w:hAnsi="Arial" w:cs="Arial"/>
          </w:rPr>
          <w:delText>2016</w:delText>
        </w:r>
        <w:r w:rsidRPr="003313AE" w:rsidDel="005D2A09">
          <w:rPr>
            <w:rFonts w:ascii="Arial" w:hAnsi="Arial" w:cs="Arial"/>
            <w:spacing w:val="-3"/>
          </w:rPr>
          <w:delText xml:space="preserve"> </w:delText>
        </w:r>
        <w:r w:rsidRPr="003313AE" w:rsidDel="005D2A09">
          <w:rPr>
            <w:rFonts w:ascii="Arial" w:hAnsi="Arial" w:cs="Arial"/>
          </w:rPr>
          <w:delText>and</w:delText>
        </w:r>
        <w:r w:rsidRPr="003313AE" w:rsidDel="005D2A09">
          <w:rPr>
            <w:rFonts w:ascii="Arial" w:hAnsi="Arial" w:cs="Arial"/>
            <w:spacing w:val="-3"/>
          </w:rPr>
          <w:delText xml:space="preserve"> </w:delText>
        </w:r>
        <w:r w:rsidRPr="003313AE" w:rsidDel="005D2A09">
          <w:rPr>
            <w:rFonts w:ascii="Arial" w:hAnsi="Arial" w:cs="Arial"/>
          </w:rPr>
          <w:delText>subsequent</w:delText>
        </w:r>
        <w:r w:rsidRPr="003313AE" w:rsidDel="005D2A09">
          <w:rPr>
            <w:rFonts w:ascii="Arial" w:hAnsi="Arial" w:cs="Arial"/>
            <w:spacing w:val="-1"/>
          </w:rPr>
          <w:delText xml:space="preserve"> </w:delText>
        </w:r>
        <w:r w:rsidRPr="003313AE" w:rsidDel="005D2A09">
          <w:rPr>
            <w:rFonts w:ascii="Arial" w:hAnsi="Arial" w:cs="Arial"/>
          </w:rPr>
          <w:delText>model-year</w:delText>
        </w:r>
        <w:r w:rsidRPr="003313AE" w:rsidDel="005D2A09">
          <w:rPr>
            <w:rFonts w:ascii="Arial" w:hAnsi="Arial" w:cs="Arial"/>
            <w:spacing w:val="40"/>
          </w:rPr>
          <w:delText xml:space="preserve"> </w:delText>
        </w:r>
        <w:r w:rsidRPr="003313AE" w:rsidDel="005D2A09">
          <w:rPr>
            <w:rFonts w:ascii="Arial" w:hAnsi="Arial" w:cs="Arial"/>
          </w:rPr>
          <w:delText>medium-duty</w:delText>
        </w:r>
        <w:r w:rsidRPr="003313AE" w:rsidDel="005D2A09">
          <w:rPr>
            <w:rFonts w:ascii="Arial" w:hAnsi="Arial" w:cs="Arial"/>
            <w:spacing w:val="-3"/>
          </w:rPr>
          <w:delText xml:space="preserve"> </w:delText>
        </w:r>
        <w:r w:rsidRPr="003313AE" w:rsidDel="005D2A09">
          <w:rPr>
            <w:rFonts w:ascii="Arial" w:hAnsi="Arial" w:cs="Arial"/>
          </w:rPr>
          <w:delText>LEV</w:delText>
        </w:r>
        <w:r w:rsidRPr="003313AE" w:rsidDel="005D2A09">
          <w:rPr>
            <w:rFonts w:ascii="Arial" w:hAnsi="Arial" w:cs="Arial"/>
            <w:spacing w:val="-2"/>
          </w:rPr>
          <w:delText xml:space="preserve"> </w:delText>
        </w:r>
        <w:r w:rsidRPr="003313AE" w:rsidDel="005D2A09">
          <w:rPr>
            <w:rFonts w:ascii="Arial" w:hAnsi="Arial" w:cs="Arial"/>
          </w:rPr>
          <w:delText>III</w:delText>
        </w:r>
        <w:r w:rsidRPr="003313AE" w:rsidDel="005D2A09">
          <w:rPr>
            <w:rFonts w:ascii="Arial" w:hAnsi="Arial" w:cs="Arial"/>
            <w:spacing w:val="-4"/>
          </w:rPr>
          <w:delText xml:space="preserve"> </w:delText>
        </w:r>
        <w:r w:rsidRPr="003313AE" w:rsidDel="005D2A09">
          <w:rPr>
            <w:rFonts w:ascii="Arial" w:hAnsi="Arial" w:cs="Arial"/>
          </w:rPr>
          <w:delText>ULEVs</w:delText>
        </w:r>
        <w:r w:rsidRPr="003313AE" w:rsidDel="005D2A09">
          <w:rPr>
            <w:rFonts w:ascii="Arial" w:hAnsi="Arial" w:cs="Arial"/>
            <w:spacing w:val="-3"/>
          </w:rPr>
          <w:delText xml:space="preserve"> </w:delText>
        </w:r>
        <w:r w:rsidRPr="003313AE" w:rsidDel="005D2A09">
          <w:rPr>
            <w:rFonts w:ascii="Arial" w:hAnsi="Arial" w:cs="Arial"/>
          </w:rPr>
          <w:delText>and SULEVs from 8,501 through 14,000 pounds GVWR when operating on the same gaseous or liquid fuel they use for FTP certification.</w:delText>
        </w:r>
        <w:r w:rsidRPr="003313AE" w:rsidDel="005D2A09">
          <w:rPr>
            <w:rFonts w:ascii="Arial" w:hAnsi="Arial" w:cs="Arial"/>
            <w:spacing w:val="40"/>
          </w:rPr>
          <w:delText xml:space="preserve"> </w:delText>
        </w:r>
        <w:r w:rsidRPr="003313AE" w:rsidDel="005D2A09">
          <w:rPr>
            <w:rFonts w:ascii="Arial" w:hAnsi="Arial" w:cs="Arial"/>
          </w:rPr>
          <w:delText>In the case of flex-fueled vehicles certified to LEV III FTP</w:delText>
        </w:r>
        <w:r w:rsidRPr="003313AE" w:rsidDel="005D2A09">
          <w:rPr>
            <w:rFonts w:ascii="Arial" w:hAnsi="Arial" w:cs="Arial"/>
            <w:spacing w:val="-1"/>
          </w:rPr>
          <w:delText xml:space="preserve"> </w:delText>
        </w:r>
        <w:r w:rsidRPr="003313AE" w:rsidDel="005D2A09">
          <w:rPr>
            <w:rFonts w:ascii="Arial" w:hAnsi="Arial" w:cs="Arial"/>
          </w:rPr>
          <w:delText>standards</w:delText>
        </w:r>
        <w:r w:rsidRPr="003313AE" w:rsidDel="005D2A09">
          <w:rPr>
            <w:rFonts w:ascii="Arial" w:hAnsi="Arial" w:cs="Arial"/>
            <w:spacing w:val="-1"/>
          </w:rPr>
          <w:delText xml:space="preserve"> </w:delText>
        </w:r>
        <w:r w:rsidRPr="003313AE" w:rsidDel="005D2A09">
          <w:rPr>
            <w:rFonts w:ascii="Arial" w:hAnsi="Arial" w:cs="Arial"/>
          </w:rPr>
          <w:delText>prior</w:delText>
        </w:r>
        <w:r w:rsidRPr="003313AE" w:rsidDel="005D2A09">
          <w:rPr>
            <w:rFonts w:ascii="Arial" w:hAnsi="Arial" w:cs="Arial"/>
            <w:spacing w:val="-2"/>
          </w:rPr>
          <w:delText xml:space="preserve"> </w:delText>
        </w:r>
        <w:r w:rsidRPr="003313AE" w:rsidDel="005D2A09">
          <w:rPr>
            <w:rFonts w:ascii="Arial" w:hAnsi="Arial" w:cs="Arial"/>
          </w:rPr>
          <w:delText>to</w:delText>
        </w:r>
        <w:r w:rsidRPr="003313AE" w:rsidDel="005D2A09">
          <w:rPr>
            <w:rFonts w:ascii="Arial" w:hAnsi="Arial" w:cs="Arial"/>
            <w:spacing w:val="-1"/>
          </w:rPr>
          <w:delText xml:space="preserve"> </w:delText>
        </w:r>
        <w:r w:rsidRPr="003313AE" w:rsidDel="005D2A09">
          <w:rPr>
            <w:rFonts w:ascii="Arial" w:hAnsi="Arial" w:cs="Arial"/>
          </w:rPr>
          <w:delText>model</w:delText>
        </w:r>
        <w:r w:rsidRPr="003313AE" w:rsidDel="005D2A09">
          <w:rPr>
            <w:rFonts w:ascii="Arial" w:hAnsi="Arial" w:cs="Arial"/>
            <w:spacing w:val="-1"/>
          </w:rPr>
          <w:delText xml:space="preserve"> </w:delText>
        </w:r>
        <w:r w:rsidRPr="003313AE" w:rsidDel="005D2A09">
          <w:rPr>
            <w:rFonts w:ascii="Arial" w:hAnsi="Arial" w:cs="Arial"/>
          </w:rPr>
          <w:delText>year</w:delText>
        </w:r>
        <w:r w:rsidRPr="003313AE" w:rsidDel="005D2A09">
          <w:rPr>
            <w:rFonts w:ascii="Arial" w:hAnsi="Arial" w:cs="Arial"/>
            <w:spacing w:val="-2"/>
          </w:rPr>
          <w:delText xml:space="preserve"> </w:delText>
        </w:r>
        <w:r w:rsidRPr="003313AE" w:rsidDel="005D2A09">
          <w:rPr>
            <w:rFonts w:ascii="Arial" w:hAnsi="Arial" w:cs="Arial"/>
          </w:rPr>
          <w:delText>2018,</w:delText>
        </w:r>
        <w:r w:rsidRPr="003313AE" w:rsidDel="005D2A09">
          <w:rPr>
            <w:rFonts w:ascii="Arial" w:hAnsi="Arial" w:cs="Arial"/>
            <w:spacing w:val="-1"/>
          </w:rPr>
          <w:delText xml:space="preserve"> </w:delText>
        </w:r>
        <w:r w:rsidRPr="003313AE" w:rsidDel="005D2A09">
          <w:rPr>
            <w:rFonts w:ascii="Arial" w:hAnsi="Arial" w:cs="Arial"/>
          </w:rPr>
          <w:delText>SFTP</w:delText>
        </w:r>
        <w:r w:rsidRPr="003313AE" w:rsidDel="005D2A09">
          <w:rPr>
            <w:rFonts w:ascii="Arial" w:hAnsi="Arial" w:cs="Arial"/>
            <w:spacing w:val="-1"/>
          </w:rPr>
          <w:delText xml:space="preserve"> </w:delText>
        </w:r>
        <w:r w:rsidRPr="003313AE" w:rsidDel="005D2A09">
          <w:rPr>
            <w:rFonts w:ascii="Arial" w:hAnsi="Arial" w:cs="Arial"/>
          </w:rPr>
          <w:delText>compliance</w:delText>
        </w:r>
        <w:r w:rsidRPr="003313AE" w:rsidDel="005D2A09">
          <w:rPr>
            <w:rFonts w:ascii="Arial" w:hAnsi="Arial" w:cs="Arial"/>
            <w:spacing w:val="-2"/>
          </w:rPr>
          <w:delText xml:space="preserve"> </w:delText>
        </w:r>
        <w:r w:rsidRPr="003313AE" w:rsidDel="005D2A09">
          <w:rPr>
            <w:rFonts w:ascii="Arial" w:hAnsi="Arial" w:cs="Arial"/>
          </w:rPr>
          <w:delText>shall</w:delText>
        </w:r>
        <w:r w:rsidRPr="003313AE" w:rsidDel="005D2A09">
          <w:rPr>
            <w:rFonts w:ascii="Arial" w:hAnsi="Arial" w:cs="Arial"/>
            <w:spacing w:val="-1"/>
          </w:rPr>
          <w:delText xml:space="preserve"> </w:delText>
        </w:r>
        <w:r w:rsidRPr="003313AE" w:rsidDel="005D2A09">
          <w:rPr>
            <w:rFonts w:ascii="Arial" w:hAnsi="Arial" w:cs="Arial"/>
          </w:rPr>
          <w:delText>be</w:delText>
        </w:r>
        <w:r w:rsidRPr="003313AE" w:rsidDel="005D2A09">
          <w:rPr>
            <w:rFonts w:ascii="Arial" w:hAnsi="Arial" w:cs="Arial"/>
            <w:spacing w:val="-2"/>
          </w:rPr>
          <w:delText xml:space="preserve"> </w:delText>
        </w:r>
        <w:r w:rsidRPr="003313AE" w:rsidDel="005D2A09">
          <w:rPr>
            <w:rFonts w:ascii="Arial" w:hAnsi="Arial" w:cs="Arial"/>
          </w:rPr>
          <w:delText>demonstrated</w:delText>
        </w:r>
        <w:r w:rsidRPr="003313AE" w:rsidDel="005D2A09">
          <w:rPr>
            <w:rFonts w:ascii="Arial" w:hAnsi="Arial" w:cs="Arial"/>
            <w:spacing w:val="-1"/>
          </w:rPr>
          <w:delText xml:space="preserve"> </w:delText>
        </w:r>
        <w:r w:rsidRPr="003313AE" w:rsidDel="005D2A09">
          <w:rPr>
            <w:rFonts w:ascii="Arial" w:hAnsi="Arial" w:cs="Arial"/>
          </w:rPr>
          <w:delText>using</w:delText>
        </w:r>
        <w:r w:rsidRPr="003313AE" w:rsidDel="005D2A09">
          <w:rPr>
            <w:rFonts w:ascii="Arial" w:hAnsi="Arial" w:cs="Arial"/>
            <w:spacing w:val="-1"/>
          </w:rPr>
          <w:delText xml:space="preserve"> </w:delText>
        </w:r>
        <w:r w:rsidRPr="003313AE" w:rsidDel="005D2A09">
          <w:rPr>
            <w:rFonts w:ascii="Arial" w:hAnsi="Arial" w:cs="Arial"/>
          </w:rPr>
          <w:delText>the</w:delText>
        </w:r>
        <w:r w:rsidRPr="003313AE" w:rsidDel="005D2A09">
          <w:rPr>
            <w:rFonts w:ascii="Arial" w:hAnsi="Arial" w:cs="Arial"/>
            <w:spacing w:val="-2"/>
          </w:rPr>
          <w:delText xml:space="preserve"> </w:delText>
        </w:r>
        <w:r w:rsidRPr="003313AE" w:rsidDel="005D2A09">
          <w:rPr>
            <w:rFonts w:ascii="Arial" w:hAnsi="Arial" w:cs="Arial"/>
          </w:rPr>
          <w:delText>LEV III certification gasoline specified in Part II, Section A.100.3.1.2 of the “California 2015 and Subsequent</w:delText>
        </w:r>
        <w:r w:rsidRPr="003313AE" w:rsidDel="005D2A09">
          <w:rPr>
            <w:rFonts w:ascii="Arial" w:hAnsi="Arial" w:cs="Arial"/>
            <w:spacing w:val="-1"/>
          </w:rPr>
          <w:delText xml:space="preserve"> </w:delText>
        </w:r>
        <w:r w:rsidRPr="003313AE" w:rsidDel="005D2A09">
          <w:rPr>
            <w:rFonts w:ascii="Arial" w:hAnsi="Arial" w:cs="Arial"/>
          </w:rPr>
          <w:delText>Model</w:delText>
        </w:r>
        <w:r w:rsidRPr="003313AE" w:rsidDel="005D2A09">
          <w:rPr>
            <w:rFonts w:ascii="Arial" w:hAnsi="Arial" w:cs="Arial"/>
            <w:spacing w:val="-1"/>
          </w:rPr>
          <w:delText xml:space="preserve"> </w:delText>
        </w:r>
        <w:r w:rsidRPr="003313AE" w:rsidDel="005D2A09">
          <w:rPr>
            <w:rFonts w:ascii="Arial" w:hAnsi="Arial" w:cs="Arial"/>
          </w:rPr>
          <w:delText>Criteria</w:delText>
        </w:r>
        <w:r w:rsidRPr="003313AE" w:rsidDel="005D2A09">
          <w:rPr>
            <w:rFonts w:ascii="Arial" w:hAnsi="Arial" w:cs="Arial"/>
            <w:spacing w:val="-2"/>
          </w:rPr>
          <w:delText xml:space="preserve"> </w:delText>
        </w:r>
        <w:r w:rsidRPr="003313AE" w:rsidDel="005D2A09">
          <w:rPr>
            <w:rFonts w:ascii="Arial" w:hAnsi="Arial" w:cs="Arial"/>
          </w:rPr>
          <w:delText>Pollutant</w:delText>
        </w:r>
        <w:r w:rsidRPr="003313AE" w:rsidDel="005D2A09">
          <w:rPr>
            <w:rFonts w:ascii="Arial" w:hAnsi="Arial" w:cs="Arial"/>
            <w:spacing w:val="-1"/>
          </w:rPr>
          <w:delText xml:space="preserve"> </w:delText>
        </w:r>
        <w:r w:rsidRPr="003313AE" w:rsidDel="005D2A09">
          <w:rPr>
            <w:rFonts w:ascii="Arial" w:hAnsi="Arial" w:cs="Arial"/>
          </w:rPr>
          <w:delText>Exhaust</w:delText>
        </w:r>
        <w:r w:rsidRPr="003313AE" w:rsidDel="005D2A09">
          <w:rPr>
            <w:rFonts w:ascii="Arial" w:hAnsi="Arial" w:cs="Arial"/>
            <w:spacing w:val="-1"/>
          </w:rPr>
          <w:delText xml:space="preserve"> </w:delText>
        </w:r>
        <w:r w:rsidRPr="003313AE" w:rsidDel="005D2A09">
          <w:rPr>
            <w:rFonts w:ascii="Arial" w:hAnsi="Arial" w:cs="Arial"/>
          </w:rPr>
          <w:delText>Emission</w:delText>
        </w:r>
        <w:r w:rsidRPr="003313AE" w:rsidDel="005D2A09">
          <w:rPr>
            <w:rFonts w:ascii="Arial" w:hAnsi="Arial" w:cs="Arial"/>
            <w:spacing w:val="-1"/>
          </w:rPr>
          <w:delText xml:space="preserve"> </w:delText>
        </w:r>
        <w:r w:rsidRPr="003313AE" w:rsidDel="005D2A09">
          <w:rPr>
            <w:rFonts w:ascii="Arial" w:hAnsi="Arial" w:cs="Arial"/>
          </w:rPr>
          <w:delText>Standards</w:delText>
        </w:r>
        <w:r w:rsidRPr="003313AE" w:rsidDel="005D2A09">
          <w:rPr>
            <w:rFonts w:ascii="Arial" w:hAnsi="Arial" w:cs="Arial"/>
            <w:spacing w:val="-1"/>
          </w:rPr>
          <w:delText xml:space="preserve"> </w:delText>
        </w:r>
        <w:r w:rsidRPr="003313AE" w:rsidDel="005D2A09">
          <w:rPr>
            <w:rFonts w:ascii="Arial" w:hAnsi="Arial" w:cs="Arial"/>
          </w:rPr>
          <w:delText>and</w:delText>
        </w:r>
        <w:r w:rsidRPr="003313AE" w:rsidDel="005D2A09">
          <w:rPr>
            <w:rFonts w:ascii="Arial" w:hAnsi="Arial" w:cs="Arial"/>
            <w:spacing w:val="-1"/>
          </w:rPr>
          <w:delText xml:space="preserve"> </w:delText>
        </w:r>
        <w:r w:rsidRPr="003313AE" w:rsidDel="005D2A09">
          <w:rPr>
            <w:rFonts w:ascii="Arial" w:hAnsi="Arial" w:cs="Arial"/>
          </w:rPr>
          <w:delText>Test Procedures and</w:delText>
        </w:r>
        <w:r w:rsidRPr="003313AE" w:rsidDel="005D2A09">
          <w:rPr>
            <w:rFonts w:ascii="Arial" w:hAnsi="Arial" w:cs="Arial"/>
            <w:spacing w:val="-1"/>
          </w:rPr>
          <w:delText xml:space="preserve"> </w:delText>
        </w:r>
        <w:r w:rsidRPr="003313AE" w:rsidDel="005D2A09">
          <w:rPr>
            <w:rFonts w:ascii="Arial" w:hAnsi="Arial" w:cs="Arial"/>
          </w:rPr>
          <w:delText>2017 and Subsequent Model Greenhouse Gas Exhaust Emission Standards and Test Procedures for Passenger Cars, Light-Duty Trucks, and Medium-Duty Vehicles.”</w:delText>
        </w:r>
        <w:r w:rsidRPr="003313AE" w:rsidDel="005D2A09">
          <w:rPr>
            <w:rFonts w:ascii="Arial" w:hAnsi="Arial" w:cs="Arial"/>
            <w:spacing w:val="40"/>
          </w:rPr>
          <w:delText xml:space="preserve"> </w:delText>
        </w:r>
        <w:r w:rsidRPr="003313AE" w:rsidDel="005D2A09">
          <w:rPr>
            <w:rFonts w:ascii="Arial" w:hAnsi="Arial" w:cs="Arial"/>
          </w:rPr>
          <w:delText>2018 and subsequent model year</w:delText>
        </w:r>
        <w:r w:rsidRPr="003313AE" w:rsidDel="005D2A09">
          <w:rPr>
            <w:rFonts w:ascii="Arial" w:hAnsi="Arial" w:cs="Arial"/>
            <w:spacing w:val="-5"/>
          </w:rPr>
          <w:delText xml:space="preserve"> </w:delText>
        </w:r>
        <w:r w:rsidRPr="003313AE" w:rsidDel="005D2A09">
          <w:rPr>
            <w:rFonts w:ascii="Arial" w:hAnsi="Arial" w:cs="Arial"/>
          </w:rPr>
          <w:delText>multi-fueled</w:delText>
        </w:r>
        <w:r w:rsidRPr="003313AE" w:rsidDel="005D2A09">
          <w:rPr>
            <w:rFonts w:ascii="Arial" w:hAnsi="Arial" w:cs="Arial"/>
            <w:spacing w:val="-4"/>
          </w:rPr>
          <w:delText xml:space="preserve"> </w:delText>
        </w:r>
        <w:r w:rsidRPr="003313AE" w:rsidDel="005D2A09">
          <w:rPr>
            <w:rFonts w:ascii="Arial" w:hAnsi="Arial" w:cs="Arial"/>
          </w:rPr>
          <w:delText>vehicles</w:delText>
        </w:r>
        <w:r w:rsidRPr="003313AE" w:rsidDel="005D2A09">
          <w:rPr>
            <w:rFonts w:ascii="Arial" w:hAnsi="Arial" w:cs="Arial"/>
            <w:spacing w:val="-4"/>
          </w:rPr>
          <w:delText xml:space="preserve"> </w:delText>
        </w:r>
        <w:r w:rsidRPr="003313AE" w:rsidDel="005D2A09">
          <w:rPr>
            <w:rFonts w:ascii="Arial" w:hAnsi="Arial" w:cs="Arial"/>
          </w:rPr>
          <w:delText>(including</w:delText>
        </w:r>
        <w:r w:rsidRPr="003313AE" w:rsidDel="005D2A09">
          <w:rPr>
            <w:rFonts w:ascii="Arial" w:hAnsi="Arial" w:cs="Arial"/>
            <w:spacing w:val="-4"/>
          </w:rPr>
          <w:delText xml:space="preserve"> </w:delText>
        </w:r>
        <w:r w:rsidRPr="003313AE" w:rsidDel="005D2A09">
          <w:rPr>
            <w:rFonts w:ascii="Arial" w:hAnsi="Arial" w:cs="Arial"/>
          </w:rPr>
          <w:delText>bi-fueled,</w:delText>
        </w:r>
        <w:r w:rsidRPr="003313AE" w:rsidDel="005D2A09">
          <w:rPr>
            <w:rFonts w:ascii="Arial" w:hAnsi="Arial" w:cs="Arial"/>
            <w:spacing w:val="-4"/>
          </w:rPr>
          <w:delText xml:space="preserve"> </w:delText>
        </w:r>
        <w:r w:rsidRPr="003313AE" w:rsidDel="005D2A09">
          <w:rPr>
            <w:rFonts w:ascii="Arial" w:hAnsi="Arial" w:cs="Arial"/>
          </w:rPr>
          <w:delText>dual-fueled</w:delText>
        </w:r>
        <w:r w:rsidRPr="003313AE" w:rsidDel="005D2A09">
          <w:rPr>
            <w:rFonts w:ascii="Arial" w:hAnsi="Arial" w:cs="Arial"/>
            <w:spacing w:val="-3"/>
          </w:rPr>
          <w:delText xml:space="preserve"> </w:delText>
        </w:r>
        <w:r w:rsidRPr="003313AE" w:rsidDel="005D2A09">
          <w:rPr>
            <w:rFonts w:ascii="Arial" w:hAnsi="Arial" w:cs="Arial"/>
          </w:rPr>
          <w:delText>and</w:delText>
        </w:r>
        <w:r w:rsidRPr="003313AE" w:rsidDel="005D2A09">
          <w:rPr>
            <w:rFonts w:ascii="Arial" w:hAnsi="Arial" w:cs="Arial"/>
            <w:spacing w:val="-4"/>
          </w:rPr>
          <w:delText xml:space="preserve"> </w:delText>
        </w:r>
        <w:r w:rsidRPr="003313AE" w:rsidDel="005D2A09">
          <w:rPr>
            <w:rFonts w:ascii="Arial" w:hAnsi="Arial" w:cs="Arial"/>
          </w:rPr>
          <w:delText>fuel-flexible</w:delText>
        </w:r>
        <w:r w:rsidRPr="003313AE" w:rsidDel="005D2A09">
          <w:rPr>
            <w:rFonts w:ascii="Arial" w:hAnsi="Arial" w:cs="Arial"/>
            <w:spacing w:val="-5"/>
          </w:rPr>
          <w:delText xml:space="preserve"> </w:delText>
        </w:r>
        <w:r w:rsidRPr="003313AE" w:rsidDel="005D2A09">
          <w:rPr>
            <w:rFonts w:ascii="Arial" w:hAnsi="Arial" w:cs="Arial"/>
          </w:rPr>
          <w:delText>vehicles),</w:delText>
        </w:r>
        <w:r w:rsidRPr="003313AE" w:rsidDel="005D2A09">
          <w:rPr>
            <w:rFonts w:ascii="Arial" w:hAnsi="Arial" w:cs="Arial"/>
            <w:spacing w:val="-4"/>
          </w:rPr>
          <w:delText xml:space="preserve"> </w:delText>
        </w:r>
        <w:r w:rsidRPr="003313AE" w:rsidDel="005D2A09">
          <w:rPr>
            <w:rFonts w:ascii="Arial" w:hAnsi="Arial" w:cs="Arial"/>
          </w:rPr>
          <w:delText>including vehicles certifying with carryover data, shall comply with all requirements established for each consumed fuel (or blend of fuels in the case of fuel-flexible vehicles).</w:delText>
        </w:r>
        <w:r w:rsidRPr="003313AE" w:rsidDel="005D2A09">
          <w:rPr>
            <w:rFonts w:ascii="Arial" w:hAnsi="Arial" w:cs="Arial"/>
            <w:spacing w:val="40"/>
          </w:rPr>
          <w:delText xml:space="preserve"> </w:delText>
        </w:r>
        <w:r w:rsidRPr="003313AE" w:rsidDel="005D2A09">
          <w:rPr>
            <w:rFonts w:ascii="Arial" w:hAnsi="Arial" w:cs="Arial"/>
          </w:rPr>
          <w:delText>The following composite emission standards do not apply to MDPVs subject to the emission standards presented in subsections (a)(7)(A) and (a)(7)(B).</w:delText>
        </w:r>
      </w:del>
    </w:p>
    <w:p w14:paraId="1A4A7ED1" w14:textId="6F2C7AA2" w:rsidR="0048243B" w:rsidRPr="003313AE" w:rsidDel="005D2A09" w:rsidRDefault="0048243B" w:rsidP="009A18CE">
      <w:pPr>
        <w:pStyle w:val="BodyText"/>
        <w:keepLines/>
        <w:spacing w:before="6"/>
        <w:rPr>
          <w:del w:id="1144" w:author="Joo, Hye@ARB" w:date="2026-06-04T21:41:00Z"/>
          <w:rFonts w:ascii="Arial" w:hAnsi="Arial" w:cs="Arial"/>
          <w:sz w:val="2"/>
        </w:rPr>
      </w:pPr>
    </w:p>
    <w:tbl>
      <w:tblPr>
        <w:tblW w:w="8879" w:type="dxa"/>
        <w:tblInd w:w="11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67"/>
        <w:gridCol w:w="1413"/>
        <w:gridCol w:w="1260"/>
        <w:gridCol w:w="1349"/>
        <w:gridCol w:w="1198"/>
        <w:gridCol w:w="963"/>
        <w:gridCol w:w="1229"/>
      </w:tblGrid>
      <w:tr w:rsidR="0048243B" w:rsidRPr="001238F2" w:rsidDel="005D2A09" w14:paraId="2918B78E" w14:textId="0AACDCAE" w:rsidTr="00C93814">
        <w:trPr>
          <w:trHeight w:val="505"/>
          <w:del w:id="1145" w:author="Joo, Hye@ARB" w:date="2026-06-04T21:41:00Z"/>
        </w:trPr>
        <w:tc>
          <w:tcPr>
            <w:tcW w:w="8879" w:type="dxa"/>
            <w:gridSpan w:val="7"/>
            <w:tcBorders>
              <w:bottom w:val="single" w:sz="6" w:space="0" w:color="000000"/>
            </w:tcBorders>
          </w:tcPr>
          <w:p w14:paraId="36EFD059" w14:textId="7566FAB5" w:rsidR="0048243B" w:rsidRPr="003313AE" w:rsidDel="005D2A09" w:rsidRDefault="0048243B" w:rsidP="009A18CE">
            <w:pPr>
              <w:pStyle w:val="TableParagraph"/>
              <w:keepLines/>
              <w:ind w:left="896" w:right="561" w:hanging="329"/>
              <w:rPr>
                <w:del w:id="1146" w:author="Joo, Hye@ARB" w:date="2026-06-04T21:41:00Z"/>
                <w:rFonts w:ascii="Arial" w:hAnsi="Arial" w:cs="Arial"/>
                <w:b/>
              </w:rPr>
            </w:pPr>
            <w:del w:id="1147" w:author="Joo, Hye@ARB" w:date="2026-06-04T21:41:00Z">
              <w:r w:rsidRPr="003313AE" w:rsidDel="005D2A09">
                <w:rPr>
                  <w:rFonts w:ascii="Arial" w:hAnsi="Arial" w:cs="Arial"/>
                  <w:b/>
                </w:rPr>
                <w:delText>SFTP</w:delText>
              </w:r>
              <w:r w:rsidRPr="003313AE" w:rsidDel="005D2A09">
                <w:rPr>
                  <w:rFonts w:ascii="Arial" w:hAnsi="Arial" w:cs="Arial"/>
                  <w:b/>
                  <w:spacing w:val="-5"/>
                </w:rPr>
                <w:delText xml:space="preserve"> </w:delText>
              </w:r>
              <w:r w:rsidRPr="003313AE" w:rsidDel="005D2A09">
                <w:rPr>
                  <w:rFonts w:ascii="Arial" w:hAnsi="Arial" w:cs="Arial"/>
                  <w:b/>
                </w:rPr>
                <w:delText>NMOG+NOx</w:delText>
              </w:r>
              <w:r w:rsidRPr="003313AE" w:rsidDel="005D2A09">
                <w:rPr>
                  <w:rFonts w:ascii="Arial" w:hAnsi="Arial" w:cs="Arial"/>
                  <w:b/>
                  <w:spacing w:val="-4"/>
                </w:rPr>
                <w:delText xml:space="preserve"> </w:delText>
              </w:r>
              <w:r w:rsidRPr="003313AE" w:rsidDel="005D2A09">
                <w:rPr>
                  <w:rFonts w:ascii="Arial" w:hAnsi="Arial" w:cs="Arial"/>
                  <w:b/>
                </w:rPr>
                <w:delText>and</w:delText>
              </w:r>
              <w:r w:rsidRPr="003313AE" w:rsidDel="005D2A09">
                <w:rPr>
                  <w:rFonts w:ascii="Arial" w:hAnsi="Arial" w:cs="Arial"/>
                  <w:b/>
                  <w:spacing w:val="-6"/>
                </w:rPr>
                <w:delText xml:space="preserve"> </w:delText>
              </w:r>
              <w:r w:rsidRPr="003313AE" w:rsidDel="005D2A09">
                <w:rPr>
                  <w:rFonts w:ascii="Arial" w:hAnsi="Arial" w:cs="Arial"/>
                  <w:b/>
                </w:rPr>
                <w:delText>CO</w:delText>
              </w:r>
              <w:r w:rsidRPr="003313AE" w:rsidDel="005D2A09">
                <w:rPr>
                  <w:rFonts w:ascii="Arial" w:hAnsi="Arial" w:cs="Arial"/>
                  <w:b/>
                  <w:spacing w:val="-3"/>
                </w:rPr>
                <w:delText xml:space="preserve"> </w:delText>
              </w:r>
              <w:r w:rsidRPr="003313AE" w:rsidDel="005D2A09">
                <w:rPr>
                  <w:rFonts w:ascii="Arial" w:hAnsi="Arial" w:cs="Arial"/>
                  <w:b/>
                </w:rPr>
                <w:delText>Composite</w:delText>
              </w:r>
              <w:r w:rsidRPr="003313AE" w:rsidDel="005D2A09">
                <w:rPr>
                  <w:rFonts w:ascii="Arial" w:hAnsi="Arial" w:cs="Arial"/>
                  <w:b/>
                  <w:spacing w:val="-4"/>
                </w:rPr>
                <w:delText xml:space="preserve"> </w:delText>
              </w:r>
              <w:r w:rsidRPr="003313AE" w:rsidDel="005D2A09">
                <w:rPr>
                  <w:rFonts w:ascii="Arial" w:hAnsi="Arial" w:cs="Arial"/>
                  <w:b/>
                </w:rPr>
                <w:delText>Exhaust</w:delText>
              </w:r>
              <w:r w:rsidRPr="003313AE" w:rsidDel="005D2A09">
                <w:rPr>
                  <w:rFonts w:ascii="Arial" w:hAnsi="Arial" w:cs="Arial"/>
                  <w:b/>
                  <w:spacing w:val="-3"/>
                </w:rPr>
                <w:delText xml:space="preserve"> </w:delText>
              </w:r>
              <w:r w:rsidRPr="003313AE" w:rsidDel="005D2A09">
                <w:rPr>
                  <w:rFonts w:ascii="Arial" w:hAnsi="Arial" w:cs="Arial"/>
                  <w:b/>
                </w:rPr>
                <w:delText>Emission</w:delText>
              </w:r>
              <w:r w:rsidRPr="003313AE" w:rsidDel="005D2A09">
                <w:rPr>
                  <w:rFonts w:ascii="Arial" w:hAnsi="Arial" w:cs="Arial"/>
                  <w:b/>
                  <w:spacing w:val="-5"/>
                </w:rPr>
                <w:delText xml:space="preserve"> </w:delText>
              </w:r>
              <w:r w:rsidRPr="003313AE" w:rsidDel="005D2A09">
                <w:rPr>
                  <w:rFonts w:ascii="Arial" w:hAnsi="Arial" w:cs="Arial"/>
                  <w:b/>
                </w:rPr>
                <w:delText>Standards</w:delText>
              </w:r>
              <w:r w:rsidRPr="003313AE" w:rsidDel="005D2A09">
                <w:rPr>
                  <w:rFonts w:ascii="Arial" w:hAnsi="Arial" w:cs="Arial"/>
                  <w:b/>
                  <w:spacing w:val="-5"/>
                </w:rPr>
                <w:delText xml:space="preserve"> </w:delText>
              </w:r>
              <w:r w:rsidRPr="003313AE" w:rsidDel="005D2A09">
                <w:rPr>
                  <w:rFonts w:ascii="Arial" w:hAnsi="Arial" w:cs="Arial"/>
                  <w:b/>
                </w:rPr>
                <w:delText>for</w:delText>
              </w:r>
              <w:r w:rsidRPr="003313AE" w:rsidDel="005D2A09">
                <w:rPr>
                  <w:rFonts w:ascii="Arial" w:hAnsi="Arial" w:cs="Arial"/>
                  <w:b/>
                  <w:spacing w:val="-4"/>
                </w:rPr>
                <w:delText xml:space="preserve"> </w:delText>
              </w:r>
              <w:r w:rsidRPr="003313AE" w:rsidDel="005D2A09">
                <w:rPr>
                  <w:rFonts w:ascii="Arial" w:hAnsi="Arial" w:cs="Arial"/>
                  <w:b/>
                </w:rPr>
                <w:delText>2016</w:delText>
              </w:r>
              <w:r w:rsidRPr="003313AE" w:rsidDel="005D2A09">
                <w:rPr>
                  <w:rFonts w:ascii="Arial" w:hAnsi="Arial" w:cs="Arial"/>
                  <w:b/>
                  <w:spacing w:val="-4"/>
                </w:rPr>
                <w:delText xml:space="preserve"> </w:delText>
              </w:r>
              <w:r w:rsidRPr="003313AE" w:rsidDel="005D2A09">
                <w:rPr>
                  <w:rFonts w:ascii="Arial" w:hAnsi="Arial" w:cs="Arial"/>
                  <w:b/>
                </w:rPr>
                <w:delText>and Subsequent Model ULEVs and SULEVs in the Medium-Duty Vehicle Class</w:delText>
              </w:r>
            </w:del>
          </w:p>
        </w:tc>
      </w:tr>
      <w:tr w:rsidR="0048243B" w:rsidRPr="001238F2" w:rsidDel="005D2A09" w14:paraId="4A74EC89" w14:textId="3DFA6335" w:rsidTr="00C93814">
        <w:trPr>
          <w:trHeight w:val="760"/>
          <w:del w:id="1148" w:author="Joo, Hye@ARB" w:date="2026-06-04T21:41:00Z"/>
        </w:trPr>
        <w:tc>
          <w:tcPr>
            <w:tcW w:w="1467" w:type="dxa"/>
            <w:vMerge w:val="restart"/>
            <w:tcBorders>
              <w:top w:val="single" w:sz="6" w:space="0" w:color="000000"/>
              <w:bottom w:val="single" w:sz="6" w:space="0" w:color="000000"/>
              <w:right w:val="single" w:sz="6" w:space="0" w:color="000000"/>
            </w:tcBorders>
          </w:tcPr>
          <w:p w14:paraId="34469888" w14:textId="249ABA7B" w:rsidR="0048243B" w:rsidRPr="00C93814" w:rsidDel="005D2A09" w:rsidRDefault="0048243B" w:rsidP="009A18CE">
            <w:pPr>
              <w:pStyle w:val="TableParagraph"/>
              <w:keepLines/>
              <w:rPr>
                <w:del w:id="1149" w:author="Joo, Hye@ARB" w:date="2026-06-04T21:41:00Z"/>
                <w:rFonts w:ascii="Arial" w:hAnsi="Arial" w:cs="Arial"/>
              </w:rPr>
            </w:pPr>
          </w:p>
          <w:p w14:paraId="135659FF" w14:textId="5EF0CE28" w:rsidR="0048243B" w:rsidRPr="00C93814" w:rsidDel="005D2A09" w:rsidRDefault="0048243B" w:rsidP="009A18CE">
            <w:pPr>
              <w:pStyle w:val="TableParagraph"/>
              <w:keepLines/>
              <w:spacing w:before="39"/>
              <w:rPr>
                <w:del w:id="1150" w:author="Joo, Hye@ARB" w:date="2026-06-04T21:41:00Z"/>
                <w:rFonts w:ascii="Arial" w:hAnsi="Arial" w:cs="Arial"/>
              </w:rPr>
            </w:pPr>
          </w:p>
          <w:p w14:paraId="72C75523" w14:textId="68F7D036" w:rsidR="0048243B" w:rsidRPr="00C93814" w:rsidDel="005D2A09" w:rsidRDefault="0048243B" w:rsidP="009A18CE">
            <w:pPr>
              <w:pStyle w:val="TableParagraph"/>
              <w:keepLines/>
              <w:ind w:left="181"/>
              <w:rPr>
                <w:del w:id="1151" w:author="Joo, Hye@ARB" w:date="2026-06-04T21:41:00Z"/>
                <w:rFonts w:ascii="Arial" w:hAnsi="Arial" w:cs="Arial"/>
                <w:i/>
              </w:rPr>
            </w:pPr>
            <w:del w:id="1152" w:author="Joo, Hye@ARB" w:date="2026-06-04T21:41:00Z">
              <w:r w:rsidRPr="00C93814" w:rsidDel="005D2A09">
                <w:rPr>
                  <w:rFonts w:ascii="Arial" w:hAnsi="Arial" w:cs="Arial"/>
                  <w:i/>
                </w:rPr>
                <w:delText>Vehicle</w:delText>
              </w:r>
              <w:r w:rsidRPr="00C93814" w:rsidDel="005D2A09">
                <w:rPr>
                  <w:rFonts w:ascii="Arial" w:hAnsi="Arial" w:cs="Arial"/>
                  <w:i/>
                  <w:spacing w:val="-3"/>
                </w:rPr>
                <w:delText xml:space="preserve"> </w:delText>
              </w:r>
              <w:r w:rsidRPr="00C93814" w:rsidDel="005D2A09">
                <w:rPr>
                  <w:rFonts w:ascii="Arial" w:hAnsi="Arial" w:cs="Arial"/>
                  <w:i/>
                  <w:spacing w:val="-4"/>
                </w:rPr>
                <w:delText>Type</w:delText>
              </w:r>
            </w:del>
          </w:p>
        </w:tc>
        <w:tc>
          <w:tcPr>
            <w:tcW w:w="1413" w:type="dxa"/>
            <w:vMerge w:val="restart"/>
            <w:tcBorders>
              <w:top w:val="single" w:sz="6" w:space="0" w:color="000000"/>
              <w:left w:val="single" w:sz="6" w:space="0" w:color="000000"/>
              <w:bottom w:val="single" w:sz="6" w:space="0" w:color="000000"/>
              <w:right w:val="single" w:sz="6" w:space="0" w:color="000000"/>
            </w:tcBorders>
          </w:tcPr>
          <w:p w14:paraId="641A272F" w14:textId="05FB8B80" w:rsidR="0048243B" w:rsidRPr="00C93814" w:rsidDel="005D2A09" w:rsidRDefault="0048243B" w:rsidP="009A18CE">
            <w:pPr>
              <w:pStyle w:val="TableParagraph"/>
              <w:keepLines/>
              <w:spacing w:before="165"/>
              <w:rPr>
                <w:del w:id="1153" w:author="Joo, Hye@ARB" w:date="2026-06-04T21:41:00Z"/>
                <w:rFonts w:ascii="Arial" w:hAnsi="Arial" w:cs="Arial"/>
              </w:rPr>
            </w:pPr>
          </w:p>
          <w:p w14:paraId="5A5E1F7F" w14:textId="3251BFC9" w:rsidR="0048243B" w:rsidRPr="00C93814" w:rsidDel="005D2A09" w:rsidRDefault="0048243B" w:rsidP="009A18CE">
            <w:pPr>
              <w:pStyle w:val="TableParagraph"/>
              <w:keepLines/>
              <w:ind w:left="138" w:firstLine="14"/>
              <w:rPr>
                <w:del w:id="1154" w:author="Joo, Hye@ARB" w:date="2026-06-04T21:41:00Z"/>
                <w:rFonts w:ascii="Arial" w:hAnsi="Arial" w:cs="Arial"/>
                <w:i/>
              </w:rPr>
            </w:pPr>
            <w:del w:id="1155" w:author="Joo, Hye@ARB" w:date="2026-06-04T21:41:00Z">
              <w:r w:rsidRPr="00C93814" w:rsidDel="005D2A09">
                <w:rPr>
                  <w:rFonts w:ascii="Arial" w:hAnsi="Arial" w:cs="Arial"/>
                  <w:i/>
                </w:rPr>
                <w:delText>Mileage</w:delText>
              </w:r>
              <w:r w:rsidRPr="00C93814" w:rsidDel="005D2A09">
                <w:rPr>
                  <w:rFonts w:ascii="Arial" w:hAnsi="Arial" w:cs="Arial"/>
                  <w:i/>
                  <w:spacing w:val="-14"/>
                </w:rPr>
                <w:delText xml:space="preserve"> </w:delText>
              </w:r>
              <w:r w:rsidRPr="00C93814" w:rsidDel="005D2A09">
                <w:rPr>
                  <w:rFonts w:ascii="Arial" w:hAnsi="Arial" w:cs="Arial"/>
                  <w:i/>
                </w:rPr>
                <w:delText xml:space="preserve">for </w:delText>
              </w:r>
              <w:r w:rsidRPr="00C93814" w:rsidDel="005D2A09">
                <w:rPr>
                  <w:rFonts w:ascii="Arial" w:hAnsi="Arial" w:cs="Arial"/>
                  <w:i/>
                  <w:spacing w:val="-2"/>
                </w:rPr>
                <w:delText>Compliance</w:delText>
              </w:r>
            </w:del>
          </w:p>
        </w:tc>
        <w:tc>
          <w:tcPr>
            <w:tcW w:w="1260" w:type="dxa"/>
            <w:vMerge w:val="restart"/>
            <w:tcBorders>
              <w:top w:val="single" w:sz="6" w:space="0" w:color="000000"/>
              <w:left w:val="single" w:sz="6" w:space="0" w:color="000000"/>
              <w:bottom w:val="single" w:sz="6" w:space="0" w:color="000000"/>
              <w:right w:val="single" w:sz="6" w:space="0" w:color="000000"/>
            </w:tcBorders>
          </w:tcPr>
          <w:p w14:paraId="67EB3AC7" w14:textId="0537515F" w:rsidR="0048243B" w:rsidRPr="00C93814" w:rsidDel="005D2A09" w:rsidRDefault="0048243B" w:rsidP="009A18CE">
            <w:pPr>
              <w:pStyle w:val="TableParagraph"/>
              <w:keepLines/>
              <w:spacing w:before="232"/>
              <w:rPr>
                <w:del w:id="1156" w:author="Joo, Hye@ARB" w:date="2026-06-04T21:41:00Z"/>
                <w:rFonts w:ascii="Arial" w:hAnsi="Arial" w:cs="Arial"/>
              </w:rPr>
            </w:pPr>
          </w:p>
          <w:p w14:paraId="463AD6DC" w14:textId="689E0A82" w:rsidR="0048243B" w:rsidRPr="00C93814" w:rsidDel="005D2A09" w:rsidRDefault="0048243B" w:rsidP="009A18CE">
            <w:pPr>
              <w:pStyle w:val="TableParagraph"/>
              <w:keepLines/>
              <w:ind w:left="110"/>
              <w:rPr>
                <w:del w:id="1157" w:author="Joo, Hye@ARB" w:date="2026-06-04T21:41:00Z"/>
                <w:rFonts w:ascii="Arial" w:hAnsi="Arial" w:cs="Arial"/>
                <w:i/>
              </w:rPr>
            </w:pPr>
            <w:del w:id="1158" w:author="Joo, Hye@ARB" w:date="2026-06-04T21:41:00Z">
              <w:r w:rsidRPr="00C93814" w:rsidDel="005D2A09">
                <w:rPr>
                  <w:rFonts w:ascii="Arial" w:hAnsi="Arial" w:cs="Arial"/>
                  <w:i/>
                  <w:spacing w:val="-2"/>
                </w:rPr>
                <w:delText>HP/GVWR</w:delText>
              </w:r>
              <w:r w:rsidRPr="00C93814" w:rsidDel="005D2A09">
                <w:rPr>
                  <w:rFonts w:ascii="Arial" w:hAnsi="Arial" w:cs="Arial"/>
                  <w:i/>
                  <w:spacing w:val="-2"/>
                  <w:vertAlign w:val="superscript"/>
                </w:rPr>
                <w:delText>2</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5A518558" w14:textId="120609A7" w:rsidR="0048243B" w:rsidRPr="00C93814" w:rsidDel="005D2A09" w:rsidRDefault="0048243B" w:rsidP="009A18CE">
            <w:pPr>
              <w:pStyle w:val="TableParagraph"/>
              <w:keepLines/>
              <w:spacing w:before="121"/>
              <w:rPr>
                <w:del w:id="1159" w:author="Joo, Hye@ARB" w:date="2026-06-04T21:41:00Z"/>
                <w:rFonts w:ascii="Arial" w:hAnsi="Arial" w:cs="Arial"/>
              </w:rPr>
            </w:pPr>
          </w:p>
          <w:p w14:paraId="04756F7E" w14:textId="2C0B7E17" w:rsidR="0048243B" w:rsidRPr="00C93814" w:rsidDel="005D2A09" w:rsidRDefault="0048243B" w:rsidP="009A18CE">
            <w:pPr>
              <w:pStyle w:val="TableParagraph"/>
              <w:keepLines/>
              <w:ind w:left="280" w:firstLine="206"/>
              <w:rPr>
                <w:del w:id="1160" w:author="Joo, Hye@ARB" w:date="2026-06-04T21:41:00Z"/>
                <w:rFonts w:ascii="Arial" w:hAnsi="Arial" w:cs="Arial"/>
                <w:i/>
                <w:sz w:val="14"/>
              </w:rPr>
            </w:pPr>
            <w:del w:id="1161" w:author="Joo, Hye@ARB" w:date="2026-06-04T21:41:00Z">
              <w:r w:rsidRPr="00C93814" w:rsidDel="005D2A09">
                <w:rPr>
                  <w:rFonts w:ascii="Arial" w:hAnsi="Arial" w:cs="Arial"/>
                  <w:i/>
                  <w:spacing w:val="-4"/>
                </w:rPr>
                <w:delText xml:space="preserve">Test </w:delText>
              </w:r>
              <w:r w:rsidRPr="00C93814" w:rsidDel="005D2A09">
                <w:rPr>
                  <w:rFonts w:ascii="Arial" w:hAnsi="Arial" w:cs="Arial"/>
                  <w:i/>
                  <w:spacing w:val="-2"/>
                  <w:position w:val="-8"/>
                </w:rPr>
                <w:delText>Cycle</w:delText>
              </w:r>
              <w:r w:rsidRPr="00C93814" w:rsidDel="005D2A09">
                <w:rPr>
                  <w:rFonts w:ascii="Arial" w:hAnsi="Arial" w:cs="Arial"/>
                  <w:i/>
                  <w:spacing w:val="-2"/>
                  <w:sz w:val="14"/>
                </w:rPr>
                <w:delText>3,4,5</w:delText>
              </w:r>
            </w:del>
          </w:p>
        </w:tc>
        <w:tc>
          <w:tcPr>
            <w:tcW w:w="1198" w:type="dxa"/>
            <w:vMerge w:val="restart"/>
            <w:tcBorders>
              <w:top w:val="single" w:sz="6" w:space="0" w:color="000000"/>
              <w:left w:val="single" w:sz="6" w:space="0" w:color="000000"/>
              <w:bottom w:val="single" w:sz="6" w:space="0" w:color="000000"/>
              <w:right w:val="single" w:sz="6" w:space="0" w:color="000000"/>
            </w:tcBorders>
          </w:tcPr>
          <w:p w14:paraId="2842E52E" w14:textId="12A19FA0" w:rsidR="0048243B" w:rsidRPr="00C93814" w:rsidDel="005D2A09" w:rsidRDefault="0048243B" w:rsidP="009A18CE">
            <w:pPr>
              <w:pStyle w:val="TableParagraph"/>
              <w:keepLines/>
              <w:spacing w:before="231"/>
              <w:ind w:left="121" w:right="108" w:hanging="3"/>
              <w:jc w:val="center"/>
              <w:rPr>
                <w:del w:id="1162" w:author="Joo, Hye@ARB" w:date="2026-06-04T21:41:00Z"/>
                <w:rFonts w:ascii="Arial" w:hAnsi="Arial" w:cs="Arial"/>
                <w:i/>
              </w:rPr>
            </w:pPr>
            <w:del w:id="1163" w:author="Joo, Hye@ARB" w:date="2026-06-04T21:41:00Z">
              <w:r w:rsidRPr="00C93814" w:rsidDel="005D2A09">
                <w:rPr>
                  <w:rFonts w:ascii="Arial" w:hAnsi="Arial" w:cs="Arial"/>
                  <w:i/>
                  <w:spacing w:val="-2"/>
                </w:rPr>
                <w:delText>Vehicle Emission Category</w:delText>
              </w:r>
              <w:r w:rsidRPr="00C93814" w:rsidDel="005D2A09">
                <w:rPr>
                  <w:rFonts w:ascii="Arial" w:hAnsi="Arial" w:cs="Arial"/>
                  <w:i/>
                  <w:spacing w:val="-2"/>
                  <w:vertAlign w:val="superscript"/>
                </w:rPr>
                <w:delText>6</w:delText>
              </w:r>
            </w:del>
          </w:p>
        </w:tc>
        <w:tc>
          <w:tcPr>
            <w:tcW w:w="2192" w:type="dxa"/>
            <w:gridSpan w:val="2"/>
            <w:tcBorders>
              <w:top w:val="single" w:sz="6" w:space="0" w:color="000000"/>
              <w:left w:val="single" w:sz="6" w:space="0" w:color="000000"/>
              <w:bottom w:val="single" w:sz="6" w:space="0" w:color="000000"/>
            </w:tcBorders>
          </w:tcPr>
          <w:p w14:paraId="295ED63A" w14:textId="4B906CC3" w:rsidR="0048243B" w:rsidRPr="00C93814" w:rsidDel="005D2A09" w:rsidRDefault="0048243B" w:rsidP="009A18CE">
            <w:pPr>
              <w:pStyle w:val="TableParagraph"/>
              <w:keepLines/>
              <w:ind w:left="12"/>
              <w:jc w:val="center"/>
              <w:rPr>
                <w:del w:id="1164" w:author="Joo, Hye@ARB" w:date="2026-06-04T21:41:00Z"/>
                <w:rFonts w:ascii="Arial" w:hAnsi="Arial" w:cs="Arial"/>
                <w:i/>
              </w:rPr>
            </w:pPr>
            <w:del w:id="1165" w:author="Joo, Hye@ARB" w:date="2026-06-04T21:41:00Z">
              <w:r w:rsidRPr="00C93814" w:rsidDel="005D2A09">
                <w:rPr>
                  <w:rFonts w:ascii="Arial" w:hAnsi="Arial" w:cs="Arial"/>
                  <w:i/>
                </w:rPr>
                <w:delText>Composite</w:delText>
              </w:r>
              <w:r w:rsidRPr="00C93814" w:rsidDel="005D2A09">
                <w:rPr>
                  <w:rFonts w:ascii="Arial" w:hAnsi="Arial" w:cs="Arial"/>
                  <w:i/>
                  <w:spacing w:val="-14"/>
                </w:rPr>
                <w:delText xml:space="preserve"> </w:delText>
              </w:r>
              <w:r w:rsidRPr="00C93814" w:rsidDel="005D2A09">
                <w:rPr>
                  <w:rFonts w:ascii="Arial" w:hAnsi="Arial" w:cs="Arial"/>
                  <w:i/>
                </w:rPr>
                <w:delText xml:space="preserve">Emission </w:delText>
              </w:r>
              <w:r w:rsidRPr="00C93814" w:rsidDel="005D2A09">
                <w:rPr>
                  <w:rFonts w:ascii="Arial" w:hAnsi="Arial" w:cs="Arial"/>
                  <w:i/>
                  <w:spacing w:val="-2"/>
                </w:rPr>
                <w:delText>Standard</w:delText>
              </w:r>
              <w:r w:rsidRPr="00C93814" w:rsidDel="005D2A09">
                <w:rPr>
                  <w:rFonts w:ascii="Arial" w:hAnsi="Arial" w:cs="Arial"/>
                  <w:i/>
                  <w:spacing w:val="-2"/>
                  <w:vertAlign w:val="superscript"/>
                </w:rPr>
                <w:delText>1</w:delText>
              </w:r>
            </w:del>
          </w:p>
          <w:p w14:paraId="364D319C" w14:textId="41B7A9D0" w:rsidR="0048243B" w:rsidRPr="00C93814" w:rsidDel="005D2A09" w:rsidRDefault="0048243B" w:rsidP="009A18CE">
            <w:pPr>
              <w:pStyle w:val="TableParagraph"/>
              <w:keepLines/>
              <w:ind w:left="12" w:right="2"/>
              <w:jc w:val="center"/>
              <w:rPr>
                <w:del w:id="1166" w:author="Joo, Hye@ARB" w:date="2026-06-04T21:41:00Z"/>
                <w:rFonts w:ascii="Arial" w:hAnsi="Arial" w:cs="Arial"/>
                <w:i/>
              </w:rPr>
            </w:pPr>
            <w:del w:id="1167" w:author="Joo, Hye@ARB" w:date="2026-06-04T21:41:00Z">
              <w:r w:rsidRPr="00C93814" w:rsidDel="005D2A09">
                <w:rPr>
                  <w:rFonts w:ascii="Arial" w:hAnsi="Arial" w:cs="Arial"/>
                  <w:i/>
                  <w:spacing w:val="-2"/>
                </w:rPr>
                <w:delText>(g/mi)</w:delText>
              </w:r>
            </w:del>
          </w:p>
        </w:tc>
      </w:tr>
      <w:tr w:rsidR="009C61F2" w:rsidRPr="001238F2" w:rsidDel="005D2A09" w14:paraId="0B2758A5" w14:textId="6DFADF54" w:rsidTr="00FB1205">
        <w:trPr>
          <w:trHeight w:val="505"/>
          <w:del w:id="1168" w:author="Joo, Hye@ARB" w:date="2026-06-04T21:41:00Z"/>
        </w:trPr>
        <w:tc>
          <w:tcPr>
            <w:tcW w:w="1467" w:type="dxa"/>
            <w:vMerge/>
            <w:tcBorders>
              <w:top w:val="nil"/>
              <w:bottom w:val="single" w:sz="6" w:space="0" w:color="000000"/>
              <w:right w:val="single" w:sz="6" w:space="0" w:color="000000"/>
            </w:tcBorders>
          </w:tcPr>
          <w:p w14:paraId="02A32CD3" w14:textId="49BCCF81" w:rsidR="0048243B" w:rsidRPr="00C93814" w:rsidDel="005D2A09" w:rsidRDefault="0048243B" w:rsidP="009A18CE">
            <w:pPr>
              <w:keepLines/>
              <w:widowControl w:val="0"/>
              <w:spacing w:line="240" w:lineRule="auto"/>
              <w:rPr>
                <w:del w:id="1169"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48FB4117" w14:textId="6B716D3D" w:rsidR="0048243B" w:rsidRPr="00C93814" w:rsidDel="005D2A09" w:rsidRDefault="0048243B" w:rsidP="009A18CE">
            <w:pPr>
              <w:keepLines/>
              <w:widowControl w:val="0"/>
              <w:spacing w:line="240" w:lineRule="auto"/>
              <w:rPr>
                <w:del w:id="1170"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69FCF02A" w14:textId="7978B425" w:rsidR="0048243B" w:rsidRPr="00C93814" w:rsidDel="005D2A09" w:rsidRDefault="0048243B" w:rsidP="009A18CE">
            <w:pPr>
              <w:keepLines/>
              <w:widowControl w:val="0"/>
              <w:spacing w:line="240" w:lineRule="auto"/>
              <w:rPr>
                <w:del w:id="1171"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27965FD0" w14:textId="26A3DA5E" w:rsidR="0048243B" w:rsidRPr="00C93814" w:rsidDel="005D2A09" w:rsidRDefault="0048243B" w:rsidP="009A18CE">
            <w:pPr>
              <w:keepLines/>
              <w:widowControl w:val="0"/>
              <w:spacing w:line="240" w:lineRule="auto"/>
              <w:rPr>
                <w:del w:id="1172" w:author="Joo, Hye@ARB" w:date="2026-06-04T21:41:00Z"/>
                <w:rFonts w:ascii="Arial" w:hAnsi="Arial" w:cs="Arial"/>
                <w:sz w:val="2"/>
                <w:szCs w:val="2"/>
              </w:rPr>
            </w:pPr>
          </w:p>
        </w:tc>
        <w:tc>
          <w:tcPr>
            <w:tcW w:w="1198" w:type="dxa"/>
            <w:vMerge/>
            <w:tcBorders>
              <w:top w:val="nil"/>
              <w:left w:val="single" w:sz="6" w:space="0" w:color="000000"/>
              <w:bottom w:val="single" w:sz="6" w:space="0" w:color="000000"/>
              <w:right w:val="single" w:sz="6" w:space="0" w:color="000000"/>
            </w:tcBorders>
          </w:tcPr>
          <w:p w14:paraId="4EE67F42" w14:textId="76FD036A" w:rsidR="0048243B" w:rsidRPr="00C93814" w:rsidDel="005D2A09" w:rsidRDefault="0048243B" w:rsidP="009A18CE">
            <w:pPr>
              <w:keepLines/>
              <w:widowControl w:val="0"/>
              <w:spacing w:line="240" w:lineRule="auto"/>
              <w:rPr>
                <w:del w:id="1173" w:author="Joo, Hye@ARB" w:date="2026-06-04T21:41:00Z"/>
                <w:rFonts w:ascii="Arial" w:hAnsi="Arial" w:cs="Arial"/>
                <w:sz w:val="2"/>
                <w:szCs w:val="2"/>
              </w:rPr>
            </w:pPr>
          </w:p>
        </w:tc>
        <w:tc>
          <w:tcPr>
            <w:tcW w:w="963" w:type="dxa"/>
            <w:tcBorders>
              <w:top w:val="single" w:sz="6" w:space="0" w:color="000000"/>
              <w:left w:val="single" w:sz="6" w:space="0" w:color="000000"/>
              <w:bottom w:val="single" w:sz="6" w:space="0" w:color="000000"/>
              <w:right w:val="single" w:sz="6" w:space="0" w:color="000000"/>
            </w:tcBorders>
          </w:tcPr>
          <w:p w14:paraId="7BACF8DD" w14:textId="31364247" w:rsidR="0048243B" w:rsidRPr="00C93814" w:rsidDel="005D2A09" w:rsidRDefault="0048243B" w:rsidP="009A18CE">
            <w:pPr>
              <w:pStyle w:val="TableParagraph"/>
              <w:keepLines/>
              <w:ind w:left="183"/>
              <w:rPr>
                <w:del w:id="1174" w:author="Joo, Hye@ARB" w:date="2026-06-04T21:41:00Z"/>
                <w:rFonts w:ascii="Arial" w:hAnsi="Arial" w:cs="Arial"/>
                <w:i/>
              </w:rPr>
            </w:pPr>
            <w:del w:id="1175" w:author="Joo, Hye@ARB" w:date="2026-06-04T21:41:00Z">
              <w:r w:rsidRPr="00C93814" w:rsidDel="005D2A09">
                <w:rPr>
                  <w:rFonts w:ascii="Arial" w:hAnsi="Arial" w:cs="Arial"/>
                  <w:i/>
                  <w:spacing w:val="-4"/>
                </w:rPr>
                <w:delText>NMOG</w:delText>
              </w:r>
            </w:del>
          </w:p>
          <w:p w14:paraId="35D43A16" w14:textId="653E36CE" w:rsidR="0048243B" w:rsidRPr="00C93814" w:rsidDel="005D2A09" w:rsidRDefault="0048243B" w:rsidP="009A18CE">
            <w:pPr>
              <w:pStyle w:val="TableParagraph"/>
              <w:keepLines/>
              <w:ind w:left="203"/>
              <w:rPr>
                <w:del w:id="1176" w:author="Joo, Hye@ARB" w:date="2026-06-04T21:41:00Z"/>
                <w:rFonts w:ascii="Arial" w:hAnsi="Arial" w:cs="Arial"/>
                <w:i/>
              </w:rPr>
            </w:pPr>
            <w:del w:id="1177" w:author="Joo, Hye@ARB" w:date="2026-06-04T21:41:00Z">
              <w:r w:rsidRPr="00C93814" w:rsidDel="005D2A09">
                <w:rPr>
                  <w:rFonts w:ascii="Arial" w:hAnsi="Arial" w:cs="Arial"/>
                  <w:i/>
                </w:rPr>
                <w:delText xml:space="preserve">+ </w:delText>
              </w:r>
              <w:r w:rsidRPr="00C93814" w:rsidDel="005D2A09">
                <w:rPr>
                  <w:rFonts w:ascii="Arial" w:hAnsi="Arial" w:cs="Arial"/>
                  <w:i/>
                  <w:spacing w:val="-5"/>
                </w:rPr>
                <w:delText>NOx</w:delText>
              </w:r>
            </w:del>
          </w:p>
        </w:tc>
        <w:tc>
          <w:tcPr>
            <w:tcW w:w="1229" w:type="dxa"/>
            <w:tcBorders>
              <w:top w:val="single" w:sz="6" w:space="0" w:color="000000"/>
              <w:left w:val="single" w:sz="6" w:space="0" w:color="000000"/>
              <w:bottom w:val="single" w:sz="6" w:space="0" w:color="000000"/>
            </w:tcBorders>
          </w:tcPr>
          <w:p w14:paraId="29C524F3" w14:textId="2D81F759" w:rsidR="0048243B" w:rsidRPr="00C93814" w:rsidDel="005D2A09" w:rsidRDefault="0048243B" w:rsidP="009A18CE">
            <w:pPr>
              <w:pStyle w:val="TableParagraph"/>
              <w:keepLines/>
              <w:ind w:left="168" w:firstLine="103"/>
              <w:rPr>
                <w:del w:id="1178" w:author="Joo, Hye@ARB" w:date="2026-06-04T21:41:00Z"/>
                <w:rFonts w:ascii="Arial" w:hAnsi="Arial" w:cs="Arial"/>
                <w:i/>
              </w:rPr>
            </w:pPr>
            <w:del w:id="1179" w:author="Joo, Hye@ARB" w:date="2026-06-04T21:41:00Z">
              <w:r w:rsidRPr="00C93814" w:rsidDel="005D2A09">
                <w:rPr>
                  <w:rFonts w:ascii="Arial" w:hAnsi="Arial" w:cs="Arial"/>
                  <w:i/>
                  <w:spacing w:val="-2"/>
                </w:rPr>
                <w:delText>Carbon Monoxide</w:delText>
              </w:r>
            </w:del>
          </w:p>
        </w:tc>
      </w:tr>
      <w:tr w:rsidR="0048243B" w:rsidRPr="001238F2" w:rsidDel="005D2A09" w14:paraId="0EF3AA22" w14:textId="66FECD01" w:rsidTr="00C93814">
        <w:trPr>
          <w:trHeight w:val="311"/>
          <w:del w:id="1180" w:author="Joo, Hye@ARB" w:date="2026-06-04T21:41:00Z"/>
        </w:trPr>
        <w:tc>
          <w:tcPr>
            <w:tcW w:w="1467" w:type="dxa"/>
            <w:vMerge w:val="restart"/>
            <w:tcBorders>
              <w:top w:val="single" w:sz="6" w:space="0" w:color="000000"/>
              <w:bottom w:val="single" w:sz="6" w:space="0" w:color="000000"/>
              <w:right w:val="single" w:sz="6" w:space="0" w:color="000000"/>
            </w:tcBorders>
          </w:tcPr>
          <w:p w14:paraId="7F8067A9" w14:textId="4C569D17" w:rsidR="0048243B" w:rsidRPr="00C93814" w:rsidDel="005D2A09" w:rsidRDefault="0048243B" w:rsidP="009A18CE">
            <w:pPr>
              <w:pStyle w:val="TableParagraph"/>
              <w:keepLines/>
              <w:spacing w:before="11"/>
              <w:rPr>
                <w:del w:id="1181" w:author="Joo, Hye@ARB" w:date="2026-06-04T21:41:00Z"/>
                <w:rFonts w:ascii="Arial" w:hAnsi="Arial" w:cs="Arial"/>
              </w:rPr>
            </w:pPr>
          </w:p>
          <w:p w14:paraId="7C15C7A9" w14:textId="1C6B522B" w:rsidR="0048243B" w:rsidRPr="00C93814" w:rsidDel="005D2A09" w:rsidRDefault="0048243B" w:rsidP="009A18CE">
            <w:pPr>
              <w:pStyle w:val="TableParagraph"/>
              <w:keepLines/>
              <w:ind w:left="97"/>
              <w:rPr>
                <w:del w:id="1182" w:author="Joo, Hye@ARB" w:date="2026-06-04T21:41:00Z"/>
                <w:rFonts w:ascii="Arial" w:hAnsi="Arial" w:cs="Arial"/>
              </w:rPr>
            </w:pPr>
            <w:del w:id="1183" w:author="Joo, Hye@ARB" w:date="2026-06-04T21:41:00Z">
              <w:r w:rsidRPr="00C93814" w:rsidDel="005D2A09">
                <w:rPr>
                  <w:rFonts w:ascii="Arial" w:hAnsi="Arial" w:cs="Arial"/>
                </w:rPr>
                <w:delText>MDVs</w:delText>
              </w:r>
              <w:r w:rsidRPr="00C93814" w:rsidDel="005D2A09">
                <w:rPr>
                  <w:rFonts w:ascii="Arial" w:hAnsi="Arial" w:cs="Arial"/>
                  <w:spacing w:val="-2"/>
                </w:rPr>
                <w:delText xml:space="preserve"> </w:delText>
              </w:r>
              <w:r w:rsidRPr="00C93814" w:rsidDel="005D2A09">
                <w:rPr>
                  <w:rFonts w:ascii="Arial" w:hAnsi="Arial" w:cs="Arial"/>
                </w:rPr>
                <w:delText>8,501</w:delText>
              </w:r>
              <w:r w:rsidRPr="00C93814" w:rsidDel="005D2A09">
                <w:rPr>
                  <w:rFonts w:ascii="Arial" w:hAnsi="Arial" w:cs="Arial"/>
                  <w:spacing w:val="-2"/>
                </w:rPr>
                <w:delText xml:space="preserve"> </w:delText>
              </w:r>
              <w:r w:rsidRPr="00C93814" w:rsidDel="005D2A09">
                <w:rPr>
                  <w:rFonts w:ascii="Arial" w:hAnsi="Arial" w:cs="Arial"/>
                  <w:spacing w:val="-10"/>
                </w:rPr>
                <w:delText>-</w:delText>
              </w:r>
            </w:del>
          </w:p>
          <w:p w14:paraId="6A99959A" w14:textId="10AEBE3A" w:rsidR="0048243B" w:rsidRPr="00C93814" w:rsidDel="005D2A09" w:rsidRDefault="0048243B" w:rsidP="009A18CE">
            <w:pPr>
              <w:pStyle w:val="TableParagraph"/>
              <w:keepLines/>
              <w:ind w:left="97" w:right="486"/>
              <w:rPr>
                <w:del w:id="1184" w:author="Joo, Hye@ARB" w:date="2026-06-04T21:41:00Z"/>
                <w:rFonts w:ascii="Arial" w:hAnsi="Arial" w:cs="Arial"/>
              </w:rPr>
            </w:pPr>
            <w:del w:id="1185" w:author="Joo, Hye@ARB" w:date="2026-06-04T21:41:00Z">
              <w:r w:rsidRPr="00C93814" w:rsidDel="005D2A09">
                <w:rPr>
                  <w:rFonts w:ascii="Arial" w:hAnsi="Arial" w:cs="Arial"/>
                </w:rPr>
                <w:delText>10,000</w:delText>
              </w:r>
              <w:r w:rsidRPr="00C93814" w:rsidDel="005D2A09">
                <w:rPr>
                  <w:rFonts w:ascii="Arial" w:hAnsi="Arial" w:cs="Arial"/>
                  <w:spacing w:val="-14"/>
                </w:rPr>
                <w:delText xml:space="preserve"> </w:delText>
              </w:r>
              <w:r w:rsidRPr="00C93814" w:rsidDel="005D2A09">
                <w:rPr>
                  <w:rFonts w:ascii="Arial" w:hAnsi="Arial" w:cs="Arial"/>
                </w:rPr>
                <w:delText xml:space="preserve">lbs </w:delText>
              </w:r>
              <w:r w:rsidRPr="00C93814" w:rsidDel="005D2A09">
                <w:rPr>
                  <w:rFonts w:ascii="Arial" w:hAnsi="Arial" w:cs="Arial"/>
                  <w:spacing w:val="-4"/>
                </w:rPr>
                <w:delText>GVWR</w:delText>
              </w:r>
            </w:del>
          </w:p>
        </w:tc>
        <w:tc>
          <w:tcPr>
            <w:tcW w:w="1413" w:type="dxa"/>
            <w:vMerge w:val="restart"/>
            <w:tcBorders>
              <w:top w:val="single" w:sz="6" w:space="0" w:color="000000"/>
              <w:left w:val="single" w:sz="6" w:space="0" w:color="000000"/>
              <w:bottom w:val="single" w:sz="6" w:space="0" w:color="000000"/>
              <w:right w:val="single" w:sz="6" w:space="0" w:color="000000"/>
            </w:tcBorders>
          </w:tcPr>
          <w:p w14:paraId="210D34DA" w14:textId="1AC45F3C" w:rsidR="0048243B" w:rsidRPr="00C93814" w:rsidDel="005D2A09" w:rsidRDefault="0048243B" w:rsidP="009A18CE">
            <w:pPr>
              <w:pStyle w:val="TableParagraph"/>
              <w:keepLines/>
              <w:rPr>
                <w:del w:id="1186" w:author="Joo, Hye@ARB" w:date="2026-06-04T21:41:00Z"/>
                <w:rFonts w:ascii="Arial" w:hAnsi="Arial" w:cs="Arial"/>
              </w:rPr>
            </w:pPr>
          </w:p>
          <w:p w14:paraId="12B144FF" w14:textId="7A86420E" w:rsidR="0048243B" w:rsidRPr="00C93814" w:rsidDel="005D2A09" w:rsidRDefault="0048243B" w:rsidP="009A18CE">
            <w:pPr>
              <w:pStyle w:val="TableParagraph"/>
              <w:keepLines/>
              <w:spacing w:before="10"/>
              <w:rPr>
                <w:del w:id="1187" w:author="Joo, Hye@ARB" w:date="2026-06-04T21:41:00Z"/>
                <w:rFonts w:ascii="Arial" w:hAnsi="Arial" w:cs="Arial"/>
              </w:rPr>
            </w:pPr>
          </w:p>
          <w:p w14:paraId="35B0AE26" w14:textId="3EA161DE" w:rsidR="0048243B" w:rsidRPr="00C93814" w:rsidDel="005D2A09" w:rsidRDefault="0048243B" w:rsidP="009A18CE">
            <w:pPr>
              <w:pStyle w:val="TableParagraph"/>
              <w:keepLines/>
              <w:ind w:left="313"/>
              <w:rPr>
                <w:del w:id="1188" w:author="Joo, Hye@ARB" w:date="2026-06-04T21:41:00Z"/>
                <w:rFonts w:ascii="Arial" w:hAnsi="Arial" w:cs="Arial"/>
              </w:rPr>
            </w:pPr>
            <w:del w:id="1189" w:author="Joo, Hye@ARB" w:date="2026-06-04T21:41:00Z">
              <w:r w:rsidRPr="00C93814" w:rsidDel="005D2A09">
                <w:rPr>
                  <w:rFonts w:ascii="Arial" w:hAnsi="Arial" w:cs="Arial"/>
                  <w:spacing w:val="-2"/>
                </w:rPr>
                <w:delText>150,000</w:delText>
              </w:r>
            </w:del>
          </w:p>
        </w:tc>
        <w:tc>
          <w:tcPr>
            <w:tcW w:w="1260" w:type="dxa"/>
            <w:vMerge w:val="restart"/>
            <w:tcBorders>
              <w:top w:val="single" w:sz="6" w:space="0" w:color="000000"/>
              <w:left w:val="single" w:sz="6" w:space="0" w:color="000000"/>
              <w:bottom w:val="single" w:sz="6" w:space="0" w:color="000000"/>
              <w:right w:val="single" w:sz="6" w:space="0" w:color="000000"/>
            </w:tcBorders>
          </w:tcPr>
          <w:p w14:paraId="5615B488" w14:textId="21F0CE3E" w:rsidR="0048243B" w:rsidRPr="00C93814" w:rsidDel="005D2A09" w:rsidRDefault="0048243B" w:rsidP="009A18CE">
            <w:pPr>
              <w:pStyle w:val="TableParagraph"/>
              <w:keepLines/>
              <w:spacing w:before="164"/>
              <w:ind w:left="292"/>
              <w:rPr>
                <w:del w:id="1190" w:author="Joo, Hye@ARB" w:date="2026-06-04T21:41:00Z"/>
                <w:rFonts w:ascii="Arial" w:hAnsi="Arial" w:cs="Arial"/>
              </w:rPr>
            </w:pPr>
            <w:del w:id="1191" w:author="Joo, Hye@ARB" w:date="2026-06-04T21:41:00Z">
              <w:r w:rsidRPr="00C93814" w:rsidDel="005D2A09">
                <w:rPr>
                  <w:rFonts w:ascii="Arial" w:hAnsi="Arial" w:cs="Arial"/>
                </w:rPr>
                <w:delText>≤</w:delText>
              </w:r>
              <w:r w:rsidRPr="00C93814" w:rsidDel="005D2A09">
                <w:rPr>
                  <w:rFonts w:ascii="Arial" w:hAnsi="Arial" w:cs="Arial"/>
                  <w:spacing w:val="1"/>
                </w:rPr>
                <w:delText xml:space="preserve"> </w:delText>
              </w:r>
              <w:r w:rsidRPr="00C93814" w:rsidDel="005D2A09">
                <w:rPr>
                  <w:rFonts w:ascii="Arial" w:hAnsi="Arial" w:cs="Arial"/>
                  <w:spacing w:val="-2"/>
                </w:rPr>
                <w:delText>0.024</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19BB9F3F" w14:textId="7E038513" w:rsidR="0048243B" w:rsidRPr="00C93814" w:rsidDel="005D2A09" w:rsidRDefault="0048243B" w:rsidP="009A18CE">
            <w:pPr>
              <w:pStyle w:val="TableParagraph"/>
              <w:keepLines/>
              <w:spacing w:before="63"/>
              <w:ind w:left="182" w:hanging="77"/>
              <w:rPr>
                <w:del w:id="1192" w:author="Joo, Hye@ARB" w:date="2026-06-04T21:41:00Z"/>
                <w:rFonts w:ascii="Arial" w:hAnsi="Arial" w:cs="Arial"/>
              </w:rPr>
            </w:pPr>
            <w:del w:id="1193" w:author="Joo, Hye@ARB" w:date="2026-06-04T21:41:00Z">
              <w:r w:rsidRPr="00C93814" w:rsidDel="005D2A09">
                <w:rPr>
                  <w:rFonts w:ascii="Arial" w:hAnsi="Arial" w:cs="Arial"/>
                </w:rPr>
                <w:delText>US06</w:delText>
              </w:r>
              <w:r w:rsidRPr="00C93814" w:rsidDel="005D2A09">
                <w:rPr>
                  <w:rFonts w:ascii="Arial" w:hAnsi="Arial" w:cs="Arial"/>
                  <w:spacing w:val="-14"/>
                </w:rPr>
                <w:delText xml:space="preserve"> </w:delText>
              </w:r>
              <w:r w:rsidRPr="00C93814" w:rsidDel="005D2A09">
                <w:rPr>
                  <w:rFonts w:ascii="Arial" w:hAnsi="Arial" w:cs="Arial"/>
                </w:rPr>
                <w:delText>Bag</w:delText>
              </w:r>
              <w:r w:rsidRPr="00C93814" w:rsidDel="005D2A09">
                <w:rPr>
                  <w:rFonts w:ascii="Arial" w:hAnsi="Arial" w:cs="Arial"/>
                  <w:spacing w:val="-14"/>
                </w:rPr>
                <w:delText xml:space="preserve"> </w:delText>
              </w:r>
              <w:r w:rsidRPr="00C93814" w:rsidDel="005D2A09">
                <w:rPr>
                  <w:rFonts w:ascii="Arial" w:hAnsi="Arial" w:cs="Arial"/>
                </w:rPr>
                <w:delText>2, SC03, FTP</w:delText>
              </w:r>
            </w:del>
          </w:p>
        </w:tc>
        <w:tc>
          <w:tcPr>
            <w:tcW w:w="1198" w:type="dxa"/>
            <w:tcBorders>
              <w:top w:val="single" w:sz="6" w:space="0" w:color="000000"/>
              <w:left w:val="single" w:sz="6" w:space="0" w:color="000000"/>
              <w:bottom w:val="single" w:sz="6" w:space="0" w:color="000000"/>
              <w:right w:val="single" w:sz="6" w:space="0" w:color="000000"/>
            </w:tcBorders>
          </w:tcPr>
          <w:p w14:paraId="4DD9058F" w14:textId="0E6A8614" w:rsidR="0048243B" w:rsidRPr="00C93814" w:rsidDel="005D2A09" w:rsidRDefault="0048243B" w:rsidP="009A18CE">
            <w:pPr>
              <w:pStyle w:val="TableParagraph"/>
              <w:keepLines/>
              <w:ind w:left="9"/>
              <w:jc w:val="center"/>
              <w:rPr>
                <w:del w:id="1194" w:author="Joo, Hye@ARB" w:date="2026-06-04T21:41:00Z"/>
                <w:rFonts w:ascii="Arial" w:hAnsi="Arial" w:cs="Arial"/>
              </w:rPr>
            </w:pPr>
            <w:del w:id="1195"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19B71857" w14:textId="37892BCA" w:rsidR="0048243B" w:rsidRPr="00C93814" w:rsidDel="005D2A09" w:rsidRDefault="0048243B" w:rsidP="009A18CE">
            <w:pPr>
              <w:pStyle w:val="TableParagraph"/>
              <w:keepLines/>
              <w:ind w:left="10"/>
              <w:jc w:val="center"/>
              <w:rPr>
                <w:del w:id="1196" w:author="Joo, Hye@ARB" w:date="2026-06-04T21:41:00Z"/>
                <w:rFonts w:ascii="Arial" w:hAnsi="Arial" w:cs="Arial"/>
              </w:rPr>
            </w:pPr>
            <w:del w:id="1197" w:author="Joo, Hye@ARB" w:date="2026-06-04T21:41:00Z">
              <w:r w:rsidRPr="00C93814" w:rsidDel="005D2A09">
                <w:rPr>
                  <w:rFonts w:ascii="Arial" w:hAnsi="Arial" w:cs="Arial"/>
                  <w:spacing w:val="-2"/>
                </w:rPr>
                <w:delText>0.550</w:delText>
              </w:r>
            </w:del>
          </w:p>
        </w:tc>
        <w:tc>
          <w:tcPr>
            <w:tcW w:w="1229" w:type="dxa"/>
            <w:tcBorders>
              <w:top w:val="single" w:sz="6" w:space="0" w:color="000000"/>
              <w:left w:val="single" w:sz="6" w:space="0" w:color="000000"/>
              <w:bottom w:val="single" w:sz="6" w:space="0" w:color="000000"/>
            </w:tcBorders>
          </w:tcPr>
          <w:p w14:paraId="202D8FD5" w14:textId="50DA6FC6" w:rsidR="0048243B" w:rsidRPr="00C93814" w:rsidDel="005D2A09" w:rsidRDefault="0048243B" w:rsidP="009A18CE">
            <w:pPr>
              <w:pStyle w:val="TableParagraph"/>
              <w:keepLines/>
              <w:ind w:left="12"/>
              <w:jc w:val="center"/>
              <w:rPr>
                <w:del w:id="1198" w:author="Joo, Hye@ARB" w:date="2026-06-04T21:41:00Z"/>
                <w:rFonts w:ascii="Arial" w:hAnsi="Arial" w:cs="Arial"/>
              </w:rPr>
            </w:pPr>
            <w:del w:id="1199" w:author="Joo, Hye@ARB" w:date="2026-06-04T21:41:00Z">
              <w:r w:rsidRPr="00C93814" w:rsidDel="005D2A09">
                <w:rPr>
                  <w:rFonts w:ascii="Arial" w:hAnsi="Arial" w:cs="Arial"/>
                  <w:spacing w:val="-4"/>
                </w:rPr>
                <w:delText>22.0</w:delText>
              </w:r>
            </w:del>
          </w:p>
        </w:tc>
      </w:tr>
      <w:tr w:rsidR="009C61F2" w:rsidRPr="001238F2" w:rsidDel="005D2A09" w14:paraId="6802FD85" w14:textId="21F26F02" w:rsidTr="00FB1205">
        <w:trPr>
          <w:trHeight w:val="311"/>
          <w:del w:id="1200" w:author="Joo, Hye@ARB" w:date="2026-06-04T21:41:00Z"/>
        </w:trPr>
        <w:tc>
          <w:tcPr>
            <w:tcW w:w="1467" w:type="dxa"/>
            <w:vMerge/>
            <w:tcBorders>
              <w:top w:val="nil"/>
              <w:bottom w:val="single" w:sz="6" w:space="0" w:color="000000"/>
              <w:right w:val="single" w:sz="6" w:space="0" w:color="000000"/>
            </w:tcBorders>
          </w:tcPr>
          <w:p w14:paraId="34D2A654" w14:textId="580B838B" w:rsidR="0048243B" w:rsidRPr="00C93814" w:rsidDel="005D2A09" w:rsidRDefault="0048243B" w:rsidP="009A18CE">
            <w:pPr>
              <w:keepLines/>
              <w:widowControl w:val="0"/>
              <w:spacing w:line="240" w:lineRule="auto"/>
              <w:rPr>
                <w:del w:id="1201"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1043C567" w14:textId="4CC23FB7" w:rsidR="0048243B" w:rsidRPr="00C93814" w:rsidDel="005D2A09" w:rsidRDefault="0048243B" w:rsidP="009A18CE">
            <w:pPr>
              <w:keepLines/>
              <w:widowControl w:val="0"/>
              <w:spacing w:line="240" w:lineRule="auto"/>
              <w:rPr>
                <w:del w:id="1202"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12F8AE94" w14:textId="53132F9D" w:rsidR="0048243B" w:rsidRPr="00C93814" w:rsidDel="005D2A09" w:rsidRDefault="0048243B" w:rsidP="009A18CE">
            <w:pPr>
              <w:keepLines/>
              <w:widowControl w:val="0"/>
              <w:spacing w:line="240" w:lineRule="auto"/>
              <w:rPr>
                <w:del w:id="1203"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694E130B" w14:textId="2216759A" w:rsidR="0048243B" w:rsidRPr="00C93814" w:rsidDel="005D2A09" w:rsidRDefault="0048243B" w:rsidP="009A18CE">
            <w:pPr>
              <w:keepLines/>
              <w:widowControl w:val="0"/>
              <w:spacing w:line="240" w:lineRule="auto"/>
              <w:rPr>
                <w:del w:id="1204" w:author="Joo, Hye@ARB" w:date="2026-06-04T21:41:00Z"/>
                <w:rFonts w:ascii="Arial" w:hAnsi="Arial" w:cs="Arial"/>
                <w:sz w:val="2"/>
                <w:szCs w:val="2"/>
              </w:rPr>
            </w:pPr>
          </w:p>
        </w:tc>
        <w:tc>
          <w:tcPr>
            <w:tcW w:w="1198" w:type="dxa"/>
            <w:tcBorders>
              <w:top w:val="single" w:sz="6" w:space="0" w:color="000000"/>
              <w:left w:val="single" w:sz="6" w:space="0" w:color="000000"/>
              <w:bottom w:val="single" w:sz="6" w:space="0" w:color="000000"/>
              <w:right w:val="single" w:sz="6" w:space="0" w:color="000000"/>
            </w:tcBorders>
          </w:tcPr>
          <w:p w14:paraId="733D7E6F" w14:textId="69756B3B" w:rsidR="0048243B" w:rsidRPr="00C93814" w:rsidDel="005D2A09" w:rsidRDefault="0048243B" w:rsidP="009A18CE">
            <w:pPr>
              <w:pStyle w:val="TableParagraph"/>
              <w:keepLines/>
              <w:ind w:left="9" w:right="3"/>
              <w:jc w:val="center"/>
              <w:rPr>
                <w:del w:id="1205" w:author="Joo, Hye@ARB" w:date="2026-06-04T21:41:00Z"/>
                <w:rFonts w:ascii="Arial" w:hAnsi="Arial" w:cs="Arial"/>
              </w:rPr>
            </w:pPr>
            <w:del w:id="1206"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bottom w:val="single" w:sz="6" w:space="0" w:color="000000"/>
              <w:right w:val="single" w:sz="6" w:space="0" w:color="000000"/>
            </w:tcBorders>
          </w:tcPr>
          <w:p w14:paraId="192868AE" w14:textId="01BB6210" w:rsidR="0048243B" w:rsidRPr="00C93814" w:rsidDel="005D2A09" w:rsidRDefault="0048243B" w:rsidP="009A18CE">
            <w:pPr>
              <w:pStyle w:val="TableParagraph"/>
              <w:keepLines/>
              <w:ind w:left="10"/>
              <w:jc w:val="center"/>
              <w:rPr>
                <w:del w:id="1207" w:author="Joo, Hye@ARB" w:date="2026-06-04T21:41:00Z"/>
                <w:rFonts w:ascii="Arial" w:hAnsi="Arial" w:cs="Arial"/>
              </w:rPr>
            </w:pPr>
            <w:del w:id="1208" w:author="Joo, Hye@ARB" w:date="2026-06-04T21:41:00Z">
              <w:r w:rsidRPr="00C93814" w:rsidDel="005D2A09">
                <w:rPr>
                  <w:rFonts w:ascii="Arial" w:hAnsi="Arial" w:cs="Arial"/>
                  <w:spacing w:val="-2"/>
                </w:rPr>
                <w:delText>0.350</w:delText>
              </w:r>
            </w:del>
          </w:p>
        </w:tc>
        <w:tc>
          <w:tcPr>
            <w:tcW w:w="1229" w:type="dxa"/>
            <w:tcBorders>
              <w:top w:val="single" w:sz="6" w:space="0" w:color="000000"/>
              <w:left w:val="single" w:sz="6" w:space="0" w:color="000000"/>
              <w:bottom w:val="single" w:sz="6" w:space="0" w:color="000000"/>
            </w:tcBorders>
          </w:tcPr>
          <w:p w14:paraId="3E449488" w14:textId="00679CAE" w:rsidR="0048243B" w:rsidRPr="00C93814" w:rsidDel="005D2A09" w:rsidRDefault="0048243B" w:rsidP="009A18CE">
            <w:pPr>
              <w:pStyle w:val="TableParagraph"/>
              <w:keepLines/>
              <w:ind w:left="12"/>
              <w:jc w:val="center"/>
              <w:rPr>
                <w:del w:id="1209" w:author="Joo, Hye@ARB" w:date="2026-06-04T21:41:00Z"/>
                <w:rFonts w:ascii="Arial" w:hAnsi="Arial" w:cs="Arial"/>
              </w:rPr>
            </w:pPr>
            <w:del w:id="1210" w:author="Joo, Hye@ARB" w:date="2026-06-04T21:41:00Z">
              <w:r w:rsidRPr="00C93814" w:rsidDel="005D2A09">
                <w:rPr>
                  <w:rFonts w:ascii="Arial" w:hAnsi="Arial" w:cs="Arial"/>
                  <w:spacing w:val="-4"/>
                </w:rPr>
                <w:delText>12.0</w:delText>
              </w:r>
            </w:del>
          </w:p>
        </w:tc>
      </w:tr>
      <w:tr w:rsidR="009C61F2" w:rsidRPr="001238F2" w:rsidDel="005D2A09" w14:paraId="1379A538" w14:textId="6C9167EE" w:rsidTr="00FB1205">
        <w:trPr>
          <w:trHeight w:val="309"/>
          <w:del w:id="1211" w:author="Joo, Hye@ARB" w:date="2026-06-04T21:41:00Z"/>
        </w:trPr>
        <w:tc>
          <w:tcPr>
            <w:tcW w:w="1467" w:type="dxa"/>
            <w:vMerge/>
            <w:tcBorders>
              <w:top w:val="nil"/>
              <w:bottom w:val="single" w:sz="6" w:space="0" w:color="000000"/>
              <w:right w:val="single" w:sz="6" w:space="0" w:color="000000"/>
            </w:tcBorders>
          </w:tcPr>
          <w:p w14:paraId="55C4C888" w14:textId="6C9965F6" w:rsidR="0048243B" w:rsidRPr="00C93814" w:rsidDel="005D2A09" w:rsidRDefault="0048243B" w:rsidP="009A18CE">
            <w:pPr>
              <w:keepLines/>
              <w:widowControl w:val="0"/>
              <w:spacing w:line="240" w:lineRule="auto"/>
              <w:rPr>
                <w:del w:id="1212"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794DF4DA" w14:textId="53E9858A" w:rsidR="0048243B" w:rsidRPr="00C93814" w:rsidDel="005D2A09" w:rsidRDefault="0048243B" w:rsidP="009A18CE">
            <w:pPr>
              <w:keepLines/>
              <w:widowControl w:val="0"/>
              <w:spacing w:line="240" w:lineRule="auto"/>
              <w:rPr>
                <w:del w:id="1213" w:author="Joo, Hye@ARB" w:date="2026-06-04T21:41:00Z"/>
                <w:rFonts w:ascii="Arial" w:hAnsi="Arial" w:cs="Arial"/>
                <w:sz w:val="2"/>
                <w:szCs w:val="2"/>
              </w:rPr>
            </w:pPr>
          </w:p>
        </w:tc>
        <w:tc>
          <w:tcPr>
            <w:tcW w:w="1260" w:type="dxa"/>
            <w:vMerge w:val="restart"/>
            <w:tcBorders>
              <w:top w:val="single" w:sz="6" w:space="0" w:color="000000"/>
              <w:left w:val="single" w:sz="6" w:space="0" w:color="000000"/>
              <w:bottom w:val="single" w:sz="6" w:space="0" w:color="000000"/>
              <w:right w:val="single" w:sz="6" w:space="0" w:color="000000"/>
            </w:tcBorders>
          </w:tcPr>
          <w:p w14:paraId="3EB73B2B" w14:textId="2372F2DB" w:rsidR="0048243B" w:rsidRPr="00C93814" w:rsidDel="005D2A09" w:rsidRDefault="0048243B" w:rsidP="009A18CE">
            <w:pPr>
              <w:pStyle w:val="TableParagraph"/>
              <w:keepLines/>
              <w:spacing w:before="164"/>
              <w:ind w:left="290"/>
              <w:rPr>
                <w:del w:id="1214" w:author="Joo, Hye@ARB" w:date="2026-06-04T21:41:00Z"/>
                <w:rFonts w:ascii="Arial" w:hAnsi="Arial" w:cs="Arial"/>
              </w:rPr>
            </w:pPr>
            <w:del w:id="1215" w:author="Joo, Hye@ARB" w:date="2026-06-04T21:41:00Z">
              <w:r w:rsidRPr="00C93814" w:rsidDel="005D2A09">
                <w:rPr>
                  <w:rFonts w:ascii="Arial" w:hAnsi="Arial" w:cs="Arial"/>
                </w:rPr>
                <w:delText xml:space="preserve">&gt; </w:delText>
              </w:r>
              <w:r w:rsidRPr="00C93814" w:rsidDel="005D2A09">
                <w:rPr>
                  <w:rFonts w:ascii="Arial" w:hAnsi="Arial" w:cs="Arial"/>
                  <w:spacing w:val="-2"/>
                </w:rPr>
                <w:delText>0.024</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1665B0B9" w14:textId="31B96574" w:rsidR="0048243B" w:rsidRPr="00C93814" w:rsidDel="005D2A09" w:rsidRDefault="0048243B" w:rsidP="009A18CE">
            <w:pPr>
              <w:pStyle w:val="TableParagraph"/>
              <w:keepLines/>
              <w:spacing w:before="63"/>
              <w:ind w:left="182" w:firstLine="4"/>
              <w:rPr>
                <w:del w:id="1216" w:author="Joo, Hye@ARB" w:date="2026-06-04T21:41:00Z"/>
                <w:rFonts w:ascii="Arial" w:hAnsi="Arial" w:cs="Arial"/>
              </w:rPr>
            </w:pPr>
            <w:del w:id="1217" w:author="Joo, Hye@ARB" w:date="2026-06-04T21:41:00Z">
              <w:r w:rsidRPr="00C93814" w:rsidDel="005D2A09">
                <w:rPr>
                  <w:rFonts w:ascii="Arial" w:hAnsi="Arial" w:cs="Arial"/>
                </w:rPr>
                <w:delText>Full</w:delText>
              </w:r>
              <w:r w:rsidRPr="00C93814" w:rsidDel="005D2A09">
                <w:rPr>
                  <w:rFonts w:ascii="Arial" w:hAnsi="Arial" w:cs="Arial"/>
                  <w:spacing w:val="-14"/>
                </w:rPr>
                <w:delText xml:space="preserve"> </w:delText>
              </w:r>
              <w:r w:rsidRPr="00C93814" w:rsidDel="005D2A09">
                <w:rPr>
                  <w:rFonts w:ascii="Arial" w:hAnsi="Arial" w:cs="Arial"/>
                </w:rPr>
                <w:delText>US06, SC03,</w:delText>
              </w:r>
              <w:r w:rsidRPr="00C93814" w:rsidDel="005D2A09">
                <w:rPr>
                  <w:rFonts w:ascii="Arial" w:hAnsi="Arial" w:cs="Arial"/>
                  <w:spacing w:val="-2"/>
                </w:rPr>
                <w:delText xml:space="preserve"> </w:delText>
              </w:r>
              <w:r w:rsidRPr="00C93814" w:rsidDel="005D2A09">
                <w:rPr>
                  <w:rFonts w:ascii="Arial" w:hAnsi="Arial" w:cs="Arial"/>
                  <w:spacing w:val="-5"/>
                </w:rPr>
                <w:delText>FTP</w:delText>
              </w:r>
            </w:del>
          </w:p>
        </w:tc>
        <w:tc>
          <w:tcPr>
            <w:tcW w:w="1198" w:type="dxa"/>
            <w:tcBorders>
              <w:top w:val="single" w:sz="6" w:space="0" w:color="000000"/>
              <w:left w:val="single" w:sz="6" w:space="0" w:color="000000"/>
              <w:bottom w:val="single" w:sz="6" w:space="0" w:color="000000"/>
              <w:right w:val="single" w:sz="6" w:space="0" w:color="000000"/>
            </w:tcBorders>
          </w:tcPr>
          <w:p w14:paraId="5639635A" w14:textId="333A1716" w:rsidR="0048243B" w:rsidRPr="00C93814" w:rsidDel="005D2A09" w:rsidRDefault="0048243B" w:rsidP="009A18CE">
            <w:pPr>
              <w:pStyle w:val="TableParagraph"/>
              <w:keepLines/>
              <w:ind w:left="9"/>
              <w:jc w:val="center"/>
              <w:rPr>
                <w:del w:id="1218" w:author="Joo, Hye@ARB" w:date="2026-06-04T21:41:00Z"/>
                <w:rFonts w:ascii="Arial" w:hAnsi="Arial" w:cs="Arial"/>
              </w:rPr>
            </w:pPr>
            <w:del w:id="1219"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72A54BBC" w14:textId="188CCF29" w:rsidR="0048243B" w:rsidRPr="00C93814" w:rsidDel="005D2A09" w:rsidRDefault="0048243B" w:rsidP="009A18CE">
            <w:pPr>
              <w:pStyle w:val="TableParagraph"/>
              <w:keepLines/>
              <w:ind w:left="10"/>
              <w:jc w:val="center"/>
              <w:rPr>
                <w:del w:id="1220" w:author="Joo, Hye@ARB" w:date="2026-06-04T21:41:00Z"/>
                <w:rFonts w:ascii="Arial" w:hAnsi="Arial" w:cs="Arial"/>
              </w:rPr>
            </w:pPr>
            <w:del w:id="1221" w:author="Joo, Hye@ARB" w:date="2026-06-04T21:41:00Z">
              <w:r w:rsidRPr="00C93814" w:rsidDel="005D2A09">
                <w:rPr>
                  <w:rFonts w:ascii="Arial" w:hAnsi="Arial" w:cs="Arial"/>
                  <w:spacing w:val="-2"/>
                </w:rPr>
                <w:delText>0.800</w:delText>
              </w:r>
            </w:del>
          </w:p>
        </w:tc>
        <w:tc>
          <w:tcPr>
            <w:tcW w:w="1229" w:type="dxa"/>
            <w:tcBorders>
              <w:top w:val="single" w:sz="6" w:space="0" w:color="000000"/>
              <w:left w:val="single" w:sz="6" w:space="0" w:color="000000"/>
              <w:bottom w:val="single" w:sz="6" w:space="0" w:color="000000"/>
            </w:tcBorders>
          </w:tcPr>
          <w:p w14:paraId="4A57558B" w14:textId="698D4B5F" w:rsidR="0048243B" w:rsidRPr="00C93814" w:rsidDel="005D2A09" w:rsidRDefault="0048243B" w:rsidP="009A18CE">
            <w:pPr>
              <w:pStyle w:val="TableParagraph"/>
              <w:keepLines/>
              <w:ind w:left="12"/>
              <w:jc w:val="center"/>
              <w:rPr>
                <w:del w:id="1222" w:author="Joo, Hye@ARB" w:date="2026-06-04T21:41:00Z"/>
                <w:rFonts w:ascii="Arial" w:hAnsi="Arial" w:cs="Arial"/>
              </w:rPr>
            </w:pPr>
            <w:del w:id="1223" w:author="Joo, Hye@ARB" w:date="2026-06-04T21:41:00Z">
              <w:r w:rsidRPr="00C93814" w:rsidDel="005D2A09">
                <w:rPr>
                  <w:rFonts w:ascii="Arial" w:hAnsi="Arial" w:cs="Arial"/>
                  <w:spacing w:val="-4"/>
                </w:rPr>
                <w:delText>22.0</w:delText>
              </w:r>
            </w:del>
          </w:p>
        </w:tc>
      </w:tr>
      <w:tr w:rsidR="009C61F2" w:rsidRPr="001238F2" w:rsidDel="005D2A09" w14:paraId="474AA1F1" w14:textId="45B5E0C1" w:rsidTr="00FB1205">
        <w:trPr>
          <w:trHeight w:val="311"/>
          <w:del w:id="1224" w:author="Joo, Hye@ARB" w:date="2026-06-04T21:41:00Z"/>
        </w:trPr>
        <w:tc>
          <w:tcPr>
            <w:tcW w:w="1467" w:type="dxa"/>
            <w:vMerge/>
            <w:tcBorders>
              <w:top w:val="nil"/>
              <w:bottom w:val="single" w:sz="6" w:space="0" w:color="000000"/>
              <w:right w:val="single" w:sz="6" w:space="0" w:color="000000"/>
            </w:tcBorders>
          </w:tcPr>
          <w:p w14:paraId="3CC40227" w14:textId="214D0F4C" w:rsidR="0048243B" w:rsidRPr="00C93814" w:rsidDel="005D2A09" w:rsidRDefault="0048243B" w:rsidP="009A18CE">
            <w:pPr>
              <w:keepLines/>
              <w:widowControl w:val="0"/>
              <w:spacing w:line="240" w:lineRule="auto"/>
              <w:rPr>
                <w:del w:id="1225"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46935D79" w14:textId="24509793" w:rsidR="0048243B" w:rsidRPr="00C93814" w:rsidDel="005D2A09" w:rsidRDefault="0048243B" w:rsidP="009A18CE">
            <w:pPr>
              <w:keepLines/>
              <w:widowControl w:val="0"/>
              <w:spacing w:line="240" w:lineRule="auto"/>
              <w:rPr>
                <w:del w:id="1226"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1E75B37D" w14:textId="42D3A863" w:rsidR="0048243B" w:rsidRPr="00C93814" w:rsidDel="005D2A09" w:rsidRDefault="0048243B" w:rsidP="009A18CE">
            <w:pPr>
              <w:keepLines/>
              <w:widowControl w:val="0"/>
              <w:spacing w:line="240" w:lineRule="auto"/>
              <w:rPr>
                <w:del w:id="1227"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247395A8" w14:textId="4CEFAA77" w:rsidR="0048243B" w:rsidRPr="00C93814" w:rsidDel="005D2A09" w:rsidRDefault="0048243B" w:rsidP="009A18CE">
            <w:pPr>
              <w:keepLines/>
              <w:widowControl w:val="0"/>
              <w:spacing w:line="240" w:lineRule="auto"/>
              <w:rPr>
                <w:del w:id="1228" w:author="Joo, Hye@ARB" w:date="2026-06-04T21:41:00Z"/>
                <w:rFonts w:ascii="Arial" w:hAnsi="Arial" w:cs="Arial"/>
                <w:sz w:val="2"/>
                <w:szCs w:val="2"/>
              </w:rPr>
            </w:pPr>
          </w:p>
        </w:tc>
        <w:tc>
          <w:tcPr>
            <w:tcW w:w="1198" w:type="dxa"/>
            <w:tcBorders>
              <w:top w:val="single" w:sz="6" w:space="0" w:color="000000"/>
              <w:left w:val="single" w:sz="6" w:space="0" w:color="000000"/>
              <w:bottom w:val="single" w:sz="6" w:space="0" w:color="000000"/>
              <w:right w:val="single" w:sz="6" w:space="0" w:color="000000"/>
            </w:tcBorders>
          </w:tcPr>
          <w:p w14:paraId="0141204F" w14:textId="347B5314" w:rsidR="0048243B" w:rsidRPr="00C93814" w:rsidDel="005D2A09" w:rsidRDefault="0048243B" w:rsidP="009A18CE">
            <w:pPr>
              <w:pStyle w:val="TableParagraph"/>
              <w:keepLines/>
              <w:spacing w:before="3"/>
              <w:ind w:left="9" w:right="3"/>
              <w:jc w:val="center"/>
              <w:rPr>
                <w:del w:id="1229" w:author="Joo, Hye@ARB" w:date="2026-06-04T21:41:00Z"/>
                <w:rFonts w:ascii="Arial" w:hAnsi="Arial" w:cs="Arial"/>
              </w:rPr>
            </w:pPr>
            <w:del w:id="1230"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bottom w:val="single" w:sz="6" w:space="0" w:color="000000"/>
              <w:right w:val="single" w:sz="6" w:space="0" w:color="000000"/>
            </w:tcBorders>
          </w:tcPr>
          <w:p w14:paraId="3A8114BF" w14:textId="77E78031" w:rsidR="0048243B" w:rsidRPr="00C93814" w:rsidDel="005D2A09" w:rsidRDefault="0048243B" w:rsidP="009A18CE">
            <w:pPr>
              <w:pStyle w:val="TableParagraph"/>
              <w:keepLines/>
              <w:spacing w:before="3"/>
              <w:ind w:left="10"/>
              <w:jc w:val="center"/>
              <w:rPr>
                <w:del w:id="1231" w:author="Joo, Hye@ARB" w:date="2026-06-04T21:41:00Z"/>
                <w:rFonts w:ascii="Arial" w:hAnsi="Arial" w:cs="Arial"/>
              </w:rPr>
            </w:pPr>
            <w:del w:id="1232" w:author="Joo, Hye@ARB" w:date="2026-06-04T21:41:00Z">
              <w:r w:rsidRPr="00C93814" w:rsidDel="005D2A09">
                <w:rPr>
                  <w:rFonts w:ascii="Arial" w:hAnsi="Arial" w:cs="Arial"/>
                  <w:spacing w:val="-2"/>
                </w:rPr>
                <w:delText>0.450</w:delText>
              </w:r>
            </w:del>
          </w:p>
        </w:tc>
        <w:tc>
          <w:tcPr>
            <w:tcW w:w="1229" w:type="dxa"/>
            <w:tcBorders>
              <w:top w:val="single" w:sz="6" w:space="0" w:color="000000"/>
              <w:left w:val="single" w:sz="6" w:space="0" w:color="000000"/>
              <w:bottom w:val="single" w:sz="6" w:space="0" w:color="000000"/>
            </w:tcBorders>
          </w:tcPr>
          <w:p w14:paraId="0505B703" w14:textId="062E9FD2" w:rsidR="0048243B" w:rsidRPr="00C93814" w:rsidDel="005D2A09" w:rsidRDefault="0048243B" w:rsidP="009A18CE">
            <w:pPr>
              <w:pStyle w:val="TableParagraph"/>
              <w:keepLines/>
              <w:spacing w:before="3"/>
              <w:ind w:left="12"/>
              <w:jc w:val="center"/>
              <w:rPr>
                <w:del w:id="1233" w:author="Joo, Hye@ARB" w:date="2026-06-04T21:41:00Z"/>
                <w:rFonts w:ascii="Arial" w:hAnsi="Arial" w:cs="Arial"/>
              </w:rPr>
            </w:pPr>
            <w:del w:id="1234" w:author="Joo, Hye@ARB" w:date="2026-06-04T21:41:00Z">
              <w:r w:rsidRPr="00C93814" w:rsidDel="005D2A09">
                <w:rPr>
                  <w:rFonts w:ascii="Arial" w:hAnsi="Arial" w:cs="Arial"/>
                  <w:spacing w:val="-4"/>
                </w:rPr>
                <w:delText>12.0</w:delText>
              </w:r>
            </w:del>
          </w:p>
        </w:tc>
      </w:tr>
      <w:tr w:rsidR="0048243B" w:rsidRPr="001238F2" w:rsidDel="005D2A09" w14:paraId="2CE43E34" w14:textId="2E5071EC" w:rsidTr="00C93814">
        <w:trPr>
          <w:trHeight w:val="303"/>
          <w:del w:id="1235" w:author="Joo, Hye@ARB" w:date="2026-06-04T21:41:00Z"/>
        </w:trPr>
        <w:tc>
          <w:tcPr>
            <w:tcW w:w="1467" w:type="dxa"/>
            <w:vMerge w:val="restart"/>
            <w:tcBorders>
              <w:top w:val="single" w:sz="6" w:space="0" w:color="000000"/>
              <w:right w:val="single" w:sz="6" w:space="0" w:color="000000"/>
            </w:tcBorders>
          </w:tcPr>
          <w:p w14:paraId="153368B4" w14:textId="6D7C1F0E" w:rsidR="0048243B" w:rsidRPr="00C93814" w:rsidDel="005D2A09" w:rsidRDefault="0048243B" w:rsidP="009A18CE">
            <w:pPr>
              <w:pStyle w:val="TableParagraph"/>
              <w:keepLines/>
              <w:spacing w:before="28"/>
              <w:rPr>
                <w:del w:id="1236" w:author="Joo, Hye@ARB" w:date="2026-06-04T21:41:00Z"/>
                <w:rFonts w:ascii="Arial" w:hAnsi="Arial" w:cs="Arial"/>
              </w:rPr>
            </w:pPr>
          </w:p>
          <w:p w14:paraId="7044862C" w14:textId="0933E4BD" w:rsidR="0048243B" w:rsidRPr="00C93814" w:rsidDel="005D2A09" w:rsidRDefault="0048243B" w:rsidP="009A18CE">
            <w:pPr>
              <w:pStyle w:val="TableParagraph"/>
              <w:keepLines/>
              <w:ind w:left="97"/>
              <w:rPr>
                <w:del w:id="1237" w:author="Joo, Hye@ARB" w:date="2026-06-04T21:41:00Z"/>
                <w:rFonts w:ascii="Arial" w:hAnsi="Arial" w:cs="Arial"/>
              </w:rPr>
            </w:pPr>
            <w:del w:id="1238" w:author="Joo, Hye@ARB" w:date="2026-06-04T21:41:00Z">
              <w:r w:rsidRPr="00C93814" w:rsidDel="005D2A09">
                <w:rPr>
                  <w:rFonts w:ascii="Arial" w:hAnsi="Arial" w:cs="Arial"/>
                  <w:spacing w:val="-2"/>
                </w:rPr>
                <w:delText>MDVs</w:delText>
              </w:r>
              <w:r w:rsidRPr="00C93814" w:rsidDel="005D2A09">
                <w:rPr>
                  <w:rFonts w:ascii="Arial" w:hAnsi="Arial" w:cs="Arial"/>
                  <w:spacing w:val="-15"/>
                </w:rPr>
                <w:delText xml:space="preserve"> </w:delText>
              </w:r>
              <w:r w:rsidRPr="00C93814" w:rsidDel="005D2A09">
                <w:rPr>
                  <w:rFonts w:ascii="Arial" w:hAnsi="Arial" w:cs="Arial"/>
                  <w:spacing w:val="-2"/>
                </w:rPr>
                <w:delText>10,001-</w:delText>
              </w:r>
            </w:del>
          </w:p>
          <w:p w14:paraId="0FDC3C73" w14:textId="0084724C" w:rsidR="0048243B" w:rsidRPr="00C93814" w:rsidDel="005D2A09" w:rsidRDefault="0048243B" w:rsidP="009A18CE">
            <w:pPr>
              <w:pStyle w:val="TableParagraph"/>
              <w:keepLines/>
              <w:ind w:left="97" w:right="486"/>
              <w:rPr>
                <w:del w:id="1239" w:author="Joo, Hye@ARB" w:date="2026-06-04T21:41:00Z"/>
                <w:rFonts w:ascii="Arial" w:hAnsi="Arial" w:cs="Arial"/>
              </w:rPr>
            </w:pPr>
            <w:del w:id="1240" w:author="Joo, Hye@ARB" w:date="2026-06-04T21:41:00Z">
              <w:r w:rsidRPr="00C93814" w:rsidDel="005D2A09">
                <w:rPr>
                  <w:rFonts w:ascii="Arial" w:hAnsi="Arial" w:cs="Arial"/>
                </w:rPr>
                <w:delText>14,000</w:delText>
              </w:r>
              <w:r w:rsidRPr="00C93814" w:rsidDel="005D2A09">
                <w:rPr>
                  <w:rFonts w:ascii="Arial" w:hAnsi="Arial" w:cs="Arial"/>
                  <w:spacing w:val="-14"/>
                </w:rPr>
                <w:delText xml:space="preserve"> </w:delText>
              </w:r>
              <w:r w:rsidRPr="00C93814" w:rsidDel="005D2A09">
                <w:rPr>
                  <w:rFonts w:ascii="Arial" w:hAnsi="Arial" w:cs="Arial"/>
                </w:rPr>
                <w:delText xml:space="preserve">lbs </w:delText>
              </w:r>
              <w:r w:rsidRPr="00C93814" w:rsidDel="005D2A09">
                <w:rPr>
                  <w:rFonts w:ascii="Arial" w:hAnsi="Arial" w:cs="Arial"/>
                  <w:spacing w:val="-4"/>
                </w:rPr>
                <w:delText>GVWR</w:delText>
              </w:r>
            </w:del>
          </w:p>
        </w:tc>
        <w:tc>
          <w:tcPr>
            <w:tcW w:w="1413" w:type="dxa"/>
            <w:vMerge w:val="restart"/>
            <w:tcBorders>
              <w:top w:val="single" w:sz="6" w:space="0" w:color="000000"/>
              <w:left w:val="single" w:sz="6" w:space="0" w:color="000000"/>
              <w:right w:val="single" w:sz="6" w:space="0" w:color="000000"/>
            </w:tcBorders>
          </w:tcPr>
          <w:p w14:paraId="0F07C200" w14:textId="45B52B68" w:rsidR="0048243B" w:rsidRPr="00C93814" w:rsidDel="005D2A09" w:rsidRDefault="0048243B" w:rsidP="009A18CE">
            <w:pPr>
              <w:pStyle w:val="TableParagraph"/>
              <w:keepLines/>
              <w:ind w:left="313"/>
              <w:rPr>
                <w:del w:id="1241" w:author="Joo, Hye@ARB" w:date="2026-06-04T21:41:00Z"/>
                <w:rFonts w:ascii="Arial" w:hAnsi="Arial" w:cs="Arial"/>
              </w:rPr>
            </w:pPr>
            <w:del w:id="1242" w:author="Joo, Hye@ARB" w:date="2026-06-04T21:41:00Z">
              <w:r w:rsidRPr="00C93814" w:rsidDel="005D2A09">
                <w:rPr>
                  <w:rFonts w:ascii="Arial" w:hAnsi="Arial" w:cs="Arial"/>
                  <w:spacing w:val="-2"/>
                </w:rPr>
                <w:delText>150,000</w:delText>
              </w:r>
            </w:del>
          </w:p>
        </w:tc>
        <w:tc>
          <w:tcPr>
            <w:tcW w:w="1260" w:type="dxa"/>
            <w:vMerge w:val="restart"/>
            <w:tcBorders>
              <w:top w:val="single" w:sz="6" w:space="0" w:color="000000"/>
              <w:left w:val="single" w:sz="6" w:space="0" w:color="000000"/>
              <w:right w:val="single" w:sz="6" w:space="0" w:color="000000"/>
            </w:tcBorders>
          </w:tcPr>
          <w:p w14:paraId="37AA32A6" w14:textId="524EFFC9" w:rsidR="0048243B" w:rsidRPr="00C93814" w:rsidDel="005D2A09" w:rsidRDefault="0048243B" w:rsidP="009A18CE">
            <w:pPr>
              <w:pStyle w:val="TableParagraph"/>
              <w:keepLines/>
              <w:rPr>
                <w:del w:id="1243" w:author="Joo, Hye@ARB" w:date="2026-06-04T21:41:00Z"/>
                <w:rFonts w:ascii="Arial" w:hAnsi="Arial" w:cs="Arial"/>
              </w:rPr>
            </w:pPr>
          </w:p>
          <w:p w14:paraId="1765CA12" w14:textId="3BB7950A" w:rsidR="0048243B" w:rsidRPr="00C93814" w:rsidDel="005D2A09" w:rsidRDefault="0048243B" w:rsidP="009A18CE">
            <w:pPr>
              <w:pStyle w:val="TableParagraph"/>
              <w:keepLines/>
              <w:spacing w:before="1"/>
              <w:rPr>
                <w:del w:id="1244" w:author="Joo, Hye@ARB" w:date="2026-06-04T21:41:00Z"/>
                <w:rFonts w:ascii="Arial" w:hAnsi="Arial" w:cs="Arial"/>
              </w:rPr>
            </w:pPr>
          </w:p>
          <w:p w14:paraId="3705DE1F" w14:textId="292BB48F" w:rsidR="0048243B" w:rsidRPr="00C93814" w:rsidDel="005D2A09" w:rsidRDefault="0048243B" w:rsidP="009A18CE">
            <w:pPr>
              <w:pStyle w:val="TableParagraph"/>
              <w:keepLines/>
              <w:ind w:left="126" w:right="117"/>
              <w:jc w:val="center"/>
              <w:rPr>
                <w:del w:id="1245" w:author="Joo, Hye@ARB" w:date="2026-06-04T21:41:00Z"/>
                <w:rFonts w:ascii="Arial" w:hAnsi="Arial" w:cs="Arial"/>
              </w:rPr>
            </w:pPr>
            <w:del w:id="1246" w:author="Joo, Hye@ARB" w:date="2026-06-04T21:41:00Z">
              <w:r w:rsidRPr="00C93814" w:rsidDel="005D2A09">
                <w:rPr>
                  <w:rFonts w:ascii="Arial" w:hAnsi="Arial" w:cs="Arial"/>
                  <w:spacing w:val="-5"/>
                </w:rPr>
                <w:delText>n/a</w:delText>
              </w:r>
            </w:del>
          </w:p>
        </w:tc>
        <w:tc>
          <w:tcPr>
            <w:tcW w:w="1349" w:type="dxa"/>
            <w:vMerge w:val="restart"/>
            <w:tcBorders>
              <w:top w:val="single" w:sz="6" w:space="0" w:color="000000"/>
              <w:left w:val="single" w:sz="6" w:space="0" w:color="000000"/>
              <w:right w:val="single" w:sz="6" w:space="0" w:color="000000"/>
            </w:tcBorders>
          </w:tcPr>
          <w:p w14:paraId="77270CF9" w14:textId="384FB2C0" w:rsidR="0048243B" w:rsidRPr="00C93814" w:rsidDel="005D2A09" w:rsidRDefault="0048243B" w:rsidP="009A18CE">
            <w:pPr>
              <w:pStyle w:val="TableParagraph"/>
              <w:keepLines/>
              <w:ind w:left="7"/>
              <w:jc w:val="center"/>
              <w:rPr>
                <w:del w:id="1247" w:author="Joo, Hye@ARB" w:date="2026-06-04T21:41:00Z"/>
                <w:rFonts w:ascii="Arial" w:hAnsi="Arial" w:cs="Arial"/>
              </w:rPr>
            </w:pPr>
            <w:del w:id="1248" w:author="Joo, Hye@ARB" w:date="2026-06-04T21:41:00Z">
              <w:r w:rsidRPr="00C93814" w:rsidDel="005D2A09">
                <w:rPr>
                  <w:rFonts w:ascii="Arial" w:hAnsi="Arial" w:cs="Arial"/>
                </w:rPr>
                <w:delText>Hot</w:delText>
              </w:r>
              <w:r w:rsidRPr="00C93814" w:rsidDel="005D2A09">
                <w:rPr>
                  <w:rFonts w:ascii="Arial" w:hAnsi="Arial" w:cs="Arial"/>
                  <w:spacing w:val="-1"/>
                </w:rPr>
                <w:delText xml:space="preserve"> </w:delText>
              </w:r>
              <w:r w:rsidRPr="00C93814" w:rsidDel="005D2A09">
                <w:rPr>
                  <w:rFonts w:ascii="Arial" w:hAnsi="Arial" w:cs="Arial"/>
                  <w:spacing w:val="-4"/>
                </w:rPr>
                <w:delText>1435</w:delText>
              </w:r>
            </w:del>
          </w:p>
          <w:p w14:paraId="302991C3" w14:textId="311BDC06" w:rsidR="0048243B" w:rsidRPr="00C93814" w:rsidDel="005D2A09" w:rsidRDefault="0048243B" w:rsidP="009A18CE">
            <w:pPr>
              <w:pStyle w:val="TableParagraph"/>
              <w:keepLines/>
              <w:spacing w:before="1"/>
              <w:ind w:left="181" w:right="171" w:hanging="4"/>
              <w:jc w:val="center"/>
              <w:rPr>
                <w:del w:id="1249" w:author="Joo, Hye@ARB" w:date="2026-06-04T21:41:00Z"/>
                <w:rFonts w:ascii="Arial" w:hAnsi="Arial" w:cs="Arial"/>
              </w:rPr>
            </w:pPr>
            <w:del w:id="1250" w:author="Joo, Hye@ARB" w:date="2026-06-04T21:41:00Z">
              <w:r w:rsidRPr="00C93814" w:rsidDel="005D2A09">
                <w:rPr>
                  <w:rFonts w:ascii="Arial" w:hAnsi="Arial" w:cs="Arial"/>
                </w:rPr>
                <w:delText xml:space="preserve">UC (Hot </w:delText>
              </w:r>
              <w:r w:rsidRPr="00C93814" w:rsidDel="005D2A09">
                <w:rPr>
                  <w:rFonts w:ascii="Arial" w:hAnsi="Arial" w:cs="Arial"/>
                  <w:spacing w:val="-4"/>
                </w:rPr>
                <w:delText xml:space="preserve">1435 </w:delText>
              </w:r>
              <w:r w:rsidRPr="00C93814" w:rsidDel="005D2A09">
                <w:rPr>
                  <w:rFonts w:ascii="Arial" w:hAnsi="Arial" w:cs="Arial"/>
                  <w:spacing w:val="-2"/>
                </w:rPr>
                <w:delText xml:space="preserve">LA92), </w:delText>
              </w:r>
              <w:r w:rsidRPr="00C93814" w:rsidDel="005D2A09">
                <w:rPr>
                  <w:rFonts w:ascii="Arial" w:hAnsi="Arial" w:cs="Arial"/>
                </w:rPr>
                <w:delText>SC03,</w:delText>
              </w:r>
              <w:r w:rsidRPr="00C93814" w:rsidDel="005D2A09">
                <w:rPr>
                  <w:rFonts w:ascii="Arial" w:hAnsi="Arial" w:cs="Arial"/>
                  <w:spacing w:val="-14"/>
                </w:rPr>
                <w:delText xml:space="preserve"> </w:delText>
              </w:r>
              <w:r w:rsidRPr="00C93814" w:rsidDel="005D2A09">
                <w:rPr>
                  <w:rFonts w:ascii="Arial" w:hAnsi="Arial" w:cs="Arial"/>
                </w:rPr>
                <w:delText>FTP</w:delText>
              </w:r>
            </w:del>
          </w:p>
        </w:tc>
        <w:tc>
          <w:tcPr>
            <w:tcW w:w="1198" w:type="dxa"/>
            <w:tcBorders>
              <w:top w:val="single" w:sz="6" w:space="0" w:color="000000"/>
              <w:left w:val="single" w:sz="6" w:space="0" w:color="000000"/>
              <w:bottom w:val="single" w:sz="6" w:space="0" w:color="000000"/>
              <w:right w:val="single" w:sz="6" w:space="0" w:color="000000"/>
            </w:tcBorders>
          </w:tcPr>
          <w:p w14:paraId="45C9AF7F" w14:textId="3ABA6160" w:rsidR="0048243B" w:rsidRPr="00C93814" w:rsidDel="005D2A09" w:rsidRDefault="0048243B" w:rsidP="009A18CE">
            <w:pPr>
              <w:pStyle w:val="TableParagraph"/>
              <w:keepLines/>
              <w:ind w:left="9"/>
              <w:jc w:val="center"/>
              <w:rPr>
                <w:del w:id="1251" w:author="Joo, Hye@ARB" w:date="2026-06-04T21:41:00Z"/>
                <w:rFonts w:ascii="Arial" w:hAnsi="Arial" w:cs="Arial"/>
              </w:rPr>
            </w:pPr>
            <w:del w:id="1252"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655E63D1" w14:textId="159E8F65" w:rsidR="0048243B" w:rsidRPr="00C93814" w:rsidDel="005D2A09" w:rsidRDefault="0048243B" w:rsidP="009A18CE">
            <w:pPr>
              <w:pStyle w:val="TableParagraph"/>
              <w:keepLines/>
              <w:spacing w:before="27"/>
              <w:ind w:left="10"/>
              <w:jc w:val="center"/>
              <w:rPr>
                <w:del w:id="1253" w:author="Joo, Hye@ARB" w:date="2026-06-04T21:41:00Z"/>
                <w:rFonts w:ascii="Arial" w:hAnsi="Arial" w:cs="Arial"/>
              </w:rPr>
            </w:pPr>
            <w:del w:id="1254" w:author="Joo, Hye@ARB" w:date="2026-06-04T21:41:00Z">
              <w:r w:rsidRPr="00C93814" w:rsidDel="005D2A09">
                <w:rPr>
                  <w:rFonts w:ascii="Arial" w:hAnsi="Arial" w:cs="Arial"/>
                  <w:spacing w:val="-2"/>
                </w:rPr>
                <w:delText>0.550</w:delText>
              </w:r>
            </w:del>
          </w:p>
        </w:tc>
        <w:tc>
          <w:tcPr>
            <w:tcW w:w="1229" w:type="dxa"/>
            <w:tcBorders>
              <w:top w:val="single" w:sz="6" w:space="0" w:color="000000"/>
              <w:left w:val="single" w:sz="6" w:space="0" w:color="000000"/>
              <w:bottom w:val="single" w:sz="6" w:space="0" w:color="000000"/>
            </w:tcBorders>
          </w:tcPr>
          <w:p w14:paraId="71282A1B" w14:textId="52FC2626" w:rsidR="0048243B" w:rsidRPr="00C93814" w:rsidDel="005D2A09" w:rsidRDefault="0048243B" w:rsidP="009A18CE">
            <w:pPr>
              <w:pStyle w:val="TableParagraph"/>
              <w:keepLines/>
              <w:ind w:left="12"/>
              <w:jc w:val="center"/>
              <w:rPr>
                <w:del w:id="1255" w:author="Joo, Hye@ARB" w:date="2026-06-04T21:41:00Z"/>
                <w:rFonts w:ascii="Arial" w:hAnsi="Arial" w:cs="Arial"/>
              </w:rPr>
            </w:pPr>
            <w:del w:id="1256" w:author="Joo, Hye@ARB" w:date="2026-06-04T21:41:00Z">
              <w:r w:rsidRPr="00C93814" w:rsidDel="005D2A09">
                <w:rPr>
                  <w:rFonts w:ascii="Arial" w:hAnsi="Arial" w:cs="Arial"/>
                  <w:spacing w:val="-5"/>
                </w:rPr>
                <w:delText>6.0</w:delText>
              </w:r>
            </w:del>
          </w:p>
        </w:tc>
      </w:tr>
      <w:tr w:rsidR="0048243B" w:rsidRPr="001238F2" w:rsidDel="005D2A09" w14:paraId="766C030C" w14:textId="645F8295" w:rsidTr="00C93814">
        <w:trPr>
          <w:trHeight w:val="989"/>
          <w:del w:id="1257" w:author="Joo, Hye@ARB" w:date="2026-06-04T21:41:00Z"/>
        </w:trPr>
        <w:tc>
          <w:tcPr>
            <w:tcW w:w="1467" w:type="dxa"/>
            <w:vMerge/>
            <w:tcBorders>
              <w:top w:val="nil"/>
              <w:right w:val="single" w:sz="6" w:space="0" w:color="000000"/>
            </w:tcBorders>
          </w:tcPr>
          <w:p w14:paraId="4B33160D" w14:textId="5F2F36B6" w:rsidR="0048243B" w:rsidRPr="00C93814" w:rsidDel="005D2A09" w:rsidRDefault="0048243B" w:rsidP="009A18CE">
            <w:pPr>
              <w:keepLines/>
              <w:widowControl w:val="0"/>
              <w:spacing w:line="240" w:lineRule="auto"/>
              <w:rPr>
                <w:del w:id="1258" w:author="Joo, Hye@ARB" w:date="2026-06-04T21:41:00Z"/>
                <w:rFonts w:ascii="Arial" w:hAnsi="Arial" w:cs="Arial"/>
                <w:sz w:val="2"/>
                <w:szCs w:val="2"/>
              </w:rPr>
            </w:pPr>
          </w:p>
        </w:tc>
        <w:tc>
          <w:tcPr>
            <w:tcW w:w="1413" w:type="dxa"/>
            <w:vMerge/>
            <w:tcBorders>
              <w:top w:val="nil"/>
              <w:left w:val="single" w:sz="6" w:space="0" w:color="000000"/>
              <w:right w:val="single" w:sz="6" w:space="0" w:color="000000"/>
            </w:tcBorders>
          </w:tcPr>
          <w:p w14:paraId="01E1BD4E" w14:textId="3152C500" w:rsidR="0048243B" w:rsidRPr="00C93814" w:rsidDel="005D2A09" w:rsidRDefault="0048243B" w:rsidP="009A18CE">
            <w:pPr>
              <w:keepLines/>
              <w:widowControl w:val="0"/>
              <w:spacing w:line="240" w:lineRule="auto"/>
              <w:rPr>
                <w:del w:id="1259" w:author="Joo, Hye@ARB" w:date="2026-06-04T21:41:00Z"/>
                <w:rFonts w:ascii="Arial" w:hAnsi="Arial" w:cs="Arial"/>
                <w:sz w:val="2"/>
                <w:szCs w:val="2"/>
              </w:rPr>
            </w:pPr>
          </w:p>
        </w:tc>
        <w:tc>
          <w:tcPr>
            <w:tcW w:w="1260" w:type="dxa"/>
            <w:vMerge/>
            <w:tcBorders>
              <w:top w:val="nil"/>
              <w:left w:val="single" w:sz="6" w:space="0" w:color="000000"/>
              <w:right w:val="single" w:sz="6" w:space="0" w:color="000000"/>
            </w:tcBorders>
          </w:tcPr>
          <w:p w14:paraId="4C27FEE0" w14:textId="4F5C6585" w:rsidR="0048243B" w:rsidRPr="00C93814" w:rsidDel="005D2A09" w:rsidRDefault="0048243B" w:rsidP="009A18CE">
            <w:pPr>
              <w:keepLines/>
              <w:widowControl w:val="0"/>
              <w:spacing w:line="240" w:lineRule="auto"/>
              <w:rPr>
                <w:del w:id="1260" w:author="Joo, Hye@ARB" w:date="2026-06-04T21:41:00Z"/>
                <w:rFonts w:ascii="Arial" w:hAnsi="Arial" w:cs="Arial"/>
                <w:sz w:val="2"/>
                <w:szCs w:val="2"/>
              </w:rPr>
            </w:pPr>
          </w:p>
        </w:tc>
        <w:tc>
          <w:tcPr>
            <w:tcW w:w="1349" w:type="dxa"/>
            <w:vMerge/>
            <w:tcBorders>
              <w:top w:val="nil"/>
              <w:left w:val="single" w:sz="6" w:space="0" w:color="000000"/>
              <w:right w:val="single" w:sz="6" w:space="0" w:color="000000"/>
            </w:tcBorders>
          </w:tcPr>
          <w:p w14:paraId="3569B14B" w14:textId="26AF74F6" w:rsidR="0048243B" w:rsidRPr="00C93814" w:rsidDel="005D2A09" w:rsidRDefault="0048243B" w:rsidP="009A18CE">
            <w:pPr>
              <w:keepLines/>
              <w:widowControl w:val="0"/>
              <w:spacing w:line="240" w:lineRule="auto"/>
              <w:rPr>
                <w:del w:id="1261" w:author="Joo, Hye@ARB" w:date="2026-06-04T21:41:00Z"/>
                <w:rFonts w:ascii="Arial" w:hAnsi="Arial" w:cs="Arial"/>
                <w:sz w:val="2"/>
                <w:szCs w:val="2"/>
              </w:rPr>
            </w:pPr>
          </w:p>
        </w:tc>
        <w:tc>
          <w:tcPr>
            <w:tcW w:w="1198" w:type="dxa"/>
            <w:tcBorders>
              <w:top w:val="single" w:sz="6" w:space="0" w:color="000000"/>
              <w:left w:val="single" w:sz="6" w:space="0" w:color="000000"/>
              <w:right w:val="single" w:sz="6" w:space="0" w:color="000000"/>
            </w:tcBorders>
          </w:tcPr>
          <w:p w14:paraId="32C35387" w14:textId="3426CC72" w:rsidR="0048243B" w:rsidRPr="00C93814" w:rsidDel="005D2A09" w:rsidRDefault="0048243B" w:rsidP="009A18CE">
            <w:pPr>
              <w:pStyle w:val="TableParagraph"/>
              <w:keepLines/>
              <w:spacing w:before="83"/>
              <w:rPr>
                <w:del w:id="1262" w:author="Joo, Hye@ARB" w:date="2026-06-04T21:41:00Z"/>
                <w:rFonts w:ascii="Arial" w:hAnsi="Arial" w:cs="Arial"/>
              </w:rPr>
            </w:pPr>
          </w:p>
          <w:p w14:paraId="0A682E40" w14:textId="31884E07" w:rsidR="0048243B" w:rsidRPr="00C93814" w:rsidDel="005D2A09" w:rsidRDefault="0048243B" w:rsidP="009A18CE">
            <w:pPr>
              <w:pStyle w:val="TableParagraph"/>
              <w:keepLines/>
              <w:ind w:left="9" w:right="3"/>
              <w:jc w:val="center"/>
              <w:rPr>
                <w:del w:id="1263" w:author="Joo, Hye@ARB" w:date="2026-06-04T21:41:00Z"/>
                <w:rFonts w:ascii="Arial" w:hAnsi="Arial" w:cs="Arial"/>
              </w:rPr>
            </w:pPr>
            <w:del w:id="1264"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right w:val="single" w:sz="6" w:space="0" w:color="000000"/>
            </w:tcBorders>
          </w:tcPr>
          <w:p w14:paraId="59C2F64F" w14:textId="552633B0" w:rsidR="0048243B" w:rsidRPr="00C93814" w:rsidDel="005D2A09" w:rsidRDefault="0048243B" w:rsidP="009A18CE">
            <w:pPr>
              <w:pStyle w:val="TableParagraph"/>
              <w:keepLines/>
              <w:spacing w:before="109"/>
              <w:rPr>
                <w:del w:id="1265" w:author="Joo, Hye@ARB" w:date="2026-06-04T21:41:00Z"/>
                <w:rFonts w:ascii="Arial" w:hAnsi="Arial" w:cs="Arial"/>
              </w:rPr>
            </w:pPr>
          </w:p>
          <w:p w14:paraId="27702338" w14:textId="6AA45480" w:rsidR="0048243B" w:rsidRPr="00C93814" w:rsidDel="005D2A09" w:rsidRDefault="0048243B" w:rsidP="009A18CE">
            <w:pPr>
              <w:pStyle w:val="TableParagraph"/>
              <w:keepLines/>
              <w:spacing w:before="1"/>
              <w:ind w:left="10"/>
              <w:jc w:val="center"/>
              <w:rPr>
                <w:del w:id="1266" w:author="Joo, Hye@ARB" w:date="2026-06-04T21:41:00Z"/>
                <w:rFonts w:ascii="Arial" w:hAnsi="Arial" w:cs="Arial"/>
              </w:rPr>
            </w:pPr>
            <w:del w:id="1267" w:author="Joo, Hye@ARB" w:date="2026-06-04T21:41:00Z">
              <w:r w:rsidRPr="00C93814" w:rsidDel="005D2A09">
                <w:rPr>
                  <w:rFonts w:ascii="Arial" w:hAnsi="Arial" w:cs="Arial"/>
                  <w:spacing w:val="-2"/>
                </w:rPr>
                <w:delText>0.350</w:delText>
              </w:r>
            </w:del>
          </w:p>
        </w:tc>
        <w:tc>
          <w:tcPr>
            <w:tcW w:w="1229" w:type="dxa"/>
            <w:tcBorders>
              <w:top w:val="single" w:sz="6" w:space="0" w:color="000000"/>
              <w:left w:val="single" w:sz="6" w:space="0" w:color="000000"/>
            </w:tcBorders>
          </w:tcPr>
          <w:p w14:paraId="1403F21D" w14:textId="733571E6" w:rsidR="0048243B" w:rsidRPr="00C93814" w:rsidDel="005D2A09" w:rsidRDefault="0048243B" w:rsidP="009A18CE">
            <w:pPr>
              <w:pStyle w:val="TableParagraph"/>
              <w:keepLines/>
              <w:ind w:left="12"/>
              <w:jc w:val="center"/>
              <w:rPr>
                <w:del w:id="1268" w:author="Joo, Hye@ARB" w:date="2026-06-04T21:41:00Z"/>
                <w:rFonts w:ascii="Arial" w:hAnsi="Arial" w:cs="Arial"/>
              </w:rPr>
            </w:pPr>
            <w:del w:id="1269" w:author="Joo, Hye@ARB" w:date="2026-06-04T21:41:00Z">
              <w:r w:rsidRPr="00C93814" w:rsidDel="005D2A09">
                <w:rPr>
                  <w:rFonts w:ascii="Arial" w:hAnsi="Arial" w:cs="Arial"/>
                  <w:spacing w:val="-5"/>
                </w:rPr>
                <w:delText>4.0</w:delText>
              </w:r>
            </w:del>
          </w:p>
        </w:tc>
      </w:tr>
    </w:tbl>
    <w:p w14:paraId="28BDCC43" w14:textId="1A740373" w:rsidR="0048243B" w:rsidRPr="00C93814" w:rsidDel="005D2A09" w:rsidRDefault="0048243B" w:rsidP="009A18CE">
      <w:pPr>
        <w:keepLines/>
        <w:widowControl w:val="0"/>
        <w:spacing w:line="240" w:lineRule="auto"/>
        <w:ind w:left="1260" w:right="1077" w:hanging="181"/>
        <w:rPr>
          <w:del w:id="1270" w:author="Joo, Hye@ARB" w:date="2026-06-04T21:41:00Z"/>
          <w:rFonts w:ascii="Arial" w:hAnsi="Arial" w:cs="Arial"/>
          <w:sz w:val="18"/>
        </w:rPr>
      </w:pPr>
      <w:del w:id="1271" w:author="Joo, Hye@ARB" w:date="2026-06-04T21:41:00Z">
        <w:r w:rsidRPr="00C93814" w:rsidDel="005D2A09">
          <w:rPr>
            <w:rFonts w:ascii="Arial" w:hAnsi="Arial" w:cs="Arial"/>
            <w:position w:val="6"/>
            <w:sz w:val="12"/>
          </w:rPr>
          <w:delText>1</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Manufacturers shall use Equation 1 in subsection (a)(7)(A)2</w:delText>
        </w:r>
        <w:r w:rsidR="00D11D0A" w:rsidDel="005D2A09">
          <w:rPr>
            <w:rFonts w:ascii="Arial" w:hAnsi="Arial" w:cs="Arial"/>
            <w:sz w:val="18"/>
          </w:rPr>
          <w:delText>.</w:delText>
        </w:r>
        <w:r w:rsidRPr="00C93814" w:rsidDel="005D2A09">
          <w:rPr>
            <w:rFonts w:ascii="Arial" w:hAnsi="Arial" w:cs="Arial"/>
            <w:sz w:val="18"/>
          </w:rPr>
          <w:delText xml:space="preserve"> to calculate SFTP Composite Emission Values for each test group</w:delText>
        </w:r>
        <w:r w:rsidRPr="00C93814" w:rsidDel="005D2A09">
          <w:rPr>
            <w:rFonts w:ascii="Arial" w:hAnsi="Arial" w:cs="Arial"/>
            <w:spacing w:val="-1"/>
            <w:sz w:val="18"/>
          </w:rPr>
          <w:delText xml:space="preserve"> </w:delText>
        </w:r>
        <w:r w:rsidRPr="00C93814" w:rsidDel="005D2A09">
          <w:rPr>
            <w:rFonts w:ascii="Arial" w:hAnsi="Arial" w:cs="Arial"/>
            <w:sz w:val="18"/>
          </w:rPr>
          <w:delText>subject</w:delText>
        </w:r>
        <w:r w:rsidRPr="00C93814" w:rsidDel="005D2A09">
          <w:rPr>
            <w:rFonts w:ascii="Arial" w:hAnsi="Arial" w:cs="Arial"/>
            <w:spacing w:val="-2"/>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this</w:delText>
        </w:r>
        <w:r w:rsidRPr="00C93814" w:rsidDel="005D2A09">
          <w:rPr>
            <w:rFonts w:ascii="Arial" w:hAnsi="Arial" w:cs="Arial"/>
            <w:spacing w:val="-2"/>
            <w:sz w:val="18"/>
          </w:rPr>
          <w:delText xml:space="preserve"> </w:delText>
        </w:r>
        <w:r w:rsidRPr="00C93814" w:rsidDel="005D2A09">
          <w:rPr>
            <w:rFonts w:ascii="Arial" w:hAnsi="Arial" w:cs="Arial"/>
            <w:sz w:val="18"/>
          </w:rPr>
          <w:delText>table.</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MDVs</w:delText>
        </w:r>
        <w:r w:rsidRPr="00C93814" w:rsidDel="005D2A09">
          <w:rPr>
            <w:rFonts w:ascii="Arial" w:hAnsi="Arial" w:cs="Arial"/>
            <w:spacing w:val="-2"/>
            <w:sz w:val="18"/>
          </w:rPr>
          <w:delText xml:space="preserve"> </w:delText>
        </w:r>
        <w:r w:rsidRPr="00C93814" w:rsidDel="005D2A09">
          <w:rPr>
            <w:rFonts w:ascii="Arial" w:hAnsi="Arial" w:cs="Arial"/>
            <w:sz w:val="18"/>
          </w:rPr>
          <w:delText>10,001-14,000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results</w:delText>
        </w:r>
        <w:r w:rsidRPr="00C93814" w:rsidDel="005D2A09">
          <w:rPr>
            <w:rFonts w:ascii="Arial" w:hAnsi="Arial" w:cs="Arial"/>
            <w:spacing w:val="-2"/>
            <w:sz w:val="18"/>
          </w:rPr>
          <w:delText xml:space="preserve"> </w:delText>
        </w:r>
        <w:r w:rsidRPr="00C93814" w:rsidDel="005D2A09">
          <w:rPr>
            <w:rFonts w:ascii="Arial" w:hAnsi="Arial" w:cs="Arial"/>
            <w:sz w:val="18"/>
          </w:rPr>
          <w:delText>from</w:delText>
        </w:r>
        <w:r w:rsidRPr="00C93814" w:rsidDel="005D2A09">
          <w:rPr>
            <w:rFonts w:ascii="Arial" w:hAnsi="Arial" w:cs="Arial"/>
            <w:spacing w:val="-3"/>
            <w:sz w:val="18"/>
          </w:rPr>
          <w:delText xml:space="preserve"> </w:delText>
        </w:r>
        <w:r w:rsidRPr="00C93814" w:rsidDel="005D2A09">
          <w:rPr>
            <w:rFonts w:ascii="Arial" w:hAnsi="Arial" w:cs="Arial"/>
            <w:sz w:val="18"/>
          </w:rPr>
          <w:delText>the UC test shall be used in place of results from the US06 test.</w:delText>
        </w:r>
      </w:del>
    </w:p>
    <w:p w14:paraId="1451E535" w14:textId="72C9135D" w:rsidR="0048243B" w:rsidRPr="00C93814" w:rsidDel="005D2A09" w:rsidRDefault="0048243B" w:rsidP="009A18CE">
      <w:pPr>
        <w:keepLines/>
        <w:widowControl w:val="0"/>
        <w:spacing w:line="240" w:lineRule="auto"/>
        <w:ind w:left="1260" w:right="1102" w:hanging="181"/>
        <w:rPr>
          <w:del w:id="1272" w:author="Joo, Hye@ARB" w:date="2026-06-04T21:41:00Z"/>
          <w:rFonts w:ascii="Arial" w:hAnsi="Arial" w:cs="Arial"/>
          <w:sz w:val="18"/>
        </w:rPr>
      </w:pPr>
      <w:del w:id="1273" w:author="Joo, Hye@ARB" w:date="2026-06-04T21:41:00Z">
        <w:r w:rsidRPr="002D7D64" w:rsidDel="005D2A09">
          <w:rPr>
            <w:rFonts w:ascii="Arial" w:hAnsi="Arial" w:cs="Arial"/>
            <w:position w:val="6"/>
            <w:sz w:val="12"/>
          </w:rPr>
          <w:delText>2</w:delText>
        </w:r>
        <w:r w:rsidRPr="002D7D64" w:rsidDel="005D2A09">
          <w:rPr>
            <w:rFonts w:ascii="Arial" w:hAnsi="Arial" w:cs="Arial"/>
            <w:spacing w:val="80"/>
            <w:position w:val="6"/>
            <w:sz w:val="12"/>
          </w:rPr>
          <w:delText xml:space="preserve"> </w:delText>
        </w:r>
        <w:r w:rsidRPr="00C93814" w:rsidDel="005D2A09">
          <w:rPr>
            <w:rFonts w:ascii="Arial" w:hAnsi="Arial" w:cs="Arial"/>
            <w:i/>
            <w:sz w:val="18"/>
          </w:rPr>
          <w:delText>Power to Weight Ratio.</w:delText>
        </w:r>
        <w:r w:rsidRPr="00C93814" w:rsidDel="005D2A09">
          <w:rPr>
            <w:rFonts w:ascii="Arial" w:hAnsi="Arial" w:cs="Arial"/>
            <w:i/>
            <w:spacing w:val="40"/>
            <w:sz w:val="18"/>
          </w:rPr>
          <w:delText xml:space="preserve"> </w:delText>
        </w:r>
        <w:r w:rsidRPr="00C93814" w:rsidDel="005D2A09">
          <w:rPr>
            <w:rFonts w:ascii="Arial" w:hAnsi="Arial" w:cs="Arial"/>
            <w:sz w:val="18"/>
          </w:rPr>
          <w:delText>If</w:delText>
        </w:r>
        <w:r w:rsidRPr="00C93814" w:rsidDel="005D2A09">
          <w:rPr>
            <w:rFonts w:ascii="Arial" w:hAnsi="Arial" w:cs="Arial"/>
            <w:spacing w:val="-2"/>
            <w:sz w:val="18"/>
          </w:rPr>
          <w:delText xml:space="preserve"> </w:delText>
        </w:r>
        <w:r w:rsidRPr="00C93814" w:rsidDel="005D2A09">
          <w:rPr>
            <w:rFonts w:ascii="Arial" w:hAnsi="Arial" w:cs="Arial"/>
            <w:sz w:val="18"/>
          </w:rPr>
          <w:delText>all vehicles in a</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w:delText>
        </w:r>
        <w:r w:rsidRPr="00C93814" w:rsidDel="005D2A09">
          <w:rPr>
            <w:rFonts w:ascii="Arial" w:hAnsi="Arial" w:cs="Arial"/>
            <w:spacing w:val="-1"/>
            <w:sz w:val="18"/>
          </w:rPr>
          <w:delText xml:space="preserve"> </w:delText>
        </w:r>
        <w:r w:rsidRPr="00C93814" w:rsidDel="005D2A09">
          <w:rPr>
            <w:rFonts w:ascii="Arial" w:hAnsi="Arial" w:cs="Arial"/>
            <w:sz w:val="18"/>
          </w:rPr>
          <w:delText>have</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1"/>
            <w:sz w:val="18"/>
          </w:rPr>
          <w:delText xml:space="preserve"> </w:delText>
        </w:r>
        <w:r w:rsidRPr="00C93814" w:rsidDel="005D2A09">
          <w:rPr>
            <w:rFonts w:ascii="Arial" w:hAnsi="Arial" w:cs="Arial"/>
            <w:sz w:val="18"/>
          </w:rPr>
          <w:delText>power to weight ratio at or</w:delText>
        </w:r>
        <w:r w:rsidRPr="00C93814" w:rsidDel="005D2A09">
          <w:rPr>
            <w:rFonts w:ascii="Arial" w:hAnsi="Arial" w:cs="Arial"/>
            <w:spacing w:val="-2"/>
            <w:sz w:val="18"/>
          </w:rPr>
          <w:delText xml:space="preserve"> </w:delText>
        </w:r>
        <w:r w:rsidRPr="00C93814" w:rsidDel="005D2A09">
          <w:rPr>
            <w:rFonts w:ascii="Arial" w:hAnsi="Arial" w:cs="Arial"/>
            <w:sz w:val="18"/>
          </w:rPr>
          <w:delText>below a</w:delText>
        </w:r>
        <w:r w:rsidRPr="00C93814" w:rsidDel="005D2A09">
          <w:rPr>
            <w:rFonts w:ascii="Arial" w:hAnsi="Arial" w:cs="Arial"/>
            <w:spacing w:val="-1"/>
            <w:sz w:val="18"/>
          </w:rPr>
          <w:delText xml:space="preserve"> </w:delText>
        </w:r>
        <w:r w:rsidRPr="00C93814" w:rsidDel="005D2A09">
          <w:rPr>
            <w:rFonts w:ascii="Arial" w:hAnsi="Arial" w:cs="Arial"/>
            <w:sz w:val="18"/>
          </w:rPr>
          <w:delText>threshold of</w:delText>
        </w:r>
        <w:r w:rsidRPr="00C93814" w:rsidDel="005D2A09">
          <w:rPr>
            <w:rFonts w:ascii="Arial" w:hAnsi="Arial" w:cs="Arial"/>
            <w:spacing w:val="-2"/>
            <w:sz w:val="18"/>
          </w:rPr>
          <w:delText xml:space="preserve"> </w:delText>
        </w:r>
        <w:r w:rsidRPr="00C93814" w:rsidDel="005D2A09">
          <w:rPr>
            <w:rFonts w:ascii="Arial" w:hAnsi="Arial" w:cs="Arial"/>
            <w:sz w:val="18"/>
          </w:rPr>
          <w:delText>0.024,</w:delText>
        </w:r>
        <w:r w:rsidRPr="00C93814" w:rsidDel="005D2A09">
          <w:rPr>
            <w:rFonts w:ascii="Arial" w:hAnsi="Arial" w:cs="Arial"/>
            <w:spacing w:val="-2"/>
            <w:sz w:val="18"/>
          </w:rPr>
          <w:delText xml:space="preserve"> </w:delText>
        </w:r>
        <w:r w:rsidRPr="00C93814" w:rsidDel="005D2A09">
          <w:rPr>
            <w:rFonts w:ascii="Arial" w:hAnsi="Arial" w:cs="Arial"/>
            <w:sz w:val="18"/>
          </w:rPr>
          <w:delText>they may opt to run the US06 Bag 2 in lieu of the full US06 cycle.</w:delText>
        </w:r>
        <w:r w:rsidRPr="00C93814" w:rsidDel="005D2A09">
          <w:rPr>
            <w:rFonts w:ascii="Arial" w:hAnsi="Arial" w:cs="Arial"/>
            <w:spacing w:val="40"/>
            <w:sz w:val="18"/>
          </w:rPr>
          <w:delText xml:space="preserve"> </w:delText>
        </w:r>
        <w:r w:rsidRPr="00C93814" w:rsidDel="005D2A09">
          <w:rPr>
            <w:rFonts w:ascii="Arial" w:hAnsi="Arial" w:cs="Arial"/>
            <w:sz w:val="18"/>
          </w:rPr>
          <w:delText>The cutoff is determined by using a ratio of the engine’s maximum rated horsepower, as established by the engine manufacturer in the vehicle’s Application for Certification, to the</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pounds</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2"/>
            <w:sz w:val="18"/>
          </w:rPr>
          <w:delText xml:space="preserve"> </w:delText>
        </w:r>
        <w:r w:rsidRPr="00C93814" w:rsidDel="005D2A09">
          <w:rPr>
            <w:rFonts w:ascii="Arial" w:hAnsi="Arial" w:cs="Arial"/>
            <w:sz w:val="18"/>
          </w:rPr>
          <w:delText>does</w:delText>
        </w:r>
        <w:r w:rsidRPr="00C93814" w:rsidDel="005D2A09">
          <w:rPr>
            <w:rFonts w:ascii="Arial" w:hAnsi="Arial" w:cs="Arial"/>
            <w:spacing w:val="-4"/>
            <w:sz w:val="18"/>
          </w:rPr>
          <w:delText xml:space="preserve"> </w:delText>
        </w:r>
        <w:r w:rsidRPr="00C93814" w:rsidDel="005D2A09">
          <w:rPr>
            <w:rFonts w:ascii="Arial" w:hAnsi="Arial" w:cs="Arial"/>
            <w:sz w:val="18"/>
          </w:rPr>
          <w:delText>not</w:delText>
        </w:r>
        <w:r w:rsidRPr="00C93814" w:rsidDel="005D2A09">
          <w:rPr>
            <w:rFonts w:ascii="Arial" w:hAnsi="Arial" w:cs="Arial"/>
            <w:spacing w:val="-3"/>
            <w:sz w:val="18"/>
          </w:rPr>
          <w:delText xml:space="preserve"> </w:delText>
        </w:r>
        <w:r w:rsidRPr="00C93814" w:rsidDel="005D2A09">
          <w:rPr>
            <w:rFonts w:ascii="Arial" w:hAnsi="Arial" w:cs="Arial"/>
            <w:sz w:val="18"/>
          </w:rPr>
          <w:delText>include</w:delText>
        </w:r>
        <w:r w:rsidRPr="00C93814" w:rsidDel="005D2A09">
          <w:rPr>
            <w:rFonts w:ascii="Arial" w:hAnsi="Arial" w:cs="Arial"/>
            <w:spacing w:val="-2"/>
            <w:sz w:val="18"/>
          </w:rPr>
          <w:delText xml:space="preserve"> </w:delText>
        </w:r>
        <w:r w:rsidRPr="00C93814" w:rsidDel="005D2A09">
          <w:rPr>
            <w:rFonts w:ascii="Arial" w:hAnsi="Arial" w:cs="Arial"/>
            <w:sz w:val="18"/>
          </w:rPr>
          <w:delText>any horsepower</w:delText>
        </w:r>
        <w:r w:rsidRPr="00C93814" w:rsidDel="005D2A09">
          <w:rPr>
            <w:rFonts w:ascii="Arial" w:hAnsi="Arial" w:cs="Arial"/>
            <w:spacing w:val="-1"/>
            <w:sz w:val="18"/>
          </w:rPr>
          <w:delText xml:space="preserve"> </w:delText>
        </w:r>
        <w:r w:rsidRPr="00C93814" w:rsidDel="005D2A09">
          <w:rPr>
            <w:rFonts w:ascii="Arial" w:hAnsi="Arial" w:cs="Arial"/>
            <w:sz w:val="18"/>
          </w:rPr>
          <w:delText>contributed</w:delText>
        </w:r>
        <w:r w:rsidRPr="00C93814" w:rsidDel="005D2A09">
          <w:rPr>
            <w:rFonts w:ascii="Arial" w:hAnsi="Arial" w:cs="Arial"/>
            <w:spacing w:val="-2"/>
            <w:sz w:val="18"/>
          </w:rPr>
          <w:delText xml:space="preserve"> </w:delText>
        </w:r>
        <w:r w:rsidRPr="00C93814" w:rsidDel="005D2A09">
          <w:rPr>
            <w:rFonts w:ascii="Arial" w:hAnsi="Arial" w:cs="Arial"/>
            <w:sz w:val="18"/>
          </w:rPr>
          <w:delText>by electric</w:delText>
        </w:r>
        <w:r w:rsidRPr="00C93814" w:rsidDel="005D2A09">
          <w:rPr>
            <w:rFonts w:ascii="Arial" w:hAnsi="Arial" w:cs="Arial"/>
            <w:spacing w:val="-2"/>
            <w:sz w:val="18"/>
          </w:rPr>
          <w:delText xml:space="preserve"> </w:delText>
        </w:r>
        <w:r w:rsidRPr="00C93814" w:rsidDel="005D2A09">
          <w:rPr>
            <w:rFonts w:ascii="Arial" w:hAnsi="Arial" w:cs="Arial"/>
            <w:sz w:val="18"/>
          </w:rPr>
          <w:delText>motors</w:delText>
        </w:r>
        <w:r w:rsidRPr="00C93814" w:rsidDel="005D2A09">
          <w:rPr>
            <w:rFonts w:ascii="Arial" w:hAnsi="Arial" w:cs="Arial"/>
            <w:spacing w:val="-4"/>
            <w:sz w:val="18"/>
          </w:rPr>
          <w:delText xml:space="preserve"> </w:delText>
        </w:r>
        <w:r w:rsidRPr="00C93814" w:rsidDel="005D2A09">
          <w:rPr>
            <w:rFonts w:ascii="Arial" w:hAnsi="Arial" w:cs="Arial"/>
            <w:sz w:val="18"/>
          </w:rPr>
          <w:delText>in the</w:delText>
        </w:r>
        <w:r w:rsidRPr="00C93814" w:rsidDel="005D2A09">
          <w:rPr>
            <w:rFonts w:ascii="Arial" w:hAnsi="Arial" w:cs="Arial"/>
            <w:spacing w:val="-2"/>
            <w:sz w:val="18"/>
          </w:rPr>
          <w:delText xml:space="preserve"> </w:delText>
        </w:r>
        <w:r w:rsidRPr="00C93814" w:rsidDel="005D2A09">
          <w:rPr>
            <w:rFonts w:ascii="Arial" w:hAnsi="Arial" w:cs="Arial"/>
            <w:sz w:val="18"/>
          </w:rPr>
          <w:delText>case</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3"/>
            <w:sz w:val="18"/>
          </w:rPr>
          <w:delText xml:space="preserve"> </w:delText>
        </w:r>
        <w:r w:rsidRPr="00C93814" w:rsidDel="005D2A09">
          <w:rPr>
            <w:rFonts w:ascii="Arial" w:hAnsi="Arial" w:cs="Arial"/>
            <w:sz w:val="18"/>
          </w:rPr>
          <w:delText>hybrid electric or plug-in hybrid electric vehicles.</w:delText>
        </w:r>
        <w:r w:rsidRPr="00C93814" w:rsidDel="005D2A09">
          <w:rPr>
            <w:rFonts w:ascii="Arial" w:hAnsi="Arial" w:cs="Arial"/>
            <w:spacing w:val="40"/>
            <w:sz w:val="18"/>
          </w:rPr>
          <w:delText xml:space="preserve"> </w:delText>
        </w:r>
        <w:r w:rsidRPr="00C93814" w:rsidDel="005D2A09">
          <w:rPr>
            <w:rFonts w:ascii="Arial" w:hAnsi="Arial" w:cs="Arial"/>
            <w:sz w:val="18"/>
          </w:rPr>
          <w:delText>Manufacturers may opt to test to the full cycle regardless of the calculated ratio; in such case, manufacturers shall meet the emission standards applicable to vehicles with power-to-weight ratios greater than 0.024.</w:delText>
        </w:r>
      </w:del>
    </w:p>
    <w:p w14:paraId="24D2E4F1" w14:textId="626470AB" w:rsidR="0048243B" w:rsidRPr="00C93814" w:rsidDel="005D2A09" w:rsidRDefault="0048243B" w:rsidP="009A18CE">
      <w:pPr>
        <w:keepLines/>
        <w:widowControl w:val="0"/>
        <w:spacing w:line="240" w:lineRule="auto"/>
        <w:ind w:left="1260" w:right="1216" w:hanging="181"/>
        <w:rPr>
          <w:del w:id="1274" w:author="Joo, Hye@ARB" w:date="2026-06-04T21:41:00Z"/>
          <w:rFonts w:ascii="Arial" w:hAnsi="Arial" w:cs="Arial"/>
          <w:sz w:val="18"/>
        </w:rPr>
      </w:pPr>
      <w:del w:id="1275" w:author="Joo, Hye@ARB" w:date="2026-06-04T21:41:00Z">
        <w:r w:rsidRPr="00C93814" w:rsidDel="005D2A09">
          <w:rPr>
            <w:rFonts w:ascii="Arial" w:hAnsi="Arial" w:cs="Arial"/>
            <w:position w:val="6"/>
            <w:sz w:val="12"/>
          </w:rPr>
          <w:delText>3</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Test</w:delText>
        </w:r>
        <w:r w:rsidRPr="00C93814" w:rsidDel="005D2A09">
          <w:rPr>
            <w:rFonts w:ascii="Arial" w:hAnsi="Arial" w:cs="Arial"/>
            <w:i/>
            <w:spacing w:val="-2"/>
            <w:sz w:val="18"/>
          </w:rPr>
          <w:delText xml:space="preserve"> </w:delText>
        </w:r>
        <w:r w:rsidRPr="00C93814" w:rsidDel="005D2A09">
          <w:rPr>
            <w:rFonts w:ascii="Arial" w:hAnsi="Arial" w:cs="Arial"/>
            <w:i/>
            <w:sz w:val="18"/>
          </w:rPr>
          <w:delText>Weight</w:delText>
        </w:r>
        <w:r w:rsidRPr="00C93814" w:rsidDel="005D2A09">
          <w:rPr>
            <w:rFonts w:ascii="Arial" w:hAnsi="Arial" w:cs="Arial"/>
            <w:sz w:val="18"/>
          </w:rPr>
          <w:delText>.</w:delText>
        </w:r>
        <w:r w:rsidRPr="00C93814" w:rsidDel="005D2A09">
          <w:rPr>
            <w:rFonts w:ascii="Arial" w:hAnsi="Arial" w:cs="Arial"/>
            <w:spacing w:val="40"/>
            <w:sz w:val="18"/>
          </w:rPr>
          <w:delText xml:space="preserve"> </w:delText>
        </w:r>
        <w:r w:rsidRPr="00C93814" w:rsidDel="005D2A09">
          <w:rPr>
            <w:rFonts w:ascii="Arial" w:hAnsi="Arial" w:cs="Arial"/>
            <w:sz w:val="18"/>
          </w:rPr>
          <w:delText>Medium-duty</w:delText>
        </w:r>
        <w:r w:rsidRPr="00C93814" w:rsidDel="005D2A09">
          <w:rPr>
            <w:rFonts w:ascii="Arial" w:hAnsi="Arial" w:cs="Arial"/>
            <w:spacing w:val="-15"/>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are</w:delText>
        </w:r>
        <w:r w:rsidRPr="00C93814" w:rsidDel="005D2A09">
          <w:rPr>
            <w:rFonts w:ascii="Arial" w:hAnsi="Arial" w:cs="Arial"/>
            <w:spacing w:val="-3"/>
            <w:sz w:val="18"/>
          </w:rPr>
          <w:delText xml:space="preserve"> </w:delText>
        </w:r>
        <w:r w:rsidRPr="00C93814" w:rsidDel="005D2A09">
          <w:rPr>
            <w:rFonts w:ascii="Arial" w:hAnsi="Arial" w:cs="Arial"/>
            <w:sz w:val="18"/>
          </w:rPr>
          <w:delText>tested</w:delText>
        </w:r>
        <w:r w:rsidRPr="00C93814" w:rsidDel="005D2A09">
          <w:rPr>
            <w:rFonts w:ascii="Arial" w:hAnsi="Arial" w:cs="Arial"/>
            <w:spacing w:val="-1"/>
            <w:sz w:val="18"/>
          </w:rPr>
          <w:delText xml:space="preserve"> </w:delText>
        </w:r>
        <w:r w:rsidRPr="00C93814" w:rsidDel="005D2A09">
          <w:rPr>
            <w:rFonts w:ascii="Arial" w:hAnsi="Arial" w:cs="Arial"/>
            <w:sz w:val="18"/>
          </w:rPr>
          <w:delText>at</w:delText>
        </w:r>
        <w:r w:rsidRPr="00C93814" w:rsidDel="005D2A09">
          <w:rPr>
            <w:rFonts w:ascii="Arial" w:hAnsi="Arial" w:cs="Arial"/>
            <w:spacing w:val="-2"/>
            <w:sz w:val="18"/>
          </w:rPr>
          <w:delText xml:space="preserve"> </w:delText>
        </w:r>
        <w:r w:rsidRPr="00C93814" w:rsidDel="005D2A09">
          <w:rPr>
            <w:rFonts w:ascii="Arial" w:hAnsi="Arial" w:cs="Arial"/>
            <w:sz w:val="18"/>
          </w:rPr>
          <w:delText>their</w:delText>
        </w:r>
        <w:r w:rsidRPr="00C93814" w:rsidDel="005D2A09">
          <w:rPr>
            <w:rFonts w:ascii="Arial" w:hAnsi="Arial" w:cs="Arial"/>
            <w:spacing w:val="-2"/>
            <w:sz w:val="18"/>
          </w:rPr>
          <w:delText xml:space="preserve"> </w:delText>
        </w:r>
        <w:r w:rsidRPr="00C93814" w:rsidDel="005D2A09">
          <w:rPr>
            <w:rFonts w:ascii="Arial" w:hAnsi="Arial" w:cs="Arial"/>
            <w:sz w:val="18"/>
          </w:rPr>
          <w:delText>adjusted</w:delText>
        </w:r>
        <w:r w:rsidRPr="00C93814" w:rsidDel="005D2A09">
          <w:rPr>
            <w:rFonts w:ascii="Arial" w:hAnsi="Arial" w:cs="Arial"/>
            <w:spacing w:val="-1"/>
            <w:sz w:val="18"/>
          </w:rPr>
          <w:delText xml:space="preserve"> </w:delText>
        </w:r>
        <w:r w:rsidRPr="00C93814" w:rsidDel="005D2A09">
          <w:rPr>
            <w:rFonts w:ascii="Arial" w:hAnsi="Arial" w:cs="Arial"/>
            <w:sz w:val="18"/>
          </w:rPr>
          <w:delText>loaded</w:delText>
        </w:r>
        <w:r w:rsidRPr="00C93814" w:rsidDel="005D2A09">
          <w:rPr>
            <w:rFonts w:ascii="Arial" w:hAnsi="Arial" w:cs="Arial"/>
            <w:spacing w:val="-1"/>
            <w:sz w:val="18"/>
          </w:rPr>
          <w:delText xml:space="preserve"> </w:delText>
        </w:r>
        <w:r w:rsidRPr="00C93814" w:rsidDel="005D2A09">
          <w:rPr>
            <w:rFonts w:ascii="Arial" w:hAnsi="Arial" w:cs="Arial"/>
            <w:sz w:val="18"/>
          </w:rPr>
          <w:delText>vehicle</w:delText>
        </w:r>
        <w:r w:rsidRPr="00C93814" w:rsidDel="005D2A09">
          <w:rPr>
            <w:rFonts w:ascii="Arial" w:hAnsi="Arial" w:cs="Arial"/>
            <w:spacing w:val="-3"/>
            <w:sz w:val="18"/>
          </w:rPr>
          <w:delText xml:space="preserve"> </w:delText>
        </w:r>
        <w:r w:rsidRPr="00C93814" w:rsidDel="005D2A09">
          <w:rPr>
            <w:rFonts w:ascii="Arial" w:hAnsi="Arial" w:cs="Arial"/>
            <w:sz w:val="18"/>
          </w:rPr>
          <w:delText>weight</w:delText>
        </w:r>
        <w:r w:rsidRPr="00C93814" w:rsidDel="005D2A09">
          <w:rPr>
            <w:rFonts w:ascii="Arial" w:hAnsi="Arial" w:cs="Arial"/>
            <w:spacing w:val="-2"/>
            <w:sz w:val="18"/>
          </w:rPr>
          <w:delText xml:space="preserve"> </w:delText>
        </w:r>
        <w:r w:rsidRPr="00C93814" w:rsidDel="005D2A09">
          <w:rPr>
            <w:rFonts w:ascii="Arial" w:hAnsi="Arial" w:cs="Arial"/>
            <w:sz w:val="18"/>
          </w:rPr>
          <w:delText>(average</w:delText>
        </w:r>
        <w:r w:rsidRPr="00C93814" w:rsidDel="005D2A09">
          <w:rPr>
            <w:rFonts w:ascii="Arial" w:hAnsi="Arial" w:cs="Arial"/>
            <w:spacing w:val="-5"/>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curb</w:delText>
        </w:r>
        <w:r w:rsidRPr="00C93814" w:rsidDel="005D2A09">
          <w:rPr>
            <w:rFonts w:ascii="Arial" w:hAnsi="Arial" w:cs="Arial"/>
            <w:spacing w:val="-1"/>
            <w:sz w:val="18"/>
          </w:rPr>
          <w:delText xml:space="preserve"> </w:delText>
        </w:r>
        <w:r w:rsidRPr="00C93814" w:rsidDel="005D2A09">
          <w:rPr>
            <w:rFonts w:ascii="Arial" w:hAnsi="Arial" w:cs="Arial"/>
            <w:sz w:val="18"/>
          </w:rPr>
          <w:delText>weight</w:delText>
        </w:r>
        <w:r w:rsidRPr="00C93814" w:rsidDel="005D2A09">
          <w:rPr>
            <w:rFonts w:ascii="Arial" w:hAnsi="Arial" w:cs="Arial"/>
            <w:spacing w:val="-2"/>
            <w:sz w:val="18"/>
          </w:rPr>
          <w:delText xml:space="preserve"> </w:delText>
        </w:r>
        <w:r w:rsidRPr="00C93814" w:rsidDel="005D2A09">
          <w:rPr>
            <w:rFonts w:ascii="Arial" w:hAnsi="Arial" w:cs="Arial"/>
            <w:sz w:val="18"/>
          </w:rPr>
          <w:delText xml:space="preserve">and </w:delText>
        </w:r>
        <w:r w:rsidRPr="00C93814" w:rsidDel="005D2A09">
          <w:rPr>
            <w:rFonts w:ascii="Arial" w:hAnsi="Arial" w:cs="Arial"/>
            <w:spacing w:val="-2"/>
            <w:sz w:val="18"/>
          </w:rPr>
          <w:delText>GVWR).</w:delText>
        </w:r>
      </w:del>
    </w:p>
    <w:p w14:paraId="49A5BE5A" w14:textId="5C67D88D" w:rsidR="0048243B" w:rsidRPr="00C93814" w:rsidDel="005D2A09" w:rsidRDefault="0048243B" w:rsidP="009A18CE">
      <w:pPr>
        <w:keepLines/>
        <w:widowControl w:val="0"/>
        <w:spacing w:line="240" w:lineRule="auto"/>
        <w:ind w:left="1260" w:right="1410" w:hanging="181"/>
        <w:jc w:val="both"/>
        <w:rPr>
          <w:del w:id="1276" w:author="Joo, Hye@ARB" w:date="2026-06-04T21:41:00Z"/>
          <w:rFonts w:ascii="Arial" w:hAnsi="Arial" w:cs="Arial"/>
          <w:sz w:val="18"/>
        </w:rPr>
      </w:pPr>
      <w:del w:id="1277" w:author="Joo, Hye@ARB" w:date="2026-06-04T21:41:00Z">
        <w:r w:rsidRPr="00C93814" w:rsidDel="005D2A09">
          <w:rPr>
            <w:rFonts w:ascii="Arial" w:hAnsi="Arial" w:cs="Arial"/>
            <w:position w:val="6"/>
            <w:sz w:val="12"/>
          </w:rPr>
          <w:delText>4</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Road</w:delText>
        </w:r>
        <w:r w:rsidRPr="00C93814" w:rsidDel="005D2A09">
          <w:rPr>
            <w:rFonts w:ascii="Arial" w:hAnsi="Arial" w:cs="Arial"/>
            <w:i/>
            <w:spacing w:val="-1"/>
            <w:sz w:val="18"/>
          </w:rPr>
          <w:delText xml:space="preserve"> </w:delText>
        </w:r>
        <w:r w:rsidRPr="00C93814" w:rsidDel="005D2A09">
          <w:rPr>
            <w:rFonts w:ascii="Arial" w:hAnsi="Arial" w:cs="Arial"/>
            <w:i/>
            <w:sz w:val="18"/>
          </w:rPr>
          <w:delText>Speed</w:delText>
        </w:r>
        <w:r w:rsidRPr="00C93814" w:rsidDel="005D2A09">
          <w:rPr>
            <w:rFonts w:ascii="Arial" w:hAnsi="Arial" w:cs="Arial"/>
            <w:i/>
            <w:spacing w:val="-1"/>
            <w:sz w:val="18"/>
          </w:rPr>
          <w:delText xml:space="preserve"> </w:delText>
        </w:r>
        <w:r w:rsidRPr="00C93814" w:rsidDel="005D2A09">
          <w:rPr>
            <w:rFonts w:ascii="Arial" w:hAnsi="Arial" w:cs="Arial"/>
            <w:i/>
            <w:sz w:val="18"/>
          </w:rPr>
          <w:delText>Fan.</w:delText>
        </w:r>
        <w:r w:rsidRPr="00C93814" w:rsidDel="005D2A09">
          <w:rPr>
            <w:rFonts w:ascii="Arial" w:hAnsi="Arial" w:cs="Arial"/>
            <w:i/>
            <w:spacing w:val="40"/>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5"/>
            <w:sz w:val="18"/>
          </w:rPr>
          <w:delText xml:space="preserve"> </w:delText>
        </w:r>
        <w:r w:rsidRPr="00C93814" w:rsidDel="005D2A09">
          <w:rPr>
            <w:rFonts w:ascii="Arial" w:hAnsi="Arial" w:cs="Arial"/>
            <w:sz w:val="18"/>
          </w:rPr>
          <w:delText>have</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5"/>
            <w:sz w:val="18"/>
          </w:rPr>
          <w:delText xml:space="preserve"> </w:delText>
        </w:r>
        <w:r w:rsidRPr="00C93814" w:rsidDel="005D2A09">
          <w:rPr>
            <w:rFonts w:ascii="Arial" w:hAnsi="Arial" w:cs="Arial"/>
            <w:sz w:val="18"/>
          </w:rPr>
          <w:delText>option</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use</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road</w:delText>
        </w:r>
        <w:r w:rsidRPr="00C93814" w:rsidDel="005D2A09">
          <w:rPr>
            <w:rFonts w:ascii="Arial" w:hAnsi="Arial" w:cs="Arial"/>
            <w:spacing w:val="-1"/>
            <w:sz w:val="18"/>
          </w:rPr>
          <w:delText xml:space="preserve"> </w:delText>
        </w:r>
        <w:r w:rsidRPr="00C93814" w:rsidDel="005D2A09">
          <w:rPr>
            <w:rFonts w:ascii="Arial" w:hAnsi="Arial" w:cs="Arial"/>
            <w:sz w:val="18"/>
          </w:rPr>
          <w:delText>speed</w:delText>
        </w:r>
        <w:r w:rsidRPr="00C93814" w:rsidDel="005D2A09">
          <w:rPr>
            <w:rFonts w:ascii="Arial" w:hAnsi="Arial" w:cs="Arial"/>
            <w:spacing w:val="-1"/>
            <w:sz w:val="18"/>
          </w:rPr>
          <w:delText xml:space="preserve"> </w:delText>
        </w:r>
        <w:r w:rsidRPr="00C93814" w:rsidDel="005D2A09">
          <w:rPr>
            <w:rFonts w:ascii="Arial" w:hAnsi="Arial" w:cs="Arial"/>
            <w:sz w:val="18"/>
          </w:rPr>
          <w:delText>modulated</w:delText>
        </w:r>
        <w:r w:rsidRPr="00C93814" w:rsidDel="005D2A09">
          <w:rPr>
            <w:rFonts w:ascii="Arial" w:hAnsi="Arial" w:cs="Arial"/>
            <w:spacing w:val="-1"/>
            <w:sz w:val="18"/>
          </w:rPr>
          <w:delText xml:space="preserve"> </w:delText>
        </w:r>
        <w:r w:rsidRPr="00C93814" w:rsidDel="005D2A09">
          <w:rPr>
            <w:rFonts w:ascii="Arial" w:hAnsi="Arial" w:cs="Arial"/>
            <w:sz w:val="18"/>
          </w:rPr>
          <w:delText>fan</w:delText>
        </w:r>
        <w:r w:rsidRPr="00C93814" w:rsidDel="005D2A09">
          <w:rPr>
            <w:rFonts w:ascii="Arial" w:hAnsi="Arial" w:cs="Arial"/>
            <w:spacing w:val="-1"/>
            <w:sz w:val="18"/>
          </w:rPr>
          <w:delText xml:space="preserve"> </w:delText>
        </w:r>
        <w:r w:rsidRPr="00C93814" w:rsidDel="005D2A09">
          <w:rPr>
            <w:rFonts w:ascii="Arial" w:hAnsi="Arial" w:cs="Arial"/>
            <w:sz w:val="18"/>
          </w:rPr>
          <w:delText>as</w:delText>
        </w:r>
        <w:r w:rsidRPr="00C93814" w:rsidDel="005D2A09">
          <w:rPr>
            <w:rFonts w:ascii="Arial" w:hAnsi="Arial" w:cs="Arial"/>
            <w:spacing w:val="-2"/>
            <w:sz w:val="18"/>
          </w:rPr>
          <w:delText xml:space="preserve"> </w:delText>
        </w:r>
        <w:r w:rsidRPr="00C93814" w:rsidDel="005D2A09">
          <w:rPr>
            <w:rFonts w:ascii="Arial" w:hAnsi="Arial" w:cs="Arial"/>
            <w:sz w:val="18"/>
          </w:rPr>
          <w:delText>specified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40-CFR</w:delText>
        </w:r>
        <w:r w:rsidRPr="00C93814" w:rsidDel="005D2A09">
          <w:rPr>
            <w:rFonts w:ascii="Arial" w:hAnsi="Arial" w:cs="Arial"/>
            <w:spacing w:val="-2"/>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86.107– 96(d)(1) or §1066.105, as applicable, instead of a fixed speed fan for MDV SFTP testing.</w:delText>
        </w:r>
      </w:del>
    </w:p>
    <w:p w14:paraId="76846380" w14:textId="465069F6" w:rsidR="0048243B" w:rsidRPr="00C93814" w:rsidDel="005D2A09" w:rsidRDefault="0048243B" w:rsidP="009A18CE">
      <w:pPr>
        <w:keepLines/>
        <w:widowControl w:val="0"/>
        <w:spacing w:line="240" w:lineRule="auto"/>
        <w:ind w:left="1260" w:right="1302" w:hanging="181"/>
        <w:jc w:val="both"/>
        <w:rPr>
          <w:del w:id="1278" w:author="Joo, Hye@ARB" w:date="2026-06-04T21:41:00Z"/>
          <w:rFonts w:ascii="Arial" w:hAnsi="Arial" w:cs="Arial"/>
          <w:sz w:val="18"/>
        </w:rPr>
      </w:pPr>
      <w:del w:id="1279" w:author="Joo, Hye@ARB" w:date="2026-06-04T21:41:00Z">
        <w:r w:rsidRPr="00C93814" w:rsidDel="005D2A09">
          <w:rPr>
            <w:rFonts w:ascii="Arial" w:hAnsi="Arial" w:cs="Arial"/>
            <w:position w:val="6"/>
            <w:sz w:val="12"/>
          </w:rPr>
          <w:delText>5</w:delText>
        </w:r>
        <w:r w:rsidRPr="00C93814" w:rsidDel="005D2A09">
          <w:rPr>
            <w:rFonts w:ascii="Arial" w:hAnsi="Arial" w:cs="Arial"/>
            <w:spacing w:val="40"/>
            <w:position w:val="6"/>
            <w:sz w:val="12"/>
          </w:rPr>
          <w:delText xml:space="preserve"> </w:delText>
        </w:r>
        <w:r w:rsidRPr="00C93814" w:rsidDel="005D2A09">
          <w:rPr>
            <w:rFonts w:ascii="Arial" w:hAnsi="Arial" w:cs="Arial"/>
            <w:sz w:val="18"/>
          </w:rPr>
          <w:delText>If a manufacturer</w:delText>
        </w:r>
        <w:r w:rsidRPr="00C93814" w:rsidDel="005D2A09">
          <w:rPr>
            <w:rFonts w:ascii="Arial" w:hAnsi="Arial" w:cs="Arial"/>
            <w:spacing w:val="-1"/>
            <w:sz w:val="18"/>
          </w:rPr>
          <w:delText xml:space="preserve"> </w:delText>
        </w:r>
        <w:r w:rsidRPr="00C93814" w:rsidDel="005D2A09">
          <w:rPr>
            <w:rFonts w:ascii="Arial" w:hAnsi="Arial" w:cs="Arial"/>
            <w:sz w:val="18"/>
          </w:rPr>
          <w:delText>provides an engineering evaluation for a 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 showing that</w:delText>
        </w:r>
        <w:r w:rsidRPr="00C93814" w:rsidDel="005D2A09">
          <w:rPr>
            <w:rFonts w:ascii="Arial" w:hAnsi="Arial" w:cs="Arial"/>
            <w:spacing w:val="-1"/>
            <w:sz w:val="18"/>
          </w:rPr>
          <w:delText xml:space="preserve"> </w:delText>
        </w:r>
        <w:r w:rsidRPr="00C93814" w:rsidDel="005D2A09">
          <w:rPr>
            <w:rFonts w:ascii="Arial" w:hAnsi="Arial" w:cs="Arial"/>
            <w:sz w:val="18"/>
          </w:rPr>
          <w:delText>SC03 emissions</w:delText>
        </w:r>
        <w:r w:rsidRPr="00C93814" w:rsidDel="005D2A09">
          <w:rPr>
            <w:rFonts w:ascii="Arial" w:hAnsi="Arial" w:cs="Arial"/>
            <w:spacing w:val="-2"/>
            <w:sz w:val="18"/>
          </w:rPr>
          <w:delText xml:space="preserve"> </w:delText>
        </w:r>
        <w:r w:rsidRPr="00C93814" w:rsidDel="005D2A09">
          <w:rPr>
            <w:rFonts w:ascii="Arial" w:hAnsi="Arial" w:cs="Arial"/>
            <w:sz w:val="18"/>
          </w:rPr>
          <w:delText>are equivalent to or lower</w:delText>
        </w:r>
        <w:r w:rsidRPr="00C93814" w:rsidDel="005D2A09">
          <w:rPr>
            <w:rFonts w:ascii="Arial" w:hAnsi="Arial" w:cs="Arial"/>
            <w:spacing w:val="-2"/>
            <w:sz w:val="18"/>
          </w:rPr>
          <w:delText xml:space="preserve"> </w:delText>
        </w:r>
        <w:r w:rsidRPr="00C93814" w:rsidDel="005D2A09">
          <w:rPr>
            <w:rFonts w:ascii="Arial" w:hAnsi="Arial" w:cs="Arial"/>
            <w:sz w:val="18"/>
          </w:rPr>
          <w:delText>than</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3"/>
            <w:sz w:val="18"/>
          </w:rPr>
          <w:delText xml:space="preserve"> </w:delText>
        </w:r>
        <w:r w:rsidRPr="00C93814" w:rsidDel="005D2A09">
          <w:rPr>
            <w:rFonts w:ascii="Arial" w:hAnsi="Arial" w:cs="Arial"/>
            <w:sz w:val="18"/>
          </w:rPr>
          <w:delText>emissions,</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value</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2"/>
            <w:sz w:val="18"/>
          </w:rPr>
          <w:delText xml:space="preserve"> </w:delText>
        </w:r>
        <w:r w:rsidRPr="00C93814" w:rsidDel="005D2A09">
          <w:rPr>
            <w:rFonts w:ascii="Arial" w:hAnsi="Arial" w:cs="Arial"/>
            <w:sz w:val="18"/>
          </w:rPr>
          <w:delText>be</w:delText>
        </w:r>
        <w:r w:rsidRPr="00C93814" w:rsidDel="005D2A09">
          <w:rPr>
            <w:rFonts w:ascii="Arial" w:hAnsi="Arial" w:cs="Arial"/>
            <w:spacing w:val="-2"/>
            <w:sz w:val="18"/>
          </w:rPr>
          <w:delText xml:space="preserve"> </w:delText>
        </w:r>
        <w:r w:rsidRPr="00C93814" w:rsidDel="005D2A09">
          <w:rPr>
            <w:rFonts w:ascii="Arial" w:hAnsi="Arial" w:cs="Arial"/>
            <w:sz w:val="18"/>
          </w:rPr>
          <w:delText>used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place</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SC03</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value</w:delText>
        </w:r>
        <w:r w:rsidRPr="00C93814" w:rsidDel="005D2A09">
          <w:rPr>
            <w:rFonts w:ascii="Arial" w:hAnsi="Arial" w:cs="Arial"/>
            <w:spacing w:val="-4"/>
            <w:sz w:val="18"/>
          </w:rPr>
          <w:delText xml:space="preserve"> </w:delText>
        </w:r>
        <w:r w:rsidRPr="00C93814" w:rsidDel="005D2A09">
          <w:rPr>
            <w:rFonts w:ascii="Arial" w:hAnsi="Arial" w:cs="Arial"/>
            <w:sz w:val="18"/>
          </w:rPr>
          <w:delText>when</w:delText>
        </w:r>
        <w:r w:rsidRPr="00C93814" w:rsidDel="005D2A09">
          <w:rPr>
            <w:rFonts w:ascii="Arial" w:hAnsi="Arial" w:cs="Arial"/>
            <w:spacing w:val="-1"/>
            <w:sz w:val="18"/>
          </w:rPr>
          <w:delText xml:space="preserve"> </w:delText>
        </w:r>
        <w:r w:rsidRPr="00C93814" w:rsidDel="005D2A09">
          <w:rPr>
            <w:rFonts w:ascii="Arial" w:hAnsi="Arial" w:cs="Arial"/>
            <w:sz w:val="18"/>
          </w:rPr>
          <w:delText>determining the composite emission value for that test group.</w:delText>
        </w:r>
      </w:del>
    </w:p>
    <w:p w14:paraId="4FEA196A" w14:textId="730559E1" w:rsidR="0048243B" w:rsidRPr="00C93814" w:rsidDel="005D2A09" w:rsidRDefault="0048243B" w:rsidP="009A18CE">
      <w:pPr>
        <w:keepLines/>
        <w:widowControl w:val="0"/>
        <w:spacing w:line="240" w:lineRule="auto"/>
        <w:ind w:left="1259" w:right="1080" w:hanging="180"/>
        <w:rPr>
          <w:del w:id="1280" w:author="Joo, Hye@ARB" w:date="2026-06-04T21:41:00Z"/>
          <w:rFonts w:ascii="Arial" w:hAnsi="Arial" w:cs="Arial"/>
          <w:sz w:val="18"/>
        </w:rPr>
      </w:pPr>
      <w:del w:id="1281" w:author="Joo, Hye@ARB" w:date="2026-06-04T21:41:00Z">
        <w:r w:rsidRPr="00C93814" w:rsidDel="005D2A09">
          <w:rPr>
            <w:rFonts w:ascii="Arial" w:hAnsi="Arial" w:cs="Arial"/>
            <w:position w:val="6"/>
            <w:sz w:val="12"/>
          </w:rPr>
          <w:delText>6</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Vehicle</w:delText>
        </w:r>
        <w:r w:rsidRPr="00C93814" w:rsidDel="005D2A09">
          <w:rPr>
            <w:rFonts w:ascii="Arial" w:hAnsi="Arial" w:cs="Arial"/>
            <w:i/>
            <w:spacing w:val="-3"/>
            <w:sz w:val="18"/>
          </w:rPr>
          <w:delText xml:space="preserve"> </w:delText>
        </w:r>
        <w:r w:rsidRPr="00C93814" w:rsidDel="005D2A09">
          <w:rPr>
            <w:rFonts w:ascii="Arial" w:hAnsi="Arial" w:cs="Arial"/>
            <w:i/>
            <w:sz w:val="18"/>
          </w:rPr>
          <w:delText>Emission</w:delText>
        </w:r>
        <w:r w:rsidRPr="00C93814" w:rsidDel="005D2A09">
          <w:rPr>
            <w:rFonts w:ascii="Arial" w:hAnsi="Arial" w:cs="Arial"/>
            <w:i/>
            <w:spacing w:val="-3"/>
            <w:sz w:val="18"/>
          </w:rPr>
          <w:delText xml:space="preserve"> </w:delText>
        </w:r>
        <w:r w:rsidRPr="00C93814" w:rsidDel="005D2A09">
          <w:rPr>
            <w:rFonts w:ascii="Arial" w:hAnsi="Arial" w:cs="Arial"/>
            <w:i/>
            <w:sz w:val="18"/>
          </w:rPr>
          <w:delText>Categories.</w:delText>
        </w:r>
        <w:r w:rsidRPr="00C93814" w:rsidDel="005D2A09">
          <w:rPr>
            <w:rFonts w:ascii="Arial" w:hAnsi="Arial" w:cs="Arial"/>
            <w:i/>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MDVs</w:delText>
        </w:r>
        <w:r w:rsidRPr="00C93814" w:rsidDel="005D2A09">
          <w:rPr>
            <w:rFonts w:ascii="Arial" w:hAnsi="Arial" w:cs="Arial"/>
            <w:spacing w:val="-2"/>
            <w:sz w:val="18"/>
          </w:rPr>
          <w:delText xml:space="preserve"> </w:delText>
        </w:r>
        <w:r w:rsidRPr="00C93814" w:rsidDel="005D2A09">
          <w:rPr>
            <w:rFonts w:ascii="Arial" w:hAnsi="Arial" w:cs="Arial"/>
            <w:sz w:val="18"/>
          </w:rPr>
          <w:delText>8,501-10,000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w:delText>
        </w:r>
        <w:r w:rsidRPr="00C93814" w:rsidDel="005D2A09">
          <w:rPr>
            <w:rFonts w:ascii="Arial" w:hAnsi="Arial" w:cs="Arial"/>
            <w:spacing w:val="-2"/>
            <w:sz w:val="18"/>
          </w:rPr>
          <w:delText xml:space="preserve"> </w:delText>
        </w:r>
        <w:r w:rsidRPr="00C93814" w:rsidDel="005D2A09">
          <w:rPr>
            <w:rFonts w:ascii="Arial" w:hAnsi="Arial" w:cs="Arial"/>
            <w:sz w:val="18"/>
          </w:rPr>
          <w:delText>certified</w:delText>
        </w:r>
        <w:r w:rsidRPr="00C93814" w:rsidDel="005D2A09">
          <w:rPr>
            <w:rFonts w:ascii="Arial" w:hAnsi="Arial" w:cs="Arial"/>
            <w:spacing w:val="-1"/>
            <w:sz w:val="18"/>
          </w:rPr>
          <w:delText xml:space="preserve"> </w:delText>
        </w:r>
        <w:r w:rsidRPr="00C93814" w:rsidDel="005D2A09">
          <w:rPr>
            <w:rFonts w:ascii="Arial" w:hAnsi="Arial" w:cs="Arial"/>
            <w:sz w:val="18"/>
          </w:rPr>
          <w:delText>prior</w:delText>
        </w:r>
        <w:r w:rsidRPr="00C93814" w:rsidDel="005D2A09">
          <w:rPr>
            <w:rFonts w:ascii="Arial" w:hAnsi="Arial" w:cs="Arial"/>
            <w:spacing w:val="-2"/>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2018</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1"/>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each</w:delText>
        </w:r>
        <w:r w:rsidRPr="00C93814" w:rsidDel="005D2A09">
          <w:rPr>
            <w:rFonts w:ascii="Arial" w:hAnsi="Arial" w:cs="Arial"/>
            <w:spacing w:val="-1"/>
            <w:sz w:val="18"/>
          </w:rPr>
          <w:delText xml:space="preserve"> </w:delText>
        </w:r>
        <w:r w:rsidRPr="00C93814" w:rsidDel="005D2A09">
          <w:rPr>
            <w:rFonts w:ascii="Arial" w:hAnsi="Arial" w:cs="Arial"/>
            <w:sz w:val="18"/>
          </w:rPr>
          <w:delText>model year, the percentage of MDVs certified to an SFTP emission category set forth in this section shall be equal to or greater than the total percentage certified to the FTP ULEV250, ULEV200, SULEV170, and SULEV150 emission categories; of these</w:delText>
        </w:r>
        <w:r w:rsidRPr="00C93814" w:rsidDel="005D2A09">
          <w:rPr>
            <w:rFonts w:ascii="Arial" w:hAnsi="Arial" w:cs="Arial"/>
            <w:spacing w:val="-1"/>
            <w:sz w:val="18"/>
          </w:rPr>
          <w:delText xml:space="preserve"> </w:delText>
        </w:r>
        <w:r w:rsidRPr="00C93814" w:rsidDel="005D2A09">
          <w:rPr>
            <w:rFonts w:ascii="Arial" w:hAnsi="Arial" w:cs="Arial"/>
            <w:sz w:val="18"/>
          </w:rPr>
          <w:delText>vehicles, the</w:delText>
        </w:r>
        <w:r w:rsidRPr="00C93814" w:rsidDel="005D2A09">
          <w:rPr>
            <w:rFonts w:ascii="Arial" w:hAnsi="Arial" w:cs="Arial"/>
            <w:spacing w:val="-3"/>
            <w:sz w:val="18"/>
          </w:rPr>
          <w:delText xml:space="preserve"> </w:delText>
        </w:r>
        <w:r w:rsidRPr="00C93814" w:rsidDel="005D2A09">
          <w:rPr>
            <w:rFonts w:ascii="Arial" w:hAnsi="Arial" w:cs="Arial"/>
            <w:sz w:val="18"/>
          </w:rPr>
          <w:delText>percentage</w:delText>
        </w:r>
        <w:r w:rsidRPr="00C93814" w:rsidDel="005D2A09">
          <w:rPr>
            <w:rFonts w:ascii="Arial" w:hAnsi="Arial" w:cs="Arial"/>
            <w:spacing w:val="-1"/>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MDVs certified to</w:delText>
        </w:r>
        <w:r w:rsidRPr="00C93814" w:rsidDel="005D2A09">
          <w:rPr>
            <w:rFonts w:ascii="Arial" w:hAnsi="Arial" w:cs="Arial"/>
            <w:spacing w:val="-3"/>
            <w:sz w:val="18"/>
          </w:rPr>
          <w:delText xml:space="preserve"> </w:delText>
        </w:r>
        <w:r w:rsidRPr="00C93814" w:rsidDel="005D2A09">
          <w:rPr>
            <w:rFonts w:ascii="Arial" w:hAnsi="Arial" w:cs="Arial"/>
            <w:sz w:val="18"/>
          </w:rPr>
          <w:delText>an SFTP</w:delText>
        </w:r>
        <w:r w:rsidRPr="00C93814" w:rsidDel="005D2A09">
          <w:rPr>
            <w:rFonts w:ascii="Arial" w:hAnsi="Arial" w:cs="Arial"/>
            <w:spacing w:val="-2"/>
            <w:sz w:val="18"/>
          </w:rPr>
          <w:delText xml:space="preserve"> </w:delText>
        </w:r>
        <w:r w:rsidRPr="00C93814" w:rsidDel="005D2A09">
          <w:rPr>
            <w:rFonts w:ascii="Arial" w:hAnsi="Arial" w:cs="Arial"/>
            <w:sz w:val="18"/>
          </w:rPr>
          <w:delText>SULEV emission category shall</w:delText>
        </w:r>
        <w:r w:rsidRPr="00C93814" w:rsidDel="005D2A09">
          <w:rPr>
            <w:rFonts w:ascii="Arial" w:hAnsi="Arial" w:cs="Arial"/>
            <w:spacing w:val="-2"/>
            <w:sz w:val="18"/>
          </w:rPr>
          <w:delText xml:space="preserve"> </w:delText>
        </w:r>
        <w:r w:rsidRPr="00C93814" w:rsidDel="005D2A09">
          <w:rPr>
            <w:rFonts w:ascii="Arial" w:hAnsi="Arial" w:cs="Arial"/>
            <w:sz w:val="18"/>
          </w:rPr>
          <w:delText>be</w:delText>
        </w:r>
        <w:r w:rsidRPr="00C93814" w:rsidDel="005D2A09">
          <w:rPr>
            <w:rFonts w:ascii="Arial" w:hAnsi="Arial" w:cs="Arial"/>
            <w:spacing w:val="-1"/>
            <w:sz w:val="18"/>
          </w:rPr>
          <w:delText xml:space="preserve"> </w:delText>
        </w:r>
        <w:r w:rsidRPr="00C93814" w:rsidDel="005D2A09">
          <w:rPr>
            <w:rFonts w:ascii="Arial" w:hAnsi="Arial" w:cs="Arial"/>
            <w:sz w:val="18"/>
          </w:rPr>
          <w:delText>equal to</w:delText>
        </w:r>
        <w:r w:rsidRPr="00C93814" w:rsidDel="005D2A09">
          <w:rPr>
            <w:rFonts w:ascii="Arial" w:hAnsi="Arial" w:cs="Arial"/>
            <w:spacing w:val="-1"/>
            <w:sz w:val="18"/>
          </w:rPr>
          <w:delText xml:space="preserve"> </w:delText>
        </w:r>
        <w:r w:rsidRPr="00C93814" w:rsidDel="005D2A09">
          <w:rPr>
            <w:rFonts w:ascii="Arial" w:hAnsi="Arial" w:cs="Arial"/>
            <w:sz w:val="18"/>
          </w:rPr>
          <w:delText>or greater than the total percentage certified to both the FTP SULEV170 and SULEV150 emission categories.</w:delText>
        </w:r>
        <w:r w:rsidRPr="00C93814" w:rsidDel="005D2A09">
          <w:rPr>
            <w:rFonts w:ascii="Arial" w:hAnsi="Arial" w:cs="Arial"/>
            <w:spacing w:val="40"/>
            <w:sz w:val="18"/>
          </w:rPr>
          <w:delText xml:space="preserve"> </w:delText>
        </w:r>
        <w:r w:rsidRPr="00C93814" w:rsidDel="005D2A09">
          <w:rPr>
            <w:rFonts w:ascii="Arial" w:hAnsi="Arial" w:cs="Arial"/>
            <w:sz w:val="18"/>
          </w:rPr>
          <w:delText>For MDVs 10,001-14,000 lbs. GVWR, for each model year, the percentage of MDVs certified to an SFTP emission category set</w:delText>
        </w:r>
        <w:r w:rsidRPr="00C93814" w:rsidDel="005D2A09">
          <w:rPr>
            <w:rFonts w:ascii="Arial" w:hAnsi="Arial" w:cs="Arial"/>
            <w:spacing w:val="40"/>
            <w:sz w:val="18"/>
          </w:rPr>
          <w:delText xml:space="preserve"> </w:delText>
        </w:r>
        <w:r w:rsidRPr="00C93814" w:rsidDel="005D2A09">
          <w:rPr>
            <w:rFonts w:ascii="Arial" w:hAnsi="Arial" w:cs="Arial"/>
            <w:sz w:val="18"/>
          </w:rPr>
          <w:delText>forth in this section shall be equal to or greater than the total percentage certified to the FTP ULEV400,</w:delText>
        </w:r>
        <w:r w:rsidRPr="00C93814" w:rsidDel="005D2A09">
          <w:rPr>
            <w:rFonts w:ascii="Arial" w:hAnsi="Arial" w:cs="Arial"/>
            <w:spacing w:val="40"/>
            <w:sz w:val="18"/>
          </w:rPr>
          <w:delText xml:space="preserve"> </w:delText>
        </w:r>
        <w:r w:rsidRPr="00C93814" w:rsidDel="005D2A09">
          <w:rPr>
            <w:rFonts w:ascii="Arial" w:hAnsi="Arial" w:cs="Arial"/>
            <w:sz w:val="18"/>
          </w:rPr>
          <w:delText>ULEV270, SULEV230, and SULEV200 emission categories; of these vehicles, the percentage of MDVs certified to an SFTP SULEV emission category shall be equal to or greater than the total percentage certified to both the FTP SULEV230 and SULEV200 emission categories.</w:delText>
        </w:r>
        <w:r w:rsidRPr="00C93814" w:rsidDel="005D2A09">
          <w:rPr>
            <w:rFonts w:ascii="Arial" w:hAnsi="Arial" w:cs="Arial"/>
            <w:spacing w:val="40"/>
            <w:sz w:val="18"/>
          </w:rPr>
          <w:delText xml:space="preserve"> </w:delText>
        </w:r>
        <w:r w:rsidRPr="00C93814" w:rsidDel="005D2A09">
          <w:rPr>
            <w:rFonts w:ascii="Arial" w:hAnsi="Arial" w:cs="Arial"/>
            <w:sz w:val="18"/>
          </w:rPr>
          <w:delText>2018 and subsequent model year MDVs 8,501-10,000 lbs. GVWR certifying to the FTP ULEV250 and ULEV200 emission categories, including vehicles certifying with carryover data, shall comply with the SFTP ULEV standards set forth in this subsection (a)(7)(C), and those certifying to FTP</w:delText>
        </w:r>
        <w:r w:rsidRPr="00C93814" w:rsidDel="005D2A09">
          <w:rPr>
            <w:rFonts w:ascii="Arial" w:hAnsi="Arial" w:cs="Arial"/>
            <w:spacing w:val="40"/>
            <w:sz w:val="18"/>
          </w:rPr>
          <w:delText xml:space="preserve"> </w:delText>
        </w:r>
        <w:r w:rsidRPr="00C93814" w:rsidDel="005D2A09">
          <w:rPr>
            <w:rFonts w:ascii="Arial" w:hAnsi="Arial" w:cs="Arial"/>
            <w:sz w:val="18"/>
          </w:rPr>
          <w:delText>SULEV170 and SULEV150, including vehicles certifying with carryover data, shall comply with the SFTP SULEV standards set forth in this subsection (a)(7)(C).</w:delText>
        </w:r>
        <w:r w:rsidRPr="00C93814" w:rsidDel="005D2A09">
          <w:rPr>
            <w:rFonts w:ascii="Arial" w:hAnsi="Arial" w:cs="Arial"/>
            <w:spacing w:val="40"/>
            <w:sz w:val="18"/>
          </w:rPr>
          <w:delText xml:space="preserve"> </w:delText>
        </w:r>
        <w:r w:rsidRPr="00C93814" w:rsidDel="005D2A09">
          <w:rPr>
            <w:rFonts w:ascii="Arial" w:hAnsi="Arial" w:cs="Arial"/>
            <w:sz w:val="18"/>
          </w:rPr>
          <w:delText>2018 and subsequent model year MDVs 10,001-14,000 lbs. GVWR certifying to FTP ULEV400 and ULEV270 emission categories, including vehicles certifying with carryover data, shall comply with the SFTP ULEV standards set forth in this subsection (a)(7)(C), and those certifying to SULEV230 and SULEV200, including vehicles certifying with carryover data, shall comply with the SFTP SULEV standards set forth in this subsection (a)(7)(C).</w:delText>
        </w:r>
      </w:del>
    </w:p>
    <w:p w14:paraId="2F0F5D25" w14:textId="18D8F7F7" w:rsidR="00C71668" w:rsidRPr="00C71668" w:rsidDel="005D2A09" w:rsidRDefault="0048243B" w:rsidP="00C71668">
      <w:pPr>
        <w:rPr>
          <w:del w:id="1282" w:author="Joo, Hye@ARB" w:date="2026-06-04T21:41:00Z"/>
        </w:rPr>
      </w:pPr>
      <w:del w:id="1283" w:author="Joo, Hye@ARB" w:date="2026-06-04T21:41:00Z">
        <w:r w:rsidRPr="00A55074" w:rsidDel="005D2A09">
          <w:rPr>
            <w:rFonts w:ascii="Arial" w:hAnsi="Arial" w:cs="Arial"/>
            <w:i/>
          </w:rPr>
          <w:delText>SFTP PM Exhaust Emission Standards for Medium-Duty Vehicles.</w:delText>
        </w:r>
        <w:r w:rsidRPr="00A55074" w:rsidDel="005D2A09">
          <w:rPr>
            <w:rFonts w:ascii="Arial" w:hAnsi="Arial" w:cs="Arial"/>
            <w:i/>
            <w:spacing w:val="40"/>
          </w:rPr>
          <w:delText xml:space="preserve"> </w:delText>
        </w:r>
        <w:r w:rsidRPr="00A55074" w:rsidDel="005D2A09">
          <w:rPr>
            <w:rFonts w:ascii="Arial" w:hAnsi="Arial" w:cs="Arial"/>
          </w:rPr>
          <w:delText>The following</w:delText>
        </w:r>
        <w:r w:rsidRPr="00A55074" w:rsidDel="005D2A09">
          <w:rPr>
            <w:rFonts w:ascii="Arial" w:hAnsi="Arial" w:cs="Arial"/>
            <w:spacing w:val="-2"/>
          </w:rPr>
          <w:delText xml:space="preserve"> </w:delText>
        </w:r>
        <w:r w:rsidRPr="00A55074" w:rsidDel="005D2A09">
          <w:rPr>
            <w:rFonts w:ascii="Arial" w:hAnsi="Arial" w:cs="Arial"/>
          </w:rPr>
          <w:delText>standards</w:delText>
        </w:r>
        <w:r w:rsidRPr="00A55074" w:rsidDel="005D2A09">
          <w:rPr>
            <w:rFonts w:ascii="Arial" w:hAnsi="Arial" w:cs="Arial"/>
            <w:spacing w:val="-2"/>
          </w:rPr>
          <w:delText xml:space="preserve"> </w:delText>
        </w:r>
        <w:r w:rsidRPr="00A55074" w:rsidDel="005D2A09">
          <w:rPr>
            <w:rFonts w:ascii="Arial" w:hAnsi="Arial" w:cs="Arial"/>
          </w:rPr>
          <w:delText>are</w:delText>
        </w:r>
        <w:r w:rsidRPr="00A55074" w:rsidDel="005D2A09">
          <w:rPr>
            <w:rFonts w:ascii="Arial" w:hAnsi="Arial" w:cs="Arial"/>
            <w:spacing w:val="-3"/>
          </w:rPr>
          <w:delText xml:space="preserve"> </w:delText>
        </w:r>
        <w:r w:rsidRPr="00A55074" w:rsidDel="005D2A09">
          <w:rPr>
            <w:rFonts w:ascii="Arial" w:hAnsi="Arial" w:cs="Arial"/>
          </w:rPr>
          <w:delText>the</w:delText>
        </w:r>
        <w:r w:rsidRPr="00A55074" w:rsidDel="005D2A09">
          <w:rPr>
            <w:rFonts w:ascii="Arial" w:hAnsi="Arial" w:cs="Arial"/>
            <w:spacing w:val="-3"/>
          </w:rPr>
          <w:delText xml:space="preserve"> </w:delText>
        </w:r>
        <w:r w:rsidRPr="00A55074" w:rsidDel="005D2A09">
          <w:rPr>
            <w:rFonts w:ascii="Arial" w:hAnsi="Arial" w:cs="Arial"/>
          </w:rPr>
          <w:delText>maximum</w:delText>
        </w:r>
        <w:r w:rsidRPr="00A55074" w:rsidDel="005D2A09">
          <w:rPr>
            <w:rFonts w:ascii="Arial" w:hAnsi="Arial" w:cs="Arial"/>
            <w:spacing w:val="-2"/>
          </w:rPr>
          <w:delText xml:space="preserve"> </w:delText>
        </w:r>
        <w:r w:rsidRPr="00A55074" w:rsidDel="005D2A09">
          <w:rPr>
            <w:rFonts w:ascii="Arial" w:hAnsi="Arial" w:cs="Arial"/>
          </w:rPr>
          <w:delText>PM</w:delText>
        </w:r>
        <w:r w:rsidRPr="00A55074" w:rsidDel="005D2A09">
          <w:rPr>
            <w:rFonts w:ascii="Arial" w:hAnsi="Arial" w:cs="Arial"/>
            <w:spacing w:val="-2"/>
          </w:rPr>
          <w:delText xml:space="preserve"> </w:delText>
        </w:r>
        <w:r w:rsidRPr="00A55074" w:rsidDel="005D2A09">
          <w:rPr>
            <w:rFonts w:ascii="Arial" w:hAnsi="Arial" w:cs="Arial"/>
          </w:rPr>
          <w:delText>composite</w:delText>
        </w:r>
        <w:r w:rsidRPr="00A55074" w:rsidDel="005D2A09">
          <w:rPr>
            <w:rFonts w:ascii="Arial" w:hAnsi="Arial" w:cs="Arial"/>
            <w:spacing w:val="-3"/>
          </w:rPr>
          <w:delText xml:space="preserve"> </w:delText>
        </w:r>
        <w:r w:rsidRPr="00A55074" w:rsidDel="005D2A09">
          <w:rPr>
            <w:rFonts w:ascii="Arial" w:hAnsi="Arial" w:cs="Arial"/>
          </w:rPr>
          <w:delText>emission</w:delText>
        </w:r>
        <w:r w:rsidRPr="00A55074" w:rsidDel="005D2A09">
          <w:rPr>
            <w:rFonts w:ascii="Arial" w:hAnsi="Arial" w:cs="Arial"/>
            <w:spacing w:val="-2"/>
          </w:rPr>
          <w:delText xml:space="preserve"> </w:delText>
        </w:r>
        <w:r w:rsidRPr="00A55074" w:rsidDel="005D2A09">
          <w:rPr>
            <w:rFonts w:ascii="Arial" w:hAnsi="Arial" w:cs="Arial"/>
          </w:rPr>
          <w:delText>values</w:delText>
        </w:r>
        <w:r w:rsidRPr="00A55074" w:rsidDel="005D2A09">
          <w:rPr>
            <w:rFonts w:ascii="Arial" w:hAnsi="Arial" w:cs="Arial"/>
            <w:spacing w:val="-2"/>
          </w:rPr>
          <w:delText xml:space="preserve"> </w:delText>
        </w:r>
        <w:r w:rsidRPr="00A55074" w:rsidDel="005D2A09">
          <w:rPr>
            <w:rFonts w:ascii="Arial" w:hAnsi="Arial" w:cs="Arial"/>
          </w:rPr>
          <w:delText>for</w:delText>
        </w:r>
        <w:r w:rsidRPr="00A55074" w:rsidDel="005D2A09">
          <w:rPr>
            <w:rFonts w:ascii="Arial" w:hAnsi="Arial" w:cs="Arial"/>
            <w:spacing w:val="-3"/>
          </w:rPr>
          <w:delText xml:space="preserve"> </w:delText>
        </w:r>
        <w:r w:rsidRPr="00A55074" w:rsidDel="005D2A09">
          <w:rPr>
            <w:rFonts w:ascii="Arial" w:hAnsi="Arial" w:cs="Arial"/>
          </w:rPr>
          <w:delText>the</w:delText>
        </w:r>
        <w:r w:rsidRPr="00A55074" w:rsidDel="005D2A09">
          <w:rPr>
            <w:rFonts w:ascii="Arial" w:hAnsi="Arial" w:cs="Arial"/>
            <w:spacing w:val="-3"/>
          </w:rPr>
          <w:delText xml:space="preserve"> </w:delText>
        </w:r>
        <w:r w:rsidRPr="00A55074" w:rsidDel="005D2A09">
          <w:rPr>
            <w:rFonts w:ascii="Arial" w:hAnsi="Arial" w:cs="Arial"/>
          </w:rPr>
          <w:delText>full</w:delText>
        </w:r>
        <w:r w:rsidRPr="00A55074" w:rsidDel="005D2A09">
          <w:rPr>
            <w:rFonts w:ascii="Arial" w:hAnsi="Arial" w:cs="Arial"/>
            <w:spacing w:val="-2"/>
          </w:rPr>
          <w:delText xml:space="preserve"> </w:delText>
        </w:r>
        <w:r w:rsidRPr="00A55074" w:rsidDel="005D2A09">
          <w:rPr>
            <w:rFonts w:ascii="Arial" w:hAnsi="Arial" w:cs="Arial"/>
          </w:rPr>
          <w:delText>useful</w:delText>
        </w:r>
        <w:r w:rsidRPr="00A55074" w:rsidDel="005D2A09">
          <w:rPr>
            <w:rFonts w:ascii="Arial" w:hAnsi="Arial" w:cs="Arial"/>
            <w:spacing w:val="-2"/>
          </w:rPr>
          <w:delText xml:space="preserve"> </w:delText>
        </w:r>
        <w:r w:rsidRPr="00A55074" w:rsidDel="005D2A09">
          <w:rPr>
            <w:rFonts w:ascii="Arial" w:hAnsi="Arial" w:cs="Arial"/>
          </w:rPr>
          <w:delText>life</w:delText>
        </w:r>
        <w:r w:rsidRPr="00A55074" w:rsidDel="005D2A09">
          <w:rPr>
            <w:rFonts w:ascii="Arial" w:hAnsi="Arial" w:cs="Arial"/>
            <w:spacing w:val="-3"/>
          </w:rPr>
          <w:delText xml:space="preserve"> </w:delText>
        </w:r>
        <w:r w:rsidRPr="00A55074" w:rsidDel="005D2A09">
          <w:rPr>
            <w:rFonts w:ascii="Arial" w:hAnsi="Arial" w:cs="Arial"/>
          </w:rPr>
          <w:delText>of 2017</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subsequent</w:delText>
        </w:r>
        <w:r w:rsidRPr="00A55074" w:rsidDel="005D2A09">
          <w:rPr>
            <w:rFonts w:ascii="Arial" w:hAnsi="Arial" w:cs="Arial"/>
            <w:spacing w:val="-4"/>
          </w:rPr>
          <w:delText xml:space="preserve"> </w:delText>
        </w:r>
        <w:r w:rsidRPr="00A55074" w:rsidDel="005D2A09">
          <w:rPr>
            <w:rFonts w:ascii="Arial" w:hAnsi="Arial" w:cs="Arial"/>
          </w:rPr>
          <w:delText>model-year</w:delText>
        </w:r>
        <w:r w:rsidRPr="00A55074" w:rsidDel="005D2A09">
          <w:rPr>
            <w:rFonts w:ascii="Arial" w:hAnsi="Arial" w:cs="Arial"/>
            <w:spacing w:val="-5"/>
          </w:rPr>
          <w:delText xml:space="preserve"> </w:delText>
        </w:r>
        <w:r w:rsidRPr="00A55074" w:rsidDel="005D2A09">
          <w:rPr>
            <w:rFonts w:ascii="Arial" w:hAnsi="Arial" w:cs="Arial"/>
          </w:rPr>
          <w:delText>LEV</w:delText>
        </w:r>
        <w:r w:rsidRPr="00A55074" w:rsidDel="005D2A09">
          <w:rPr>
            <w:rFonts w:ascii="Arial" w:hAnsi="Arial" w:cs="Arial"/>
            <w:spacing w:val="-3"/>
          </w:rPr>
          <w:delText xml:space="preserve"> </w:delText>
        </w:r>
        <w:r w:rsidRPr="00A55074" w:rsidDel="005D2A09">
          <w:rPr>
            <w:rFonts w:ascii="Arial" w:hAnsi="Arial" w:cs="Arial"/>
          </w:rPr>
          <w:delText>III</w:delText>
        </w:r>
        <w:r w:rsidRPr="00A55074" w:rsidDel="005D2A09">
          <w:rPr>
            <w:rFonts w:ascii="Arial" w:hAnsi="Arial" w:cs="Arial"/>
            <w:spacing w:val="-5"/>
          </w:rPr>
          <w:delText xml:space="preserve"> </w:delText>
        </w:r>
        <w:r w:rsidRPr="00A55074" w:rsidDel="005D2A09">
          <w:rPr>
            <w:rFonts w:ascii="Arial" w:hAnsi="Arial" w:cs="Arial"/>
          </w:rPr>
          <w:delText>LEVs,</w:delText>
        </w:r>
        <w:r w:rsidRPr="00A55074" w:rsidDel="005D2A09">
          <w:rPr>
            <w:rFonts w:ascii="Arial" w:hAnsi="Arial" w:cs="Arial"/>
            <w:spacing w:val="-2"/>
          </w:rPr>
          <w:delText xml:space="preserve"> </w:delText>
        </w:r>
        <w:r w:rsidRPr="00A55074" w:rsidDel="005D2A09">
          <w:rPr>
            <w:rFonts w:ascii="Arial" w:hAnsi="Arial" w:cs="Arial"/>
          </w:rPr>
          <w:delText>ULEVs,</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SULEVs</w:delText>
        </w:r>
        <w:r w:rsidRPr="00A55074" w:rsidDel="005D2A09">
          <w:rPr>
            <w:rFonts w:ascii="Arial" w:hAnsi="Arial" w:cs="Arial"/>
            <w:spacing w:val="-4"/>
          </w:rPr>
          <w:delText xml:space="preserve"> </w:delText>
        </w:r>
        <w:r w:rsidRPr="00A55074" w:rsidDel="005D2A09">
          <w:rPr>
            <w:rFonts w:ascii="Arial" w:hAnsi="Arial" w:cs="Arial"/>
          </w:rPr>
          <w:delText>when</w:delText>
        </w:r>
        <w:r w:rsidRPr="00A55074" w:rsidDel="005D2A09">
          <w:rPr>
            <w:rFonts w:ascii="Arial" w:hAnsi="Arial" w:cs="Arial"/>
            <w:spacing w:val="-4"/>
          </w:rPr>
          <w:delText xml:space="preserve"> </w:delText>
        </w:r>
        <w:r w:rsidRPr="00A55074" w:rsidDel="005D2A09">
          <w:rPr>
            <w:rFonts w:ascii="Arial" w:hAnsi="Arial" w:cs="Arial"/>
          </w:rPr>
          <w:delText>operating</w:delText>
        </w:r>
        <w:r w:rsidRPr="00A55074" w:rsidDel="005D2A09">
          <w:rPr>
            <w:rFonts w:ascii="Arial" w:hAnsi="Arial" w:cs="Arial"/>
            <w:spacing w:val="-4"/>
          </w:rPr>
          <w:delText xml:space="preserve"> </w:delText>
        </w:r>
        <w:r w:rsidRPr="00A55074" w:rsidDel="005D2A09">
          <w:rPr>
            <w:rFonts w:ascii="Arial" w:hAnsi="Arial" w:cs="Arial"/>
          </w:rPr>
          <w:delText>on</w:delText>
        </w:r>
        <w:r w:rsidRPr="00A55074" w:rsidDel="005D2A09">
          <w:rPr>
            <w:rFonts w:ascii="Arial" w:hAnsi="Arial" w:cs="Arial"/>
            <w:spacing w:val="-4"/>
          </w:rPr>
          <w:delText xml:space="preserve"> </w:delText>
        </w:r>
        <w:r w:rsidRPr="00A55074" w:rsidDel="005D2A09">
          <w:rPr>
            <w:rFonts w:ascii="Arial" w:hAnsi="Arial" w:cs="Arial"/>
          </w:rPr>
          <w:delText xml:space="preserve">the same gaseous or liquid </w:delText>
        </w:r>
        <w:r w:rsidRPr="00A55074" w:rsidDel="005D2A09">
          <w:rPr>
            <w:rFonts w:ascii="Arial" w:hAnsi="Arial" w:cs="Arial"/>
          </w:rPr>
          <w:lastRenderedPageBreak/>
          <w:delText>fuel they use for FTP certification.</w:delText>
        </w:r>
        <w:r w:rsidRPr="00A55074" w:rsidDel="005D2A09">
          <w:rPr>
            <w:rFonts w:ascii="Arial" w:hAnsi="Arial" w:cs="Arial"/>
            <w:spacing w:val="40"/>
          </w:rPr>
          <w:delText xml:space="preserve"> </w:delText>
        </w:r>
        <w:r w:rsidRPr="00A55074" w:rsidDel="005D2A09">
          <w:rPr>
            <w:rFonts w:ascii="Arial" w:hAnsi="Arial" w:cs="Arial"/>
          </w:rPr>
          <w:delText>In the case of fuel-flexible vehicles certified to LEV III FTP standards prior to model year 2018, SFTP compliance shall be demonstrated</w:delText>
        </w:r>
        <w:r w:rsidRPr="00A55074" w:rsidDel="005D2A09">
          <w:rPr>
            <w:rFonts w:ascii="Arial" w:hAnsi="Arial" w:cs="Arial"/>
            <w:spacing w:val="-1"/>
          </w:rPr>
          <w:delText xml:space="preserve"> </w:delText>
        </w:r>
        <w:r w:rsidRPr="00A55074" w:rsidDel="005D2A09">
          <w:rPr>
            <w:rFonts w:ascii="Arial" w:hAnsi="Arial" w:cs="Arial"/>
          </w:rPr>
          <w:delText>using</w:delText>
        </w:r>
        <w:r w:rsidRPr="00A55074" w:rsidDel="005D2A09">
          <w:rPr>
            <w:rFonts w:ascii="Arial" w:hAnsi="Arial" w:cs="Arial"/>
            <w:spacing w:val="-1"/>
          </w:rPr>
          <w:delText xml:space="preserve"> </w:delText>
        </w:r>
        <w:r w:rsidRPr="00A55074" w:rsidDel="005D2A09">
          <w:rPr>
            <w:rFonts w:ascii="Arial" w:hAnsi="Arial" w:cs="Arial"/>
          </w:rPr>
          <w:delText>the</w:delText>
        </w:r>
        <w:r w:rsidRPr="00A55074" w:rsidDel="005D2A09">
          <w:rPr>
            <w:rFonts w:ascii="Arial" w:hAnsi="Arial" w:cs="Arial"/>
            <w:spacing w:val="-2"/>
          </w:rPr>
          <w:delText xml:space="preserve"> </w:delText>
        </w:r>
        <w:r w:rsidRPr="00A55074" w:rsidDel="005D2A09">
          <w:rPr>
            <w:rFonts w:ascii="Arial" w:hAnsi="Arial" w:cs="Arial"/>
          </w:rPr>
          <w:delText>LEV III</w:delText>
        </w:r>
        <w:r w:rsidRPr="00A55074" w:rsidDel="005D2A09">
          <w:rPr>
            <w:rFonts w:ascii="Arial" w:hAnsi="Arial" w:cs="Arial"/>
            <w:spacing w:val="-2"/>
          </w:rPr>
          <w:delText xml:space="preserve"> </w:delText>
        </w:r>
        <w:r w:rsidRPr="00A55074" w:rsidDel="005D2A09">
          <w:rPr>
            <w:rFonts w:ascii="Arial" w:hAnsi="Arial" w:cs="Arial"/>
          </w:rPr>
          <w:delText>certification</w:delText>
        </w:r>
        <w:r w:rsidRPr="00A55074" w:rsidDel="005D2A09">
          <w:rPr>
            <w:rFonts w:ascii="Arial" w:hAnsi="Arial" w:cs="Arial"/>
            <w:spacing w:val="-1"/>
          </w:rPr>
          <w:delText xml:space="preserve"> </w:delText>
        </w:r>
        <w:r w:rsidRPr="00A55074" w:rsidDel="005D2A09">
          <w:rPr>
            <w:rFonts w:ascii="Arial" w:hAnsi="Arial" w:cs="Arial"/>
          </w:rPr>
          <w:delText>gasoline</w:delText>
        </w:r>
        <w:r w:rsidRPr="00A55074" w:rsidDel="005D2A09">
          <w:rPr>
            <w:rFonts w:ascii="Arial" w:hAnsi="Arial" w:cs="Arial"/>
            <w:spacing w:val="-2"/>
          </w:rPr>
          <w:delText xml:space="preserve"> </w:delText>
        </w:r>
        <w:r w:rsidRPr="00A55074" w:rsidDel="005D2A09">
          <w:rPr>
            <w:rFonts w:ascii="Arial" w:hAnsi="Arial" w:cs="Arial"/>
          </w:rPr>
          <w:delText>specified</w:delText>
        </w:r>
        <w:r w:rsidRPr="00A55074" w:rsidDel="005D2A09">
          <w:rPr>
            <w:rFonts w:ascii="Arial" w:hAnsi="Arial" w:cs="Arial"/>
            <w:spacing w:val="-1"/>
          </w:rPr>
          <w:delText xml:space="preserve"> </w:delText>
        </w:r>
        <w:r w:rsidRPr="00A55074" w:rsidDel="005D2A09">
          <w:rPr>
            <w:rFonts w:ascii="Arial" w:hAnsi="Arial" w:cs="Arial"/>
          </w:rPr>
          <w:delText>in</w:delText>
        </w:r>
        <w:r w:rsidRPr="00A55074" w:rsidDel="005D2A09">
          <w:rPr>
            <w:rFonts w:ascii="Arial" w:hAnsi="Arial" w:cs="Arial"/>
            <w:spacing w:val="-1"/>
          </w:rPr>
          <w:delText xml:space="preserve"> </w:delText>
        </w:r>
        <w:r w:rsidRPr="00A55074" w:rsidDel="005D2A09">
          <w:rPr>
            <w:rFonts w:ascii="Arial" w:hAnsi="Arial" w:cs="Arial"/>
          </w:rPr>
          <w:delText>Part II,</w:delText>
        </w:r>
        <w:r w:rsidRPr="00A55074" w:rsidDel="005D2A09">
          <w:rPr>
            <w:rFonts w:ascii="Arial" w:hAnsi="Arial" w:cs="Arial"/>
            <w:spacing w:val="-1"/>
          </w:rPr>
          <w:delText xml:space="preserve"> </w:delText>
        </w:r>
        <w:r w:rsidRPr="00A55074" w:rsidDel="005D2A09">
          <w:rPr>
            <w:rFonts w:ascii="Arial" w:hAnsi="Arial" w:cs="Arial"/>
          </w:rPr>
          <w:delText>Section</w:delText>
        </w:r>
        <w:r w:rsidRPr="00A55074" w:rsidDel="005D2A09">
          <w:rPr>
            <w:rFonts w:ascii="Arial" w:hAnsi="Arial" w:cs="Arial"/>
            <w:spacing w:val="-1"/>
          </w:rPr>
          <w:delText xml:space="preserve"> </w:delText>
        </w:r>
        <w:r w:rsidRPr="00A55074" w:rsidDel="005D2A09">
          <w:rPr>
            <w:rFonts w:ascii="Arial" w:hAnsi="Arial" w:cs="Arial"/>
          </w:rPr>
          <w:delText>A.100.3.1.2</w:delText>
        </w:r>
        <w:r w:rsidRPr="00A55074" w:rsidDel="005D2A09">
          <w:rPr>
            <w:rFonts w:ascii="Arial" w:hAnsi="Arial" w:cs="Arial"/>
            <w:spacing w:val="-1"/>
          </w:rPr>
          <w:delText xml:space="preserve"> </w:delText>
        </w:r>
        <w:r w:rsidRPr="00A55074" w:rsidDel="005D2A09">
          <w:rPr>
            <w:rFonts w:ascii="Arial" w:hAnsi="Arial" w:cs="Arial"/>
          </w:rPr>
          <w:delText>of the “California 2015 and Subsequent Model Criteria Pollutant Exhaust Emission Standards and Test Procedures and 2017 and Subsequent Model Greenhouse Gas Exhaust Emission Standards and</w:delText>
        </w:r>
        <w:r w:rsidRPr="00A55074" w:rsidDel="005D2A09">
          <w:rPr>
            <w:rFonts w:ascii="Arial" w:hAnsi="Arial" w:cs="Arial"/>
            <w:spacing w:val="-4"/>
          </w:rPr>
          <w:delText xml:space="preserve"> </w:delText>
        </w:r>
        <w:r w:rsidRPr="00A55074" w:rsidDel="005D2A09">
          <w:rPr>
            <w:rFonts w:ascii="Arial" w:hAnsi="Arial" w:cs="Arial"/>
          </w:rPr>
          <w:delText>Test</w:delText>
        </w:r>
        <w:r w:rsidRPr="00A55074" w:rsidDel="005D2A09">
          <w:rPr>
            <w:rFonts w:ascii="Arial" w:hAnsi="Arial" w:cs="Arial"/>
            <w:spacing w:val="-4"/>
          </w:rPr>
          <w:delText xml:space="preserve"> </w:delText>
        </w:r>
        <w:r w:rsidRPr="00A55074" w:rsidDel="005D2A09">
          <w:rPr>
            <w:rFonts w:ascii="Arial" w:hAnsi="Arial" w:cs="Arial"/>
          </w:rPr>
          <w:delText>Procedures</w:delText>
        </w:r>
        <w:r w:rsidRPr="00A55074" w:rsidDel="005D2A09">
          <w:rPr>
            <w:rFonts w:ascii="Arial" w:hAnsi="Arial" w:cs="Arial"/>
            <w:spacing w:val="-4"/>
          </w:rPr>
          <w:delText xml:space="preserve"> </w:delText>
        </w:r>
        <w:r w:rsidRPr="00A55074" w:rsidDel="005D2A09">
          <w:rPr>
            <w:rFonts w:ascii="Arial" w:hAnsi="Arial" w:cs="Arial"/>
          </w:rPr>
          <w:delText>for</w:delText>
        </w:r>
        <w:r w:rsidRPr="00A55074" w:rsidDel="005D2A09">
          <w:rPr>
            <w:rFonts w:ascii="Arial" w:hAnsi="Arial" w:cs="Arial"/>
            <w:spacing w:val="-3"/>
          </w:rPr>
          <w:delText xml:space="preserve"> </w:delText>
        </w:r>
        <w:r w:rsidRPr="00A55074" w:rsidDel="005D2A09">
          <w:rPr>
            <w:rFonts w:ascii="Arial" w:hAnsi="Arial" w:cs="Arial"/>
          </w:rPr>
          <w:delText>Passenger</w:delText>
        </w:r>
        <w:r w:rsidRPr="00A55074" w:rsidDel="005D2A09">
          <w:rPr>
            <w:rFonts w:ascii="Arial" w:hAnsi="Arial" w:cs="Arial"/>
            <w:spacing w:val="-5"/>
          </w:rPr>
          <w:delText xml:space="preserve"> </w:delText>
        </w:r>
        <w:r w:rsidRPr="00A55074" w:rsidDel="005D2A09">
          <w:rPr>
            <w:rFonts w:ascii="Arial" w:hAnsi="Arial" w:cs="Arial"/>
          </w:rPr>
          <w:delText>Cars,</w:delText>
        </w:r>
        <w:r w:rsidRPr="00A55074" w:rsidDel="005D2A09">
          <w:rPr>
            <w:rFonts w:ascii="Arial" w:hAnsi="Arial" w:cs="Arial"/>
            <w:spacing w:val="-4"/>
          </w:rPr>
          <w:delText xml:space="preserve"> </w:delText>
        </w:r>
        <w:r w:rsidRPr="00A55074" w:rsidDel="005D2A09">
          <w:rPr>
            <w:rFonts w:ascii="Arial" w:hAnsi="Arial" w:cs="Arial"/>
          </w:rPr>
          <w:delText>Light-Duty</w:delText>
        </w:r>
        <w:r w:rsidRPr="00A55074" w:rsidDel="005D2A09">
          <w:rPr>
            <w:rFonts w:ascii="Arial" w:hAnsi="Arial" w:cs="Arial"/>
            <w:spacing w:val="-4"/>
          </w:rPr>
          <w:delText xml:space="preserve"> </w:delText>
        </w:r>
        <w:r w:rsidRPr="00A55074" w:rsidDel="005D2A09">
          <w:rPr>
            <w:rFonts w:ascii="Arial" w:hAnsi="Arial" w:cs="Arial"/>
          </w:rPr>
          <w:delText>Trucks,</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Medium-Duty</w:delText>
        </w:r>
        <w:r w:rsidRPr="00A55074" w:rsidDel="005D2A09">
          <w:rPr>
            <w:rFonts w:ascii="Arial" w:hAnsi="Arial" w:cs="Arial"/>
            <w:spacing w:val="-4"/>
          </w:rPr>
          <w:delText xml:space="preserve"> </w:delText>
        </w:r>
        <w:r w:rsidRPr="00A55074" w:rsidDel="005D2A09">
          <w:rPr>
            <w:rFonts w:ascii="Arial" w:hAnsi="Arial" w:cs="Arial"/>
          </w:rPr>
          <w:delText>Vehicles.”</w:delText>
        </w:r>
        <w:r w:rsidRPr="00A55074" w:rsidDel="005D2A09">
          <w:rPr>
            <w:rFonts w:ascii="Arial" w:hAnsi="Arial" w:cs="Arial"/>
            <w:spacing w:val="40"/>
          </w:rPr>
          <w:delText xml:space="preserve"> </w:delText>
        </w:r>
        <w:r w:rsidRPr="00A55074" w:rsidDel="005D2A09">
          <w:rPr>
            <w:rFonts w:ascii="Arial" w:hAnsi="Arial" w:cs="Arial"/>
          </w:rPr>
          <w:delText>2018 and subsequent model year multi-fueled vehicles (including bi-fueled, dual-fueled and fuel- flexible vehicles), including vehicles certifying with carryover data, shall comply with all requirements established for each consumed fuel (or blend of fuels in the case of fuel-flexible vehicles).</w:delText>
        </w:r>
        <w:r w:rsidRPr="00A55074" w:rsidDel="005D2A09">
          <w:rPr>
            <w:rFonts w:ascii="Arial" w:hAnsi="Arial" w:cs="Arial"/>
            <w:spacing w:val="40"/>
          </w:rPr>
          <w:delText xml:space="preserve"> </w:delText>
        </w:r>
        <w:r w:rsidRPr="00A55074" w:rsidDel="005D2A09">
          <w:rPr>
            <w:rFonts w:ascii="Arial" w:hAnsi="Arial" w:cs="Arial"/>
          </w:rPr>
          <w:delText>The following composite emission standards do not apply to MDPVs subject to the emission standards set forth in subsections (a)(7)(A) and (a)(7)(B).</w:delText>
        </w:r>
      </w:del>
    </w:p>
    <w:p w14:paraId="72B51500" w14:textId="56AD8D1B" w:rsidR="0048243B" w:rsidRPr="005350DF" w:rsidDel="005D2A09" w:rsidRDefault="0048243B" w:rsidP="009A18CE">
      <w:pPr>
        <w:pStyle w:val="BodyText"/>
        <w:keepLines/>
        <w:spacing w:before="56" w:after="1"/>
        <w:rPr>
          <w:del w:id="1284" w:author="Joo, Hye@ARB" w:date="2026-06-04T21:41:00Z"/>
          <w:rFonts w:ascii="Arial" w:hAnsi="Arial" w:cs="Arial"/>
          <w:sz w:val="20"/>
        </w:rPr>
      </w:pPr>
    </w:p>
    <w:tbl>
      <w:tblPr>
        <w:tblW w:w="9000" w:type="dxa"/>
        <w:tblInd w:w="13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31"/>
        <w:gridCol w:w="1529"/>
        <w:gridCol w:w="1351"/>
        <w:gridCol w:w="1260"/>
        <w:gridCol w:w="1440"/>
        <w:gridCol w:w="989"/>
      </w:tblGrid>
      <w:tr w:rsidR="0048243B" w:rsidRPr="001238F2" w:rsidDel="005D2A09" w14:paraId="486ADA6A" w14:textId="51773E95" w:rsidTr="00C71668">
        <w:trPr>
          <w:trHeight w:val="620"/>
          <w:del w:id="1285" w:author="Joo, Hye@ARB" w:date="2026-06-04T21:41:00Z"/>
        </w:trPr>
        <w:tc>
          <w:tcPr>
            <w:tcW w:w="9000" w:type="dxa"/>
            <w:gridSpan w:val="6"/>
            <w:tcBorders>
              <w:bottom w:val="single" w:sz="6" w:space="0" w:color="000000"/>
            </w:tcBorders>
          </w:tcPr>
          <w:p w14:paraId="27F3A0C1" w14:textId="020D40B0" w:rsidR="0048243B" w:rsidRPr="002E03B3" w:rsidDel="005D2A09" w:rsidRDefault="0048243B" w:rsidP="009A18CE">
            <w:pPr>
              <w:pStyle w:val="TableParagraph"/>
              <w:keepLines/>
              <w:spacing w:before="55"/>
              <w:ind w:left="4062" w:hanging="3634"/>
              <w:rPr>
                <w:del w:id="1286" w:author="Joo, Hye@ARB" w:date="2026-06-04T21:41:00Z"/>
                <w:rFonts w:ascii="Arial" w:hAnsi="Arial" w:cs="Arial"/>
              </w:rPr>
            </w:pPr>
            <w:del w:id="1287" w:author="Joo, Hye@ARB" w:date="2026-06-04T21:41:00Z">
              <w:r w:rsidRPr="002E03B3" w:rsidDel="005D2A09">
                <w:rPr>
                  <w:rFonts w:ascii="Arial" w:hAnsi="Arial" w:cs="Arial"/>
                  <w:b/>
                </w:rPr>
                <w:delText>SFTP</w:delText>
              </w:r>
              <w:r w:rsidRPr="002E03B3" w:rsidDel="005D2A09">
                <w:rPr>
                  <w:rFonts w:ascii="Arial" w:hAnsi="Arial" w:cs="Arial"/>
                  <w:b/>
                  <w:spacing w:val="-5"/>
                </w:rPr>
                <w:delText xml:space="preserve"> </w:delText>
              </w:r>
              <w:r w:rsidRPr="002E03B3" w:rsidDel="005D2A09">
                <w:rPr>
                  <w:rFonts w:ascii="Arial" w:hAnsi="Arial" w:cs="Arial"/>
                  <w:b/>
                </w:rPr>
                <w:delText>PM</w:delText>
              </w:r>
              <w:r w:rsidRPr="002E03B3" w:rsidDel="005D2A09">
                <w:rPr>
                  <w:rFonts w:ascii="Arial" w:hAnsi="Arial" w:cs="Arial"/>
                  <w:b/>
                  <w:spacing w:val="-4"/>
                </w:rPr>
                <w:delText xml:space="preserve"> </w:delText>
              </w:r>
              <w:r w:rsidRPr="002E03B3" w:rsidDel="005D2A09">
                <w:rPr>
                  <w:rFonts w:ascii="Arial" w:hAnsi="Arial" w:cs="Arial"/>
                  <w:b/>
                </w:rPr>
                <w:delText>Exhaust</w:delText>
              </w:r>
              <w:r w:rsidRPr="002E03B3" w:rsidDel="005D2A09">
                <w:rPr>
                  <w:rFonts w:ascii="Arial" w:hAnsi="Arial" w:cs="Arial"/>
                  <w:b/>
                  <w:spacing w:val="-3"/>
                </w:rPr>
                <w:delText xml:space="preserve"> </w:delText>
              </w:r>
              <w:r w:rsidRPr="002E03B3" w:rsidDel="005D2A09">
                <w:rPr>
                  <w:rFonts w:ascii="Arial" w:hAnsi="Arial" w:cs="Arial"/>
                  <w:b/>
                </w:rPr>
                <w:delText>Emission</w:delText>
              </w:r>
              <w:r w:rsidRPr="002E03B3" w:rsidDel="005D2A09">
                <w:rPr>
                  <w:rFonts w:ascii="Arial" w:hAnsi="Arial" w:cs="Arial"/>
                  <w:b/>
                  <w:spacing w:val="-5"/>
                </w:rPr>
                <w:delText xml:space="preserve"> </w:delText>
              </w:r>
              <w:r w:rsidRPr="002E03B3" w:rsidDel="005D2A09">
                <w:rPr>
                  <w:rFonts w:ascii="Arial" w:hAnsi="Arial" w:cs="Arial"/>
                  <w:b/>
                </w:rPr>
                <w:delText>Standards</w:delText>
              </w:r>
              <w:r w:rsidRPr="002E03B3" w:rsidDel="005D2A09">
                <w:rPr>
                  <w:rFonts w:ascii="Arial" w:hAnsi="Arial" w:cs="Arial"/>
                  <w:b/>
                  <w:spacing w:val="-4"/>
                </w:rPr>
                <w:delText xml:space="preserve"> </w:delText>
              </w:r>
              <w:r w:rsidRPr="002E03B3" w:rsidDel="005D2A09">
                <w:rPr>
                  <w:rFonts w:ascii="Arial" w:hAnsi="Arial" w:cs="Arial"/>
                  <w:b/>
                </w:rPr>
                <w:delText>for</w:delText>
              </w:r>
              <w:r w:rsidRPr="002E03B3" w:rsidDel="005D2A09">
                <w:rPr>
                  <w:rFonts w:ascii="Arial" w:hAnsi="Arial" w:cs="Arial"/>
                  <w:b/>
                  <w:spacing w:val="-4"/>
                </w:rPr>
                <w:delText xml:space="preserve"> </w:delText>
              </w:r>
              <w:r w:rsidRPr="002E03B3" w:rsidDel="005D2A09">
                <w:rPr>
                  <w:rFonts w:ascii="Arial" w:hAnsi="Arial" w:cs="Arial"/>
                  <w:b/>
                </w:rPr>
                <w:delText>2017</w:delText>
              </w:r>
              <w:r w:rsidRPr="002E03B3" w:rsidDel="005D2A09">
                <w:rPr>
                  <w:rFonts w:ascii="Arial" w:hAnsi="Arial" w:cs="Arial"/>
                  <w:b/>
                  <w:spacing w:val="-4"/>
                </w:rPr>
                <w:delText xml:space="preserve"> </w:delText>
              </w:r>
              <w:r w:rsidRPr="002E03B3" w:rsidDel="005D2A09">
                <w:rPr>
                  <w:rFonts w:ascii="Arial" w:hAnsi="Arial" w:cs="Arial"/>
                  <w:b/>
                </w:rPr>
                <w:delText>and</w:delText>
              </w:r>
              <w:r w:rsidRPr="002E03B3" w:rsidDel="005D2A09">
                <w:rPr>
                  <w:rFonts w:ascii="Arial" w:hAnsi="Arial" w:cs="Arial"/>
                  <w:b/>
                  <w:spacing w:val="-5"/>
                </w:rPr>
                <w:delText xml:space="preserve"> </w:delText>
              </w:r>
              <w:r w:rsidRPr="002E03B3" w:rsidDel="005D2A09">
                <w:rPr>
                  <w:rFonts w:ascii="Arial" w:hAnsi="Arial" w:cs="Arial"/>
                  <w:b/>
                </w:rPr>
                <w:delText>Subsequent</w:delText>
              </w:r>
              <w:r w:rsidRPr="002E03B3" w:rsidDel="005D2A09">
                <w:rPr>
                  <w:rFonts w:ascii="Arial" w:hAnsi="Arial" w:cs="Arial"/>
                  <w:b/>
                  <w:spacing w:val="-3"/>
                </w:rPr>
                <w:delText xml:space="preserve"> </w:delText>
              </w:r>
              <w:r w:rsidRPr="002E03B3" w:rsidDel="005D2A09">
                <w:rPr>
                  <w:rFonts w:ascii="Arial" w:hAnsi="Arial" w:cs="Arial"/>
                  <w:b/>
                </w:rPr>
                <w:delText>Model</w:delText>
              </w:r>
              <w:r w:rsidRPr="002E03B3" w:rsidDel="005D2A09">
                <w:rPr>
                  <w:rFonts w:ascii="Arial" w:hAnsi="Arial" w:cs="Arial"/>
                  <w:b/>
                  <w:spacing w:val="-5"/>
                </w:rPr>
                <w:delText xml:space="preserve"> </w:delText>
              </w:r>
              <w:r w:rsidRPr="002E03B3" w:rsidDel="005D2A09">
                <w:rPr>
                  <w:rFonts w:ascii="Arial" w:hAnsi="Arial" w:cs="Arial"/>
                  <w:b/>
                </w:rPr>
                <w:delText xml:space="preserve">Medium-Duty </w:delText>
              </w:r>
              <w:r w:rsidRPr="002E03B3" w:rsidDel="005D2A09">
                <w:rPr>
                  <w:rFonts w:ascii="Arial" w:hAnsi="Arial" w:cs="Arial"/>
                  <w:b/>
                  <w:spacing w:val="-2"/>
                </w:rPr>
                <w:delText>Vehicles</w:delText>
              </w:r>
              <w:r w:rsidRPr="002E03B3" w:rsidDel="005D2A09">
                <w:rPr>
                  <w:rFonts w:ascii="Arial" w:hAnsi="Arial" w:cs="Arial"/>
                  <w:spacing w:val="-2"/>
                  <w:vertAlign w:val="superscript"/>
                </w:rPr>
                <w:delText>1</w:delText>
              </w:r>
            </w:del>
          </w:p>
        </w:tc>
      </w:tr>
      <w:tr w:rsidR="0048243B" w:rsidRPr="001238F2" w:rsidDel="005D2A09" w14:paraId="013D062A" w14:textId="0EEB8FA0" w:rsidTr="00C71668">
        <w:trPr>
          <w:trHeight w:val="505"/>
          <w:del w:id="1288" w:author="Joo, Hye@ARB" w:date="2026-06-04T21:41:00Z"/>
        </w:trPr>
        <w:tc>
          <w:tcPr>
            <w:tcW w:w="2431" w:type="dxa"/>
            <w:tcBorders>
              <w:top w:val="single" w:sz="6" w:space="0" w:color="000000"/>
              <w:bottom w:val="single" w:sz="6" w:space="0" w:color="000000"/>
              <w:right w:val="single" w:sz="6" w:space="0" w:color="000000"/>
            </w:tcBorders>
          </w:tcPr>
          <w:p w14:paraId="4649E73B" w14:textId="43562A2A" w:rsidR="0048243B" w:rsidRPr="002E03B3" w:rsidDel="005D2A09" w:rsidRDefault="0048243B" w:rsidP="009A18CE">
            <w:pPr>
              <w:pStyle w:val="TableParagraph"/>
              <w:keepLines/>
              <w:spacing w:before="125"/>
              <w:ind w:left="633"/>
              <w:rPr>
                <w:del w:id="1289" w:author="Joo, Hye@ARB" w:date="2026-06-04T21:41:00Z"/>
                <w:rFonts w:ascii="Arial" w:hAnsi="Arial" w:cs="Arial"/>
                <w:i/>
              </w:rPr>
            </w:pPr>
            <w:del w:id="1290" w:author="Joo, Hye@ARB" w:date="2026-06-04T21:41:00Z">
              <w:r w:rsidRPr="002E03B3" w:rsidDel="005D2A09">
                <w:rPr>
                  <w:rFonts w:ascii="Arial" w:hAnsi="Arial" w:cs="Arial"/>
                  <w:i/>
                </w:rPr>
                <w:delText>Vehicle</w:delText>
              </w:r>
              <w:r w:rsidRPr="002E03B3" w:rsidDel="005D2A09">
                <w:rPr>
                  <w:rFonts w:ascii="Arial" w:hAnsi="Arial" w:cs="Arial"/>
                  <w:i/>
                  <w:spacing w:val="-3"/>
                </w:rPr>
                <w:delText xml:space="preserve"> </w:delText>
              </w:r>
              <w:r w:rsidRPr="002E03B3" w:rsidDel="005D2A09">
                <w:rPr>
                  <w:rFonts w:ascii="Arial" w:hAnsi="Arial" w:cs="Arial"/>
                  <w:i/>
                  <w:spacing w:val="-4"/>
                </w:rPr>
                <w:delText>Type</w:delText>
              </w:r>
            </w:del>
          </w:p>
        </w:tc>
        <w:tc>
          <w:tcPr>
            <w:tcW w:w="1529" w:type="dxa"/>
            <w:tcBorders>
              <w:top w:val="single" w:sz="6" w:space="0" w:color="000000"/>
              <w:left w:val="single" w:sz="6" w:space="0" w:color="000000"/>
              <w:bottom w:val="single" w:sz="6" w:space="0" w:color="000000"/>
              <w:right w:val="single" w:sz="6" w:space="0" w:color="000000"/>
            </w:tcBorders>
          </w:tcPr>
          <w:p w14:paraId="1C388A4B" w14:textId="59F36514" w:rsidR="0048243B" w:rsidRPr="002E03B3" w:rsidDel="005D2A09" w:rsidRDefault="0048243B" w:rsidP="009A18CE">
            <w:pPr>
              <w:pStyle w:val="TableParagraph"/>
              <w:keepLines/>
              <w:spacing w:before="125"/>
              <w:ind w:left="239"/>
              <w:rPr>
                <w:del w:id="1291" w:author="Joo, Hye@ARB" w:date="2026-06-04T21:41:00Z"/>
                <w:rFonts w:ascii="Arial" w:hAnsi="Arial" w:cs="Arial"/>
                <w:i/>
              </w:rPr>
            </w:pPr>
            <w:del w:id="1292" w:author="Joo, Hye@ARB" w:date="2026-06-04T21:41:00Z">
              <w:r w:rsidRPr="002E03B3" w:rsidDel="005D2A09">
                <w:rPr>
                  <w:rFonts w:ascii="Arial" w:hAnsi="Arial" w:cs="Arial"/>
                  <w:i/>
                </w:rPr>
                <w:delText>Test</w:delText>
              </w:r>
              <w:r w:rsidRPr="002E03B3" w:rsidDel="005D2A09">
                <w:rPr>
                  <w:rFonts w:ascii="Arial" w:hAnsi="Arial" w:cs="Arial"/>
                  <w:i/>
                  <w:spacing w:val="-5"/>
                </w:rPr>
                <w:delText xml:space="preserve"> </w:delText>
              </w:r>
              <w:r w:rsidRPr="002E03B3" w:rsidDel="005D2A09">
                <w:rPr>
                  <w:rFonts w:ascii="Arial" w:hAnsi="Arial" w:cs="Arial"/>
                  <w:i/>
                  <w:spacing w:val="-2"/>
                </w:rPr>
                <w:delText>Weight</w:delText>
              </w:r>
            </w:del>
          </w:p>
        </w:tc>
        <w:tc>
          <w:tcPr>
            <w:tcW w:w="1351" w:type="dxa"/>
            <w:tcBorders>
              <w:top w:val="single" w:sz="6" w:space="0" w:color="000000"/>
              <w:left w:val="single" w:sz="6" w:space="0" w:color="000000"/>
              <w:bottom w:val="single" w:sz="6" w:space="0" w:color="000000"/>
              <w:right w:val="single" w:sz="6" w:space="0" w:color="000000"/>
            </w:tcBorders>
          </w:tcPr>
          <w:p w14:paraId="401E1A24" w14:textId="722562F0" w:rsidR="0048243B" w:rsidRPr="002E03B3" w:rsidDel="005D2A09" w:rsidRDefault="0048243B" w:rsidP="009A18CE">
            <w:pPr>
              <w:pStyle w:val="TableParagraph"/>
              <w:keepLines/>
              <w:ind w:left="138" w:firstLine="14"/>
              <w:rPr>
                <w:del w:id="1293" w:author="Joo, Hye@ARB" w:date="2026-06-04T21:41:00Z"/>
                <w:rFonts w:ascii="Arial" w:hAnsi="Arial" w:cs="Arial"/>
                <w:i/>
              </w:rPr>
            </w:pPr>
            <w:del w:id="1294" w:author="Joo, Hye@ARB" w:date="2026-06-04T21:41:00Z">
              <w:r w:rsidRPr="002E03B3" w:rsidDel="005D2A09">
                <w:rPr>
                  <w:rFonts w:ascii="Arial" w:hAnsi="Arial" w:cs="Arial"/>
                  <w:i/>
                </w:rPr>
                <w:delText>Mileage</w:delText>
              </w:r>
              <w:r w:rsidRPr="002E03B3" w:rsidDel="005D2A09">
                <w:rPr>
                  <w:rFonts w:ascii="Arial" w:hAnsi="Arial" w:cs="Arial"/>
                  <w:i/>
                  <w:spacing w:val="-14"/>
                </w:rPr>
                <w:delText xml:space="preserve"> </w:delText>
              </w:r>
              <w:r w:rsidRPr="002E03B3" w:rsidDel="005D2A09">
                <w:rPr>
                  <w:rFonts w:ascii="Arial" w:hAnsi="Arial" w:cs="Arial"/>
                  <w:i/>
                </w:rPr>
                <w:delText xml:space="preserve">for </w:delText>
              </w:r>
              <w:r w:rsidRPr="002E03B3" w:rsidDel="005D2A09">
                <w:rPr>
                  <w:rFonts w:ascii="Arial" w:hAnsi="Arial" w:cs="Arial"/>
                  <w:i/>
                  <w:spacing w:val="-2"/>
                </w:rPr>
                <w:delText>Compliance</w:delText>
              </w:r>
            </w:del>
          </w:p>
        </w:tc>
        <w:tc>
          <w:tcPr>
            <w:tcW w:w="1260" w:type="dxa"/>
            <w:tcBorders>
              <w:top w:val="single" w:sz="6" w:space="0" w:color="000000"/>
              <w:left w:val="single" w:sz="6" w:space="0" w:color="000000"/>
              <w:bottom w:val="single" w:sz="6" w:space="0" w:color="000000"/>
              <w:right w:val="single" w:sz="6" w:space="0" w:color="000000"/>
            </w:tcBorders>
          </w:tcPr>
          <w:p w14:paraId="5DDDA813" w14:textId="4CA9BE77" w:rsidR="0048243B" w:rsidRPr="002E03B3" w:rsidDel="005D2A09" w:rsidRDefault="0048243B" w:rsidP="009A18CE">
            <w:pPr>
              <w:pStyle w:val="TableParagraph"/>
              <w:keepLines/>
              <w:spacing w:before="125"/>
              <w:ind w:left="12"/>
              <w:jc w:val="center"/>
              <w:rPr>
                <w:del w:id="1295" w:author="Joo, Hye@ARB" w:date="2026-06-04T21:41:00Z"/>
                <w:rFonts w:ascii="Arial" w:hAnsi="Arial" w:cs="Arial"/>
                <w:i/>
              </w:rPr>
            </w:pPr>
            <w:del w:id="1296" w:author="Joo, Hye@ARB" w:date="2026-06-04T21:41:00Z">
              <w:r w:rsidRPr="002E03B3" w:rsidDel="005D2A09">
                <w:rPr>
                  <w:rFonts w:ascii="Arial" w:hAnsi="Arial" w:cs="Arial"/>
                  <w:i/>
                  <w:spacing w:val="-2"/>
                </w:rPr>
                <w:delText>Hp/GVWR</w:delText>
              </w:r>
              <w:r w:rsidRPr="002E03B3" w:rsidDel="005D2A09">
                <w:rPr>
                  <w:rFonts w:ascii="Arial" w:hAnsi="Arial" w:cs="Arial"/>
                  <w:i/>
                  <w:spacing w:val="-2"/>
                  <w:vertAlign w:val="superscript"/>
                </w:rPr>
                <w:delText>2</w:delText>
              </w:r>
            </w:del>
          </w:p>
        </w:tc>
        <w:tc>
          <w:tcPr>
            <w:tcW w:w="1440" w:type="dxa"/>
            <w:tcBorders>
              <w:top w:val="single" w:sz="6" w:space="0" w:color="000000"/>
              <w:left w:val="single" w:sz="6" w:space="0" w:color="000000"/>
              <w:bottom w:val="single" w:sz="6" w:space="0" w:color="000000"/>
              <w:right w:val="single" w:sz="6" w:space="0" w:color="000000"/>
            </w:tcBorders>
          </w:tcPr>
          <w:p w14:paraId="1B85C84E" w14:textId="6CFC024B" w:rsidR="0048243B" w:rsidRPr="002E03B3" w:rsidDel="005D2A09" w:rsidRDefault="0048243B" w:rsidP="009A18CE">
            <w:pPr>
              <w:pStyle w:val="TableParagraph"/>
              <w:keepLines/>
              <w:spacing w:before="125"/>
              <w:ind w:left="46" w:right="35"/>
              <w:jc w:val="center"/>
              <w:rPr>
                <w:del w:id="1297" w:author="Joo, Hye@ARB" w:date="2026-06-04T21:41:00Z"/>
                <w:rFonts w:ascii="Arial" w:hAnsi="Arial" w:cs="Arial"/>
                <w:i/>
              </w:rPr>
            </w:pPr>
            <w:del w:id="1298" w:author="Joo, Hye@ARB" w:date="2026-06-04T21:41:00Z">
              <w:r w:rsidRPr="002E03B3" w:rsidDel="005D2A09">
                <w:rPr>
                  <w:rFonts w:ascii="Arial" w:hAnsi="Arial" w:cs="Arial"/>
                  <w:i/>
                </w:rPr>
                <w:delText>Test</w:delText>
              </w:r>
              <w:r w:rsidRPr="002E03B3" w:rsidDel="005D2A09">
                <w:rPr>
                  <w:rFonts w:ascii="Arial" w:hAnsi="Arial" w:cs="Arial"/>
                  <w:i/>
                  <w:spacing w:val="-2"/>
                </w:rPr>
                <w:delText xml:space="preserve"> Cycle</w:delText>
              </w:r>
              <w:r w:rsidRPr="002E03B3" w:rsidDel="005D2A09">
                <w:rPr>
                  <w:rFonts w:ascii="Arial" w:hAnsi="Arial" w:cs="Arial"/>
                  <w:i/>
                  <w:spacing w:val="-2"/>
                  <w:vertAlign w:val="superscript"/>
                </w:rPr>
                <w:delText>3,4,5</w:delText>
              </w:r>
            </w:del>
          </w:p>
        </w:tc>
        <w:tc>
          <w:tcPr>
            <w:tcW w:w="989" w:type="dxa"/>
            <w:tcBorders>
              <w:top w:val="single" w:sz="6" w:space="0" w:color="000000"/>
              <w:left w:val="single" w:sz="6" w:space="0" w:color="000000"/>
              <w:bottom w:val="single" w:sz="6" w:space="0" w:color="000000"/>
            </w:tcBorders>
          </w:tcPr>
          <w:p w14:paraId="76622549" w14:textId="29C4C35A" w:rsidR="0048243B" w:rsidRPr="002E03B3" w:rsidDel="005D2A09" w:rsidRDefault="0048243B" w:rsidP="009A18CE">
            <w:pPr>
              <w:pStyle w:val="TableParagraph"/>
              <w:keepLines/>
              <w:ind w:left="18" w:right="5"/>
              <w:jc w:val="center"/>
              <w:rPr>
                <w:del w:id="1299" w:author="Joo, Hye@ARB" w:date="2026-06-04T21:41:00Z"/>
                <w:rFonts w:ascii="Arial" w:hAnsi="Arial" w:cs="Arial"/>
                <w:i/>
              </w:rPr>
            </w:pPr>
            <w:del w:id="1300" w:author="Joo, Hye@ARB" w:date="2026-06-04T21:41:00Z">
              <w:r w:rsidRPr="002E03B3" w:rsidDel="005D2A09">
                <w:rPr>
                  <w:rFonts w:ascii="Arial" w:hAnsi="Arial" w:cs="Arial"/>
                  <w:i/>
                  <w:spacing w:val="-5"/>
                </w:rPr>
                <w:delText>PM</w:delText>
              </w:r>
            </w:del>
          </w:p>
          <w:p w14:paraId="2E3D5044" w14:textId="682FDAD8" w:rsidR="0048243B" w:rsidRPr="002E03B3" w:rsidDel="005D2A09" w:rsidRDefault="0048243B" w:rsidP="009A18CE">
            <w:pPr>
              <w:pStyle w:val="TableParagraph"/>
              <w:keepLines/>
              <w:ind w:left="18"/>
              <w:jc w:val="center"/>
              <w:rPr>
                <w:del w:id="1301" w:author="Joo, Hye@ARB" w:date="2026-06-04T21:41:00Z"/>
                <w:rFonts w:ascii="Arial" w:hAnsi="Arial" w:cs="Arial"/>
                <w:i/>
              </w:rPr>
            </w:pPr>
            <w:del w:id="1302" w:author="Joo, Hye@ARB" w:date="2026-06-04T21:41:00Z">
              <w:r w:rsidRPr="002E03B3" w:rsidDel="005D2A09">
                <w:rPr>
                  <w:rFonts w:ascii="Arial" w:hAnsi="Arial" w:cs="Arial"/>
                  <w:i/>
                  <w:spacing w:val="-2"/>
                </w:rPr>
                <w:delText>(mg/mi)</w:delText>
              </w:r>
            </w:del>
          </w:p>
        </w:tc>
      </w:tr>
      <w:tr w:rsidR="0048243B" w:rsidRPr="001238F2" w:rsidDel="005D2A09" w14:paraId="2C66563B" w14:textId="1E53685C" w:rsidTr="00C71668">
        <w:trPr>
          <w:trHeight w:val="565"/>
          <w:del w:id="1303" w:author="Joo, Hye@ARB" w:date="2026-06-04T21:41:00Z"/>
        </w:trPr>
        <w:tc>
          <w:tcPr>
            <w:tcW w:w="2431" w:type="dxa"/>
            <w:vMerge w:val="restart"/>
            <w:tcBorders>
              <w:top w:val="single" w:sz="6" w:space="0" w:color="000000"/>
              <w:bottom w:val="single" w:sz="6" w:space="0" w:color="000000"/>
              <w:right w:val="single" w:sz="6" w:space="0" w:color="000000"/>
            </w:tcBorders>
          </w:tcPr>
          <w:p w14:paraId="1D223B59" w14:textId="7DF1A9F7" w:rsidR="0048243B" w:rsidRPr="002E03B3" w:rsidDel="005D2A09" w:rsidRDefault="0048243B" w:rsidP="009A18CE">
            <w:pPr>
              <w:pStyle w:val="TableParagraph"/>
              <w:keepLines/>
              <w:spacing w:before="33"/>
              <w:rPr>
                <w:del w:id="1304" w:author="Joo, Hye@ARB" w:date="2026-06-04T21:41:00Z"/>
                <w:rFonts w:ascii="Arial" w:hAnsi="Arial" w:cs="Arial"/>
              </w:rPr>
            </w:pPr>
          </w:p>
          <w:p w14:paraId="454B80C0" w14:textId="255F9256" w:rsidR="0048243B" w:rsidRPr="002E03B3" w:rsidDel="005D2A09" w:rsidRDefault="0048243B" w:rsidP="009A18CE">
            <w:pPr>
              <w:pStyle w:val="TableParagraph"/>
              <w:keepLines/>
              <w:ind w:left="97"/>
              <w:rPr>
                <w:del w:id="1305" w:author="Joo, Hye@ARB" w:date="2026-06-04T21:41:00Z"/>
                <w:rFonts w:ascii="Arial" w:hAnsi="Arial" w:cs="Arial"/>
              </w:rPr>
            </w:pPr>
            <w:del w:id="1306" w:author="Joo, Hye@ARB" w:date="2026-06-04T21:41:00Z">
              <w:r w:rsidRPr="002E03B3" w:rsidDel="005D2A09">
                <w:rPr>
                  <w:rFonts w:ascii="Arial" w:hAnsi="Arial" w:cs="Arial"/>
                </w:rPr>
                <w:delText>MDVs</w:delText>
              </w:r>
              <w:r w:rsidRPr="002E03B3" w:rsidDel="005D2A09">
                <w:rPr>
                  <w:rFonts w:ascii="Arial" w:hAnsi="Arial" w:cs="Arial"/>
                  <w:spacing w:val="-14"/>
                </w:rPr>
                <w:delText xml:space="preserve"> </w:delText>
              </w:r>
              <w:r w:rsidRPr="002E03B3" w:rsidDel="005D2A09">
                <w:rPr>
                  <w:rFonts w:ascii="Arial" w:hAnsi="Arial" w:cs="Arial"/>
                </w:rPr>
                <w:delText>8,501-10,000</w:delText>
              </w:r>
              <w:r w:rsidRPr="002E03B3" w:rsidDel="005D2A09">
                <w:rPr>
                  <w:rFonts w:ascii="Arial" w:hAnsi="Arial" w:cs="Arial"/>
                  <w:spacing w:val="-14"/>
                </w:rPr>
                <w:delText xml:space="preserve"> </w:delText>
              </w:r>
              <w:r w:rsidRPr="002E03B3" w:rsidDel="005D2A09">
                <w:rPr>
                  <w:rFonts w:ascii="Arial" w:hAnsi="Arial" w:cs="Arial"/>
                </w:rPr>
                <w:delText xml:space="preserve">lbs </w:delText>
              </w:r>
              <w:r w:rsidRPr="002E03B3" w:rsidDel="005D2A09">
                <w:rPr>
                  <w:rFonts w:ascii="Arial" w:hAnsi="Arial" w:cs="Arial"/>
                  <w:spacing w:val="-4"/>
                </w:rPr>
                <w:delText>GVWR</w:delText>
              </w:r>
            </w:del>
          </w:p>
        </w:tc>
        <w:tc>
          <w:tcPr>
            <w:tcW w:w="1529" w:type="dxa"/>
            <w:vMerge w:val="restart"/>
            <w:tcBorders>
              <w:top w:val="single" w:sz="6" w:space="0" w:color="000000"/>
              <w:left w:val="single" w:sz="6" w:space="0" w:color="000000"/>
              <w:bottom w:val="single" w:sz="6" w:space="0" w:color="000000"/>
              <w:right w:val="single" w:sz="6" w:space="0" w:color="000000"/>
            </w:tcBorders>
          </w:tcPr>
          <w:p w14:paraId="7C972CA9" w14:textId="3115CD90" w:rsidR="0048243B" w:rsidRPr="002E03B3" w:rsidDel="005D2A09" w:rsidRDefault="0048243B" w:rsidP="009A18CE">
            <w:pPr>
              <w:pStyle w:val="TableParagraph"/>
              <w:keepLines/>
              <w:spacing w:before="161"/>
              <w:ind w:left="122" w:right="111" w:hanging="3"/>
              <w:jc w:val="center"/>
              <w:rPr>
                <w:del w:id="1307" w:author="Joo, Hye@ARB" w:date="2026-06-04T21:41:00Z"/>
                <w:rFonts w:ascii="Arial" w:hAnsi="Arial" w:cs="Arial"/>
              </w:rPr>
            </w:pPr>
            <w:del w:id="1308" w:author="Joo, Hye@ARB" w:date="2026-06-04T21:41:00Z">
              <w:r w:rsidRPr="002E03B3" w:rsidDel="005D2A09">
                <w:rPr>
                  <w:rFonts w:ascii="Arial" w:hAnsi="Arial" w:cs="Arial"/>
                  <w:spacing w:val="-2"/>
                </w:rPr>
                <w:delText xml:space="preserve">Adjusted </w:delText>
              </w:r>
              <w:r w:rsidRPr="002E03B3" w:rsidDel="005D2A09">
                <w:rPr>
                  <w:rFonts w:ascii="Arial" w:hAnsi="Arial" w:cs="Arial"/>
                </w:rPr>
                <w:delText>loaded</w:delText>
              </w:r>
              <w:r w:rsidRPr="002E03B3" w:rsidDel="005D2A09">
                <w:rPr>
                  <w:rFonts w:ascii="Arial" w:hAnsi="Arial" w:cs="Arial"/>
                  <w:spacing w:val="-14"/>
                </w:rPr>
                <w:delText xml:space="preserve"> </w:delText>
              </w:r>
              <w:r w:rsidRPr="002E03B3" w:rsidDel="005D2A09">
                <w:rPr>
                  <w:rFonts w:ascii="Arial" w:hAnsi="Arial" w:cs="Arial"/>
                </w:rPr>
                <w:delText xml:space="preserve">vehicle </w:delText>
              </w:r>
              <w:r w:rsidRPr="002E03B3" w:rsidDel="005D2A09">
                <w:rPr>
                  <w:rFonts w:ascii="Arial" w:hAnsi="Arial" w:cs="Arial"/>
                  <w:spacing w:val="-2"/>
                </w:rPr>
                <w:delText>weight</w:delText>
              </w:r>
            </w:del>
          </w:p>
        </w:tc>
        <w:tc>
          <w:tcPr>
            <w:tcW w:w="1351" w:type="dxa"/>
            <w:vMerge w:val="restart"/>
            <w:tcBorders>
              <w:top w:val="single" w:sz="6" w:space="0" w:color="000000"/>
              <w:left w:val="single" w:sz="6" w:space="0" w:color="000000"/>
              <w:bottom w:val="single" w:sz="6" w:space="0" w:color="000000"/>
              <w:right w:val="single" w:sz="6" w:space="0" w:color="000000"/>
            </w:tcBorders>
          </w:tcPr>
          <w:p w14:paraId="4E994EEC" w14:textId="2C7BCDAD" w:rsidR="0048243B" w:rsidRPr="002E03B3" w:rsidDel="005D2A09" w:rsidRDefault="0048243B" w:rsidP="009A18CE">
            <w:pPr>
              <w:pStyle w:val="TableParagraph"/>
              <w:keepLines/>
              <w:spacing w:before="160"/>
              <w:rPr>
                <w:del w:id="1309" w:author="Joo, Hye@ARB" w:date="2026-06-04T21:41:00Z"/>
                <w:rFonts w:ascii="Arial" w:hAnsi="Arial" w:cs="Arial"/>
              </w:rPr>
            </w:pPr>
          </w:p>
          <w:p w14:paraId="6A759391" w14:textId="005932AC" w:rsidR="0048243B" w:rsidRPr="002E03B3" w:rsidDel="005D2A09" w:rsidRDefault="0048243B" w:rsidP="009A18CE">
            <w:pPr>
              <w:pStyle w:val="TableParagraph"/>
              <w:keepLines/>
              <w:ind w:left="313"/>
              <w:rPr>
                <w:del w:id="1310" w:author="Joo, Hye@ARB" w:date="2026-06-04T21:41:00Z"/>
                <w:rFonts w:ascii="Arial" w:hAnsi="Arial" w:cs="Arial"/>
              </w:rPr>
            </w:pPr>
            <w:del w:id="1311" w:author="Joo, Hye@ARB" w:date="2026-06-04T21:41:00Z">
              <w:r w:rsidRPr="002E03B3" w:rsidDel="005D2A09">
                <w:rPr>
                  <w:rFonts w:ascii="Arial" w:hAnsi="Arial" w:cs="Arial"/>
                  <w:spacing w:val="-2"/>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3BAB07BB" w14:textId="659ADD94" w:rsidR="0048243B" w:rsidRPr="002E03B3" w:rsidDel="005D2A09" w:rsidRDefault="0048243B" w:rsidP="009A18CE">
            <w:pPr>
              <w:pStyle w:val="TableParagraph"/>
              <w:keepLines/>
              <w:spacing w:before="154"/>
              <w:ind w:left="129" w:right="117"/>
              <w:jc w:val="center"/>
              <w:rPr>
                <w:del w:id="1312" w:author="Joo, Hye@ARB" w:date="2026-06-04T21:41:00Z"/>
                <w:rFonts w:ascii="Arial" w:hAnsi="Arial" w:cs="Arial"/>
              </w:rPr>
            </w:pPr>
            <w:del w:id="1313" w:author="Joo, Hye@ARB" w:date="2026-06-04T21:41:00Z">
              <w:r w:rsidRPr="002E03B3" w:rsidDel="005D2A09">
                <w:rPr>
                  <w:rFonts w:ascii="Arial" w:hAnsi="Arial" w:cs="Arial"/>
                </w:rPr>
                <w:delText>≤</w:delText>
              </w:r>
              <w:r w:rsidRPr="002E03B3" w:rsidDel="005D2A09">
                <w:rPr>
                  <w:rFonts w:ascii="Arial" w:hAnsi="Arial" w:cs="Arial"/>
                  <w:spacing w:val="1"/>
                </w:rPr>
                <w:delText xml:space="preserve"> </w:delText>
              </w:r>
              <w:r w:rsidRPr="002E03B3" w:rsidDel="005D2A09">
                <w:rPr>
                  <w:rFonts w:ascii="Arial" w:hAnsi="Arial" w:cs="Arial"/>
                  <w:spacing w:val="-2"/>
                </w:rPr>
                <w:delText>0.024</w:delText>
              </w:r>
            </w:del>
          </w:p>
        </w:tc>
        <w:tc>
          <w:tcPr>
            <w:tcW w:w="1440" w:type="dxa"/>
            <w:tcBorders>
              <w:top w:val="single" w:sz="6" w:space="0" w:color="000000"/>
              <w:left w:val="single" w:sz="6" w:space="0" w:color="000000"/>
              <w:bottom w:val="single" w:sz="6" w:space="0" w:color="000000"/>
              <w:right w:val="single" w:sz="6" w:space="0" w:color="000000"/>
            </w:tcBorders>
          </w:tcPr>
          <w:p w14:paraId="2B54538C" w14:textId="022D07FE" w:rsidR="0048243B" w:rsidRPr="002E03B3" w:rsidDel="005D2A09" w:rsidRDefault="0048243B" w:rsidP="009A18CE">
            <w:pPr>
              <w:pStyle w:val="TableParagraph"/>
              <w:keepLines/>
              <w:spacing w:before="154"/>
              <w:ind w:left="47" w:right="35"/>
              <w:jc w:val="center"/>
              <w:rPr>
                <w:del w:id="1314" w:author="Joo, Hye@ARB" w:date="2026-06-04T21:41:00Z"/>
                <w:rFonts w:ascii="Arial" w:hAnsi="Arial" w:cs="Arial"/>
              </w:rPr>
            </w:pPr>
            <w:del w:id="1315" w:author="Joo, Hye@ARB" w:date="2026-06-04T21:41:00Z">
              <w:r w:rsidRPr="002E03B3" w:rsidDel="005D2A09">
                <w:rPr>
                  <w:rFonts w:ascii="Arial" w:hAnsi="Arial" w:cs="Arial"/>
                </w:rPr>
                <w:delText>US06</w:delText>
              </w:r>
              <w:r w:rsidRPr="002E03B3" w:rsidDel="005D2A09">
                <w:rPr>
                  <w:rFonts w:ascii="Arial" w:hAnsi="Arial" w:cs="Arial"/>
                  <w:spacing w:val="-2"/>
                </w:rPr>
                <w:delText xml:space="preserve"> </w:delText>
              </w:r>
              <w:r w:rsidRPr="002E03B3" w:rsidDel="005D2A09">
                <w:rPr>
                  <w:rFonts w:ascii="Arial" w:hAnsi="Arial" w:cs="Arial"/>
                </w:rPr>
                <w:delText>Bag</w:delText>
              </w:r>
              <w:r w:rsidRPr="002E03B3" w:rsidDel="005D2A09">
                <w:rPr>
                  <w:rFonts w:ascii="Arial" w:hAnsi="Arial" w:cs="Arial"/>
                  <w:spacing w:val="-2"/>
                </w:rPr>
                <w:delText xml:space="preserve"> </w:delText>
              </w:r>
              <w:r w:rsidRPr="002E03B3" w:rsidDel="005D2A09">
                <w:rPr>
                  <w:rFonts w:ascii="Arial" w:hAnsi="Arial" w:cs="Arial"/>
                  <w:spacing w:val="-10"/>
                </w:rPr>
                <w:delText>2</w:delText>
              </w:r>
            </w:del>
          </w:p>
        </w:tc>
        <w:tc>
          <w:tcPr>
            <w:tcW w:w="989" w:type="dxa"/>
            <w:tcBorders>
              <w:top w:val="single" w:sz="6" w:space="0" w:color="000000"/>
              <w:left w:val="single" w:sz="6" w:space="0" w:color="000000"/>
              <w:bottom w:val="single" w:sz="6" w:space="0" w:color="000000"/>
            </w:tcBorders>
          </w:tcPr>
          <w:p w14:paraId="5D15E7B1" w14:textId="311218EF" w:rsidR="0048243B" w:rsidRPr="002E03B3" w:rsidDel="005D2A09" w:rsidRDefault="0048243B" w:rsidP="009A18CE">
            <w:pPr>
              <w:pStyle w:val="TableParagraph"/>
              <w:keepLines/>
              <w:spacing w:before="154"/>
              <w:ind w:left="18" w:right="1"/>
              <w:jc w:val="center"/>
              <w:rPr>
                <w:del w:id="1316" w:author="Joo, Hye@ARB" w:date="2026-06-04T21:41:00Z"/>
                <w:rFonts w:ascii="Arial" w:hAnsi="Arial" w:cs="Arial"/>
              </w:rPr>
            </w:pPr>
            <w:del w:id="1317" w:author="Joo, Hye@ARB" w:date="2026-06-04T21:41:00Z">
              <w:r w:rsidRPr="002E03B3" w:rsidDel="005D2A09">
                <w:rPr>
                  <w:rFonts w:ascii="Arial" w:hAnsi="Arial" w:cs="Arial"/>
                  <w:spacing w:val="-10"/>
                </w:rPr>
                <w:delText>7</w:delText>
              </w:r>
            </w:del>
          </w:p>
        </w:tc>
      </w:tr>
      <w:tr w:rsidR="0048243B" w:rsidRPr="001238F2" w:rsidDel="005D2A09" w14:paraId="51354359" w14:textId="39AF53B0" w:rsidTr="00C71668">
        <w:trPr>
          <w:trHeight w:val="503"/>
          <w:del w:id="1318" w:author="Joo, Hye@ARB" w:date="2026-06-04T21:41:00Z"/>
        </w:trPr>
        <w:tc>
          <w:tcPr>
            <w:tcW w:w="2431" w:type="dxa"/>
            <w:vMerge/>
            <w:tcBorders>
              <w:top w:val="nil"/>
              <w:bottom w:val="single" w:sz="6" w:space="0" w:color="000000"/>
              <w:right w:val="single" w:sz="6" w:space="0" w:color="000000"/>
            </w:tcBorders>
          </w:tcPr>
          <w:p w14:paraId="6D06E29B" w14:textId="00D75B9B" w:rsidR="0048243B" w:rsidRPr="002E03B3" w:rsidDel="005D2A09" w:rsidRDefault="0048243B" w:rsidP="009A18CE">
            <w:pPr>
              <w:keepLines/>
              <w:widowControl w:val="0"/>
              <w:spacing w:line="240" w:lineRule="auto"/>
              <w:rPr>
                <w:del w:id="1319" w:author="Joo, Hye@ARB" w:date="2026-06-04T21:41:00Z"/>
                <w:rFonts w:ascii="Arial" w:hAnsi="Arial" w:cs="Arial"/>
                <w:sz w:val="2"/>
                <w:szCs w:val="2"/>
              </w:rPr>
            </w:pPr>
          </w:p>
        </w:tc>
        <w:tc>
          <w:tcPr>
            <w:tcW w:w="1529" w:type="dxa"/>
            <w:vMerge/>
            <w:tcBorders>
              <w:top w:val="nil"/>
              <w:left w:val="single" w:sz="6" w:space="0" w:color="000000"/>
              <w:bottom w:val="single" w:sz="6" w:space="0" w:color="000000"/>
              <w:right w:val="single" w:sz="6" w:space="0" w:color="000000"/>
            </w:tcBorders>
          </w:tcPr>
          <w:p w14:paraId="3C3057F5" w14:textId="60E1F60A" w:rsidR="0048243B" w:rsidRPr="002E03B3" w:rsidDel="005D2A09" w:rsidRDefault="0048243B" w:rsidP="009A18CE">
            <w:pPr>
              <w:keepLines/>
              <w:widowControl w:val="0"/>
              <w:spacing w:line="240" w:lineRule="auto"/>
              <w:rPr>
                <w:del w:id="1320" w:author="Joo, Hye@ARB" w:date="2026-06-04T21:41:00Z"/>
                <w:rFonts w:ascii="Arial" w:hAnsi="Arial" w:cs="Arial"/>
                <w:sz w:val="2"/>
                <w:szCs w:val="2"/>
              </w:rPr>
            </w:pPr>
          </w:p>
        </w:tc>
        <w:tc>
          <w:tcPr>
            <w:tcW w:w="1351" w:type="dxa"/>
            <w:vMerge/>
            <w:tcBorders>
              <w:top w:val="nil"/>
              <w:left w:val="single" w:sz="6" w:space="0" w:color="000000"/>
              <w:bottom w:val="single" w:sz="6" w:space="0" w:color="000000"/>
              <w:right w:val="single" w:sz="6" w:space="0" w:color="000000"/>
            </w:tcBorders>
          </w:tcPr>
          <w:p w14:paraId="25AB3164" w14:textId="57A8C855" w:rsidR="0048243B" w:rsidRPr="002E03B3" w:rsidDel="005D2A09" w:rsidRDefault="0048243B" w:rsidP="009A18CE">
            <w:pPr>
              <w:keepLines/>
              <w:widowControl w:val="0"/>
              <w:spacing w:line="240" w:lineRule="auto"/>
              <w:rPr>
                <w:del w:id="132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3928592" w14:textId="66A2CD7D" w:rsidR="0048243B" w:rsidRPr="002E03B3" w:rsidDel="005D2A09" w:rsidRDefault="0048243B" w:rsidP="009A18CE">
            <w:pPr>
              <w:pStyle w:val="TableParagraph"/>
              <w:keepLines/>
              <w:spacing w:before="123"/>
              <w:ind w:left="126" w:right="117"/>
              <w:jc w:val="center"/>
              <w:rPr>
                <w:del w:id="1322" w:author="Joo, Hye@ARB" w:date="2026-06-04T21:41:00Z"/>
                <w:rFonts w:ascii="Arial" w:hAnsi="Arial" w:cs="Arial"/>
              </w:rPr>
            </w:pPr>
            <w:del w:id="1323" w:author="Joo, Hye@ARB" w:date="2026-06-04T21:41:00Z">
              <w:r w:rsidRPr="002E03B3" w:rsidDel="005D2A09">
                <w:rPr>
                  <w:rFonts w:ascii="Arial" w:hAnsi="Arial" w:cs="Arial"/>
                  <w:spacing w:val="-2"/>
                </w:rPr>
                <w:delText>&gt;0.024</w:delText>
              </w:r>
            </w:del>
          </w:p>
        </w:tc>
        <w:tc>
          <w:tcPr>
            <w:tcW w:w="1440" w:type="dxa"/>
            <w:tcBorders>
              <w:top w:val="single" w:sz="6" w:space="0" w:color="000000"/>
              <w:left w:val="single" w:sz="6" w:space="0" w:color="000000"/>
              <w:bottom w:val="single" w:sz="6" w:space="0" w:color="000000"/>
              <w:right w:val="single" w:sz="6" w:space="0" w:color="000000"/>
            </w:tcBorders>
          </w:tcPr>
          <w:p w14:paraId="171B0D61" w14:textId="627D0BFE" w:rsidR="0048243B" w:rsidRPr="002E03B3" w:rsidDel="005D2A09" w:rsidRDefault="0048243B" w:rsidP="009A18CE">
            <w:pPr>
              <w:pStyle w:val="TableParagraph"/>
              <w:keepLines/>
              <w:spacing w:before="123"/>
              <w:ind w:left="42" w:right="35"/>
              <w:jc w:val="center"/>
              <w:rPr>
                <w:del w:id="1324" w:author="Joo, Hye@ARB" w:date="2026-06-04T21:41:00Z"/>
                <w:rFonts w:ascii="Arial" w:hAnsi="Arial" w:cs="Arial"/>
              </w:rPr>
            </w:pPr>
            <w:del w:id="1325" w:author="Joo, Hye@ARB" w:date="2026-06-04T21:41:00Z">
              <w:r w:rsidRPr="002E03B3" w:rsidDel="005D2A09">
                <w:rPr>
                  <w:rFonts w:ascii="Arial" w:hAnsi="Arial" w:cs="Arial"/>
                  <w:spacing w:val="-4"/>
                </w:rPr>
                <w:delText>US06</w:delText>
              </w:r>
            </w:del>
          </w:p>
        </w:tc>
        <w:tc>
          <w:tcPr>
            <w:tcW w:w="989" w:type="dxa"/>
            <w:tcBorders>
              <w:top w:val="single" w:sz="6" w:space="0" w:color="000000"/>
              <w:left w:val="single" w:sz="6" w:space="0" w:color="000000"/>
              <w:bottom w:val="single" w:sz="6" w:space="0" w:color="000000"/>
            </w:tcBorders>
          </w:tcPr>
          <w:p w14:paraId="03DD05D4" w14:textId="68AC6BC5" w:rsidR="0048243B" w:rsidRPr="002E03B3" w:rsidDel="005D2A09" w:rsidRDefault="0048243B" w:rsidP="009A18CE">
            <w:pPr>
              <w:pStyle w:val="TableParagraph"/>
              <w:keepLines/>
              <w:spacing w:before="123"/>
              <w:ind w:left="18" w:right="1"/>
              <w:jc w:val="center"/>
              <w:rPr>
                <w:del w:id="1326" w:author="Joo, Hye@ARB" w:date="2026-06-04T21:41:00Z"/>
                <w:rFonts w:ascii="Arial" w:hAnsi="Arial" w:cs="Arial"/>
              </w:rPr>
            </w:pPr>
            <w:del w:id="1327" w:author="Joo, Hye@ARB" w:date="2026-06-04T21:41:00Z">
              <w:r w:rsidRPr="002E03B3" w:rsidDel="005D2A09">
                <w:rPr>
                  <w:rFonts w:ascii="Arial" w:hAnsi="Arial" w:cs="Arial"/>
                  <w:spacing w:val="-5"/>
                </w:rPr>
                <w:delText>10</w:delText>
              </w:r>
            </w:del>
          </w:p>
        </w:tc>
      </w:tr>
      <w:tr w:rsidR="0048243B" w:rsidRPr="001238F2" w:rsidDel="005D2A09" w14:paraId="4D45583E" w14:textId="29FD0DAA" w:rsidTr="00C71668">
        <w:trPr>
          <w:trHeight w:val="925"/>
          <w:del w:id="1328" w:author="Joo, Hye@ARB" w:date="2026-06-04T21:41:00Z"/>
        </w:trPr>
        <w:tc>
          <w:tcPr>
            <w:tcW w:w="2431" w:type="dxa"/>
            <w:tcBorders>
              <w:top w:val="single" w:sz="6" w:space="0" w:color="000000"/>
              <w:right w:val="single" w:sz="6" w:space="0" w:color="000000"/>
            </w:tcBorders>
          </w:tcPr>
          <w:p w14:paraId="0365830E" w14:textId="1A8F54B8" w:rsidR="0048243B" w:rsidRPr="002E03B3" w:rsidDel="005D2A09" w:rsidRDefault="0048243B" w:rsidP="009A18CE">
            <w:pPr>
              <w:pStyle w:val="TableParagraph"/>
              <w:keepLines/>
              <w:spacing w:before="207"/>
              <w:ind w:left="97"/>
              <w:rPr>
                <w:del w:id="1329" w:author="Joo, Hye@ARB" w:date="2026-06-04T21:41:00Z"/>
                <w:rFonts w:ascii="Arial" w:hAnsi="Arial" w:cs="Arial"/>
              </w:rPr>
            </w:pPr>
            <w:del w:id="1330" w:author="Joo, Hye@ARB" w:date="2026-06-04T21:41:00Z">
              <w:r w:rsidRPr="002E03B3" w:rsidDel="005D2A09">
                <w:rPr>
                  <w:rFonts w:ascii="Arial" w:hAnsi="Arial" w:cs="Arial"/>
                </w:rPr>
                <w:delText>MDVs</w:delText>
              </w:r>
              <w:r w:rsidRPr="002E03B3" w:rsidDel="005D2A09">
                <w:rPr>
                  <w:rFonts w:ascii="Arial" w:hAnsi="Arial" w:cs="Arial"/>
                  <w:spacing w:val="-6"/>
                </w:rPr>
                <w:delText xml:space="preserve"> </w:delText>
              </w:r>
              <w:r w:rsidRPr="002E03B3" w:rsidDel="005D2A09">
                <w:rPr>
                  <w:rFonts w:ascii="Arial" w:hAnsi="Arial" w:cs="Arial"/>
                </w:rPr>
                <w:delText>10,001-</w:delText>
              </w:r>
              <w:r w:rsidRPr="002E03B3" w:rsidDel="005D2A09">
                <w:rPr>
                  <w:rFonts w:ascii="Arial" w:hAnsi="Arial" w:cs="Arial"/>
                  <w:spacing w:val="-2"/>
                </w:rPr>
                <w:delText>14,000</w:delText>
              </w:r>
            </w:del>
          </w:p>
          <w:p w14:paraId="68615BC4" w14:textId="520C6479" w:rsidR="0048243B" w:rsidRPr="002E03B3" w:rsidDel="005D2A09" w:rsidRDefault="0048243B" w:rsidP="009A18CE">
            <w:pPr>
              <w:pStyle w:val="TableParagraph"/>
              <w:keepLines/>
              <w:spacing w:before="1"/>
              <w:ind w:left="97"/>
              <w:rPr>
                <w:del w:id="1331" w:author="Joo, Hye@ARB" w:date="2026-06-04T21:41:00Z"/>
                <w:rFonts w:ascii="Arial" w:hAnsi="Arial" w:cs="Arial"/>
              </w:rPr>
            </w:pPr>
            <w:del w:id="1332" w:author="Joo, Hye@ARB" w:date="2026-06-04T21:41:00Z">
              <w:r w:rsidRPr="002E03B3" w:rsidDel="005D2A09">
                <w:rPr>
                  <w:rFonts w:ascii="Arial" w:hAnsi="Arial" w:cs="Arial"/>
                </w:rPr>
                <w:delText>lbs</w:delText>
              </w:r>
              <w:r w:rsidRPr="002E03B3" w:rsidDel="005D2A09">
                <w:rPr>
                  <w:rFonts w:ascii="Arial" w:hAnsi="Arial" w:cs="Arial"/>
                  <w:spacing w:val="1"/>
                </w:rPr>
                <w:delText xml:space="preserve"> </w:delText>
              </w:r>
              <w:r w:rsidRPr="002E03B3" w:rsidDel="005D2A09">
                <w:rPr>
                  <w:rFonts w:ascii="Arial" w:hAnsi="Arial" w:cs="Arial"/>
                  <w:spacing w:val="-4"/>
                </w:rPr>
                <w:delText>GVWR</w:delText>
              </w:r>
            </w:del>
          </w:p>
        </w:tc>
        <w:tc>
          <w:tcPr>
            <w:tcW w:w="1529" w:type="dxa"/>
            <w:tcBorders>
              <w:top w:val="single" w:sz="6" w:space="0" w:color="000000"/>
              <w:left w:val="single" w:sz="6" w:space="0" w:color="000000"/>
              <w:right w:val="single" w:sz="6" w:space="0" w:color="000000"/>
            </w:tcBorders>
          </w:tcPr>
          <w:p w14:paraId="7A0A6A6E" w14:textId="55679313" w:rsidR="0048243B" w:rsidRPr="002E03B3" w:rsidDel="005D2A09" w:rsidRDefault="0048243B" w:rsidP="009A18CE">
            <w:pPr>
              <w:pStyle w:val="TableParagraph"/>
              <w:keepLines/>
              <w:spacing w:before="82"/>
              <w:ind w:left="122" w:right="110" w:hanging="3"/>
              <w:jc w:val="center"/>
              <w:rPr>
                <w:del w:id="1333" w:author="Joo, Hye@ARB" w:date="2026-06-04T21:41:00Z"/>
                <w:rFonts w:ascii="Arial" w:hAnsi="Arial" w:cs="Arial"/>
              </w:rPr>
            </w:pPr>
            <w:del w:id="1334" w:author="Joo, Hye@ARB" w:date="2026-06-04T21:41:00Z">
              <w:r w:rsidRPr="002E03B3" w:rsidDel="005D2A09">
                <w:rPr>
                  <w:rFonts w:ascii="Arial" w:hAnsi="Arial" w:cs="Arial"/>
                  <w:spacing w:val="-2"/>
                </w:rPr>
                <w:delText xml:space="preserve">Adjusted </w:delText>
              </w:r>
              <w:r w:rsidRPr="002E03B3" w:rsidDel="005D2A09">
                <w:rPr>
                  <w:rFonts w:ascii="Arial" w:hAnsi="Arial" w:cs="Arial"/>
                </w:rPr>
                <w:delText>loaded</w:delText>
              </w:r>
              <w:r w:rsidRPr="002E03B3" w:rsidDel="005D2A09">
                <w:rPr>
                  <w:rFonts w:ascii="Arial" w:hAnsi="Arial" w:cs="Arial"/>
                  <w:spacing w:val="-14"/>
                </w:rPr>
                <w:delText xml:space="preserve"> </w:delText>
              </w:r>
              <w:r w:rsidRPr="002E03B3" w:rsidDel="005D2A09">
                <w:rPr>
                  <w:rFonts w:ascii="Arial" w:hAnsi="Arial" w:cs="Arial"/>
                </w:rPr>
                <w:delText xml:space="preserve">vehicle </w:delText>
              </w:r>
              <w:r w:rsidRPr="002E03B3" w:rsidDel="005D2A09">
                <w:rPr>
                  <w:rFonts w:ascii="Arial" w:hAnsi="Arial" w:cs="Arial"/>
                  <w:spacing w:val="-2"/>
                </w:rPr>
                <w:delText>weight</w:delText>
              </w:r>
            </w:del>
          </w:p>
        </w:tc>
        <w:tc>
          <w:tcPr>
            <w:tcW w:w="1351" w:type="dxa"/>
            <w:tcBorders>
              <w:top w:val="single" w:sz="6" w:space="0" w:color="000000"/>
              <w:left w:val="single" w:sz="6" w:space="0" w:color="000000"/>
              <w:right w:val="single" w:sz="6" w:space="0" w:color="000000"/>
            </w:tcBorders>
          </w:tcPr>
          <w:p w14:paraId="7CA2044E" w14:textId="018226A2" w:rsidR="0048243B" w:rsidRPr="002E03B3" w:rsidDel="005D2A09" w:rsidRDefault="0048243B" w:rsidP="009A18CE">
            <w:pPr>
              <w:pStyle w:val="TableParagraph"/>
              <w:keepLines/>
              <w:spacing w:before="81"/>
              <w:rPr>
                <w:del w:id="1335" w:author="Joo, Hye@ARB" w:date="2026-06-04T21:41:00Z"/>
                <w:rFonts w:ascii="Arial" w:hAnsi="Arial" w:cs="Arial"/>
              </w:rPr>
            </w:pPr>
          </w:p>
          <w:p w14:paraId="6E8C1866" w14:textId="140D2E40" w:rsidR="0048243B" w:rsidRPr="002E03B3" w:rsidDel="005D2A09" w:rsidRDefault="0048243B" w:rsidP="009A18CE">
            <w:pPr>
              <w:pStyle w:val="TableParagraph"/>
              <w:keepLines/>
              <w:ind w:left="314"/>
              <w:rPr>
                <w:del w:id="1336" w:author="Joo, Hye@ARB" w:date="2026-06-04T21:41:00Z"/>
                <w:rFonts w:ascii="Arial" w:hAnsi="Arial" w:cs="Arial"/>
              </w:rPr>
            </w:pPr>
            <w:del w:id="1337" w:author="Joo, Hye@ARB" w:date="2026-06-04T21:41:00Z">
              <w:r w:rsidRPr="002E03B3" w:rsidDel="005D2A09">
                <w:rPr>
                  <w:rFonts w:ascii="Arial" w:hAnsi="Arial" w:cs="Arial"/>
                  <w:spacing w:val="-2"/>
                </w:rPr>
                <w:delText>150,000</w:delText>
              </w:r>
            </w:del>
          </w:p>
        </w:tc>
        <w:tc>
          <w:tcPr>
            <w:tcW w:w="1260" w:type="dxa"/>
            <w:tcBorders>
              <w:top w:val="single" w:sz="6" w:space="0" w:color="000000"/>
              <w:left w:val="single" w:sz="6" w:space="0" w:color="000000"/>
              <w:right w:val="single" w:sz="6" w:space="0" w:color="000000"/>
            </w:tcBorders>
          </w:tcPr>
          <w:p w14:paraId="0F90E8D5" w14:textId="58B41ACD" w:rsidR="0048243B" w:rsidRPr="002E03B3" w:rsidDel="005D2A09" w:rsidRDefault="0048243B" w:rsidP="009A18CE">
            <w:pPr>
              <w:pStyle w:val="TableParagraph"/>
              <w:keepLines/>
              <w:spacing w:before="81"/>
              <w:rPr>
                <w:del w:id="1338" w:author="Joo, Hye@ARB" w:date="2026-06-04T21:41:00Z"/>
                <w:rFonts w:ascii="Arial" w:hAnsi="Arial" w:cs="Arial"/>
              </w:rPr>
            </w:pPr>
          </w:p>
          <w:p w14:paraId="4540FCE2" w14:textId="743062DC" w:rsidR="0048243B" w:rsidRPr="002E03B3" w:rsidDel="005D2A09" w:rsidRDefault="0048243B" w:rsidP="009A18CE">
            <w:pPr>
              <w:pStyle w:val="TableParagraph"/>
              <w:keepLines/>
              <w:ind w:left="126" w:right="117"/>
              <w:jc w:val="center"/>
              <w:rPr>
                <w:del w:id="1339" w:author="Joo, Hye@ARB" w:date="2026-06-04T21:41:00Z"/>
                <w:rFonts w:ascii="Arial" w:hAnsi="Arial" w:cs="Arial"/>
              </w:rPr>
            </w:pPr>
            <w:del w:id="1340" w:author="Joo, Hye@ARB" w:date="2026-06-04T21:41:00Z">
              <w:r w:rsidRPr="002E03B3" w:rsidDel="005D2A09">
                <w:rPr>
                  <w:rFonts w:ascii="Arial" w:hAnsi="Arial" w:cs="Arial"/>
                  <w:spacing w:val="-5"/>
                </w:rPr>
                <w:delText>n/a</w:delText>
              </w:r>
            </w:del>
          </w:p>
        </w:tc>
        <w:tc>
          <w:tcPr>
            <w:tcW w:w="1440" w:type="dxa"/>
            <w:tcBorders>
              <w:top w:val="single" w:sz="6" w:space="0" w:color="000000"/>
              <w:left w:val="single" w:sz="6" w:space="0" w:color="000000"/>
              <w:right w:val="single" w:sz="6" w:space="0" w:color="000000"/>
            </w:tcBorders>
          </w:tcPr>
          <w:p w14:paraId="69324B35" w14:textId="7ED85007" w:rsidR="0048243B" w:rsidRPr="002E03B3" w:rsidDel="005D2A09" w:rsidRDefault="0048243B" w:rsidP="009A18CE">
            <w:pPr>
              <w:pStyle w:val="TableParagraph"/>
              <w:keepLines/>
              <w:spacing w:before="82"/>
              <w:ind w:left="43" w:right="35"/>
              <w:jc w:val="center"/>
              <w:rPr>
                <w:del w:id="1341" w:author="Joo, Hye@ARB" w:date="2026-06-04T21:41:00Z"/>
                <w:rFonts w:ascii="Arial" w:hAnsi="Arial" w:cs="Arial"/>
              </w:rPr>
            </w:pPr>
            <w:del w:id="1342" w:author="Joo, Hye@ARB" w:date="2026-06-04T21:41:00Z">
              <w:r w:rsidRPr="002E03B3" w:rsidDel="005D2A09">
                <w:rPr>
                  <w:rFonts w:ascii="Arial" w:hAnsi="Arial" w:cs="Arial"/>
                </w:rPr>
                <w:delText>Hot 1435</w:delText>
              </w:r>
              <w:r w:rsidRPr="002E03B3" w:rsidDel="005D2A09">
                <w:rPr>
                  <w:rFonts w:ascii="Arial" w:hAnsi="Arial" w:cs="Arial"/>
                  <w:spacing w:val="-1"/>
                </w:rPr>
                <w:delText xml:space="preserve"> </w:delText>
              </w:r>
              <w:r w:rsidRPr="002E03B3" w:rsidDel="005D2A09">
                <w:rPr>
                  <w:rFonts w:ascii="Arial" w:hAnsi="Arial" w:cs="Arial"/>
                  <w:spacing w:val="-7"/>
                </w:rPr>
                <w:delText>UC</w:delText>
              </w:r>
            </w:del>
          </w:p>
          <w:p w14:paraId="497C19AE" w14:textId="4667C563" w:rsidR="0048243B" w:rsidRPr="002E03B3" w:rsidDel="005D2A09" w:rsidRDefault="0048243B" w:rsidP="009A18CE">
            <w:pPr>
              <w:pStyle w:val="TableParagraph"/>
              <w:keepLines/>
              <w:ind w:left="45" w:right="35"/>
              <w:jc w:val="center"/>
              <w:rPr>
                <w:del w:id="1343" w:author="Joo, Hye@ARB" w:date="2026-06-04T21:41:00Z"/>
                <w:rFonts w:ascii="Arial" w:hAnsi="Arial" w:cs="Arial"/>
              </w:rPr>
            </w:pPr>
            <w:del w:id="1344" w:author="Joo, Hye@ARB" w:date="2026-06-04T21:41:00Z">
              <w:r w:rsidRPr="002E03B3" w:rsidDel="005D2A09">
                <w:rPr>
                  <w:rFonts w:ascii="Arial" w:hAnsi="Arial" w:cs="Arial"/>
                </w:rPr>
                <w:delText>(Hot</w:delText>
              </w:r>
              <w:r w:rsidRPr="002E03B3" w:rsidDel="005D2A09">
                <w:rPr>
                  <w:rFonts w:ascii="Arial" w:hAnsi="Arial" w:cs="Arial"/>
                  <w:spacing w:val="-14"/>
                </w:rPr>
                <w:delText xml:space="preserve"> </w:delText>
              </w:r>
              <w:r w:rsidRPr="002E03B3" w:rsidDel="005D2A09">
                <w:rPr>
                  <w:rFonts w:ascii="Arial" w:hAnsi="Arial" w:cs="Arial"/>
                </w:rPr>
                <w:delText xml:space="preserve">1435 </w:delText>
              </w:r>
              <w:r w:rsidRPr="002E03B3" w:rsidDel="005D2A09">
                <w:rPr>
                  <w:rFonts w:ascii="Arial" w:hAnsi="Arial" w:cs="Arial"/>
                  <w:spacing w:val="-2"/>
                </w:rPr>
                <w:delText>LA92)</w:delText>
              </w:r>
            </w:del>
          </w:p>
        </w:tc>
        <w:tc>
          <w:tcPr>
            <w:tcW w:w="989" w:type="dxa"/>
            <w:tcBorders>
              <w:top w:val="single" w:sz="6" w:space="0" w:color="000000"/>
              <w:left w:val="single" w:sz="6" w:space="0" w:color="000000"/>
            </w:tcBorders>
          </w:tcPr>
          <w:p w14:paraId="38F1F17E" w14:textId="160C3D10" w:rsidR="0048243B" w:rsidRPr="002E03B3" w:rsidDel="005D2A09" w:rsidRDefault="0048243B" w:rsidP="009A18CE">
            <w:pPr>
              <w:pStyle w:val="TableParagraph"/>
              <w:keepLines/>
              <w:spacing w:before="81"/>
              <w:rPr>
                <w:del w:id="1345" w:author="Joo, Hye@ARB" w:date="2026-06-04T21:41:00Z"/>
                <w:rFonts w:ascii="Arial" w:hAnsi="Arial" w:cs="Arial"/>
              </w:rPr>
            </w:pPr>
          </w:p>
          <w:p w14:paraId="34CA3AFA" w14:textId="0947FE8D" w:rsidR="0048243B" w:rsidRPr="002E03B3" w:rsidDel="005D2A09" w:rsidRDefault="0048243B" w:rsidP="009A18CE">
            <w:pPr>
              <w:pStyle w:val="TableParagraph"/>
              <w:keepLines/>
              <w:ind w:left="18" w:right="2"/>
              <w:jc w:val="center"/>
              <w:rPr>
                <w:del w:id="1346" w:author="Joo, Hye@ARB" w:date="2026-06-04T21:41:00Z"/>
                <w:rFonts w:ascii="Arial" w:hAnsi="Arial" w:cs="Arial"/>
              </w:rPr>
            </w:pPr>
            <w:del w:id="1347" w:author="Joo, Hye@ARB" w:date="2026-06-04T21:41:00Z">
              <w:r w:rsidRPr="002E03B3" w:rsidDel="005D2A09">
                <w:rPr>
                  <w:rFonts w:ascii="Arial" w:hAnsi="Arial" w:cs="Arial"/>
                  <w:spacing w:val="-10"/>
                </w:rPr>
                <w:delText>7</w:delText>
              </w:r>
            </w:del>
          </w:p>
        </w:tc>
      </w:tr>
    </w:tbl>
    <w:p w14:paraId="7857310A" w14:textId="020CBDF5" w:rsidR="0048243B" w:rsidRPr="002B02E9" w:rsidDel="005D2A09" w:rsidRDefault="0048243B" w:rsidP="009A18CE">
      <w:pPr>
        <w:keepLines/>
        <w:widowControl w:val="0"/>
        <w:spacing w:line="240" w:lineRule="auto"/>
        <w:ind w:left="1260" w:right="1165" w:hanging="1"/>
        <w:rPr>
          <w:del w:id="1348" w:author="Joo, Hye@ARB" w:date="2026-06-04T21:41:00Z"/>
          <w:rFonts w:ascii="Arial" w:hAnsi="Arial" w:cs="Arial"/>
          <w:i/>
          <w:iCs/>
          <w:sz w:val="18"/>
        </w:rPr>
      </w:pPr>
      <w:del w:id="1349" w:author="Joo, Hye@ARB" w:date="2026-06-04T21:41:00Z">
        <w:r w:rsidRPr="002B02E9" w:rsidDel="005D2A09">
          <w:rPr>
            <w:rFonts w:ascii="Arial" w:hAnsi="Arial" w:cs="Arial"/>
            <w:i/>
            <w:iCs/>
            <w:position w:val="6"/>
            <w:sz w:val="12"/>
          </w:rPr>
          <w:delText>1</w:delText>
        </w:r>
        <w:r w:rsidRPr="002B02E9" w:rsidDel="005D2A09">
          <w:rPr>
            <w:rFonts w:ascii="Arial" w:hAnsi="Arial" w:cs="Arial"/>
            <w:i/>
            <w:iCs/>
            <w:spacing w:val="80"/>
            <w:position w:val="6"/>
            <w:sz w:val="12"/>
          </w:rPr>
          <w:delText xml:space="preserve"> </w:delText>
        </w:r>
        <w:r w:rsidRPr="002B02E9" w:rsidDel="005D2A09">
          <w:rPr>
            <w:rFonts w:ascii="Arial" w:hAnsi="Arial" w:cs="Arial"/>
            <w:i/>
            <w:iCs/>
            <w:sz w:val="18"/>
          </w:rPr>
          <w:delText>Except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MDPVs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subject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standards</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set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forth</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subsection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(a)(7)(B),</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MDVs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certified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 xml:space="preserve">150,000-mile FTP PM emission standards in subsection (a)(2) shall comply with the SFTP PM Exhaust Emission Standards in this </w:delText>
        </w:r>
        <w:r w:rsidRPr="002B02E9" w:rsidDel="005D2A09">
          <w:rPr>
            <w:rFonts w:ascii="Arial" w:hAnsi="Arial" w:cs="Arial"/>
            <w:i/>
            <w:iCs/>
            <w:spacing w:val="-2"/>
            <w:sz w:val="18"/>
          </w:rPr>
          <w:delText>table.</w:delText>
        </w:r>
      </w:del>
    </w:p>
    <w:p w14:paraId="440149C3" w14:textId="3E2BC9B9" w:rsidR="0048243B" w:rsidRPr="002B02E9" w:rsidDel="005D2A09" w:rsidRDefault="0048243B" w:rsidP="009A18CE">
      <w:pPr>
        <w:keepLines/>
        <w:widowControl w:val="0"/>
        <w:spacing w:line="240" w:lineRule="auto"/>
        <w:ind w:left="1259" w:right="1077"/>
        <w:rPr>
          <w:del w:id="1350" w:author="Joo, Hye@ARB" w:date="2026-06-04T21:41:00Z"/>
          <w:rFonts w:ascii="Arial" w:hAnsi="Arial" w:cs="Arial"/>
          <w:i/>
          <w:iCs/>
          <w:sz w:val="18"/>
        </w:rPr>
      </w:pPr>
      <w:del w:id="1351" w:author="Joo, Hye@ARB" w:date="2026-06-04T21:41:00Z">
        <w:r w:rsidRPr="002B02E9" w:rsidDel="005D2A09">
          <w:rPr>
            <w:rFonts w:ascii="Arial" w:hAnsi="Arial" w:cs="Arial"/>
            <w:i/>
            <w:iCs/>
            <w:position w:val="6"/>
            <w:sz w:val="12"/>
          </w:rPr>
          <w:delText>2</w:delText>
        </w:r>
        <w:r w:rsidRPr="002B02E9" w:rsidDel="005D2A09">
          <w:rPr>
            <w:rFonts w:ascii="Arial" w:hAnsi="Arial" w:cs="Arial"/>
            <w:i/>
            <w:iCs/>
            <w:spacing w:val="14"/>
            <w:position w:val="6"/>
            <w:sz w:val="12"/>
          </w:rPr>
          <w:delText xml:space="preserve"> </w:delText>
        </w:r>
        <w:r w:rsidRPr="002B02E9" w:rsidDel="005D2A09">
          <w:rPr>
            <w:rFonts w:ascii="Arial" w:hAnsi="Arial" w:cs="Arial"/>
            <w:i/>
            <w:iCs/>
            <w:sz w:val="18"/>
          </w:rPr>
          <w:delText>Power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Weight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Ratio.</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If</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all</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vehicles</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in a</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group</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have</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power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 weight</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ratio at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below</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threshold</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0.024, they may opt to run the US06 Bag 2 in lieu of the full US06 cycle.</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The cutoff is determined by using a ratio of the engine’s horsepower to the vehicle’s GVWR in pounds and does not include any horsepower contributed by electric motors in the case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hybrid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electric</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plug-in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hybrid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electric</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vehicles.</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may</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opt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full</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cycle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regardless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 calculated ratio; in such case, manufacturers shall meet the emission standards applicable to vehicles with power-to- weight ratios greater than 0.024.</w:delText>
        </w:r>
      </w:del>
    </w:p>
    <w:p w14:paraId="0077A4DF" w14:textId="58BCD376" w:rsidR="0048243B" w:rsidRPr="002B02E9" w:rsidDel="005D2A09" w:rsidRDefault="0048243B" w:rsidP="009A18CE">
      <w:pPr>
        <w:keepLines/>
        <w:widowControl w:val="0"/>
        <w:spacing w:line="240" w:lineRule="auto"/>
        <w:ind w:left="1260" w:right="1077" w:hanging="1"/>
        <w:rPr>
          <w:del w:id="1352" w:author="Joo, Hye@ARB" w:date="2026-06-04T21:41:00Z"/>
          <w:rFonts w:ascii="Arial" w:hAnsi="Arial" w:cs="Arial"/>
          <w:i/>
          <w:iCs/>
          <w:sz w:val="18"/>
        </w:rPr>
      </w:pPr>
      <w:del w:id="1353" w:author="Joo, Hye@ARB" w:date="2026-06-04T21:41:00Z">
        <w:r w:rsidRPr="002B02E9" w:rsidDel="005D2A09">
          <w:rPr>
            <w:rFonts w:ascii="Arial" w:hAnsi="Arial" w:cs="Arial"/>
            <w:i/>
            <w:iCs/>
            <w:position w:val="6"/>
            <w:sz w:val="12"/>
          </w:rPr>
          <w:delText xml:space="preserve">3 </w:delText>
        </w:r>
        <w:r w:rsidRPr="002B02E9" w:rsidDel="005D2A09">
          <w:rPr>
            <w:rFonts w:ascii="Arial" w:hAnsi="Arial" w:cs="Arial"/>
            <w:i/>
            <w:iCs/>
            <w:sz w:val="18"/>
          </w:rPr>
          <w:delText>Road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Speed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Fan.</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have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option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use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road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speed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modulated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fan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specified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40-CFR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86.107– 96(d)(1) or §1066.105, as applicable, instead of a fixed speed fan for MDV SFTP testing.</w:delText>
        </w:r>
      </w:del>
    </w:p>
    <w:p w14:paraId="08FCA920" w14:textId="292D4F82" w:rsidR="0048243B" w:rsidRPr="002B02E9" w:rsidDel="005D2A09" w:rsidRDefault="0048243B" w:rsidP="009A18CE">
      <w:pPr>
        <w:keepLines/>
        <w:widowControl w:val="0"/>
        <w:spacing w:line="240" w:lineRule="auto"/>
        <w:ind w:left="1259" w:right="1102"/>
        <w:rPr>
          <w:del w:id="1354" w:author="Joo, Hye@ARB" w:date="2026-06-04T21:41:00Z"/>
          <w:rFonts w:ascii="Arial" w:hAnsi="Arial" w:cs="Arial"/>
          <w:i/>
          <w:iCs/>
          <w:sz w:val="18"/>
        </w:rPr>
      </w:pPr>
      <w:del w:id="1355" w:author="Joo, Hye@ARB" w:date="2026-06-04T21:41:00Z">
        <w:r w:rsidRPr="002B02E9" w:rsidDel="005D2A09">
          <w:rPr>
            <w:rFonts w:ascii="Arial" w:hAnsi="Arial" w:cs="Arial"/>
            <w:i/>
            <w:iCs/>
            <w:position w:val="6"/>
            <w:sz w:val="12"/>
          </w:rPr>
          <w:delText>4</w:delText>
        </w:r>
        <w:r w:rsidRPr="002B02E9" w:rsidDel="005D2A09">
          <w:rPr>
            <w:rFonts w:ascii="Arial" w:hAnsi="Arial" w:cs="Arial"/>
            <w:i/>
            <w:iCs/>
            <w:spacing w:val="13"/>
            <w:position w:val="6"/>
            <w:sz w:val="12"/>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shall</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use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Equation</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1</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above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calculate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SFTP</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Composite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Values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each</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group</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subject to the emission standards in this table.</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 xml:space="preserve">For MDVs 8,501-10,000 lbs. GVWR certifying to the US06 Bag 2 PM emission standard, the emission results from the US06 Bag 2 test shall be used in place of results from the full US06 test. For MDVs 10,001-14,000 lbs. GVWR, the emission results from the UC test shall be used in place of results from the US06 </w:delText>
        </w:r>
        <w:r w:rsidRPr="002B02E9" w:rsidDel="005D2A09">
          <w:rPr>
            <w:rFonts w:ascii="Arial" w:hAnsi="Arial" w:cs="Arial"/>
            <w:i/>
            <w:iCs/>
            <w:spacing w:val="-2"/>
            <w:sz w:val="18"/>
          </w:rPr>
          <w:delText>test.</w:delText>
        </w:r>
      </w:del>
    </w:p>
    <w:p w14:paraId="5FF0E73F" w14:textId="77F9A368" w:rsidR="0048243B" w:rsidRPr="002B02E9" w:rsidDel="005D2A09" w:rsidRDefault="0048243B" w:rsidP="009A18CE">
      <w:pPr>
        <w:keepLines/>
        <w:widowControl w:val="0"/>
        <w:spacing w:line="240" w:lineRule="auto"/>
        <w:ind w:left="1260" w:right="1077" w:hanging="1"/>
        <w:rPr>
          <w:del w:id="1356" w:author="Joo, Hye@ARB" w:date="2026-06-04T21:41:00Z"/>
          <w:rFonts w:ascii="Arial" w:hAnsi="Arial" w:cs="Arial"/>
          <w:i/>
          <w:iCs/>
          <w:sz w:val="18"/>
        </w:rPr>
      </w:pPr>
      <w:del w:id="1357" w:author="Joo, Hye@ARB" w:date="2026-06-04T21:41:00Z">
        <w:r w:rsidRPr="002B02E9" w:rsidDel="005D2A09">
          <w:rPr>
            <w:rFonts w:ascii="Arial" w:hAnsi="Arial" w:cs="Arial"/>
            <w:i/>
            <w:iCs/>
            <w:position w:val="6"/>
            <w:sz w:val="12"/>
          </w:rPr>
          <w:delText>5</w:delText>
        </w:r>
        <w:r w:rsidRPr="002B02E9" w:rsidDel="005D2A09">
          <w:rPr>
            <w:rFonts w:ascii="Arial" w:hAnsi="Arial" w:cs="Arial"/>
            <w:i/>
            <w:iCs/>
            <w:spacing w:val="40"/>
            <w:position w:val="6"/>
            <w:sz w:val="12"/>
          </w:rPr>
          <w:delText xml:space="preserve"> </w:delText>
        </w:r>
        <w:r w:rsidRPr="002B02E9" w:rsidDel="005D2A09">
          <w:rPr>
            <w:rFonts w:ascii="Arial" w:hAnsi="Arial" w:cs="Arial"/>
            <w:i/>
            <w:iCs/>
            <w:sz w:val="18"/>
          </w:rPr>
          <w:delText>If a manufacturer provides an engineering evaluation for a test group demonstrating that SC03 PM emissions are equivalent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lower</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than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FTP</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emissions,</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FTP</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value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may</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be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used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lieu</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SC03</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emission value when determining the composite emission value for that test group.</w:delText>
        </w:r>
      </w:del>
    </w:p>
    <w:p w14:paraId="4D0B72CE" w14:textId="1CAC4853" w:rsidR="0048243B" w:rsidRPr="002E03B3" w:rsidDel="005D2A09" w:rsidRDefault="0048243B" w:rsidP="009A18CE">
      <w:pPr>
        <w:pStyle w:val="Heading3"/>
        <w:keepNext w:val="0"/>
        <w:widowControl w:val="0"/>
        <w:spacing w:line="240" w:lineRule="auto"/>
        <w:rPr>
          <w:del w:id="1358" w:author="Joo, Hye@ARB" w:date="2026-06-04T21:41:00Z"/>
          <w:rFonts w:ascii="Arial" w:hAnsi="Arial" w:cs="Arial"/>
        </w:rPr>
      </w:pPr>
      <w:del w:id="1359" w:author="Joo, Hye@ARB" w:date="2026-06-04T21:41:00Z">
        <w:r w:rsidRPr="002B02E9" w:rsidDel="005D2A09">
          <w:rPr>
            <w:rFonts w:ascii="Arial" w:hAnsi="Arial" w:cs="Arial"/>
            <w:i/>
            <w:iCs/>
          </w:rPr>
          <w:lastRenderedPageBreak/>
          <w:delText>Interim</w:delText>
        </w:r>
        <w:r w:rsidRPr="002B02E9" w:rsidDel="005D2A09">
          <w:rPr>
            <w:rFonts w:ascii="Arial" w:hAnsi="Arial" w:cs="Arial"/>
            <w:i/>
            <w:iCs/>
            <w:spacing w:val="-3"/>
          </w:rPr>
          <w:delText xml:space="preserve"> </w:delText>
        </w:r>
        <w:r w:rsidRPr="002B02E9" w:rsidDel="005D2A09">
          <w:rPr>
            <w:rFonts w:ascii="Arial" w:hAnsi="Arial" w:cs="Arial"/>
            <w:i/>
            <w:iCs/>
          </w:rPr>
          <w:delText>In-Use</w:delText>
        </w:r>
        <w:r w:rsidRPr="002B02E9" w:rsidDel="005D2A09">
          <w:rPr>
            <w:rFonts w:ascii="Arial" w:hAnsi="Arial" w:cs="Arial"/>
            <w:i/>
            <w:iCs/>
            <w:spacing w:val="-3"/>
          </w:rPr>
          <w:delText xml:space="preserve"> </w:delText>
        </w:r>
        <w:r w:rsidRPr="002B02E9" w:rsidDel="005D2A09">
          <w:rPr>
            <w:rFonts w:ascii="Arial" w:hAnsi="Arial" w:cs="Arial"/>
            <w:i/>
            <w:iCs/>
          </w:rPr>
          <w:delText>Compliance</w:delText>
        </w:r>
        <w:r w:rsidRPr="002B02E9" w:rsidDel="005D2A09">
          <w:rPr>
            <w:rFonts w:ascii="Arial" w:hAnsi="Arial" w:cs="Arial"/>
            <w:i/>
            <w:iCs/>
            <w:spacing w:val="-3"/>
          </w:rPr>
          <w:delText xml:space="preserve"> </w:delText>
        </w:r>
        <w:r w:rsidRPr="002B02E9" w:rsidDel="005D2A09">
          <w:rPr>
            <w:rFonts w:ascii="Arial" w:hAnsi="Arial" w:cs="Arial"/>
            <w:i/>
            <w:iCs/>
            <w:spacing w:val="-2"/>
          </w:rPr>
          <w:delText>Standards</w:delText>
        </w:r>
        <w:r w:rsidRPr="002E03B3" w:rsidDel="005D2A09">
          <w:rPr>
            <w:rFonts w:ascii="Arial" w:hAnsi="Arial" w:cs="Arial"/>
            <w:spacing w:val="-2"/>
          </w:rPr>
          <w:delText>.</w:delText>
        </w:r>
      </w:del>
    </w:p>
    <w:p w14:paraId="4B4036E8" w14:textId="4F65A9EF" w:rsidR="0048243B" w:rsidRPr="002E03B3" w:rsidDel="005D2A09" w:rsidRDefault="0048243B" w:rsidP="009A18CE">
      <w:pPr>
        <w:pStyle w:val="Heading4"/>
        <w:keepNext w:val="0"/>
        <w:widowControl w:val="0"/>
        <w:spacing w:line="240" w:lineRule="auto"/>
        <w:rPr>
          <w:del w:id="1360" w:author="Joo, Hye@ARB" w:date="2026-06-04T21:41:00Z"/>
          <w:rFonts w:ascii="Arial" w:hAnsi="Arial" w:cs="Arial"/>
        </w:rPr>
      </w:pPr>
      <w:del w:id="1361" w:author="Joo, Hye@ARB" w:date="2026-06-04T21:41:00Z">
        <w:r w:rsidRPr="002E03B3" w:rsidDel="005D2A09">
          <w:rPr>
            <w:rFonts w:ascii="Arial" w:hAnsi="Arial" w:cs="Arial"/>
            <w:i/>
          </w:rPr>
          <w:delText>LEV</w:delText>
        </w:r>
        <w:r w:rsidRPr="002E03B3" w:rsidDel="005D2A09">
          <w:rPr>
            <w:rFonts w:ascii="Arial" w:hAnsi="Arial" w:cs="Arial"/>
            <w:i/>
            <w:spacing w:val="-5"/>
          </w:rPr>
          <w:delText xml:space="preserve"> </w:delText>
        </w:r>
        <w:r w:rsidRPr="002E03B3" w:rsidDel="005D2A09">
          <w:rPr>
            <w:rFonts w:ascii="Arial" w:hAnsi="Arial" w:cs="Arial"/>
            <w:i/>
          </w:rPr>
          <w:delText>III</w:delText>
        </w:r>
        <w:r w:rsidRPr="002E03B3" w:rsidDel="005D2A09">
          <w:rPr>
            <w:rFonts w:ascii="Arial" w:hAnsi="Arial" w:cs="Arial"/>
            <w:i/>
            <w:spacing w:val="-5"/>
          </w:rPr>
          <w:delText xml:space="preserve"> </w:delText>
        </w:r>
        <w:r w:rsidRPr="002E03B3" w:rsidDel="005D2A09">
          <w:rPr>
            <w:rFonts w:ascii="Arial" w:hAnsi="Arial" w:cs="Arial"/>
            <w:i/>
          </w:rPr>
          <w:delText>NMOG+NOx</w:delText>
        </w:r>
        <w:r w:rsidRPr="002E03B3" w:rsidDel="005D2A09">
          <w:rPr>
            <w:rFonts w:ascii="Arial" w:hAnsi="Arial" w:cs="Arial"/>
            <w:i/>
            <w:spacing w:val="-5"/>
          </w:rPr>
          <w:delText xml:space="preserve"> </w:delText>
        </w:r>
        <w:r w:rsidRPr="002E03B3" w:rsidDel="005D2A09">
          <w:rPr>
            <w:rFonts w:ascii="Arial" w:hAnsi="Arial" w:cs="Arial"/>
            <w:i/>
          </w:rPr>
          <w:delText>Interim</w:delText>
        </w:r>
        <w:r w:rsidRPr="002E03B3" w:rsidDel="005D2A09">
          <w:rPr>
            <w:rFonts w:ascii="Arial" w:hAnsi="Arial" w:cs="Arial"/>
            <w:i/>
            <w:spacing w:val="-5"/>
          </w:rPr>
          <w:delText xml:space="preserve"> </w:delText>
        </w:r>
        <w:r w:rsidRPr="002E03B3" w:rsidDel="005D2A09">
          <w:rPr>
            <w:rFonts w:ascii="Arial" w:hAnsi="Arial" w:cs="Arial"/>
            <w:i/>
          </w:rPr>
          <w:delText>In-Use</w:delText>
        </w:r>
        <w:r w:rsidRPr="002E03B3" w:rsidDel="005D2A09">
          <w:rPr>
            <w:rFonts w:ascii="Arial" w:hAnsi="Arial" w:cs="Arial"/>
            <w:i/>
            <w:spacing w:val="-5"/>
          </w:rPr>
          <w:delText xml:space="preserve"> </w:delText>
        </w:r>
        <w:r w:rsidRPr="002E03B3" w:rsidDel="005D2A09">
          <w:rPr>
            <w:rFonts w:ascii="Arial" w:hAnsi="Arial" w:cs="Arial"/>
            <w:i/>
          </w:rPr>
          <w:delText>Compliance</w:delText>
        </w:r>
        <w:r w:rsidRPr="002E03B3" w:rsidDel="005D2A09">
          <w:rPr>
            <w:rFonts w:ascii="Arial" w:hAnsi="Arial" w:cs="Arial"/>
            <w:i/>
            <w:spacing w:val="-3"/>
          </w:rPr>
          <w:delText xml:space="preserve"> </w:delText>
        </w:r>
        <w:r w:rsidRPr="002E03B3" w:rsidDel="005D2A09">
          <w:rPr>
            <w:rFonts w:ascii="Arial" w:hAnsi="Arial" w:cs="Arial"/>
            <w:i/>
          </w:rPr>
          <w:delText>Standards.</w:delText>
        </w:r>
        <w:r w:rsidRPr="002E03B3" w:rsidDel="005D2A09">
          <w:rPr>
            <w:rFonts w:ascii="Arial" w:hAnsi="Arial" w:cs="Arial"/>
            <w:i/>
            <w:spacing w:val="40"/>
          </w:rPr>
          <w:delText xml:space="preserve"> </w:delText>
        </w:r>
        <w:r w:rsidRPr="002E03B3" w:rsidDel="005D2A09">
          <w:rPr>
            <w:rFonts w:ascii="Arial" w:hAnsi="Arial" w:cs="Arial"/>
          </w:rPr>
          <w:delText>The</w:delText>
        </w:r>
        <w:r w:rsidRPr="002E03B3" w:rsidDel="005D2A09">
          <w:rPr>
            <w:rFonts w:ascii="Arial" w:hAnsi="Arial" w:cs="Arial"/>
            <w:spacing w:val="-5"/>
          </w:rPr>
          <w:delText xml:space="preserve"> </w:delText>
        </w:r>
        <w:r w:rsidRPr="002E03B3" w:rsidDel="005D2A09">
          <w:rPr>
            <w:rFonts w:ascii="Arial" w:hAnsi="Arial" w:cs="Arial"/>
          </w:rPr>
          <w:delText>following interim in-use compliance standards shall apply for the first two model years that a test group is certified to LEV III standards that are more stringent than the standards to which the test group was certified in a prior model year.</w:delText>
        </w:r>
      </w:del>
    </w:p>
    <w:p w14:paraId="3C4D9E75" w14:textId="280A1631" w:rsidR="00532FA1" w:rsidRPr="00E609FF" w:rsidDel="005D2A09" w:rsidRDefault="0048243B" w:rsidP="00AF2790">
      <w:pPr>
        <w:ind w:left="2880"/>
        <w:rPr>
          <w:del w:id="1362" w:author="Joo, Hye@ARB" w:date="2026-06-04T21:41:00Z"/>
        </w:rPr>
      </w:pPr>
      <w:del w:id="1363" w:author="Joo, Hye@ARB" w:date="2026-06-04T21:41:00Z">
        <w:r w:rsidRPr="002E03B3" w:rsidDel="005D2A09">
          <w:rPr>
            <w:rFonts w:ascii="Arial" w:hAnsi="Arial" w:cs="Arial"/>
            <w:i/>
            <w:iCs/>
          </w:rPr>
          <w:delText>NMOG+NOx Interim In-Use Compliance Standards for Passenger Cars, Light-Duty</w:delText>
        </w:r>
        <w:r w:rsidRPr="002E03B3" w:rsidDel="005D2A09">
          <w:rPr>
            <w:rFonts w:ascii="Arial" w:hAnsi="Arial" w:cs="Arial"/>
            <w:i/>
            <w:iCs/>
            <w:spacing w:val="-5"/>
          </w:rPr>
          <w:delText xml:space="preserve"> </w:delText>
        </w:r>
        <w:r w:rsidRPr="002E03B3" w:rsidDel="005D2A09">
          <w:rPr>
            <w:rFonts w:ascii="Arial" w:hAnsi="Arial" w:cs="Arial"/>
            <w:i/>
            <w:iCs/>
          </w:rPr>
          <w:delText>Trucks,</w:delText>
        </w:r>
        <w:r w:rsidRPr="002E03B3" w:rsidDel="005D2A09">
          <w:rPr>
            <w:rFonts w:ascii="Arial" w:hAnsi="Arial" w:cs="Arial"/>
            <w:i/>
            <w:iCs/>
            <w:spacing w:val="-4"/>
          </w:rPr>
          <w:delText xml:space="preserve"> </w:delText>
        </w:r>
        <w:r w:rsidRPr="002E03B3" w:rsidDel="005D2A09">
          <w:rPr>
            <w:rFonts w:ascii="Arial" w:hAnsi="Arial" w:cs="Arial"/>
            <w:i/>
            <w:iCs/>
          </w:rPr>
          <w:delText>and</w:delText>
        </w:r>
        <w:r w:rsidRPr="002E03B3" w:rsidDel="005D2A09">
          <w:rPr>
            <w:rFonts w:ascii="Arial" w:hAnsi="Arial" w:cs="Arial"/>
            <w:i/>
            <w:iCs/>
            <w:spacing w:val="-4"/>
          </w:rPr>
          <w:delText xml:space="preserve"> </w:delText>
        </w:r>
        <w:r w:rsidRPr="002E03B3" w:rsidDel="005D2A09">
          <w:rPr>
            <w:rFonts w:ascii="Arial" w:hAnsi="Arial" w:cs="Arial"/>
            <w:i/>
            <w:iCs/>
          </w:rPr>
          <w:delText>Medium-Duty</w:delText>
        </w:r>
        <w:r w:rsidRPr="002E03B3" w:rsidDel="005D2A09">
          <w:rPr>
            <w:rFonts w:ascii="Arial" w:hAnsi="Arial" w:cs="Arial"/>
            <w:i/>
            <w:iCs/>
            <w:spacing w:val="-3"/>
          </w:rPr>
          <w:delText xml:space="preserve"> </w:delText>
        </w:r>
        <w:r w:rsidRPr="002E03B3" w:rsidDel="005D2A09">
          <w:rPr>
            <w:rFonts w:ascii="Arial" w:hAnsi="Arial" w:cs="Arial"/>
            <w:i/>
            <w:iCs/>
          </w:rPr>
          <w:delText>Passenger</w:delText>
        </w:r>
        <w:r w:rsidRPr="002E03B3" w:rsidDel="005D2A09">
          <w:rPr>
            <w:rFonts w:ascii="Arial" w:hAnsi="Arial" w:cs="Arial"/>
            <w:i/>
            <w:iCs/>
            <w:spacing w:val="-2"/>
          </w:rPr>
          <w:delText xml:space="preserve"> </w:delText>
        </w:r>
        <w:r w:rsidRPr="002E03B3" w:rsidDel="005D2A09">
          <w:rPr>
            <w:rFonts w:ascii="Arial" w:hAnsi="Arial" w:cs="Arial"/>
            <w:i/>
            <w:iCs/>
          </w:rPr>
          <w:delText>Vehicles</w:delText>
        </w:r>
        <w:r w:rsidRPr="002E03B3" w:rsidDel="005D2A09">
          <w:rPr>
            <w:rFonts w:ascii="Arial" w:hAnsi="Arial" w:cs="Arial"/>
          </w:rPr>
          <w:delText>.</w:delText>
        </w:r>
        <w:r w:rsidRPr="002E03B3" w:rsidDel="005D2A09">
          <w:rPr>
            <w:rFonts w:ascii="Arial" w:hAnsi="Arial" w:cs="Arial"/>
            <w:spacing w:val="40"/>
          </w:rPr>
          <w:delText xml:space="preserve"> </w:delText>
        </w:r>
        <w:r w:rsidRPr="002E03B3" w:rsidDel="005D2A09">
          <w:rPr>
            <w:rFonts w:ascii="Arial" w:hAnsi="Arial" w:cs="Arial"/>
          </w:rPr>
          <w:delText>For</w:delText>
        </w:r>
        <w:r w:rsidRPr="002E03B3" w:rsidDel="005D2A09">
          <w:rPr>
            <w:rFonts w:ascii="Arial" w:hAnsi="Arial" w:cs="Arial"/>
            <w:spacing w:val="-5"/>
          </w:rPr>
          <w:delText xml:space="preserve"> </w:delText>
        </w:r>
        <w:r w:rsidRPr="002E03B3" w:rsidDel="005D2A09">
          <w:rPr>
            <w:rFonts w:ascii="Arial" w:hAnsi="Arial" w:cs="Arial"/>
          </w:rPr>
          <w:delText>the</w:delText>
        </w:r>
        <w:r w:rsidRPr="002E03B3" w:rsidDel="005D2A09">
          <w:rPr>
            <w:rFonts w:ascii="Arial" w:hAnsi="Arial" w:cs="Arial"/>
            <w:spacing w:val="-5"/>
          </w:rPr>
          <w:delText xml:space="preserve"> </w:delText>
        </w:r>
        <w:r w:rsidRPr="002E03B3" w:rsidDel="005D2A09">
          <w:rPr>
            <w:rFonts w:ascii="Arial" w:hAnsi="Arial" w:cs="Arial"/>
          </w:rPr>
          <w:delText>2015</w:delText>
        </w:r>
        <w:r w:rsidRPr="002E03B3" w:rsidDel="005D2A09">
          <w:rPr>
            <w:rFonts w:ascii="Arial" w:hAnsi="Arial" w:cs="Arial"/>
            <w:spacing w:val="-4"/>
          </w:rPr>
          <w:delText xml:space="preserve"> </w:delText>
        </w:r>
        <w:r w:rsidRPr="002E03B3" w:rsidDel="005D2A09">
          <w:rPr>
            <w:rFonts w:ascii="Arial" w:hAnsi="Arial" w:cs="Arial"/>
          </w:rPr>
          <w:delText>through</w:delText>
        </w:r>
        <w:r w:rsidRPr="002E03B3" w:rsidDel="005D2A09">
          <w:rPr>
            <w:rFonts w:ascii="Arial" w:hAnsi="Arial" w:cs="Arial"/>
            <w:spacing w:val="-4"/>
          </w:rPr>
          <w:delText xml:space="preserve"> </w:delText>
        </w:r>
        <w:r w:rsidRPr="002E03B3" w:rsidDel="005D2A09">
          <w:rPr>
            <w:rFonts w:ascii="Arial" w:hAnsi="Arial" w:cs="Arial"/>
          </w:rPr>
          <w:delText>2019</w:delText>
        </w:r>
        <w:r w:rsidRPr="002E03B3" w:rsidDel="005D2A09">
          <w:rPr>
            <w:rFonts w:ascii="Arial" w:hAnsi="Arial" w:cs="Arial"/>
            <w:spacing w:val="-4"/>
          </w:rPr>
          <w:delText xml:space="preserve"> </w:delText>
        </w:r>
        <w:r w:rsidRPr="002E03B3" w:rsidDel="005D2A09">
          <w:rPr>
            <w:rFonts w:ascii="Arial" w:hAnsi="Arial" w:cs="Arial"/>
          </w:rPr>
          <w:delText>model years, these standards shall apply.</w:delText>
        </w:r>
      </w:del>
    </w:p>
    <w:p w14:paraId="53202E2F" w14:textId="260216C4" w:rsidR="0048243B" w:rsidRPr="002E03B3" w:rsidDel="005D2A09" w:rsidRDefault="0048243B" w:rsidP="009A18CE">
      <w:pPr>
        <w:pStyle w:val="BodyText"/>
        <w:keepLines/>
        <w:spacing w:before="102"/>
        <w:rPr>
          <w:del w:id="1364" w:author="Joo, Hye@ARB" w:date="2026-06-04T21:41:00Z"/>
          <w:rFonts w:ascii="Arial" w:hAnsi="Arial" w:cs="Arial"/>
          <w:sz w:val="20"/>
        </w:rPr>
      </w:pPr>
    </w:p>
    <w:tbl>
      <w:tblPr>
        <w:tblW w:w="0" w:type="auto"/>
        <w:tblInd w:w="23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80"/>
        <w:gridCol w:w="1786"/>
        <w:gridCol w:w="1980"/>
      </w:tblGrid>
      <w:tr w:rsidR="0048243B" w:rsidRPr="001238F2" w:rsidDel="005D2A09" w14:paraId="5A282B8B" w14:textId="0E8AE024" w:rsidTr="002E03B3">
        <w:trPr>
          <w:trHeight w:val="827"/>
          <w:del w:id="1365" w:author="Joo, Hye@ARB" w:date="2026-06-04T21:41:00Z"/>
        </w:trPr>
        <w:tc>
          <w:tcPr>
            <w:tcW w:w="1980" w:type="dxa"/>
            <w:vMerge w:val="restart"/>
            <w:tcBorders>
              <w:bottom w:val="single" w:sz="6" w:space="0" w:color="000000"/>
              <w:right w:val="single" w:sz="6" w:space="0" w:color="000000"/>
            </w:tcBorders>
          </w:tcPr>
          <w:p w14:paraId="1498A7CE" w14:textId="39302330" w:rsidR="0048243B" w:rsidRPr="002E03B3" w:rsidDel="005D2A09" w:rsidRDefault="0048243B" w:rsidP="009A18CE">
            <w:pPr>
              <w:pStyle w:val="TableParagraph"/>
              <w:keepLines/>
              <w:spacing w:before="144"/>
              <w:rPr>
                <w:del w:id="1366" w:author="Joo, Hye@ARB" w:date="2026-06-04T21:41:00Z"/>
                <w:rFonts w:ascii="Arial" w:hAnsi="Arial" w:cs="Arial"/>
                <w:sz w:val="24"/>
              </w:rPr>
            </w:pPr>
          </w:p>
          <w:p w14:paraId="3F6A3E70" w14:textId="76A4467B" w:rsidR="0048243B" w:rsidRPr="002E03B3" w:rsidDel="005D2A09" w:rsidRDefault="0048243B" w:rsidP="009A18CE">
            <w:pPr>
              <w:pStyle w:val="TableParagraph"/>
              <w:keepLines/>
              <w:spacing w:before="1"/>
              <w:ind w:left="85" w:right="867"/>
              <w:rPr>
                <w:del w:id="1367" w:author="Joo, Hye@ARB" w:date="2026-06-04T21:41:00Z"/>
                <w:rFonts w:ascii="Arial" w:hAnsi="Arial" w:cs="Arial"/>
                <w:i/>
                <w:sz w:val="24"/>
              </w:rPr>
            </w:pPr>
            <w:del w:id="1368" w:author="Joo, Hye@ARB" w:date="2026-06-04T21:41:00Z">
              <w:r w:rsidRPr="002E03B3" w:rsidDel="005D2A09">
                <w:rPr>
                  <w:rFonts w:ascii="Arial" w:hAnsi="Arial" w:cs="Arial"/>
                  <w:i/>
                  <w:spacing w:val="-2"/>
                  <w:sz w:val="24"/>
                </w:rPr>
                <w:delText>Emission Category</w:delText>
              </w:r>
            </w:del>
          </w:p>
        </w:tc>
        <w:tc>
          <w:tcPr>
            <w:tcW w:w="1786" w:type="dxa"/>
            <w:vMerge w:val="restart"/>
            <w:tcBorders>
              <w:left w:val="single" w:sz="6" w:space="0" w:color="000000"/>
              <w:bottom w:val="single" w:sz="6" w:space="0" w:color="000000"/>
              <w:right w:val="single" w:sz="6" w:space="0" w:color="000000"/>
            </w:tcBorders>
          </w:tcPr>
          <w:p w14:paraId="69EA15CB" w14:textId="4937BAF8" w:rsidR="0048243B" w:rsidRPr="002E03B3" w:rsidDel="005D2A09" w:rsidRDefault="0048243B" w:rsidP="009A18CE">
            <w:pPr>
              <w:pStyle w:val="TableParagraph"/>
              <w:keepLines/>
              <w:spacing w:before="145"/>
              <w:ind w:left="93" w:right="261"/>
              <w:rPr>
                <w:del w:id="1369" w:author="Joo, Hye@ARB" w:date="2026-06-04T21:41:00Z"/>
                <w:rFonts w:ascii="Arial" w:hAnsi="Arial" w:cs="Arial"/>
                <w:i/>
                <w:sz w:val="24"/>
              </w:rPr>
            </w:pPr>
            <w:del w:id="1370" w:author="Joo, Hye@ARB" w:date="2026-06-04T21:41:00Z">
              <w:r w:rsidRPr="002E03B3" w:rsidDel="005D2A09">
                <w:rPr>
                  <w:rFonts w:ascii="Arial" w:hAnsi="Arial" w:cs="Arial"/>
                  <w:i/>
                  <w:spacing w:val="-2"/>
                  <w:sz w:val="24"/>
                </w:rPr>
                <w:delText>Durability Vehicle Basis (miles)</w:delText>
              </w:r>
            </w:del>
          </w:p>
        </w:tc>
        <w:tc>
          <w:tcPr>
            <w:tcW w:w="1980" w:type="dxa"/>
            <w:tcBorders>
              <w:left w:val="single" w:sz="6" w:space="0" w:color="000000"/>
              <w:bottom w:val="single" w:sz="6" w:space="0" w:color="000000"/>
            </w:tcBorders>
          </w:tcPr>
          <w:p w14:paraId="5452F50C" w14:textId="0B6B3D15" w:rsidR="0048243B" w:rsidRPr="002E03B3" w:rsidDel="005D2A09" w:rsidRDefault="0048243B" w:rsidP="009A18CE">
            <w:pPr>
              <w:pStyle w:val="TableParagraph"/>
              <w:keepLines/>
              <w:ind w:left="362"/>
              <w:rPr>
                <w:del w:id="1371" w:author="Joo, Hye@ARB" w:date="2026-06-04T21:41:00Z"/>
                <w:rFonts w:ascii="Arial" w:hAnsi="Arial" w:cs="Arial"/>
                <w:i/>
                <w:sz w:val="24"/>
              </w:rPr>
            </w:pPr>
            <w:del w:id="1372" w:author="Joo, Hye@ARB" w:date="2026-06-04T21:41:00Z">
              <w:r w:rsidRPr="002E03B3" w:rsidDel="005D2A09">
                <w:rPr>
                  <w:rFonts w:ascii="Arial" w:hAnsi="Arial" w:cs="Arial"/>
                  <w:i/>
                  <w:sz w:val="24"/>
                </w:rPr>
                <w:delText>LEV</w:delText>
              </w:r>
              <w:r w:rsidRPr="002E03B3" w:rsidDel="005D2A09">
                <w:rPr>
                  <w:rFonts w:ascii="Arial" w:hAnsi="Arial" w:cs="Arial"/>
                  <w:i/>
                  <w:spacing w:val="-5"/>
                  <w:sz w:val="24"/>
                </w:rPr>
                <w:delText xml:space="preserve"> </w:delText>
              </w:r>
              <w:r w:rsidRPr="002E03B3" w:rsidDel="005D2A09">
                <w:rPr>
                  <w:rFonts w:ascii="Arial" w:hAnsi="Arial" w:cs="Arial"/>
                  <w:i/>
                  <w:sz w:val="24"/>
                </w:rPr>
                <w:delText>III</w:delText>
              </w:r>
              <w:r w:rsidRPr="002E03B3" w:rsidDel="005D2A09">
                <w:rPr>
                  <w:rFonts w:ascii="Arial" w:hAnsi="Arial" w:cs="Arial"/>
                  <w:i/>
                  <w:spacing w:val="-2"/>
                  <w:sz w:val="24"/>
                </w:rPr>
                <w:delText xml:space="preserve"> </w:delText>
              </w:r>
              <w:r w:rsidRPr="002E03B3" w:rsidDel="005D2A09">
                <w:rPr>
                  <w:rFonts w:ascii="Arial" w:hAnsi="Arial" w:cs="Arial"/>
                  <w:i/>
                  <w:spacing w:val="-4"/>
                  <w:sz w:val="24"/>
                </w:rPr>
                <w:delText>PCs,</w:delText>
              </w:r>
            </w:del>
          </w:p>
          <w:p w14:paraId="0D8FA135" w14:textId="7B8092C1" w:rsidR="0048243B" w:rsidRPr="002E03B3" w:rsidDel="005D2A09" w:rsidRDefault="0048243B" w:rsidP="009A18CE">
            <w:pPr>
              <w:pStyle w:val="TableParagraph"/>
              <w:keepLines/>
              <w:ind w:left="604" w:hanging="128"/>
              <w:rPr>
                <w:del w:id="1373" w:author="Joo, Hye@ARB" w:date="2026-06-04T21:41:00Z"/>
                <w:rFonts w:ascii="Arial" w:hAnsi="Arial" w:cs="Arial"/>
                <w:i/>
                <w:sz w:val="24"/>
              </w:rPr>
            </w:pPr>
            <w:del w:id="1374" w:author="Joo, Hye@ARB" w:date="2026-06-04T21:41:00Z">
              <w:r w:rsidRPr="002E03B3" w:rsidDel="005D2A09">
                <w:rPr>
                  <w:rFonts w:ascii="Arial" w:hAnsi="Arial" w:cs="Arial"/>
                  <w:i/>
                  <w:sz w:val="24"/>
                </w:rPr>
                <w:delText>LDTs,</w:delText>
              </w:r>
              <w:r w:rsidRPr="002E03B3" w:rsidDel="005D2A09">
                <w:rPr>
                  <w:rFonts w:ascii="Arial" w:hAnsi="Arial" w:cs="Arial"/>
                  <w:i/>
                  <w:spacing w:val="-15"/>
                  <w:sz w:val="24"/>
                </w:rPr>
                <w:delText xml:space="preserve"> </w:delText>
              </w:r>
              <w:r w:rsidRPr="002E03B3" w:rsidDel="005D2A09">
                <w:rPr>
                  <w:rFonts w:ascii="Arial" w:hAnsi="Arial" w:cs="Arial"/>
                  <w:i/>
                  <w:sz w:val="24"/>
                </w:rPr>
                <w:delText xml:space="preserve">and </w:delText>
              </w:r>
              <w:r w:rsidRPr="002E03B3" w:rsidDel="005D2A09">
                <w:rPr>
                  <w:rFonts w:ascii="Arial" w:hAnsi="Arial" w:cs="Arial"/>
                  <w:i/>
                  <w:spacing w:val="-2"/>
                  <w:sz w:val="24"/>
                </w:rPr>
                <w:delText>MDPVs</w:delText>
              </w:r>
            </w:del>
          </w:p>
        </w:tc>
      </w:tr>
      <w:tr w:rsidR="0048243B" w:rsidRPr="001238F2" w:rsidDel="005D2A09" w14:paraId="41B99FBE" w14:textId="034D7ADB" w:rsidTr="002E03B3">
        <w:trPr>
          <w:trHeight w:val="553"/>
          <w:del w:id="1375" w:author="Joo, Hye@ARB" w:date="2026-06-04T21:41:00Z"/>
        </w:trPr>
        <w:tc>
          <w:tcPr>
            <w:tcW w:w="1980" w:type="dxa"/>
            <w:vMerge/>
            <w:tcBorders>
              <w:top w:val="nil"/>
              <w:bottom w:val="single" w:sz="6" w:space="0" w:color="000000"/>
              <w:right w:val="single" w:sz="6" w:space="0" w:color="000000"/>
            </w:tcBorders>
          </w:tcPr>
          <w:p w14:paraId="521B63AA" w14:textId="00C57975" w:rsidR="0048243B" w:rsidRPr="002E03B3" w:rsidDel="005D2A09" w:rsidRDefault="0048243B" w:rsidP="009A18CE">
            <w:pPr>
              <w:keepLines/>
              <w:widowControl w:val="0"/>
              <w:spacing w:line="240" w:lineRule="auto"/>
              <w:rPr>
                <w:del w:id="1376" w:author="Joo, Hye@ARB" w:date="2026-06-04T21:41:00Z"/>
                <w:rFonts w:ascii="Arial" w:hAnsi="Arial" w:cs="Arial"/>
                <w:sz w:val="2"/>
                <w:szCs w:val="2"/>
              </w:rPr>
            </w:pPr>
          </w:p>
        </w:tc>
        <w:tc>
          <w:tcPr>
            <w:tcW w:w="1786" w:type="dxa"/>
            <w:vMerge/>
            <w:tcBorders>
              <w:top w:val="nil"/>
              <w:left w:val="single" w:sz="6" w:space="0" w:color="000000"/>
              <w:bottom w:val="single" w:sz="6" w:space="0" w:color="000000"/>
              <w:right w:val="single" w:sz="6" w:space="0" w:color="000000"/>
            </w:tcBorders>
          </w:tcPr>
          <w:p w14:paraId="7FCB475F" w14:textId="32D12FB5" w:rsidR="0048243B" w:rsidRPr="002E03B3" w:rsidDel="005D2A09" w:rsidRDefault="0048243B" w:rsidP="009A18CE">
            <w:pPr>
              <w:keepLines/>
              <w:widowControl w:val="0"/>
              <w:spacing w:line="240" w:lineRule="auto"/>
              <w:rPr>
                <w:del w:id="1377" w:author="Joo, Hye@ARB" w:date="2026-06-04T21:41:00Z"/>
                <w:rFonts w:ascii="Arial" w:hAnsi="Arial" w:cs="Arial"/>
                <w:sz w:val="2"/>
                <w:szCs w:val="2"/>
              </w:rPr>
            </w:pPr>
          </w:p>
        </w:tc>
        <w:tc>
          <w:tcPr>
            <w:tcW w:w="1980" w:type="dxa"/>
            <w:tcBorders>
              <w:top w:val="single" w:sz="6" w:space="0" w:color="000000"/>
              <w:left w:val="single" w:sz="6" w:space="0" w:color="000000"/>
              <w:bottom w:val="single" w:sz="6" w:space="0" w:color="000000"/>
            </w:tcBorders>
          </w:tcPr>
          <w:p w14:paraId="347E06D1" w14:textId="7A11B706" w:rsidR="0048243B" w:rsidRPr="002E03B3" w:rsidDel="005D2A09" w:rsidRDefault="0048243B" w:rsidP="009A18CE">
            <w:pPr>
              <w:pStyle w:val="TableParagraph"/>
              <w:keepLines/>
              <w:spacing w:before="1"/>
              <w:ind w:left="17" w:right="4"/>
              <w:jc w:val="center"/>
              <w:rPr>
                <w:del w:id="1378" w:author="Joo, Hye@ARB" w:date="2026-06-04T21:41:00Z"/>
                <w:rFonts w:ascii="Arial" w:hAnsi="Arial" w:cs="Arial"/>
                <w:i/>
                <w:sz w:val="24"/>
              </w:rPr>
            </w:pPr>
            <w:del w:id="1379"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61D84AC7" w14:textId="72A371B1" w:rsidR="0048243B" w:rsidRPr="002E03B3" w:rsidDel="005D2A09" w:rsidRDefault="0048243B" w:rsidP="009A18CE">
            <w:pPr>
              <w:pStyle w:val="TableParagraph"/>
              <w:keepLines/>
              <w:ind w:left="17" w:right="6"/>
              <w:jc w:val="center"/>
              <w:rPr>
                <w:del w:id="1380" w:author="Joo, Hye@ARB" w:date="2026-06-04T21:41:00Z"/>
                <w:rFonts w:ascii="Arial" w:hAnsi="Arial" w:cs="Arial"/>
                <w:i/>
                <w:sz w:val="24"/>
              </w:rPr>
            </w:pPr>
            <w:del w:id="1381" w:author="Joo, Hye@ARB" w:date="2026-06-04T21:41:00Z">
              <w:r w:rsidRPr="002E03B3" w:rsidDel="005D2A09">
                <w:rPr>
                  <w:rFonts w:ascii="Arial" w:hAnsi="Arial" w:cs="Arial"/>
                  <w:i/>
                  <w:spacing w:val="-2"/>
                  <w:sz w:val="24"/>
                </w:rPr>
                <w:delText>(g/mi)</w:delText>
              </w:r>
            </w:del>
          </w:p>
        </w:tc>
      </w:tr>
      <w:tr w:rsidR="0048243B" w:rsidRPr="001238F2" w:rsidDel="005D2A09" w14:paraId="0BE6BA2C" w14:textId="6B38A0E0" w:rsidTr="002E03B3">
        <w:trPr>
          <w:trHeight w:val="400"/>
          <w:del w:id="1382" w:author="Joo, Hye@ARB" w:date="2026-06-04T21:41:00Z"/>
        </w:trPr>
        <w:tc>
          <w:tcPr>
            <w:tcW w:w="1980" w:type="dxa"/>
            <w:tcBorders>
              <w:top w:val="single" w:sz="6" w:space="0" w:color="000000"/>
              <w:bottom w:val="single" w:sz="6" w:space="0" w:color="000000"/>
              <w:right w:val="single" w:sz="6" w:space="0" w:color="000000"/>
            </w:tcBorders>
          </w:tcPr>
          <w:p w14:paraId="093201A3" w14:textId="0D6A43E1" w:rsidR="0048243B" w:rsidRPr="002E03B3" w:rsidDel="005D2A09" w:rsidRDefault="0048243B" w:rsidP="009A18CE">
            <w:pPr>
              <w:pStyle w:val="TableParagraph"/>
              <w:keepLines/>
              <w:ind w:left="85"/>
              <w:rPr>
                <w:del w:id="1383" w:author="Joo, Hye@ARB" w:date="2026-06-04T21:41:00Z"/>
                <w:rFonts w:ascii="Arial" w:hAnsi="Arial" w:cs="Arial"/>
                <w:sz w:val="24"/>
              </w:rPr>
            </w:pPr>
            <w:del w:id="1384" w:author="Joo, Hye@ARB" w:date="2026-06-04T21:41:00Z">
              <w:r w:rsidRPr="002E03B3" w:rsidDel="005D2A09">
                <w:rPr>
                  <w:rFonts w:ascii="Arial" w:hAnsi="Arial" w:cs="Arial"/>
                  <w:spacing w:val="-2"/>
                  <w:sz w:val="24"/>
                </w:rPr>
                <w:delText>LEV160</w:delText>
              </w:r>
            </w:del>
          </w:p>
        </w:tc>
        <w:tc>
          <w:tcPr>
            <w:tcW w:w="1786" w:type="dxa"/>
            <w:tcBorders>
              <w:top w:val="single" w:sz="6" w:space="0" w:color="000000"/>
              <w:left w:val="single" w:sz="6" w:space="0" w:color="000000"/>
              <w:bottom w:val="single" w:sz="6" w:space="0" w:color="000000"/>
              <w:right w:val="single" w:sz="6" w:space="0" w:color="000000"/>
            </w:tcBorders>
          </w:tcPr>
          <w:p w14:paraId="5E7573E0" w14:textId="56F8F251" w:rsidR="0048243B" w:rsidRPr="002E03B3" w:rsidDel="005D2A09" w:rsidRDefault="0048243B" w:rsidP="009A18CE">
            <w:pPr>
              <w:pStyle w:val="TableParagraph"/>
              <w:keepLines/>
              <w:ind w:left="93"/>
              <w:rPr>
                <w:del w:id="1385" w:author="Joo, Hye@ARB" w:date="2026-06-04T21:41:00Z"/>
                <w:rFonts w:ascii="Arial" w:hAnsi="Arial" w:cs="Arial"/>
                <w:sz w:val="24"/>
              </w:rPr>
            </w:pPr>
            <w:del w:id="1386"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5AEB31EA" w14:textId="4BEA0117" w:rsidR="0048243B" w:rsidRPr="002E03B3" w:rsidDel="005D2A09" w:rsidRDefault="0048243B" w:rsidP="009A18CE">
            <w:pPr>
              <w:pStyle w:val="TableParagraph"/>
              <w:keepLines/>
              <w:ind w:left="17" w:right="6"/>
              <w:jc w:val="center"/>
              <w:rPr>
                <w:del w:id="1387" w:author="Joo, Hye@ARB" w:date="2026-06-04T21:41:00Z"/>
                <w:rFonts w:ascii="Arial" w:hAnsi="Arial" w:cs="Arial"/>
                <w:sz w:val="24"/>
              </w:rPr>
            </w:pPr>
            <w:del w:id="1388" w:author="Joo, Hye@ARB" w:date="2026-06-04T21:41:00Z">
              <w:r w:rsidRPr="002E03B3" w:rsidDel="005D2A09">
                <w:rPr>
                  <w:rFonts w:ascii="Arial" w:hAnsi="Arial" w:cs="Arial"/>
                  <w:spacing w:val="-5"/>
                  <w:sz w:val="24"/>
                </w:rPr>
                <w:delText>n/a</w:delText>
              </w:r>
            </w:del>
          </w:p>
        </w:tc>
      </w:tr>
      <w:tr w:rsidR="0048243B" w:rsidRPr="001238F2" w:rsidDel="005D2A09" w14:paraId="38C2CA4C" w14:textId="000A7C45" w:rsidTr="002E03B3">
        <w:trPr>
          <w:trHeight w:val="402"/>
          <w:del w:id="1389" w:author="Joo, Hye@ARB" w:date="2026-06-04T21:41:00Z"/>
        </w:trPr>
        <w:tc>
          <w:tcPr>
            <w:tcW w:w="1980" w:type="dxa"/>
            <w:tcBorders>
              <w:top w:val="single" w:sz="6" w:space="0" w:color="000000"/>
              <w:bottom w:val="single" w:sz="6" w:space="0" w:color="000000"/>
              <w:right w:val="single" w:sz="6" w:space="0" w:color="000000"/>
            </w:tcBorders>
          </w:tcPr>
          <w:p w14:paraId="2D80ED7F" w14:textId="40016558" w:rsidR="0048243B" w:rsidRPr="002E03B3" w:rsidDel="005D2A09" w:rsidRDefault="0048243B" w:rsidP="009A18CE">
            <w:pPr>
              <w:pStyle w:val="TableParagraph"/>
              <w:keepLines/>
              <w:spacing w:before="1"/>
              <w:ind w:left="85"/>
              <w:rPr>
                <w:del w:id="1390" w:author="Joo, Hye@ARB" w:date="2026-06-04T21:41:00Z"/>
                <w:rFonts w:ascii="Arial" w:hAnsi="Arial" w:cs="Arial"/>
                <w:sz w:val="24"/>
              </w:rPr>
            </w:pPr>
            <w:del w:id="1391" w:author="Joo, Hye@ARB" w:date="2026-06-04T21:41:00Z">
              <w:r w:rsidRPr="002E03B3" w:rsidDel="005D2A09">
                <w:rPr>
                  <w:rFonts w:ascii="Arial" w:hAnsi="Arial" w:cs="Arial"/>
                  <w:spacing w:val="-2"/>
                  <w:sz w:val="24"/>
                </w:rPr>
                <w:delText>ULEV125</w:delText>
              </w:r>
            </w:del>
          </w:p>
        </w:tc>
        <w:tc>
          <w:tcPr>
            <w:tcW w:w="1786" w:type="dxa"/>
            <w:tcBorders>
              <w:top w:val="single" w:sz="6" w:space="0" w:color="000000"/>
              <w:left w:val="single" w:sz="6" w:space="0" w:color="000000"/>
              <w:bottom w:val="single" w:sz="6" w:space="0" w:color="000000"/>
              <w:right w:val="single" w:sz="6" w:space="0" w:color="000000"/>
            </w:tcBorders>
          </w:tcPr>
          <w:p w14:paraId="4623EDDD" w14:textId="73757651" w:rsidR="0048243B" w:rsidRPr="002E03B3" w:rsidDel="005D2A09" w:rsidRDefault="0048243B" w:rsidP="009A18CE">
            <w:pPr>
              <w:pStyle w:val="TableParagraph"/>
              <w:keepLines/>
              <w:spacing w:before="1"/>
              <w:ind w:left="93"/>
              <w:rPr>
                <w:del w:id="1392" w:author="Joo, Hye@ARB" w:date="2026-06-04T21:41:00Z"/>
                <w:rFonts w:ascii="Arial" w:hAnsi="Arial" w:cs="Arial"/>
                <w:sz w:val="24"/>
              </w:rPr>
            </w:pPr>
            <w:del w:id="1393"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B69111F" w14:textId="18BC04A2" w:rsidR="0048243B" w:rsidRPr="002E03B3" w:rsidDel="005D2A09" w:rsidRDefault="0048243B" w:rsidP="009A18CE">
            <w:pPr>
              <w:pStyle w:val="TableParagraph"/>
              <w:keepLines/>
              <w:spacing w:before="1"/>
              <w:ind w:left="17" w:right="6"/>
              <w:jc w:val="center"/>
              <w:rPr>
                <w:del w:id="1394" w:author="Joo, Hye@ARB" w:date="2026-06-04T21:41:00Z"/>
                <w:rFonts w:ascii="Arial" w:hAnsi="Arial" w:cs="Arial"/>
                <w:sz w:val="24"/>
              </w:rPr>
            </w:pPr>
            <w:del w:id="1395" w:author="Joo, Hye@ARB" w:date="2026-06-04T21:41:00Z">
              <w:r w:rsidRPr="002E03B3" w:rsidDel="005D2A09">
                <w:rPr>
                  <w:rFonts w:ascii="Arial" w:hAnsi="Arial" w:cs="Arial"/>
                  <w:spacing w:val="-5"/>
                  <w:sz w:val="24"/>
                </w:rPr>
                <w:delText>n/a</w:delText>
              </w:r>
            </w:del>
          </w:p>
        </w:tc>
      </w:tr>
      <w:tr w:rsidR="0048243B" w:rsidRPr="001238F2" w:rsidDel="005D2A09" w14:paraId="408CF009" w14:textId="7093FE27" w:rsidTr="002E03B3">
        <w:trPr>
          <w:trHeight w:val="402"/>
          <w:del w:id="1396" w:author="Joo, Hye@ARB" w:date="2026-06-04T21:41:00Z"/>
        </w:trPr>
        <w:tc>
          <w:tcPr>
            <w:tcW w:w="1980" w:type="dxa"/>
            <w:tcBorders>
              <w:top w:val="single" w:sz="6" w:space="0" w:color="000000"/>
              <w:bottom w:val="single" w:sz="6" w:space="0" w:color="000000"/>
              <w:right w:val="single" w:sz="6" w:space="0" w:color="000000"/>
            </w:tcBorders>
          </w:tcPr>
          <w:p w14:paraId="23D79F27" w14:textId="254E207E" w:rsidR="0048243B" w:rsidRPr="002E03B3" w:rsidDel="005D2A09" w:rsidRDefault="0048243B" w:rsidP="009A18CE">
            <w:pPr>
              <w:pStyle w:val="TableParagraph"/>
              <w:keepLines/>
              <w:ind w:left="85"/>
              <w:rPr>
                <w:del w:id="1397" w:author="Joo, Hye@ARB" w:date="2026-06-04T21:41:00Z"/>
                <w:rFonts w:ascii="Arial" w:hAnsi="Arial" w:cs="Arial"/>
                <w:sz w:val="24"/>
              </w:rPr>
            </w:pPr>
            <w:del w:id="1398" w:author="Joo, Hye@ARB" w:date="2026-06-04T21:41:00Z">
              <w:r w:rsidRPr="002E03B3" w:rsidDel="005D2A09">
                <w:rPr>
                  <w:rFonts w:ascii="Arial" w:hAnsi="Arial" w:cs="Arial"/>
                  <w:spacing w:val="-2"/>
                  <w:sz w:val="24"/>
                </w:rPr>
                <w:delText>ULEV70</w:delText>
              </w:r>
            </w:del>
          </w:p>
        </w:tc>
        <w:tc>
          <w:tcPr>
            <w:tcW w:w="1786" w:type="dxa"/>
            <w:tcBorders>
              <w:top w:val="single" w:sz="6" w:space="0" w:color="000000"/>
              <w:left w:val="single" w:sz="6" w:space="0" w:color="000000"/>
              <w:bottom w:val="single" w:sz="6" w:space="0" w:color="000000"/>
              <w:right w:val="single" w:sz="6" w:space="0" w:color="000000"/>
            </w:tcBorders>
          </w:tcPr>
          <w:p w14:paraId="220150F8" w14:textId="02A3D060" w:rsidR="0048243B" w:rsidRPr="002E03B3" w:rsidDel="005D2A09" w:rsidRDefault="0048243B" w:rsidP="009A18CE">
            <w:pPr>
              <w:pStyle w:val="TableParagraph"/>
              <w:keepLines/>
              <w:ind w:left="93"/>
              <w:rPr>
                <w:del w:id="1399" w:author="Joo, Hye@ARB" w:date="2026-06-04T21:41:00Z"/>
                <w:rFonts w:ascii="Arial" w:hAnsi="Arial" w:cs="Arial"/>
                <w:sz w:val="24"/>
              </w:rPr>
            </w:pPr>
            <w:del w:id="1400"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278BFD9B" w14:textId="2D74B016" w:rsidR="0048243B" w:rsidRPr="002E03B3" w:rsidDel="005D2A09" w:rsidRDefault="0048243B" w:rsidP="009A18CE">
            <w:pPr>
              <w:pStyle w:val="TableParagraph"/>
              <w:keepLines/>
              <w:ind w:left="17" w:right="5"/>
              <w:jc w:val="center"/>
              <w:rPr>
                <w:del w:id="1401" w:author="Joo, Hye@ARB" w:date="2026-06-04T21:41:00Z"/>
                <w:rFonts w:ascii="Arial" w:hAnsi="Arial" w:cs="Arial"/>
                <w:sz w:val="24"/>
              </w:rPr>
            </w:pPr>
            <w:del w:id="1402" w:author="Joo, Hye@ARB" w:date="2026-06-04T21:41:00Z">
              <w:r w:rsidRPr="002E03B3" w:rsidDel="005D2A09">
                <w:rPr>
                  <w:rFonts w:ascii="Arial" w:hAnsi="Arial" w:cs="Arial"/>
                  <w:spacing w:val="-2"/>
                  <w:sz w:val="24"/>
                </w:rPr>
                <w:delText>0.098</w:delText>
              </w:r>
            </w:del>
          </w:p>
        </w:tc>
      </w:tr>
      <w:tr w:rsidR="0048243B" w:rsidRPr="001238F2" w:rsidDel="005D2A09" w14:paraId="4D1BCAE3" w14:textId="40669C5C" w:rsidTr="002E03B3">
        <w:trPr>
          <w:trHeight w:val="402"/>
          <w:del w:id="1403" w:author="Joo, Hye@ARB" w:date="2026-06-04T21:41:00Z"/>
        </w:trPr>
        <w:tc>
          <w:tcPr>
            <w:tcW w:w="1980" w:type="dxa"/>
            <w:tcBorders>
              <w:top w:val="single" w:sz="6" w:space="0" w:color="000000"/>
              <w:bottom w:val="single" w:sz="6" w:space="0" w:color="000000"/>
              <w:right w:val="single" w:sz="6" w:space="0" w:color="000000"/>
            </w:tcBorders>
          </w:tcPr>
          <w:p w14:paraId="79E1631B" w14:textId="62383CD0" w:rsidR="0048243B" w:rsidRPr="002E03B3" w:rsidDel="005D2A09" w:rsidRDefault="0048243B" w:rsidP="009A18CE">
            <w:pPr>
              <w:pStyle w:val="TableParagraph"/>
              <w:keepLines/>
              <w:ind w:left="85"/>
              <w:rPr>
                <w:del w:id="1404" w:author="Joo, Hye@ARB" w:date="2026-06-04T21:41:00Z"/>
                <w:rFonts w:ascii="Arial" w:hAnsi="Arial" w:cs="Arial"/>
                <w:sz w:val="24"/>
              </w:rPr>
            </w:pPr>
            <w:del w:id="1405" w:author="Joo, Hye@ARB" w:date="2026-06-04T21:41:00Z">
              <w:r w:rsidRPr="002E03B3" w:rsidDel="005D2A09">
                <w:rPr>
                  <w:rFonts w:ascii="Arial" w:hAnsi="Arial" w:cs="Arial"/>
                  <w:spacing w:val="-2"/>
                  <w:sz w:val="24"/>
                </w:rPr>
                <w:delText>ULEV50</w:delText>
              </w:r>
            </w:del>
          </w:p>
        </w:tc>
        <w:tc>
          <w:tcPr>
            <w:tcW w:w="1786" w:type="dxa"/>
            <w:tcBorders>
              <w:top w:val="single" w:sz="6" w:space="0" w:color="000000"/>
              <w:left w:val="single" w:sz="6" w:space="0" w:color="000000"/>
              <w:bottom w:val="single" w:sz="6" w:space="0" w:color="000000"/>
              <w:right w:val="single" w:sz="6" w:space="0" w:color="000000"/>
            </w:tcBorders>
          </w:tcPr>
          <w:p w14:paraId="56A3FAD8" w14:textId="6928AFA4" w:rsidR="0048243B" w:rsidRPr="002E03B3" w:rsidDel="005D2A09" w:rsidRDefault="0048243B" w:rsidP="009A18CE">
            <w:pPr>
              <w:pStyle w:val="TableParagraph"/>
              <w:keepLines/>
              <w:ind w:left="93"/>
              <w:rPr>
                <w:del w:id="1406" w:author="Joo, Hye@ARB" w:date="2026-06-04T21:41:00Z"/>
                <w:rFonts w:ascii="Arial" w:hAnsi="Arial" w:cs="Arial"/>
                <w:sz w:val="24"/>
              </w:rPr>
            </w:pPr>
            <w:del w:id="1407"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BDB0A01" w14:textId="32A0082E" w:rsidR="0048243B" w:rsidRPr="002E03B3" w:rsidDel="005D2A09" w:rsidRDefault="0048243B" w:rsidP="009A18CE">
            <w:pPr>
              <w:pStyle w:val="TableParagraph"/>
              <w:keepLines/>
              <w:ind w:left="17" w:right="5"/>
              <w:jc w:val="center"/>
              <w:rPr>
                <w:del w:id="1408" w:author="Joo, Hye@ARB" w:date="2026-06-04T21:41:00Z"/>
                <w:rFonts w:ascii="Arial" w:hAnsi="Arial" w:cs="Arial"/>
                <w:sz w:val="24"/>
              </w:rPr>
            </w:pPr>
            <w:del w:id="1409" w:author="Joo, Hye@ARB" w:date="2026-06-04T21:41:00Z">
              <w:r w:rsidRPr="002E03B3" w:rsidDel="005D2A09">
                <w:rPr>
                  <w:rFonts w:ascii="Arial" w:hAnsi="Arial" w:cs="Arial"/>
                  <w:spacing w:val="-2"/>
                  <w:sz w:val="24"/>
                </w:rPr>
                <w:delText>0.070</w:delText>
              </w:r>
            </w:del>
          </w:p>
        </w:tc>
      </w:tr>
      <w:tr w:rsidR="0048243B" w:rsidRPr="001238F2" w:rsidDel="005D2A09" w14:paraId="086818ED" w14:textId="1717B6CD" w:rsidTr="002E03B3">
        <w:trPr>
          <w:trHeight w:val="400"/>
          <w:del w:id="1410" w:author="Joo, Hye@ARB" w:date="2026-06-04T21:41:00Z"/>
        </w:trPr>
        <w:tc>
          <w:tcPr>
            <w:tcW w:w="1980" w:type="dxa"/>
            <w:tcBorders>
              <w:top w:val="single" w:sz="6" w:space="0" w:color="000000"/>
              <w:bottom w:val="single" w:sz="6" w:space="0" w:color="000000"/>
              <w:right w:val="single" w:sz="6" w:space="0" w:color="000000"/>
            </w:tcBorders>
          </w:tcPr>
          <w:p w14:paraId="3E43507D" w14:textId="1E2E2974" w:rsidR="0048243B" w:rsidRPr="002E03B3" w:rsidDel="005D2A09" w:rsidRDefault="0048243B" w:rsidP="009A18CE">
            <w:pPr>
              <w:pStyle w:val="TableParagraph"/>
              <w:keepLines/>
              <w:ind w:left="85"/>
              <w:rPr>
                <w:del w:id="1411" w:author="Joo, Hye@ARB" w:date="2026-06-04T21:41:00Z"/>
                <w:rFonts w:ascii="Arial" w:hAnsi="Arial" w:cs="Arial"/>
                <w:sz w:val="24"/>
              </w:rPr>
            </w:pPr>
            <w:del w:id="1412" w:author="Joo, Hye@ARB" w:date="2026-06-04T21:41:00Z">
              <w:r w:rsidRPr="002E03B3" w:rsidDel="005D2A09">
                <w:rPr>
                  <w:rFonts w:ascii="Arial" w:hAnsi="Arial" w:cs="Arial"/>
                  <w:spacing w:val="-2"/>
                  <w:sz w:val="24"/>
                </w:rPr>
                <w:delText>SULEV30</w:delText>
              </w:r>
            </w:del>
          </w:p>
        </w:tc>
        <w:tc>
          <w:tcPr>
            <w:tcW w:w="1786" w:type="dxa"/>
            <w:tcBorders>
              <w:top w:val="single" w:sz="6" w:space="0" w:color="000000"/>
              <w:left w:val="single" w:sz="6" w:space="0" w:color="000000"/>
              <w:bottom w:val="single" w:sz="6" w:space="0" w:color="000000"/>
              <w:right w:val="single" w:sz="6" w:space="0" w:color="000000"/>
            </w:tcBorders>
          </w:tcPr>
          <w:p w14:paraId="3773A613" w14:textId="4BD298A1" w:rsidR="0048243B" w:rsidRPr="002E03B3" w:rsidDel="005D2A09" w:rsidRDefault="0048243B" w:rsidP="009A18CE">
            <w:pPr>
              <w:pStyle w:val="TableParagraph"/>
              <w:keepLines/>
              <w:ind w:left="93"/>
              <w:rPr>
                <w:del w:id="1413" w:author="Joo, Hye@ARB" w:date="2026-06-04T21:41:00Z"/>
                <w:rFonts w:ascii="Arial" w:hAnsi="Arial" w:cs="Arial"/>
                <w:sz w:val="24"/>
              </w:rPr>
            </w:pPr>
            <w:del w:id="1414"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AB6F87F" w14:textId="3933E652" w:rsidR="0048243B" w:rsidRPr="002E03B3" w:rsidDel="005D2A09" w:rsidRDefault="0048243B" w:rsidP="009A18CE">
            <w:pPr>
              <w:pStyle w:val="TableParagraph"/>
              <w:keepLines/>
              <w:ind w:left="17" w:right="6"/>
              <w:jc w:val="center"/>
              <w:rPr>
                <w:del w:id="1415" w:author="Joo, Hye@ARB" w:date="2026-06-04T21:41:00Z"/>
                <w:rFonts w:ascii="Arial" w:hAnsi="Arial" w:cs="Arial"/>
                <w:sz w:val="24"/>
              </w:rPr>
            </w:pPr>
            <w:del w:id="1416" w:author="Joo, Hye@ARB" w:date="2026-06-04T21:41:00Z">
              <w:r w:rsidRPr="002E03B3" w:rsidDel="005D2A09">
                <w:rPr>
                  <w:rFonts w:ascii="Arial" w:hAnsi="Arial" w:cs="Arial"/>
                  <w:spacing w:val="-2"/>
                  <w:sz w:val="24"/>
                </w:rPr>
                <w:delText>0.042</w:delText>
              </w:r>
              <w:r w:rsidRPr="002E03B3" w:rsidDel="005D2A09">
                <w:rPr>
                  <w:rFonts w:ascii="Arial" w:hAnsi="Arial" w:cs="Arial"/>
                  <w:spacing w:val="-2"/>
                  <w:sz w:val="24"/>
                  <w:vertAlign w:val="superscript"/>
                </w:rPr>
                <w:delText>1</w:delText>
              </w:r>
            </w:del>
          </w:p>
        </w:tc>
      </w:tr>
      <w:tr w:rsidR="0048243B" w:rsidRPr="001238F2" w:rsidDel="005D2A09" w14:paraId="30866D45" w14:textId="42D442CE" w:rsidTr="002E03B3">
        <w:trPr>
          <w:trHeight w:val="404"/>
          <w:del w:id="1417" w:author="Joo, Hye@ARB" w:date="2026-06-04T21:41:00Z"/>
        </w:trPr>
        <w:tc>
          <w:tcPr>
            <w:tcW w:w="1980" w:type="dxa"/>
            <w:tcBorders>
              <w:top w:val="single" w:sz="6" w:space="0" w:color="000000"/>
              <w:right w:val="single" w:sz="6" w:space="0" w:color="000000"/>
            </w:tcBorders>
          </w:tcPr>
          <w:p w14:paraId="1C90E815" w14:textId="5AAC6BBD" w:rsidR="0048243B" w:rsidRPr="002E03B3" w:rsidDel="005D2A09" w:rsidRDefault="0048243B" w:rsidP="009A18CE">
            <w:pPr>
              <w:pStyle w:val="TableParagraph"/>
              <w:keepLines/>
              <w:spacing w:before="1"/>
              <w:ind w:left="85"/>
              <w:rPr>
                <w:del w:id="1418" w:author="Joo, Hye@ARB" w:date="2026-06-04T21:41:00Z"/>
                <w:rFonts w:ascii="Arial" w:hAnsi="Arial" w:cs="Arial"/>
                <w:sz w:val="24"/>
              </w:rPr>
            </w:pPr>
            <w:del w:id="1419" w:author="Joo, Hye@ARB" w:date="2026-06-04T21:41:00Z">
              <w:r w:rsidRPr="002E03B3" w:rsidDel="005D2A09">
                <w:rPr>
                  <w:rFonts w:ascii="Arial" w:hAnsi="Arial" w:cs="Arial"/>
                  <w:spacing w:val="-2"/>
                  <w:sz w:val="24"/>
                </w:rPr>
                <w:delText>SULEV20</w:delText>
              </w:r>
            </w:del>
          </w:p>
        </w:tc>
        <w:tc>
          <w:tcPr>
            <w:tcW w:w="1786" w:type="dxa"/>
            <w:tcBorders>
              <w:top w:val="single" w:sz="6" w:space="0" w:color="000000"/>
              <w:left w:val="single" w:sz="6" w:space="0" w:color="000000"/>
              <w:right w:val="single" w:sz="6" w:space="0" w:color="000000"/>
            </w:tcBorders>
          </w:tcPr>
          <w:p w14:paraId="7E243901" w14:textId="691E2699" w:rsidR="0048243B" w:rsidRPr="002E03B3" w:rsidDel="005D2A09" w:rsidRDefault="0048243B" w:rsidP="009A18CE">
            <w:pPr>
              <w:pStyle w:val="TableParagraph"/>
              <w:keepLines/>
              <w:spacing w:before="1"/>
              <w:ind w:left="93"/>
              <w:rPr>
                <w:del w:id="1420" w:author="Joo, Hye@ARB" w:date="2026-06-04T21:41:00Z"/>
                <w:rFonts w:ascii="Arial" w:hAnsi="Arial" w:cs="Arial"/>
                <w:sz w:val="24"/>
              </w:rPr>
            </w:pPr>
            <w:del w:id="1421"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tcBorders>
          </w:tcPr>
          <w:p w14:paraId="4EABD13A" w14:textId="636C0A4E" w:rsidR="0048243B" w:rsidRPr="002E03B3" w:rsidDel="005D2A09" w:rsidRDefault="0048243B" w:rsidP="009A18CE">
            <w:pPr>
              <w:pStyle w:val="TableParagraph"/>
              <w:keepLines/>
              <w:spacing w:before="1"/>
              <w:ind w:left="17" w:right="6"/>
              <w:jc w:val="center"/>
              <w:rPr>
                <w:del w:id="1422" w:author="Joo, Hye@ARB" w:date="2026-06-04T21:41:00Z"/>
                <w:rFonts w:ascii="Arial" w:hAnsi="Arial" w:cs="Arial"/>
                <w:sz w:val="24"/>
              </w:rPr>
            </w:pPr>
            <w:del w:id="1423" w:author="Joo, Hye@ARB" w:date="2026-06-04T21:41:00Z">
              <w:r w:rsidRPr="002E03B3" w:rsidDel="005D2A09">
                <w:rPr>
                  <w:rFonts w:ascii="Arial" w:hAnsi="Arial" w:cs="Arial"/>
                  <w:spacing w:val="-2"/>
                  <w:sz w:val="24"/>
                </w:rPr>
                <w:delText>0.028</w:delText>
              </w:r>
              <w:r w:rsidRPr="002E03B3" w:rsidDel="005D2A09">
                <w:rPr>
                  <w:rFonts w:ascii="Arial" w:hAnsi="Arial" w:cs="Arial"/>
                  <w:spacing w:val="-2"/>
                  <w:sz w:val="24"/>
                  <w:vertAlign w:val="superscript"/>
                </w:rPr>
                <w:delText>1</w:delText>
              </w:r>
            </w:del>
          </w:p>
        </w:tc>
      </w:tr>
    </w:tbl>
    <w:p w14:paraId="301AC9AF" w14:textId="28B49B31" w:rsidR="0048243B" w:rsidRPr="002E03B3" w:rsidDel="005D2A09" w:rsidRDefault="0048243B" w:rsidP="009A18CE">
      <w:pPr>
        <w:keepLines/>
        <w:widowControl w:val="0"/>
        <w:spacing w:line="240" w:lineRule="auto"/>
        <w:ind w:left="2841"/>
        <w:rPr>
          <w:del w:id="1424" w:author="Joo, Hye@ARB" w:date="2026-06-04T21:41:00Z"/>
          <w:rFonts w:ascii="Arial" w:hAnsi="Arial" w:cs="Arial"/>
          <w:sz w:val="20"/>
        </w:rPr>
      </w:pPr>
      <w:del w:id="1425" w:author="Joo, Hye@ARB" w:date="2026-06-04T21:41:00Z">
        <w:r w:rsidRPr="002E03B3" w:rsidDel="005D2A09">
          <w:rPr>
            <w:rFonts w:ascii="Arial" w:hAnsi="Arial" w:cs="Arial"/>
            <w:sz w:val="20"/>
            <w:vertAlign w:val="superscript"/>
          </w:rPr>
          <w:delText>1</w:delText>
        </w:r>
        <w:r w:rsidRPr="002E03B3" w:rsidDel="005D2A09">
          <w:rPr>
            <w:rFonts w:ascii="Arial" w:hAnsi="Arial" w:cs="Arial"/>
            <w:sz w:val="20"/>
          </w:rPr>
          <w:delText>not</w:delText>
        </w:r>
        <w:r w:rsidRPr="002E03B3" w:rsidDel="005D2A09">
          <w:rPr>
            <w:rFonts w:ascii="Arial" w:hAnsi="Arial" w:cs="Arial"/>
            <w:spacing w:val="-5"/>
            <w:sz w:val="20"/>
          </w:rPr>
          <w:delText xml:space="preserve"> </w:delText>
        </w:r>
        <w:r w:rsidRPr="002E03B3" w:rsidDel="005D2A09">
          <w:rPr>
            <w:rFonts w:ascii="Arial" w:hAnsi="Arial" w:cs="Arial"/>
            <w:sz w:val="20"/>
          </w:rPr>
          <w:delText>applicable</w:delText>
        </w:r>
        <w:r w:rsidRPr="002E03B3" w:rsidDel="005D2A09">
          <w:rPr>
            <w:rFonts w:ascii="Arial" w:hAnsi="Arial" w:cs="Arial"/>
            <w:spacing w:val="-5"/>
            <w:sz w:val="20"/>
          </w:rPr>
          <w:delText xml:space="preserve"> </w:delText>
        </w:r>
        <w:r w:rsidRPr="002E03B3" w:rsidDel="005D2A09">
          <w:rPr>
            <w:rFonts w:ascii="Arial" w:hAnsi="Arial" w:cs="Arial"/>
            <w:sz w:val="20"/>
          </w:rPr>
          <w:delText>to</w:delText>
        </w:r>
        <w:r w:rsidRPr="002E03B3" w:rsidDel="005D2A09">
          <w:rPr>
            <w:rFonts w:ascii="Arial" w:hAnsi="Arial" w:cs="Arial"/>
            <w:spacing w:val="-4"/>
            <w:sz w:val="20"/>
          </w:rPr>
          <w:delText xml:space="preserve"> </w:delText>
        </w:r>
        <w:r w:rsidRPr="002E03B3" w:rsidDel="005D2A09">
          <w:rPr>
            <w:rFonts w:ascii="Arial" w:hAnsi="Arial" w:cs="Arial"/>
            <w:sz w:val="20"/>
          </w:rPr>
          <w:delText>test</w:delText>
        </w:r>
        <w:r w:rsidRPr="002E03B3" w:rsidDel="005D2A09">
          <w:rPr>
            <w:rFonts w:ascii="Arial" w:hAnsi="Arial" w:cs="Arial"/>
            <w:spacing w:val="-5"/>
            <w:sz w:val="20"/>
          </w:rPr>
          <w:delText xml:space="preserve"> </w:delText>
        </w:r>
        <w:r w:rsidRPr="002E03B3" w:rsidDel="005D2A09">
          <w:rPr>
            <w:rFonts w:ascii="Arial" w:hAnsi="Arial" w:cs="Arial"/>
            <w:sz w:val="20"/>
          </w:rPr>
          <w:delText>groups</w:delText>
        </w:r>
        <w:r w:rsidRPr="002E03B3" w:rsidDel="005D2A09">
          <w:rPr>
            <w:rFonts w:ascii="Arial" w:hAnsi="Arial" w:cs="Arial"/>
            <w:spacing w:val="-7"/>
            <w:sz w:val="20"/>
          </w:rPr>
          <w:delText xml:space="preserve"> </w:delText>
        </w:r>
        <w:r w:rsidRPr="002E03B3" w:rsidDel="005D2A09">
          <w:rPr>
            <w:rFonts w:ascii="Arial" w:hAnsi="Arial" w:cs="Arial"/>
            <w:sz w:val="20"/>
          </w:rPr>
          <w:delText>that</w:delText>
        </w:r>
        <w:r w:rsidRPr="002E03B3" w:rsidDel="005D2A09">
          <w:rPr>
            <w:rFonts w:ascii="Arial" w:hAnsi="Arial" w:cs="Arial"/>
            <w:spacing w:val="-5"/>
            <w:sz w:val="20"/>
          </w:rPr>
          <w:delText xml:space="preserve"> </w:delText>
        </w:r>
        <w:r w:rsidRPr="002E03B3" w:rsidDel="005D2A09">
          <w:rPr>
            <w:rFonts w:ascii="Arial" w:hAnsi="Arial" w:cs="Arial"/>
            <w:sz w:val="20"/>
          </w:rPr>
          <w:delText>receive</w:delText>
        </w:r>
        <w:r w:rsidRPr="002E03B3" w:rsidDel="005D2A09">
          <w:rPr>
            <w:rFonts w:ascii="Arial" w:hAnsi="Arial" w:cs="Arial"/>
            <w:spacing w:val="-5"/>
            <w:sz w:val="20"/>
          </w:rPr>
          <w:delText xml:space="preserve"> </w:delText>
        </w:r>
        <w:r w:rsidRPr="002E03B3" w:rsidDel="005D2A09">
          <w:rPr>
            <w:rFonts w:ascii="Arial" w:hAnsi="Arial" w:cs="Arial"/>
            <w:sz w:val="20"/>
          </w:rPr>
          <w:delText>PZEV</w:delText>
        </w:r>
        <w:r w:rsidRPr="002E03B3" w:rsidDel="005D2A09">
          <w:rPr>
            <w:rFonts w:ascii="Arial" w:hAnsi="Arial" w:cs="Arial"/>
            <w:spacing w:val="-4"/>
            <w:sz w:val="20"/>
          </w:rPr>
          <w:delText xml:space="preserve"> </w:delText>
        </w:r>
        <w:r w:rsidRPr="002E03B3" w:rsidDel="005D2A09">
          <w:rPr>
            <w:rFonts w:ascii="Arial" w:hAnsi="Arial" w:cs="Arial"/>
            <w:spacing w:val="-2"/>
            <w:sz w:val="20"/>
          </w:rPr>
          <w:delText>credits</w:delText>
        </w:r>
      </w:del>
    </w:p>
    <w:p w14:paraId="5A991A51" w14:textId="73443B92" w:rsidR="008B7FEF" w:rsidRPr="008B7FEF" w:rsidDel="005D2A09" w:rsidRDefault="0048243B" w:rsidP="008B7FEF">
      <w:pPr>
        <w:rPr>
          <w:del w:id="1426" w:author="Joo, Hye@ARB" w:date="2026-06-04T21:41:00Z"/>
        </w:rPr>
      </w:pPr>
      <w:del w:id="1427" w:author="Joo, Hye@ARB" w:date="2026-06-04T21:41:00Z">
        <w:r w:rsidRPr="005555F6" w:rsidDel="005D2A09">
          <w:rPr>
            <w:rFonts w:ascii="Arial" w:hAnsi="Arial" w:cs="Arial"/>
            <w:i/>
            <w:iCs/>
          </w:rPr>
          <w:delText>NMOG+NOx Interim In-Use Compliance Standards for Medium-Duty Vehicles,</w:delText>
        </w:r>
        <w:r w:rsidRPr="005555F6" w:rsidDel="005D2A09">
          <w:rPr>
            <w:rFonts w:ascii="Arial" w:hAnsi="Arial" w:cs="Arial"/>
            <w:i/>
            <w:iCs/>
            <w:spacing w:val="-4"/>
          </w:rPr>
          <w:delText xml:space="preserve"> </w:delText>
        </w:r>
        <w:r w:rsidRPr="005555F6" w:rsidDel="005D2A09">
          <w:rPr>
            <w:rFonts w:ascii="Arial" w:hAnsi="Arial" w:cs="Arial"/>
            <w:i/>
            <w:iCs/>
          </w:rPr>
          <w:delText>Excluding</w:delText>
        </w:r>
        <w:r w:rsidRPr="005555F6" w:rsidDel="005D2A09">
          <w:rPr>
            <w:rFonts w:ascii="Arial" w:hAnsi="Arial" w:cs="Arial"/>
            <w:i/>
            <w:iCs/>
            <w:spacing w:val="-4"/>
          </w:rPr>
          <w:delText xml:space="preserve"> </w:delText>
        </w:r>
        <w:r w:rsidRPr="005555F6" w:rsidDel="005D2A09">
          <w:rPr>
            <w:rFonts w:ascii="Arial" w:hAnsi="Arial" w:cs="Arial"/>
            <w:i/>
            <w:iCs/>
          </w:rPr>
          <w:delText>Medium-Duty</w:delText>
        </w:r>
        <w:r w:rsidRPr="005555F6" w:rsidDel="005D2A09">
          <w:rPr>
            <w:rFonts w:ascii="Arial" w:hAnsi="Arial" w:cs="Arial"/>
            <w:i/>
            <w:iCs/>
            <w:spacing w:val="-5"/>
          </w:rPr>
          <w:delText xml:space="preserve"> </w:delText>
        </w:r>
        <w:r w:rsidRPr="005555F6" w:rsidDel="005D2A09">
          <w:rPr>
            <w:rFonts w:ascii="Arial" w:hAnsi="Arial" w:cs="Arial"/>
            <w:i/>
            <w:iCs/>
          </w:rPr>
          <w:delText>Passenger</w:delText>
        </w:r>
        <w:r w:rsidRPr="005555F6" w:rsidDel="005D2A09">
          <w:rPr>
            <w:rFonts w:ascii="Arial" w:hAnsi="Arial" w:cs="Arial"/>
            <w:i/>
            <w:iCs/>
            <w:spacing w:val="-4"/>
          </w:rPr>
          <w:delText xml:space="preserve"> </w:delText>
        </w:r>
        <w:r w:rsidRPr="005555F6" w:rsidDel="005D2A09">
          <w:rPr>
            <w:rFonts w:ascii="Arial" w:hAnsi="Arial" w:cs="Arial"/>
            <w:i/>
            <w:iCs/>
          </w:rPr>
          <w:delText>Vehicles</w:delText>
        </w:r>
        <w:r w:rsidRPr="005555F6" w:rsidDel="005D2A09">
          <w:rPr>
            <w:rFonts w:ascii="Arial" w:hAnsi="Arial" w:cs="Arial"/>
          </w:rPr>
          <w:delText>.</w:delText>
        </w:r>
        <w:r w:rsidRPr="005555F6" w:rsidDel="005D2A09">
          <w:rPr>
            <w:rFonts w:ascii="Arial" w:hAnsi="Arial" w:cs="Arial"/>
            <w:spacing w:val="40"/>
          </w:rPr>
          <w:delText xml:space="preserve"> </w:delText>
        </w:r>
        <w:r w:rsidRPr="005555F6" w:rsidDel="005D2A09">
          <w:rPr>
            <w:rFonts w:ascii="Arial" w:hAnsi="Arial" w:cs="Arial"/>
          </w:rPr>
          <w:delText>For</w:delText>
        </w:r>
        <w:r w:rsidRPr="005555F6" w:rsidDel="005D2A09">
          <w:rPr>
            <w:rFonts w:ascii="Arial" w:hAnsi="Arial" w:cs="Arial"/>
            <w:spacing w:val="-5"/>
          </w:rPr>
          <w:delText xml:space="preserve"> </w:delText>
        </w:r>
        <w:r w:rsidRPr="005555F6" w:rsidDel="005D2A09">
          <w:rPr>
            <w:rFonts w:ascii="Arial" w:hAnsi="Arial" w:cs="Arial"/>
          </w:rPr>
          <w:delText>the</w:delText>
        </w:r>
        <w:r w:rsidRPr="005555F6" w:rsidDel="005D2A09">
          <w:rPr>
            <w:rFonts w:ascii="Arial" w:hAnsi="Arial" w:cs="Arial"/>
            <w:spacing w:val="-5"/>
          </w:rPr>
          <w:delText xml:space="preserve"> </w:delText>
        </w:r>
        <w:r w:rsidRPr="005555F6" w:rsidDel="005D2A09">
          <w:rPr>
            <w:rFonts w:ascii="Arial" w:hAnsi="Arial" w:cs="Arial"/>
          </w:rPr>
          <w:delText>2015</w:delText>
        </w:r>
        <w:r w:rsidRPr="005555F6" w:rsidDel="005D2A09">
          <w:rPr>
            <w:rFonts w:ascii="Arial" w:hAnsi="Arial" w:cs="Arial"/>
            <w:spacing w:val="-4"/>
          </w:rPr>
          <w:delText xml:space="preserve"> </w:delText>
        </w:r>
        <w:r w:rsidRPr="005555F6" w:rsidDel="005D2A09">
          <w:rPr>
            <w:rFonts w:ascii="Arial" w:hAnsi="Arial" w:cs="Arial"/>
          </w:rPr>
          <w:delText>through</w:delText>
        </w:r>
        <w:r w:rsidRPr="005555F6" w:rsidDel="005D2A09">
          <w:rPr>
            <w:rFonts w:ascii="Arial" w:hAnsi="Arial" w:cs="Arial"/>
            <w:spacing w:val="-4"/>
          </w:rPr>
          <w:delText xml:space="preserve"> </w:delText>
        </w:r>
        <w:r w:rsidRPr="005555F6" w:rsidDel="005D2A09">
          <w:rPr>
            <w:rFonts w:ascii="Arial" w:hAnsi="Arial" w:cs="Arial"/>
          </w:rPr>
          <w:delText>2020</w:delText>
        </w:r>
        <w:r w:rsidRPr="005555F6" w:rsidDel="005D2A09">
          <w:rPr>
            <w:rFonts w:ascii="Arial" w:hAnsi="Arial" w:cs="Arial"/>
            <w:spacing w:val="-4"/>
          </w:rPr>
          <w:delText xml:space="preserve"> </w:delText>
        </w:r>
        <w:r w:rsidRPr="005555F6" w:rsidDel="005D2A09">
          <w:rPr>
            <w:rFonts w:ascii="Arial" w:hAnsi="Arial" w:cs="Arial"/>
          </w:rPr>
          <w:delText>model years, these standards shall apply.</w:delText>
        </w:r>
      </w:del>
    </w:p>
    <w:p w14:paraId="76C6FF6F" w14:textId="1BAE4322" w:rsidR="0048243B" w:rsidRPr="00195B91" w:rsidDel="005D2A09" w:rsidRDefault="0048243B" w:rsidP="009A18CE">
      <w:pPr>
        <w:pStyle w:val="BodyText"/>
        <w:keepLines/>
        <w:spacing w:before="6"/>
        <w:rPr>
          <w:del w:id="1428" w:author="Joo, Hye@ARB" w:date="2026-06-04T21:41:00Z"/>
          <w:rFonts w:ascii="Arial" w:hAnsi="Arial" w:cs="Arial"/>
          <w:sz w:val="2"/>
        </w:rPr>
      </w:pPr>
    </w:p>
    <w:tbl>
      <w:tblPr>
        <w:tblW w:w="7920" w:type="dxa"/>
        <w:tblInd w:w="15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80"/>
        <w:gridCol w:w="1291"/>
        <w:gridCol w:w="2249"/>
        <w:gridCol w:w="2400"/>
      </w:tblGrid>
      <w:tr w:rsidR="0048243B" w:rsidRPr="00D96462" w:rsidDel="005D2A09" w14:paraId="40066795" w14:textId="06EC1CC3" w:rsidTr="006D60D8">
        <w:trPr>
          <w:trHeight w:val="1103"/>
          <w:del w:id="1429" w:author="Joo, Hye@ARB" w:date="2026-06-04T21:41:00Z"/>
        </w:trPr>
        <w:tc>
          <w:tcPr>
            <w:tcW w:w="1980" w:type="dxa"/>
            <w:vMerge w:val="restart"/>
            <w:tcBorders>
              <w:bottom w:val="single" w:sz="6" w:space="0" w:color="000000"/>
              <w:right w:val="single" w:sz="6" w:space="0" w:color="000000"/>
            </w:tcBorders>
            <w:vAlign w:val="center"/>
          </w:tcPr>
          <w:p w14:paraId="4B424EAB" w14:textId="075222D5" w:rsidR="0048243B" w:rsidRPr="002E03B3" w:rsidDel="005D2A09" w:rsidRDefault="0048243B" w:rsidP="009A18CE">
            <w:pPr>
              <w:pStyle w:val="TableParagraph"/>
              <w:keepLines/>
              <w:rPr>
                <w:del w:id="1430" w:author="Joo, Hye@ARB" w:date="2026-06-04T21:41:00Z"/>
                <w:rFonts w:ascii="Arial" w:hAnsi="Arial" w:cs="Arial"/>
                <w:sz w:val="24"/>
              </w:rPr>
            </w:pPr>
          </w:p>
          <w:p w14:paraId="49D0CE03" w14:textId="750EF0AF" w:rsidR="0048243B" w:rsidRPr="002E03B3" w:rsidDel="005D2A09" w:rsidRDefault="0048243B" w:rsidP="009A18CE">
            <w:pPr>
              <w:pStyle w:val="TableParagraph"/>
              <w:keepLines/>
              <w:spacing w:before="8"/>
              <w:rPr>
                <w:del w:id="1431" w:author="Joo, Hye@ARB" w:date="2026-06-04T21:41:00Z"/>
                <w:rFonts w:ascii="Arial" w:hAnsi="Arial" w:cs="Arial"/>
                <w:sz w:val="24"/>
              </w:rPr>
            </w:pPr>
          </w:p>
          <w:p w14:paraId="6A7C2566" w14:textId="4AB989D1" w:rsidR="0048243B" w:rsidRPr="002E03B3" w:rsidDel="005D2A09" w:rsidRDefault="0048243B" w:rsidP="009A18CE">
            <w:pPr>
              <w:pStyle w:val="TableParagraph"/>
              <w:keepLines/>
              <w:ind w:left="85" w:right="867"/>
              <w:rPr>
                <w:del w:id="1432" w:author="Joo, Hye@ARB" w:date="2026-06-04T21:41:00Z"/>
                <w:rFonts w:ascii="Arial" w:hAnsi="Arial" w:cs="Arial"/>
                <w:i/>
                <w:sz w:val="24"/>
              </w:rPr>
            </w:pPr>
            <w:del w:id="1433" w:author="Joo, Hye@ARB" w:date="2026-06-04T21:41:00Z">
              <w:r w:rsidRPr="002E03B3" w:rsidDel="005D2A09">
                <w:rPr>
                  <w:rFonts w:ascii="Arial" w:hAnsi="Arial" w:cs="Arial"/>
                  <w:i/>
                  <w:spacing w:val="-2"/>
                  <w:sz w:val="24"/>
                </w:rPr>
                <w:delText>Emission Category</w:delText>
              </w:r>
            </w:del>
          </w:p>
        </w:tc>
        <w:tc>
          <w:tcPr>
            <w:tcW w:w="1291" w:type="dxa"/>
            <w:vMerge w:val="restart"/>
            <w:tcBorders>
              <w:left w:val="single" w:sz="6" w:space="0" w:color="000000"/>
              <w:bottom w:val="single" w:sz="6" w:space="0" w:color="000000"/>
              <w:right w:val="single" w:sz="6" w:space="0" w:color="000000"/>
            </w:tcBorders>
            <w:vAlign w:val="center"/>
          </w:tcPr>
          <w:p w14:paraId="37B3B1DE" w14:textId="4AE8E9A5" w:rsidR="0048243B" w:rsidRPr="002E03B3" w:rsidDel="005D2A09" w:rsidRDefault="0048243B" w:rsidP="009A18CE">
            <w:pPr>
              <w:pStyle w:val="TableParagraph"/>
              <w:keepLines/>
              <w:spacing w:before="8"/>
              <w:rPr>
                <w:del w:id="1434" w:author="Joo, Hye@ARB" w:date="2026-06-04T21:41:00Z"/>
                <w:rFonts w:ascii="Arial" w:hAnsi="Arial" w:cs="Arial"/>
                <w:sz w:val="24"/>
              </w:rPr>
            </w:pPr>
          </w:p>
          <w:p w14:paraId="03BB5623" w14:textId="2A94FF27" w:rsidR="0048243B" w:rsidRPr="002E03B3" w:rsidDel="005D2A09" w:rsidRDefault="0048243B" w:rsidP="009A18CE">
            <w:pPr>
              <w:pStyle w:val="TableParagraph"/>
              <w:keepLines/>
              <w:ind w:left="93" w:right="86"/>
              <w:rPr>
                <w:del w:id="1435" w:author="Joo, Hye@ARB" w:date="2026-06-04T21:41:00Z"/>
                <w:rFonts w:ascii="Arial" w:hAnsi="Arial" w:cs="Arial"/>
                <w:i/>
                <w:sz w:val="24"/>
              </w:rPr>
            </w:pPr>
            <w:del w:id="1436" w:author="Joo, Hye@ARB" w:date="2026-06-04T21:41:00Z">
              <w:r w:rsidRPr="002E03B3" w:rsidDel="005D2A09">
                <w:rPr>
                  <w:rFonts w:ascii="Arial" w:hAnsi="Arial" w:cs="Arial"/>
                  <w:i/>
                  <w:spacing w:val="-2"/>
                  <w:sz w:val="24"/>
                </w:rPr>
                <w:delText>Durability Vehicle Basis (miles)</w:delText>
              </w:r>
            </w:del>
          </w:p>
        </w:tc>
        <w:tc>
          <w:tcPr>
            <w:tcW w:w="2249" w:type="dxa"/>
            <w:tcBorders>
              <w:left w:val="single" w:sz="6" w:space="0" w:color="000000"/>
              <w:bottom w:val="single" w:sz="6" w:space="0" w:color="000000"/>
              <w:right w:val="single" w:sz="6" w:space="0" w:color="000000"/>
            </w:tcBorders>
            <w:vAlign w:val="center"/>
          </w:tcPr>
          <w:p w14:paraId="44E430F1" w14:textId="7B5A48E5" w:rsidR="0048243B" w:rsidRPr="002E03B3" w:rsidDel="005D2A09" w:rsidRDefault="0048243B" w:rsidP="009A18CE">
            <w:pPr>
              <w:pStyle w:val="TableParagraph"/>
              <w:keepLines/>
              <w:ind w:left="10" w:right="4"/>
              <w:jc w:val="center"/>
              <w:rPr>
                <w:del w:id="1437" w:author="Joo, Hye@ARB" w:date="2026-06-04T21:41:00Z"/>
                <w:rFonts w:ascii="Arial" w:hAnsi="Arial" w:cs="Arial"/>
                <w:i/>
                <w:sz w:val="24"/>
              </w:rPr>
            </w:pPr>
            <w:del w:id="1438" w:author="Joo, Hye@ARB" w:date="2026-06-04T21:41:00Z">
              <w:r w:rsidRPr="002E03B3" w:rsidDel="005D2A09">
                <w:rPr>
                  <w:rFonts w:ascii="Arial" w:hAnsi="Arial" w:cs="Arial"/>
                  <w:i/>
                  <w:sz w:val="24"/>
                </w:rPr>
                <w:delText>LEV</w:delText>
              </w:r>
              <w:r w:rsidRPr="002E03B3" w:rsidDel="005D2A09">
                <w:rPr>
                  <w:rFonts w:ascii="Arial" w:hAnsi="Arial" w:cs="Arial"/>
                  <w:i/>
                  <w:spacing w:val="-3"/>
                  <w:sz w:val="24"/>
                </w:rPr>
                <w:delText xml:space="preserve"> </w:delText>
              </w:r>
              <w:r w:rsidRPr="002E03B3" w:rsidDel="005D2A09">
                <w:rPr>
                  <w:rFonts w:ascii="Arial" w:hAnsi="Arial" w:cs="Arial"/>
                  <w:i/>
                  <w:sz w:val="24"/>
                </w:rPr>
                <w:delText>III</w:delText>
              </w:r>
              <w:r w:rsidRPr="002E03B3" w:rsidDel="005D2A09">
                <w:rPr>
                  <w:rFonts w:ascii="Arial" w:hAnsi="Arial" w:cs="Arial"/>
                  <w:i/>
                  <w:spacing w:val="-2"/>
                  <w:sz w:val="24"/>
                </w:rPr>
                <w:delText xml:space="preserve"> </w:delText>
              </w:r>
              <w:r w:rsidRPr="002E03B3" w:rsidDel="005D2A09">
                <w:rPr>
                  <w:rFonts w:ascii="Arial" w:hAnsi="Arial" w:cs="Arial"/>
                  <w:i/>
                  <w:spacing w:val="-4"/>
                  <w:sz w:val="24"/>
                </w:rPr>
                <w:delText>MDVs</w:delText>
              </w:r>
            </w:del>
          </w:p>
          <w:p w14:paraId="0136582F" w14:textId="1809DE69" w:rsidR="0048243B" w:rsidRPr="002E03B3" w:rsidDel="005D2A09" w:rsidRDefault="0048243B" w:rsidP="009A18CE">
            <w:pPr>
              <w:pStyle w:val="TableParagraph"/>
              <w:keepLines/>
              <w:ind w:left="10"/>
              <w:jc w:val="center"/>
              <w:rPr>
                <w:del w:id="1439" w:author="Joo, Hye@ARB" w:date="2026-06-04T21:41:00Z"/>
                <w:rFonts w:ascii="Arial" w:hAnsi="Arial" w:cs="Arial"/>
                <w:i/>
                <w:sz w:val="24"/>
              </w:rPr>
            </w:pPr>
            <w:del w:id="1440" w:author="Joo, Hye@ARB" w:date="2026-06-04T21:41:00Z">
              <w:r w:rsidRPr="002E03B3" w:rsidDel="005D2A09">
                <w:rPr>
                  <w:rFonts w:ascii="Arial" w:hAnsi="Arial" w:cs="Arial"/>
                  <w:i/>
                  <w:sz w:val="24"/>
                </w:rPr>
                <w:delText>(excluding</w:delText>
              </w:r>
              <w:r w:rsidRPr="002E03B3" w:rsidDel="005D2A09">
                <w:rPr>
                  <w:rFonts w:ascii="Arial" w:hAnsi="Arial" w:cs="Arial"/>
                  <w:i/>
                  <w:spacing w:val="-15"/>
                  <w:sz w:val="24"/>
                </w:rPr>
                <w:delText xml:space="preserve"> </w:delText>
              </w:r>
              <w:r w:rsidRPr="002E03B3" w:rsidDel="005D2A09">
                <w:rPr>
                  <w:rFonts w:ascii="Arial" w:hAnsi="Arial" w:cs="Arial"/>
                  <w:i/>
                  <w:sz w:val="24"/>
                </w:rPr>
                <w:delText>MDPVs) 8,501 - 10,000 lbs.</w:delText>
              </w:r>
            </w:del>
          </w:p>
          <w:p w14:paraId="1CE1B341" w14:textId="7B9D5822" w:rsidR="0048243B" w:rsidRPr="002E03B3" w:rsidDel="005D2A09" w:rsidRDefault="0048243B" w:rsidP="009A18CE">
            <w:pPr>
              <w:pStyle w:val="TableParagraph"/>
              <w:keepLines/>
              <w:ind w:left="10" w:right="3"/>
              <w:jc w:val="center"/>
              <w:rPr>
                <w:del w:id="1441" w:author="Joo, Hye@ARB" w:date="2026-06-04T21:41:00Z"/>
                <w:rFonts w:ascii="Arial" w:hAnsi="Arial" w:cs="Arial"/>
                <w:i/>
                <w:sz w:val="24"/>
              </w:rPr>
            </w:pPr>
            <w:del w:id="1442" w:author="Joo, Hye@ARB" w:date="2026-06-04T21:41:00Z">
              <w:r w:rsidRPr="002E03B3" w:rsidDel="005D2A09">
                <w:rPr>
                  <w:rFonts w:ascii="Arial" w:hAnsi="Arial" w:cs="Arial"/>
                  <w:i/>
                  <w:spacing w:val="-5"/>
                  <w:sz w:val="24"/>
                </w:rPr>
                <w:delText>GVW</w:delText>
              </w:r>
            </w:del>
          </w:p>
        </w:tc>
        <w:tc>
          <w:tcPr>
            <w:tcW w:w="2400" w:type="dxa"/>
            <w:tcBorders>
              <w:left w:val="single" w:sz="6" w:space="0" w:color="000000"/>
              <w:bottom w:val="single" w:sz="6" w:space="0" w:color="000000"/>
            </w:tcBorders>
            <w:vAlign w:val="center"/>
          </w:tcPr>
          <w:p w14:paraId="19A69697" w14:textId="0BF1841A" w:rsidR="0048243B" w:rsidRPr="002E03B3" w:rsidDel="005D2A09" w:rsidRDefault="0048243B" w:rsidP="009A18CE">
            <w:pPr>
              <w:pStyle w:val="TableParagraph"/>
              <w:keepLines/>
              <w:ind w:left="145" w:right="127" w:hanging="1"/>
              <w:jc w:val="center"/>
              <w:rPr>
                <w:del w:id="1443" w:author="Joo, Hye@ARB" w:date="2026-06-04T21:41:00Z"/>
                <w:rFonts w:ascii="Arial" w:hAnsi="Arial" w:cs="Arial"/>
                <w:i/>
                <w:sz w:val="24"/>
              </w:rPr>
            </w:pPr>
            <w:del w:id="1444" w:author="Joo, Hye@ARB" w:date="2026-06-04T21:41:00Z">
              <w:r w:rsidRPr="002E03B3" w:rsidDel="005D2A09">
                <w:rPr>
                  <w:rFonts w:ascii="Arial" w:hAnsi="Arial" w:cs="Arial"/>
                  <w:i/>
                  <w:sz w:val="24"/>
                </w:rPr>
                <w:delText>LEV III MDVs 10,001</w:delText>
              </w:r>
              <w:r w:rsidRPr="002E03B3" w:rsidDel="005D2A09">
                <w:rPr>
                  <w:rFonts w:ascii="Arial" w:hAnsi="Arial" w:cs="Arial"/>
                  <w:i/>
                  <w:spacing w:val="-12"/>
                  <w:sz w:val="24"/>
                </w:rPr>
                <w:delText xml:space="preserve"> </w:delText>
              </w:r>
              <w:r w:rsidRPr="002E03B3" w:rsidDel="005D2A09">
                <w:rPr>
                  <w:rFonts w:ascii="Arial" w:hAnsi="Arial" w:cs="Arial"/>
                  <w:i/>
                  <w:sz w:val="24"/>
                </w:rPr>
                <w:delText>-</w:delText>
              </w:r>
              <w:r w:rsidRPr="002E03B3" w:rsidDel="005D2A09">
                <w:rPr>
                  <w:rFonts w:ascii="Arial" w:hAnsi="Arial" w:cs="Arial"/>
                  <w:i/>
                  <w:spacing w:val="-13"/>
                  <w:sz w:val="24"/>
                </w:rPr>
                <w:delText xml:space="preserve"> </w:delText>
              </w:r>
              <w:r w:rsidRPr="002E03B3" w:rsidDel="005D2A09">
                <w:rPr>
                  <w:rFonts w:ascii="Arial" w:hAnsi="Arial" w:cs="Arial"/>
                  <w:i/>
                  <w:sz w:val="24"/>
                </w:rPr>
                <w:delText>14,000</w:delText>
              </w:r>
              <w:r w:rsidRPr="002E03B3" w:rsidDel="005D2A09">
                <w:rPr>
                  <w:rFonts w:ascii="Arial" w:hAnsi="Arial" w:cs="Arial"/>
                  <w:i/>
                  <w:spacing w:val="-12"/>
                  <w:sz w:val="24"/>
                </w:rPr>
                <w:delText xml:space="preserve"> </w:delText>
              </w:r>
              <w:r w:rsidRPr="002E03B3" w:rsidDel="005D2A09">
                <w:rPr>
                  <w:rFonts w:ascii="Arial" w:hAnsi="Arial" w:cs="Arial"/>
                  <w:i/>
                  <w:sz w:val="24"/>
                </w:rPr>
                <w:delText>lbs.</w:delText>
              </w:r>
            </w:del>
          </w:p>
          <w:p w14:paraId="26EBD2E5" w14:textId="0FF36165" w:rsidR="0048243B" w:rsidRPr="002E03B3" w:rsidDel="005D2A09" w:rsidRDefault="0048243B" w:rsidP="009A18CE">
            <w:pPr>
              <w:pStyle w:val="TableParagraph"/>
              <w:keepLines/>
              <w:ind w:left="16" w:right="5"/>
              <w:jc w:val="center"/>
              <w:rPr>
                <w:del w:id="1445" w:author="Joo, Hye@ARB" w:date="2026-06-04T21:41:00Z"/>
                <w:rFonts w:ascii="Arial" w:hAnsi="Arial" w:cs="Arial"/>
                <w:i/>
                <w:sz w:val="24"/>
              </w:rPr>
            </w:pPr>
            <w:del w:id="1446" w:author="Joo, Hye@ARB" w:date="2026-06-04T21:41:00Z">
              <w:r w:rsidRPr="002E03B3" w:rsidDel="005D2A09">
                <w:rPr>
                  <w:rFonts w:ascii="Arial" w:hAnsi="Arial" w:cs="Arial"/>
                  <w:i/>
                  <w:spacing w:val="-5"/>
                  <w:sz w:val="24"/>
                </w:rPr>
                <w:delText>GVW</w:delText>
              </w:r>
            </w:del>
          </w:p>
        </w:tc>
      </w:tr>
      <w:tr w:rsidR="0048243B" w:rsidRPr="001238F2" w:rsidDel="005D2A09" w14:paraId="274D80C4" w14:textId="71F134C1" w:rsidTr="006D60D8">
        <w:trPr>
          <w:trHeight w:val="553"/>
          <w:del w:id="1447" w:author="Joo, Hye@ARB" w:date="2026-06-04T21:41:00Z"/>
        </w:trPr>
        <w:tc>
          <w:tcPr>
            <w:tcW w:w="1980" w:type="dxa"/>
            <w:vMerge/>
            <w:tcBorders>
              <w:top w:val="nil"/>
              <w:bottom w:val="single" w:sz="6" w:space="0" w:color="000000"/>
              <w:right w:val="single" w:sz="6" w:space="0" w:color="000000"/>
            </w:tcBorders>
            <w:vAlign w:val="center"/>
          </w:tcPr>
          <w:p w14:paraId="50C08CCB" w14:textId="2B1819BE" w:rsidR="0048243B" w:rsidRPr="002E03B3" w:rsidDel="005D2A09" w:rsidRDefault="0048243B" w:rsidP="009A18CE">
            <w:pPr>
              <w:keepLines/>
              <w:widowControl w:val="0"/>
              <w:spacing w:line="240" w:lineRule="auto"/>
              <w:rPr>
                <w:del w:id="1448" w:author="Joo, Hye@ARB" w:date="2026-06-04T21:41:00Z"/>
                <w:rFonts w:ascii="Arial" w:hAnsi="Arial" w:cs="Arial"/>
                <w:sz w:val="2"/>
                <w:szCs w:val="2"/>
              </w:rPr>
            </w:pPr>
          </w:p>
        </w:tc>
        <w:tc>
          <w:tcPr>
            <w:tcW w:w="1291" w:type="dxa"/>
            <w:vMerge/>
            <w:tcBorders>
              <w:top w:val="nil"/>
              <w:left w:val="single" w:sz="6" w:space="0" w:color="000000"/>
              <w:bottom w:val="single" w:sz="6" w:space="0" w:color="000000"/>
              <w:right w:val="single" w:sz="6" w:space="0" w:color="000000"/>
            </w:tcBorders>
            <w:vAlign w:val="center"/>
          </w:tcPr>
          <w:p w14:paraId="05E618D3" w14:textId="56A04AA4" w:rsidR="0048243B" w:rsidRPr="002E03B3" w:rsidDel="005D2A09" w:rsidRDefault="0048243B" w:rsidP="009A18CE">
            <w:pPr>
              <w:keepLines/>
              <w:widowControl w:val="0"/>
              <w:spacing w:line="240" w:lineRule="auto"/>
              <w:rPr>
                <w:del w:id="1449" w:author="Joo, Hye@ARB" w:date="2026-06-04T21:41:00Z"/>
                <w:rFonts w:ascii="Arial" w:hAnsi="Arial" w:cs="Arial"/>
                <w:sz w:val="2"/>
                <w:szCs w:val="2"/>
              </w:rPr>
            </w:pPr>
          </w:p>
        </w:tc>
        <w:tc>
          <w:tcPr>
            <w:tcW w:w="2249" w:type="dxa"/>
            <w:tcBorders>
              <w:top w:val="single" w:sz="6" w:space="0" w:color="000000"/>
              <w:left w:val="single" w:sz="6" w:space="0" w:color="000000"/>
              <w:bottom w:val="single" w:sz="6" w:space="0" w:color="000000"/>
              <w:right w:val="single" w:sz="6" w:space="0" w:color="000000"/>
            </w:tcBorders>
            <w:vAlign w:val="center"/>
          </w:tcPr>
          <w:p w14:paraId="6752F84B" w14:textId="458E7B17" w:rsidR="0048243B" w:rsidRPr="002E03B3" w:rsidDel="005D2A09" w:rsidRDefault="0048243B" w:rsidP="009A18CE">
            <w:pPr>
              <w:pStyle w:val="TableParagraph"/>
              <w:keepLines/>
              <w:spacing w:before="1"/>
              <w:ind w:left="10" w:right="1"/>
              <w:jc w:val="center"/>
              <w:rPr>
                <w:del w:id="1450" w:author="Joo, Hye@ARB" w:date="2026-06-04T21:41:00Z"/>
                <w:rFonts w:ascii="Arial" w:hAnsi="Arial" w:cs="Arial"/>
                <w:i/>
                <w:sz w:val="24"/>
              </w:rPr>
            </w:pPr>
            <w:del w:id="1451"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750C4470" w14:textId="6EC47586" w:rsidR="0048243B" w:rsidRPr="002E03B3" w:rsidDel="005D2A09" w:rsidRDefault="0048243B" w:rsidP="009A18CE">
            <w:pPr>
              <w:pStyle w:val="TableParagraph"/>
              <w:keepLines/>
              <w:ind w:left="10" w:right="3"/>
              <w:jc w:val="center"/>
              <w:rPr>
                <w:del w:id="1452" w:author="Joo, Hye@ARB" w:date="2026-06-04T21:41:00Z"/>
                <w:rFonts w:ascii="Arial" w:hAnsi="Arial" w:cs="Arial"/>
                <w:i/>
                <w:sz w:val="24"/>
              </w:rPr>
            </w:pPr>
            <w:del w:id="1453" w:author="Joo, Hye@ARB" w:date="2026-06-04T21:41:00Z">
              <w:r w:rsidRPr="002E03B3" w:rsidDel="005D2A09">
                <w:rPr>
                  <w:rFonts w:ascii="Arial" w:hAnsi="Arial" w:cs="Arial"/>
                  <w:i/>
                  <w:spacing w:val="-2"/>
                  <w:sz w:val="24"/>
                </w:rPr>
                <w:delText>(g/mi)</w:delText>
              </w:r>
            </w:del>
          </w:p>
        </w:tc>
        <w:tc>
          <w:tcPr>
            <w:tcW w:w="2400" w:type="dxa"/>
            <w:tcBorders>
              <w:top w:val="single" w:sz="6" w:space="0" w:color="000000"/>
              <w:left w:val="single" w:sz="6" w:space="0" w:color="000000"/>
              <w:bottom w:val="single" w:sz="6" w:space="0" w:color="000000"/>
            </w:tcBorders>
            <w:vAlign w:val="center"/>
          </w:tcPr>
          <w:p w14:paraId="72AA6BCE" w14:textId="4D8703C0" w:rsidR="0048243B" w:rsidRPr="002E03B3" w:rsidDel="005D2A09" w:rsidRDefault="0048243B" w:rsidP="009A18CE">
            <w:pPr>
              <w:pStyle w:val="TableParagraph"/>
              <w:keepLines/>
              <w:spacing w:before="1"/>
              <w:ind w:left="16" w:right="2"/>
              <w:jc w:val="center"/>
              <w:rPr>
                <w:del w:id="1454" w:author="Joo, Hye@ARB" w:date="2026-06-04T21:41:00Z"/>
                <w:rFonts w:ascii="Arial" w:hAnsi="Arial" w:cs="Arial"/>
                <w:i/>
                <w:sz w:val="24"/>
              </w:rPr>
            </w:pPr>
            <w:del w:id="1455"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0EF6A611" w14:textId="6E9C0177" w:rsidR="0048243B" w:rsidRPr="002E03B3" w:rsidDel="005D2A09" w:rsidRDefault="0048243B" w:rsidP="009A18CE">
            <w:pPr>
              <w:pStyle w:val="TableParagraph"/>
              <w:keepLines/>
              <w:ind w:left="16"/>
              <w:jc w:val="center"/>
              <w:rPr>
                <w:del w:id="1456" w:author="Joo, Hye@ARB" w:date="2026-06-04T21:41:00Z"/>
                <w:rFonts w:ascii="Arial" w:hAnsi="Arial" w:cs="Arial"/>
                <w:i/>
                <w:sz w:val="24"/>
              </w:rPr>
            </w:pPr>
            <w:del w:id="1457" w:author="Joo, Hye@ARB" w:date="2026-06-04T21:41:00Z">
              <w:r w:rsidRPr="002E03B3" w:rsidDel="005D2A09">
                <w:rPr>
                  <w:rFonts w:ascii="Arial" w:hAnsi="Arial" w:cs="Arial"/>
                  <w:i/>
                  <w:spacing w:val="-2"/>
                  <w:sz w:val="24"/>
                </w:rPr>
                <w:delText>(g/mi)</w:delText>
              </w:r>
            </w:del>
          </w:p>
        </w:tc>
      </w:tr>
      <w:tr w:rsidR="0048243B" w:rsidRPr="001238F2" w:rsidDel="005D2A09" w14:paraId="3DFBC8B4" w14:textId="0F47D7F3" w:rsidTr="006D60D8">
        <w:trPr>
          <w:trHeight w:val="400"/>
          <w:del w:id="1458" w:author="Joo, Hye@ARB" w:date="2026-06-04T21:41:00Z"/>
        </w:trPr>
        <w:tc>
          <w:tcPr>
            <w:tcW w:w="1980" w:type="dxa"/>
            <w:tcBorders>
              <w:top w:val="single" w:sz="6" w:space="0" w:color="000000"/>
              <w:bottom w:val="single" w:sz="6" w:space="0" w:color="000000"/>
              <w:right w:val="single" w:sz="6" w:space="0" w:color="000000"/>
            </w:tcBorders>
            <w:vAlign w:val="center"/>
          </w:tcPr>
          <w:p w14:paraId="6351A795" w14:textId="04CEAB75" w:rsidR="0048243B" w:rsidRPr="002E03B3" w:rsidDel="005D2A09" w:rsidRDefault="0048243B" w:rsidP="009A18CE">
            <w:pPr>
              <w:pStyle w:val="TableParagraph"/>
              <w:keepLines/>
              <w:spacing w:before="61"/>
              <w:ind w:left="85"/>
              <w:rPr>
                <w:del w:id="1459" w:author="Joo, Hye@ARB" w:date="2026-06-04T21:41:00Z"/>
                <w:rFonts w:ascii="Arial" w:hAnsi="Arial" w:cs="Arial"/>
                <w:sz w:val="24"/>
              </w:rPr>
            </w:pPr>
            <w:del w:id="1460" w:author="Joo, Hye@ARB" w:date="2026-06-04T21:41:00Z">
              <w:r w:rsidRPr="002E03B3" w:rsidDel="005D2A09">
                <w:rPr>
                  <w:rFonts w:ascii="Arial" w:hAnsi="Arial" w:cs="Arial"/>
                  <w:spacing w:val="-2"/>
                  <w:sz w:val="24"/>
                </w:rPr>
                <w:delText>LEV395</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4E96EACD" w14:textId="6142430D" w:rsidR="0048243B" w:rsidRPr="002E03B3" w:rsidDel="005D2A09" w:rsidRDefault="0048243B" w:rsidP="009A18CE">
            <w:pPr>
              <w:pStyle w:val="TableParagraph"/>
              <w:keepLines/>
              <w:ind w:left="93"/>
              <w:rPr>
                <w:del w:id="1461" w:author="Joo, Hye@ARB" w:date="2026-06-04T21:41:00Z"/>
                <w:rFonts w:ascii="Arial" w:hAnsi="Arial" w:cs="Arial"/>
                <w:sz w:val="24"/>
              </w:rPr>
            </w:pPr>
            <w:del w:id="1462"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EBA94FD" w14:textId="6BF6C70E" w:rsidR="0048243B" w:rsidRPr="002E03B3" w:rsidDel="005D2A09" w:rsidRDefault="0048243B" w:rsidP="009A18CE">
            <w:pPr>
              <w:pStyle w:val="TableParagraph"/>
              <w:keepLines/>
              <w:ind w:left="10" w:right="3"/>
              <w:jc w:val="center"/>
              <w:rPr>
                <w:del w:id="1463" w:author="Joo, Hye@ARB" w:date="2026-06-04T21:41:00Z"/>
                <w:rFonts w:ascii="Arial" w:hAnsi="Arial" w:cs="Arial"/>
                <w:sz w:val="24"/>
              </w:rPr>
            </w:pPr>
            <w:del w:id="1464"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26F27192" w14:textId="1754121E" w:rsidR="0048243B" w:rsidRPr="002E03B3" w:rsidDel="005D2A09" w:rsidRDefault="0048243B" w:rsidP="009A18CE">
            <w:pPr>
              <w:pStyle w:val="TableParagraph"/>
              <w:keepLines/>
              <w:ind w:left="16"/>
              <w:jc w:val="center"/>
              <w:rPr>
                <w:del w:id="1465" w:author="Joo, Hye@ARB" w:date="2026-06-04T21:41:00Z"/>
                <w:rFonts w:ascii="Arial" w:hAnsi="Arial" w:cs="Arial"/>
                <w:sz w:val="24"/>
              </w:rPr>
            </w:pPr>
            <w:del w:id="1466" w:author="Joo, Hye@ARB" w:date="2026-06-04T21:41:00Z">
              <w:r w:rsidRPr="002E03B3" w:rsidDel="005D2A09">
                <w:rPr>
                  <w:rFonts w:ascii="Arial" w:hAnsi="Arial" w:cs="Arial"/>
                  <w:spacing w:val="-5"/>
                  <w:sz w:val="24"/>
                </w:rPr>
                <w:delText>n/a</w:delText>
              </w:r>
            </w:del>
          </w:p>
        </w:tc>
      </w:tr>
      <w:tr w:rsidR="0048243B" w:rsidRPr="001238F2" w:rsidDel="005D2A09" w14:paraId="3E901C47" w14:textId="08143E81" w:rsidTr="006D60D8">
        <w:trPr>
          <w:trHeight w:val="402"/>
          <w:del w:id="1467" w:author="Joo, Hye@ARB" w:date="2026-06-04T21:41:00Z"/>
        </w:trPr>
        <w:tc>
          <w:tcPr>
            <w:tcW w:w="1980" w:type="dxa"/>
            <w:tcBorders>
              <w:top w:val="single" w:sz="6" w:space="0" w:color="000000"/>
              <w:bottom w:val="single" w:sz="6" w:space="0" w:color="000000"/>
              <w:right w:val="single" w:sz="6" w:space="0" w:color="000000"/>
            </w:tcBorders>
            <w:vAlign w:val="center"/>
          </w:tcPr>
          <w:p w14:paraId="7F4F72FC" w14:textId="3C128C03" w:rsidR="0048243B" w:rsidRPr="002E03B3" w:rsidDel="005D2A09" w:rsidRDefault="0048243B" w:rsidP="009A18CE">
            <w:pPr>
              <w:pStyle w:val="TableParagraph"/>
              <w:keepLines/>
              <w:spacing w:before="63"/>
              <w:ind w:left="85"/>
              <w:rPr>
                <w:del w:id="1468" w:author="Joo, Hye@ARB" w:date="2026-06-04T21:41:00Z"/>
                <w:rFonts w:ascii="Arial" w:hAnsi="Arial" w:cs="Arial"/>
                <w:sz w:val="24"/>
              </w:rPr>
            </w:pPr>
            <w:del w:id="1469" w:author="Joo, Hye@ARB" w:date="2026-06-04T21:41:00Z">
              <w:r w:rsidRPr="002E03B3" w:rsidDel="005D2A09">
                <w:rPr>
                  <w:rFonts w:ascii="Arial" w:hAnsi="Arial" w:cs="Arial"/>
                  <w:spacing w:val="-2"/>
                  <w:sz w:val="24"/>
                </w:rPr>
                <w:delText>ULEV340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25FB2655" w14:textId="39E550DD" w:rsidR="0048243B" w:rsidRPr="002E03B3" w:rsidDel="005D2A09" w:rsidRDefault="0048243B" w:rsidP="009A18CE">
            <w:pPr>
              <w:pStyle w:val="TableParagraph"/>
              <w:keepLines/>
              <w:spacing w:before="1"/>
              <w:ind w:left="93"/>
              <w:rPr>
                <w:del w:id="1470" w:author="Joo, Hye@ARB" w:date="2026-06-04T21:41:00Z"/>
                <w:rFonts w:ascii="Arial" w:hAnsi="Arial" w:cs="Arial"/>
                <w:sz w:val="24"/>
              </w:rPr>
            </w:pPr>
            <w:del w:id="1471"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2EFA5D3A" w14:textId="3E96A676" w:rsidR="0048243B" w:rsidRPr="002E03B3" w:rsidDel="005D2A09" w:rsidRDefault="0048243B" w:rsidP="009A18CE">
            <w:pPr>
              <w:pStyle w:val="TableParagraph"/>
              <w:keepLines/>
              <w:spacing w:before="1"/>
              <w:ind w:left="10" w:right="3"/>
              <w:jc w:val="center"/>
              <w:rPr>
                <w:del w:id="1472" w:author="Joo, Hye@ARB" w:date="2026-06-04T21:41:00Z"/>
                <w:rFonts w:ascii="Arial" w:hAnsi="Arial" w:cs="Arial"/>
                <w:sz w:val="24"/>
              </w:rPr>
            </w:pPr>
            <w:del w:id="1473"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55D74572" w14:textId="34039267" w:rsidR="0048243B" w:rsidRPr="002E03B3" w:rsidDel="005D2A09" w:rsidRDefault="0048243B" w:rsidP="009A18CE">
            <w:pPr>
              <w:pStyle w:val="TableParagraph"/>
              <w:keepLines/>
              <w:spacing w:before="1"/>
              <w:ind w:left="16"/>
              <w:jc w:val="center"/>
              <w:rPr>
                <w:del w:id="1474" w:author="Joo, Hye@ARB" w:date="2026-06-04T21:41:00Z"/>
                <w:rFonts w:ascii="Arial" w:hAnsi="Arial" w:cs="Arial"/>
                <w:sz w:val="24"/>
              </w:rPr>
            </w:pPr>
            <w:del w:id="1475" w:author="Joo, Hye@ARB" w:date="2026-06-04T21:41:00Z">
              <w:r w:rsidRPr="002E03B3" w:rsidDel="005D2A09">
                <w:rPr>
                  <w:rFonts w:ascii="Arial" w:hAnsi="Arial" w:cs="Arial"/>
                  <w:spacing w:val="-5"/>
                  <w:sz w:val="24"/>
                </w:rPr>
                <w:delText>n/a</w:delText>
              </w:r>
            </w:del>
          </w:p>
        </w:tc>
      </w:tr>
      <w:tr w:rsidR="0048243B" w:rsidRPr="001238F2" w:rsidDel="005D2A09" w14:paraId="7B6FAC30" w14:textId="1F483C6B" w:rsidTr="006D60D8">
        <w:trPr>
          <w:trHeight w:val="402"/>
          <w:del w:id="1476" w:author="Joo, Hye@ARB" w:date="2026-06-04T21:41:00Z"/>
        </w:trPr>
        <w:tc>
          <w:tcPr>
            <w:tcW w:w="1980" w:type="dxa"/>
            <w:tcBorders>
              <w:top w:val="single" w:sz="6" w:space="0" w:color="000000"/>
              <w:bottom w:val="single" w:sz="6" w:space="0" w:color="000000"/>
              <w:right w:val="single" w:sz="6" w:space="0" w:color="000000"/>
            </w:tcBorders>
            <w:vAlign w:val="center"/>
          </w:tcPr>
          <w:p w14:paraId="39999EEB" w14:textId="454F11FB" w:rsidR="0048243B" w:rsidRPr="002E03B3" w:rsidDel="005D2A09" w:rsidRDefault="0048243B" w:rsidP="009A18CE">
            <w:pPr>
              <w:pStyle w:val="TableParagraph"/>
              <w:keepLines/>
              <w:spacing w:before="63"/>
              <w:ind w:left="85"/>
              <w:rPr>
                <w:del w:id="1477" w:author="Joo, Hye@ARB" w:date="2026-06-04T21:41:00Z"/>
                <w:rFonts w:ascii="Arial" w:hAnsi="Arial" w:cs="Arial"/>
                <w:sz w:val="24"/>
              </w:rPr>
            </w:pPr>
            <w:del w:id="1478" w:author="Joo, Hye@ARB" w:date="2026-06-04T21:41:00Z">
              <w:r w:rsidRPr="002E03B3" w:rsidDel="005D2A09">
                <w:rPr>
                  <w:rFonts w:ascii="Arial" w:hAnsi="Arial" w:cs="Arial"/>
                  <w:spacing w:val="-2"/>
                  <w:sz w:val="24"/>
                </w:rPr>
                <w:delText>ULEV250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55727004" w14:textId="73A2CC5E" w:rsidR="0048243B" w:rsidRPr="002E03B3" w:rsidDel="005D2A09" w:rsidRDefault="0048243B" w:rsidP="009A18CE">
            <w:pPr>
              <w:pStyle w:val="TableParagraph"/>
              <w:keepLines/>
              <w:ind w:left="93"/>
              <w:rPr>
                <w:del w:id="1479" w:author="Joo, Hye@ARB" w:date="2026-06-04T21:41:00Z"/>
                <w:rFonts w:ascii="Arial" w:hAnsi="Arial" w:cs="Arial"/>
                <w:sz w:val="24"/>
              </w:rPr>
            </w:pPr>
            <w:del w:id="1480"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224030B5" w14:textId="254ADEFC" w:rsidR="0048243B" w:rsidRPr="002E03B3" w:rsidDel="005D2A09" w:rsidRDefault="0048243B" w:rsidP="009A18CE">
            <w:pPr>
              <w:pStyle w:val="TableParagraph"/>
              <w:keepLines/>
              <w:ind w:left="10" w:right="1"/>
              <w:jc w:val="center"/>
              <w:rPr>
                <w:del w:id="1481" w:author="Joo, Hye@ARB" w:date="2026-06-04T21:41:00Z"/>
                <w:rFonts w:ascii="Arial" w:hAnsi="Arial" w:cs="Arial"/>
                <w:sz w:val="24"/>
              </w:rPr>
            </w:pPr>
            <w:del w:id="1482" w:author="Joo, Hye@ARB" w:date="2026-06-04T21:41:00Z">
              <w:r w:rsidRPr="002E03B3" w:rsidDel="005D2A09">
                <w:rPr>
                  <w:rFonts w:ascii="Arial" w:hAnsi="Arial" w:cs="Arial"/>
                  <w:spacing w:val="-2"/>
                  <w:sz w:val="24"/>
                </w:rPr>
                <w:delText>0.370</w:delText>
              </w:r>
            </w:del>
          </w:p>
        </w:tc>
        <w:tc>
          <w:tcPr>
            <w:tcW w:w="2400" w:type="dxa"/>
            <w:tcBorders>
              <w:top w:val="single" w:sz="6" w:space="0" w:color="000000"/>
              <w:left w:val="single" w:sz="6" w:space="0" w:color="000000"/>
              <w:bottom w:val="single" w:sz="6" w:space="0" w:color="000000"/>
            </w:tcBorders>
            <w:vAlign w:val="center"/>
          </w:tcPr>
          <w:p w14:paraId="13994EC6" w14:textId="2AC694D3" w:rsidR="0048243B" w:rsidRPr="002E03B3" w:rsidDel="005D2A09" w:rsidRDefault="0048243B" w:rsidP="009A18CE">
            <w:pPr>
              <w:pStyle w:val="TableParagraph"/>
              <w:keepLines/>
              <w:ind w:left="16"/>
              <w:jc w:val="center"/>
              <w:rPr>
                <w:del w:id="1483" w:author="Joo, Hye@ARB" w:date="2026-06-04T21:41:00Z"/>
                <w:rFonts w:ascii="Arial" w:hAnsi="Arial" w:cs="Arial"/>
                <w:sz w:val="24"/>
              </w:rPr>
            </w:pPr>
            <w:del w:id="1484" w:author="Joo, Hye@ARB" w:date="2026-06-04T21:41:00Z">
              <w:r w:rsidRPr="002E03B3" w:rsidDel="005D2A09">
                <w:rPr>
                  <w:rFonts w:ascii="Arial" w:hAnsi="Arial" w:cs="Arial"/>
                  <w:spacing w:val="-5"/>
                  <w:sz w:val="24"/>
                </w:rPr>
                <w:delText>n/a</w:delText>
              </w:r>
            </w:del>
          </w:p>
        </w:tc>
      </w:tr>
      <w:tr w:rsidR="0048243B" w:rsidRPr="001238F2" w:rsidDel="005D2A09" w14:paraId="1BD97100" w14:textId="3A5CE1B9" w:rsidTr="006D60D8">
        <w:trPr>
          <w:trHeight w:val="402"/>
          <w:del w:id="1485" w:author="Joo, Hye@ARB" w:date="2026-06-04T21:41:00Z"/>
        </w:trPr>
        <w:tc>
          <w:tcPr>
            <w:tcW w:w="1980" w:type="dxa"/>
            <w:tcBorders>
              <w:top w:val="single" w:sz="6" w:space="0" w:color="000000"/>
              <w:bottom w:val="single" w:sz="6" w:space="0" w:color="000000"/>
              <w:right w:val="single" w:sz="6" w:space="0" w:color="000000"/>
            </w:tcBorders>
            <w:vAlign w:val="center"/>
          </w:tcPr>
          <w:p w14:paraId="062D985D" w14:textId="63F0A7E9" w:rsidR="0048243B" w:rsidRPr="002E03B3" w:rsidDel="005D2A09" w:rsidRDefault="0048243B" w:rsidP="009A18CE">
            <w:pPr>
              <w:pStyle w:val="TableParagraph"/>
              <w:keepLines/>
              <w:spacing w:before="61"/>
              <w:ind w:left="85"/>
              <w:rPr>
                <w:del w:id="1486" w:author="Joo, Hye@ARB" w:date="2026-06-04T21:41:00Z"/>
                <w:rFonts w:ascii="Arial" w:hAnsi="Arial" w:cs="Arial"/>
                <w:sz w:val="24"/>
              </w:rPr>
            </w:pPr>
            <w:del w:id="1487" w:author="Joo, Hye@ARB" w:date="2026-06-04T21:41:00Z">
              <w:r w:rsidRPr="002E03B3" w:rsidDel="005D2A09">
                <w:rPr>
                  <w:rFonts w:ascii="Arial" w:hAnsi="Arial" w:cs="Arial"/>
                  <w:spacing w:val="-2"/>
                  <w:sz w:val="24"/>
                </w:rPr>
                <w:delText>ULEV200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1E3AE30E" w14:textId="52C38C32" w:rsidR="0048243B" w:rsidRPr="002E03B3" w:rsidDel="005D2A09" w:rsidRDefault="0048243B" w:rsidP="009A18CE">
            <w:pPr>
              <w:pStyle w:val="TableParagraph"/>
              <w:keepLines/>
              <w:ind w:left="93"/>
              <w:rPr>
                <w:del w:id="1488" w:author="Joo, Hye@ARB" w:date="2026-06-04T21:41:00Z"/>
                <w:rFonts w:ascii="Arial" w:hAnsi="Arial" w:cs="Arial"/>
                <w:sz w:val="24"/>
              </w:rPr>
            </w:pPr>
            <w:del w:id="1489"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54255D90" w14:textId="45689065" w:rsidR="0048243B" w:rsidRPr="002E03B3" w:rsidDel="005D2A09" w:rsidRDefault="0048243B" w:rsidP="009A18CE">
            <w:pPr>
              <w:pStyle w:val="TableParagraph"/>
              <w:keepLines/>
              <w:ind w:left="10" w:right="1"/>
              <w:jc w:val="center"/>
              <w:rPr>
                <w:del w:id="1490" w:author="Joo, Hye@ARB" w:date="2026-06-04T21:41:00Z"/>
                <w:rFonts w:ascii="Arial" w:hAnsi="Arial" w:cs="Arial"/>
                <w:sz w:val="24"/>
              </w:rPr>
            </w:pPr>
            <w:del w:id="1491" w:author="Joo, Hye@ARB" w:date="2026-06-04T21:41:00Z">
              <w:r w:rsidRPr="002E03B3" w:rsidDel="005D2A09">
                <w:rPr>
                  <w:rFonts w:ascii="Arial" w:hAnsi="Arial" w:cs="Arial"/>
                  <w:spacing w:val="-2"/>
                  <w:sz w:val="24"/>
                </w:rPr>
                <w:delText>0.300</w:delText>
              </w:r>
            </w:del>
          </w:p>
        </w:tc>
        <w:tc>
          <w:tcPr>
            <w:tcW w:w="2400" w:type="dxa"/>
            <w:tcBorders>
              <w:top w:val="single" w:sz="6" w:space="0" w:color="000000"/>
              <w:left w:val="single" w:sz="6" w:space="0" w:color="000000"/>
              <w:bottom w:val="single" w:sz="6" w:space="0" w:color="000000"/>
            </w:tcBorders>
            <w:vAlign w:val="center"/>
          </w:tcPr>
          <w:p w14:paraId="3883301C" w14:textId="3EF439DE" w:rsidR="0048243B" w:rsidRPr="002E03B3" w:rsidDel="005D2A09" w:rsidRDefault="0048243B" w:rsidP="009A18CE">
            <w:pPr>
              <w:pStyle w:val="TableParagraph"/>
              <w:keepLines/>
              <w:ind w:left="16"/>
              <w:jc w:val="center"/>
              <w:rPr>
                <w:del w:id="1492" w:author="Joo, Hye@ARB" w:date="2026-06-04T21:41:00Z"/>
                <w:rFonts w:ascii="Arial" w:hAnsi="Arial" w:cs="Arial"/>
                <w:sz w:val="24"/>
              </w:rPr>
            </w:pPr>
            <w:del w:id="1493" w:author="Joo, Hye@ARB" w:date="2026-06-04T21:41:00Z">
              <w:r w:rsidRPr="002E03B3" w:rsidDel="005D2A09">
                <w:rPr>
                  <w:rFonts w:ascii="Arial" w:hAnsi="Arial" w:cs="Arial"/>
                  <w:spacing w:val="-5"/>
                  <w:sz w:val="24"/>
                </w:rPr>
                <w:delText>n/a</w:delText>
              </w:r>
            </w:del>
          </w:p>
        </w:tc>
      </w:tr>
      <w:tr w:rsidR="0048243B" w:rsidRPr="001238F2" w:rsidDel="005D2A09" w14:paraId="33A46051" w14:textId="71449309" w:rsidTr="006D60D8">
        <w:trPr>
          <w:trHeight w:val="400"/>
          <w:del w:id="1494" w:author="Joo, Hye@ARB" w:date="2026-06-04T21:41:00Z"/>
        </w:trPr>
        <w:tc>
          <w:tcPr>
            <w:tcW w:w="1980" w:type="dxa"/>
            <w:tcBorders>
              <w:top w:val="single" w:sz="6" w:space="0" w:color="000000"/>
              <w:bottom w:val="single" w:sz="6" w:space="0" w:color="000000"/>
              <w:right w:val="single" w:sz="6" w:space="0" w:color="000000"/>
            </w:tcBorders>
            <w:vAlign w:val="center"/>
          </w:tcPr>
          <w:p w14:paraId="7FD0C3C5" w14:textId="445F7A3F" w:rsidR="0048243B" w:rsidRPr="002E03B3" w:rsidDel="005D2A09" w:rsidRDefault="0048243B" w:rsidP="009A18CE">
            <w:pPr>
              <w:pStyle w:val="TableParagraph"/>
              <w:keepLines/>
              <w:spacing w:before="61"/>
              <w:ind w:left="85"/>
              <w:rPr>
                <w:del w:id="1495" w:author="Joo, Hye@ARB" w:date="2026-06-04T21:41:00Z"/>
                <w:rFonts w:ascii="Arial" w:hAnsi="Arial" w:cs="Arial"/>
                <w:sz w:val="24"/>
              </w:rPr>
            </w:pPr>
            <w:del w:id="1496" w:author="Joo, Hye@ARB" w:date="2026-06-04T21:41:00Z">
              <w:r w:rsidRPr="002E03B3" w:rsidDel="005D2A09">
                <w:rPr>
                  <w:rFonts w:ascii="Arial" w:hAnsi="Arial" w:cs="Arial"/>
                  <w:spacing w:val="-2"/>
                  <w:sz w:val="24"/>
                </w:rPr>
                <w:delText>SULEV170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06F3544E" w14:textId="70B41ADB" w:rsidR="0048243B" w:rsidRPr="002E03B3" w:rsidDel="005D2A09" w:rsidRDefault="0048243B" w:rsidP="009A18CE">
            <w:pPr>
              <w:pStyle w:val="TableParagraph"/>
              <w:keepLines/>
              <w:ind w:left="93"/>
              <w:rPr>
                <w:del w:id="1497" w:author="Joo, Hye@ARB" w:date="2026-06-04T21:41:00Z"/>
                <w:rFonts w:ascii="Arial" w:hAnsi="Arial" w:cs="Arial"/>
                <w:sz w:val="24"/>
              </w:rPr>
            </w:pPr>
            <w:del w:id="1498"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3FF5F201" w14:textId="2010DCCD" w:rsidR="0048243B" w:rsidRPr="002E03B3" w:rsidDel="005D2A09" w:rsidRDefault="0048243B" w:rsidP="009A18CE">
            <w:pPr>
              <w:pStyle w:val="TableParagraph"/>
              <w:keepLines/>
              <w:ind w:left="10" w:right="1"/>
              <w:jc w:val="center"/>
              <w:rPr>
                <w:del w:id="1499" w:author="Joo, Hye@ARB" w:date="2026-06-04T21:41:00Z"/>
                <w:rFonts w:ascii="Arial" w:hAnsi="Arial" w:cs="Arial"/>
                <w:sz w:val="24"/>
              </w:rPr>
            </w:pPr>
            <w:del w:id="1500" w:author="Joo, Hye@ARB" w:date="2026-06-04T21:41:00Z">
              <w:r w:rsidRPr="002E03B3" w:rsidDel="005D2A09">
                <w:rPr>
                  <w:rFonts w:ascii="Arial" w:hAnsi="Arial" w:cs="Arial"/>
                  <w:spacing w:val="-2"/>
                  <w:sz w:val="24"/>
                </w:rPr>
                <w:delText>0.250</w:delText>
              </w:r>
            </w:del>
          </w:p>
        </w:tc>
        <w:tc>
          <w:tcPr>
            <w:tcW w:w="2400" w:type="dxa"/>
            <w:tcBorders>
              <w:top w:val="single" w:sz="6" w:space="0" w:color="000000"/>
              <w:left w:val="single" w:sz="6" w:space="0" w:color="000000"/>
              <w:bottom w:val="single" w:sz="6" w:space="0" w:color="000000"/>
            </w:tcBorders>
            <w:vAlign w:val="center"/>
          </w:tcPr>
          <w:p w14:paraId="5951D6A5" w14:textId="3344CBA0" w:rsidR="0048243B" w:rsidRPr="002E03B3" w:rsidDel="005D2A09" w:rsidRDefault="0048243B" w:rsidP="009A18CE">
            <w:pPr>
              <w:pStyle w:val="TableParagraph"/>
              <w:keepLines/>
              <w:ind w:left="16"/>
              <w:jc w:val="center"/>
              <w:rPr>
                <w:del w:id="1501" w:author="Joo, Hye@ARB" w:date="2026-06-04T21:41:00Z"/>
                <w:rFonts w:ascii="Arial" w:hAnsi="Arial" w:cs="Arial"/>
                <w:sz w:val="24"/>
              </w:rPr>
            </w:pPr>
            <w:del w:id="1502" w:author="Joo, Hye@ARB" w:date="2026-06-04T21:41:00Z">
              <w:r w:rsidRPr="002E03B3" w:rsidDel="005D2A09">
                <w:rPr>
                  <w:rFonts w:ascii="Arial" w:hAnsi="Arial" w:cs="Arial"/>
                  <w:spacing w:val="-5"/>
                  <w:sz w:val="24"/>
                </w:rPr>
                <w:delText>n/a</w:delText>
              </w:r>
            </w:del>
          </w:p>
        </w:tc>
      </w:tr>
      <w:tr w:rsidR="0048243B" w:rsidRPr="001238F2" w:rsidDel="005D2A09" w14:paraId="13F93F17" w14:textId="26B9F8FC" w:rsidTr="006D60D8">
        <w:trPr>
          <w:trHeight w:val="402"/>
          <w:del w:id="1503" w:author="Joo, Hye@ARB" w:date="2026-06-04T21:41:00Z"/>
        </w:trPr>
        <w:tc>
          <w:tcPr>
            <w:tcW w:w="1980" w:type="dxa"/>
            <w:tcBorders>
              <w:top w:val="single" w:sz="6" w:space="0" w:color="000000"/>
              <w:bottom w:val="single" w:sz="6" w:space="0" w:color="000000"/>
              <w:right w:val="single" w:sz="6" w:space="0" w:color="000000"/>
            </w:tcBorders>
            <w:vAlign w:val="center"/>
          </w:tcPr>
          <w:p w14:paraId="440FDE3D" w14:textId="4CBBB5C6" w:rsidR="0048243B" w:rsidRPr="002E03B3" w:rsidDel="005D2A09" w:rsidRDefault="0048243B" w:rsidP="009A18CE">
            <w:pPr>
              <w:pStyle w:val="TableParagraph"/>
              <w:keepLines/>
              <w:spacing w:before="63"/>
              <w:ind w:left="85"/>
              <w:rPr>
                <w:del w:id="1504" w:author="Joo, Hye@ARB" w:date="2026-06-04T21:41:00Z"/>
                <w:rFonts w:ascii="Arial" w:hAnsi="Arial" w:cs="Arial"/>
                <w:sz w:val="24"/>
              </w:rPr>
            </w:pPr>
            <w:del w:id="1505" w:author="Joo, Hye@ARB" w:date="2026-06-04T21:41:00Z">
              <w:r w:rsidRPr="002E03B3" w:rsidDel="005D2A09">
                <w:rPr>
                  <w:rFonts w:ascii="Arial" w:hAnsi="Arial" w:cs="Arial"/>
                  <w:spacing w:val="-2"/>
                  <w:sz w:val="24"/>
                </w:rPr>
                <w:lastRenderedPageBreak/>
                <w:delText>SULEV150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2FCDA9B2" w14:textId="27BBCC7B" w:rsidR="0048243B" w:rsidRPr="002E03B3" w:rsidDel="005D2A09" w:rsidRDefault="0048243B" w:rsidP="009A18CE">
            <w:pPr>
              <w:pStyle w:val="TableParagraph"/>
              <w:keepLines/>
              <w:spacing w:before="1"/>
              <w:ind w:left="93"/>
              <w:rPr>
                <w:del w:id="1506" w:author="Joo, Hye@ARB" w:date="2026-06-04T21:41:00Z"/>
                <w:rFonts w:ascii="Arial" w:hAnsi="Arial" w:cs="Arial"/>
                <w:sz w:val="24"/>
              </w:rPr>
            </w:pPr>
            <w:del w:id="1507"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7FF3DBD7" w14:textId="2642FA18" w:rsidR="0048243B" w:rsidRPr="002E03B3" w:rsidDel="005D2A09" w:rsidRDefault="0048243B" w:rsidP="009A18CE">
            <w:pPr>
              <w:pStyle w:val="TableParagraph"/>
              <w:keepLines/>
              <w:spacing w:before="1"/>
              <w:ind w:left="10" w:right="1"/>
              <w:jc w:val="center"/>
              <w:rPr>
                <w:del w:id="1508" w:author="Joo, Hye@ARB" w:date="2026-06-04T21:41:00Z"/>
                <w:rFonts w:ascii="Arial" w:hAnsi="Arial" w:cs="Arial"/>
                <w:sz w:val="24"/>
              </w:rPr>
            </w:pPr>
            <w:del w:id="1509" w:author="Joo, Hye@ARB" w:date="2026-06-04T21:41:00Z">
              <w:r w:rsidRPr="002E03B3" w:rsidDel="005D2A09">
                <w:rPr>
                  <w:rFonts w:ascii="Arial" w:hAnsi="Arial" w:cs="Arial"/>
                  <w:spacing w:val="-2"/>
                  <w:sz w:val="24"/>
                </w:rPr>
                <w:delText>0.220</w:delText>
              </w:r>
            </w:del>
          </w:p>
        </w:tc>
        <w:tc>
          <w:tcPr>
            <w:tcW w:w="2400" w:type="dxa"/>
            <w:tcBorders>
              <w:top w:val="single" w:sz="6" w:space="0" w:color="000000"/>
              <w:left w:val="single" w:sz="6" w:space="0" w:color="000000"/>
              <w:bottom w:val="single" w:sz="6" w:space="0" w:color="000000"/>
            </w:tcBorders>
            <w:vAlign w:val="center"/>
          </w:tcPr>
          <w:p w14:paraId="4945C090" w14:textId="62E2829F" w:rsidR="0048243B" w:rsidRPr="002E03B3" w:rsidDel="005D2A09" w:rsidRDefault="0048243B" w:rsidP="009A18CE">
            <w:pPr>
              <w:pStyle w:val="TableParagraph"/>
              <w:keepLines/>
              <w:spacing w:before="1"/>
              <w:ind w:left="16"/>
              <w:jc w:val="center"/>
              <w:rPr>
                <w:del w:id="1510" w:author="Joo, Hye@ARB" w:date="2026-06-04T21:41:00Z"/>
                <w:rFonts w:ascii="Arial" w:hAnsi="Arial" w:cs="Arial"/>
                <w:sz w:val="24"/>
              </w:rPr>
            </w:pPr>
            <w:del w:id="1511" w:author="Joo, Hye@ARB" w:date="2026-06-04T21:41:00Z">
              <w:r w:rsidRPr="002E03B3" w:rsidDel="005D2A09">
                <w:rPr>
                  <w:rFonts w:ascii="Arial" w:hAnsi="Arial" w:cs="Arial"/>
                  <w:spacing w:val="-5"/>
                  <w:sz w:val="24"/>
                </w:rPr>
                <w:delText>n/a</w:delText>
              </w:r>
            </w:del>
          </w:p>
        </w:tc>
      </w:tr>
      <w:tr w:rsidR="0048243B" w:rsidRPr="001238F2" w:rsidDel="005D2A09" w14:paraId="08B963F8" w14:textId="5EE518F1" w:rsidTr="006D60D8">
        <w:trPr>
          <w:trHeight w:val="402"/>
          <w:del w:id="1512" w:author="Joo, Hye@ARB" w:date="2026-06-04T21:41:00Z"/>
        </w:trPr>
        <w:tc>
          <w:tcPr>
            <w:tcW w:w="1980" w:type="dxa"/>
            <w:tcBorders>
              <w:top w:val="single" w:sz="6" w:space="0" w:color="000000"/>
              <w:bottom w:val="single" w:sz="6" w:space="0" w:color="000000"/>
              <w:right w:val="single" w:sz="6" w:space="0" w:color="000000"/>
            </w:tcBorders>
            <w:vAlign w:val="center"/>
          </w:tcPr>
          <w:p w14:paraId="5BF6029C" w14:textId="4791B29D" w:rsidR="0048243B" w:rsidRPr="002E03B3" w:rsidDel="005D2A09" w:rsidRDefault="0048243B" w:rsidP="009A18CE">
            <w:pPr>
              <w:pStyle w:val="TableParagraph"/>
              <w:keepLines/>
              <w:rPr>
                <w:del w:id="1513" w:author="Joo, Hye@ARB" w:date="2026-06-04T21:41:00Z"/>
                <w:rFonts w:ascii="Arial" w:hAnsi="Arial" w:cs="Arial"/>
              </w:rPr>
            </w:pPr>
          </w:p>
        </w:tc>
        <w:tc>
          <w:tcPr>
            <w:tcW w:w="1291" w:type="dxa"/>
            <w:tcBorders>
              <w:top w:val="single" w:sz="6" w:space="0" w:color="000000"/>
              <w:left w:val="single" w:sz="6" w:space="0" w:color="000000"/>
              <w:bottom w:val="single" w:sz="6" w:space="0" w:color="000000"/>
              <w:right w:val="single" w:sz="6" w:space="0" w:color="000000"/>
            </w:tcBorders>
            <w:vAlign w:val="center"/>
          </w:tcPr>
          <w:p w14:paraId="07CF0FCA" w14:textId="3B7E0D6C" w:rsidR="0048243B" w:rsidRPr="002E03B3" w:rsidDel="005D2A09" w:rsidRDefault="0048243B" w:rsidP="009A18CE">
            <w:pPr>
              <w:pStyle w:val="TableParagraph"/>
              <w:keepLines/>
              <w:rPr>
                <w:del w:id="1514" w:author="Joo, Hye@ARB" w:date="2026-06-04T21:41:00Z"/>
                <w:rFonts w:ascii="Arial" w:hAnsi="Arial" w:cs="Arial"/>
              </w:rPr>
            </w:pPr>
          </w:p>
        </w:tc>
        <w:tc>
          <w:tcPr>
            <w:tcW w:w="2249" w:type="dxa"/>
            <w:tcBorders>
              <w:top w:val="single" w:sz="6" w:space="0" w:color="000000"/>
              <w:left w:val="single" w:sz="6" w:space="0" w:color="000000"/>
              <w:bottom w:val="single" w:sz="6" w:space="0" w:color="000000"/>
              <w:right w:val="single" w:sz="6" w:space="0" w:color="000000"/>
            </w:tcBorders>
            <w:vAlign w:val="center"/>
          </w:tcPr>
          <w:p w14:paraId="2D9D6830" w14:textId="6DD5C0A6" w:rsidR="0048243B" w:rsidRPr="002E03B3" w:rsidDel="005D2A09" w:rsidRDefault="0048243B" w:rsidP="009A18CE">
            <w:pPr>
              <w:pStyle w:val="TableParagraph"/>
              <w:keepLines/>
              <w:rPr>
                <w:del w:id="1515" w:author="Joo, Hye@ARB" w:date="2026-06-04T21:41:00Z"/>
                <w:rFonts w:ascii="Arial" w:hAnsi="Arial" w:cs="Arial"/>
              </w:rPr>
            </w:pPr>
          </w:p>
        </w:tc>
        <w:tc>
          <w:tcPr>
            <w:tcW w:w="2400" w:type="dxa"/>
            <w:tcBorders>
              <w:top w:val="single" w:sz="6" w:space="0" w:color="000000"/>
              <w:left w:val="single" w:sz="6" w:space="0" w:color="000000"/>
              <w:bottom w:val="single" w:sz="6" w:space="0" w:color="000000"/>
            </w:tcBorders>
            <w:vAlign w:val="center"/>
          </w:tcPr>
          <w:p w14:paraId="0AB2CEEF" w14:textId="3C4C8708" w:rsidR="0048243B" w:rsidRPr="002E03B3" w:rsidDel="005D2A09" w:rsidRDefault="0048243B" w:rsidP="009A18CE">
            <w:pPr>
              <w:pStyle w:val="TableParagraph"/>
              <w:keepLines/>
              <w:rPr>
                <w:del w:id="1516" w:author="Joo, Hye@ARB" w:date="2026-06-04T21:41:00Z"/>
                <w:rFonts w:ascii="Arial" w:hAnsi="Arial" w:cs="Arial"/>
              </w:rPr>
            </w:pPr>
          </w:p>
        </w:tc>
      </w:tr>
      <w:tr w:rsidR="0048243B" w:rsidRPr="001238F2" w:rsidDel="005D2A09" w14:paraId="7825B117" w14:textId="29DEBD07" w:rsidTr="006D60D8">
        <w:trPr>
          <w:trHeight w:val="402"/>
          <w:del w:id="1517" w:author="Joo, Hye@ARB" w:date="2026-06-04T21:41:00Z"/>
        </w:trPr>
        <w:tc>
          <w:tcPr>
            <w:tcW w:w="1980" w:type="dxa"/>
            <w:tcBorders>
              <w:top w:val="single" w:sz="6" w:space="0" w:color="000000"/>
              <w:bottom w:val="single" w:sz="6" w:space="0" w:color="000000"/>
              <w:right w:val="single" w:sz="6" w:space="0" w:color="000000"/>
            </w:tcBorders>
            <w:vAlign w:val="center"/>
          </w:tcPr>
          <w:p w14:paraId="4B3CDCF6" w14:textId="5123D317" w:rsidR="0048243B" w:rsidRPr="002E03B3" w:rsidDel="005D2A09" w:rsidRDefault="0048243B" w:rsidP="009A18CE">
            <w:pPr>
              <w:pStyle w:val="TableParagraph"/>
              <w:keepLines/>
              <w:spacing w:before="61"/>
              <w:ind w:left="85"/>
              <w:rPr>
                <w:del w:id="1518" w:author="Joo, Hye@ARB" w:date="2026-06-04T21:41:00Z"/>
                <w:rFonts w:ascii="Arial" w:hAnsi="Arial" w:cs="Arial"/>
                <w:sz w:val="24"/>
              </w:rPr>
            </w:pPr>
            <w:del w:id="1519" w:author="Joo, Hye@ARB" w:date="2026-06-04T21:41:00Z">
              <w:r w:rsidRPr="002E03B3" w:rsidDel="005D2A09">
                <w:rPr>
                  <w:rFonts w:ascii="Arial" w:hAnsi="Arial" w:cs="Arial"/>
                  <w:spacing w:val="-2"/>
                  <w:sz w:val="24"/>
                </w:rPr>
                <w:delText>LEV630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8F5A839" w14:textId="6F580088" w:rsidR="0048243B" w:rsidRPr="002E03B3" w:rsidDel="005D2A09" w:rsidRDefault="0048243B" w:rsidP="009A18CE">
            <w:pPr>
              <w:pStyle w:val="TableParagraph"/>
              <w:keepLines/>
              <w:ind w:left="93"/>
              <w:rPr>
                <w:del w:id="1520" w:author="Joo, Hye@ARB" w:date="2026-06-04T21:41:00Z"/>
                <w:rFonts w:ascii="Arial" w:hAnsi="Arial" w:cs="Arial"/>
                <w:sz w:val="24"/>
              </w:rPr>
            </w:pPr>
            <w:del w:id="1521"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3439144" w14:textId="4F048C85" w:rsidR="0048243B" w:rsidRPr="002E03B3" w:rsidDel="005D2A09" w:rsidRDefault="0048243B" w:rsidP="009A18CE">
            <w:pPr>
              <w:pStyle w:val="TableParagraph"/>
              <w:keepLines/>
              <w:ind w:left="10" w:right="3"/>
              <w:jc w:val="center"/>
              <w:rPr>
                <w:del w:id="1522" w:author="Joo, Hye@ARB" w:date="2026-06-04T21:41:00Z"/>
                <w:rFonts w:ascii="Arial" w:hAnsi="Arial" w:cs="Arial"/>
                <w:sz w:val="24"/>
              </w:rPr>
            </w:pPr>
            <w:del w:id="1523"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5228893C" w14:textId="2CEA0C18" w:rsidR="0048243B" w:rsidRPr="002E03B3" w:rsidDel="005D2A09" w:rsidRDefault="0048243B" w:rsidP="009A18CE">
            <w:pPr>
              <w:pStyle w:val="TableParagraph"/>
              <w:keepLines/>
              <w:ind w:left="16"/>
              <w:jc w:val="center"/>
              <w:rPr>
                <w:del w:id="1524" w:author="Joo, Hye@ARB" w:date="2026-06-04T21:41:00Z"/>
                <w:rFonts w:ascii="Arial" w:hAnsi="Arial" w:cs="Arial"/>
                <w:sz w:val="24"/>
              </w:rPr>
            </w:pPr>
            <w:del w:id="1525" w:author="Joo, Hye@ARB" w:date="2026-06-04T21:41:00Z">
              <w:r w:rsidRPr="002E03B3" w:rsidDel="005D2A09">
                <w:rPr>
                  <w:rFonts w:ascii="Arial" w:hAnsi="Arial" w:cs="Arial"/>
                  <w:spacing w:val="-5"/>
                  <w:sz w:val="24"/>
                </w:rPr>
                <w:delText>n/a</w:delText>
              </w:r>
            </w:del>
          </w:p>
        </w:tc>
      </w:tr>
      <w:tr w:rsidR="0048243B" w:rsidRPr="001238F2" w:rsidDel="005D2A09" w14:paraId="3F87EC0E" w14:textId="460A3141" w:rsidTr="006D60D8">
        <w:trPr>
          <w:trHeight w:val="400"/>
          <w:del w:id="1526" w:author="Joo, Hye@ARB" w:date="2026-06-04T21:41:00Z"/>
        </w:trPr>
        <w:tc>
          <w:tcPr>
            <w:tcW w:w="1980" w:type="dxa"/>
            <w:tcBorders>
              <w:top w:val="single" w:sz="6" w:space="0" w:color="000000"/>
              <w:bottom w:val="single" w:sz="6" w:space="0" w:color="000000"/>
              <w:right w:val="single" w:sz="6" w:space="0" w:color="000000"/>
            </w:tcBorders>
            <w:vAlign w:val="center"/>
          </w:tcPr>
          <w:p w14:paraId="5907BE95" w14:textId="4F9883BC" w:rsidR="0048243B" w:rsidRPr="002E03B3" w:rsidDel="005D2A09" w:rsidRDefault="0048243B" w:rsidP="009A18CE">
            <w:pPr>
              <w:pStyle w:val="TableParagraph"/>
              <w:keepLines/>
              <w:spacing w:before="61"/>
              <w:ind w:left="85"/>
              <w:rPr>
                <w:del w:id="1527" w:author="Joo, Hye@ARB" w:date="2026-06-04T21:41:00Z"/>
                <w:rFonts w:ascii="Arial" w:hAnsi="Arial" w:cs="Arial"/>
                <w:sz w:val="24"/>
              </w:rPr>
            </w:pPr>
            <w:del w:id="1528" w:author="Joo, Hye@ARB" w:date="2026-06-04T21:41:00Z">
              <w:r w:rsidRPr="002E03B3" w:rsidDel="005D2A09">
                <w:rPr>
                  <w:rFonts w:ascii="Arial" w:hAnsi="Arial" w:cs="Arial"/>
                  <w:spacing w:val="-2"/>
                  <w:sz w:val="24"/>
                </w:rPr>
                <w:delText>ULEV570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19274474" w14:textId="66B19E19" w:rsidR="0048243B" w:rsidRPr="002E03B3" w:rsidDel="005D2A09" w:rsidRDefault="0048243B" w:rsidP="009A18CE">
            <w:pPr>
              <w:pStyle w:val="TableParagraph"/>
              <w:keepLines/>
              <w:ind w:left="93"/>
              <w:rPr>
                <w:del w:id="1529" w:author="Joo, Hye@ARB" w:date="2026-06-04T21:41:00Z"/>
                <w:rFonts w:ascii="Arial" w:hAnsi="Arial" w:cs="Arial"/>
                <w:sz w:val="24"/>
              </w:rPr>
            </w:pPr>
            <w:del w:id="1530"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1279E651" w14:textId="0DBCC012" w:rsidR="0048243B" w:rsidRPr="002E03B3" w:rsidDel="005D2A09" w:rsidRDefault="0048243B" w:rsidP="009A18CE">
            <w:pPr>
              <w:pStyle w:val="TableParagraph"/>
              <w:keepLines/>
              <w:ind w:left="10" w:right="3"/>
              <w:jc w:val="center"/>
              <w:rPr>
                <w:del w:id="1531" w:author="Joo, Hye@ARB" w:date="2026-06-04T21:41:00Z"/>
                <w:rFonts w:ascii="Arial" w:hAnsi="Arial" w:cs="Arial"/>
                <w:sz w:val="24"/>
              </w:rPr>
            </w:pPr>
            <w:del w:id="1532"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69857289" w14:textId="1D4047AB" w:rsidR="0048243B" w:rsidRPr="002E03B3" w:rsidDel="005D2A09" w:rsidRDefault="0048243B" w:rsidP="009A18CE">
            <w:pPr>
              <w:pStyle w:val="TableParagraph"/>
              <w:keepLines/>
              <w:ind w:left="16"/>
              <w:jc w:val="center"/>
              <w:rPr>
                <w:del w:id="1533" w:author="Joo, Hye@ARB" w:date="2026-06-04T21:41:00Z"/>
                <w:rFonts w:ascii="Arial" w:hAnsi="Arial" w:cs="Arial"/>
                <w:sz w:val="24"/>
              </w:rPr>
            </w:pPr>
            <w:del w:id="1534" w:author="Joo, Hye@ARB" w:date="2026-06-04T21:41:00Z">
              <w:r w:rsidRPr="002E03B3" w:rsidDel="005D2A09">
                <w:rPr>
                  <w:rFonts w:ascii="Arial" w:hAnsi="Arial" w:cs="Arial"/>
                  <w:spacing w:val="-5"/>
                  <w:sz w:val="24"/>
                </w:rPr>
                <w:delText>n/a</w:delText>
              </w:r>
            </w:del>
          </w:p>
        </w:tc>
      </w:tr>
      <w:tr w:rsidR="0048243B" w:rsidRPr="001238F2" w:rsidDel="005D2A09" w14:paraId="5C9C0EC9" w14:textId="1856FFC3" w:rsidTr="006D60D8">
        <w:trPr>
          <w:trHeight w:val="402"/>
          <w:del w:id="1535" w:author="Joo, Hye@ARB" w:date="2026-06-04T21:41:00Z"/>
        </w:trPr>
        <w:tc>
          <w:tcPr>
            <w:tcW w:w="1980" w:type="dxa"/>
            <w:tcBorders>
              <w:top w:val="single" w:sz="6" w:space="0" w:color="000000"/>
              <w:bottom w:val="single" w:sz="6" w:space="0" w:color="000000"/>
              <w:right w:val="single" w:sz="6" w:space="0" w:color="000000"/>
            </w:tcBorders>
            <w:vAlign w:val="center"/>
          </w:tcPr>
          <w:p w14:paraId="5C779958" w14:textId="600186C7" w:rsidR="0048243B" w:rsidRPr="002E03B3" w:rsidDel="005D2A09" w:rsidRDefault="0048243B" w:rsidP="009A18CE">
            <w:pPr>
              <w:pStyle w:val="TableParagraph"/>
              <w:keepLines/>
              <w:spacing w:before="63"/>
              <w:ind w:left="85"/>
              <w:rPr>
                <w:del w:id="1536" w:author="Joo, Hye@ARB" w:date="2026-06-04T21:41:00Z"/>
                <w:rFonts w:ascii="Arial" w:hAnsi="Arial" w:cs="Arial"/>
                <w:sz w:val="24"/>
              </w:rPr>
            </w:pPr>
            <w:del w:id="1537" w:author="Joo, Hye@ARB" w:date="2026-06-04T21:41:00Z">
              <w:r w:rsidRPr="002E03B3" w:rsidDel="005D2A09">
                <w:rPr>
                  <w:rFonts w:ascii="Arial" w:hAnsi="Arial" w:cs="Arial"/>
                  <w:spacing w:val="-2"/>
                  <w:sz w:val="24"/>
                </w:rPr>
                <w:delText>ULEV400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342B103" w14:textId="4AF8537D" w:rsidR="0048243B" w:rsidRPr="002E03B3" w:rsidDel="005D2A09" w:rsidRDefault="0048243B" w:rsidP="009A18CE">
            <w:pPr>
              <w:pStyle w:val="TableParagraph"/>
              <w:keepLines/>
              <w:spacing w:before="1"/>
              <w:ind w:left="93"/>
              <w:rPr>
                <w:del w:id="1538" w:author="Joo, Hye@ARB" w:date="2026-06-04T21:41:00Z"/>
                <w:rFonts w:ascii="Arial" w:hAnsi="Arial" w:cs="Arial"/>
                <w:sz w:val="24"/>
              </w:rPr>
            </w:pPr>
            <w:del w:id="1539"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608DBD71" w14:textId="44583BA6" w:rsidR="0048243B" w:rsidRPr="002E03B3" w:rsidDel="005D2A09" w:rsidRDefault="0048243B" w:rsidP="009A18CE">
            <w:pPr>
              <w:pStyle w:val="TableParagraph"/>
              <w:keepLines/>
              <w:spacing w:before="1"/>
              <w:ind w:left="10" w:right="3"/>
              <w:jc w:val="center"/>
              <w:rPr>
                <w:del w:id="1540" w:author="Joo, Hye@ARB" w:date="2026-06-04T21:41:00Z"/>
                <w:rFonts w:ascii="Arial" w:hAnsi="Arial" w:cs="Arial"/>
                <w:sz w:val="24"/>
              </w:rPr>
            </w:pPr>
            <w:del w:id="1541"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38A993E8" w14:textId="60C59E4E" w:rsidR="0048243B" w:rsidRPr="002E03B3" w:rsidDel="005D2A09" w:rsidRDefault="0048243B" w:rsidP="009A18CE">
            <w:pPr>
              <w:pStyle w:val="TableParagraph"/>
              <w:keepLines/>
              <w:spacing w:before="1"/>
              <w:ind w:left="16" w:right="3"/>
              <w:jc w:val="center"/>
              <w:rPr>
                <w:del w:id="1542" w:author="Joo, Hye@ARB" w:date="2026-06-04T21:41:00Z"/>
                <w:rFonts w:ascii="Arial" w:hAnsi="Arial" w:cs="Arial"/>
                <w:sz w:val="24"/>
              </w:rPr>
            </w:pPr>
            <w:del w:id="1543" w:author="Joo, Hye@ARB" w:date="2026-06-04T21:41:00Z">
              <w:r w:rsidRPr="002E03B3" w:rsidDel="005D2A09">
                <w:rPr>
                  <w:rFonts w:ascii="Arial" w:hAnsi="Arial" w:cs="Arial"/>
                  <w:spacing w:val="-2"/>
                  <w:sz w:val="24"/>
                </w:rPr>
                <w:delText>0.600</w:delText>
              </w:r>
            </w:del>
          </w:p>
        </w:tc>
      </w:tr>
      <w:tr w:rsidR="0048243B" w:rsidRPr="001238F2" w:rsidDel="005D2A09" w14:paraId="03292DA4" w14:textId="51124CE7" w:rsidTr="006D60D8">
        <w:trPr>
          <w:trHeight w:val="402"/>
          <w:del w:id="1544" w:author="Joo, Hye@ARB" w:date="2026-06-04T21:41:00Z"/>
        </w:trPr>
        <w:tc>
          <w:tcPr>
            <w:tcW w:w="1980" w:type="dxa"/>
            <w:tcBorders>
              <w:top w:val="single" w:sz="6" w:space="0" w:color="000000"/>
              <w:bottom w:val="single" w:sz="6" w:space="0" w:color="000000"/>
              <w:right w:val="single" w:sz="6" w:space="0" w:color="000000"/>
            </w:tcBorders>
            <w:vAlign w:val="center"/>
          </w:tcPr>
          <w:p w14:paraId="69F01740" w14:textId="4D316277" w:rsidR="0048243B" w:rsidRPr="002E03B3" w:rsidDel="005D2A09" w:rsidRDefault="0048243B" w:rsidP="009A18CE">
            <w:pPr>
              <w:pStyle w:val="TableParagraph"/>
              <w:keepLines/>
              <w:spacing w:before="63"/>
              <w:ind w:left="85"/>
              <w:rPr>
                <w:del w:id="1545" w:author="Joo, Hye@ARB" w:date="2026-06-04T21:41:00Z"/>
                <w:rFonts w:ascii="Arial" w:hAnsi="Arial" w:cs="Arial"/>
                <w:sz w:val="24"/>
              </w:rPr>
            </w:pPr>
            <w:del w:id="1546" w:author="Joo, Hye@ARB" w:date="2026-06-04T21:41:00Z">
              <w:r w:rsidRPr="002E03B3" w:rsidDel="005D2A09">
                <w:rPr>
                  <w:rFonts w:ascii="Arial" w:hAnsi="Arial" w:cs="Arial"/>
                  <w:spacing w:val="-2"/>
                  <w:sz w:val="24"/>
                </w:rPr>
                <w:delText>ULEV270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3AB8D11C" w14:textId="30BF7B30" w:rsidR="0048243B" w:rsidRPr="002E03B3" w:rsidDel="005D2A09" w:rsidRDefault="0048243B" w:rsidP="009A18CE">
            <w:pPr>
              <w:pStyle w:val="TableParagraph"/>
              <w:keepLines/>
              <w:ind w:left="93"/>
              <w:rPr>
                <w:del w:id="1547" w:author="Joo, Hye@ARB" w:date="2026-06-04T21:41:00Z"/>
                <w:rFonts w:ascii="Arial" w:hAnsi="Arial" w:cs="Arial"/>
                <w:sz w:val="24"/>
              </w:rPr>
            </w:pPr>
            <w:del w:id="1548"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5F3AF75C" w14:textId="53B50CA3" w:rsidR="0048243B" w:rsidRPr="002E03B3" w:rsidDel="005D2A09" w:rsidRDefault="0048243B" w:rsidP="009A18CE">
            <w:pPr>
              <w:pStyle w:val="TableParagraph"/>
              <w:keepLines/>
              <w:ind w:left="10" w:right="3"/>
              <w:jc w:val="center"/>
              <w:rPr>
                <w:del w:id="1549" w:author="Joo, Hye@ARB" w:date="2026-06-04T21:41:00Z"/>
                <w:rFonts w:ascii="Arial" w:hAnsi="Arial" w:cs="Arial"/>
                <w:sz w:val="24"/>
              </w:rPr>
            </w:pPr>
            <w:del w:id="1550"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74307C9B" w14:textId="58C9CEE0" w:rsidR="0048243B" w:rsidRPr="002E03B3" w:rsidDel="005D2A09" w:rsidRDefault="0048243B" w:rsidP="009A18CE">
            <w:pPr>
              <w:pStyle w:val="TableParagraph"/>
              <w:keepLines/>
              <w:ind w:left="16" w:right="3"/>
              <w:jc w:val="center"/>
              <w:rPr>
                <w:del w:id="1551" w:author="Joo, Hye@ARB" w:date="2026-06-04T21:41:00Z"/>
                <w:rFonts w:ascii="Arial" w:hAnsi="Arial" w:cs="Arial"/>
                <w:sz w:val="24"/>
              </w:rPr>
            </w:pPr>
            <w:del w:id="1552" w:author="Joo, Hye@ARB" w:date="2026-06-04T21:41:00Z">
              <w:r w:rsidRPr="002E03B3" w:rsidDel="005D2A09">
                <w:rPr>
                  <w:rFonts w:ascii="Arial" w:hAnsi="Arial" w:cs="Arial"/>
                  <w:spacing w:val="-2"/>
                  <w:sz w:val="24"/>
                </w:rPr>
                <w:delText>0.400</w:delText>
              </w:r>
            </w:del>
          </w:p>
        </w:tc>
      </w:tr>
      <w:tr w:rsidR="0048243B" w:rsidRPr="001238F2" w:rsidDel="005D2A09" w14:paraId="2AD77F26" w14:textId="6A4E6EB1" w:rsidTr="006D60D8">
        <w:trPr>
          <w:trHeight w:val="402"/>
          <w:del w:id="1553" w:author="Joo, Hye@ARB" w:date="2026-06-04T21:41:00Z"/>
        </w:trPr>
        <w:tc>
          <w:tcPr>
            <w:tcW w:w="1980" w:type="dxa"/>
            <w:tcBorders>
              <w:top w:val="single" w:sz="6" w:space="0" w:color="000000"/>
              <w:bottom w:val="single" w:sz="6" w:space="0" w:color="000000"/>
              <w:right w:val="single" w:sz="6" w:space="0" w:color="000000"/>
            </w:tcBorders>
            <w:vAlign w:val="center"/>
          </w:tcPr>
          <w:p w14:paraId="5DC88C45" w14:textId="6540E300" w:rsidR="0048243B" w:rsidRPr="002E03B3" w:rsidDel="005D2A09" w:rsidRDefault="0048243B" w:rsidP="009A18CE">
            <w:pPr>
              <w:pStyle w:val="TableParagraph"/>
              <w:keepLines/>
              <w:spacing w:before="61"/>
              <w:ind w:left="85"/>
              <w:rPr>
                <w:del w:id="1554" w:author="Joo, Hye@ARB" w:date="2026-06-04T21:41:00Z"/>
                <w:rFonts w:ascii="Arial" w:hAnsi="Arial" w:cs="Arial"/>
                <w:sz w:val="24"/>
              </w:rPr>
            </w:pPr>
            <w:del w:id="1555" w:author="Joo, Hye@ARB" w:date="2026-06-04T21:41:00Z">
              <w:r w:rsidRPr="002E03B3" w:rsidDel="005D2A09">
                <w:rPr>
                  <w:rFonts w:ascii="Arial" w:hAnsi="Arial" w:cs="Arial"/>
                  <w:spacing w:val="-2"/>
                  <w:sz w:val="24"/>
                </w:rPr>
                <w:delText>SULEV230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1BA2CE6" w14:textId="1CDBEB2A" w:rsidR="0048243B" w:rsidRPr="002E03B3" w:rsidDel="005D2A09" w:rsidRDefault="0048243B" w:rsidP="009A18CE">
            <w:pPr>
              <w:pStyle w:val="TableParagraph"/>
              <w:keepLines/>
              <w:ind w:left="93"/>
              <w:rPr>
                <w:del w:id="1556" w:author="Joo, Hye@ARB" w:date="2026-06-04T21:41:00Z"/>
                <w:rFonts w:ascii="Arial" w:hAnsi="Arial" w:cs="Arial"/>
                <w:sz w:val="24"/>
              </w:rPr>
            </w:pPr>
            <w:del w:id="1557"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E5971BD" w14:textId="21D02EB7" w:rsidR="0048243B" w:rsidRPr="002E03B3" w:rsidDel="005D2A09" w:rsidRDefault="0048243B" w:rsidP="009A18CE">
            <w:pPr>
              <w:pStyle w:val="TableParagraph"/>
              <w:keepLines/>
              <w:ind w:left="10" w:right="3"/>
              <w:jc w:val="center"/>
              <w:rPr>
                <w:del w:id="1558" w:author="Joo, Hye@ARB" w:date="2026-06-04T21:41:00Z"/>
                <w:rFonts w:ascii="Arial" w:hAnsi="Arial" w:cs="Arial"/>
                <w:sz w:val="24"/>
              </w:rPr>
            </w:pPr>
            <w:del w:id="1559"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186D0EA5" w14:textId="7F473879" w:rsidR="0048243B" w:rsidRPr="002E03B3" w:rsidDel="005D2A09" w:rsidRDefault="0048243B" w:rsidP="009A18CE">
            <w:pPr>
              <w:pStyle w:val="TableParagraph"/>
              <w:keepLines/>
              <w:ind w:left="16" w:right="3"/>
              <w:jc w:val="center"/>
              <w:rPr>
                <w:del w:id="1560" w:author="Joo, Hye@ARB" w:date="2026-06-04T21:41:00Z"/>
                <w:rFonts w:ascii="Arial" w:hAnsi="Arial" w:cs="Arial"/>
                <w:sz w:val="24"/>
              </w:rPr>
            </w:pPr>
            <w:del w:id="1561" w:author="Joo, Hye@ARB" w:date="2026-06-04T21:41:00Z">
              <w:r w:rsidRPr="002E03B3" w:rsidDel="005D2A09">
                <w:rPr>
                  <w:rFonts w:ascii="Arial" w:hAnsi="Arial" w:cs="Arial"/>
                  <w:spacing w:val="-2"/>
                  <w:sz w:val="24"/>
                </w:rPr>
                <w:delText>0.340</w:delText>
              </w:r>
            </w:del>
          </w:p>
        </w:tc>
      </w:tr>
      <w:tr w:rsidR="0048243B" w:rsidRPr="001238F2" w:rsidDel="005D2A09" w14:paraId="2A584D66" w14:textId="70DAC96C" w:rsidTr="006D60D8">
        <w:trPr>
          <w:trHeight w:val="402"/>
          <w:del w:id="1562" w:author="Joo, Hye@ARB" w:date="2026-06-04T21:41:00Z"/>
        </w:trPr>
        <w:tc>
          <w:tcPr>
            <w:tcW w:w="1980" w:type="dxa"/>
            <w:tcBorders>
              <w:top w:val="single" w:sz="6" w:space="0" w:color="000000"/>
              <w:right w:val="single" w:sz="6" w:space="0" w:color="000000"/>
            </w:tcBorders>
            <w:vAlign w:val="center"/>
          </w:tcPr>
          <w:p w14:paraId="283598EB" w14:textId="472A3289" w:rsidR="0048243B" w:rsidRPr="002E03B3" w:rsidDel="005D2A09" w:rsidRDefault="0048243B" w:rsidP="009A18CE">
            <w:pPr>
              <w:pStyle w:val="TableParagraph"/>
              <w:keepLines/>
              <w:spacing w:before="61"/>
              <w:ind w:left="85"/>
              <w:rPr>
                <w:del w:id="1563" w:author="Joo, Hye@ARB" w:date="2026-06-04T21:41:00Z"/>
                <w:rFonts w:ascii="Arial" w:hAnsi="Arial" w:cs="Arial"/>
                <w:sz w:val="24"/>
              </w:rPr>
            </w:pPr>
            <w:del w:id="1564" w:author="Joo, Hye@ARB" w:date="2026-06-04T21:41:00Z">
              <w:r w:rsidRPr="002E03B3" w:rsidDel="005D2A09">
                <w:rPr>
                  <w:rFonts w:ascii="Arial" w:hAnsi="Arial" w:cs="Arial"/>
                  <w:spacing w:val="-2"/>
                  <w:sz w:val="24"/>
                </w:rPr>
                <w:delText>SULEV200</w:delText>
              </w:r>
            </w:del>
          </w:p>
        </w:tc>
        <w:tc>
          <w:tcPr>
            <w:tcW w:w="1291" w:type="dxa"/>
            <w:tcBorders>
              <w:top w:val="single" w:sz="6" w:space="0" w:color="000000"/>
              <w:left w:val="single" w:sz="6" w:space="0" w:color="000000"/>
              <w:right w:val="single" w:sz="6" w:space="0" w:color="000000"/>
            </w:tcBorders>
            <w:vAlign w:val="center"/>
          </w:tcPr>
          <w:p w14:paraId="2B38271F" w14:textId="3FA4721F" w:rsidR="0048243B" w:rsidRPr="002E03B3" w:rsidDel="005D2A09" w:rsidRDefault="0048243B" w:rsidP="009A18CE">
            <w:pPr>
              <w:pStyle w:val="TableParagraph"/>
              <w:keepLines/>
              <w:ind w:left="93"/>
              <w:rPr>
                <w:del w:id="1565" w:author="Joo, Hye@ARB" w:date="2026-06-04T21:41:00Z"/>
                <w:rFonts w:ascii="Arial" w:hAnsi="Arial" w:cs="Arial"/>
                <w:sz w:val="24"/>
              </w:rPr>
            </w:pPr>
            <w:del w:id="1566"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right w:val="single" w:sz="6" w:space="0" w:color="000000"/>
            </w:tcBorders>
            <w:vAlign w:val="center"/>
          </w:tcPr>
          <w:p w14:paraId="24418922" w14:textId="7570F46D" w:rsidR="0048243B" w:rsidRPr="002E03B3" w:rsidDel="005D2A09" w:rsidRDefault="0048243B" w:rsidP="009A18CE">
            <w:pPr>
              <w:pStyle w:val="TableParagraph"/>
              <w:keepLines/>
              <w:ind w:left="10" w:right="3"/>
              <w:jc w:val="center"/>
              <w:rPr>
                <w:del w:id="1567" w:author="Joo, Hye@ARB" w:date="2026-06-04T21:41:00Z"/>
                <w:rFonts w:ascii="Arial" w:hAnsi="Arial" w:cs="Arial"/>
                <w:sz w:val="24"/>
              </w:rPr>
            </w:pPr>
            <w:del w:id="1568"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tcBorders>
            <w:vAlign w:val="center"/>
          </w:tcPr>
          <w:p w14:paraId="0136B206" w14:textId="7653330F" w:rsidR="0048243B" w:rsidRPr="002E03B3" w:rsidDel="005D2A09" w:rsidRDefault="0048243B" w:rsidP="009A18CE">
            <w:pPr>
              <w:pStyle w:val="TableParagraph"/>
              <w:keepLines/>
              <w:ind w:left="16" w:right="3"/>
              <w:jc w:val="center"/>
              <w:rPr>
                <w:del w:id="1569" w:author="Joo, Hye@ARB" w:date="2026-06-04T21:41:00Z"/>
                <w:rFonts w:ascii="Arial" w:hAnsi="Arial" w:cs="Arial"/>
                <w:sz w:val="24"/>
              </w:rPr>
            </w:pPr>
            <w:del w:id="1570" w:author="Joo, Hye@ARB" w:date="2026-06-04T21:41:00Z">
              <w:r w:rsidRPr="002E03B3" w:rsidDel="005D2A09">
                <w:rPr>
                  <w:rFonts w:ascii="Arial" w:hAnsi="Arial" w:cs="Arial"/>
                  <w:spacing w:val="-2"/>
                  <w:sz w:val="24"/>
                </w:rPr>
                <w:delText>0.300</w:delText>
              </w:r>
            </w:del>
          </w:p>
        </w:tc>
      </w:tr>
    </w:tbl>
    <w:p w14:paraId="189E04E5" w14:textId="6C0C4B35" w:rsidR="0048243B" w:rsidRPr="002E03B3" w:rsidDel="005D2A09" w:rsidRDefault="0048243B" w:rsidP="009A18CE">
      <w:pPr>
        <w:pStyle w:val="Heading4"/>
        <w:keepNext w:val="0"/>
        <w:widowControl w:val="0"/>
        <w:spacing w:line="240" w:lineRule="auto"/>
        <w:rPr>
          <w:del w:id="1571" w:author="Joo, Hye@ARB" w:date="2026-06-04T21:41:00Z"/>
          <w:rFonts w:ascii="Arial" w:hAnsi="Arial" w:cs="Arial"/>
        </w:rPr>
      </w:pPr>
      <w:del w:id="1572" w:author="Joo, Hye@ARB" w:date="2026-06-04T21:41:00Z">
        <w:r w:rsidRPr="002E03B3" w:rsidDel="005D2A09">
          <w:rPr>
            <w:rFonts w:ascii="Arial" w:hAnsi="Arial" w:cs="Arial"/>
            <w:i/>
          </w:rPr>
          <w:delText>LEV III Particulate Interim In-Use Compliance Standards.</w:delText>
        </w:r>
        <w:r w:rsidRPr="002E03B3" w:rsidDel="005D2A09">
          <w:rPr>
            <w:rFonts w:ascii="Arial" w:hAnsi="Arial" w:cs="Arial"/>
            <w:i/>
            <w:spacing w:val="40"/>
          </w:rPr>
          <w:delText xml:space="preserve"> </w:delText>
        </w:r>
        <w:r w:rsidRPr="002E03B3" w:rsidDel="005D2A09">
          <w:rPr>
            <w:rFonts w:ascii="Arial" w:hAnsi="Arial" w:cs="Arial"/>
          </w:rPr>
          <w:delText>The following interim</w:delText>
        </w:r>
        <w:r w:rsidRPr="002E03B3" w:rsidDel="005D2A09">
          <w:rPr>
            <w:rFonts w:ascii="Arial" w:hAnsi="Arial" w:cs="Arial"/>
            <w:spacing w:val="-2"/>
          </w:rPr>
          <w:delText xml:space="preserve"> </w:delText>
        </w:r>
        <w:r w:rsidRPr="002E03B3" w:rsidDel="005D2A09">
          <w:rPr>
            <w:rFonts w:ascii="Arial" w:hAnsi="Arial" w:cs="Arial"/>
          </w:rPr>
          <w:delText>in-use</w:delText>
        </w:r>
        <w:r w:rsidRPr="002E03B3" w:rsidDel="005D2A09">
          <w:rPr>
            <w:rFonts w:ascii="Arial" w:hAnsi="Arial" w:cs="Arial"/>
            <w:spacing w:val="-3"/>
          </w:rPr>
          <w:delText xml:space="preserve"> </w:delText>
        </w:r>
        <w:r w:rsidRPr="002E03B3" w:rsidDel="005D2A09">
          <w:rPr>
            <w:rFonts w:ascii="Arial" w:hAnsi="Arial" w:cs="Arial"/>
          </w:rPr>
          <w:delText>compliance</w:delText>
        </w:r>
        <w:r w:rsidRPr="002E03B3" w:rsidDel="005D2A09">
          <w:rPr>
            <w:rFonts w:ascii="Arial" w:hAnsi="Arial" w:cs="Arial"/>
            <w:spacing w:val="-3"/>
          </w:rPr>
          <w:delText xml:space="preserve"> </w:delText>
        </w:r>
        <w:r w:rsidRPr="002E03B3" w:rsidDel="005D2A09">
          <w:rPr>
            <w:rFonts w:ascii="Arial" w:hAnsi="Arial" w:cs="Arial"/>
          </w:rPr>
          <w:delText>standards</w:delText>
        </w:r>
        <w:r w:rsidRPr="002E03B3" w:rsidDel="005D2A09">
          <w:rPr>
            <w:rFonts w:ascii="Arial" w:hAnsi="Arial" w:cs="Arial"/>
            <w:spacing w:val="-2"/>
          </w:rPr>
          <w:delText xml:space="preserve"> </w:delText>
        </w:r>
        <w:r w:rsidRPr="002E03B3" w:rsidDel="005D2A09">
          <w:rPr>
            <w:rFonts w:ascii="Arial" w:hAnsi="Arial" w:cs="Arial"/>
          </w:rPr>
          <w:delText>shall</w:delText>
        </w:r>
        <w:r w:rsidRPr="002E03B3" w:rsidDel="005D2A09">
          <w:rPr>
            <w:rFonts w:ascii="Arial" w:hAnsi="Arial" w:cs="Arial"/>
            <w:spacing w:val="-2"/>
          </w:rPr>
          <w:delText xml:space="preserve"> </w:delText>
        </w:r>
        <w:r w:rsidRPr="002E03B3" w:rsidDel="005D2A09">
          <w:rPr>
            <w:rFonts w:ascii="Arial" w:hAnsi="Arial" w:cs="Arial"/>
          </w:rPr>
          <w:delText>apply</w:delText>
        </w:r>
        <w:r w:rsidRPr="002E03B3" w:rsidDel="005D2A09">
          <w:rPr>
            <w:rFonts w:ascii="Arial" w:hAnsi="Arial" w:cs="Arial"/>
            <w:spacing w:val="-2"/>
          </w:rPr>
          <w:delText xml:space="preserve"> </w:delText>
        </w:r>
        <w:r w:rsidRPr="002E03B3" w:rsidDel="005D2A09">
          <w:rPr>
            <w:rFonts w:ascii="Arial" w:hAnsi="Arial" w:cs="Arial"/>
          </w:rPr>
          <w:delText>for</w:delText>
        </w:r>
        <w:r w:rsidRPr="002E03B3" w:rsidDel="005D2A09">
          <w:rPr>
            <w:rFonts w:ascii="Arial" w:hAnsi="Arial" w:cs="Arial"/>
            <w:spacing w:val="-3"/>
          </w:rPr>
          <w:delText xml:space="preserve"> </w:delText>
        </w:r>
        <w:r w:rsidRPr="002E03B3" w:rsidDel="005D2A09">
          <w:rPr>
            <w:rFonts w:ascii="Arial" w:hAnsi="Arial" w:cs="Arial"/>
          </w:rPr>
          <w:delText>the</w:delText>
        </w:r>
        <w:r w:rsidRPr="002E03B3" w:rsidDel="005D2A09">
          <w:rPr>
            <w:rFonts w:ascii="Arial" w:hAnsi="Arial" w:cs="Arial"/>
            <w:spacing w:val="-3"/>
          </w:rPr>
          <w:delText xml:space="preserve"> </w:delText>
        </w:r>
        <w:r w:rsidRPr="002E03B3" w:rsidDel="005D2A09">
          <w:rPr>
            <w:rFonts w:ascii="Arial" w:hAnsi="Arial" w:cs="Arial"/>
          </w:rPr>
          <w:delText>first</w:delText>
        </w:r>
        <w:r w:rsidRPr="002E03B3" w:rsidDel="005D2A09">
          <w:rPr>
            <w:rFonts w:ascii="Arial" w:hAnsi="Arial" w:cs="Arial"/>
            <w:spacing w:val="-2"/>
          </w:rPr>
          <w:delText xml:space="preserve"> </w:delText>
        </w:r>
        <w:r w:rsidRPr="002E03B3" w:rsidDel="005D2A09">
          <w:rPr>
            <w:rFonts w:ascii="Arial" w:hAnsi="Arial" w:cs="Arial"/>
          </w:rPr>
          <w:delText>two</w:delText>
        </w:r>
        <w:r w:rsidRPr="002E03B3" w:rsidDel="005D2A09">
          <w:rPr>
            <w:rFonts w:ascii="Arial" w:hAnsi="Arial" w:cs="Arial"/>
            <w:spacing w:val="-2"/>
          </w:rPr>
          <w:delText xml:space="preserve"> </w:delText>
        </w:r>
        <w:r w:rsidRPr="002E03B3" w:rsidDel="005D2A09">
          <w:rPr>
            <w:rFonts w:ascii="Arial" w:hAnsi="Arial" w:cs="Arial"/>
          </w:rPr>
          <w:delText>model</w:delText>
        </w:r>
        <w:r w:rsidRPr="002E03B3" w:rsidDel="005D2A09">
          <w:rPr>
            <w:rFonts w:ascii="Arial" w:hAnsi="Arial" w:cs="Arial"/>
            <w:spacing w:val="-2"/>
          </w:rPr>
          <w:delText xml:space="preserve"> </w:delText>
        </w:r>
        <w:r w:rsidRPr="002E03B3" w:rsidDel="005D2A09">
          <w:rPr>
            <w:rFonts w:ascii="Arial" w:hAnsi="Arial" w:cs="Arial"/>
          </w:rPr>
          <w:delText>years</w:delText>
        </w:r>
        <w:r w:rsidRPr="002E03B3" w:rsidDel="005D2A09">
          <w:rPr>
            <w:rFonts w:ascii="Arial" w:hAnsi="Arial" w:cs="Arial"/>
            <w:spacing w:val="-2"/>
          </w:rPr>
          <w:delText xml:space="preserve"> </w:delText>
        </w:r>
        <w:r w:rsidRPr="002E03B3" w:rsidDel="005D2A09">
          <w:rPr>
            <w:rFonts w:ascii="Arial" w:hAnsi="Arial" w:cs="Arial"/>
          </w:rPr>
          <w:delText>that</w:delText>
        </w:r>
        <w:r w:rsidRPr="002E03B3" w:rsidDel="005D2A09">
          <w:rPr>
            <w:rFonts w:ascii="Arial" w:hAnsi="Arial" w:cs="Arial"/>
            <w:spacing w:val="-2"/>
          </w:rPr>
          <w:delText xml:space="preserve"> </w:delText>
        </w:r>
        <w:r w:rsidRPr="002E03B3" w:rsidDel="005D2A09">
          <w:rPr>
            <w:rFonts w:ascii="Arial" w:hAnsi="Arial" w:cs="Arial"/>
          </w:rPr>
          <w:delText>a</w:delText>
        </w:r>
        <w:r w:rsidRPr="002E03B3" w:rsidDel="005D2A09">
          <w:rPr>
            <w:rFonts w:ascii="Arial" w:hAnsi="Arial" w:cs="Arial"/>
            <w:spacing w:val="-3"/>
          </w:rPr>
          <w:delText xml:space="preserve"> </w:delText>
        </w:r>
        <w:r w:rsidRPr="002E03B3" w:rsidDel="005D2A09">
          <w:rPr>
            <w:rFonts w:ascii="Arial" w:hAnsi="Arial" w:cs="Arial"/>
          </w:rPr>
          <w:delText>test</w:delText>
        </w:r>
        <w:r w:rsidRPr="002E03B3" w:rsidDel="005D2A09">
          <w:rPr>
            <w:rFonts w:ascii="Arial" w:hAnsi="Arial" w:cs="Arial"/>
            <w:spacing w:val="-2"/>
          </w:rPr>
          <w:delText xml:space="preserve"> </w:delText>
        </w:r>
        <w:r w:rsidRPr="002E03B3" w:rsidDel="005D2A09">
          <w:rPr>
            <w:rFonts w:ascii="Arial" w:hAnsi="Arial" w:cs="Arial"/>
          </w:rPr>
          <w:delText>group</w:delText>
        </w:r>
        <w:r w:rsidRPr="002E03B3" w:rsidDel="005D2A09">
          <w:rPr>
            <w:rFonts w:ascii="Arial" w:hAnsi="Arial" w:cs="Arial"/>
            <w:spacing w:val="-2"/>
          </w:rPr>
          <w:delText xml:space="preserve"> </w:delText>
        </w:r>
        <w:r w:rsidRPr="002E03B3" w:rsidDel="005D2A09">
          <w:rPr>
            <w:rFonts w:ascii="Arial" w:hAnsi="Arial" w:cs="Arial"/>
          </w:rPr>
          <w:delText>is certified to the LEV III standards.</w:delText>
        </w:r>
      </w:del>
    </w:p>
    <w:p w14:paraId="012E8512" w14:textId="410B92D4" w:rsidR="0048243B" w:rsidRPr="002E03B3" w:rsidDel="005D2A09" w:rsidRDefault="0048243B" w:rsidP="009A18CE">
      <w:pPr>
        <w:pStyle w:val="Heading5"/>
        <w:keepNext w:val="0"/>
        <w:widowControl w:val="0"/>
        <w:spacing w:line="240" w:lineRule="auto"/>
        <w:rPr>
          <w:del w:id="1573" w:author="Joo, Hye@ARB" w:date="2026-06-04T21:41:00Z"/>
          <w:rFonts w:ascii="Arial" w:hAnsi="Arial" w:cs="Arial"/>
        </w:rPr>
      </w:pPr>
      <w:del w:id="1574" w:author="Joo, Hye@ARB" w:date="2026-06-04T21:41:00Z">
        <w:r w:rsidRPr="002E03B3" w:rsidDel="005D2A09">
          <w:rPr>
            <w:rFonts w:ascii="Arial" w:hAnsi="Arial" w:cs="Arial"/>
            <w:i/>
            <w:iCs/>
          </w:rPr>
          <w:delText>LEV III Particulate Interim In-Use Compliance Standards for Passenger Cars,</w:delText>
        </w:r>
        <w:r w:rsidRPr="002E03B3" w:rsidDel="005D2A09">
          <w:rPr>
            <w:rFonts w:ascii="Arial" w:hAnsi="Arial" w:cs="Arial"/>
            <w:i/>
            <w:iCs/>
            <w:spacing w:val="-4"/>
          </w:rPr>
          <w:delText xml:space="preserve"> </w:delText>
        </w:r>
        <w:r w:rsidRPr="002E03B3" w:rsidDel="005D2A09">
          <w:rPr>
            <w:rFonts w:ascii="Arial" w:hAnsi="Arial" w:cs="Arial"/>
            <w:i/>
            <w:iCs/>
          </w:rPr>
          <w:delText>Light-Duty</w:delText>
        </w:r>
        <w:r w:rsidRPr="002E03B3" w:rsidDel="005D2A09">
          <w:rPr>
            <w:rFonts w:ascii="Arial" w:hAnsi="Arial" w:cs="Arial"/>
            <w:i/>
            <w:iCs/>
            <w:spacing w:val="-4"/>
          </w:rPr>
          <w:delText xml:space="preserve"> </w:delText>
        </w:r>
        <w:r w:rsidRPr="002E03B3" w:rsidDel="005D2A09">
          <w:rPr>
            <w:rFonts w:ascii="Arial" w:hAnsi="Arial" w:cs="Arial"/>
            <w:i/>
            <w:iCs/>
          </w:rPr>
          <w:delText>Trucks,</w:delText>
        </w:r>
        <w:r w:rsidRPr="002E03B3" w:rsidDel="005D2A09">
          <w:rPr>
            <w:rFonts w:ascii="Arial" w:hAnsi="Arial" w:cs="Arial"/>
            <w:i/>
            <w:iCs/>
            <w:spacing w:val="-4"/>
          </w:rPr>
          <w:delText xml:space="preserve"> </w:delText>
        </w:r>
        <w:r w:rsidRPr="002E03B3" w:rsidDel="005D2A09">
          <w:rPr>
            <w:rFonts w:ascii="Arial" w:hAnsi="Arial" w:cs="Arial"/>
            <w:i/>
            <w:iCs/>
          </w:rPr>
          <w:delText>and</w:delText>
        </w:r>
        <w:r w:rsidRPr="002E03B3" w:rsidDel="005D2A09">
          <w:rPr>
            <w:rFonts w:ascii="Arial" w:hAnsi="Arial" w:cs="Arial"/>
            <w:i/>
            <w:iCs/>
            <w:spacing w:val="-4"/>
          </w:rPr>
          <w:delText xml:space="preserve"> </w:delText>
        </w:r>
        <w:r w:rsidRPr="002E03B3" w:rsidDel="005D2A09">
          <w:rPr>
            <w:rFonts w:ascii="Arial" w:hAnsi="Arial" w:cs="Arial"/>
            <w:i/>
            <w:iCs/>
          </w:rPr>
          <w:delText>Medium-Duty</w:delText>
        </w:r>
        <w:r w:rsidRPr="002E03B3" w:rsidDel="005D2A09">
          <w:rPr>
            <w:rFonts w:ascii="Arial" w:hAnsi="Arial" w:cs="Arial"/>
            <w:i/>
            <w:iCs/>
            <w:spacing w:val="-3"/>
          </w:rPr>
          <w:delText xml:space="preserve"> </w:delText>
        </w:r>
        <w:r w:rsidRPr="002E03B3" w:rsidDel="005D2A09">
          <w:rPr>
            <w:rFonts w:ascii="Arial" w:hAnsi="Arial" w:cs="Arial"/>
            <w:i/>
            <w:iCs/>
          </w:rPr>
          <w:delText>Passenger</w:delText>
        </w:r>
        <w:r w:rsidRPr="002E03B3" w:rsidDel="005D2A09">
          <w:rPr>
            <w:rFonts w:ascii="Arial" w:hAnsi="Arial" w:cs="Arial"/>
            <w:i/>
            <w:iCs/>
            <w:spacing w:val="-4"/>
          </w:rPr>
          <w:delText xml:space="preserve"> </w:delText>
        </w:r>
        <w:r w:rsidRPr="002E03B3" w:rsidDel="005D2A09">
          <w:rPr>
            <w:rFonts w:ascii="Arial" w:hAnsi="Arial" w:cs="Arial"/>
            <w:i/>
            <w:iCs/>
          </w:rPr>
          <w:delText>Vehicles.</w:delText>
        </w:r>
        <w:r w:rsidRPr="002E03B3" w:rsidDel="005D2A09">
          <w:rPr>
            <w:rFonts w:ascii="Arial" w:hAnsi="Arial" w:cs="Arial"/>
            <w:spacing w:val="40"/>
          </w:rPr>
          <w:delText xml:space="preserve"> </w:delText>
        </w:r>
        <w:r w:rsidRPr="002E03B3" w:rsidDel="005D2A09">
          <w:rPr>
            <w:rFonts w:ascii="Arial" w:hAnsi="Arial" w:cs="Arial"/>
          </w:rPr>
          <w:delText>For</w:delText>
        </w:r>
        <w:r w:rsidRPr="002E03B3" w:rsidDel="005D2A09">
          <w:rPr>
            <w:rFonts w:ascii="Arial" w:hAnsi="Arial" w:cs="Arial"/>
            <w:spacing w:val="-4"/>
          </w:rPr>
          <w:delText xml:space="preserve"> </w:delText>
        </w:r>
        <w:r w:rsidRPr="002E03B3" w:rsidDel="005D2A09">
          <w:rPr>
            <w:rFonts w:ascii="Arial" w:hAnsi="Arial" w:cs="Arial"/>
          </w:rPr>
          <w:delText>the</w:delText>
        </w:r>
        <w:r w:rsidRPr="002E03B3" w:rsidDel="005D2A09">
          <w:rPr>
            <w:rFonts w:ascii="Arial" w:hAnsi="Arial" w:cs="Arial"/>
            <w:spacing w:val="-4"/>
          </w:rPr>
          <w:delText xml:space="preserve"> </w:delText>
        </w:r>
        <w:r w:rsidRPr="002E03B3" w:rsidDel="005D2A09">
          <w:rPr>
            <w:rFonts w:ascii="Arial" w:hAnsi="Arial" w:cs="Arial"/>
          </w:rPr>
          <w:delText>2017</w:delText>
        </w:r>
        <w:r w:rsidRPr="002E03B3" w:rsidDel="005D2A09">
          <w:rPr>
            <w:rFonts w:ascii="Arial" w:hAnsi="Arial" w:cs="Arial"/>
            <w:spacing w:val="-4"/>
          </w:rPr>
          <w:delText xml:space="preserve"> </w:delText>
        </w:r>
        <w:r w:rsidRPr="002E03B3" w:rsidDel="005D2A09">
          <w:rPr>
            <w:rFonts w:ascii="Arial" w:hAnsi="Arial" w:cs="Arial"/>
          </w:rPr>
          <w:delText>through</w:delText>
        </w:r>
        <w:r w:rsidRPr="002E03B3" w:rsidDel="005D2A09">
          <w:rPr>
            <w:rFonts w:ascii="Arial" w:hAnsi="Arial" w:cs="Arial"/>
            <w:spacing w:val="-4"/>
          </w:rPr>
          <w:delText xml:space="preserve"> </w:delText>
        </w:r>
        <w:r w:rsidRPr="002E03B3" w:rsidDel="005D2A09">
          <w:rPr>
            <w:rFonts w:ascii="Arial" w:hAnsi="Arial" w:cs="Arial"/>
          </w:rPr>
          <w:delText>2020 model years, the interim in-use compliance standard for vehicles certifying to the 3 mg/mi particulate standard is 6 mg/mi.</w:delText>
        </w:r>
        <w:r w:rsidRPr="002E03B3" w:rsidDel="005D2A09">
          <w:rPr>
            <w:rFonts w:ascii="Arial" w:hAnsi="Arial" w:cs="Arial"/>
            <w:spacing w:val="40"/>
          </w:rPr>
          <w:delText xml:space="preserve"> </w:delText>
        </w:r>
        <w:r w:rsidRPr="002E03B3" w:rsidDel="005D2A09">
          <w:rPr>
            <w:rFonts w:ascii="Arial" w:hAnsi="Arial" w:cs="Arial"/>
          </w:rPr>
          <w:delText>For the 2025 through 2028 model years, the interim in-use compliance standard for vehicles certifying to the 1 mg/mi particulate standard is 2 mg/mi.</w:delText>
        </w:r>
      </w:del>
    </w:p>
    <w:p w14:paraId="70B3C463" w14:textId="21E6F438" w:rsidR="0048243B" w:rsidRPr="005350DF" w:rsidDel="005D2A09" w:rsidRDefault="0048243B" w:rsidP="009A18CE">
      <w:pPr>
        <w:pStyle w:val="Heading5"/>
        <w:keepNext w:val="0"/>
        <w:widowControl w:val="0"/>
        <w:spacing w:line="240" w:lineRule="auto"/>
        <w:rPr>
          <w:del w:id="1575" w:author="Joo, Hye@ARB" w:date="2026-06-04T21:41:00Z"/>
          <w:rFonts w:ascii="Arial" w:hAnsi="Arial" w:cs="Arial"/>
        </w:rPr>
      </w:pPr>
      <w:del w:id="1576" w:author="Joo, Hye@ARB" w:date="2026-06-04T21:41:00Z">
        <w:r w:rsidRPr="005350DF" w:rsidDel="005D2A09">
          <w:rPr>
            <w:rFonts w:ascii="Arial" w:hAnsi="Arial" w:cs="Arial"/>
            <w:i/>
          </w:rPr>
          <w:delText>LEV</w:delText>
        </w:r>
        <w:r w:rsidRPr="005350DF" w:rsidDel="005D2A09">
          <w:rPr>
            <w:rFonts w:ascii="Arial" w:hAnsi="Arial" w:cs="Arial"/>
            <w:i/>
            <w:spacing w:val="-5"/>
          </w:rPr>
          <w:delText xml:space="preserve"> </w:delText>
        </w:r>
        <w:r w:rsidRPr="005350DF" w:rsidDel="005D2A09">
          <w:rPr>
            <w:rFonts w:ascii="Arial" w:hAnsi="Arial" w:cs="Arial"/>
            <w:i/>
          </w:rPr>
          <w:delText>III</w:delText>
        </w:r>
        <w:r w:rsidRPr="005350DF" w:rsidDel="005D2A09">
          <w:rPr>
            <w:rFonts w:ascii="Arial" w:hAnsi="Arial" w:cs="Arial"/>
            <w:i/>
            <w:spacing w:val="-5"/>
          </w:rPr>
          <w:delText xml:space="preserve"> </w:delText>
        </w:r>
        <w:r w:rsidRPr="005350DF" w:rsidDel="005D2A09">
          <w:rPr>
            <w:rFonts w:ascii="Arial" w:hAnsi="Arial" w:cs="Arial"/>
            <w:i/>
          </w:rPr>
          <w:delText>Particulate</w:delText>
        </w:r>
        <w:r w:rsidRPr="005350DF" w:rsidDel="005D2A09">
          <w:rPr>
            <w:rFonts w:ascii="Arial" w:hAnsi="Arial" w:cs="Arial"/>
            <w:i/>
            <w:spacing w:val="-5"/>
          </w:rPr>
          <w:delText xml:space="preserve"> </w:delText>
        </w:r>
        <w:r w:rsidRPr="005350DF" w:rsidDel="005D2A09">
          <w:rPr>
            <w:rFonts w:ascii="Arial" w:hAnsi="Arial" w:cs="Arial"/>
            <w:i/>
          </w:rPr>
          <w:delText>Interim</w:delText>
        </w:r>
        <w:r w:rsidRPr="005350DF" w:rsidDel="005D2A09">
          <w:rPr>
            <w:rFonts w:ascii="Arial" w:hAnsi="Arial" w:cs="Arial"/>
            <w:i/>
            <w:spacing w:val="-5"/>
          </w:rPr>
          <w:delText xml:space="preserve"> </w:delText>
        </w:r>
        <w:r w:rsidRPr="005350DF" w:rsidDel="005D2A09">
          <w:rPr>
            <w:rFonts w:ascii="Arial" w:hAnsi="Arial" w:cs="Arial"/>
            <w:i/>
          </w:rPr>
          <w:delText>In-Use</w:delText>
        </w:r>
        <w:r w:rsidRPr="005350DF" w:rsidDel="005D2A09">
          <w:rPr>
            <w:rFonts w:ascii="Arial" w:hAnsi="Arial" w:cs="Arial"/>
            <w:i/>
            <w:spacing w:val="-5"/>
          </w:rPr>
          <w:delText xml:space="preserve"> </w:delText>
        </w:r>
        <w:r w:rsidRPr="005350DF" w:rsidDel="005D2A09">
          <w:rPr>
            <w:rFonts w:ascii="Arial" w:hAnsi="Arial" w:cs="Arial"/>
            <w:i/>
          </w:rPr>
          <w:delText>Compliance</w:delText>
        </w:r>
        <w:r w:rsidRPr="005350DF" w:rsidDel="005D2A09">
          <w:rPr>
            <w:rFonts w:ascii="Arial" w:hAnsi="Arial" w:cs="Arial"/>
            <w:i/>
            <w:spacing w:val="-5"/>
          </w:rPr>
          <w:delText xml:space="preserve"> </w:delText>
        </w:r>
        <w:r w:rsidRPr="005350DF" w:rsidDel="005D2A09">
          <w:rPr>
            <w:rFonts w:ascii="Arial" w:hAnsi="Arial" w:cs="Arial"/>
            <w:i/>
          </w:rPr>
          <w:delText>Standards</w:delText>
        </w:r>
        <w:r w:rsidRPr="005350DF" w:rsidDel="005D2A09">
          <w:rPr>
            <w:rFonts w:ascii="Arial" w:hAnsi="Arial" w:cs="Arial"/>
            <w:i/>
            <w:spacing w:val="-4"/>
          </w:rPr>
          <w:delText xml:space="preserve"> </w:delText>
        </w:r>
        <w:r w:rsidRPr="005350DF" w:rsidDel="005D2A09">
          <w:rPr>
            <w:rFonts w:ascii="Arial" w:hAnsi="Arial" w:cs="Arial"/>
            <w:i/>
          </w:rPr>
          <w:delText>for</w:delText>
        </w:r>
        <w:r w:rsidRPr="005350DF" w:rsidDel="005D2A09">
          <w:rPr>
            <w:rFonts w:ascii="Arial" w:hAnsi="Arial" w:cs="Arial"/>
            <w:i/>
            <w:spacing w:val="-4"/>
          </w:rPr>
          <w:delText xml:space="preserve"> </w:delText>
        </w:r>
        <w:r w:rsidRPr="005350DF" w:rsidDel="005D2A09">
          <w:rPr>
            <w:rFonts w:ascii="Arial" w:hAnsi="Arial" w:cs="Arial"/>
            <w:i/>
          </w:rPr>
          <w:delText>Medium- Duty Vehicles, excluding Medium-Duty Passenger Vehicles.</w:delText>
        </w:r>
        <w:r w:rsidRPr="005350DF" w:rsidDel="005D2A09">
          <w:rPr>
            <w:rFonts w:ascii="Arial" w:hAnsi="Arial" w:cs="Arial"/>
            <w:i/>
            <w:spacing w:val="40"/>
          </w:rPr>
          <w:delText xml:space="preserve"> </w:delText>
        </w:r>
        <w:r w:rsidRPr="005350DF" w:rsidDel="005D2A09">
          <w:rPr>
            <w:rFonts w:ascii="Arial" w:hAnsi="Arial" w:cs="Arial"/>
          </w:rPr>
          <w:delText>For the 2017 through 2020 model</w:delText>
        </w:r>
        <w:r w:rsidRPr="005350DF" w:rsidDel="005D2A09">
          <w:rPr>
            <w:rFonts w:ascii="Arial" w:hAnsi="Arial" w:cs="Arial"/>
            <w:spacing w:val="-3"/>
          </w:rPr>
          <w:delText xml:space="preserve"> </w:delText>
        </w:r>
        <w:r w:rsidRPr="005350DF" w:rsidDel="005D2A09">
          <w:rPr>
            <w:rFonts w:ascii="Arial" w:hAnsi="Arial" w:cs="Arial"/>
          </w:rPr>
          <w:delText>years,</w:delText>
        </w:r>
        <w:r w:rsidRPr="005350DF" w:rsidDel="005D2A09">
          <w:rPr>
            <w:rFonts w:ascii="Arial" w:hAnsi="Arial" w:cs="Arial"/>
            <w:spacing w:val="-3"/>
          </w:rPr>
          <w:delText xml:space="preserve"> </w:delText>
        </w:r>
        <w:r w:rsidRPr="005350DF" w:rsidDel="005D2A09">
          <w:rPr>
            <w:rFonts w:ascii="Arial" w:hAnsi="Arial" w:cs="Arial"/>
          </w:rPr>
          <w:delText>the</w:delText>
        </w:r>
        <w:r w:rsidRPr="005350DF" w:rsidDel="005D2A09">
          <w:rPr>
            <w:rFonts w:ascii="Arial" w:hAnsi="Arial" w:cs="Arial"/>
            <w:spacing w:val="-4"/>
          </w:rPr>
          <w:delText xml:space="preserve"> </w:delText>
        </w:r>
        <w:r w:rsidRPr="005350DF" w:rsidDel="005D2A09">
          <w:rPr>
            <w:rFonts w:ascii="Arial" w:hAnsi="Arial" w:cs="Arial"/>
          </w:rPr>
          <w:delText>interim</w:delText>
        </w:r>
        <w:r w:rsidRPr="005350DF" w:rsidDel="005D2A09">
          <w:rPr>
            <w:rFonts w:ascii="Arial" w:hAnsi="Arial" w:cs="Arial"/>
            <w:spacing w:val="-1"/>
          </w:rPr>
          <w:delText xml:space="preserve"> </w:delText>
        </w:r>
        <w:r w:rsidRPr="005350DF" w:rsidDel="005D2A09">
          <w:rPr>
            <w:rFonts w:ascii="Arial" w:hAnsi="Arial" w:cs="Arial"/>
          </w:rPr>
          <w:delText>in-use</w:delText>
        </w:r>
        <w:r w:rsidRPr="005350DF" w:rsidDel="005D2A09">
          <w:rPr>
            <w:rFonts w:ascii="Arial" w:hAnsi="Arial" w:cs="Arial"/>
            <w:spacing w:val="-4"/>
          </w:rPr>
          <w:delText xml:space="preserve"> </w:delText>
        </w:r>
        <w:r w:rsidRPr="005350DF" w:rsidDel="005D2A09">
          <w:rPr>
            <w:rFonts w:ascii="Arial" w:hAnsi="Arial" w:cs="Arial"/>
          </w:rPr>
          <w:delText>compliance</w:delText>
        </w:r>
        <w:r w:rsidRPr="005350DF" w:rsidDel="005D2A09">
          <w:rPr>
            <w:rFonts w:ascii="Arial" w:hAnsi="Arial" w:cs="Arial"/>
            <w:spacing w:val="-4"/>
          </w:rPr>
          <w:delText xml:space="preserve"> </w:delText>
        </w:r>
        <w:r w:rsidRPr="005350DF" w:rsidDel="005D2A09">
          <w:rPr>
            <w:rFonts w:ascii="Arial" w:hAnsi="Arial" w:cs="Arial"/>
          </w:rPr>
          <w:delText>standard</w:delText>
        </w:r>
        <w:r w:rsidRPr="005350DF" w:rsidDel="005D2A09">
          <w:rPr>
            <w:rFonts w:ascii="Arial" w:hAnsi="Arial" w:cs="Arial"/>
            <w:spacing w:val="-3"/>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vehicles</w:delText>
        </w:r>
        <w:r w:rsidRPr="005350DF" w:rsidDel="005D2A09">
          <w:rPr>
            <w:rFonts w:ascii="Arial" w:hAnsi="Arial" w:cs="Arial"/>
            <w:spacing w:val="-3"/>
          </w:rPr>
          <w:delText xml:space="preserve"> </w:delText>
        </w:r>
        <w:r w:rsidRPr="005350DF" w:rsidDel="005D2A09">
          <w:rPr>
            <w:rFonts w:ascii="Arial" w:hAnsi="Arial" w:cs="Arial"/>
          </w:rPr>
          <w:delText>certifying</w:delText>
        </w:r>
        <w:r w:rsidRPr="005350DF" w:rsidDel="005D2A09">
          <w:rPr>
            <w:rFonts w:ascii="Arial" w:hAnsi="Arial" w:cs="Arial"/>
            <w:spacing w:val="-3"/>
          </w:rPr>
          <w:delText xml:space="preserve"> </w:delText>
        </w:r>
        <w:r w:rsidRPr="005350DF" w:rsidDel="005D2A09">
          <w:rPr>
            <w:rFonts w:ascii="Arial" w:hAnsi="Arial" w:cs="Arial"/>
          </w:rPr>
          <w:delText>to</w:delText>
        </w:r>
        <w:r w:rsidRPr="005350DF" w:rsidDel="005D2A09">
          <w:rPr>
            <w:rFonts w:ascii="Arial" w:hAnsi="Arial" w:cs="Arial"/>
            <w:spacing w:val="-3"/>
          </w:rPr>
          <w:delText xml:space="preserve"> </w:delText>
        </w:r>
        <w:r w:rsidRPr="005350DF" w:rsidDel="005D2A09">
          <w:rPr>
            <w:rFonts w:ascii="Arial" w:hAnsi="Arial" w:cs="Arial"/>
          </w:rPr>
          <w:delText>the</w:delText>
        </w:r>
        <w:r w:rsidRPr="005350DF" w:rsidDel="005D2A09">
          <w:rPr>
            <w:rFonts w:ascii="Arial" w:hAnsi="Arial" w:cs="Arial"/>
            <w:spacing w:val="-4"/>
          </w:rPr>
          <w:delText xml:space="preserve"> </w:delText>
        </w:r>
        <w:r w:rsidRPr="005350DF" w:rsidDel="005D2A09">
          <w:rPr>
            <w:rFonts w:ascii="Arial" w:hAnsi="Arial" w:cs="Arial"/>
          </w:rPr>
          <w:delText>8</w:delText>
        </w:r>
        <w:r w:rsidRPr="005350DF" w:rsidDel="005D2A09">
          <w:rPr>
            <w:rFonts w:ascii="Arial" w:hAnsi="Arial" w:cs="Arial"/>
            <w:spacing w:val="-3"/>
          </w:rPr>
          <w:delText xml:space="preserve"> </w:delText>
        </w:r>
        <w:r w:rsidRPr="005350DF" w:rsidDel="005D2A09">
          <w:rPr>
            <w:rFonts w:ascii="Arial" w:hAnsi="Arial" w:cs="Arial"/>
          </w:rPr>
          <w:delText>mg/mi particulate standard shall be 16 mg/mi and the interim in-use compliance standard for vehicles certifying to the 10 mg/mi particulate standard shall be 20 mg/mi.</w:delText>
        </w:r>
      </w:del>
    </w:p>
    <w:p w14:paraId="3B81FF0B" w14:textId="0C3533E2" w:rsidR="0048243B" w:rsidRPr="00B14F63" w:rsidDel="005D2A09" w:rsidRDefault="0048243B" w:rsidP="009A18CE">
      <w:pPr>
        <w:pStyle w:val="Heading4"/>
        <w:keepNext w:val="0"/>
        <w:widowControl w:val="0"/>
        <w:spacing w:line="240" w:lineRule="auto"/>
        <w:rPr>
          <w:del w:id="1577" w:author="Joo, Hye@ARB" w:date="2026-06-04T21:41:00Z"/>
          <w:rFonts w:ascii="Arial" w:hAnsi="Arial" w:cs="Arial"/>
          <w:i/>
          <w:iCs w:val="0"/>
        </w:rPr>
      </w:pPr>
      <w:del w:id="1578" w:author="Joo, Hye@ARB" w:date="2026-06-04T21:41:00Z">
        <w:r w:rsidRPr="00B14F63" w:rsidDel="005D2A09">
          <w:rPr>
            <w:rFonts w:ascii="Arial" w:hAnsi="Arial" w:cs="Arial"/>
            <w:i/>
            <w:iCs w:val="0"/>
          </w:rPr>
          <w:delText>SFTP</w:delText>
        </w:r>
        <w:r w:rsidRPr="00B14F63" w:rsidDel="005D2A09">
          <w:rPr>
            <w:rFonts w:ascii="Arial" w:hAnsi="Arial" w:cs="Arial"/>
            <w:i/>
            <w:iCs w:val="0"/>
            <w:spacing w:val="-3"/>
          </w:rPr>
          <w:delText xml:space="preserve"> </w:delText>
        </w:r>
        <w:r w:rsidRPr="00B14F63" w:rsidDel="005D2A09">
          <w:rPr>
            <w:rFonts w:ascii="Arial" w:hAnsi="Arial" w:cs="Arial"/>
            <w:i/>
            <w:iCs w:val="0"/>
          </w:rPr>
          <w:delText>Interim</w:delText>
        </w:r>
        <w:r w:rsidRPr="00B14F63" w:rsidDel="005D2A09">
          <w:rPr>
            <w:rFonts w:ascii="Arial" w:hAnsi="Arial" w:cs="Arial"/>
            <w:i/>
            <w:iCs w:val="0"/>
            <w:spacing w:val="-4"/>
          </w:rPr>
          <w:delText xml:space="preserve"> </w:delText>
        </w:r>
        <w:r w:rsidRPr="00B14F63" w:rsidDel="005D2A09">
          <w:rPr>
            <w:rFonts w:ascii="Arial" w:hAnsi="Arial" w:cs="Arial"/>
            <w:i/>
            <w:iCs w:val="0"/>
          </w:rPr>
          <w:delText>In-Use</w:delText>
        </w:r>
        <w:r w:rsidRPr="00B14F63" w:rsidDel="005D2A09">
          <w:rPr>
            <w:rFonts w:ascii="Arial" w:hAnsi="Arial" w:cs="Arial"/>
            <w:i/>
            <w:iCs w:val="0"/>
            <w:spacing w:val="-2"/>
          </w:rPr>
          <w:delText xml:space="preserve"> </w:delText>
        </w:r>
        <w:r w:rsidRPr="00B14F63" w:rsidDel="005D2A09">
          <w:rPr>
            <w:rFonts w:ascii="Arial" w:hAnsi="Arial" w:cs="Arial"/>
            <w:i/>
            <w:iCs w:val="0"/>
          </w:rPr>
          <w:delText>Compliance</w:delText>
        </w:r>
        <w:r w:rsidRPr="00B14F63" w:rsidDel="005D2A09">
          <w:rPr>
            <w:rFonts w:ascii="Arial" w:hAnsi="Arial" w:cs="Arial"/>
            <w:i/>
            <w:iCs w:val="0"/>
            <w:spacing w:val="-3"/>
          </w:rPr>
          <w:delText xml:space="preserve"> </w:delText>
        </w:r>
        <w:r w:rsidRPr="00B14F63" w:rsidDel="005D2A09">
          <w:rPr>
            <w:rFonts w:ascii="Arial" w:hAnsi="Arial" w:cs="Arial"/>
            <w:i/>
            <w:iCs w:val="0"/>
            <w:spacing w:val="-2"/>
          </w:rPr>
          <w:delText>Standards.</w:delText>
        </w:r>
      </w:del>
    </w:p>
    <w:p w14:paraId="05221401" w14:textId="04E2BC42" w:rsidR="0048243B" w:rsidRPr="005350DF" w:rsidDel="005D2A09" w:rsidRDefault="0048243B" w:rsidP="009A18CE">
      <w:pPr>
        <w:pStyle w:val="Heading5"/>
        <w:keepNext w:val="0"/>
        <w:widowControl w:val="0"/>
        <w:spacing w:line="240" w:lineRule="auto"/>
        <w:rPr>
          <w:del w:id="1579" w:author="Joo, Hye@ARB" w:date="2026-06-04T21:41:00Z"/>
          <w:rFonts w:ascii="Arial" w:hAnsi="Arial" w:cs="Arial"/>
        </w:rPr>
      </w:pPr>
      <w:del w:id="1580" w:author="Joo, Hye@ARB" w:date="2026-06-04T21:41:00Z">
        <w:r w:rsidRPr="005350DF" w:rsidDel="005D2A09">
          <w:rPr>
            <w:rFonts w:ascii="Arial" w:hAnsi="Arial" w:cs="Arial"/>
          </w:rPr>
          <w:delText>2016 and prior model year light-duty and medium-duty passenger vehicle test groups that contain vehicles at or below 6,000 lbs. GVWR, 2017 and prior model year light-duty and medium-duty passenger vehicle test groups with only vehicles above 6,000</w:delText>
        </w:r>
        <w:r w:rsidRPr="005350DF" w:rsidDel="005D2A09">
          <w:rPr>
            <w:rFonts w:ascii="Arial" w:hAnsi="Arial" w:cs="Arial"/>
            <w:spacing w:val="40"/>
          </w:rPr>
          <w:delText xml:space="preserve"> </w:delText>
        </w:r>
        <w:r w:rsidRPr="005350DF" w:rsidDel="005D2A09">
          <w:rPr>
            <w:rFonts w:ascii="Arial" w:hAnsi="Arial" w:cs="Arial"/>
          </w:rPr>
          <w:delText>lbs. GVWR, and 2019 and prior model year medium-duty vehicle test groups may use an in- use</w:delText>
        </w:r>
        <w:r w:rsidRPr="005350DF" w:rsidDel="005D2A09">
          <w:rPr>
            <w:rFonts w:ascii="Arial" w:hAnsi="Arial" w:cs="Arial"/>
            <w:spacing w:val="-4"/>
          </w:rPr>
          <w:delText xml:space="preserve"> </w:delText>
        </w:r>
        <w:r w:rsidRPr="005350DF" w:rsidDel="005D2A09">
          <w:rPr>
            <w:rFonts w:ascii="Arial" w:hAnsi="Arial" w:cs="Arial"/>
          </w:rPr>
          <w:delText>compliance</w:delText>
        </w:r>
        <w:r w:rsidRPr="005350DF" w:rsidDel="005D2A09">
          <w:rPr>
            <w:rFonts w:ascii="Arial" w:hAnsi="Arial" w:cs="Arial"/>
            <w:spacing w:val="-5"/>
          </w:rPr>
          <w:delText xml:space="preserve"> </w:delText>
        </w:r>
        <w:r w:rsidRPr="005350DF" w:rsidDel="005D2A09">
          <w:rPr>
            <w:rFonts w:ascii="Arial" w:hAnsi="Arial" w:cs="Arial"/>
          </w:rPr>
          <w:delText>standard</w:delText>
        </w:r>
        <w:r w:rsidRPr="005350DF" w:rsidDel="005D2A09">
          <w:rPr>
            <w:rFonts w:ascii="Arial" w:hAnsi="Arial" w:cs="Arial"/>
            <w:spacing w:val="-2"/>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NMOG+NOx</w:delText>
        </w:r>
        <w:r w:rsidRPr="005350DF" w:rsidDel="005D2A09">
          <w:rPr>
            <w:rFonts w:ascii="Arial" w:hAnsi="Arial" w:cs="Arial"/>
            <w:spacing w:val="-4"/>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the</w:delText>
        </w:r>
        <w:r w:rsidRPr="005350DF" w:rsidDel="005D2A09">
          <w:rPr>
            <w:rFonts w:ascii="Arial" w:hAnsi="Arial" w:cs="Arial"/>
            <w:spacing w:val="-3"/>
          </w:rPr>
          <w:delText xml:space="preserve"> </w:delText>
        </w:r>
        <w:r w:rsidRPr="005350DF" w:rsidDel="005D2A09">
          <w:rPr>
            <w:rFonts w:ascii="Arial" w:hAnsi="Arial" w:cs="Arial"/>
          </w:rPr>
          <w:delText>first</w:delText>
        </w:r>
        <w:r w:rsidRPr="005350DF" w:rsidDel="005D2A09">
          <w:rPr>
            <w:rFonts w:ascii="Arial" w:hAnsi="Arial" w:cs="Arial"/>
            <w:spacing w:val="-4"/>
          </w:rPr>
          <w:delText xml:space="preserve"> </w:delText>
        </w:r>
        <w:r w:rsidRPr="005350DF" w:rsidDel="005D2A09">
          <w:rPr>
            <w:rFonts w:ascii="Arial" w:hAnsi="Arial" w:cs="Arial"/>
          </w:rPr>
          <w:delText>two</w:delText>
        </w:r>
        <w:r w:rsidRPr="005350DF" w:rsidDel="005D2A09">
          <w:rPr>
            <w:rFonts w:ascii="Arial" w:hAnsi="Arial" w:cs="Arial"/>
            <w:spacing w:val="-4"/>
          </w:rPr>
          <w:delText xml:space="preserve"> </w:delText>
        </w:r>
        <w:r w:rsidRPr="005350DF" w:rsidDel="005D2A09">
          <w:rPr>
            <w:rFonts w:ascii="Arial" w:hAnsi="Arial" w:cs="Arial"/>
          </w:rPr>
          <w:delText>model</w:delText>
        </w:r>
        <w:r w:rsidRPr="005350DF" w:rsidDel="005D2A09">
          <w:rPr>
            <w:rFonts w:ascii="Arial" w:hAnsi="Arial" w:cs="Arial"/>
            <w:spacing w:val="-4"/>
          </w:rPr>
          <w:delText xml:space="preserve"> </w:delText>
        </w:r>
        <w:r w:rsidRPr="005350DF" w:rsidDel="005D2A09">
          <w:rPr>
            <w:rFonts w:ascii="Arial" w:hAnsi="Arial" w:cs="Arial"/>
          </w:rPr>
          <w:delText>years</w:delText>
        </w:r>
        <w:r w:rsidRPr="005350DF" w:rsidDel="005D2A09">
          <w:rPr>
            <w:rFonts w:ascii="Arial" w:hAnsi="Arial" w:cs="Arial"/>
            <w:spacing w:val="-4"/>
          </w:rPr>
          <w:delText xml:space="preserve"> </w:delText>
        </w:r>
        <w:r w:rsidRPr="005350DF" w:rsidDel="005D2A09">
          <w:rPr>
            <w:rFonts w:ascii="Arial" w:hAnsi="Arial" w:cs="Arial"/>
          </w:rPr>
          <w:delText>that</w:delText>
        </w:r>
        <w:r w:rsidRPr="005350DF" w:rsidDel="005D2A09">
          <w:rPr>
            <w:rFonts w:ascii="Arial" w:hAnsi="Arial" w:cs="Arial"/>
            <w:spacing w:val="-2"/>
          </w:rPr>
          <w:delText xml:space="preserve"> </w:delText>
        </w:r>
        <w:r w:rsidRPr="005350DF" w:rsidDel="005D2A09">
          <w:rPr>
            <w:rFonts w:ascii="Arial" w:hAnsi="Arial" w:cs="Arial"/>
          </w:rPr>
          <w:delText>they</w:delText>
        </w:r>
        <w:r w:rsidRPr="005350DF" w:rsidDel="005D2A09">
          <w:rPr>
            <w:rFonts w:ascii="Arial" w:hAnsi="Arial" w:cs="Arial"/>
            <w:spacing w:val="-4"/>
          </w:rPr>
          <w:delText xml:space="preserve"> </w:delText>
        </w:r>
        <w:r w:rsidRPr="005350DF" w:rsidDel="005D2A09">
          <w:rPr>
            <w:rFonts w:ascii="Arial" w:hAnsi="Arial" w:cs="Arial"/>
          </w:rPr>
          <w:delText>are</w:delText>
        </w:r>
        <w:r w:rsidRPr="005350DF" w:rsidDel="005D2A09">
          <w:rPr>
            <w:rFonts w:ascii="Arial" w:hAnsi="Arial" w:cs="Arial"/>
            <w:spacing w:val="-3"/>
          </w:rPr>
          <w:delText xml:space="preserve"> </w:delText>
        </w:r>
        <w:r w:rsidRPr="005350DF" w:rsidDel="005D2A09">
          <w:rPr>
            <w:rFonts w:ascii="Arial" w:hAnsi="Arial" w:cs="Arial"/>
          </w:rPr>
          <w:delText>certified to LEV III NMOG+NOx standards or a LEV III SFTP NMOG+NOx bin.</w:delText>
        </w:r>
      </w:del>
    </w:p>
    <w:p w14:paraId="07661706" w14:textId="6E4EFB51" w:rsidR="0048243B" w:rsidRPr="00C86958" w:rsidDel="005D2A09" w:rsidRDefault="0048243B" w:rsidP="009A18CE">
      <w:pPr>
        <w:pStyle w:val="Heading6"/>
        <w:keepNext w:val="0"/>
        <w:widowControl w:val="0"/>
        <w:spacing w:line="240" w:lineRule="auto"/>
        <w:rPr>
          <w:del w:id="1581" w:author="Joo, Hye@ARB" w:date="2026-06-04T21:41:00Z"/>
          <w:rFonts w:ascii="Arial" w:hAnsi="Arial" w:cs="Arial"/>
        </w:rPr>
      </w:pPr>
      <w:del w:id="1582" w:author="Joo, Hye@ARB" w:date="2026-06-04T21:41:00Z">
        <w:r w:rsidRPr="005350DF" w:rsidDel="005D2A09">
          <w:rPr>
            <w:rFonts w:ascii="Arial" w:hAnsi="Arial" w:cs="Arial"/>
          </w:rPr>
          <w:lastRenderedPageBreak/>
          <w:delText>For</w:delText>
        </w:r>
        <w:r w:rsidRPr="005350DF" w:rsidDel="005D2A09">
          <w:rPr>
            <w:rFonts w:ascii="Arial" w:hAnsi="Arial" w:cs="Arial"/>
            <w:spacing w:val="-5"/>
          </w:rPr>
          <w:delText xml:space="preserve"> </w:delText>
        </w:r>
        <w:r w:rsidRPr="005350DF" w:rsidDel="005D2A09">
          <w:rPr>
            <w:rFonts w:ascii="Arial" w:hAnsi="Arial" w:cs="Arial"/>
          </w:rPr>
          <w:delText>light-duty</w:delText>
        </w:r>
        <w:r w:rsidRPr="005350DF" w:rsidDel="005D2A09">
          <w:rPr>
            <w:rFonts w:ascii="Arial" w:hAnsi="Arial" w:cs="Arial"/>
            <w:spacing w:val="-4"/>
          </w:rPr>
          <w:delText xml:space="preserve"> </w:delText>
        </w:r>
        <w:r w:rsidRPr="005350DF" w:rsidDel="005D2A09">
          <w:rPr>
            <w:rFonts w:ascii="Arial" w:hAnsi="Arial" w:cs="Arial"/>
          </w:rPr>
          <w:delText>vehicle</w:delText>
        </w:r>
        <w:r w:rsidRPr="005350DF" w:rsidDel="005D2A09">
          <w:rPr>
            <w:rFonts w:ascii="Arial" w:hAnsi="Arial" w:cs="Arial"/>
            <w:spacing w:val="-5"/>
          </w:rPr>
          <w:delText xml:space="preserve"> </w:delText>
        </w:r>
        <w:r w:rsidRPr="005350DF" w:rsidDel="005D2A09">
          <w:rPr>
            <w:rFonts w:ascii="Arial" w:hAnsi="Arial" w:cs="Arial"/>
          </w:rPr>
          <w:delText>test</w:delText>
        </w:r>
        <w:r w:rsidRPr="005350DF" w:rsidDel="005D2A09">
          <w:rPr>
            <w:rFonts w:ascii="Arial" w:hAnsi="Arial" w:cs="Arial"/>
            <w:spacing w:val="-4"/>
          </w:rPr>
          <w:delText xml:space="preserve"> </w:delText>
        </w:r>
        <w:r w:rsidRPr="005350DF" w:rsidDel="005D2A09">
          <w:rPr>
            <w:rFonts w:ascii="Arial" w:hAnsi="Arial" w:cs="Arial"/>
          </w:rPr>
          <w:delText>groups</w:delText>
        </w:r>
        <w:r w:rsidRPr="005350DF" w:rsidDel="005D2A09">
          <w:rPr>
            <w:rFonts w:ascii="Arial" w:hAnsi="Arial" w:cs="Arial"/>
            <w:spacing w:val="-4"/>
          </w:rPr>
          <w:delText xml:space="preserve"> </w:delText>
        </w:r>
        <w:r w:rsidRPr="005350DF" w:rsidDel="005D2A09">
          <w:rPr>
            <w:rFonts w:ascii="Arial" w:hAnsi="Arial" w:cs="Arial"/>
          </w:rPr>
          <w:delText>and</w:delText>
        </w:r>
        <w:r w:rsidRPr="005350DF" w:rsidDel="005D2A09">
          <w:rPr>
            <w:rFonts w:ascii="Arial" w:hAnsi="Arial" w:cs="Arial"/>
            <w:spacing w:val="-4"/>
          </w:rPr>
          <w:delText xml:space="preserve"> </w:delText>
        </w:r>
        <w:r w:rsidRPr="005350DF" w:rsidDel="005D2A09">
          <w:rPr>
            <w:rFonts w:ascii="Arial" w:hAnsi="Arial" w:cs="Arial"/>
          </w:rPr>
          <w:delText>medium-duty</w:delText>
        </w:r>
        <w:r w:rsidRPr="005350DF" w:rsidDel="005D2A09">
          <w:rPr>
            <w:rFonts w:ascii="Arial" w:hAnsi="Arial" w:cs="Arial"/>
            <w:spacing w:val="-4"/>
          </w:rPr>
          <w:delText xml:space="preserve"> </w:delText>
        </w:r>
        <w:r w:rsidRPr="005350DF" w:rsidDel="005D2A09">
          <w:rPr>
            <w:rFonts w:ascii="Arial" w:hAnsi="Arial" w:cs="Arial"/>
          </w:rPr>
          <w:delText>passenger</w:delText>
        </w:r>
        <w:r w:rsidRPr="005350DF" w:rsidDel="005D2A09">
          <w:rPr>
            <w:rFonts w:ascii="Arial" w:hAnsi="Arial" w:cs="Arial"/>
            <w:spacing w:val="-5"/>
          </w:rPr>
          <w:delText xml:space="preserve"> </w:delText>
        </w:r>
        <w:r w:rsidRPr="005350DF" w:rsidDel="005D2A09">
          <w:rPr>
            <w:rFonts w:ascii="Arial" w:hAnsi="Arial" w:cs="Arial"/>
          </w:rPr>
          <w:delText>vehicle</w:delText>
        </w:r>
        <w:r w:rsidRPr="005350DF" w:rsidDel="005D2A09">
          <w:rPr>
            <w:rFonts w:ascii="Arial" w:hAnsi="Arial" w:cs="Arial"/>
            <w:spacing w:val="-5"/>
          </w:rPr>
          <w:delText xml:space="preserve"> </w:delText>
        </w:r>
        <w:r w:rsidRPr="005350DF" w:rsidDel="005D2A09">
          <w:rPr>
            <w:rFonts w:ascii="Arial" w:hAnsi="Arial" w:cs="Arial"/>
          </w:rPr>
          <w:delText xml:space="preserve">test groups certifying to the standards </w:delText>
        </w:r>
        <w:r w:rsidRPr="00195B91" w:rsidDel="005D2A09">
          <w:rPr>
            <w:rFonts w:ascii="Arial" w:hAnsi="Arial" w:cs="Arial"/>
          </w:rPr>
          <w:delText>in subsection (a)(7)(A)1</w:delText>
        </w:r>
        <w:r w:rsidR="005350DF" w:rsidDel="005D2A09">
          <w:rPr>
            <w:rFonts w:ascii="Arial" w:hAnsi="Arial" w:cs="Arial"/>
          </w:rPr>
          <w:delText>.</w:delText>
        </w:r>
        <w:r w:rsidRPr="00195B91" w:rsidDel="005D2A09">
          <w:rPr>
            <w:rFonts w:ascii="Arial" w:hAnsi="Arial" w:cs="Arial"/>
          </w:rPr>
          <w:delText xml:space="preserve">, in-use compliance emission </w:delText>
        </w:r>
        <w:r w:rsidRPr="00C86958" w:rsidDel="005D2A09">
          <w:rPr>
            <w:rFonts w:ascii="Arial" w:hAnsi="Arial" w:cs="Arial"/>
          </w:rPr>
          <w:delText>standards for NMOG+NOx shall be 1.4 times the applicable certification standard.</w:delText>
        </w:r>
      </w:del>
    </w:p>
    <w:p w14:paraId="728DFE8B" w14:textId="121337B3" w:rsidR="0048243B" w:rsidRPr="00C86958" w:rsidDel="005D2A09" w:rsidRDefault="0048243B" w:rsidP="009A18CE">
      <w:pPr>
        <w:pStyle w:val="Heading6"/>
        <w:keepNext w:val="0"/>
        <w:widowControl w:val="0"/>
        <w:spacing w:line="240" w:lineRule="auto"/>
        <w:rPr>
          <w:del w:id="1583" w:author="Joo, Hye@ARB" w:date="2026-06-04T21:41:00Z"/>
          <w:rFonts w:ascii="Arial" w:hAnsi="Arial" w:cs="Arial"/>
        </w:rPr>
      </w:pPr>
      <w:del w:id="1584" w:author="Joo, Hye@ARB" w:date="2026-06-04T21:41:00Z">
        <w:r w:rsidRPr="00C86958" w:rsidDel="005D2A09">
          <w:rPr>
            <w:rFonts w:ascii="Arial" w:hAnsi="Arial" w:cs="Arial"/>
          </w:rPr>
          <w:delText>For</w:delText>
        </w:r>
        <w:r w:rsidRPr="00C86958" w:rsidDel="005D2A09">
          <w:rPr>
            <w:rFonts w:ascii="Arial" w:hAnsi="Arial" w:cs="Arial"/>
            <w:spacing w:val="-5"/>
          </w:rPr>
          <w:delText xml:space="preserve"> </w:delText>
        </w:r>
        <w:r w:rsidRPr="00C86958" w:rsidDel="005D2A09">
          <w:rPr>
            <w:rFonts w:ascii="Arial" w:hAnsi="Arial" w:cs="Arial"/>
          </w:rPr>
          <w:delText>light-duty</w:delText>
        </w:r>
        <w:r w:rsidRPr="00C86958" w:rsidDel="005D2A09">
          <w:rPr>
            <w:rFonts w:ascii="Arial" w:hAnsi="Arial" w:cs="Arial"/>
            <w:spacing w:val="-5"/>
          </w:rPr>
          <w:delText xml:space="preserve"> </w:delText>
        </w:r>
        <w:r w:rsidRPr="00C86958" w:rsidDel="005D2A09">
          <w:rPr>
            <w:rFonts w:ascii="Arial" w:hAnsi="Arial" w:cs="Arial"/>
          </w:rPr>
          <w:delText>vehicle</w:delText>
        </w:r>
        <w:r w:rsidRPr="00C86958" w:rsidDel="005D2A09">
          <w:rPr>
            <w:rFonts w:ascii="Arial" w:hAnsi="Arial" w:cs="Arial"/>
            <w:spacing w:val="-5"/>
          </w:rPr>
          <w:delText xml:space="preserve"> </w:delText>
        </w:r>
        <w:r w:rsidRPr="00C86958" w:rsidDel="005D2A09">
          <w:rPr>
            <w:rFonts w:ascii="Arial" w:hAnsi="Arial" w:cs="Arial"/>
          </w:rPr>
          <w:delText>test</w:delText>
        </w:r>
        <w:r w:rsidRPr="00C86958" w:rsidDel="005D2A09">
          <w:rPr>
            <w:rFonts w:ascii="Arial" w:hAnsi="Arial" w:cs="Arial"/>
            <w:spacing w:val="-5"/>
          </w:rPr>
          <w:delText xml:space="preserve"> </w:delText>
        </w:r>
        <w:r w:rsidRPr="00C86958" w:rsidDel="005D2A09">
          <w:rPr>
            <w:rFonts w:ascii="Arial" w:hAnsi="Arial" w:cs="Arial"/>
          </w:rPr>
          <w:delText>groups</w:delText>
        </w:r>
        <w:r w:rsidRPr="00C86958" w:rsidDel="005D2A09">
          <w:rPr>
            <w:rFonts w:ascii="Arial" w:hAnsi="Arial" w:cs="Arial"/>
            <w:spacing w:val="-5"/>
          </w:rPr>
          <w:delText xml:space="preserve"> </w:delText>
        </w:r>
        <w:r w:rsidRPr="00C86958" w:rsidDel="005D2A09">
          <w:rPr>
            <w:rFonts w:ascii="Arial" w:hAnsi="Arial" w:cs="Arial"/>
          </w:rPr>
          <w:delText>and</w:delText>
        </w:r>
        <w:r w:rsidRPr="00C86958" w:rsidDel="005D2A09">
          <w:rPr>
            <w:rFonts w:ascii="Arial" w:hAnsi="Arial" w:cs="Arial"/>
            <w:spacing w:val="-5"/>
          </w:rPr>
          <w:delText xml:space="preserve"> </w:delText>
        </w:r>
        <w:r w:rsidRPr="00C86958" w:rsidDel="005D2A09">
          <w:rPr>
            <w:rFonts w:ascii="Arial" w:hAnsi="Arial" w:cs="Arial"/>
          </w:rPr>
          <w:delText>medium-duty</w:delText>
        </w:r>
        <w:r w:rsidRPr="00C86958" w:rsidDel="005D2A09">
          <w:rPr>
            <w:rFonts w:ascii="Arial" w:hAnsi="Arial" w:cs="Arial"/>
            <w:spacing w:val="-5"/>
          </w:rPr>
          <w:delText xml:space="preserve"> </w:delText>
        </w:r>
        <w:r w:rsidRPr="00C86958" w:rsidDel="005D2A09">
          <w:rPr>
            <w:rFonts w:ascii="Arial" w:hAnsi="Arial" w:cs="Arial"/>
          </w:rPr>
          <w:delText>passenger</w:delText>
        </w:r>
        <w:r w:rsidRPr="00C86958" w:rsidDel="005D2A09">
          <w:rPr>
            <w:rFonts w:ascii="Arial" w:hAnsi="Arial" w:cs="Arial"/>
            <w:spacing w:val="-5"/>
          </w:rPr>
          <w:delText xml:space="preserve"> </w:delText>
        </w:r>
        <w:r w:rsidRPr="00C86958" w:rsidDel="005D2A09">
          <w:rPr>
            <w:rFonts w:ascii="Arial" w:hAnsi="Arial" w:cs="Arial"/>
          </w:rPr>
          <w:delText>vehicle</w:delText>
        </w:r>
        <w:r w:rsidRPr="00C86958" w:rsidDel="005D2A09">
          <w:rPr>
            <w:rFonts w:ascii="Arial" w:hAnsi="Arial" w:cs="Arial"/>
            <w:spacing w:val="-5"/>
          </w:rPr>
          <w:delText xml:space="preserve"> </w:delText>
        </w:r>
        <w:r w:rsidRPr="00C86958" w:rsidDel="005D2A09">
          <w:rPr>
            <w:rFonts w:ascii="Arial" w:hAnsi="Arial" w:cs="Arial"/>
          </w:rPr>
          <w:delText xml:space="preserve">test groups certifying to the standards </w:delText>
        </w:r>
        <w:r w:rsidRPr="00195B91" w:rsidDel="005D2A09">
          <w:rPr>
            <w:rFonts w:ascii="Arial" w:hAnsi="Arial" w:cs="Arial"/>
          </w:rPr>
          <w:delText>in subsection (a)(7)(A)2</w:delText>
        </w:r>
        <w:r w:rsidR="00C86958" w:rsidDel="005D2A09">
          <w:rPr>
            <w:rFonts w:ascii="Arial" w:hAnsi="Arial" w:cs="Arial"/>
          </w:rPr>
          <w:delText>.</w:delText>
        </w:r>
        <w:r w:rsidRPr="00195B91" w:rsidDel="005D2A09">
          <w:rPr>
            <w:rFonts w:ascii="Arial" w:hAnsi="Arial" w:cs="Arial"/>
          </w:rPr>
          <w:delText xml:space="preserve">, in-use compliance emission </w:delText>
        </w:r>
        <w:r w:rsidRPr="00C86958" w:rsidDel="005D2A09">
          <w:rPr>
            <w:rFonts w:ascii="Arial" w:hAnsi="Arial" w:cs="Arial"/>
          </w:rPr>
          <w:delText>standards for NMOG+NOx shall be</w:delText>
        </w:r>
        <w:r w:rsidRPr="00C86958" w:rsidDel="005D2A09">
          <w:rPr>
            <w:rFonts w:ascii="Arial" w:hAnsi="Arial" w:cs="Arial"/>
            <w:spacing w:val="-1"/>
          </w:rPr>
          <w:delText xml:space="preserve"> </w:delText>
        </w:r>
        <w:r w:rsidRPr="00C86958" w:rsidDel="005D2A09">
          <w:rPr>
            <w:rFonts w:ascii="Arial" w:hAnsi="Arial" w:cs="Arial"/>
          </w:rPr>
          <w:delText>1.4 times the</w:delText>
        </w:r>
        <w:r w:rsidRPr="00C86958" w:rsidDel="005D2A09">
          <w:rPr>
            <w:rFonts w:ascii="Arial" w:hAnsi="Arial" w:cs="Arial"/>
            <w:spacing w:val="-1"/>
          </w:rPr>
          <w:delText xml:space="preserve"> </w:delText>
        </w:r>
        <w:r w:rsidRPr="00C86958" w:rsidDel="005D2A09">
          <w:rPr>
            <w:rFonts w:ascii="Arial" w:hAnsi="Arial" w:cs="Arial"/>
          </w:rPr>
          <w:delText>Composite</w:delText>
        </w:r>
        <w:r w:rsidRPr="00C86958" w:rsidDel="005D2A09">
          <w:rPr>
            <w:rFonts w:ascii="Arial" w:hAnsi="Arial" w:cs="Arial"/>
            <w:spacing w:val="-1"/>
          </w:rPr>
          <w:delText xml:space="preserve"> </w:delText>
        </w:r>
        <w:r w:rsidRPr="00C86958" w:rsidDel="005D2A09">
          <w:rPr>
            <w:rFonts w:ascii="Arial" w:hAnsi="Arial" w:cs="Arial"/>
          </w:rPr>
          <w:delText>Value</w:delText>
        </w:r>
        <w:r w:rsidRPr="00C86958" w:rsidDel="005D2A09">
          <w:rPr>
            <w:rFonts w:ascii="Arial" w:hAnsi="Arial" w:cs="Arial"/>
            <w:spacing w:val="-1"/>
          </w:rPr>
          <w:delText xml:space="preserve"> </w:delText>
        </w:r>
        <w:r w:rsidRPr="00C86958" w:rsidDel="005D2A09">
          <w:rPr>
            <w:rFonts w:ascii="Arial" w:hAnsi="Arial" w:cs="Arial"/>
          </w:rPr>
          <w:delText>of</w:delText>
        </w:r>
        <w:r w:rsidRPr="00C86958" w:rsidDel="005D2A09">
          <w:rPr>
            <w:rFonts w:ascii="Arial" w:hAnsi="Arial" w:cs="Arial"/>
            <w:spacing w:val="-1"/>
          </w:rPr>
          <w:delText xml:space="preserve"> </w:delText>
        </w:r>
        <w:r w:rsidRPr="00C86958" w:rsidDel="005D2A09">
          <w:rPr>
            <w:rFonts w:ascii="Arial" w:hAnsi="Arial" w:cs="Arial"/>
          </w:rPr>
          <w:delText>the bin to which a test group is certified.</w:delText>
        </w:r>
      </w:del>
    </w:p>
    <w:p w14:paraId="4C6B11A2" w14:textId="461DCF38" w:rsidR="0048243B" w:rsidRPr="00C86958" w:rsidDel="005D2A09" w:rsidRDefault="0048243B" w:rsidP="009A18CE">
      <w:pPr>
        <w:pStyle w:val="Heading6"/>
        <w:keepNext w:val="0"/>
        <w:widowControl w:val="0"/>
        <w:spacing w:line="240" w:lineRule="auto"/>
        <w:rPr>
          <w:del w:id="1585" w:author="Joo, Hye@ARB" w:date="2026-06-04T21:41:00Z"/>
          <w:rFonts w:ascii="Arial" w:hAnsi="Arial" w:cs="Arial"/>
        </w:rPr>
      </w:pPr>
      <w:del w:id="1586" w:author="Joo, Hye@ARB" w:date="2026-06-04T21:41:00Z">
        <w:r w:rsidRPr="00C86958" w:rsidDel="005D2A09">
          <w:rPr>
            <w:rFonts w:ascii="Arial" w:hAnsi="Arial" w:cs="Arial"/>
          </w:rPr>
          <w:delText>For medium-duty vehicle tests groups certifying to the standards in subsection</w:delText>
        </w:r>
        <w:r w:rsidRPr="00C86958" w:rsidDel="005D2A09">
          <w:rPr>
            <w:rFonts w:ascii="Arial" w:hAnsi="Arial" w:cs="Arial"/>
            <w:spacing w:val="-4"/>
          </w:rPr>
          <w:delText xml:space="preserve"> </w:delText>
        </w:r>
        <w:r w:rsidRPr="00C86958" w:rsidDel="005D2A09">
          <w:rPr>
            <w:rFonts w:ascii="Arial" w:hAnsi="Arial" w:cs="Arial"/>
          </w:rPr>
          <w:delText>(a)(7)(C),</w:delText>
        </w:r>
        <w:r w:rsidRPr="00C86958" w:rsidDel="005D2A09">
          <w:rPr>
            <w:rFonts w:ascii="Arial" w:hAnsi="Arial" w:cs="Arial"/>
            <w:spacing w:val="-4"/>
          </w:rPr>
          <w:delText xml:space="preserve"> </w:delText>
        </w:r>
        <w:r w:rsidRPr="00C86958" w:rsidDel="005D2A09">
          <w:rPr>
            <w:rFonts w:ascii="Arial" w:hAnsi="Arial" w:cs="Arial"/>
          </w:rPr>
          <w:delText>in-use</w:delText>
        </w:r>
        <w:r w:rsidRPr="00C86958" w:rsidDel="005D2A09">
          <w:rPr>
            <w:rFonts w:ascii="Arial" w:hAnsi="Arial" w:cs="Arial"/>
            <w:spacing w:val="-5"/>
          </w:rPr>
          <w:delText xml:space="preserve"> </w:delText>
        </w:r>
        <w:r w:rsidRPr="00C86958" w:rsidDel="005D2A09">
          <w:rPr>
            <w:rFonts w:ascii="Arial" w:hAnsi="Arial" w:cs="Arial"/>
          </w:rPr>
          <w:delText>compliance</w:delText>
        </w:r>
        <w:r w:rsidRPr="00C86958" w:rsidDel="005D2A09">
          <w:rPr>
            <w:rFonts w:ascii="Arial" w:hAnsi="Arial" w:cs="Arial"/>
            <w:spacing w:val="-3"/>
          </w:rPr>
          <w:delText xml:space="preserve"> </w:delText>
        </w:r>
        <w:r w:rsidRPr="00C86958" w:rsidDel="005D2A09">
          <w:rPr>
            <w:rFonts w:ascii="Arial" w:hAnsi="Arial" w:cs="Arial"/>
          </w:rPr>
          <w:delText>emission</w:delText>
        </w:r>
        <w:r w:rsidRPr="00C86958" w:rsidDel="005D2A09">
          <w:rPr>
            <w:rFonts w:ascii="Arial" w:hAnsi="Arial" w:cs="Arial"/>
            <w:spacing w:val="-4"/>
          </w:rPr>
          <w:delText xml:space="preserve"> </w:delText>
        </w:r>
        <w:r w:rsidRPr="00C86958" w:rsidDel="005D2A09">
          <w:rPr>
            <w:rFonts w:ascii="Arial" w:hAnsi="Arial" w:cs="Arial"/>
          </w:rPr>
          <w:delText>standards</w:delText>
        </w:r>
        <w:r w:rsidRPr="00C86958" w:rsidDel="005D2A09">
          <w:rPr>
            <w:rFonts w:ascii="Arial" w:hAnsi="Arial" w:cs="Arial"/>
            <w:spacing w:val="-4"/>
          </w:rPr>
          <w:delText xml:space="preserve"> </w:delText>
        </w:r>
        <w:r w:rsidRPr="00C86958" w:rsidDel="005D2A09">
          <w:rPr>
            <w:rFonts w:ascii="Arial" w:hAnsi="Arial" w:cs="Arial"/>
          </w:rPr>
          <w:delText>for</w:delText>
        </w:r>
        <w:r w:rsidRPr="00C86958" w:rsidDel="005D2A09">
          <w:rPr>
            <w:rFonts w:ascii="Arial" w:hAnsi="Arial" w:cs="Arial"/>
            <w:spacing w:val="-3"/>
          </w:rPr>
          <w:delText xml:space="preserve"> </w:delText>
        </w:r>
        <w:r w:rsidRPr="00C86958" w:rsidDel="005D2A09">
          <w:rPr>
            <w:rFonts w:ascii="Arial" w:hAnsi="Arial" w:cs="Arial"/>
          </w:rPr>
          <w:delText>NMOG+NOx</w:delText>
        </w:r>
        <w:r w:rsidRPr="00C86958" w:rsidDel="005D2A09">
          <w:rPr>
            <w:rFonts w:ascii="Arial" w:hAnsi="Arial" w:cs="Arial"/>
            <w:spacing w:val="-4"/>
          </w:rPr>
          <w:delText xml:space="preserve"> </w:delText>
        </w:r>
        <w:r w:rsidRPr="00C86958" w:rsidDel="005D2A09">
          <w:rPr>
            <w:rFonts w:ascii="Arial" w:hAnsi="Arial" w:cs="Arial"/>
          </w:rPr>
          <w:delText>shall</w:delText>
        </w:r>
        <w:r w:rsidRPr="00C86958" w:rsidDel="005D2A09">
          <w:rPr>
            <w:rFonts w:ascii="Arial" w:hAnsi="Arial" w:cs="Arial"/>
            <w:spacing w:val="-4"/>
          </w:rPr>
          <w:delText xml:space="preserve"> </w:delText>
        </w:r>
        <w:r w:rsidRPr="00C86958" w:rsidDel="005D2A09">
          <w:rPr>
            <w:rFonts w:ascii="Arial" w:hAnsi="Arial" w:cs="Arial"/>
          </w:rPr>
          <w:delText>be</w:delText>
        </w:r>
        <w:r w:rsidRPr="00C86958" w:rsidDel="005D2A09">
          <w:rPr>
            <w:rFonts w:ascii="Arial" w:hAnsi="Arial" w:cs="Arial"/>
            <w:spacing w:val="-5"/>
          </w:rPr>
          <w:delText xml:space="preserve"> </w:delText>
        </w:r>
        <w:r w:rsidRPr="00C86958" w:rsidDel="005D2A09">
          <w:rPr>
            <w:rFonts w:ascii="Arial" w:hAnsi="Arial" w:cs="Arial"/>
          </w:rPr>
          <w:delText>1.4 times the applicable certification standard.</w:delText>
        </w:r>
      </w:del>
    </w:p>
    <w:p w14:paraId="4290467F" w14:textId="6C85B155" w:rsidR="0048243B" w:rsidRPr="00DC4385" w:rsidDel="005D2A09" w:rsidRDefault="0048243B" w:rsidP="009A18CE">
      <w:pPr>
        <w:pStyle w:val="Heading5"/>
        <w:keepNext w:val="0"/>
        <w:widowControl w:val="0"/>
        <w:spacing w:line="240" w:lineRule="auto"/>
        <w:rPr>
          <w:del w:id="1587" w:author="Joo, Hye@ARB" w:date="2026-06-04T21:41:00Z"/>
          <w:rFonts w:ascii="Arial" w:hAnsi="Arial" w:cs="Arial"/>
        </w:rPr>
      </w:pPr>
      <w:del w:id="1588" w:author="Joo, Hye@ARB" w:date="2026-06-04T21:41:00Z">
        <w:r w:rsidRPr="00DC4385" w:rsidDel="005D2A09">
          <w:rPr>
            <w:rFonts w:ascii="Arial" w:hAnsi="Arial" w:cs="Arial"/>
          </w:rPr>
          <w:delText>2023 and prior model year light-duty and medium-duty passenger vehicle test groups that certify to a LEV III SFTP PM exhaust emission standard in subsection (a)(7)(B) may use an in-use compliance standard for SFTP PM regardless of the model year that the test groups first certified to the LEV III SFTP PM standard.</w:delText>
        </w:r>
        <w:r w:rsidRPr="00DC4385" w:rsidDel="005D2A09">
          <w:rPr>
            <w:rFonts w:ascii="Arial" w:hAnsi="Arial" w:cs="Arial"/>
            <w:spacing w:val="40"/>
          </w:rPr>
          <w:delText xml:space="preserve"> </w:delText>
        </w:r>
        <w:r w:rsidRPr="00DC4385" w:rsidDel="005D2A09">
          <w:rPr>
            <w:rFonts w:ascii="Arial" w:hAnsi="Arial" w:cs="Arial"/>
          </w:rPr>
          <w:delText>2022 and prior model year medium-duty vehicle test groups may use an in-use compliance standard for PM for the first</w:delText>
        </w:r>
        <w:r w:rsidRPr="00DC4385" w:rsidDel="005D2A09">
          <w:rPr>
            <w:rFonts w:ascii="Arial" w:hAnsi="Arial" w:cs="Arial"/>
            <w:spacing w:val="-3"/>
          </w:rPr>
          <w:delText xml:space="preserve"> </w:delText>
        </w:r>
        <w:r w:rsidRPr="00DC4385" w:rsidDel="005D2A09">
          <w:rPr>
            <w:rFonts w:ascii="Arial" w:hAnsi="Arial" w:cs="Arial"/>
          </w:rPr>
          <w:delText>two</w:delText>
        </w:r>
        <w:r w:rsidRPr="00DC4385" w:rsidDel="005D2A09">
          <w:rPr>
            <w:rFonts w:ascii="Arial" w:hAnsi="Arial" w:cs="Arial"/>
            <w:spacing w:val="-3"/>
          </w:rPr>
          <w:delText xml:space="preserve"> </w:delText>
        </w:r>
        <w:r w:rsidRPr="00DC4385" w:rsidDel="005D2A09">
          <w:rPr>
            <w:rFonts w:ascii="Arial" w:hAnsi="Arial" w:cs="Arial"/>
          </w:rPr>
          <w:delText>model</w:delText>
        </w:r>
        <w:r w:rsidRPr="00DC4385" w:rsidDel="005D2A09">
          <w:rPr>
            <w:rFonts w:ascii="Arial" w:hAnsi="Arial" w:cs="Arial"/>
            <w:spacing w:val="-3"/>
          </w:rPr>
          <w:delText xml:space="preserve"> </w:delText>
        </w:r>
        <w:r w:rsidRPr="00DC4385" w:rsidDel="005D2A09">
          <w:rPr>
            <w:rFonts w:ascii="Arial" w:hAnsi="Arial" w:cs="Arial"/>
          </w:rPr>
          <w:delText>years</w:delText>
        </w:r>
        <w:r w:rsidRPr="00DC4385" w:rsidDel="005D2A09">
          <w:rPr>
            <w:rFonts w:ascii="Arial" w:hAnsi="Arial" w:cs="Arial"/>
            <w:spacing w:val="-3"/>
          </w:rPr>
          <w:delText xml:space="preserve"> </w:delText>
        </w:r>
        <w:r w:rsidRPr="00DC4385" w:rsidDel="005D2A09">
          <w:rPr>
            <w:rFonts w:ascii="Arial" w:hAnsi="Arial" w:cs="Arial"/>
          </w:rPr>
          <w:delText>that</w:delText>
        </w:r>
        <w:r w:rsidRPr="00DC4385" w:rsidDel="005D2A09">
          <w:rPr>
            <w:rFonts w:ascii="Arial" w:hAnsi="Arial" w:cs="Arial"/>
            <w:spacing w:val="-1"/>
          </w:rPr>
          <w:delText xml:space="preserve"> </w:delText>
        </w:r>
        <w:r w:rsidRPr="00DC4385" w:rsidDel="005D2A09">
          <w:rPr>
            <w:rFonts w:ascii="Arial" w:hAnsi="Arial" w:cs="Arial"/>
          </w:rPr>
          <w:delText>they</w:delText>
        </w:r>
        <w:r w:rsidRPr="00DC4385" w:rsidDel="005D2A09">
          <w:rPr>
            <w:rFonts w:ascii="Arial" w:hAnsi="Arial" w:cs="Arial"/>
            <w:spacing w:val="-3"/>
          </w:rPr>
          <w:delText xml:space="preserve"> </w:delText>
        </w:r>
        <w:r w:rsidRPr="00DC4385" w:rsidDel="005D2A09">
          <w:rPr>
            <w:rFonts w:ascii="Arial" w:hAnsi="Arial" w:cs="Arial"/>
          </w:rPr>
          <w:delText>are</w:delText>
        </w:r>
        <w:r w:rsidRPr="00DC4385" w:rsidDel="005D2A09">
          <w:rPr>
            <w:rFonts w:ascii="Arial" w:hAnsi="Arial" w:cs="Arial"/>
            <w:spacing w:val="-2"/>
          </w:rPr>
          <w:delText xml:space="preserve"> </w:delText>
        </w:r>
        <w:r w:rsidRPr="00DC4385" w:rsidDel="005D2A09">
          <w:rPr>
            <w:rFonts w:ascii="Arial" w:hAnsi="Arial" w:cs="Arial"/>
          </w:rPr>
          <w:delText>certified</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1"/>
          </w:rPr>
          <w:delText xml:space="preserve"> </w:delText>
        </w:r>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LEV</w:delText>
        </w:r>
        <w:r w:rsidRPr="00DC4385" w:rsidDel="005D2A09">
          <w:rPr>
            <w:rFonts w:ascii="Arial" w:hAnsi="Arial" w:cs="Arial"/>
            <w:spacing w:val="-2"/>
          </w:rPr>
          <w:delText xml:space="preserve"> </w:delText>
        </w:r>
        <w:r w:rsidRPr="00DC4385" w:rsidDel="005D2A09">
          <w:rPr>
            <w:rFonts w:ascii="Arial" w:hAnsi="Arial" w:cs="Arial"/>
          </w:rPr>
          <w:delText>III</w:delText>
        </w:r>
        <w:r w:rsidRPr="00DC4385" w:rsidDel="005D2A09">
          <w:rPr>
            <w:rFonts w:ascii="Arial" w:hAnsi="Arial" w:cs="Arial"/>
            <w:spacing w:val="-7"/>
          </w:rPr>
          <w:delText xml:space="preserve"> </w:delText>
        </w:r>
        <w:r w:rsidRPr="00DC4385" w:rsidDel="005D2A09">
          <w:rPr>
            <w:rFonts w:ascii="Arial" w:hAnsi="Arial" w:cs="Arial"/>
          </w:rPr>
          <w:delText>SFTP</w:delText>
        </w:r>
        <w:r w:rsidRPr="00DC4385" w:rsidDel="005D2A09">
          <w:rPr>
            <w:rFonts w:ascii="Arial" w:hAnsi="Arial" w:cs="Arial"/>
            <w:spacing w:val="-3"/>
          </w:rPr>
          <w:delText xml:space="preserve"> </w:delText>
        </w:r>
        <w:r w:rsidRPr="00DC4385" w:rsidDel="005D2A09">
          <w:rPr>
            <w:rFonts w:ascii="Arial" w:hAnsi="Arial" w:cs="Arial"/>
          </w:rPr>
          <w:delText>PM</w:delText>
        </w:r>
        <w:r w:rsidRPr="00DC4385" w:rsidDel="005D2A09">
          <w:rPr>
            <w:rFonts w:ascii="Arial" w:hAnsi="Arial" w:cs="Arial"/>
            <w:spacing w:val="-3"/>
          </w:rPr>
          <w:delText xml:space="preserve"> </w:delText>
        </w:r>
        <w:r w:rsidRPr="00DC4385" w:rsidDel="005D2A09">
          <w:rPr>
            <w:rFonts w:ascii="Arial" w:hAnsi="Arial" w:cs="Arial"/>
          </w:rPr>
          <w:delText>exhaust</w:delText>
        </w:r>
        <w:r w:rsidRPr="00DC4385" w:rsidDel="005D2A09">
          <w:rPr>
            <w:rFonts w:ascii="Arial" w:hAnsi="Arial" w:cs="Arial"/>
            <w:spacing w:val="-1"/>
          </w:rPr>
          <w:delText xml:space="preserve"> </w:delText>
        </w:r>
        <w:r w:rsidRPr="00DC4385" w:rsidDel="005D2A09">
          <w:rPr>
            <w:rFonts w:ascii="Arial" w:hAnsi="Arial" w:cs="Arial"/>
          </w:rPr>
          <w:delText>emission</w:delText>
        </w:r>
        <w:r w:rsidRPr="00DC4385" w:rsidDel="005D2A09">
          <w:rPr>
            <w:rFonts w:ascii="Arial" w:hAnsi="Arial" w:cs="Arial"/>
            <w:spacing w:val="-3"/>
          </w:rPr>
          <w:delText xml:space="preserve"> </w:delText>
        </w:r>
        <w:r w:rsidRPr="00DC4385" w:rsidDel="005D2A09">
          <w:rPr>
            <w:rFonts w:ascii="Arial" w:hAnsi="Arial" w:cs="Arial"/>
          </w:rPr>
          <w:delText>standard in subsection (a)(7)(D).</w:delText>
        </w:r>
      </w:del>
    </w:p>
    <w:p w14:paraId="33ED5D64" w14:textId="3471A54D" w:rsidR="0048243B" w:rsidRPr="00DC4385" w:rsidDel="005D2A09" w:rsidRDefault="0048243B" w:rsidP="009A18CE">
      <w:pPr>
        <w:pStyle w:val="Heading6"/>
        <w:keepNext w:val="0"/>
        <w:widowControl w:val="0"/>
        <w:spacing w:line="240" w:lineRule="auto"/>
        <w:rPr>
          <w:del w:id="1589" w:author="Joo, Hye@ARB" w:date="2026-06-04T21:41:00Z"/>
          <w:rFonts w:ascii="Arial" w:hAnsi="Arial" w:cs="Arial"/>
        </w:rPr>
      </w:pPr>
      <w:del w:id="1590" w:author="Joo, Hye@ARB" w:date="2026-06-04T21:41:00Z">
        <w:r w:rsidRPr="00DC4385" w:rsidDel="005D2A09">
          <w:rPr>
            <w:rFonts w:ascii="Arial" w:hAnsi="Arial" w:cs="Arial"/>
          </w:rPr>
          <w:delText>For</w:delText>
        </w:r>
        <w:r w:rsidRPr="00DC4385" w:rsidDel="005D2A09">
          <w:rPr>
            <w:rFonts w:ascii="Arial" w:hAnsi="Arial" w:cs="Arial"/>
            <w:spacing w:val="-5"/>
          </w:rPr>
          <w:delText xml:space="preserve"> </w:delText>
        </w:r>
        <w:r w:rsidRPr="00DC4385" w:rsidDel="005D2A09">
          <w:rPr>
            <w:rFonts w:ascii="Arial" w:hAnsi="Arial" w:cs="Arial"/>
          </w:rPr>
          <w:delText>light-duty</w:delText>
        </w:r>
        <w:r w:rsidRPr="00DC4385" w:rsidDel="005D2A09">
          <w:rPr>
            <w:rFonts w:ascii="Arial" w:hAnsi="Arial" w:cs="Arial"/>
            <w:spacing w:val="-4"/>
          </w:rPr>
          <w:delText xml:space="preserve"> </w:delText>
        </w:r>
        <w:r w:rsidRPr="00DC4385" w:rsidDel="005D2A09">
          <w:rPr>
            <w:rFonts w:ascii="Arial" w:hAnsi="Arial" w:cs="Arial"/>
          </w:rPr>
          <w:delText>vehicle</w:delText>
        </w:r>
        <w:r w:rsidRPr="00DC4385" w:rsidDel="005D2A09">
          <w:rPr>
            <w:rFonts w:ascii="Arial" w:hAnsi="Arial" w:cs="Arial"/>
            <w:spacing w:val="-5"/>
          </w:rPr>
          <w:delText xml:space="preserve"> </w:delText>
        </w:r>
        <w:r w:rsidRPr="00DC4385" w:rsidDel="005D2A09">
          <w:rPr>
            <w:rFonts w:ascii="Arial" w:hAnsi="Arial" w:cs="Arial"/>
          </w:rPr>
          <w:delText>test</w:delText>
        </w:r>
        <w:r w:rsidRPr="00DC4385" w:rsidDel="005D2A09">
          <w:rPr>
            <w:rFonts w:ascii="Arial" w:hAnsi="Arial" w:cs="Arial"/>
            <w:spacing w:val="-4"/>
          </w:rPr>
          <w:delText xml:space="preserve"> </w:delText>
        </w:r>
        <w:r w:rsidRPr="00DC4385" w:rsidDel="005D2A09">
          <w:rPr>
            <w:rFonts w:ascii="Arial" w:hAnsi="Arial" w:cs="Arial"/>
          </w:rPr>
          <w:delText>groups</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4"/>
          </w:rPr>
          <w:delText xml:space="preserve"> </w:delText>
        </w:r>
        <w:r w:rsidRPr="00DC4385" w:rsidDel="005D2A09">
          <w:rPr>
            <w:rFonts w:ascii="Arial" w:hAnsi="Arial" w:cs="Arial"/>
          </w:rPr>
          <w:delText>medium-duty</w:delText>
        </w:r>
        <w:r w:rsidRPr="00DC4385" w:rsidDel="005D2A09">
          <w:rPr>
            <w:rFonts w:ascii="Arial" w:hAnsi="Arial" w:cs="Arial"/>
            <w:spacing w:val="-4"/>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vehicle</w:delText>
        </w:r>
        <w:r w:rsidRPr="00DC4385" w:rsidDel="005D2A09">
          <w:rPr>
            <w:rFonts w:ascii="Arial" w:hAnsi="Arial" w:cs="Arial"/>
            <w:spacing w:val="-5"/>
          </w:rPr>
          <w:delText xml:space="preserve"> </w:delText>
        </w:r>
        <w:r w:rsidRPr="00DC4385" w:rsidDel="005D2A09">
          <w:rPr>
            <w:rFonts w:ascii="Arial" w:hAnsi="Arial" w:cs="Arial"/>
          </w:rPr>
          <w:delText>test groups</w:delText>
        </w:r>
        <w:r w:rsidRPr="00DC4385" w:rsidDel="005D2A09">
          <w:rPr>
            <w:rFonts w:ascii="Arial" w:hAnsi="Arial" w:cs="Arial"/>
            <w:spacing w:val="-2"/>
          </w:rPr>
          <w:delText xml:space="preserve"> </w:delText>
        </w:r>
        <w:r w:rsidRPr="00DC4385" w:rsidDel="005D2A09">
          <w:rPr>
            <w:rFonts w:ascii="Arial" w:hAnsi="Arial" w:cs="Arial"/>
          </w:rPr>
          <w:delText>certifying</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2"/>
          </w:rPr>
          <w:delText xml:space="preserve"> </w:delText>
        </w:r>
        <w:r w:rsidRPr="00DC4385" w:rsidDel="005D2A09">
          <w:rPr>
            <w:rFonts w:ascii="Arial" w:hAnsi="Arial" w:cs="Arial"/>
          </w:rPr>
          <w:delText>SFTP</w:delText>
        </w:r>
        <w:r w:rsidRPr="00DC4385" w:rsidDel="005D2A09">
          <w:rPr>
            <w:rFonts w:ascii="Arial" w:hAnsi="Arial" w:cs="Arial"/>
            <w:spacing w:val="-2"/>
          </w:rPr>
          <w:delText xml:space="preserve"> </w:delText>
        </w:r>
        <w:r w:rsidRPr="00DC4385" w:rsidDel="005D2A09">
          <w:rPr>
            <w:rFonts w:ascii="Arial" w:hAnsi="Arial" w:cs="Arial"/>
          </w:rPr>
          <w:delText>PM</w:delText>
        </w:r>
        <w:r w:rsidRPr="00DC4385" w:rsidDel="005D2A09">
          <w:rPr>
            <w:rFonts w:ascii="Arial" w:hAnsi="Arial" w:cs="Arial"/>
            <w:spacing w:val="-2"/>
          </w:rPr>
          <w:delText xml:space="preserve"> </w:delText>
        </w:r>
        <w:r w:rsidRPr="00DC4385" w:rsidDel="005D2A09">
          <w:rPr>
            <w:rFonts w:ascii="Arial" w:hAnsi="Arial" w:cs="Arial"/>
          </w:rPr>
          <w:delText>exhaust</w:delText>
        </w:r>
        <w:r w:rsidRPr="00DC4385" w:rsidDel="005D2A09">
          <w:rPr>
            <w:rFonts w:ascii="Arial" w:hAnsi="Arial" w:cs="Arial"/>
            <w:spacing w:val="-2"/>
          </w:rPr>
          <w:delText xml:space="preserve"> </w:delText>
        </w:r>
        <w:r w:rsidRPr="00DC4385" w:rsidDel="005D2A09">
          <w:rPr>
            <w:rFonts w:ascii="Arial" w:hAnsi="Arial" w:cs="Arial"/>
          </w:rPr>
          <w:delText>emission</w:delText>
        </w:r>
        <w:r w:rsidRPr="00DC4385" w:rsidDel="005D2A09">
          <w:rPr>
            <w:rFonts w:ascii="Arial" w:hAnsi="Arial" w:cs="Arial"/>
            <w:spacing w:val="-2"/>
          </w:rPr>
          <w:delText xml:space="preserve"> </w:delText>
        </w:r>
        <w:r w:rsidRPr="00DC4385" w:rsidDel="005D2A09">
          <w:rPr>
            <w:rFonts w:ascii="Arial" w:hAnsi="Arial" w:cs="Arial"/>
          </w:rPr>
          <w:delText>standards</w:delText>
        </w:r>
        <w:r w:rsidRPr="00DC4385" w:rsidDel="005D2A09">
          <w:rPr>
            <w:rFonts w:ascii="Arial" w:hAnsi="Arial" w:cs="Arial"/>
            <w:spacing w:val="-2"/>
          </w:rPr>
          <w:delText xml:space="preserve"> </w:delText>
        </w:r>
        <w:r w:rsidRPr="00DC4385" w:rsidDel="005D2A09">
          <w:rPr>
            <w:rFonts w:ascii="Arial" w:hAnsi="Arial" w:cs="Arial"/>
          </w:rPr>
          <w:delText>in</w:delText>
        </w:r>
        <w:r w:rsidRPr="00DC4385" w:rsidDel="005D2A09">
          <w:rPr>
            <w:rFonts w:ascii="Arial" w:hAnsi="Arial" w:cs="Arial"/>
            <w:spacing w:val="-2"/>
          </w:rPr>
          <w:delText xml:space="preserve"> </w:delText>
        </w:r>
        <w:r w:rsidRPr="00DC4385" w:rsidDel="005D2A09">
          <w:rPr>
            <w:rFonts w:ascii="Arial" w:hAnsi="Arial" w:cs="Arial"/>
          </w:rPr>
          <w:delText>subsection</w:delText>
        </w:r>
        <w:r w:rsidRPr="00DC4385" w:rsidDel="005D2A09">
          <w:rPr>
            <w:rFonts w:ascii="Arial" w:hAnsi="Arial" w:cs="Arial"/>
            <w:spacing w:val="-2"/>
          </w:rPr>
          <w:delText xml:space="preserve"> </w:delText>
        </w:r>
        <w:r w:rsidRPr="00DC4385" w:rsidDel="005D2A09">
          <w:rPr>
            <w:rFonts w:ascii="Arial" w:hAnsi="Arial" w:cs="Arial"/>
          </w:rPr>
          <w:delText>(a)(7)(B),</w:delText>
        </w:r>
        <w:r w:rsidRPr="00DC4385" w:rsidDel="005D2A09">
          <w:rPr>
            <w:rFonts w:ascii="Arial" w:hAnsi="Arial" w:cs="Arial"/>
            <w:spacing w:val="-2"/>
          </w:rPr>
          <w:delText xml:space="preserve"> </w:delText>
        </w:r>
        <w:r w:rsidRPr="00DC4385" w:rsidDel="005D2A09">
          <w:rPr>
            <w:rFonts w:ascii="Arial" w:hAnsi="Arial" w:cs="Arial"/>
          </w:rPr>
          <w:delText>in-use compliance emission standards for PM shall be 10 mg/mi.</w:delText>
        </w:r>
      </w:del>
    </w:p>
    <w:p w14:paraId="34248458" w14:textId="626981FA" w:rsidR="0048243B" w:rsidRPr="00DC4385" w:rsidDel="005D2A09" w:rsidRDefault="0048243B" w:rsidP="009A18CE">
      <w:pPr>
        <w:pStyle w:val="Heading6"/>
        <w:keepNext w:val="0"/>
        <w:widowControl w:val="0"/>
        <w:spacing w:line="240" w:lineRule="auto"/>
        <w:rPr>
          <w:del w:id="1591" w:author="Joo, Hye@ARB" w:date="2026-06-04T21:41:00Z"/>
          <w:rFonts w:ascii="Arial" w:hAnsi="Arial" w:cs="Arial"/>
        </w:rPr>
      </w:pPr>
      <w:del w:id="1592" w:author="Joo, Hye@ARB" w:date="2026-06-04T21:41:00Z">
        <w:r w:rsidRPr="00DC4385" w:rsidDel="005D2A09">
          <w:rPr>
            <w:rFonts w:ascii="Arial" w:hAnsi="Arial" w:cs="Arial"/>
          </w:rPr>
          <w:delText>For medium-duty vehicle test groups certifying to SFTP PM Exhaust Emission</w:delText>
        </w:r>
        <w:r w:rsidRPr="00DC4385" w:rsidDel="005D2A09">
          <w:rPr>
            <w:rFonts w:ascii="Arial" w:hAnsi="Arial" w:cs="Arial"/>
            <w:spacing w:val="-5"/>
          </w:rPr>
          <w:delText xml:space="preserve"> </w:delText>
        </w:r>
        <w:r w:rsidRPr="00DC4385" w:rsidDel="005D2A09">
          <w:rPr>
            <w:rFonts w:ascii="Arial" w:hAnsi="Arial" w:cs="Arial"/>
          </w:rPr>
          <w:delText>Standards</w:delText>
        </w:r>
        <w:r w:rsidRPr="00DC4385" w:rsidDel="005D2A09">
          <w:rPr>
            <w:rFonts w:ascii="Arial" w:hAnsi="Arial" w:cs="Arial"/>
            <w:spacing w:val="-5"/>
          </w:rPr>
          <w:delText xml:space="preserve"> </w:delText>
        </w:r>
        <w:r w:rsidRPr="00DC4385" w:rsidDel="005D2A09">
          <w:rPr>
            <w:rFonts w:ascii="Arial" w:hAnsi="Arial" w:cs="Arial"/>
          </w:rPr>
          <w:delText>in</w:delText>
        </w:r>
        <w:r w:rsidRPr="00DC4385" w:rsidDel="005D2A09">
          <w:rPr>
            <w:rFonts w:ascii="Arial" w:hAnsi="Arial" w:cs="Arial"/>
            <w:spacing w:val="-5"/>
          </w:rPr>
          <w:delText xml:space="preserve"> </w:delText>
        </w:r>
        <w:r w:rsidRPr="00DC4385" w:rsidDel="005D2A09">
          <w:rPr>
            <w:rFonts w:ascii="Arial" w:hAnsi="Arial" w:cs="Arial"/>
          </w:rPr>
          <w:delText>subsection</w:delText>
        </w:r>
        <w:r w:rsidRPr="00DC4385" w:rsidDel="005D2A09">
          <w:rPr>
            <w:rFonts w:ascii="Arial" w:hAnsi="Arial" w:cs="Arial"/>
            <w:spacing w:val="-5"/>
          </w:rPr>
          <w:delText xml:space="preserve"> </w:delText>
        </w:r>
        <w:r w:rsidRPr="00DC4385" w:rsidDel="005D2A09">
          <w:rPr>
            <w:rFonts w:ascii="Arial" w:hAnsi="Arial" w:cs="Arial"/>
          </w:rPr>
          <w:delText>(a)(7)(D),</w:delText>
        </w:r>
        <w:r w:rsidRPr="00DC4385" w:rsidDel="005D2A09">
          <w:rPr>
            <w:rFonts w:ascii="Arial" w:hAnsi="Arial" w:cs="Arial"/>
            <w:spacing w:val="-5"/>
          </w:rPr>
          <w:delText xml:space="preserve"> </w:delText>
        </w:r>
        <w:r w:rsidRPr="00DC4385" w:rsidDel="005D2A09">
          <w:rPr>
            <w:rFonts w:ascii="Arial" w:hAnsi="Arial" w:cs="Arial"/>
          </w:rPr>
          <w:delText>in-use</w:delText>
        </w:r>
        <w:r w:rsidRPr="00DC4385" w:rsidDel="005D2A09">
          <w:rPr>
            <w:rFonts w:ascii="Arial" w:hAnsi="Arial" w:cs="Arial"/>
            <w:spacing w:val="-4"/>
          </w:rPr>
          <w:delText xml:space="preserve"> </w:delText>
        </w:r>
        <w:r w:rsidRPr="00DC4385" w:rsidDel="005D2A09">
          <w:rPr>
            <w:rFonts w:ascii="Arial" w:hAnsi="Arial" w:cs="Arial"/>
          </w:rPr>
          <w:delText>compliance</w:delText>
        </w:r>
        <w:r w:rsidRPr="00DC4385" w:rsidDel="005D2A09">
          <w:rPr>
            <w:rFonts w:ascii="Arial" w:hAnsi="Arial" w:cs="Arial"/>
            <w:spacing w:val="-6"/>
          </w:rPr>
          <w:delText xml:space="preserve"> </w:delText>
        </w:r>
        <w:r w:rsidRPr="00DC4385" w:rsidDel="005D2A09">
          <w:rPr>
            <w:rFonts w:ascii="Arial" w:hAnsi="Arial" w:cs="Arial"/>
          </w:rPr>
          <w:delText>emission</w:delText>
        </w:r>
        <w:r w:rsidRPr="00DC4385" w:rsidDel="005D2A09">
          <w:rPr>
            <w:rFonts w:ascii="Arial" w:hAnsi="Arial" w:cs="Arial"/>
            <w:spacing w:val="-5"/>
          </w:rPr>
          <w:delText xml:space="preserve"> </w:delText>
        </w:r>
        <w:r w:rsidRPr="00DC4385" w:rsidDel="005D2A09">
          <w:rPr>
            <w:rFonts w:ascii="Arial" w:hAnsi="Arial" w:cs="Arial"/>
          </w:rPr>
          <w:delText>standards</w:delText>
        </w:r>
        <w:r w:rsidRPr="00DC4385" w:rsidDel="005D2A09">
          <w:rPr>
            <w:rFonts w:ascii="Arial" w:hAnsi="Arial" w:cs="Arial"/>
            <w:spacing w:val="-5"/>
          </w:rPr>
          <w:delText xml:space="preserve"> </w:delText>
        </w:r>
        <w:r w:rsidRPr="00DC4385" w:rsidDel="005D2A09">
          <w:rPr>
            <w:rFonts w:ascii="Arial" w:hAnsi="Arial" w:cs="Arial"/>
          </w:rPr>
          <w:delText>for PM shall be 5.0 mg/mi higher than the applicable certification standard.</w:delText>
        </w:r>
      </w:del>
    </w:p>
    <w:p w14:paraId="77F5F497" w14:textId="229CB97B" w:rsidR="0048243B" w:rsidRPr="00DC4385" w:rsidDel="005D2A09" w:rsidRDefault="0048243B" w:rsidP="009A18CE">
      <w:pPr>
        <w:pStyle w:val="Heading3"/>
        <w:keepNext w:val="0"/>
        <w:widowControl w:val="0"/>
        <w:spacing w:line="240" w:lineRule="auto"/>
        <w:rPr>
          <w:del w:id="1593" w:author="Joo, Hye@ARB" w:date="2026-06-04T21:41:00Z"/>
          <w:rFonts w:ascii="Arial" w:hAnsi="Arial" w:cs="Arial"/>
        </w:rPr>
      </w:pPr>
      <w:del w:id="1594" w:author="Joo, Hye@ARB" w:date="2026-06-04T21:41:00Z">
        <w:r w:rsidRPr="00DC4385" w:rsidDel="005D2A09">
          <w:rPr>
            <w:rFonts w:ascii="Arial" w:hAnsi="Arial" w:cs="Arial"/>
            <w:i/>
          </w:rPr>
          <w:lastRenderedPageBreak/>
          <w:delText>Requirement to Generate Additional NMOG+NOx Fleet Average Credit.</w:delText>
        </w:r>
        <w:r w:rsidRPr="00DC4385" w:rsidDel="005D2A09">
          <w:rPr>
            <w:rFonts w:ascii="Arial" w:hAnsi="Arial" w:cs="Arial"/>
            <w:i/>
            <w:spacing w:val="40"/>
          </w:rPr>
          <w:delText xml:space="preserve"> </w:delText>
        </w:r>
        <w:r w:rsidRPr="00DC4385" w:rsidDel="005D2A09">
          <w:rPr>
            <w:rFonts w:ascii="Arial" w:hAnsi="Arial" w:cs="Arial"/>
          </w:rPr>
          <w:delText>For a vehicle that is certified to the LEV III standards in subsection (a)(1), which does not generate a partial ZEV</w:delText>
        </w:r>
        <w:r w:rsidRPr="00DC4385" w:rsidDel="005D2A09">
          <w:rPr>
            <w:rFonts w:ascii="Arial" w:hAnsi="Arial" w:cs="Arial"/>
            <w:spacing w:val="-1"/>
          </w:rPr>
          <w:delText xml:space="preserve"> </w:delText>
        </w:r>
        <w:r w:rsidRPr="00DC4385" w:rsidDel="005D2A09">
          <w:rPr>
            <w:rFonts w:ascii="Arial" w:hAnsi="Arial" w:cs="Arial"/>
          </w:rPr>
          <w:delText>allocation according to the</w:delText>
        </w:r>
        <w:r w:rsidRPr="00DC4385" w:rsidDel="005D2A09">
          <w:rPr>
            <w:rFonts w:ascii="Arial" w:hAnsi="Arial" w:cs="Arial"/>
            <w:spacing w:val="-1"/>
          </w:rPr>
          <w:delText xml:space="preserve"> </w:delText>
        </w:r>
        <w:r w:rsidRPr="00DC4385" w:rsidDel="005D2A09">
          <w:rPr>
            <w:rFonts w:ascii="Arial" w:hAnsi="Arial" w:cs="Arial"/>
          </w:rPr>
          <w:delText>criteria</w:delText>
        </w:r>
        <w:r w:rsidRPr="00DC4385" w:rsidDel="005D2A09">
          <w:rPr>
            <w:rFonts w:ascii="Arial" w:hAnsi="Arial" w:cs="Arial"/>
            <w:spacing w:val="-1"/>
          </w:rPr>
          <w:delText xml:space="preserve"> </w:delText>
        </w:r>
        <w:r w:rsidRPr="00DC4385" w:rsidDel="005D2A09">
          <w:rPr>
            <w:rFonts w:ascii="Arial" w:hAnsi="Arial" w:cs="Arial"/>
          </w:rPr>
          <w:delText>set forth in section C.3 of</w:delText>
        </w:r>
        <w:r w:rsidRPr="00DC4385" w:rsidDel="005D2A09">
          <w:rPr>
            <w:rFonts w:ascii="Arial" w:hAnsi="Arial" w:cs="Arial"/>
            <w:spacing w:val="-1"/>
          </w:rPr>
          <w:delText xml:space="preserve"> </w:delText>
        </w:r>
        <w:r w:rsidRPr="00DC4385" w:rsidDel="005D2A09">
          <w:rPr>
            <w:rFonts w:ascii="Arial" w:hAnsi="Arial" w:cs="Arial"/>
          </w:rPr>
          <w:delText>the</w:delText>
        </w:r>
        <w:r w:rsidRPr="00DC4385" w:rsidDel="005D2A09">
          <w:rPr>
            <w:rFonts w:ascii="Arial" w:hAnsi="Arial" w:cs="Arial"/>
            <w:spacing w:val="-1"/>
          </w:rPr>
          <w:delText xml:space="preserve"> </w:delText>
        </w:r>
        <w:r w:rsidRPr="00DC4385" w:rsidDel="005D2A09">
          <w:rPr>
            <w:rFonts w:ascii="Arial" w:hAnsi="Arial" w:cs="Arial"/>
          </w:rPr>
          <w:delText>“California</w:delText>
        </w:r>
        <w:r w:rsidRPr="00DC4385" w:rsidDel="005D2A09">
          <w:rPr>
            <w:rFonts w:ascii="Arial" w:hAnsi="Arial" w:cs="Arial"/>
            <w:spacing w:val="-1"/>
          </w:rPr>
          <w:delText xml:space="preserve"> </w:delText>
        </w:r>
        <w:r w:rsidRPr="00DC4385" w:rsidDel="005D2A09">
          <w:rPr>
            <w:rFonts w:ascii="Arial" w:hAnsi="Arial" w:cs="Arial"/>
          </w:rPr>
          <w:delText>Exhaust Emission Standards and Test Procedures for 2009 through 2017 Model Zero-Emission Vehicles and</w:delText>
        </w:r>
        <w:r w:rsidRPr="00DC4385" w:rsidDel="005D2A09">
          <w:rPr>
            <w:rFonts w:ascii="Arial" w:hAnsi="Arial" w:cs="Arial"/>
            <w:spacing w:val="-4"/>
          </w:rPr>
          <w:delText xml:space="preserve"> </w:delText>
        </w:r>
        <w:r w:rsidRPr="00DC4385" w:rsidDel="005D2A09">
          <w:rPr>
            <w:rFonts w:ascii="Arial" w:hAnsi="Arial" w:cs="Arial"/>
          </w:rPr>
          <w:delText>Hybrid</w:delText>
        </w:r>
        <w:r w:rsidRPr="00DC4385" w:rsidDel="005D2A09">
          <w:rPr>
            <w:rFonts w:ascii="Arial" w:hAnsi="Arial" w:cs="Arial"/>
            <w:spacing w:val="-4"/>
          </w:rPr>
          <w:delText xml:space="preserve"> </w:delText>
        </w:r>
        <w:r w:rsidRPr="00DC4385" w:rsidDel="005D2A09">
          <w:rPr>
            <w:rFonts w:ascii="Arial" w:hAnsi="Arial" w:cs="Arial"/>
          </w:rPr>
          <w:delText>Electric</w:delText>
        </w:r>
        <w:r w:rsidRPr="00DC4385" w:rsidDel="005D2A09">
          <w:rPr>
            <w:rFonts w:ascii="Arial" w:hAnsi="Arial" w:cs="Arial"/>
            <w:spacing w:val="-5"/>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in</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5"/>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Car,</w:delText>
        </w:r>
        <w:r w:rsidRPr="00DC4385" w:rsidDel="005D2A09">
          <w:rPr>
            <w:rFonts w:ascii="Arial" w:hAnsi="Arial" w:cs="Arial"/>
            <w:spacing w:val="-4"/>
          </w:rPr>
          <w:delText xml:space="preserve"> </w:delText>
        </w:r>
        <w:r w:rsidRPr="00DC4385" w:rsidDel="005D2A09">
          <w:rPr>
            <w:rFonts w:ascii="Arial" w:hAnsi="Arial" w:cs="Arial"/>
          </w:rPr>
          <w:delText>Light-Duty</w:delText>
        </w:r>
        <w:r w:rsidRPr="00DC4385" w:rsidDel="005D2A09">
          <w:rPr>
            <w:rFonts w:ascii="Arial" w:hAnsi="Arial" w:cs="Arial"/>
            <w:spacing w:val="-4"/>
          </w:rPr>
          <w:delText xml:space="preserve"> </w:delText>
        </w:r>
        <w:r w:rsidRPr="00DC4385" w:rsidDel="005D2A09">
          <w:rPr>
            <w:rFonts w:ascii="Arial" w:hAnsi="Arial" w:cs="Arial"/>
          </w:rPr>
          <w:delText>Truck</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2"/>
          </w:rPr>
          <w:delText xml:space="preserve"> </w:delText>
        </w:r>
        <w:r w:rsidRPr="00DC4385" w:rsidDel="005D2A09">
          <w:rPr>
            <w:rFonts w:ascii="Arial" w:hAnsi="Arial" w:cs="Arial"/>
          </w:rPr>
          <w:delText>Medium-Duty</w:delText>
        </w:r>
        <w:r w:rsidRPr="00DC4385" w:rsidDel="005D2A09">
          <w:rPr>
            <w:rFonts w:ascii="Arial" w:hAnsi="Arial" w:cs="Arial"/>
            <w:spacing w:val="-4"/>
          </w:rPr>
          <w:delText xml:space="preserve"> </w:delText>
        </w:r>
        <w:r w:rsidRPr="00DC4385" w:rsidDel="005D2A09">
          <w:rPr>
            <w:rFonts w:ascii="Arial" w:hAnsi="Arial" w:cs="Arial"/>
          </w:rPr>
          <w:delText>Vehicle Classes” and the “California Exhaust Emission Standards and Test Procedures for 2018 and Subsequent Model Zero-Emission Vehicles and Hybrid Electric Vehicles, in the Passenger Car, Light-Duty Truck and Medium-Duty Vehicle Classes,” a manufacturer may subtract 5 mg/mi from the NMOG+NOx emission standards value set forth in subsection (b)(1)(B)1.c when calculating the manufacturer’s fleet average, provided that the manufacturer extends the performance</w:delText>
        </w:r>
        <w:r w:rsidRPr="00DC4385" w:rsidDel="005D2A09">
          <w:rPr>
            <w:rFonts w:ascii="Arial" w:hAnsi="Arial" w:cs="Arial"/>
            <w:spacing w:val="-2"/>
          </w:rPr>
          <w:delText xml:space="preserve"> </w:delText>
        </w:r>
        <w:r w:rsidRPr="00DC4385" w:rsidDel="005D2A09">
          <w:rPr>
            <w:rFonts w:ascii="Arial" w:hAnsi="Arial" w:cs="Arial"/>
          </w:rPr>
          <w:delText>and</w:delText>
        </w:r>
        <w:r w:rsidRPr="00DC4385" w:rsidDel="005D2A09">
          <w:rPr>
            <w:rFonts w:ascii="Arial" w:hAnsi="Arial" w:cs="Arial"/>
            <w:spacing w:val="-3"/>
          </w:rPr>
          <w:delText xml:space="preserve"> </w:delText>
        </w:r>
        <w:r w:rsidRPr="00DC4385" w:rsidDel="005D2A09">
          <w:rPr>
            <w:rFonts w:ascii="Arial" w:hAnsi="Arial" w:cs="Arial"/>
          </w:rPr>
          <w:delText>defects</w:delText>
        </w:r>
        <w:r w:rsidRPr="00DC4385" w:rsidDel="005D2A09">
          <w:rPr>
            <w:rFonts w:ascii="Arial" w:hAnsi="Arial" w:cs="Arial"/>
            <w:spacing w:val="-1"/>
          </w:rPr>
          <w:delText xml:space="preserve"> </w:delText>
        </w:r>
        <w:r w:rsidRPr="00DC4385" w:rsidDel="005D2A09">
          <w:rPr>
            <w:rFonts w:ascii="Arial" w:hAnsi="Arial" w:cs="Arial"/>
          </w:rPr>
          <w:delText>warranty</w:delText>
        </w:r>
        <w:r w:rsidRPr="00DC4385" w:rsidDel="005D2A09">
          <w:rPr>
            <w:rFonts w:ascii="Arial" w:hAnsi="Arial" w:cs="Arial"/>
            <w:spacing w:val="-3"/>
          </w:rPr>
          <w:delText xml:space="preserve"> </w:delText>
        </w:r>
        <w:r w:rsidRPr="00DC4385" w:rsidDel="005D2A09">
          <w:rPr>
            <w:rFonts w:ascii="Arial" w:hAnsi="Arial" w:cs="Arial"/>
          </w:rPr>
          <w:delText>period</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3"/>
          </w:rPr>
          <w:delText xml:space="preserve"> </w:delText>
        </w:r>
        <w:r w:rsidRPr="00DC4385" w:rsidDel="005D2A09">
          <w:rPr>
            <w:rFonts w:ascii="Arial" w:hAnsi="Arial" w:cs="Arial"/>
          </w:rPr>
          <w:delText>15</w:delText>
        </w:r>
        <w:r w:rsidRPr="00DC4385" w:rsidDel="005D2A09">
          <w:rPr>
            <w:rFonts w:ascii="Arial" w:hAnsi="Arial" w:cs="Arial"/>
            <w:spacing w:val="-3"/>
          </w:rPr>
          <w:delText xml:space="preserve"> </w:delText>
        </w:r>
        <w:r w:rsidRPr="00DC4385" w:rsidDel="005D2A09">
          <w:rPr>
            <w:rFonts w:ascii="Arial" w:hAnsi="Arial" w:cs="Arial"/>
          </w:rPr>
          <w:delText>years</w:delText>
        </w:r>
        <w:r w:rsidRPr="00DC4385" w:rsidDel="005D2A09">
          <w:rPr>
            <w:rFonts w:ascii="Arial" w:hAnsi="Arial" w:cs="Arial"/>
            <w:spacing w:val="-3"/>
          </w:rPr>
          <w:delText xml:space="preserve"> </w:delText>
        </w:r>
        <w:r w:rsidRPr="00DC4385" w:rsidDel="005D2A09">
          <w:rPr>
            <w:rFonts w:ascii="Arial" w:hAnsi="Arial" w:cs="Arial"/>
          </w:rPr>
          <w:delText>or</w:delText>
        </w:r>
        <w:r w:rsidRPr="00DC4385" w:rsidDel="005D2A09">
          <w:rPr>
            <w:rFonts w:ascii="Arial" w:hAnsi="Arial" w:cs="Arial"/>
            <w:spacing w:val="-4"/>
          </w:rPr>
          <w:delText xml:space="preserve"> </w:delText>
        </w:r>
        <w:r w:rsidRPr="00DC4385" w:rsidDel="005D2A09">
          <w:rPr>
            <w:rFonts w:ascii="Arial" w:hAnsi="Arial" w:cs="Arial"/>
          </w:rPr>
          <w:delText>150,000</w:delText>
        </w:r>
        <w:r w:rsidRPr="00DC4385" w:rsidDel="005D2A09">
          <w:rPr>
            <w:rFonts w:ascii="Arial" w:hAnsi="Arial" w:cs="Arial"/>
            <w:spacing w:val="-3"/>
          </w:rPr>
          <w:delText xml:space="preserve"> </w:delText>
        </w:r>
        <w:r w:rsidRPr="00DC4385" w:rsidDel="005D2A09">
          <w:rPr>
            <w:rFonts w:ascii="Arial" w:hAnsi="Arial" w:cs="Arial"/>
          </w:rPr>
          <w:delText>miles,</w:delText>
        </w:r>
        <w:r w:rsidRPr="00DC4385" w:rsidDel="005D2A09">
          <w:rPr>
            <w:rFonts w:ascii="Arial" w:hAnsi="Arial" w:cs="Arial"/>
            <w:spacing w:val="-3"/>
          </w:rPr>
          <w:delText xml:space="preserve"> </w:delText>
        </w:r>
        <w:r w:rsidRPr="00DC4385" w:rsidDel="005D2A09">
          <w:rPr>
            <w:rFonts w:ascii="Arial" w:hAnsi="Arial" w:cs="Arial"/>
          </w:rPr>
          <w:delText>whichever</w:delText>
        </w:r>
        <w:r w:rsidRPr="00DC4385" w:rsidDel="005D2A09">
          <w:rPr>
            <w:rFonts w:ascii="Arial" w:hAnsi="Arial" w:cs="Arial"/>
            <w:spacing w:val="-4"/>
          </w:rPr>
          <w:delText xml:space="preserve"> </w:delText>
        </w:r>
        <w:r w:rsidRPr="00DC4385" w:rsidDel="005D2A09">
          <w:rPr>
            <w:rFonts w:ascii="Arial" w:hAnsi="Arial" w:cs="Arial"/>
          </w:rPr>
          <w:delText>occurs</w:delText>
        </w:r>
        <w:r w:rsidRPr="00DC4385" w:rsidDel="005D2A09">
          <w:rPr>
            <w:rFonts w:ascii="Arial" w:hAnsi="Arial" w:cs="Arial"/>
            <w:spacing w:val="-3"/>
          </w:rPr>
          <w:delText xml:space="preserve"> </w:delText>
        </w:r>
        <w:r w:rsidRPr="00DC4385" w:rsidDel="005D2A09">
          <w:rPr>
            <w:rFonts w:ascii="Arial" w:hAnsi="Arial" w:cs="Arial"/>
          </w:rPr>
          <w:delText>first, except</w:delText>
        </w:r>
        <w:r w:rsidRPr="00DC4385" w:rsidDel="005D2A09">
          <w:rPr>
            <w:rFonts w:ascii="Arial" w:hAnsi="Arial" w:cs="Arial"/>
            <w:spacing w:val="-2"/>
          </w:rPr>
          <w:delText xml:space="preserve"> </w:delText>
        </w:r>
        <w:r w:rsidRPr="00DC4385" w:rsidDel="005D2A09">
          <w:rPr>
            <w:rFonts w:ascii="Arial" w:hAnsi="Arial" w:cs="Arial"/>
          </w:rPr>
          <w:delText>that</w:delText>
        </w:r>
        <w:r w:rsidRPr="00DC4385" w:rsidDel="005D2A09">
          <w:rPr>
            <w:rFonts w:ascii="Arial" w:hAnsi="Arial" w:cs="Arial"/>
            <w:spacing w:val="-2"/>
          </w:rPr>
          <w:delText xml:space="preserve"> </w:delText>
        </w:r>
        <w:r w:rsidRPr="00DC4385" w:rsidDel="005D2A09">
          <w:rPr>
            <w:rFonts w:ascii="Arial" w:hAnsi="Arial" w:cs="Arial"/>
          </w:rPr>
          <w:delText>the</w:delText>
        </w:r>
        <w:r w:rsidRPr="00DC4385" w:rsidDel="005D2A09">
          <w:rPr>
            <w:rFonts w:ascii="Arial" w:hAnsi="Arial" w:cs="Arial"/>
            <w:spacing w:val="-3"/>
          </w:rPr>
          <w:delText xml:space="preserve"> </w:delText>
        </w:r>
        <w:r w:rsidRPr="00DC4385" w:rsidDel="005D2A09">
          <w:rPr>
            <w:rFonts w:ascii="Arial" w:hAnsi="Arial" w:cs="Arial"/>
          </w:rPr>
          <w:delText>time</w:delText>
        </w:r>
        <w:r w:rsidRPr="00DC4385" w:rsidDel="005D2A09">
          <w:rPr>
            <w:rFonts w:ascii="Arial" w:hAnsi="Arial" w:cs="Arial"/>
            <w:spacing w:val="-3"/>
          </w:rPr>
          <w:delText xml:space="preserve"> </w:delText>
        </w:r>
        <w:r w:rsidRPr="00DC4385" w:rsidDel="005D2A09">
          <w:rPr>
            <w:rFonts w:ascii="Arial" w:hAnsi="Arial" w:cs="Arial"/>
          </w:rPr>
          <w:delText>period</w:delText>
        </w:r>
        <w:r w:rsidRPr="00DC4385" w:rsidDel="005D2A09">
          <w:rPr>
            <w:rFonts w:ascii="Arial" w:hAnsi="Arial" w:cs="Arial"/>
            <w:spacing w:val="-2"/>
          </w:rPr>
          <w:delText xml:space="preserve"> </w:delText>
        </w:r>
        <w:r w:rsidRPr="00DC4385" w:rsidDel="005D2A09">
          <w:rPr>
            <w:rFonts w:ascii="Arial" w:hAnsi="Arial" w:cs="Arial"/>
          </w:rPr>
          <w:delText>is</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2"/>
          </w:rPr>
          <w:delText xml:space="preserve"> </w:delText>
        </w:r>
        <w:r w:rsidRPr="00DC4385" w:rsidDel="005D2A09">
          <w:rPr>
            <w:rFonts w:ascii="Arial" w:hAnsi="Arial" w:cs="Arial"/>
          </w:rPr>
          <w:delText>be</w:delText>
        </w:r>
        <w:r w:rsidRPr="00DC4385" w:rsidDel="005D2A09">
          <w:rPr>
            <w:rFonts w:ascii="Arial" w:hAnsi="Arial" w:cs="Arial"/>
            <w:spacing w:val="-3"/>
          </w:rPr>
          <w:delText xml:space="preserve"> </w:delText>
        </w:r>
        <w:r w:rsidRPr="00DC4385" w:rsidDel="005D2A09">
          <w:rPr>
            <w:rFonts w:ascii="Arial" w:hAnsi="Arial" w:cs="Arial"/>
          </w:rPr>
          <w:delText>10</w:delText>
        </w:r>
        <w:r w:rsidRPr="00DC4385" w:rsidDel="005D2A09">
          <w:rPr>
            <w:rFonts w:ascii="Arial" w:hAnsi="Arial" w:cs="Arial"/>
            <w:spacing w:val="-2"/>
          </w:rPr>
          <w:delText xml:space="preserve"> </w:delText>
        </w:r>
        <w:r w:rsidRPr="00DC4385" w:rsidDel="005D2A09">
          <w:rPr>
            <w:rFonts w:ascii="Arial" w:hAnsi="Arial" w:cs="Arial"/>
          </w:rPr>
          <w:delText>years</w:delText>
        </w:r>
        <w:r w:rsidRPr="00DC4385" w:rsidDel="005D2A09">
          <w:rPr>
            <w:rFonts w:ascii="Arial" w:hAnsi="Arial" w:cs="Arial"/>
            <w:spacing w:val="-2"/>
          </w:rPr>
          <w:delText xml:space="preserve"> </w:delText>
        </w:r>
        <w:r w:rsidRPr="00DC4385" w:rsidDel="005D2A09">
          <w:rPr>
            <w:rFonts w:ascii="Arial" w:hAnsi="Arial" w:cs="Arial"/>
          </w:rPr>
          <w:delText>for</w:delText>
        </w:r>
        <w:r w:rsidRPr="00DC4385" w:rsidDel="005D2A09">
          <w:rPr>
            <w:rFonts w:ascii="Arial" w:hAnsi="Arial" w:cs="Arial"/>
            <w:spacing w:val="-3"/>
          </w:rPr>
          <w:delText xml:space="preserve"> </w:delText>
        </w:r>
        <w:r w:rsidRPr="00DC4385" w:rsidDel="005D2A09">
          <w:rPr>
            <w:rFonts w:ascii="Arial" w:hAnsi="Arial" w:cs="Arial"/>
          </w:rPr>
          <w:delText>a</w:delText>
        </w:r>
        <w:r w:rsidRPr="00DC4385" w:rsidDel="005D2A09">
          <w:rPr>
            <w:rFonts w:ascii="Arial" w:hAnsi="Arial" w:cs="Arial"/>
            <w:spacing w:val="-3"/>
          </w:rPr>
          <w:delText xml:space="preserve"> </w:delText>
        </w:r>
        <w:r w:rsidRPr="00DC4385" w:rsidDel="005D2A09">
          <w:rPr>
            <w:rFonts w:ascii="Arial" w:hAnsi="Arial" w:cs="Arial"/>
          </w:rPr>
          <w:delText>zero</w:delText>
        </w:r>
        <w:r w:rsidRPr="00DC4385" w:rsidDel="005D2A09">
          <w:rPr>
            <w:rFonts w:ascii="Arial" w:hAnsi="Arial" w:cs="Arial"/>
            <w:spacing w:val="-2"/>
          </w:rPr>
          <w:delText xml:space="preserve"> </w:delText>
        </w:r>
        <w:r w:rsidRPr="00DC4385" w:rsidDel="005D2A09">
          <w:rPr>
            <w:rFonts w:ascii="Arial" w:hAnsi="Arial" w:cs="Arial"/>
          </w:rPr>
          <w:delText>emission</w:delText>
        </w:r>
        <w:r w:rsidRPr="00DC4385" w:rsidDel="005D2A09">
          <w:rPr>
            <w:rFonts w:ascii="Arial" w:hAnsi="Arial" w:cs="Arial"/>
            <w:spacing w:val="-2"/>
          </w:rPr>
          <w:delText xml:space="preserve"> </w:delText>
        </w:r>
        <w:r w:rsidRPr="00DC4385" w:rsidDel="005D2A09">
          <w:rPr>
            <w:rFonts w:ascii="Arial" w:hAnsi="Arial" w:cs="Arial"/>
          </w:rPr>
          <w:delText>energy</w:delText>
        </w:r>
        <w:r w:rsidRPr="00DC4385" w:rsidDel="005D2A09">
          <w:rPr>
            <w:rFonts w:ascii="Arial" w:hAnsi="Arial" w:cs="Arial"/>
            <w:spacing w:val="-2"/>
          </w:rPr>
          <w:delText xml:space="preserve"> </w:delText>
        </w:r>
        <w:r w:rsidRPr="00DC4385" w:rsidDel="005D2A09">
          <w:rPr>
            <w:rFonts w:ascii="Arial" w:hAnsi="Arial" w:cs="Arial"/>
          </w:rPr>
          <w:delText>storage</w:delText>
        </w:r>
        <w:r w:rsidRPr="00DC4385" w:rsidDel="005D2A09">
          <w:rPr>
            <w:rFonts w:ascii="Arial" w:hAnsi="Arial" w:cs="Arial"/>
            <w:spacing w:val="-3"/>
          </w:rPr>
          <w:delText xml:space="preserve"> </w:delText>
        </w:r>
        <w:r w:rsidRPr="00DC4385" w:rsidDel="005D2A09">
          <w:rPr>
            <w:rFonts w:ascii="Arial" w:hAnsi="Arial" w:cs="Arial"/>
          </w:rPr>
          <w:delText>device</w:delText>
        </w:r>
        <w:r w:rsidRPr="00DC4385" w:rsidDel="005D2A09">
          <w:rPr>
            <w:rFonts w:ascii="Arial" w:hAnsi="Arial" w:cs="Arial"/>
            <w:spacing w:val="-3"/>
          </w:rPr>
          <w:delText xml:space="preserve"> </w:delText>
        </w:r>
        <w:r w:rsidRPr="00DC4385" w:rsidDel="005D2A09">
          <w:rPr>
            <w:rFonts w:ascii="Arial" w:hAnsi="Arial" w:cs="Arial"/>
          </w:rPr>
          <w:delText>(such</w:delText>
        </w:r>
        <w:r w:rsidRPr="00DC4385" w:rsidDel="005D2A09">
          <w:rPr>
            <w:rFonts w:ascii="Arial" w:hAnsi="Arial" w:cs="Arial"/>
            <w:spacing w:val="-1"/>
          </w:rPr>
          <w:delText xml:space="preserve"> </w:delText>
        </w:r>
        <w:r w:rsidRPr="00DC4385" w:rsidDel="005D2A09">
          <w:rPr>
            <w:rFonts w:ascii="Arial" w:hAnsi="Arial" w:cs="Arial"/>
          </w:rPr>
          <w:delText>as battery, ultracapacitor, or other electric storage device)</w:delText>
        </w:r>
        <w:r w:rsidRPr="00DC4385" w:rsidDel="005D2A09">
          <w:rPr>
            <w:rFonts w:ascii="Arial" w:hAnsi="Arial" w:cs="Arial"/>
            <w:color w:val="0000FF"/>
          </w:rPr>
          <w:delText>.</w:delText>
        </w:r>
      </w:del>
    </w:p>
    <w:p w14:paraId="31B52FC8" w14:textId="0002A09E" w:rsidR="0048243B" w:rsidRPr="00DC4385" w:rsidDel="005D2A09" w:rsidRDefault="0048243B" w:rsidP="009A18CE">
      <w:pPr>
        <w:pStyle w:val="Heading3"/>
        <w:keepNext w:val="0"/>
        <w:widowControl w:val="0"/>
        <w:spacing w:line="240" w:lineRule="auto"/>
        <w:rPr>
          <w:del w:id="1595" w:author="Joo, Hye@ARB" w:date="2026-06-04T21:41:00Z"/>
          <w:rFonts w:ascii="Arial" w:hAnsi="Arial" w:cs="Arial"/>
        </w:rPr>
      </w:pPr>
      <w:del w:id="1596" w:author="Joo, Hye@ARB" w:date="2026-06-04T21:41:00Z">
        <w:r w:rsidRPr="00DC4385" w:rsidDel="005D2A09">
          <w:rPr>
            <w:rFonts w:ascii="Arial" w:hAnsi="Arial" w:cs="Arial"/>
            <w:i/>
          </w:rPr>
          <w:delText>Requirement to Generate a Partial ZEV Allowance</w:delText>
        </w:r>
        <w:r w:rsidRPr="00DC4385" w:rsidDel="005D2A09">
          <w:rPr>
            <w:rFonts w:ascii="Arial" w:hAnsi="Arial" w:cs="Arial"/>
          </w:rPr>
          <w:delText>.</w:delText>
        </w:r>
        <w:r w:rsidRPr="00DC4385" w:rsidDel="005D2A09">
          <w:rPr>
            <w:rFonts w:ascii="Arial" w:hAnsi="Arial" w:cs="Arial"/>
            <w:spacing w:val="40"/>
          </w:rPr>
          <w:delText xml:space="preserve"> </w:delText>
        </w:r>
        <w:r w:rsidRPr="00DC4385" w:rsidDel="005D2A09">
          <w:rPr>
            <w:rFonts w:ascii="Arial" w:hAnsi="Arial" w:cs="Arial"/>
          </w:rPr>
          <w:delText>For the 2015 through 2017 model years, a manufacturer that certifies to the LEV III SULEV30 or the LEV III SULEV20 standards</w:delText>
        </w:r>
        <w:r w:rsidRPr="00DC4385" w:rsidDel="005D2A09">
          <w:rPr>
            <w:rFonts w:ascii="Arial" w:hAnsi="Arial" w:cs="Arial"/>
            <w:spacing w:val="-3"/>
          </w:rPr>
          <w:delText xml:space="preserve"> </w:delText>
        </w:r>
        <w:r w:rsidRPr="00DC4385" w:rsidDel="005D2A09">
          <w:rPr>
            <w:rFonts w:ascii="Arial" w:hAnsi="Arial" w:cs="Arial"/>
          </w:rPr>
          <w:delText>may</w:delText>
        </w:r>
        <w:r w:rsidRPr="00DC4385" w:rsidDel="005D2A09">
          <w:rPr>
            <w:rFonts w:ascii="Arial" w:hAnsi="Arial" w:cs="Arial"/>
            <w:spacing w:val="-3"/>
          </w:rPr>
          <w:delText xml:space="preserve"> </w:delText>
        </w:r>
        <w:r w:rsidRPr="00DC4385" w:rsidDel="005D2A09">
          <w:rPr>
            <w:rFonts w:ascii="Arial" w:hAnsi="Arial" w:cs="Arial"/>
          </w:rPr>
          <w:delText>also</w:delText>
        </w:r>
        <w:r w:rsidRPr="00DC4385" w:rsidDel="005D2A09">
          <w:rPr>
            <w:rFonts w:ascii="Arial" w:hAnsi="Arial" w:cs="Arial"/>
            <w:spacing w:val="-3"/>
          </w:rPr>
          <w:delText xml:space="preserve"> </w:delText>
        </w:r>
        <w:r w:rsidRPr="00DC4385" w:rsidDel="005D2A09">
          <w:rPr>
            <w:rFonts w:ascii="Arial" w:hAnsi="Arial" w:cs="Arial"/>
          </w:rPr>
          <w:delText>generate</w:delText>
        </w:r>
        <w:r w:rsidRPr="00DC4385" w:rsidDel="005D2A09">
          <w:rPr>
            <w:rFonts w:ascii="Arial" w:hAnsi="Arial" w:cs="Arial"/>
            <w:spacing w:val="-4"/>
          </w:rPr>
          <w:delText xml:space="preserve"> </w:delText>
        </w:r>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partial</w:delText>
        </w:r>
        <w:r w:rsidRPr="00DC4385" w:rsidDel="005D2A09">
          <w:rPr>
            <w:rFonts w:ascii="Arial" w:hAnsi="Arial" w:cs="Arial"/>
            <w:spacing w:val="-3"/>
          </w:rPr>
          <w:delText xml:space="preserve"> </w:delText>
        </w:r>
        <w:r w:rsidRPr="00DC4385" w:rsidDel="005D2A09">
          <w:rPr>
            <w:rFonts w:ascii="Arial" w:hAnsi="Arial" w:cs="Arial"/>
          </w:rPr>
          <w:delText>ZEV</w:delText>
        </w:r>
        <w:r w:rsidRPr="00DC4385" w:rsidDel="005D2A09">
          <w:rPr>
            <w:rFonts w:ascii="Arial" w:hAnsi="Arial" w:cs="Arial"/>
            <w:spacing w:val="-4"/>
          </w:rPr>
          <w:delText xml:space="preserve"> </w:delText>
        </w:r>
        <w:r w:rsidRPr="00DC4385" w:rsidDel="005D2A09">
          <w:rPr>
            <w:rFonts w:ascii="Arial" w:hAnsi="Arial" w:cs="Arial"/>
          </w:rPr>
          <w:delText>allocation</w:delText>
        </w:r>
        <w:r w:rsidRPr="00DC4385" w:rsidDel="005D2A09">
          <w:rPr>
            <w:rFonts w:ascii="Arial" w:hAnsi="Arial" w:cs="Arial"/>
            <w:spacing w:val="-3"/>
          </w:rPr>
          <w:delText xml:space="preserve"> </w:delText>
        </w:r>
        <w:r w:rsidRPr="00DC4385" w:rsidDel="005D2A09">
          <w:rPr>
            <w:rFonts w:ascii="Arial" w:hAnsi="Arial" w:cs="Arial"/>
          </w:rPr>
          <w:delText>according</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2"/>
          </w:rPr>
          <w:delText xml:space="preserve"> </w:delText>
        </w:r>
        <w:r w:rsidRPr="00DC4385" w:rsidDel="005D2A09">
          <w:rPr>
            <w:rFonts w:ascii="Arial" w:hAnsi="Arial" w:cs="Arial"/>
          </w:rPr>
          <w:delText>criteria</w:delText>
        </w:r>
        <w:r w:rsidRPr="00DC4385" w:rsidDel="005D2A09">
          <w:rPr>
            <w:rFonts w:ascii="Arial" w:hAnsi="Arial" w:cs="Arial"/>
            <w:spacing w:val="-4"/>
          </w:rPr>
          <w:delText xml:space="preserve"> </w:delText>
        </w:r>
        <w:r w:rsidRPr="00DC4385" w:rsidDel="005D2A09">
          <w:rPr>
            <w:rFonts w:ascii="Arial" w:hAnsi="Arial" w:cs="Arial"/>
          </w:rPr>
          <w:delText>set</w:delText>
        </w:r>
        <w:r w:rsidRPr="00DC4385" w:rsidDel="005D2A09">
          <w:rPr>
            <w:rFonts w:ascii="Arial" w:hAnsi="Arial" w:cs="Arial"/>
            <w:spacing w:val="-3"/>
          </w:rPr>
          <w:delText xml:space="preserve"> </w:delText>
        </w:r>
        <w:r w:rsidRPr="00DC4385" w:rsidDel="005D2A09">
          <w:rPr>
            <w:rFonts w:ascii="Arial" w:hAnsi="Arial" w:cs="Arial"/>
          </w:rPr>
          <w:delText>forth</w:delText>
        </w:r>
        <w:r w:rsidRPr="00DC4385" w:rsidDel="005D2A09">
          <w:rPr>
            <w:rFonts w:ascii="Arial" w:hAnsi="Arial" w:cs="Arial"/>
            <w:spacing w:val="-3"/>
          </w:rPr>
          <w:delText xml:space="preserve"> </w:delText>
        </w:r>
        <w:r w:rsidRPr="00DC4385" w:rsidDel="005D2A09">
          <w:rPr>
            <w:rFonts w:ascii="Arial" w:hAnsi="Arial" w:cs="Arial"/>
          </w:rPr>
          <w:delText>in</w:delText>
        </w:r>
        <w:r w:rsidRPr="00DC4385" w:rsidDel="005D2A09">
          <w:rPr>
            <w:rFonts w:ascii="Arial" w:hAnsi="Arial" w:cs="Arial"/>
            <w:spacing w:val="-3"/>
          </w:rPr>
          <w:delText xml:space="preserve"> </w:delText>
        </w:r>
        <w:r w:rsidRPr="00DC4385" w:rsidDel="005D2A09">
          <w:rPr>
            <w:rFonts w:ascii="Arial" w:hAnsi="Arial" w:cs="Arial"/>
          </w:rPr>
          <w:delText>section C.3</w:delText>
        </w:r>
        <w:r w:rsidRPr="00DC4385" w:rsidDel="005D2A09">
          <w:rPr>
            <w:rFonts w:ascii="Arial" w:hAnsi="Arial" w:cs="Arial"/>
            <w:spacing w:val="-1"/>
          </w:rPr>
          <w:delText xml:space="preserve"> </w:delText>
        </w:r>
        <w:r w:rsidRPr="00DC4385" w:rsidDel="005D2A09">
          <w:rPr>
            <w:rFonts w:ascii="Arial" w:hAnsi="Arial" w:cs="Arial"/>
          </w:rPr>
          <w:delText>of</w:delText>
        </w:r>
        <w:r w:rsidRPr="00DC4385" w:rsidDel="005D2A09">
          <w:rPr>
            <w:rFonts w:ascii="Arial" w:hAnsi="Arial" w:cs="Arial"/>
            <w:spacing w:val="-2"/>
          </w:rPr>
          <w:delText xml:space="preserve"> </w:delText>
        </w:r>
        <w:r w:rsidRPr="00DC4385" w:rsidDel="005D2A09">
          <w:rPr>
            <w:rFonts w:ascii="Arial" w:hAnsi="Arial" w:cs="Arial"/>
          </w:rPr>
          <w:delText>the</w:delText>
        </w:r>
        <w:r w:rsidRPr="00DC4385" w:rsidDel="005D2A09">
          <w:rPr>
            <w:rFonts w:ascii="Arial" w:hAnsi="Arial" w:cs="Arial"/>
            <w:spacing w:val="-2"/>
          </w:rPr>
          <w:delText xml:space="preserve"> </w:delText>
        </w:r>
        <w:r w:rsidRPr="00DC4385" w:rsidDel="005D2A09">
          <w:rPr>
            <w:rFonts w:ascii="Arial" w:hAnsi="Arial" w:cs="Arial"/>
          </w:rPr>
          <w:delText>“California</w:delText>
        </w:r>
        <w:r w:rsidRPr="00DC4385" w:rsidDel="005D2A09">
          <w:rPr>
            <w:rFonts w:ascii="Arial" w:hAnsi="Arial" w:cs="Arial"/>
            <w:spacing w:val="-2"/>
          </w:rPr>
          <w:delText xml:space="preserve"> </w:delText>
        </w:r>
        <w:r w:rsidRPr="00DC4385" w:rsidDel="005D2A09">
          <w:rPr>
            <w:rFonts w:ascii="Arial" w:hAnsi="Arial" w:cs="Arial"/>
          </w:rPr>
          <w:delText>Exhaust</w:delText>
        </w:r>
        <w:r w:rsidRPr="00DC4385" w:rsidDel="005D2A09">
          <w:rPr>
            <w:rFonts w:ascii="Arial" w:hAnsi="Arial" w:cs="Arial"/>
            <w:spacing w:val="-1"/>
          </w:rPr>
          <w:delText xml:space="preserve"> </w:delText>
        </w:r>
        <w:r w:rsidRPr="00DC4385" w:rsidDel="005D2A09">
          <w:rPr>
            <w:rFonts w:ascii="Arial" w:hAnsi="Arial" w:cs="Arial"/>
          </w:rPr>
          <w:delText>Emission</w:delText>
        </w:r>
        <w:r w:rsidRPr="00DC4385" w:rsidDel="005D2A09">
          <w:rPr>
            <w:rFonts w:ascii="Arial" w:hAnsi="Arial" w:cs="Arial"/>
            <w:spacing w:val="-1"/>
          </w:rPr>
          <w:delText xml:space="preserve"> </w:delText>
        </w:r>
        <w:r w:rsidRPr="00DC4385" w:rsidDel="005D2A09">
          <w:rPr>
            <w:rFonts w:ascii="Arial" w:hAnsi="Arial" w:cs="Arial"/>
          </w:rPr>
          <w:delText>Standards</w:delText>
        </w:r>
        <w:r w:rsidRPr="00DC4385" w:rsidDel="005D2A09">
          <w:rPr>
            <w:rFonts w:ascii="Arial" w:hAnsi="Arial" w:cs="Arial"/>
            <w:spacing w:val="-1"/>
          </w:rPr>
          <w:delText xml:space="preserve"> </w:delText>
        </w:r>
        <w:r w:rsidRPr="00DC4385" w:rsidDel="005D2A09">
          <w:rPr>
            <w:rFonts w:ascii="Arial" w:hAnsi="Arial" w:cs="Arial"/>
          </w:rPr>
          <w:delText>and</w:delText>
        </w:r>
        <w:r w:rsidRPr="00DC4385" w:rsidDel="005D2A09">
          <w:rPr>
            <w:rFonts w:ascii="Arial" w:hAnsi="Arial" w:cs="Arial"/>
            <w:spacing w:val="-1"/>
          </w:rPr>
          <w:delText xml:space="preserve"> </w:delText>
        </w:r>
        <w:r w:rsidRPr="00DC4385" w:rsidDel="005D2A09">
          <w:rPr>
            <w:rFonts w:ascii="Arial" w:hAnsi="Arial" w:cs="Arial"/>
          </w:rPr>
          <w:delText>Test</w:delText>
        </w:r>
        <w:r w:rsidRPr="00DC4385" w:rsidDel="005D2A09">
          <w:rPr>
            <w:rFonts w:ascii="Arial" w:hAnsi="Arial" w:cs="Arial"/>
            <w:spacing w:val="-1"/>
          </w:rPr>
          <w:delText xml:space="preserve"> </w:delText>
        </w:r>
        <w:r w:rsidRPr="00DC4385" w:rsidDel="005D2A09">
          <w:rPr>
            <w:rFonts w:ascii="Arial" w:hAnsi="Arial" w:cs="Arial"/>
          </w:rPr>
          <w:delText>Procedures</w:delText>
        </w:r>
        <w:r w:rsidRPr="00DC4385" w:rsidDel="005D2A09">
          <w:rPr>
            <w:rFonts w:ascii="Arial" w:hAnsi="Arial" w:cs="Arial"/>
            <w:spacing w:val="-1"/>
          </w:rPr>
          <w:delText xml:space="preserve"> </w:delText>
        </w:r>
        <w:r w:rsidRPr="00DC4385" w:rsidDel="005D2A09">
          <w:rPr>
            <w:rFonts w:ascii="Arial" w:hAnsi="Arial" w:cs="Arial"/>
          </w:rPr>
          <w:delText>for 2009</w:delText>
        </w:r>
        <w:r w:rsidRPr="00DC4385" w:rsidDel="005D2A09">
          <w:rPr>
            <w:rFonts w:ascii="Arial" w:hAnsi="Arial" w:cs="Arial"/>
            <w:spacing w:val="-1"/>
          </w:rPr>
          <w:delText xml:space="preserve"> </w:delText>
        </w:r>
        <w:r w:rsidRPr="00DC4385" w:rsidDel="005D2A09">
          <w:rPr>
            <w:rFonts w:ascii="Arial" w:hAnsi="Arial" w:cs="Arial"/>
          </w:rPr>
          <w:delText>through</w:delText>
        </w:r>
        <w:r w:rsidRPr="00DC4385" w:rsidDel="005D2A09">
          <w:rPr>
            <w:rFonts w:ascii="Arial" w:hAnsi="Arial" w:cs="Arial"/>
            <w:spacing w:val="-1"/>
          </w:rPr>
          <w:delText xml:space="preserve"> </w:delText>
        </w:r>
        <w:r w:rsidRPr="00DC4385" w:rsidDel="005D2A09">
          <w:rPr>
            <w:rFonts w:ascii="Arial" w:hAnsi="Arial" w:cs="Arial"/>
          </w:rPr>
          <w:delText>2017 Model</w:delText>
        </w:r>
        <w:r w:rsidRPr="00DC4385" w:rsidDel="005D2A09">
          <w:rPr>
            <w:rFonts w:ascii="Arial" w:hAnsi="Arial" w:cs="Arial"/>
            <w:spacing w:val="-4"/>
          </w:rPr>
          <w:delText xml:space="preserve"> </w:delText>
        </w:r>
        <w:r w:rsidRPr="00DC4385" w:rsidDel="005D2A09">
          <w:rPr>
            <w:rFonts w:ascii="Arial" w:hAnsi="Arial" w:cs="Arial"/>
          </w:rPr>
          <w:delText>Zero-Emission</w:delText>
        </w:r>
        <w:r w:rsidRPr="00DC4385" w:rsidDel="005D2A09">
          <w:rPr>
            <w:rFonts w:ascii="Arial" w:hAnsi="Arial" w:cs="Arial"/>
            <w:spacing w:val="-4"/>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4"/>
          </w:rPr>
          <w:delText xml:space="preserve"> </w:delText>
        </w:r>
        <w:r w:rsidRPr="00DC4385" w:rsidDel="005D2A09">
          <w:rPr>
            <w:rFonts w:ascii="Arial" w:hAnsi="Arial" w:cs="Arial"/>
          </w:rPr>
          <w:delText>Hybrid</w:delText>
        </w:r>
        <w:r w:rsidRPr="00DC4385" w:rsidDel="005D2A09">
          <w:rPr>
            <w:rFonts w:ascii="Arial" w:hAnsi="Arial" w:cs="Arial"/>
            <w:spacing w:val="-4"/>
          </w:rPr>
          <w:delText xml:space="preserve"> </w:delText>
        </w:r>
        <w:r w:rsidRPr="00DC4385" w:rsidDel="005D2A09">
          <w:rPr>
            <w:rFonts w:ascii="Arial" w:hAnsi="Arial" w:cs="Arial"/>
          </w:rPr>
          <w:delText>Electric</w:delText>
        </w:r>
        <w:r w:rsidRPr="00DC4385" w:rsidDel="005D2A09">
          <w:rPr>
            <w:rFonts w:ascii="Arial" w:hAnsi="Arial" w:cs="Arial"/>
            <w:spacing w:val="-5"/>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in</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5"/>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Car,</w:delText>
        </w:r>
        <w:r w:rsidRPr="00DC4385" w:rsidDel="005D2A09">
          <w:rPr>
            <w:rFonts w:ascii="Arial" w:hAnsi="Arial" w:cs="Arial"/>
            <w:spacing w:val="-4"/>
          </w:rPr>
          <w:delText xml:space="preserve"> </w:delText>
        </w:r>
        <w:r w:rsidRPr="00DC4385" w:rsidDel="005D2A09">
          <w:rPr>
            <w:rFonts w:ascii="Arial" w:hAnsi="Arial" w:cs="Arial"/>
          </w:rPr>
          <w:delText>Light-Duty Truck and Medium-Duty Vehicle Classes.”</w:delText>
        </w:r>
      </w:del>
    </w:p>
    <w:p w14:paraId="0EF6C6EE" w14:textId="04AB0C27" w:rsidR="0048243B" w:rsidRPr="00DC4385" w:rsidDel="005D2A09" w:rsidRDefault="0048243B" w:rsidP="009A18CE">
      <w:pPr>
        <w:pStyle w:val="Heading3"/>
        <w:keepNext w:val="0"/>
        <w:widowControl w:val="0"/>
        <w:spacing w:line="240" w:lineRule="auto"/>
        <w:rPr>
          <w:del w:id="1597" w:author="Joo, Hye@ARB" w:date="2026-06-04T21:41:00Z"/>
          <w:rFonts w:ascii="Arial" w:hAnsi="Arial" w:cs="Arial"/>
        </w:rPr>
      </w:pPr>
      <w:del w:id="1598" w:author="Joo, Hye@ARB" w:date="2026-06-04T21:41:00Z">
        <w:r w:rsidRPr="00DC4385" w:rsidDel="005D2A09">
          <w:rPr>
            <w:rFonts w:ascii="Arial" w:hAnsi="Arial" w:cs="Arial"/>
            <w:i/>
          </w:rPr>
          <w:delText>NMOG Credit for Direct Ozone Reduction Technology.</w:delText>
        </w:r>
        <w:r w:rsidRPr="00DC4385" w:rsidDel="005D2A09">
          <w:rPr>
            <w:rFonts w:ascii="Arial" w:hAnsi="Arial" w:cs="Arial"/>
            <w:i/>
            <w:spacing w:val="40"/>
          </w:rPr>
          <w:delText xml:space="preserve"> </w:delText>
        </w:r>
        <w:r w:rsidRPr="00DC4385" w:rsidDel="005D2A09">
          <w:rPr>
            <w:rFonts w:ascii="Arial" w:hAnsi="Arial" w:cs="Arial"/>
          </w:rPr>
          <w:delText>A manufacturer that certifies</w:delText>
        </w:r>
        <w:r w:rsidRPr="00DC4385" w:rsidDel="005D2A09">
          <w:rPr>
            <w:rFonts w:ascii="Arial" w:hAnsi="Arial" w:cs="Arial"/>
            <w:spacing w:val="-1"/>
          </w:rPr>
          <w:delText xml:space="preserve"> </w:delText>
        </w:r>
        <w:r w:rsidRPr="00DC4385" w:rsidDel="005D2A09">
          <w:rPr>
            <w:rFonts w:ascii="Arial" w:hAnsi="Arial" w:cs="Arial"/>
          </w:rPr>
          <w:delText>vehicles</w:delText>
        </w:r>
        <w:r w:rsidRPr="00DC4385" w:rsidDel="005D2A09">
          <w:rPr>
            <w:rFonts w:ascii="Arial" w:hAnsi="Arial" w:cs="Arial"/>
            <w:spacing w:val="-1"/>
          </w:rPr>
          <w:delText xml:space="preserve"> </w:delText>
        </w:r>
        <w:r w:rsidRPr="00DC4385" w:rsidDel="005D2A09">
          <w:rPr>
            <w:rFonts w:ascii="Arial" w:hAnsi="Arial" w:cs="Arial"/>
          </w:rPr>
          <w:delText>equipped</w:delText>
        </w:r>
        <w:r w:rsidRPr="00DC4385" w:rsidDel="005D2A09">
          <w:rPr>
            <w:rFonts w:ascii="Arial" w:hAnsi="Arial" w:cs="Arial"/>
            <w:spacing w:val="-1"/>
          </w:rPr>
          <w:delText xml:space="preserve"> </w:delText>
        </w:r>
        <w:r w:rsidRPr="00DC4385" w:rsidDel="005D2A09">
          <w:rPr>
            <w:rFonts w:ascii="Arial" w:hAnsi="Arial" w:cs="Arial"/>
          </w:rPr>
          <w:delText>with</w:delText>
        </w:r>
        <w:r w:rsidRPr="00DC4385" w:rsidDel="005D2A09">
          <w:rPr>
            <w:rFonts w:ascii="Arial" w:hAnsi="Arial" w:cs="Arial"/>
            <w:spacing w:val="-1"/>
          </w:rPr>
          <w:delText xml:space="preserve"> </w:delText>
        </w:r>
        <w:r w:rsidRPr="00DC4385" w:rsidDel="005D2A09">
          <w:rPr>
            <w:rFonts w:ascii="Arial" w:hAnsi="Arial" w:cs="Arial"/>
          </w:rPr>
          <w:delText>direct</w:delText>
        </w:r>
        <w:r w:rsidRPr="00DC4385" w:rsidDel="005D2A09">
          <w:rPr>
            <w:rFonts w:ascii="Arial" w:hAnsi="Arial" w:cs="Arial"/>
            <w:spacing w:val="-1"/>
          </w:rPr>
          <w:delText xml:space="preserve"> </w:delText>
        </w:r>
        <w:r w:rsidRPr="00DC4385" w:rsidDel="005D2A09">
          <w:rPr>
            <w:rFonts w:ascii="Arial" w:hAnsi="Arial" w:cs="Arial"/>
          </w:rPr>
          <w:delText>ozone reduction</w:delText>
        </w:r>
        <w:r w:rsidRPr="00DC4385" w:rsidDel="005D2A09">
          <w:rPr>
            <w:rFonts w:ascii="Arial" w:hAnsi="Arial" w:cs="Arial"/>
            <w:spacing w:val="-1"/>
          </w:rPr>
          <w:delText xml:space="preserve"> </w:delText>
        </w:r>
        <w:r w:rsidRPr="00DC4385" w:rsidDel="005D2A09">
          <w:rPr>
            <w:rFonts w:ascii="Arial" w:hAnsi="Arial" w:cs="Arial"/>
          </w:rPr>
          <w:delText>technologies</w:delText>
        </w:r>
        <w:r w:rsidRPr="00DC4385" w:rsidDel="005D2A09">
          <w:rPr>
            <w:rFonts w:ascii="Arial" w:hAnsi="Arial" w:cs="Arial"/>
            <w:spacing w:val="-1"/>
          </w:rPr>
          <w:delText xml:space="preserve"> </w:delText>
        </w:r>
        <w:r w:rsidRPr="00DC4385" w:rsidDel="005D2A09">
          <w:rPr>
            <w:rFonts w:ascii="Arial" w:hAnsi="Arial" w:cs="Arial"/>
          </w:rPr>
          <w:delText>shall</w:delText>
        </w:r>
        <w:r w:rsidRPr="00DC4385" w:rsidDel="005D2A09">
          <w:rPr>
            <w:rFonts w:ascii="Arial" w:hAnsi="Arial" w:cs="Arial"/>
            <w:spacing w:val="-1"/>
          </w:rPr>
          <w:delText xml:space="preserve"> </w:delText>
        </w:r>
        <w:r w:rsidRPr="00DC4385" w:rsidDel="005D2A09">
          <w:rPr>
            <w:rFonts w:ascii="Arial" w:hAnsi="Arial" w:cs="Arial"/>
          </w:rPr>
          <w:delText>be</w:delText>
        </w:r>
        <w:r w:rsidRPr="00DC4385" w:rsidDel="005D2A09">
          <w:rPr>
            <w:rFonts w:ascii="Arial" w:hAnsi="Arial" w:cs="Arial"/>
            <w:spacing w:val="-2"/>
          </w:rPr>
          <w:delText xml:space="preserve"> </w:delText>
        </w:r>
        <w:r w:rsidRPr="00DC4385" w:rsidDel="005D2A09">
          <w:rPr>
            <w:rFonts w:ascii="Arial" w:hAnsi="Arial" w:cs="Arial"/>
          </w:rPr>
          <w:delText>eligible</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1"/>
          </w:rPr>
          <w:delText xml:space="preserve"> </w:delText>
        </w:r>
        <w:r w:rsidRPr="00DC4385" w:rsidDel="005D2A09">
          <w:rPr>
            <w:rFonts w:ascii="Arial" w:hAnsi="Arial" w:cs="Arial"/>
          </w:rPr>
          <w:delText>receive NMOG credits that can be applied to the NMOG exhaust emissions of the vehicle when determining compliance with the standard.</w:delText>
        </w:r>
        <w:r w:rsidRPr="00DC4385" w:rsidDel="005D2A09">
          <w:rPr>
            <w:rFonts w:ascii="Arial" w:hAnsi="Arial" w:cs="Arial"/>
            <w:spacing w:val="40"/>
          </w:rPr>
          <w:delText xml:space="preserve"> </w:delText>
        </w:r>
        <w:r w:rsidRPr="00DC4385" w:rsidDel="005D2A09">
          <w:rPr>
            <w:rFonts w:ascii="Arial" w:hAnsi="Arial" w:cs="Arial"/>
          </w:rPr>
          <w:delText>In order to receive credit, the manufacturer must submit</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following</w:delText>
        </w:r>
        <w:r w:rsidRPr="00DC4385" w:rsidDel="005D2A09">
          <w:rPr>
            <w:rFonts w:ascii="Arial" w:hAnsi="Arial" w:cs="Arial"/>
            <w:spacing w:val="-3"/>
          </w:rPr>
          <w:delText xml:space="preserve"> </w:delText>
        </w:r>
        <w:r w:rsidRPr="00DC4385" w:rsidDel="005D2A09">
          <w:rPr>
            <w:rFonts w:ascii="Arial" w:hAnsi="Arial" w:cs="Arial"/>
          </w:rPr>
          <w:delText>information</w:delText>
        </w:r>
        <w:r w:rsidRPr="00DC4385" w:rsidDel="005D2A09">
          <w:rPr>
            <w:rFonts w:ascii="Arial" w:hAnsi="Arial" w:cs="Arial"/>
            <w:spacing w:val="-3"/>
          </w:rPr>
          <w:delText xml:space="preserve"> </w:delText>
        </w:r>
        <w:r w:rsidRPr="00DC4385" w:rsidDel="005D2A09">
          <w:rPr>
            <w:rFonts w:ascii="Arial" w:hAnsi="Arial" w:cs="Arial"/>
          </w:rPr>
          <w:delText>for</w:delText>
        </w:r>
        <w:r w:rsidRPr="00DC4385" w:rsidDel="005D2A09">
          <w:rPr>
            <w:rFonts w:ascii="Arial" w:hAnsi="Arial" w:cs="Arial"/>
            <w:spacing w:val="-4"/>
          </w:rPr>
          <w:delText xml:space="preserve"> </w:delText>
        </w:r>
        <w:r w:rsidRPr="00DC4385" w:rsidDel="005D2A09">
          <w:rPr>
            <w:rFonts w:ascii="Arial" w:hAnsi="Arial" w:cs="Arial"/>
          </w:rPr>
          <w:delText>each</w:delText>
        </w:r>
        <w:r w:rsidRPr="00DC4385" w:rsidDel="005D2A09">
          <w:rPr>
            <w:rFonts w:ascii="Arial" w:hAnsi="Arial" w:cs="Arial"/>
            <w:spacing w:val="-3"/>
          </w:rPr>
          <w:delText xml:space="preserve"> </w:delText>
        </w:r>
        <w:r w:rsidRPr="00DC4385" w:rsidDel="005D2A09">
          <w:rPr>
            <w:rFonts w:ascii="Arial" w:hAnsi="Arial" w:cs="Arial"/>
          </w:rPr>
          <w:delText>vehicle</w:delText>
        </w:r>
        <w:r w:rsidRPr="00DC4385" w:rsidDel="005D2A09">
          <w:rPr>
            <w:rFonts w:ascii="Arial" w:hAnsi="Arial" w:cs="Arial"/>
            <w:spacing w:val="-2"/>
          </w:rPr>
          <w:delText xml:space="preserve"> </w:delText>
        </w:r>
        <w:r w:rsidRPr="00DC4385" w:rsidDel="005D2A09">
          <w:rPr>
            <w:rFonts w:ascii="Arial" w:hAnsi="Arial" w:cs="Arial"/>
          </w:rPr>
          <w:delText>model</w:delText>
        </w:r>
        <w:r w:rsidRPr="00DC4385" w:rsidDel="005D2A09">
          <w:rPr>
            <w:rFonts w:ascii="Arial" w:hAnsi="Arial" w:cs="Arial"/>
            <w:spacing w:val="-3"/>
          </w:rPr>
          <w:delText xml:space="preserve"> </w:delText>
        </w:r>
        <w:r w:rsidRPr="00DC4385" w:rsidDel="005D2A09">
          <w:rPr>
            <w:rFonts w:ascii="Arial" w:hAnsi="Arial" w:cs="Arial"/>
          </w:rPr>
          <w:delText>for</w:delText>
        </w:r>
        <w:r w:rsidRPr="00DC4385" w:rsidDel="005D2A09">
          <w:rPr>
            <w:rFonts w:ascii="Arial" w:hAnsi="Arial" w:cs="Arial"/>
            <w:spacing w:val="-4"/>
          </w:rPr>
          <w:delText xml:space="preserve"> </w:delText>
        </w:r>
        <w:r w:rsidRPr="00DC4385" w:rsidDel="005D2A09">
          <w:rPr>
            <w:rFonts w:ascii="Arial" w:hAnsi="Arial" w:cs="Arial"/>
          </w:rPr>
          <w:delText>which</w:delText>
        </w:r>
        <w:r w:rsidRPr="00DC4385" w:rsidDel="005D2A09">
          <w:rPr>
            <w:rFonts w:ascii="Arial" w:hAnsi="Arial" w:cs="Arial"/>
            <w:spacing w:val="-3"/>
          </w:rPr>
          <w:delText xml:space="preserve"> </w:delText>
        </w:r>
        <w:r w:rsidRPr="00DC4385" w:rsidDel="005D2A09">
          <w:rPr>
            <w:rFonts w:ascii="Arial" w:hAnsi="Arial" w:cs="Arial"/>
          </w:rPr>
          <w:delText>it</w:delText>
        </w:r>
        <w:r w:rsidRPr="00DC4385" w:rsidDel="005D2A09">
          <w:rPr>
            <w:rFonts w:ascii="Arial" w:hAnsi="Arial" w:cs="Arial"/>
            <w:spacing w:val="-3"/>
          </w:rPr>
          <w:delText xml:space="preserve"> </w:delText>
        </w:r>
        <w:r w:rsidRPr="00DC4385" w:rsidDel="005D2A09">
          <w:rPr>
            <w:rFonts w:ascii="Arial" w:hAnsi="Arial" w:cs="Arial"/>
          </w:rPr>
          <w:delText>gets</w:delText>
        </w:r>
        <w:r w:rsidRPr="00DC4385" w:rsidDel="005D2A09">
          <w:rPr>
            <w:rFonts w:ascii="Arial" w:hAnsi="Arial" w:cs="Arial"/>
            <w:spacing w:val="-3"/>
          </w:rPr>
          <w:delText xml:space="preserve"> </w:delText>
        </w:r>
        <w:r w:rsidRPr="00DC4385" w:rsidDel="005D2A09">
          <w:rPr>
            <w:rFonts w:ascii="Arial" w:hAnsi="Arial" w:cs="Arial"/>
          </w:rPr>
          <w:delText>credit,</w:delText>
        </w:r>
        <w:r w:rsidRPr="00DC4385" w:rsidDel="005D2A09">
          <w:rPr>
            <w:rFonts w:ascii="Arial" w:hAnsi="Arial" w:cs="Arial"/>
            <w:spacing w:val="-3"/>
          </w:rPr>
          <w:delText xml:space="preserve"> </w:delText>
        </w:r>
        <w:r w:rsidRPr="00DC4385" w:rsidDel="005D2A09">
          <w:rPr>
            <w:rFonts w:ascii="Arial" w:hAnsi="Arial" w:cs="Arial"/>
          </w:rPr>
          <w:delText>including,</w:delText>
        </w:r>
        <w:r w:rsidRPr="00DC4385" w:rsidDel="005D2A09">
          <w:rPr>
            <w:rFonts w:ascii="Arial" w:hAnsi="Arial" w:cs="Arial"/>
            <w:spacing w:val="-3"/>
          </w:rPr>
          <w:delText xml:space="preserve"> </w:delText>
        </w:r>
        <w:r w:rsidRPr="00DC4385" w:rsidDel="005D2A09">
          <w:rPr>
            <w:rFonts w:ascii="Arial" w:hAnsi="Arial" w:cs="Arial"/>
          </w:rPr>
          <w:delText>but not limited to:</w:delText>
        </w:r>
      </w:del>
    </w:p>
    <w:p w14:paraId="2C3A3F93" w14:textId="0AE79B58" w:rsidR="0048243B" w:rsidRPr="003D23EA" w:rsidDel="005D2A09" w:rsidRDefault="0048243B" w:rsidP="009A18CE">
      <w:pPr>
        <w:pStyle w:val="Heading4"/>
        <w:keepNext w:val="0"/>
        <w:widowControl w:val="0"/>
        <w:spacing w:line="240" w:lineRule="auto"/>
        <w:rPr>
          <w:del w:id="1599" w:author="Joo, Hye@ARB" w:date="2026-06-04T21:41:00Z"/>
          <w:rFonts w:ascii="Arial" w:hAnsi="Arial" w:cs="Arial"/>
        </w:rPr>
      </w:pPr>
      <w:del w:id="1600" w:author="Joo, Hye@ARB" w:date="2026-06-04T21:41:00Z">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demonstration</w:delText>
        </w:r>
        <w:r w:rsidRPr="00DC4385" w:rsidDel="005D2A09">
          <w:rPr>
            <w:rFonts w:ascii="Arial" w:hAnsi="Arial" w:cs="Arial"/>
            <w:spacing w:val="-3"/>
          </w:rPr>
          <w:delText xml:space="preserve"> </w:delText>
        </w:r>
        <w:r w:rsidRPr="00DC4385" w:rsidDel="005D2A09">
          <w:rPr>
            <w:rFonts w:ascii="Arial" w:hAnsi="Arial" w:cs="Arial"/>
          </w:rPr>
          <w:delText>of</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airflow</w:delText>
        </w:r>
        <w:r w:rsidRPr="00DC4385" w:rsidDel="005D2A09">
          <w:rPr>
            <w:rFonts w:ascii="Arial" w:hAnsi="Arial" w:cs="Arial"/>
            <w:spacing w:val="-4"/>
          </w:rPr>
          <w:delText xml:space="preserve"> </w:delText>
        </w:r>
        <w:r w:rsidRPr="00DC4385" w:rsidDel="005D2A09">
          <w:rPr>
            <w:rFonts w:ascii="Arial" w:hAnsi="Arial" w:cs="Arial"/>
          </w:rPr>
          <w:delText>rate</w:delText>
        </w:r>
        <w:r w:rsidRPr="00DC4385" w:rsidDel="005D2A09">
          <w:rPr>
            <w:rFonts w:ascii="Arial" w:hAnsi="Arial" w:cs="Arial"/>
            <w:spacing w:val="-4"/>
          </w:rPr>
          <w:delText xml:space="preserve"> </w:delText>
        </w:r>
        <w:r w:rsidRPr="00DC4385" w:rsidDel="005D2A09">
          <w:rPr>
            <w:rFonts w:ascii="Arial" w:hAnsi="Arial" w:cs="Arial"/>
          </w:rPr>
          <w:delText>through</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direct</w:delText>
        </w:r>
        <w:r w:rsidRPr="00DC4385" w:rsidDel="005D2A09">
          <w:rPr>
            <w:rFonts w:ascii="Arial" w:hAnsi="Arial" w:cs="Arial"/>
            <w:spacing w:val="-3"/>
          </w:rPr>
          <w:delText xml:space="preserve"> </w:delText>
        </w:r>
        <w:r w:rsidRPr="00DC4385" w:rsidDel="005D2A09">
          <w:rPr>
            <w:rFonts w:ascii="Arial" w:hAnsi="Arial" w:cs="Arial"/>
          </w:rPr>
          <w:delText>ozone</w:delText>
        </w:r>
        <w:r w:rsidRPr="00DC4385" w:rsidDel="005D2A09">
          <w:rPr>
            <w:rFonts w:ascii="Arial" w:hAnsi="Arial" w:cs="Arial"/>
            <w:spacing w:val="-3"/>
          </w:rPr>
          <w:delText xml:space="preserve"> </w:delText>
        </w:r>
        <w:r w:rsidRPr="00DC4385" w:rsidDel="005D2A09">
          <w:rPr>
            <w:rFonts w:ascii="Arial" w:hAnsi="Arial" w:cs="Arial"/>
          </w:rPr>
          <w:delText>reduction</w:delText>
        </w:r>
        <w:r w:rsidRPr="00DC4385" w:rsidDel="005D2A09">
          <w:rPr>
            <w:rFonts w:ascii="Arial" w:hAnsi="Arial" w:cs="Arial"/>
            <w:spacing w:val="-3"/>
          </w:rPr>
          <w:delText xml:space="preserve"> </w:delText>
        </w:r>
        <w:r w:rsidRPr="00DC4385" w:rsidDel="005D2A09">
          <w:rPr>
            <w:rFonts w:ascii="Arial" w:hAnsi="Arial" w:cs="Arial"/>
          </w:rPr>
          <w:delText>device and the ozone-reducing efficiency of the device over the range of speeds encountered in the Unified</w:delText>
        </w:r>
        <w:r w:rsidRPr="00DC4385" w:rsidDel="005D2A09">
          <w:rPr>
            <w:rFonts w:ascii="Arial" w:hAnsi="Arial" w:cs="Arial"/>
            <w:spacing w:val="-2"/>
          </w:rPr>
          <w:delText xml:space="preserve"> </w:delText>
        </w:r>
        <w:r w:rsidRPr="00DC4385" w:rsidDel="005D2A09">
          <w:rPr>
            <w:rFonts w:ascii="Arial" w:hAnsi="Arial" w:cs="Arial"/>
          </w:rPr>
          <w:delText>Cycle</w:delText>
        </w:r>
        <w:r w:rsidRPr="00DC4385" w:rsidDel="005D2A09">
          <w:rPr>
            <w:rFonts w:ascii="Arial" w:hAnsi="Arial" w:cs="Arial"/>
            <w:spacing w:val="-3"/>
          </w:rPr>
          <w:delText xml:space="preserve"> </w:delText>
        </w:r>
        <w:r w:rsidRPr="00DC4385" w:rsidDel="005D2A09">
          <w:rPr>
            <w:rFonts w:ascii="Arial" w:hAnsi="Arial" w:cs="Arial"/>
          </w:rPr>
          <w:delText>Driving</w:delText>
        </w:r>
        <w:r w:rsidRPr="00DC4385" w:rsidDel="005D2A09">
          <w:rPr>
            <w:rFonts w:ascii="Arial" w:hAnsi="Arial" w:cs="Arial"/>
            <w:spacing w:val="-2"/>
          </w:rPr>
          <w:delText xml:space="preserve"> </w:delText>
        </w:r>
        <w:r w:rsidRPr="00DC4385" w:rsidDel="005D2A09">
          <w:rPr>
            <w:rFonts w:ascii="Arial" w:hAnsi="Arial" w:cs="Arial"/>
          </w:rPr>
          <w:delText>Schedule</w:delText>
        </w:r>
        <w:r w:rsidRPr="00DC4385" w:rsidDel="005D2A09">
          <w:rPr>
            <w:rFonts w:ascii="Arial" w:hAnsi="Arial" w:cs="Arial"/>
            <w:spacing w:val="-3"/>
          </w:rPr>
          <w:delText xml:space="preserve"> </w:delText>
        </w:r>
        <w:r w:rsidRPr="00DC4385" w:rsidDel="005D2A09">
          <w:rPr>
            <w:rFonts w:ascii="Arial" w:hAnsi="Arial" w:cs="Arial"/>
          </w:rPr>
          <w:delText>contained</w:delText>
        </w:r>
        <w:r w:rsidRPr="00DC4385" w:rsidDel="005D2A09">
          <w:rPr>
            <w:rFonts w:ascii="Arial" w:hAnsi="Arial" w:cs="Arial"/>
            <w:spacing w:val="-2"/>
          </w:rPr>
          <w:delText xml:space="preserve"> </w:delText>
        </w:r>
        <w:r w:rsidRPr="00DC4385" w:rsidDel="005D2A09">
          <w:rPr>
            <w:rFonts w:ascii="Arial" w:hAnsi="Arial" w:cs="Arial"/>
          </w:rPr>
          <w:delText>in</w:delText>
        </w:r>
        <w:r w:rsidRPr="00DC4385" w:rsidDel="005D2A09">
          <w:rPr>
            <w:rFonts w:ascii="Arial" w:hAnsi="Arial" w:cs="Arial"/>
            <w:spacing w:val="-2"/>
          </w:rPr>
          <w:delText xml:space="preserve"> </w:delText>
        </w:r>
        <w:r w:rsidRPr="00DC4385" w:rsidDel="005D2A09">
          <w:rPr>
            <w:rFonts w:ascii="Arial" w:hAnsi="Arial" w:cs="Arial"/>
          </w:rPr>
          <w:delText>Part II</w:delText>
        </w:r>
        <w:r w:rsidRPr="00DC4385" w:rsidDel="005D2A09">
          <w:rPr>
            <w:rFonts w:ascii="Arial" w:hAnsi="Arial" w:cs="Arial"/>
            <w:spacing w:val="-3"/>
          </w:rPr>
          <w:delText xml:space="preserve"> </w:delText>
        </w:r>
        <w:r w:rsidRPr="00DC4385" w:rsidDel="005D2A09">
          <w:rPr>
            <w:rFonts w:ascii="Arial" w:hAnsi="Arial" w:cs="Arial"/>
          </w:rPr>
          <w:delText>G.</w:delText>
        </w:r>
        <w:r w:rsidRPr="00DC4385" w:rsidDel="005D2A09">
          <w:rPr>
            <w:rFonts w:ascii="Arial" w:hAnsi="Arial" w:cs="Arial"/>
            <w:spacing w:val="-2"/>
          </w:rPr>
          <w:delText xml:space="preserve"> </w:delText>
        </w:r>
        <w:r w:rsidRPr="00DC4385" w:rsidDel="005D2A09">
          <w:rPr>
            <w:rFonts w:ascii="Arial" w:hAnsi="Arial" w:cs="Arial"/>
          </w:rPr>
          <w:delText>of</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1"/>
          </w:rPr>
          <w:delText xml:space="preserve"> </w:delText>
        </w:r>
        <w:r w:rsidRPr="00DC4385" w:rsidDel="005D2A09">
          <w:rPr>
            <w:rFonts w:ascii="Arial" w:hAnsi="Arial" w:cs="Arial"/>
          </w:rPr>
          <w:delText>“California</w:delText>
        </w:r>
        <w:r w:rsidRPr="00DC4385" w:rsidDel="005D2A09">
          <w:rPr>
            <w:rFonts w:ascii="Arial" w:hAnsi="Arial" w:cs="Arial"/>
            <w:spacing w:val="-3"/>
          </w:rPr>
          <w:delText xml:space="preserve"> </w:delText>
        </w:r>
        <w:r w:rsidRPr="00DC4385" w:rsidDel="005D2A09">
          <w:rPr>
            <w:rFonts w:ascii="Arial" w:hAnsi="Arial" w:cs="Arial"/>
          </w:rPr>
          <w:delText>2015</w:delText>
        </w:r>
        <w:r w:rsidRPr="00DC4385" w:rsidDel="005D2A09">
          <w:rPr>
            <w:rFonts w:ascii="Arial" w:hAnsi="Arial" w:cs="Arial"/>
            <w:spacing w:val="-2"/>
          </w:rPr>
          <w:delText xml:space="preserve"> </w:delText>
        </w:r>
        <w:r w:rsidRPr="00195B91" w:rsidDel="005D2A09">
          <w:rPr>
            <w:rFonts w:ascii="Arial" w:hAnsi="Arial" w:cs="Arial"/>
          </w:rPr>
          <w:delText>and</w:delText>
        </w:r>
        <w:r w:rsidRPr="00195B91" w:rsidDel="005D2A09">
          <w:rPr>
            <w:rFonts w:ascii="Arial" w:hAnsi="Arial" w:cs="Arial"/>
            <w:spacing w:val="-2"/>
          </w:rPr>
          <w:delText xml:space="preserve"> </w:delText>
        </w:r>
        <w:r w:rsidRPr="00195B91" w:rsidDel="005D2A09">
          <w:rPr>
            <w:rFonts w:ascii="Arial" w:hAnsi="Arial" w:cs="Arial"/>
          </w:rPr>
          <w:delText>Subsequent Model</w:delText>
        </w:r>
        <w:r w:rsidRPr="00195B91" w:rsidDel="005D2A09">
          <w:rPr>
            <w:rFonts w:ascii="Arial" w:hAnsi="Arial" w:cs="Arial"/>
            <w:spacing w:val="-3"/>
          </w:rPr>
          <w:delText xml:space="preserve"> </w:delText>
        </w:r>
        <w:r w:rsidRPr="00195B91" w:rsidDel="005D2A09">
          <w:rPr>
            <w:rFonts w:ascii="Arial" w:hAnsi="Arial" w:cs="Arial"/>
          </w:rPr>
          <w:delText>Criteria</w:delText>
        </w:r>
        <w:r w:rsidRPr="00195B91" w:rsidDel="005D2A09">
          <w:rPr>
            <w:rFonts w:ascii="Arial" w:hAnsi="Arial" w:cs="Arial"/>
            <w:spacing w:val="-4"/>
          </w:rPr>
          <w:delText xml:space="preserve"> </w:delText>
        </w:r>
        <w:r w:rsidRPr="00195B91" w:rsidDel="005D2A09">
          <w:rPr>
            <w:rFonts w:ascii="Arial" w:hAnsi="Arial" w:cs="Arial"/>
          </w:rPr>
          <w:delText>Pollutant</w:delText>
        </w:r>
        <w:r w:rsidRPr="00195B91" w:rsidDel="005D2A09">
          <w:rPr>
            <w:rFonts w:ascii="Arial" w:hAnsi="Arial" w:cs="Arial"/>
            <w:spacing w:val="-3"/>
          </w:rPr>
          <w:delText xml:space="preserve"> </w:delText>
        </w:r>
        <w:r w:rsidR="006964F9" w:rsidDel="005D2A09">
          <w:rPr>
            <w:rFonts w:ascii="Arial" w:hAnsi="Arial" w:cs="Arial"/>
            <w:spacing w:val="-3"/>
          </w:rPr>
          <w:delText xml:space="preserve">Exhaust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Test</w:delText>
        </w:r>
        <w:r w:rsidRPr="003D23EA" w:rsidDel="005D2A09">
          <w:rPr>
            <w:rFonts w:ascii="Arial" w:hAnsi="Arial" w:cs="Arial"/>
            <w:spacing w:val="-3"/>
          </w:rPr>
          <w:delText xml:space="preserve"> </w:delText>
        </w:r>
        <w:r w:rsidRPr="003D23EA" w:rsidDel="005D2A09">
          <w:rPr>
            <w:rFonts w:ascii="Arial" w:hAnsi="Arial" w:cs="Arial"/>
          </w:rPr>
          <w:delText>Procedures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1"/>
          </w:rPr>
          <w:delText xml:space="preserve"> </w:delText>
        </w:r>
        <w:r w:rsidRPr="003D23EA" w:rsidDel="005D2A09">
          <w:rPr>
            <w:rFonts w:ascii="Arial" w:hAnsi="Arial" w:cs="Arial"/>
          </w:rPr>
          <w:delText>2017</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Subsequent Model Greenhouse Gas Exhaust Emission Standards and Test Procedures for Passenger Cars, Light-Duty trucks and Medium-duty Vehicles”;</w:delText>
        </w:r>
      </w:del>
    </w:p>
    <w:p w14:paraId="51A5BD33" w14:textId="26882DEF" w:rsidR="0048243B" w:rsidRPr="003D23EA" w:rsidDel="005D2A09" w:rsidRDefault="0048243B" w:rsidP="009A18CE">
      <w:pPr>
        <w:pStyle w:val="Heading4"/>
        <w:keepNext w:val="0"/>
        <w:widowControl w:val="0"/>
        <w:spacing w:line="240" w:lineRule="auto"/>
        <w:rPr>
          <w:del w:id="1601" w:author="Joo, Hye@ARB" w:date="2026-06-04T21:41:00Z"/>
          <w:rFonts w:ascii="Arial" w:hAnsi="Arial" w:cs="Arial"/>
        </w:rPr>
      </w:pPr>
      <w:del w:id="1602" w:author="Joo, Hye@ARB" w:date="2026-06-04T21:41:00Z">
        <w:r w:rsidRPr="003D23EA" w:rsidDel="005D2A09">
          <w:rPr>
            <w:rFonts w:ascii="Arial" w:hAnsi="Arial" w:cs="Arial"/>
          </w:rPr>
          <w:delText>an</w:delText>
        </w:r>
        <w:r w:rsidRPr="003D23EA" w:rsidDel="005D2A09">
          <w:rPr>
            <w:rFonts w:ascii="Arial" w:hAnsi="Arial" w:cs="Arial"/>
            <w:spacing w:val="-3"/>
          </w:rPr>
          <w:delText xml:space="preserve"> </w:delText>
        </w:r>
        <w:r w:rsidRPr="003D23EA" w:rsidDel="005D2A09">
          <w:rPr>
            <w:rFonts w:ascii="Arial" w:hAnsi="Arial" w:cs="Arial"/>
          </w:rPr>
          <w:delText>evaluation</w:delText>
        </w:r>
        <w:r w:rsidRPr="003D23EA" w:rsidDel="005D2A09">
          <w:rPr>
            <w:rFonts w:ascii="Arial" w:hAnsi="Arial" w:cs="Arial"/>
            <w:spacing w:val="-3"/>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durability</w:delText>
        </w:r>
        <w:r w:rsidRPr="003D23EA" w:rsidDel="005D2A09">
          <w:rPr>
            <w:rFonts w:ascii="Arial" w:hAnsi="Arial" w:cs="Arial"/>
            <w:spacing w:val="-3"/>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device</w:delText>
        </w:r>
        <w:r w:rsidRPr="003D23EA" w:rsidDel="005D2A09">
          <w:rPr>
            <w:rFonts w:ascii="Arial" w:hAnsi="Arial" w:cs="Arial"/>
            <w:spacing w:val="-4"/>
          </w:rPr>
          <w:delText xml:space="preserve"> </w:delText>
        </w:r>
        <w:r w:rsidRPr="003D23EA" w:rsidDel="005D2A09">
          <w:rPr>
            <w:rFonts w:ascii="Arial" w:hAnsi="Arial" w:cs="Arial"/>
          </w:rPr>
          <w:delText>for</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full</w:delText>
        </w:r>
        <w:r w:rsidRPr="003D23EA" w:rsidDel="005D2A09">
          <w:rPr>
            <w:rFonts w:ascii="Arial" w:hAnsi="Arial" w:cs="Arial"/>
            <w:spacing w:val="-3"/>
          </w:rPr>
          <w:delText xml:space="preserve"> </w:delText>
        </w:r>
        <w:r w:rsidRPr="003D23EA" w:rsidDel="005D2A09">
          <w:rPr>
            <w:rFonts w:ascii="Arial" w:hAnsi="Arial" w:cs="Arial"/>
          </w:rPr>
          <w:delText>useful</w:delText>
        </w:r>
        <w:r w:rsidRPr="003D23EA" w:rsidDel="005D2A09">
          <w:rPr>
            <w:rFonts w:ascii="Arial" w:hAnsi="Arial" w:cs="Arial"/>
            <w:spacing w:val="-3"/>
          </w:rPr>
          <w:delText xml:space="preserve"> </w:delText>
        </w:r>
        <w:r w:rsidRPr="003D23EA" w:rsidDel="005D2A09">
          <w:rPr>
            <w:rFonts w:ascii="Arial" w:hAnsi="Arial" w:cs="Arial"/>
          </w:rPr>
          <w:delText>life</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 vehicle; and</w:delText>
        </w:r>
      </w:del>
    </w:p>
    <w:p w14:paraId="3C4EBD9B" w14:textId="600815F2" w:rsidR="0007342D" w:rsidRPr="0007342D" w:rsidDel="005D2A09" w:rsidRDefault="0048243B" w:rsidP="0007342D">
      <w:pPr>
        <w:ind w:left="2430"/>
        <w:rPr>
          <w:del w:id="1603" w:author="Joo, Hye@ARB" w:date="2026-06-04T21:41:00Z"/>
        </w:rPr>
      </w:pPr>
      <w:del w:id="1604" w:author="Joo, Hye@ARB" w:date="2026-06-04T21:41:00Z">
        <w:r w:rsidRPr="003D23EA" w:rsidDel="005D2A09">
          <w:rPr>
            <w:rFonts w:ascii="Arial" w:hAnsi="Arial" w:cs="Arial"/>
          </w:rPr>
          <w:lastRenderedPageBreak/>
          <w:delText>a</w:delText>
        </w:r>
        <w:r w:rsidRPr="003D23EA" w:rsidDel="005D2A09">
          <w:rPr>
            <w:rFonts w:ascii="Arial" w:hAnsi="Arial" w:cs="Arial"/>
            <w:spacing w:val="-5"/>
          </w:rPr>
          <w:delText xml:space="preserve"> </w:delText>
        </w:r>
        <w:r w:rsidRPr="003D23EA" w:rsidDel="005D2A09">
          <w:rPr>
            <w:rFonts w:ascii="Arial" w:hAnsi="Arial" w:cs="Arial"/>
          </w:rPr>
          <w:delText>description</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5"/>
          </w:rPr>
          <w:delText xml:space="preserve"> </w:delText>
        </w:r>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on-board</w:delText>
        </w:r>
        <w:r w:rsidRPr="003D23EA" w:rsidDel="005D2A09">
          <w:rPr>
            <w:rFonts w:ascii="Arial" w:hAnsi="Arial" w:cs="Arial"/>
            <w:spacing w:val="-4"/>
          </w:rPr>
          <w:delText xml:space="preserve"> </w:delText>
        </w:r>
        <w:r w:rsidRPr="003D23EA" w:rsidDel="005D2A09">
          <w:rPr>
            <w:rFonts w:ascii="Arial" w:hAnsi="Arial" w:cs="Arial"/>
          </w:rPr>
          <w:delText>diagnostic</w:delText>
        </w:r>
        <w:r w:rsidRPr="003D23EA" w:rsidDel="005D2A09">
          <w:rPr>
            <w:rFonts w:ascii="Arial" w:hAnsi="Arial" w:cs="Arial"/>
            <w:spacing w:val="-5"/>
          </w:rPr>
          <w:delText xml:space="preserve"> </w:delText>
        </w:r>
        <w:r w:rsidRPr="003D23EA" w:rsidDel="005D2A09">
          <w:rPr>
            <w:rFonts w:ascii="Arial" w:hAnsi="Arial" w:cs="Arial"/>
          </w:rPr>
          <w:delText>strategy</w:delText>
        </w:r>
        <w:r w:rsidRPr="003D23EA" w:rsidDel="005D2A09">
          <w:rPr>
            <w:rFonts w:ascii="Arial" w:hAnsi="Arial" w:cs="Arial"/>
            <w:spacing w:val="-2"/>
          </w:rPr>
          <w:delText xml:space="preserve"> </w:delText>
        </w:r>
        <w:r w:rsidRPr="003D23EA" w:rsidDel="005D2A09">
          <w:rPr>
            <w:rFonts w:ascii="Arial" w:hAnsi="Arial" w:cs="Arial"/>
          </w:rPr>
          <w:delText>for</w:delText>
        </w:r>
        <w:r w:rsidRPr="003D23EA" w:rsidDel="005D2A09">
          <w:rPr>
            <w:rFonts w:ascii="Arial" w:hAnsi="Arial" w:cs="Arial"/>
            <w:spacing w:val="-5"/>
          </w:rPr>
          <w:delText xml:space="preserve"> </w:delText>
        </w:r>
        <w:r w:rsidRPr="003D23EA" w:rsidDel="005D2A09">
          <w:rPr>
            <w:rFonts w:ascii="Arial" w:hAnsi="Arial" w:cs="Arial"/>
          </w:rPr>
          <w:delText>monitoring</w:delText>
        </w:r>
        <w:r w:rsidRPr="003D23EA" w:rsidDel="005D2A09">
          <w:rPr>
            <w:rFonts w:ascii="Arial" w:hAnsi="Arial" w:cs="Arial"/>
            <w:spacing w:val="-4"/>
          </w:rPr>
          <w:delText xml:space="preserve"> </w:delText>
        </w:r>
        <w:r w:rsidRPr="003D23EA" w:rsidDel="005D2A09">
          <w:rPr>
            <w:rFonts w:ascii="Arial" w:hAnsi="Arial" w:cs="Arial"/>
          </w:rPr>
          <w:delText>the performance of the device in-use. Using the above information, the Executive Officer shall determine the value of the NMOG credit</w:delText>
        </w:r>
        <w:r w:rsidRPr="003D23EA" w:rsidDel="005D2A09">
          <w:rPr>
            <w:rFonts w:ascii="Arial" w:hAnsi="Arial" w:cs="Arial"/>
            <w:spacing w:val="-3"/>
          </w:rPr>
          <w:delText xml:space="preserve"> </w:delText>
        </w:r>
        <w:r w:rsidRPr="003D23EA" w:rsidDel="005D2A09">
          <w:rPr>
            <w:rFonts w:ascii="Arial" w:hAnsi="Arial" w:cs="Arial"/>
          </w:rPr>
          <w:delText>based</w:delText>
        </w:r>
        <w:r w:rsidRPr="003D23EA" w:rsidDel="005D2A09">
          <w:rPr>
            <w:rFonts w:ascii="Arial" w:hAnsi="Arial" w:cs="Arial"/>
            <w:spacing w:val="-3"/>
          </w:rPr>
          <w:delText xml:space="preserve"> </w:delText>
        </w:r>
        <w:r w:rsidRPr="003D23EA" w:rsidDel="005D2A09">
          <w:rPr>
            <w:rFonts w:ascii="Arial" w:hAnsi="Arial" w:cs="Arial"/>
          </w:rPr>
          <w:delText>on</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calculated</w:delText>
        </w:r>
        <w:r w:rsidRPr="003D23EA" w:rsidDel="005D2A09">
          <w:rPr>
            <w:rFonts w:ascii="Arial" w:hAnsi="Arial" w:cs="Arial"/>
            <w:spacing w:val="-4"/>
          </w:rPr>
          <w:delText xml:space="preserve"> </w:delText>
        </w:r>
        <w:r w:rsidRPr="003D23EA" w:rsidDel="005D2A09">
          <w:rPr>
            <w:rFonts w:ascii="Arial" w:hAnsi="Arial" w:cs="Arial"/>
          </w:rPr>
          <w:delText>change</w:delText>
        </w:r>
        <w:r w:rsidRPr="003D23EA" w:rsidDel="005D2A09">
          <w:rPr>
            <w:rFonts w:ascii="Arial" w:hAnsi="Arial" w:cs="Arial"/>
            <w:spacing w:val="-4"/>
          </w:rPr>
          <w:delText xml:space="preserve"> </w:delText>
        </w:r>
        <w:r w:rsidRPr="003D23EA" w:rsidDel="005D2A09">
          <w:rPr>
            <w:rFonts w:ascii="Arial" w:hAnsi="Arial" w:cs="Arial"/>
          </w:rPr>
          <w:delText>in</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one-hour</w:delText>
        </w:r>
        <w:r w:rsidRPr="003D23EA" w:rsidDel="005D2A09">
          <w:rPr>
            <w:rFonts w:ascii="Arial" w:hAnsi="Arial" w:cs="Arial"/>
            <w:spacing w:val="-4"/>
          </w:rPr>
          <w:delText xml:space="preserve"> </w:delText>
        </w:r>
        <w:r w:rsidRPr="003D23EA" w:rsidDel="005D2A09">
          <w:rPr>
            <w:rFonts w:ascii="Arial" w:hAnsi="Arial" w:cs="Arial"/>
          </w:rPr>
          <w:delText>peak</w:delText>
        </w:r>
        <w:r w:rsidRPr="003D23EA" w:rsidDel="005D2A09">
          <w:rPr>
            <w:rFonts w:ascii="Arial" w:hAnsi="Arial" w:cs="Arial"/>
            <w:spacing w:val="-3"/>
          </w:rPr>
          <w:delText xml:space="preserve"> </w:delText>
        </w:r>
        <w:r w:rsidRPr="003D23EA" w:rsidDel="005D2A09">
          <w:rPr>
            <w:rFonts w:ascii="Arial" w:hAnsi="Arial" w:cs="Arial"/>
          </w:rPr>
          <w:delText>ozone</w:delText>
        </w:r>
        <w:r w:rsidRPr="003D23EA" w:rsidDel="005D2A09">
          <w:rPr>
            <w:rFonts w:ascii="Arial" w:hAnsi="Arial" w:cs="Arial"/>
            <w:spacing w:val="-4"/>
          </w:rPr>
          <w:delText xml:space="preserve"> </w:delText>
        </w:r>
        <w:r w:rsidRPr="003D23EA" w:rsidDel="005D2A09">
          <w:rPr>
            <w:rFonts w:ascii="Arial" w:hAnsi="Arial" w:cs="Arial"/>
          </w:rPr>
          <w:delText>level</w:delText>
        </w:r>
        <w:r w:rsidRPr="003D23EA" w:rsidDel="005D2A09">
          <w:rPr>
            <w:rFonts w:ascii="Arial" w:hAnsi="Arial" w:cs="Arial"/>
            <w:spacing w:val="-3"/>
          </w:rPr>
          <w:delText xml:space="preserve"> </w:delText>
        </w:r>
        <w:r w:rsidRPr="003D23EA" w:rsidDel="005D2A09">
          <w:rPr>
            <w:rFonts w:ascii="Arial" w:hAnsi="Arial" w:cs="Arial"/>
          </w:rPr>
          <w:delText>using</w:delText>
        </w:r>
        <w:r w:rsidRPr="003D23EA" w:rsidDel="005D2A09">
          <w:rPr>
            <w:rFonts w:ascii="Arial" w:hAnsi="Arial" w:cs="Arial"/>
            <w:spacing w:val="-3"/>
          </w:rPr>
          <w:delText xml:space="preserve"> </w:delText>
        </w:r>
        <w:r w:rsidRPr="003D23EA" w:rsidDel="005D2A09">
          <w:rPr>
            <w:rFonts w:ascii="Arial" w:hAnsi="Arial" w:cs="Arial"/>
          </w:rPr>
          <w:delText>an</w:delText>
        </w:r>
        <w:r w:rsidRPr="003D23EA" w:rsidDel="005D2A09">
          <w:rPr>
            <w:rFonts w:ascii="Arial" w:hAnsi="Arial" w:cs="Arial"/>
            <w:spacing w:val="-3"/>
          </w:rPr>
          <w:delText xml:space="preserve"> </w:delText>
        </w:r>
        <w:r w:rsidRPr="003D23EA" w:rsidDel="005D2A09">
          <w:rPr>
            <w:rFonts w:ascii="Arial" w:hAnsi="Arial" w:cs="Arial"/>
          </w:rPr>
          <w:delText>approved</w:delText>
        </w:r>
        <w:r w:rsidRPr="003D23EA" w:rsidDel="005D2A09">
          <w:rPr>
            <w:rFonts w:ascii="Arial" w:hAnsi="Arial" w:cs="Arial"/>
            <w:spacing w:val="-1"/>
          </w:rPr>
          <w:delText xml:space="preserve"> </w:delText>
        </w:r>
        <w:r w:rsidRPr="003D23EA" w:rsidDel="005D2A09">
          <w:rPr>
            <w:rFonts w:ascii="Arial" w:hAnsi="Arial" w:cs="Arial"/>
          </w:rPr>
          <w:delText>airshed model.</w:delText>
        </w:r>
        <w:r w:rsidRPr="003D23EA" w:rsidDel="005D2A09">
          <w:rPr>
            <w:rFonts w:ascii="Arial" w:hAnsi="Arial" w:cs="Arial"/>
            <w:spacing w:val="40"/>
          </w:rPr>
          <w:delText xml:space="preserve"> </w:delText>
        </w:r>
        <w:r w:rsidRPr="003D23EA" w:rsidDel="005D2A09">
          <w:rPr>
            <w:rFonts w:ascii="Arial" w:hAnsi="Arial" w:cs="Arial"/>
          </w:rPr>
          <w:delText>This credit can only be used for determining compliance with the exhaust standards in subsection (a)(1) or subsection 1961(a)(1), as applicable.</w:delText>
        </w:r>
      </w:del>
    </w:p>
    <w:p w14:paraId="754485D4" w14:textId="68CF4E1D" w:rsidR="0048243B" w:rsidRPr="003D23EA" w:rsidDel="005D2A09" w:rsidRDefault="0048243B" w:rsidP="009A18CE">
      <w:pPr>
        <w:pStyle w:val="Heading3"/>
        <w:keepNext w:val="0"/>
        <w:widowControl w:val="0"/>
        <w:spacing w:line="240" w:lineRule="auto"/>
        <w:rPr>
          <w:del w:id="1605" w:author="Joo, Hye@ARB" w:date="2026-06-04T21:41:00Z"/>
          <w:rFonts w:ascii="Arial" w:hAnsi="Arial" w:cs="Arial"/>
        </w:rPr>
      </w:pPr>
      <w:del w:id="1606" w:author="Joo, Hye@ARB" w:date="2026-06-04T21:41:00Z">
        <w:r w:rsidRPr="004C3C66" w:rsidDel="005D2A09">
          <w:rPr>
            <w:rFonts w:ascii="Arial" w:hAnsi="Arial" w:cs="Arial"/>
            <w:i/>
            <w:iCs/>
          </w:rPr>
          <w:delText>When</w:delText>
        </w:r>
        <w:r w:rsidRPr="004C3C66" w:rsidDel="005D2A09">
          <w:rPr>
            <w:rFonts w:ascii="Arial" w:hAnsi="Arial" w:cs="Arial"/>
            <w:i/>
            <w:iCs/>
            <w:spacing w:val="-2"/>
          </w:rPr>
          <w:delText xml:space="preserve"> </w:delText>
        </w:r>
        <w:r w:rsidRPr="004C3C66" w:rsidDel="005D2A09">
          <w:rPr>
            <w:rFonts w:ascii="Arial" w:hAnsi="Arial" w:cs="Arial"/>
            <w:i/>
            <w:iCs/>
          </w:rPr>
          <w:delText>a</w:delText>
        </w:r>
        <w:r w:rsidRPr="004C3C66" w:rsidDel="005D2A09">
          <w:rPr>
            <w:rFonts w:ascii="Arial" w:hAnsi="Arial" w:cs="Arial"/>
            <w:i/>
            <w:iCs/>
            <w:spacing w:val="-2"/>
          </w:rPr>
          <w:delText xml:space="preserve"> </w:delText>
        </w:r>
        <w:r w:rsidRPr="004C3C66" w:rsidDel="005D2A09">
          <w:rPr>
            <w:rFonts w:ascii="Arial" w:hAnsi="Arial" w:cs="Arial"/>
            <w:i/>
            <w:iCs/>
          </w:rPr>
          <w:delText>Federally-Certified</w:delText>
        </w:r>
        <w:r w:rsidRPr="004C3C66" w:rsidDel="005D2A09">
          <w:rPr>
            <w:rFonts w:ascii="Arial" w:hAnsi="Arial" w:cs="Arial"/>
            <w:i/>
            <w:iCs/>
            <w:spacing w:val="-1"/>
          </w:rPr>
          <w:delText xml:space="preserve"> </w:delText>
        </w:r>
        <w:r w:rsidRPr="004C3C66" w:rsidDel="005D2A09">
          <w:rPr>
            <w:rFonts w:ascii="Arial" w:hAnsi="Arial" w:cs="Arial"/>
            <w:i/>
            <w:iCs/>
          </w:rPr>
          <w:delText>Vehicle</w:delText>
        </w:r>
        <w:r w:rsidRPr="004C3C66" w:rsidDel="005D2A09">
          <w:rPr>
            <w:rFonts w:ascii="Arial" w:hAnsi="Arial" w:cs="Arial"/>
            <w:i/>
            <w:iCs/>
            <w:spacing w:val="-1"/>
          </w:rPr>
          <w:delText xml:space="preserve"> </w:delText>
        </w:r>
        <w:r w:rsidRPr="004C3C66" w:rsidDel="005D2A09">
          <w:rPr>
            <w:rFonts w:ascii="Arial" w:hAnsi="Arial" w:cs="Arial"/>
            <w:i/>
            <w:iCs/>
          </w:rPr>
          <w:delText>Model</w:delText>
        </w:r>
        <w:r w:rsidRPr="004C3C66" w:rsidDel="005D2A09">
          <w:rPr>
            <w:rFonts w:ascii="Arial" w:hAnsi="Arial" w:cs="Arial"/>
            <w:i/>
            <w:iCs/>
            <w:spacing w:val="-2"/>
          </w:rPr>
          <w:delText xml:space="preserve"> </w:delText>
        </w:r>
        <w:r w:rsidRPr="004C3C66" w:rsidDel="005D2A09">
          <w:rPr>
            <w:rFonts w:ascii="Arial" w:hAnsi="Arial" w:cs="Arial"/>
            <w:i/>
            <w:iCs/>
          </w:rPr>
          <w:delText>is</w:delText>
        </w:r>
        <w:r w:rsidRPr="004C3C66" w:rsidDel="005D2A09">
          <w:rPr>
            <w:rFonts w:ascii="Arial" w:hAnsi="Arial" w:cs="Arial"/>
            <w:i/>
            <w:iCs/>
            <w:spacing w:val="-1"/>
          </w:rPr>
          <w:delText xml:space="preserve"> </w:delText>
        </w:r>
        <w:r w:rsidRPr="004C3C66" w:rsidDel="005D2A09">
          <w:rPr>
            <w:rFonts w:ascii="Arial" w:hAnsi="Arial" w:cs="Arial"/>
            <w:i/>
            <w:iCs/>
          </w:rPr>
          <w:delText>Required</w:delText>
        </w:r>
        <w:r w:rsidRPr="004C3C66" w:rsidDel="005D2A09">
          <w:rPr>
            <w:rFonts w:ascii="Arial" w:hAnsi="Arial" w:cs="Arial"/>
            <w:i/>
            <w:iCs/>
            <w:spacing w:val="-2"/>
          </w:rPr>
          <w:delText xml:space="preserve"> </w:delText>
        </w:r>
        <w:r w:rsidRPr="004C3C66" w:rsidDel="005D2A09">
          <w:rPr>
            <w:rFonts w:ascii="Arial" w:hAnsi="Arial" w:cs="Arial"/>
            <w:i/>
            <w:iCs/>
          </w:rPr>
          <w:delText>in</w:delText>
        </w:r>
        <w:r w:rsidRPr="004C3C66" w:rsidDel="005D2A09">
          <w:rPr>
            <w:rFonts w:ascii="Arial" w:hAnsi="Arial" w:cs="Arial"/>
            <w:i/>
            <w:iCs/>
            <w:spacing w:val="-1"/>
          </w:rPr>
          <w:delText xml:space="preserve"> </w:delText>
        </w:r>
        <w:r w:rsidRPr="004C3C66" w:rsidDel="005D2A09">
          <w:rPr>
            <w:rFonts w:ascii="Arial" w:hAnsi="Arial" w:cs="Arial"/>
            <w:i/>
            <w:iCs/>
            <w:spacing w:val="-2"/>
          </w:rPr>
          <w:delText>California</w:delText>
        </w:r>
        <w:r w:rsidRPr="003D23EA" w:rsidDel="005D2A09">
          <w:rPr>
            <w:rFonts w:ascii="Arial" w:hAnsi="Arial" w:cs="Arial"/>
            <w:spacing w:val="-2"/>
          </w:rPr>
          <w:delText>.</w:delText>
        </w:r>
      </w:del>
    </w:p>
    <w:p w14:paraId="60CF0DC0" w14:textId="2DB0D724" w:rsidR="0048243B" w:rsidRPr="003D23EA" w:rsidDel="005D2A09" w:rsidRDefault="0048243B" w:rsidP="009A18CE">
      <w:pPr>
        <w:pStyle w:val="Heading4"/>
        <w:keepNext w:val="0"/>
        <w:widowControl w:val="0"/>
        <w:spacing w:line="240" w:lineRule="auto"/>
        <w:rPr>
          <w:del w:id="1607" w:author="Joo, Hye@ARB" w:date="2026-06-04T21:41:00Z"/>
          <w:rFonts w:ascii="Arial" w:hAnsi="Arial" w:cs="Arial"/>
        </w:rPr>
      </w:pPr>
      <w:del w:id="1608" w:author="Joo, Hye@ARB" w:date="2026-06-04T21:41:00Z">
        <w:r w:rsidRPr="003D23EA" w:rsidDel="005D2A09">
          <w:rPr>
            <w:rFonts w:ascii="Arial" w:hAnsi="Arial" w:cs="Arial"/>
            <w:i/>
          </w:rPr>
          <w:delText>General Requirement.</w:delText>
        </w:r>
        <w:r w:rsidRPr="003D23EA" w:rsidDel="005D2A09">
          <w:rPr>
            <w:rFonts w:ascii="Arial" w:hAnsi="Arial" w:cs="Arial"/>
            <w:i/>
            <w:spacing w:val="40"/>
          </w:rPr>
          <w:delText xml:space="preserve"> </w:delText>
        </w:r>
        <w:r w:rsidRPr="003D23EA" w:rsidDel="005D2A09">
          <w:rPr>
            <w:rFonts w:ascii="Arial" w:hAnsi="Arial" w:cs="Arial"/>
          </w:rPr>
          <w:delText>Whenever a manufacturer federally-certifies a 2015 or subsequent model-year passenger car, light-duty truck, or medium-duty vehicle model to the standards for a particular emissions bin that are more stringent than the standards for an applicable</w:delText>
        </w:r>
        <w:r w:rsidRPr="003D23EA" w:rsidDel="005D2A09">
          <w:rPr>
            <w:rFonts w:ascii="Arial" w:hAnsi="Arial" w:cs="Arial"/>
            <w:spacing w:val="-4"/>
          </w:rPr>
          <w:delText xml:space="preserve"> </w:delText>
        </w:r>
        <w:r w:rsidRPr="003D23EA" w:rsidDel="005D2A09">
          <w:rPr>
            <w:rFonts w:ascii="Arial" w:hAnsi="Arial" w:cs="Arial"/>
          </w:rPr>
          <w:delText>California</w:delText>
        </w:r>
        <w:r w:rsidRPr="003D23EA" w:rsidDel="005D2A09">
          <w:rPr>
            <w:rFonts w:ascii="Arial" w:hAnsi="Arial" w:cs="Arial"/>
            <w:spacing w:val="-2"/>
          </w:rPr>
          <w:delText xml:space="preserve">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category,</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equivalent</w:delText>
        </w:r>
        <w:r w:rsidRPr="003D23EA" w:rsidDel="005D2A09">
          <w:rPr>
            <w:rFonts w:ascii="Arial" w:hAnsi="Arial" w:cs="Arial"/>
            <w:spacing w:val="-3"/>
          </w:rPr>
          <w:delText xml:space="preserve"> </w:delText>
        </w:r>
        <w:r w:rsidRPr="003D23EA" w:rsidDel="005D2A09">
          <w:rPr>
            <w:rFonts w:ascii="Arial" w:hAnsi="Arial" w:cs="Arial"/>
          </w:rPr>
          <w:delText>California</w:delText>
        </w:r>
        <w:r w:rsidRPr="003D23EA" w:rsidDel="005D2A09">
          <w:rPr>
            <w:rFonts w:ascii="Arial" w:hAnsi="Arial" w:cs="Arial"/>
            <w:spacing w:val="-4"/>
          </w:rPr>
          <w:delText xml:space="preserve"> </w:delText>
        </w:r>
        <w:r w:rsidRPr="003D23EA" w:rsidDel="005D2A09">
          <w:rPr>
            <w:rFonts w:ascii="Arial" w:hAnsi="Arial" w:cs="Arial"/>
          </w:rPr>
          <w:delText>model</w:delText>
        </w:r>
        <w:r w:rsidRPr="003D23EA" w:rsidDel="005D2A09">
          <w:rPr>
            <w:rFonts w:ascii="Arial" w:hAnsi="Arial" w:cs="Arial"/>
            <w:spacing w:val="-3"/>
          </w:rPr>
          <w:delText xml:space="preserve"> </w:delText>
        </w:r>
        <w:r w:rsidRPr="003D23EA" w:rsidDel="005D2A09">
          <w:rPr>
            <w:rFonts w:ascii="Arial" w:hAnsi="Arial" w:cs="Arial"/>
          </w:rPr>
          <w:delText>may</w:delText>
        </w:r>
        <w:r w:rsidRPr="003D23EA" w:rsidDel="005D2A09">
          <w:rPr>
            <w:rFonts w:ascii="Arial" w:hAnsi="Arial" w:cs="Arial"/>
            <w:spacing w:val="-3"/>
          </w:rPr>
          <w:delText xml:space="preserve"> </w:delText>
        </w:r>
        <w:r w:rsidRPr="003D23EA" w:rsidDel="005D2A09">
          <w:rPr>
            <w:rFonts w:ascii="Arial" w:hAnsi="Arial" w:cs="Arial"/>
          </w:rPr>
          <w:delText>only</w:delText>
        </w:r>
        <w:r w:rsidRPr="003D23EA" w:rsidDel="005D2A09">
          <w:rPr>
            <w:rFonts w:ascii="Arial" w:hAnsi="Arial" w:cs="Arial"/>
            <w:spacing w:val="-3"/>
          </w:rPr>
          <w:delText xml:space="preserve"> </w:delText>
        </w:r>
        <w:r w:rsidRPr="003D23EA" w:rsidDel="005D2A09">
          <w:rPr>
            <w:rFonts w:ascii="Arial" w:hAnsi="Arial" w:cs="Arial"/>
          </w:rPr>
          <w:delText>be</w:delText>
        </w:r>
        <w:r w:rsidRPr="003D23EA" w:rsidDel="005D2A09">
          <w:rPr>
            <w:rFonts w:ascii="Arial" w:hAnsi="Arial" w:cs="Arial"/>
            <w:spacing w:val="-4"/>
          </w:rPr>
          <w:delText xml:space="preserve"> </w:delText>
        </w:r>
        <w:r w:rsidRPr="003D23EA" w:rsidDel="005D2A09">
          <w:rPr>
            <w:rFonts w:ascii="Arial" w:hAnsi="Arial" w:cs="Arial"/>
          </w:rPr>
          <w:delText>certified</w:delText>
        </w:r>
        <w:r w:rsidRPr="003D23EA" w:rsidDel="005D2A09">
          <w:rPr>
            <w:rFonts w:ascii="Arial" w:hAnsi="Arial" w:cs="Arial"/>
            <w:spacing w:val="-3"/>
          </w:rPr>
          <w:delText xml:space="preserve"> </w:delText>
        </w:r>
        <w:r w:rsidRPr="003D23EA" w:rsidDel="005D2A09">
          <w:rPr>
            <w:rFonts w:ascii="Arial" w:hAnsi="Arial" w:cs="Arial"/>
          </w:rPr>
          <w:delText>to (i) the California standards for a vehicle emissions category that are at least as stringent as the standards for the corresponding federal emissions bin, or (ii) the exhaust emission standards to which</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federal</w:delText>
        </w:r>
        <w:r w:rsidRPr="003D23EA" w:rsidDel="005D2A09">
          <w:rPr>
            <w:rFonts w:ascii="Arial" w:hAnsi="Arial" w:cs="Arial"/>
            <w:spacing w:val="-3"/>
          </w:rPr>
          <w:delText xml:space="preserve"> </w:delText>
        </w:r>
        <w:r w:rsidRPr="003D23EA" w:rsidDel="005D2A09">
          <w:rPr>
            <w:rFonts w:ascii="Arial" w:hAnsi="Arial" w:cs="Arial"/>
          </w:rPr>
          <w:delText>model</w:delText>
        </w:r>
        <w:r w:rsidRPr="003D23EA" w:rsidDel="005D2A09">
          <w:rPr>
            <w:rFonts w:ascii="Arial" w:hAnsi="Arial" w:cs="Arial"/>
            <w:spacing w:val="-3"/>
          </w:rPr>
          <w:delText xml:space="preserve"> </w:delText>
        </w:r>
        <w:r w:rsidRPr="003D23EA" w:rsidDel="005D2A09">
          <w:rPr>
            <w:rFonts w:ascii="Arial" w:hAnsi="Arial" w:cs="Arial"/>
          </w:rPr>
          <w:delText>is</w:delText>
        </w:r>
        <w:r w:rsidRPr="003D23EA" w:rsidDel="005D2A09">
          <w:rPr>
            <w:rFonts w:ascii="Arial" w:hAnsi="Arial" w:cs="Arial"/>
            <w:spacing w:val="-3"/>
          </w:rPr>
          <w:delText xml:space="preserve"> </w:delText>
        </w:r>
        <w:r w:rsidRPr="003D23EA" w:rsidDel="005D2A09">
          <w:rPr>
            <w:rFonts w:ascii="Arial" w:hAnsi="Arial" w:cs="Arial"/>
          </w:rPr>
          <w:delText>certified.</w:delText>
        </w:r>
        <w:r w:rsidRPr="003D23EA" w:rsidDel="005D2A09">
          <w:rPr>
            <w:rFonts w:ascii="Arial" w:hAnsi="Arial" w:cs="Arial"/>
            <w:spacing w:val="40"/>
          </w:rPr>
          <w:delText xml:space="preserve"> </w:delText>
        </w:r>
        <w:r w:rsidRPr="003D23EA" w:rsidDel="005D2A09">
          <w:rPr>
            <w:rFonts w:ascii="Arial" w:hAnsi="Arial" w:cs="Arial"/>
          </w:rPr>
          <w:delText>However,</w:delText>
        </w:r>
        <w:r w:rsidRPr="003D23EA" w:rsidDel="005D2A09">
          <w:rPr>
            <w:rFonts w:ascii="Arial" w:hAnsi="Arial" w:cs="Arial"/>
            <w:spacing w:val="-3"/>
          </w:rPr>
          <w:delText xml:space="preserve"> </w:delText>
        </w:r>
        <w:r w:rsidRPr="003D23EA" w:rsidDel="005D2A09">
          <w:rPr>
            <w:rFonts w:ascii="Arial" w:hAnsi="Arial" w:cs="Arial"/>
          </w:rPr>
          <w:delText>where</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federal</w:delText>
        </w:r>
        <w:r w:rsidRPr="003D23EA" w:rsidDel="005D2A09">
          <w:rPr>
            <w:rFonts w:ascii="Arial" w:hAnsi="Arial" w:cs="Arial"/>
            <w:spacing w:val="-3"/>
          </w:rPr>
          <w:delText xml:space="preserve"> </w:delText>
        </w:r>
        <w:r w:rsidRPr="003D23EA" w:rsidDel="005D2A09">
          <w:rPr>
            <w:rFonts w:ascii="Arial" w:hAnsi="Arial" w:cs="Arial"/>
          </w:rPr>
          <w:delText>exhaust</w:delText>
        </w:r>
        <w:r w:rsidRPr="003D23EA" w:rsidDel="005D2A09">
          <w:rPr>
            <w:rFonts w:ascii="Arial" w:hAnsi="Arial" w:cs="Arial"/>
            <w:spacing w:val="-3"/>
          </w:rPr>
          <w:delText xml:space="preserve">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3"/>
          </w:rPr>
          <w:delText xml:space="preserve"> </w:delText>
        </w:r>
        <w:r w:rsidRPr="003D23EA" w:rsidDel="005D2A09">
          <w:rPr>
            <w:rFonts w:ascii="Arial" w:hAnsi="Arial" w:cs="Arial"/>
          </w:rPr>
          <w:delText>for the particular emissions bin and the California standards for a vehicle emissions category are equally stringent, the California model may only be certified to either the California standards for</w:delText>
        </w:r>
        <w:r w:rsidRPr="003D23EA" w:rsidDel="005D2A09">
          <w:rPr>
            <w:rFonts w:ascii="Arial" w:hAnsi="Arial" w:cs="Arial"/>
            <w:spacing w:val="-3"/>
          </w:rPr>
          <w:delText xml:space="preserve"> </w:delText>
        </w:r>
        <w:r w:rsidRPr="003D23EA" w:rsidDel="005D2A09">
          <w:rPr>
            <w:rFonts w:ascii="Arial" w:hAnsi="Arial" w:cs="Arial"/>
          </w:rPr>
          <w:delText>that</w:delText>
        </w:r>
        <w:r w:rsidRPr="003D23EA" w:rsidDel="005D2A09">
          <w:rPr>
            <w:rFonts w:ascii="Arial" w:hAnsi="Arial" w:cs="Arial"/>
            <w:spacing w:val="-2"/>
          </w:rPr>
          <w:delText xml:space="preserve"> </w:delText>
        </w:r>
        <w:r w:rsidRPr="003D23EA" w:rsidDel="005D2A09">
          <w:rPr>
            <w:rFonts w:ascii="Arial" w:hAnsi="Arial" w:cs="Arial"/>
          </w:rPr>
          <w:delText>vehicle</w:delText>
        </w:r>
        <w:r w:rsidRPr="003D23EA" w:rsidDel="005D2A09">
          <w:rPr>
            <w:rFonts w:ascii="Arial" w:hAnsi="Arial" w:cs="Arial"/>
            <w:spacing w:val="-1"/>
          </w:rPr>
          <w:delText xml:space="preserve"> </w:delText>
        </w:r>
        <w:r w:rsidRPr="003D23EA" w:rsidDel="005D2A09">
          <w:rPr>
            <w:rFonts w:ascii="Arial" w:hAnsi="Arial" w:cs="Arial"/>
          </w:rPr>
          <w:delText>emissions</w:delText>
        </w:r>
        <w:r w:rsidRPr="003D23EA" w:rsidDel="005D2A09">
          <w:rPr>
            <w:rFonts w:ascii="Arial" w:hAnsi="Arial" w:cs="Arial"/>
            <w:spacing w:val="-2"/>
          </w:rPr>
          <w:delText xml:space="preserve"> </w:delText>
        </w:r>
        <w:r w:rsidRPr="003D23EA" w:rsidDel="005D2A09">
          <w:rPr>
            <w:rFonts w:ascii="Arial" w:hAnsi="Arial" w:cs="Arial"/>
          </w:rPr>
          <w:delText>category</w:delText>
        </w:r>
        <w:r w:rsidRPr="003D23EA" w:rsidDel="005D2A09">
          <w:rPr>
            <w:rFonts w:ascii="Arial" w:hAnsi="Arial" w:cs="Arial"/>
            <w:spacing w:val="-2"/>
          </w:rPr>
          <w:delText xml:space="preserve"> </w:delText>
        </w:r>
        <w:r w:rsidRPr="003D23EA" w:rsidDel="005D2A09">
          <w:rPr>
            <w:rFonts w:ascii="Arial" w:hAnsi="Arial" w:cs="Arial"/>
          </w:rPr>
          <w:delText>or</w:delText>
        </w:r>
        <w:r w:rsidRPr="003D23EA" w:rsidDel="005D2A09">
          <w:rPr>
            <w:rFonts w:ascii="Arial" w:hAnsi="Arial" w:cs="Arial"/>
            <w:spacing w:val="-3"/>
          </w:rPr>
          <w:delText xml:space="preserve"> </w:delText>
        </w:r>
        <w:r w:rsidRPr="003D23EA" w:rsidDel="005D2A09">
          <w:rPr>
            <w:rFonts w:ascii="Arial" w:hAnsi="Arial" w:cs="Arial"/>
          </w:rPr>
          <w:delText>more</w:delText>
        </w:r>
        <w:r w:rsidRPr="003D23EA" w:rsidDel="005D2A09">
          <w:rPr>
            <w:rFonts w:ascii="Arial" w:hAnsi="Arial" w:cs="Arial"/>
            <w:spacing w:val="-3"/>
          </w:rPr>
          <w:delText xml:space="preserve"> </w:delText>
        </w:r>
        <w:r w:rsidRPr="003D23EA" w:rsidDel="005D2A09">
          <w:rPr>
            <w:rFonts w:ascii="Arial" w:hAnsi="Arial" w:cs="Arial"/>
          </w:rPr>
          <w:delText>stringent</w:delText>
        </w:r>
        <w:r w:rsidRPr="003D23EA" w:rsidDel="005D2A09">
          <w:rPr>
            <w:rFonts w:ascii="Arial" w:hAnsi="Arial" w:cs="Arial"/>
            <w:spacing w:val="-2"/>
          </w:rPr>
          <w:delText xml:space="preserve"> </w:delText>
        </w:r>
        <w:r w:rsidRPr="003D23EA" w:rsidDel="005D2A09">
          <w:rPr>
            <w:rFonts w:ascii="Arial" w:hAnsi="Arial" w:cs="Arial"/>
          </w:rPr>
          <w:delText>California</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40"/>
          </w:rPr>
          <w:delText xml:space="preserve"> </w:delText>
        </w:r>
        <w:r w:rsidRPr="003D23EA" w:rsidDel="005D2A09">
          <w:rPr>
            <w:rFonts w:ascii="Arial" w:hAnsi="Arial" w:cs="Arial"/>
          </w:rPr>
          <w:delText>The</w:delText>
        </w:r>
        <w:r w:rsidRPr="003D23EA" w:rsidDel="005D2A09">
          <w:rPr>
            <w:rFonts w:ascii="Arial" w:hAnsi="Arial" w:cs="Arial"/>
            <w:spacing w:val="-3"/>
          </w:rPr>
          <w:delText xml:space="preserve"> </w:delText>
        </w:r>
        <w:r w:rsidRPr="003D23EA" w:rsidDel="005D2A09">
          <w:rPr>
            <w:rFonts w:ascii="Arial" w:hAnsi="Arial" w:cs="Arial"/>
          </w:rPr>
          <w:delText>federal</w:delText>
        </w:r>
        <w:r w:rsidRPr="003D23EA" w:rsidDel="005D2A09">
          <w:rPr>
            <w:rFonts w:ascii="Arial" w:hAnsi="Arial" w:cs="Arial"/>
            <w:spacing w:val="-2"/>
          </w:rPr>
          <w:delText xml:space="preserve"> </w:delText>
        </w:r>
        <w:r w:rsidRPr="003D23EA" w:rsidDel="005D2A09">
          <w:rPr>
            <w:rFonts w:ascii="Arial" w:hAnsi="Arial" w:cs="Arial"/>
          </w:rPr>
          <w:delText>emission bins are those contained in Tables S04-1 and S04-2 of 40 CFR §86.1811-04(c), as adopted February 10, 2000, and in Table 2 of 40 CFR §86.1811.17(b), as adopted April 28, 2014.</w:delText>
        </w:r>
        <w:r w:rsidRPr="003D23EA" w:rsidDel="005D2A09">
          <w:rPr>
            <w:rFonts w:ascii="Arial" w:hAnsi="Arial" w:cs="Arial"/>
            <w:spacing w:val="40"/>
          </w:rPr>
          <w:delText xml:space="preserve"> </w:delText>
        </w:r>
        <w:r w:rsidRPr="003D23EA" w:rsidDel="005D2A09">
          <w:rPr>
            <w:rFonts w:ascii="Arial" w:hAnsi="Arial" w:cs="Arial"/>
          </w:rPr>
          <w:delText>The criteria for applying this requirement are set forth in Part I. Section H.1 of the “California 2015 and Subsequent Model Criteria Pollutant Exhaust Emission Standards and Test Procedures and 2017 and Subsequent Model Greenhouse Gas Exhaust Emission Standards and Test Procedures for Passenger Cars, Light-Duty Trucks, and Medium-Duty Vehicles.”</w:delText>
        </w:r>
      </w:del>
    </w:p>
    <w:p w14:paraId="3A8D58F1" w14:textId="4C2AC4DD" w:rsidR="0048243B" w:rsidRPr="003D23EA" w:rsidDel="005D2A09" w:rsidRDefault="0048243B" w:rsidP="009A18CE">
      <w:pPr>
        <w:pStyle w:val="Heading4"/>
        <w:keepNext w:val="0"/>
        <w:widowControl w:val="0"/>
        <w:spacing w:line="240" w:lineRule="auto"/>
        <w:rPr>
          <w:del w:id="1609" w:author="Joo, Hye@ARB" w:date="2026-06-04T21:41:00Z"/>
          <w:rFonts w:ascii="Arial" w:hAnsi="Arial" w:cs="Arial"/>
        </w:rPr>
      </w:pPr>
      <w:del w:id="1610" w:author="Joo, Hye@ARB" w:date="2026-06-04T21:41:00Z">
        <w:r w:rsidRPr="003D23EA" w:rsidDel="005D2A09">
          <w:rPr>
            <w:rFonts w:ascii="Arial" w:hAnsi="Arial" w:cs="Arial"/>
            <w:i/>
          </w:rPr>
          <w:delText>Exception</w:delText>
        </w:r>
        <w:r w:rsidRPr="003D23EA" w:rsidDel="005D2A09">
          <w:rPr>
            <w:rFonts w:ascii="Arial" w:hAnsi="Arial" w:cs="Arial"/>
            <w:i/>
            <w:spacing w:val="-1"/>
          </w:rPr>
          <w:delText xml:space="preserve"> </w:delText>
        </w:r>
        <w:r w:rsidRPr="003D23EA" w:rsidDel="005D2A09">
          <w:rPr>
            <w:rFonts w:ascii="Arial" w:hAnsi="Arial" w:cs="Arial"/>
            <w:i/>
          </w:rPr>
          <w:delText>for</w:delText>
        </w:r>
        <w:r w:rsidRPr="003D23EA" w:rsidDel="005D2A09">
          <w:rPr>
            <w:rFonts w:ascii="Arial" w:hAnsi="Arial" w:cs="Arial"/>
            <w:i/>
            <w:spacing w:val="-1"/>
          </w:rPr>
          <w:delText xml:space="preserve"> </w:delText>
        </w:r>
        <w:r w:rsidRPr="003D23EA" w:rsidDel="005D2A09">
          <w:rPr>
            <w:rFonts w:ascii="Arial" w:hAnsi="Arial" w:cs="Arial"/>
            <w:i/>
          </w:rPr>
          <w:delText>clean</w:delText>
        </w:r>
        <w:r w:rsidRPr="003D23EA" w:rsidDel="005D2A09">
          <w:rPr>
            <w:rFonts w:ascii="Arial" w:hAnsi="Arial" w:cs="Arial"/>
            <w:i/>
            <w:spacing w:val="-1"/>
          </w:rPr>
          <w:delText xml:space="preserve"> </w:delText>
        </w:r>
        <w:r w:rsidRPr="003D23EA" w:rsidDel="005D2A09">
          <w:rPr>
            <w:rFonts w:ascii="Arial" w:hAnsi="Arial" w:cs="Arial"/>
            <w:i/>
          </w:rPr>
          <w:delText>fuel</w:delText>
        </w:r>
        <w:r w:rsidRPr="003D23EA" w:rsidDel="005D2A09">
          <w:rPr>
            <w:rFonts w:ascii="Arial" w:hAnsi="Arial" w:cs="Arial"/>
            <w:i/>
            <w:spacing w:val="-1"/>
          </w:rPr>
          <w:delText xml:space="preserve"> </w:delText>
        </w:r>
        <w:r w:rsidRPr="003D23EA" w:rsidDel="005D2A09">
          <w:rPr>
            <w:rFonts w:ascii="Arial" w:hAnsi="Arial" w:cs="Arial"/>
            <w:i/>
          </w:rPr>
          <w:delText>fleet</w:delText>
        </w:r>
        <w:r w:rsidRPr="003D23EA" w:rsidDel="005D2A09">
          <w:rPr>
            <w:rFonts w:ascii="Arial" w:hAnsi="Arial" w:cs="Arial"/>
            <w:i/>
            <w:spacing w:val="-1"/>
          </w:rPr>
          <w:delText xml:space="preserve"> </w:delText>
        </w:r>
        <w:r w:rsidRPr="003D23EA" w:rsidDel="005D2A09">
          <w:rPr>
            <w:rFonts w:ascii="Arial" w:hAnsi="Arial" w:cs="Arial"/>
            <w:i/>
          </w:rPr>
          <w:delText>vehicles.</w:delText>
        </w:r>
        <w:r w:rsidRPr="003D23EA" w:rsidDel="005D2A09">
          <w:rPr>
            <w:rFonts w:ascii="Arial" w:hAnsi="Arial" w:cs="Arial"/>
            <w:i/>
            <w:spacing w:val="40"/>
          </w:rPr>
          <w:delText xml:space="preserve"> </w:delText>
        </w:r>
        <w:r w:rsidRPr="003D23EA" w:rsidDel="005D2A09">
          <w:rPr>
            <w:rFonts w:ascii="Arial" w:hAnsi="Arial" w:cs="Arial"/>
          </w:rPr>
          <w:delText>Subsection</w:delText>
        </w:r>
        <w:r w:rsidRPr="003D23EA" w:rsidDel="005D2A09">
          <w:rPr>
            <w:rFonts w:ascii="Arial" w:hAnsi="Arial" w:cs="Arial"/>
            <w:spacing w:val="-1"/>
          </w:rPr>
          <w:delText xml:space="preserve"> </w:delText>
        </w:r>
        <w:r w:rsidRPr="003D23EA" w:rsidDel="005D2A09">
          <w:rPr>
            <w:rFonts w:ascii="Arial" w:hAnsi="Arial" w:cs="Arial"/>
          </w:rPr>
          <w:delText>(a)(12)(A)</w:delText>
        </w:r>
        <w:r w:rsidRPr="003D23EA" w:rsidDel="005D2A09">
          <w:rPr>
            <w:rFonts w:ascii="Arial" w:hAnsi="Arial" w:cs="Arial"/>
            <w:spacing w:val="-2"/>
          </w:rPr>
          <w:delText xml:space="preserve"> </w:delText>
        </w:r>
        <w:r w:rsidRPr="003D23EA" w:rsidDel="005D2A09">
          <w:rPr>
            <w:rFonts w:ascii="Arial" w:hAnsi="Arial" w:cs="Arial"/>
          </w:rPr>
          <w:delText>does</w:delText>
        </w:r>
        <w:r w:rsidRPr="003D23EA" w:rsidDel="005D2A09">
          <w:rPr>
            <w:rFonts w:ascii="Arial" w:hAnsi="Arial" w:cs="Arial"/>
            <w:spacing w:val="-1"/>
          </w:rPr>
          <w:delText xml:space="preserve"> </w:delText>
        </w:r>
        <w:r w:rsidRPr="003D23EA" w:rsidDel="005D2A09">
          <w:rPr>
            <w:rFonts w:ascii="Arial" w:hAnsi="Arial" w:cs="Arial"/>
          </w:rPr>
          <w:delText>not</w:delText>
        </w:r>
        <w:r w:rsidRPr="003D23EA" w:rsidDel="005D2A09">
          <w:rPr>
            <w:rFonts w:ascii="Arial" w:hAnsi="Arial" w:cs="Arial"/>
            <w:spacing w:val="-1"/>
          </w:rPr>
          <w:delText xml:space="preserve"> </w:delText>
        </w:r>
        <w:r w:rsidRPr="003D23EA" w:rsidDel="005D2A09">
          <w:rPr>
            <w:rFonts w:ascii="Arial" w:hAnsi="Arial" w:cs="Arial"/>
          </w:rPr>
          <w:delText>apply in the case of a federally-certified vehicle model that is only marketed to fleet operators for applications that are</w:delText>
        </w:r>
        <w:r w:rsidRPr="003D23EA" w:rsidDel="005D2A09">
          <w:rPr>
            <w:rFonts w:ascii="Arial" w:hAnsi="Arial" w:cs="Arial"/>
            <w:spacing w:val="-1"/>
          </w:rPr>
          <w:delText xml:space="preserve"> </w:delText>
        </w:r>
        <w:r w:rsidRPr="003D23EA" w:rsidDel="005D2A09">
          <w:rPr>
            <w:rFonts w:ascii="Arial" w:hAnsi="Arial" w:cs="Arial"/>
          </w:rPr>
          <w:delText>subject to clean fuel fleet requirements established pursuant to section 246 of the federal Clean Air Act (42 U.S.C. sec. 7586). In addition, the Executive Officer shall exclude from the requirement a federally-certified vehicle model where the manufacturer demonstrates</w:delText>
        </w:r>
        <w:r w:rsidRPr="003D23EA" w:rsidDel="005D2A09">
          <w:rPr>
            <w:rFonts w:ascii="Arial" w:hAnsi="Arial" w:cs="Arial"/>
            <w:spacing w:val="-1"/>
          </w:rPr>
          <w:delText xml:space="preserve"> </w:delText>
        </w:r>
        <w:r w:rsidRPr="003D23EA" w:rsidDel="005D2A09">
          <w:rPr>
            <w:rFonts w:ascii="Arial" w:hAnsi="Arial" w:cs="Arial"/>
          </w:rPr>
          <w:delText>to</w:delText>
        </w:r>
        <w:r w:rsidRPr="003D23EA" w:rsidDel="005D2A09">
          <w:rPr>
            <w:rFonts w:ascii="Arial" w:hAnsi="Arial" w:cs="Arial"/>
            <w:spacing w:val="-1"/>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Executive</w:delText>
        </w:r>
        <w:r w:rsidRPr="003D23EA" w:rsidDel="005D2A09">
          <w:rPr>
            <w:rFonts w:ascii="Arial" w:hAnsi="Arial" w:cs="Arial"/>
            <w:spacing w:val="-2"/>
          </w:rPr>
          <w:delText xml:space="preserve"> </w:delText>
        </w:r>
        <w:r w:rsidRPr="003D23EA" w:rsidDel="005D2A09">
          <w:rPr>
            <w:rFonts w:ascii="Arial" w:hAnsi="Arial" w:cs="Arial"/>
          </w:rPr>
          <w:delText>Officer’s</w:delText>
        </w:r>
        <w:r w:rsidRPr="003D23EA" w:rsidDel="005D2A09">
          <w:rPr>
            <w:rFonts w:ascii="Arial" w:hAnsi="Arial" w:cs="Arial"/>
            <w:spacing w:val="-1"/>
          </w:rPr>
          <w:delText xml:space="preserve"> </w:delText>
        </w:r>
        <w:r w:rsidRPr="003D23EA" w:rsidDel="005D2A09">
          <w:rPr>
            <w:rFonts w:ascii="Arial" w:hAnsi="Arial" w:cs="Arial"/>
          </w:rPr>
          <w:delText>reasonable</w:delText>
        </w:r>
        <w:r w:rsidRPr="003D23EA" w:rsidDel="005D2A09">
          <w:rPr>
            <w:rFonts w:ascii="Arial" w:hAnsi="Arial" w:cs="Arial"/>
            <w:spacing w:val="-2"/>
          </w:rPr>
          <w:delText xml:space="preserve"> </w:delText>
        </w:r>
        <w:r w:rsidRPr="003D23EA" w:rsidDel="005D2A09">
          <w:rPr>
            <w:rFonts w:ascii="Arial" w:hAnsi="Arial" w:cs="Arial"/>
          </w:rPr>
          <w:delText>satisfaction</w:delText>
        </w:r>
        <w:r w:rsidRPr="003D23EA" w:rsidDel="005D2A09">
          <w:rPr>
            <w:rFonts w:ascii="Arial" w:hAnsi="Arial" w:cs="Arial"/>
            <w:spacing w:val="-1"/>
          </w:rPr>
          <w:delText xml:space="preserve"> </w:delText>
        </w:r>
        <w:r w:rsidRPr="003D23EA" w:rsidDel="005D2A09">
          <w:rPr>
            <w:rFonts w:ascii="Arial" w:hAnsi="Arial" w:cs="Arial"/>
          </w:rPr>
          <w:delText>that</w:delText>
        </w:r>
        <w:r w:rsidRPr="003D23EA" w:rsidDel="005D2A09">
          <w:rPr>
            <w:rFonts w:ascii="Arial" w:hAnsi="Arial" w:cs="Arial"/>
            <w:spacing w:val="-1"/>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model</w:delText>
        </w:r>
        <w:r w:rsidRPr="003D23EA" w:rsidDel="005D2A09">
          <w:rPr>
            <w:rFonts w:ascii="Arial" w:hAnsi="Arial" w:cs="Arial"/>
            <w:spacing w:val="-1"/>
          </w:rPr>
          <w:delText xml:space="preserve"> </w:delText>
        </w:r>
        <w:r w:rsidRPr="003D23EA" w:rsidDel="005D2A09">
          <w:rPr>
            <w:rFonts w:ascii="Arial" w:hAnsi="Arial" w:cs="Arial"/>
          </w:rPr>
          <w:delText>will</w:delText>
        </w:r>
        <w:r w:rsidRPr="003D23EA" w:rsidDel="005D2A09">
          <w:rPr>
            <w:rFonts w:ascii="Arial" w:hAnsi="Arial" w:cs="Arial"/>
            <w:spacing w:val="-1"/>
          </w:rPr>
          <w:delText xml:space="preserve"> </w:delText>
        </w:r>
        <w:r w:rsidRPr="003D23EA" w:rsidDel="005D2A09">
          <w:rPr>
            <w:rFonts w:ascii="Arial" w:hAnsi="Arial" w:cs="Arial"/>
          </w:rPr>
          <w:delText>primarily</w:delText>
        </w:r>
        <w:r w:rsidRPr="003D23EA" w:rsidDel="005D2A09">
          <w:rPr>
            <w:rFonts w:ascii="Arial" w:hAnsi="Arial" w:cs="Arial"/>
            <w:spacing w:val="-1"/>
          </w:rPr>
          <w:delText xml:space="preserve"> </w:delText>
        </w:r>
        <w:r w:rsidRPr="003D23EA" w:rsidDel="005D2A09">
          <w:rPr>
            <w:rFonts w:ascii="Arial" w:hAnsi="Arial" w:cs="Arial"/>
          </w:rPr>
          <w:delText>be sold</w:delText>
        </w:r>
        <w:r w:rsidRPr="003D23EA" w:rsidDel="005D2A09">
          <w:rPr>
            <w:rFonts w:ascii="Arial" w:hAnsi="Arial" w:cs="Arial"/>
            <w:spacing w:val="-3"/>
          </w:rPr>
          <w:delText xml:space="preserve"> </w:delText>
        </w:r>
        <w:r w:rsidRPr="003D23EA" w:rsidDel="005D2A09">
          <w:rPr>
            <w:rFonts w:ascii="Arial" w:hAnsi="Arial" w:cs="Arial"/>
          </w:rPr>
          <w:delText>or</w:delText>
        </w:r>
        <w:r w:rsidRPr="003D23EA" w:rsidDel="005D2A09">
          <w:rPr>
            <w:rFonts w:ascii="Arial" w:hAnsi="Arial" w:cs="Arial"/>
            <w:spacing w:val="-4"/>
          </w:rPr>
          <w:delText xml:space="preserve"> </w:delText>
        </w:r>
        <w:r w:rsidRPr="003D23EA" w:rsidDel="005D2A09">
          <w:rPr>
            <w:rFonts w:ascii="Arial" w:hAnsi="Arial" w:cs="Arial"/>
          </w:rPr>
          <w:delText>leased</w:delText>
        </w:r>
        <w:r w:rsidRPr="003D23EA" w:rsidDel="005D2A09">
          <w:rPr>
            <w:rFonts w:ascii="Arial" w:hAnsi="Arial" w:cs="Arial"/>
            <w:spacing w:val="-3"/>
          </w:rPr>
          <w:delText xml:space="preserve"> </w:delText>
        </w:r>
        <w:r w:rsidRPr="003D23EA" w:rsidDel="005D2A09">
          <w:rPr>
            <w:rFonts w:ascii="Arial" w:hAnsi="Arial" w:cs="Arial"/>
          </w:rPr>
          <w:delText>to</w:delText>
        </w:r>
        <w:r w:rsidRPr="003D23EA" w:rsidDel="005D2A09">
          <w:rPr>
            <w:rFonts w:ascii="Arial" w:hAnsi="Arial" w:cs="Arial"/>
            <w:spacing w:val="-3"/>
          </w:rPr>
          <w:delText xml:space="preserve"> </w:delText>
        </w:r>
        <w:r w:rsidRPr="003D23EA" w:rsidDel="005D2A09">
          <w:rPr>
            <w:rFonts w:ascii="Arial" w:hAnsi="Arial" w:cs="Arial"/>
          </w:rPr>
          <w:delText>clean</w:delText>
        </w:r>
        <w:r w:rsidRPr="003D23EA" w:rsidDel="005D2A09">
          <w:rPr>
            <w:rFonts w:ascii="Arial" w:hAnsi="Arial" w:cs="Arial"/>
            <w:spacing w:val="-3"/>
          </w:rPr>
          <w:delText xml:space="preserve"> </w:delText>
        </w:r>
        <w:r w:rsidRPr="003D23EA" w:rsidDel="005D2A09">
          <w:rPr>
            <w:rFonts w:ascii="Arial" w:hAnsi="Arial" w:cs="Arial"/>
          </w:rPr>
          <w:delText>fuel</w:delText>
        </w:r>
        <w:r w:rsidRPr="003D23EA" w:rsidDel="005D2A09">
          <w:rPr>
            <w:rFonts w:ascii="Arial" w:hAnsi="Arial" w:cs="Arial"/>
            <w:spacing w:val="-3"/>
          </w:rPr>
          <w:delText xml:space="preserve"> </w:delText>
        </w:r>
        <w:r w:rsidRPr="003D23EA" w:rsidDel="005D2A09">
          <w:rPr>
            <w:rFonts w:ascii="Arial" w:hAnsi="Arial" w:cs="Arial"/>
          </w:rPr>
          <w:delText>fleet</w:delText>
        </w:r>
        <w:r w:rsidRPr="003D23EA" w:rsidDel="005D2A09">
          <w:rPr>
            <w:rFonts w:ascii="Arial" w:hAnsi="Arial" w:cs="Arial"/>
            <w:spacing w:val="-3"/>
          </w:rPr>
          <w:delText xml:space="preserve"> </w:delText>
        </w:r>
        <w:r w:rsidRPr="003D23EA" w:rsidDel="005D2A09">
          <w:rPr>
            <w:rFonts w:ascii="Arial" w:hAnsi="Arial" w:cs="Arial"/>
          </w:rPr>
          <w:delText>operators</w:delText>
        </w:r>
        <w:r w:rsidRPr="003D23EA" w:rsidDel="005D2A09">
          <w:rPr>
            <w:rFonts w:ascii="Arial" w:hAnsi="Arial" w:cs="Arial"/>
            <w:spacing w:val="-3"/>
          </w:rPr>
          <w:delText xml:space="preserve"> </w:delText>
        </w:r>
        <w:r w:rsidRPr="003D23EA" w:rsidDel="005D2A09">
          <w:rPr>
            <w:rFonts w:ascii="Arial" w:hAnsi="Arial" w:cs="Arial"/>
          </w:rPr>
          <w:delText>for</w:delText>
        </w:r>
        <w:r w:rsidRPr="003D23EA" w:rsidDel="005D2A09">
          <w:rPr>
            <w:rFonts w:ascii="Arial" w:hAnsi="Arial" w:cs="Arial"/>
            <w:spacing w:val="-4"/>
          </w:rPr>
          <w:delText xml:space="preserve"> </w:delText>
        </w:r>
        <w:r w:rsidRPr="003D23EA" w:rsidDel="005D2A09">
          <w:rPr>
            <w:rFonts w:ascii="Arial" w:hAnsi="Arial" w:cs="Arial"/>
          </w:rPr>
          <w:delText>such</w:delText>
        </w:r>
        <w:r w:rsidRPr="003D23EA" w:rsidDel="005D2A09">
          <w:rPr>
            <w:rFonts w:ascii="Arial" w:hAnsi="Arial" w:cs="Arial"/>
            <w:spacing w:val="-1"/>
          </w:rPr>
          <w:delText xml:space="preserve"> </w:delText>
        </w:r>
        <w:r w:rsidRPr="003D23EA" w:rsidDel="005D2A09">
          <w:rPr>
            <w:rFonts w:ascii="Arial" w:hAnsi="Arial" w:cs="Arial"/>
          </w:rPr>
          <w:delText>applications,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that</w:delText>
        </w:r>
        <w:r w:rsidRPr="003D23EA" w:rsidDel="005D2A09">
          <w:rPr>
            <w:rFonts w:ascii="Arial" w:hAnsi="Arial" w:cs="Arial"/>
            <w:spacing w:val="-3"/>
          </w:rPr>
          <w:delText xml:space="preserve"> </w:delText>
        </w:r>
        <w:r w:rsidRPr="003D23EA" w:rsidDel="005D2A09">
          <w:rPr>
            <w:rFonts w:ascii="Arial" w:hAnsi="Arial" w:cs="Arial"/>
          </w:rPr>
          <w:delText>other</w:delText>
        </w:r>
        <w:r w:rsidRPr="003D23EA" w:rsidDel="005D2A09">
          <w:rPr>
            <w:rFonts w:ascii="Arial" w:hAnsi="Arial" w:cs="Arial"/>
            <w:spacing w:val="-4"/>
          </w:rPr>
          <w:delText xml:space="preserve"> </w:delText>
        </w:r>
        <w:r w:rsidRPr="003D23EA" w:rsidDel="005D2A09">
          <w:rPr>
            <w:rFonts w:ascii="Arial" w:hAnsi="Arial" w:cs="Arial"/>
          </w:rPr>
          <w:delText>sales</w:delText>
        </w:r>
        <w:r w:rsidRPr="003D23EA" w:rsidDel="005D2A09">
          <w:rPr>
            <w:rFonts w:ascii="Arial" w:hAnsi="Arial" w:cs="Arial"/>
            <w:spacing w:val="-3"/>
          </w:rPr>
          <w:delText xml:space="preserve"> </w:delText>
        </w:r>
        <w:r w:rsidRPr="003D23EA" w:rsidDel="005D2A09">
          <w:rPr>
            <w:rFonts w:ascii="Arial" w:hAnsi="Arial" w:cs="Arial"/>
          </w:rPr>
          <w:delText>or</w:delText>
        </w:r>
        <w:r w:rsidRPr="003D23EA" w:rsidDel="005D2A09">
          <w:rPr>
            <w:rFonts w:ascii="Arial" w:hAnsi="Arial" w:cs="Arial"/>
            <w:spacing w:val="-4"/>
          </w:rPr>
          <w:delText xml:space="preserve"> </w:delText>
        </w:r>
        <w:r w:rsidRPr="003D23EA" w:rsidDel="005D2A09">
          <w:rPr>
            <w:rFonts w:ascii="Arial" w:hAnsi="Arial" w:cs="Arial"/>
          </w:rPr>
          <w:delText>leases</w:delText>
        </w:r>
        <w:r w:rsidRPr="003D23EA" w:rsidDel="005D2A09">
          <w:rPr>
            <w:rFonts w:ascii="Arial" w:hAnsi="Arial" w:cs="Arial"/>
            <w:spacing w:val="-3"/>
          </w:rPr>
          <w:delText xml:space="preserve"> </w:delText>
        </w:r>
        <w:r w:rsidRPr="003D23EA" w:rsidDel="005D2A09">
          <w:rPr>
            <w:rFonts w:ascii="Arial" w:hAnsi="Arial" w:cs="Arial"/>
          </w:rPr>
          <w:delText>of the model will be incidental to marketing to those clean fuel fleet operators.</w:delText>
        </w:r>
      </w:del>
    </w:p>
    <w:p w14:paraId="5B99D790" w14:textId="4C50B76C" w:rsidR="0048243B" w:rsidRPr="003D23EA" w:rsidDel="005D2A09" w:rsidRDefault="0048243B" w:rsidP="009A18CE">
      <w:pPr>
        <w:pStyle w:val="Heading3"/>
        <w:keepNext w:val="0"/>
        <w:widowControl w:val="0"/>
        <w:spacing w:line="240" w:lineRule="auto"/>
        <w:rPr>
          <w:del w:id="1611" w:author="Joo, Hye@ARB" w:date="2026-06-04T21:41:00Z"/>
          <w:rFonts w:ascii="Arial" w:hAnsi="Arial" w:cs="Arial"/>
        </w:rPr>
      </w:pPr>
      <w:del w:id="1612" w:author="Joo, Hye@ARB" w:date="2026-06-04T21:41:00Z">
        <w:r w:rsidRPr="003D23EA" w:rsidDel="005D2A09">
          <w:rPr>
            <w:rFonts w:ascii="Arial" w:hAnsi="Arial" w:cs="Arial"/>
            <w:i/>
          </w:rPr>
          <w:lastRenderedPageBreak/>
          <w:delText>Emission Standard for a Fuel-Fired Heater.</w:delText>
        </w:r>
        <w:r w:rsidRPr="003D23EA" w:rsidDel="005D2A09">
          <w:rPr>
            <w:rFonts w:ascii="Arial" w:hAnsi="Arial" w:cs="Arial"/>
            <w:i/>
            <w:spacing w:val="40"/>
          </w:rPr>
          <w:delText xml:space="preserve"> </w:delText>
        </w:r>
        <w:r w:rsidRPr="003D23EA" w:rsidDel="005D2A09">
          <w:rPr>
            <w:rFonts w:ascii="Arial" w:hAnsi="Arial" w:cs="Arial"/>
          </w:rPr>
          <w:delText>Whenever a manufacturer elects to utilize an on-board fuel-fired heater on any passenger car, light-duty truck or medium-duty vehicle, the fuel-fired heater must meet ULEV125 standards for passenger cars and light-duty trucks less than 8,500 pounds GVWR as set forth in subsection (a)(1).</w:delText>
        </w:r>
        <w:r w:rsidRPr="003D23EA" w:rsidDel="005D2A09">
          <w:rPr>
            <w:rFonts w:ascii="Arial" w:hAnsi="Arial" w:cs="Arial"/>
            <w:spacing w:val="40"/>
          </w:rPr>
          <w:delText xml:space="preserve"> </w:delText>
        </w:r>
        <w:r w:rsidRPr="003D23EA" w:rsidDel="005D2A09">
          <w:rPr>
            <w:rFonts w:ascii="Arial" w:hAnsi="Arial" w:cs="Arial"/>
          </w:rPr>
          <w:delText>The exhaust emissions from the fuel-fired heater shall be determined in accordance with the “California Exhaust Emission Standards and Test Procedures for 2009 through 2017 Model Zero-Emission Vehicles and</w:delText>
        </w:r>
        <w:r w:rsidRPr="003D23EA" w:rsidDel="005D2A09">
          <w:rPr>
            <w:rFonts w:ascii="Arial" w:hAnsi="Arial" w:cs="Arial"/>
            <w:spacing w:val="-4"/>
          </w:rPr>
          <w:delText xml:space="preserve"> </w:delText>
        </w:r>
        <w:r w:rsidRPr="003D23EA" w:rsidDel="005D2A09">
          <w:rPr>
            <w:rFonts w:ascii="Arial" w:hAnsi="Arial" w:cs="Arial"/>
          </w:rPr>
          <w:delText>Hybrid</w:delText>
        </w:r>
        <w:r w:rsidRPr="003D23EA" w:rsidDel="005D2A09">
          <w:rPr>
            <w:rFonts w:ascii="Arial" w:hAnsi="Arial" w:cs="Arial"/>
            <w:spacing w:val="-4"/>
          </w:rPr>
          <w:delText xml:space="preserve"> </w:delText>
        </w:r>
        <w:r w:rsidRPr="003D23EA" w:rsidDel="005D2A09">
          <w:rPr>
            <w:rFonts w:ascii="Arial" w:hAnsi="Arial" w:cs="Arial"/>
          </w:rPr>
          <w:delText>Electric</w:delText>
        </w:r>
        <w:r w:rsidRPr="003D23EA" w:rsidDel="005D2A09">
          <w:rPr>
            <w:rFonts w:ascii="Arial" w:hAnsi="Arial" w:cs="Arial"/>
            <w:spacing w:val="-5"/>
          </w:rPr>
          <w:delText xml:space="preserve"> </w:delText>
        </w:r>
        <w:r w:rsidRPr="003D23EA" w:rsidDel="005D2A09">
          <w:rPr>
            <w:rFonts w:ascii="Arial" w:hAnsi="Arial" w:cs="Arial"/>
          </w:rPr>
          <w:delText>Vehicles,</w:delText>
        </w:r>
        <w:r w:rsidRPr="003D23EA" w:rsidDel="005D2A09">
          <w:rPr>
            <w:rFonts w:ascii="Arial" w:hAnsi="Arial" w:cs="Arial"/>
            <w:spacing w:val="-4"/>
          </w:rPr>
          <w:delText xml:space="preserve"> </w:delText>
        </w:r>
        <w:r w:rsidRPr="003D23EA" w:rsidDel="005D2A09">
          <w:rPr>
            <w:rFonts w:ascii="Arial" w:hAnsi="Arial" w:cs="Arial"/>
          </w:rPr>
          <w:delText>in</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Passenger</w:delText>
        </w:r>
        <w:r w:rsidRPr="003D23EA" w:rsidDel="005D2A09">
          <w:rPr>
            <w:rFonts w:ascii="Arial" w:hAnsi="Arial" w:cs="Arial"/>
            <w:spacing w:val="-5"/>
          </w:rPr>
          <w:delText xml:space="preserve"> </w:delText>
        </w:r>
        <w:r w:rsidRPr="003D23EA" w:rsidDel="005D2A09">
          <w:rPr>
            <w:rFonts w:ascii="Arial" w:hAnsi="Arial" w:cs="Arial"/>
          </w:rPr>
          <w:delText>Car,</w:delText>
        </w:r>
        <w:r w:rsidRPr="003D23EA" w:rsidDel="005D2A09">
          <w:rPr>
            <w:rFonts w:ascii="Arial" w:hAnsi="Arial" w:cs="Arial"/>
            <w:spacing w:val="-4"/>
          </w:rPr>
          <w:delText xml:space="preserve"> </w:delText>
        </w:r>
        <w:r w:rsidRPr="003D23EA" w:rsidDel="005D2A09">
          <w:rPr>
            <w:rFonts w:ascii="Arial" w:hAnsi="Arial" w:cs="Arial"/>
          </w:rPr>
          <w:delText>Light-Duty</w:delText>
        </w:r>
        <w:r w:rsidRPr="003D23EA" w:rsidDel="005D2A09">
          <w:rPr>
            <w:rFonts w:ascii="Arial" w:hAnsi="Arial" w:cs="Arial"/>
            <w:spacing w:val="-4"/>
          </w:rPr>
          <w:delText xml:space="preserve"> </w:delText>
        </w:r>
        <w:r w:rsidRPr="003D23EA" w:rsidDel="005D2A09">
          <w:rPr>
            <w:rFonts w:ascii="Arial" w:hAnsi="Arial" w:cs="Arial"/>
          </w:rPr>
          <w:delText>Truck</w:delText>
        </w:r>
        <w:r w:rsidRPr="003D23EA" w:rsidDel="005D2A09">
          <w:rPr>
            <w:rFonts w:ascii="Arial" w:hAnsi="Arial" w:cs="Arial"/>
            <w:spacing w:val="-4"/>
          </w:rPr>
          <w:delText xml:space="preserve"> </w:delText>
        </w:r>
        <w:r w:rsidRPr="003D23EA" w:rsidDel="005D2A09">
          <w:rPr>
            <w:rFonts w:ascii="Arial" w:hAnsi="Arial" w:cs="Arial"/>
          </w:rPr>
          <w:delText>and</w:delText>
        </w:r>
        <w:r w:rsidRPr="003D23EA" w:rsidDel="005D2A09">
          <w:rPr>
            <w:rFonts w:ascii="Arial" w:hAnsi="Arial" w:cs="Arial"/>
            <w:spacing w:val="-2"/>
          </w:rPr>
          <w:delText xml:space="preserve"> </w:delText>
        </w:r>
        <w:r w:rsidRPr="003D23EA" w:rsidDel="005D2A09">
          <w:rPr>
            <w:rFonts w:ascii="Arial" w:hAnsi="Arial" w:cs="Arial"/>
          </w:rPr>
          <w:delText>Medium-Duty</w:delText>
        </w:r>
        <w:r w:rsidRPr="003D23EA" w:rsidDel="005D2A09">
          <w:rPr>
            <w:rFonts w:ascii="Arial" w:hAnsi="Arial" w:cs="Arial"/>
            <w:spacing w:val="-4"/>
          </w:rPr>
          <w:delText xml:space="preserve"> </w:delText>
        </w:r>
        <w:r w:rsidRPr="003D23EA" w:rsidDel="005D2A09">
          <w:rPr>
            <w:rFonts w:ascii="Arial" w:hAnsi="Arial" w:cs="Arial"/>
          </w:rPr>
          <w:delText>Vehicle Classes” or the “California Exhaust Emission Standards and Test Procedures for 2018 and Subsequent Model Zero-Emission Vehicles and Hybrid Electric Vehicles, in the Passenger Car, Light-Duty Truck and Medium-Duty Vehicle Classes,” as applicable.</w:delText>
        </w:r>
        <w:r w:rsidRPr="003D23EA" w:rsidDel="005D2A09">
          <w:rPr>
            <w:rFonts w:ascii="Arial" w:hAnsi="Arial" w:cs="Arial"/>
            <w:spacing w:val="40"/>
          </w:rPr>
          <w:delText xml:space="preserve"> </w:delText>
        </w:r>
        <w:r w:rsidRPr="003D23EA" w:rsidDel="005D2A09">
          <w:rPr>
            <w:rFonts w:ascii="Arial" w:hAnsi="Arial" w:cs="Arial"/>
          </w:rPr>
          <w:delText>If the on-board fuel-fired heater is capable of operating at ambient temperatures above 40</w:delText>
        </w:r>
        <w:r w:rsidRPr="003D23EA" w:rsidDel="005D2A09">
          <w:rPr>
            <w:rFonts w:ascii="Arial" w:hAnsi="Arial" w:cs="Arial"/>
            <w:vertAlign w:val="superscript"/>
          </w:rPr>
          <w:delText>o</w:delText>
        </w:r>
        <w:r w:rsidRPr="003D23EA" w:rsidDel="005D2A09">
          <w:rPr>
            <w:rFonts w:ascii="Arial" w:hAnsi="Arial" w:cs="Arial"/>
          </w:rPr>
          <w:delText>F, the measured emission levels of the on-board fuel-fired heater shall be added to the emissions measured on the FTP (40 CFR, Part 86, Subpart B), as amended by the “California 2015 and Subsequent Model Criteria Pollutant Exhaust Emission Standards and Test Procedures and 2017 and Subsequent Model Greenhouse Gas Exhaust Emission Standards and Test Procedures for Passenger Cars, Light- Duty Trucks, and Medium-Duty Vehicles”</w:delText>
        </w:r>
        <w:r w:rsidRPr="003D23EA" w:rsidDel="005D2A09">
          <w:rPr>
            <w:rFonts w:ascii="Arial" w:hAnsi="Arial" w:cs="Arial"/>
            <w:spacing w:val="40"/>
          </w:rPr>
          <w:delText xml:space="preserve"> </w:delText>
        </w:r>
        <w:r w:rsidRPr="003D23EA" w:rsidDel="005D2A09">
          <w:rPr>
            <w:rFonts w:ascii="Arial" w:hAnsi="Arial" w:cs="Arial"/>
          </w:rPr>
          <w:delText>to determine compliance with the exhaust emission standards in subsection (a)(1).</w:delText>
        </w:r>
      </w:del>
    </w:p>
    <w:p w14:paraId="37EFA121" w14:textId="78219623" w:rsidR="0048243B" w:rsidRPr="003D23EA" w:rsidDel="005D2A09" w:rsidRDefault="0048243B" w:rsidP="009A18CE">
      <w:pPr>
        <w:pStyle w:val="Heading2"/>
        <w:keepNext w:val="0"/>
        <w:widowControl w:val="0"/>
        <w:spacing w:line="240" w:lineRule="auto"/>
        <w:rPr>
          <w:del w:id="1613" w:author="Joo, Hye@ARB" w:date="2026-06-04T21:41:00Z"/>
          <w:rFonts w:ascii="Arial" w:hAnsi="Arial" w:cs="Arial"/>
        </w:rPr>
      </w:pPr>
      <w:del w:id="1614" w:author="Joo, Hye@ARB" w:date="2026-06-04T21:41:00Z">
        <w:r w:rsidRPr="00F728EE" w:rsidDel="005D2A09">
          <w:rPr>
            <w:rFonts w:ascii="Arial" w:hAnsi="Arial" w:cs="Arial"/>
            <w:i/>
            <w:iCs/>
          </w:rPr>
          <w:delText>Emission</w:delText>
        </w:r>
        <w:r w:rsidRPr="00F728EE" w:rsidDel="005D2A09">
          <w:rPr>
            <w:rFonts w:ascii="Arial" w:hAnsi="Arial" w:cs="Arial"/>
            <w:i/>
            <w:iCs/>
            <w:spacing w:val="-6"/>
          </w:rPr>
          <w:delText xml:space="preserve"> </w:delText>
        </w:r>
        <w:r w:rsidRPr="00F728EE" w:rsidDel="005D2A09">
          <w:rPr>
            <w:rFonts w:ascii="Arial" w:hAnsi="Arial" w:cs="Arial"/>
            <w:i/>
            <w:iCs/>
          </w:rPr>
          <w:delText>Standards</w:delText>
        </w:r>
        <w:r w:rsidRPr="00F728EE" w:rsidDel="005D2A09">
          <w:rPr>
            <w:rFonts w:ascii="Arial" w:hAnsi="Arial" w:cs="Arial"/>
            <w:i/>
            <w:iCs/>
            <w:spacing w:val="-4"/>
          </w:rPr>
          <w:delText xml:space="preserve"> </w:delText>
        </w:r>
        <w:r w:rsidRPr="00F728EE" w:rsidDel="005D2A09">
          <w:rPr>
            <w:rFonts w:ascii="Arial" w:hAnsi="Arial" w:cs="Arial"/>
            <w:i/>
            <w:iCs/>
          </w:rPr>
          <w:delText>Phase-In</w:delText>
        </w:r>
        <w:r w:rsidRPr="00F728EE" w:rsidDel="005D2A09">
          <w:rPr>
            <w:rFonts w:ascii="Arial" w:hAnsi="Arial" w:cs="Arial"/>
            <w:i/>
            <w:iCs/>
            <w:spacing w:val="-4"/>
          </w:rPr>
          <w:delText xml:space="preserve"> </w:delText>
        </w:r>
        <w:r w:rsidRPr="00F728EE" w:rsidDel="005D2A09">
          <w:rPr>
            <w:rFonts w:ascii="Arial" w:hAnsi="Arial" w:cs="Arial"/>
            <w:i/>
            <w:iCs/>
          </w:rPr>
          <w:delText>Requirements</w:delText>
        </w:r>
        <w:r w:rsidRPr="00F728EE" w:rsidDel="005D2A09">
          <w:rPr>
            <w:rFonts w:ascii="Arial" w:hAnsi="Arial" w:cs="Arial"/>
            <w:i/>
            <w:iCs/>
            <w:spacing w:val="-4"/>
          </w:rPr>
          <w:delText xml:space="preserve"> </w:delText>
        </w:r>
        <w:r w:rsidRPr="00F728EE" w:rsidDel="005D2A09">
          <w:rPr>
            <w:rFonts w:ascii="Arial" w:hAnsi="Arial" w:cs="Arial"/>
            <w:i/>
            <w:iCs/>
          </w:rPr>
          <w:delText>for</w:delText>
        </w:r>
        <w:r w:rsidRPr="00F728EE" w:rsidDel="005D2A09">
          <w:rPr>
            <w:rFonts w:ascii="Arial" w:hAnsi="Arial" w:cs="Arial"/>
            <w:i/>
            <w:iCs/>
            <w:spacing w:val="-4"/>
          </w:rPr>
          <w:delText xml:space="preserve"> </w:delText>
        </w:r>
        <w:r w:rsidRPr="00F728EE" w:rsidDel="005D2A09">
          <w:rPr>
            <w:rFonts w:ascii="Arial" w:hAnsi="Arial" w:cs="Arial"/>
            <w:i/>
            <w:iCs/>
            <w:spacing w:val="-2"/>
          </w:rPr>
          <w:delText>Manufacturers</w:delText>
        </w:r>
        <w:r w:rsidRPr="003D23EA" w:rsidDel="005D2A09">
          <w:rPr>
            <w:rFonts w:ascii="Arial" w:hAnsi="Arial" w:cs="Arial"/>
            <w:spacing w:val="-2"/>
          </w:rPr>
          <w:delText>.</w:delText>
        </w:r>
      </w:del>
    </w:p>
    <w:p w14:paraId="7F054574" w14:textId="2D07E27C" w:rsidR="0048243B" w:rsidRPr="003D23EA" w:rsidDel="005D2A09" w:rsidRDefault="0048243B" w:rsidP="009A18CE">
      <w:pPr>
        <w:pStyle w:val="Heading3"/>
        <w:keepNext w:val="0"/>
        <w:widowControl w:val="0"/>
        <w:spacing w:line="240" w:lineRule="auto"/>
        <w:rPr>
          <w:del w:id="1615" w:author="Joo, Hye@ARB" w:date="2026-06-04T21:41:00Z"/>
          <w:rFonts w:ascii="Arial" w:hAnsi="Arial" w:cs="Arial"/>
          <w:i/>
          <w:iCs/>
        </w:rPr>
      </w:pPr>
      <w:del w:id="1616" w:author="Joo, Hye@ARB" w:date="2026-06-04T21:41:00Z">
        <w:r w:rsidRPr="003D23EA" w:rsidDel="005D2A09">
          <w:rPr>
            <w:rFonts w:ascii="Arial" w:hAnsi="Arial" w:cs="Arial"/>
            <w:i/>
            <w:iCs/>
          </w:rPr>
          <w:delText>Fleet</w:delText>
        </w:r>
        <w:r w:rsidRPr="003D23EA" w:rsidDel="005D2A09">
          <w:rPr>
            <w:rFonts w:ascii="Arial" w:hAnsi="Arial" w:cs="Arial"/>
            <w:i/>
            <w:iCs/>
            <w:spacing w:val="-4"/>
          </w:rPr>
          <w:delText xml:space="preserve"> </w:delText>
        </w:r>
        <w:r w:rsidRPr="003D23EA" w:rsidDel="005D2A09">
          <w:rPr>
            <w:rFonts w:ascii="Arial" w:hAnsi="Arial" w:cs="Arial"/>
            <w:i/>
            <w:iCs/>
          </w:rPr>
          <w:delText>Average</w:delText>
        </w:r>
        <w:r w:rsidRPr="003D23EA" w:rsidDel="005D2A09">
          <w:rPr>
            <w:rFonts w:ascii="Arial" w:hAnsi="Arial" w:cs="Arial"/>
            <w:i/>
            <w:iCs/>
            <w:spacing w:val="-5"/>
          </w:rPr>
          <w:delText xml:space="preserve"> </w:delText>
        </w:r>
        <w:r w:rsidRPr="003D23EA" w:rsidDel="005D2A09">
          <w:rPr>
            <w:rFonts w:ascii="Arial" w:hAnsi="Arial" w:cs="Arial"/>
            <w:i/>
            <w:iCs/>
          </w:rPr>
          <w:delText>NMOG</w:delText>
        </w:r>
        <w:r w:rsidRPr="003D23EA" w:rsidDel="005D2A09">
          <w:rPr>
            <w:rFonts w:ascii="Arial" w:hAnsi="Arial" w:cs="Arial"/>
            <w:i/>
            <w:iCs/>
            <w:spacing w:val="-5"/>
          </w:rPr>
          <w:delText xml:space="preserve"> </w:delText>
        </w:r>
        <w:r w:rsidRPr="003D23EA" w:rsidDel="005D2A09">
          <w:rPr>
            <w:rFonts w:ascii="Arial" w:hAnsi="Arial" w:cs="Arial"/>
            <w:i/>
            <w:iCs/>
          </w:rPr>
          <w:delText>+</w:delText>
        </w:r>
        <w:r w:rsidRPr="003D23EA" w:rsidDel="005D2A09">
          <w:rPr>
            <w:rFonts w:ascii="Arial" w:hAnsi="Arial" w:cs="Arial"/>
            <w:i/>
            <w:iCs/>
            <w:spacing w:val="-1"/>
          </w:rPr>
          <w:delText xml:space="preserve"> </w:delText>
        </w:r>
        <w:r w:rsidRPr="003D23EA" w:rsidDel="005D2A09">
          <w:rPr>
            <w:rFonts w:ascii="Arial" w:hAnsi="Arial" w:cs="Arial"/>
            <w:i/>
            <w:iCs/>
          </w:rPr>
          <w:delText>NOx</w:delText>
        </w:r>
        <w:r w:rsidRPr="003D23EA" w:rsidDel="005D2A09">
          <w:rPr>
            <w:rFonts w:ascii="Arial" w:hAnsi="Arial" w:cs="Arial"/>
            <w:i/>
            <w:iCs/>
            <w:spacing w:val="-5"/>
          </w:rPr>
          <w:delText xml:space="preserve"> </w:delText>
        </w:r>
        <w:r w:rsidRPr="003D23EA" w:rsidDel="005D2A09">
          <w:rPr>
            <w:rFonts w:ascii="Arial" w:hAnsi="Arial" w:cs="Arial"/>
            <w:i/>
            <w:iCs/>
          </w:rPr>
          <w:delText>Requirements</w:delText>
        </w:r>
        <w:r w:rsidRPr="003D23EA" w:rsidDel="005D2A09">
          <w:rPr>
            <w:rFonts w:ascii="Arial" w:hAnsi="Arial" w:cs="Arial"/>
            <w:i/>
            <w:iCs/>
            <w:spacing w:val="-4"/>
          </w:rPr>
          <w:delText xml:space="preserve"> </w:delText>
        </w:r>
        <w:r w:rsidRPr="003D23EA" w:rsidDel="005D2A09">
          <w:rPr>
            <w:rFonts w:ascii="Arial" w:hAnsi="Arial" w:cs="Arial"/>
            <w:i/>
            <w:iCs/>
          </w:rPr>
          <w:delText>for</w:delText>
        </w:r>
        <w:r w:rsidRPr="003D23EA" w:rsidDel="005D2A09">
          <w:rPr>
            <w:rFonts w:ascii="Arial" w:hAnsi="Arial" w:cs="Arial"/>
            <w:i/>
            <w:iCs/>
            <w:spacing w:val="-4"/>
          </w:rPr>
          <w:delText xml:space="preserve"> </w:delText>
        </w:r>
        <w:r w:rsidRPr="003D23EA" w:rsidDel="005D2A09">
          <w:rPr>
            <w:rFonts w:ascii="Arial" w:hAnsi="Arial" w:cs="Arial"/>
            <w:i/>
            <w:iCs/>
          </w:rPr>
          <w:delText>Passenger</w:delText>
        </w:r>
        <w:r w:rsidRPr="003D23EA" w:rsidDel="005D2A09">
          <w:rPr>
            <w:rFonts w:ascii="Arial" w:hAnsi="Arial" w:cs="Arial"/>
            <w:i/>
            <w:iCs/>
            <w:spacing w:val="-4"/>
          </w:rPr>
          <w:delText xml:space="preserve"> </w:delText>
        </w:r>
        <w:r w:rsidRPr="003D23EA" w:rsidDel="005D2A09">
          <w:rPr>
            <w:rFonts w:ascii="Arial" w:hAnsi="Arial" w:cs="Arial"/>
            <w:i/>
            <w:iCs/>
          </w:rPr>
          <w:delText>Cars,</w:delText>
        </w:r>
        <w:r w:rsidRPr="003D23EA" w:rsidDel="005D2A09">
          <w:rPr>
            <w:rFonts w:ascii="Arial" w:hAnsi="Arial" w:cs="Arial"/>
            <w:i/>
            <w:iCs/>
            <w:spacing w:val="-4"/>
          </w:rPr>
          <w:delText xml:space="preserve"> </w:delText>
        </w:r>
        <w:r w:rsidRPr="003D23EA" w:rsidDel="005D2A09">
          <w:rPr>
            <w:rFonts w:ascii="Arial" w:hAnsi="Arial" w:cs="Arial"/>
            <w:i/>
            <w:iCs/>
          </w:rPr>
          <w:delText>Light-Duty Trucks, and Medium-Duty Passenger Vehicles.</w:delText>
        </w:r>
      </w:del>
    </w:p>
    <w:p w14:paraId="08466483" w14:textId="10FBCB62" w:rsidR="0048243B" w:rsidRPr="003D23EA" w:rsidDel="005D2A09" w:rsidRDefault="0048243B" w:rsidP="009A18CE">
      <w:pPr>
        <w:pStyle w:val="Heading4"/>
        <w:keepNext w:val="0"/>
        <w:widowControl w:val="0"/>
        <w:spacing w:line="240" w:lineRule="auto"/>
        <w:rPr>
          <w:del w:id="1617" w:author="Joo, Hye@ARB" w:date="2026-06-04T21:41:00Z"/>
          <w:rFonts w:ascii="Arial" w:hAnsi="Arial" w:cs="Arial"/>
        </w:rPr>
      </w:pPr>
      <w:del w:id="1618" w:author="Joo, Hye@ARB" w:date="2026-06-04T21:41:00Z">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fleet</w:delText>
        </w:r>
        <w:r w:rsidRPr="003D23EA" w:rsidDel="005D2A09">
          <w:rPr>
            <w:rFonts w:ascii="Arial" w:hAnsi="Arial" w:cs="Arial"/>
            <w:spacing w:val="-2"/>
          </w:rPr>
          <w:delText xml:space="preserve"> </w:delText>
        </w:r>
        <w:r w:rsidRPr="003D23EA" w:rsidDel="005D2A09">
          <w:rPr>
            <w:rFonts w:ascii="Arial" w:hAnsi="Arial" w:cs="Arial"/>
          </w:rPr>
          <w:delText>average</w:delText>
        </w:r>
        <w:r w:rsidRPr="003D23EA" w:rsidDel="005D2A09">
          <w:rPr>
            <w:rFonts w:ascii="Arial" w:hAnsi="Arial" w:cs="Arial"/>
            <w:spacing w:val="-5"/>
          </w:rPr>
          <w:delText xml:space="preserve"> </w:delText>
        </w:r>
        <w:r w:rsidRPr="003D23EA" w:rsidDel="005D2A09">
          <w:rPr>
            <w:rFonts w:ascii="Arial" w:hAnsi="Arial" w:cs="Arial"/>
          </w:rPr>
          <w:delText>non-methane</w:delText>
        </w:r>
        <w:r w:rsidRPr="003D23EA" w:rsidDel="005D2A09">
          <w:rPr>
            <w:rFonts w:ascii="Arial" w:hAnsi="Arial" w:cs="Arial"/>
            <w:spacing w:val="-5"/>
          </w:rPr>
          <w:delText xml:space="preserve"> </w:delText>
        </w:r>
        <w:r w:rsidRPr="003D23EA" w:rsidDel="005D2A09">
          <w:rPr>
            <w:rFonts w:ascii="Arial" w:hAnsi="Arial" w:cs="Arial"/>
          </w:rPr>
          <w:delText>organic</w:delText>
        </w:r>
        <w:r w:rsidRPr="003D23EA" w:rsidDel="005D2A09">
          <w:rPr>
            <w:rFonts w:ascii="Arial" w:hAnsi="Arial" w:cs="Arial"/>
            <w:spacing w:val="-5"/>
          </w:rPr>
          <w:delText xml:space="preserve"> </w:delText>
        </w:r>
        <w:r w:rsidRPr="003D23EA" w:rsidDel="005D2A09">
          <w:rPr>
            <w:rFonts w:ascii="Arial" w:hAnsi="Arial" w:cs="Arial"/>
          </w:rPr>
          <w:delText>gas</w:delText>
        </w:r>
        <w:r w:rsidRPr="003D23EA" w:rsidDel="005D2A09">
          <w:rPr>
            <w:rFonts w:ascii="Arial" w:hAnsi="Arial" w:cs="Arial"/>
            <w:spacing w:val="-4"/>
          </w:rPr>
          <w:delText xml:space="preserve"> </w:delText>
        </w:r>
        <w:r w:rsidRPr="003D23EA" w:rsidDel="005D2A09">
          <w:rPr>
            <w:rFonts w:ascii="Arial" w:hAnsi="Arial" w:cs="Arial"/>
          </w:rPr>
          <w:delText>plus</w:delText>
        </w:r>
        <w:r w:rsidRPr="003D23EA" w:rsidDel="005D2A09">
          <w:rPr>
            <w:rFonts w:ascii="Arial" w:hAnsi="Arial" w:cs="Arial"/>
            <w:spacing w:val="-4"/>
          </w:rPr>
          <w:delText xml:space="preserve"> </w:delText>
        </w:r>
        <w:r w:rsidRPr="003D23EA" w:rsidDel="005D2A09">
          <w:rPr>
            <w:rFonts w:ascii="Arial" w:hAnsi="Arial" w:cs="Arial"/>
          </w:rPr>
          <w:delText>oxides</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5"/>
          </w:rPr>
          <w:delText xml:space="preserve"> </w:delText>
        </w:r>
        <w:r w:rsidRPr="003D23EA" w:rsidDel="005D2A09">
          <w:rPr>
            <w:rFonts w:ascii="Arial" w:hAnsi="Arial" w:cs="Arial"/>
          </w:rPr>
          <w:delText>nitrogen</w:delText>
        </w:r>
        <w:r w:rsidRPr="003D23EA" w:rsidDel="005D2A09">
          <w:rPr>
            <w:rFonts w:ascii="Arial" w:hAnsi="Arial" w:cs="Arial"/>
            <w:spacing w:val="-4"/>
          </w:rPr>
          <w:delText xml:space="preserve"> </w:delText>
        </w:r>
        <w:r w:rsidRPr="003D23EA" w:rsidDel="005D2A09">
          <w:rPr>
            <w:rFonts w:ascii="Arial" w:hAnsi="Arial" w:cs="Arial"/>
          </w:rPr>
          <w:delText>exhaust mass emission values from the passenger cars, light-duty trucks, and medium-duty passenger vehicles that are produced and delivered for sale in California each model year by a manufacturer other than a small volume manufacturer shall not exceed:</w:delText>
        </w:r>
      </w:del>
    </w:p>
    <w:p w14:paraId="3088DD8A" w14:textId="26B61FE8" w:rsidR="003427AF" w:rsidRPr="003D23EA" w:rsidDel="005D2A09" w:rsidRDefault="003427AF" w:rsidP="00DD076F">
      <w:pPr>
        <w:rPr>
          <w:del w:id="1619" w:author="Joo, Hye@ARB" w:date="2026-06-04T21:41:00Z"/>
          <w:rFonts w:ascii="Arial" w:hAnsi="Arial" w:cs="Arial"/>
        </w:rPr>
      </w:pPr>
    </w:p>
    <w:p w14:paraId="392F17CE" w14:textId="33F2CEB0" w:rsidR="003427AF" w:rsidRPr="003D23EA" w:rsidDel="005D2A09" w:rsidRDefault="003427AF" w:rsidP="00DD076F">
      <w:pPr>
        <w:rPr>
          <w:del w:id="1620" w:author="Joo, Hye@ARB" w:date="2026-06-04T21:41:00Z"/>
          <w:rFonts w:ascii="Arial" w:hAnsi="Arial" w:cs="Arial"/>
        </w:rPr>
      </w:pPr>
    </w:p>
    <w:p w14:paraId="443A5423" w14:textId="04F013C0" w:rsidR="003427AF" w:rsidRPr="003D23EA" w:rsidDel="005D2A09" w:rsidRDefault="003427AF" w:rsidP="00DD076F">
      <w:pPr>
        <w:rPr>
          <w:del w:id="1621" w:author="Joo, Hye@ARB" w:date="2026-06-04T21:41:00Z"/>
          <w:rFonts w:ascii="Arial" w:hAnsi="Arial" w:cs="Arial"/>
        </w:rPr>
      </w:pPr>
    </w:p>
    <w:p w14:paraId="48E44633" w14:textId="0932701D" w:rsidR="003427AF" w:rsidRPr="003D23EA" w:rsidDel="005D2A09" w:rsidRDefault="003427AF" w:rsidP="00DD076F">
      <w:pPr>
        <w:rPr>
          <w:del w:id="1622" w:author="Joo, Hye@ARB" w:date="2026-06-04T21:41:00Z"/>
          <w:rFonts w:ascii="Arial" w:hAnsi="Arial" w:cs="Arial"/>
        </w:rPr>
      </w:pPr>
    </w:p>
    <w:p w14:paraId="3E2BA326" w14:textId="6F03C753" w:rsidR="003427AF" w:rsidRPr="003D23EA" w:rsidDel="005D2A09" w:rsidRDefault="003427AF" w:rsidP="003D23EA">
      <w:pPr>
        <w:rPr>
          <w:del w:id="1623" w:author="Joo, Hye@ARB" w:date="2026-06-04T21:41:00Z"/>
          <w:rFonts w:ascii="Arial" w:hAnsi="Arial" w:cs="Arial"/>
        </w:rPr>
      </w:pPr>
    </w:p>
    <w:p w14:paraId="0F8AA253" w14:textId="7F029D3B" w:rsidR="0048243B" w:rsidRPr="003D23EA" w:rsidDel="005D2A09" w:rsidRDefault="0048243B" w:rsidP="009A18CE">
      <w:pPr>
        <w:pStyle w:val="BodyText"/>
        <w:keepLines/>
        <w:spacing w:before="56" w:after="1"/>
        <w:rPr>
          <w:del w:id="1624" w:author="Joo, Hye@ARB" w:date="2026-06-04T21:41:00Z"/>
          <w:rFonts w:ascii="Arial" w:hAnsi="Arial" w:cs="Arial"/>
          <w:sz w:val="20"/>
        </w:rPr>
      </w:pPr>
    </w:p>
    <w:tbl>
      <w:tblPr>
        <w:tblW w:w="0" w:type="auto"/>
        <w:tblInd w:w="190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620"/>
        <w:gridCol w:w="2376"/>
        <w:gridCol w:w="3024"/>
      </w:tblGrid>
      <w:tr w:rsidR="0048243B" w:rsidRPr="001238F2" w:rsidDel="005D2A09" w14:paraId="08A2755F" w14:textId="27D59E34">
        <w:trPr>
          <w:trHeight w:val="1655"/>
          <w:del w:id="1625" w:author="Joo, Hye@ARB" w:date="2026-06-04T21:41:00Z"/>
        </w:trPr>
        <w:tc>
          <w:tcPr>
            <w:tcW w:w="7020" w:type="dxa"/>
            <w:gridSpan w:val="3"/>
            <w:tcBorders>
              <w:bottom w:val="single" w:sz="6" w:space="0" w:color="000000"/>
            </w:tcBorders>
          </w:tcPr>
          <w:p w14:paraId="54820E7C" w14:textId="6178EC71" w:rsidR="0048243B" w:rsidRPr="003D23EA" w:rsidDel="005D2A09" w:rsidRDefault="0048243B" w:rsidP="009A18CE">
            <w:pPr>
              <w:pStyle w:val="TableParagraph"/>
              <w:keepLines/>
              <w:ind w:left="13"/>
              <w:jc w:val="center"/>
              <w:rPr>
                <w:del w:id="1626" w:author="Joo, Hye@ARB" w:date="2026-06-04T21:41:00Z"/>
                <w:rFonts w:ascii="Arial" w:hAnsi="Arial" w:cs="Arial"/>
                <w:b/>
                <w:sz w:val="24"/>
              </w:rPr>
            </w:pPr>
            <w:del w:id="1627" w:author="Joo, Hye@ARB" w:date="2026-06-04T21:41:00Z">
              <w:r w:rsidRPr="003D23EA" w:rsidDel="005D2A09">
                <w:rPr>
                  <w:rFonts w:ascii="Arial" w:hAnsi="Arial" w:cs="Arial"/>
                  <w:b/>
                  <w:sz w:val="24"/>
                </w:rPr>
                <w:lastRenderedPageBreak/>
                <w:delText>FLEET</w:delText>
              </w:r>
              <w:r w:rsidRPr="003D23EA" w:rsidDel="005D2A09">
                <w:rPr>
                  <w:rFonts w:ascii="Arial" w:hAnsi="Arial" w:cs="Arial"/>
                  <w:b/>
                  <w:spacing w:val="-8"/>
                  <w:sz w:val="24"/>
                </w:rPr>
                <w:delText xml:space="preserve"> </w:delText>
              </w:r>
              <w:r w:rsidRPr="003D23EA" w:rsidDel="005D2A09">
                <w:rPr>
                  <w:rFonts w:ascii="Arial" w:hAnsi="Arial" w:cs="Arial"/>
                  <w:b/>
                  <w:sz w:val="24"/>
                </w:rPr>
                <w:delText>AVERAGE</w:delText>
              </w:r>
              <w:r w:rsidRPr="003D23EA" w:rsidDel="005D2A09">
                <w:rPr>
                  <w:rFonts w:ascii="Arial" w:hAnsi="Arial" w:cs="Arial"/>
                  <w:b/>
                  <w:spacing w:val="-8"/>
                  <w:sz w:val="24"/>
                </w:rPr>
                <w:delText xml:space="preserve"> </w:delText>
              </w:r>
              <w:r w:rsidRPr="003D23EA" w:rsidDel="005D2A09">
                <w:rPr>
                  <w:rFonts w:ascii="Arial" w:hAnsi="Arial" w:cs="Arial"/>
                  <w:b/>
                  <w:sz w:val="24"/>
                </w:rPr>
                <w:delText>NON-METHANE</w:delText>
              </w:r>
              <w:r w:rsidRPr="003D23EA" w:rsidDel="005D2A09">
                <w:rPr>
                  <w:rFonts w:ascii="Arial" w:hAnsi="Arial" w:cs="Arial"/>
                  <w:b/>
                  <w:spacing w:val="-8"/>
                  <w:sz w:val="24"/>
                </w:rPr>
                <w:delText xml:space="preserve"> </w:delText>
              </w:r>
              <w:r w:rsidRPr="003D23EA" w:rsidDel="005D2A09">
                <w:rPr>
                  <w:rFonts w:ascii="Arial" w:hAnsi="Arial" w:cs="Arial"/>
                  <w:b/>
                  <w:sz w:val="24"/>
                </w:rPr>
                <w:delText>ORGANIC</w:delText>
              </w:r>
              <w:r w:rsidRPr="003D23EA" w:rsidDel="005D2A09">
                <w:rPr>
                  <w:rFonts w:ascii="Arial" w:hAnsi="Arial" w:cs="Arial"/>
                  <w:b/>
                  <w:spacing w:val="-9"/>
                  <w:sz w:val="24"/>
                </w:rPr>
                <w:delText xml:space="preserve"> </w:delText>
              </w:r>
              <w:r w:rsidRPr="003D23EA" w:rsidDel="005D2A09">
                <w:rPr>
                  <w:rFonts w:ascii="Arial" w:hAnsi="Arial" w:cs="Arial"/>
                  <w:b/>
                  <w:sz w:val="24"/>
                </w:rPr>
                <w:delText>GAS</w:delText>
              </w:r>
              <w:r w:rsidRPr="003D23EA" w:rsidDel="005D2A09">
                <w:rPr>
                  <w:rFonts w:ascii="Arial" w:hAnsi="Arial" w:cs="Arial"/>
                  <w:b/>
                  <w:spacing w:val="-8"/>
                  <w:sz w:val="24"/>
                </w:rPr>
                <w:delText xml:space="preserve"> </w:delText>
              </w:r>
              <w:r w:rsidRPr="003D23EA" w:rsidDel="005D2A09">
                <w:rPr>
                  <w:rFonts w:ascii="Arial" w:hAnsi="Arial" w:cs="Arial"/>
                  <w:b/>
                  <w:sz w:val="24"/>
                </w:rPr>
                <w:delText>PLUS OXIDES OF NITROGEN</w:delText>
              </w:r>
            </w:del>
          </w:p>
          <w:p w14:paraId="1C729E10" w14:textId="08984CDB" w:rsidR="0048243B" w:rsidRPr="003D23EA" w:rsidDel="005D2A09" w:rsidRDefault="0048243B" w:rsidP="009A18CE">
            <w:pPr>
              <w:pStyle w:val="TableParagraph"/>
              <w:keepLines/>
              <w:ind w:left="143" w:right="131" w:firstLine="4"/>
              <w:jc w:val="center"/>
              <w:rPr>
                <w:del w:id="1628" w:author="Joo, Hye@ARB" w:date="2026-06-04T21:41:00Z"/>
                <w:rFonts w:ascii="Arial" w:hAnsi="Arial" w:cs="Arial"/>
                <w:b/>
                <w:sz w:val="24"/>
              </w:rPr>
            </w:pPr>
            <w:del w:id="1629" w:author="Joo, Hye@ARB" w:date="2026-06-04T21:41:00Z">
              <w:r w:rsidRPr="003D23EA" w:rsidDel="005D2A09">
                <w:rPr>
                  <w:rFonts w:ascii="Arial" w:hAnsi="Arial" w:cs="Arial"/>
                  <w:b/>
                  <w:sz w:val="24"/>
                </w:rPr>
                <w:delText>EXHAUST MASS EMISSION REQUIREMENTS FOR PASSENGER</w:delText>
              </w:r>
              <w:r w:rsidRPr="003D23EA" w:rsidDel="005D2A09">
                <w:rPr>
                  <w:rFonts w:ascii="Arial" w:hAnsi="Arial" w:cs="Arial"/>
                  <w:b/>
                  <w:spacing w:val="-8"/>
                  <w:sz w:val="24"/>
                </w:rPr>
                <w:delText xml:space="preserve"> </w:delText>
              </w:r>
              <w:r w:rsidRPr="003D23EA" w:rsidDel="005D2A09">
                <w:rPr>
                  <w:rFonts w:ascii="Arial" w:hAnsi="Arial" w:cs="Arial"/>
                  <w:b/>
                  <w:sz w:val="24"/>
                </w:rPr>
                <w:delText>CARS,</w:delText>
              </w:r>
              <w:r w:rsidRPr="003D23EA" w:rsidDel="005D2A09">
                <w:rPr>
                  <w:rFonts w:ascii="Arial" w:hAnsi="Arial" w:cs="Arial"/>
                  <w:b/>
                  <w:spacing w:val="-8"/>
                  <w:sz w:val="24"/>
                </w:rPr>
                <w:delText xml:space="preserve"> </w:delText>
              </w:r>
              <w:r w:rsidRPr="003D23EA" w:rsidDel="005D2A09">
                <w:rPr>
                  <w:rFonts w:ascii="Arial" w:hAnsi="Arial" w:cs="Arial"/>
                  <w:b/>
                  <w:sz w:val="24"/>
                </w:rPr>
                <w:delText>LIGHT-DUTY</w:delText>
              </w:r>
              <w:r w:rsidRPr="003D23EA" w:rsidDel="005D2A09">
                <w:rPr>
                  <w:rFonts w:ascii="Arial" w:hAnsi="Arial" w:cs="Arial"/>
                  <w:b/>
                  <w:spacing w:val="-8"/>
                  <w:sz w:val="24"/>
                </w:rPr>
                <w:delText xml:space="preserve"> </w:delText>
              </w:r>
              <w:r w:rsidRPr="003D23EA" w:rsidDel="005D2A09">
                <w:rPr>
                  <w:rFonts w:ascii="Arial" w:hAnsi="Arial" w:cs="Arial"/>
                  <w:b/>
                  <w:sz w:val="24"/>
                </w:rPr>
                <w:delText>TRUCKS,</w:delText>
              </w:r>
              <w:r w:rsidRPr="003D23EA" w:rsidDel="005D2A09">
                <w:rPr>
                  <w:rFonts w:ascii="Arial" w:hAnsi="Arial" w:cs="Arial"/>
                  <w:b/>
                  <w:spacing w:val="-8"/>
                  <w:sz w:val="24"/>
                </w:rPr>
                <w:delText xml:space="preserve"> </w:delText>
              </w:r>
              <w:r w:rsidRPr="003D23EA" w:rsidDel="005D2A09">
                <w:rPr>
                  <w:rFonts w:ascii="Arial" w:hAnsi="Arial" w:cs="Arial"/>
                  <w:b/>
                  <w:sz w:val="24"/>
                </w:rPr>
                <w:delText>AND</w:delText>
              </w:r>
              <w:r w:rsidRPr="003D23EA" w:rsidDel="005D2A09">
                <w:rPr>
                  <w:rFonts w:ascii="Arial" w:hAnsi="Arial" w:cs="Arial"/>
                  <w:b/>
                  <w:spacing w:val="-8"/>
                  <w:sz w:val="24"/>
                </w:rPr>
                <w:delText xml:space="preserve"> </w:delText>
              </w:r>
              <w:r w:rsidRPr="003D23EA" w:rsidDel="005D2A09">
                <w:rPr>
                  <w:rFonts w:ascii="Arial" w:hAnsi="Arial" w:cs="Arial"/>
                  <w:b/>
                  <w:sz w:val="24"/>
                </w:rPr>
                <w:delText>MEDIUM- DUTY PASSENGER VEHICLES</w:delText>
              </w:r>
            </w:del>
          </w:p>
          <w:p w14:paraId="74269EAE" w14:textId="2B92550D" w:rsidR="0048243B" w:rsidRPr="003D23EA" w:rsidDel="005D2A09" w:rsidRDefault="0048243B" w:rsidP="009A18CE">
            <w:pPr>
              <w:pStyle w:val="TableParagraph"/>
              <w:keepLines/>
              <w:ind w:left="13" w:right="3"/>
              <w:jc w:val="center"/>
              <w:rPr>
                <w:del w:id="1630" w:author="Joo, Hye@ARB" w:date="2026-06-04T21:41:00Z"/>
                <w:rFonts w:ascii="Arial" w:hAnsi="Arial" w:cs="Arial"/>
                <w:sz w:val="24"/>
              </w:rPr>
            </w:pPr>
            <w:del w:id="1631" w:author="Joo, Hye@ARB" w:date="2026-06-04T21:41:00Z">
              <w:r w:rsidRPr="003D23EA" w:rsidDel="005D2A09">
                <w:rPr>
                  <w:rFonts w:ascii="Arial" w:hAnsi="Arial" w:cs="Arial"/>
                  <w:sz w:val="24"/>
                </w:rPr>
                <w:delText>(150,000</w:delText>
              </w:r>
              <w:r w:rsidRPr="003D23EA" w:rsidDel="005D2A09">
                <w:rPr>
                  <w:rFonts w:ascii="Arial" w:hAnsi="Arial" w:cs="Arial"/>
                  <w:spacing w:val="-4"/>
                  <w:sz w:val="24"/>
                </w:rPr>
                <w:delText xml:space="preserve"> </w:delText>
              </w:r>
              <w:r w:rsidRPr="003D23EA" w:rsidDel="005D2A09">
                <w:rPr>
                  <w:rFonts w:ascii="Arial" w:hAnsi="Arial" w:cs="Arial"/>
                  <w:sz w:val="24"/>
                </w:rPr>
                <w:delText>mile</w:delText>
              </w:r>
              <w:r w:rsidRPr="003D23EA" w:rsidDel="005D2A09">
                <w:rPr>
                  <w:rFonts w:ascii="Arial" w:hAnsi="Arial" w:cs="Arial"/>
                  <w:spacing w:val="-3"/>
                  <w:sz w:val="24"/>
                </w:rPr>
                <w:delText xml:space="preserve"> </w:delText>
              </w:r>
              <w:r w:rsidRPr="003D23EA" w:rsidDel="005D2A09">
                <w:rPr>
                  <w:rFonts w:ascii="Arial" w:hAnsi="Arial" w:cs="Arial"/>
                  <w:sz w:val="24"/>
                </w:rPr>
                <w:delText>Durability</w:delText>
              </w:r>
              <w:r w:rsidRPr="003D23EA" w:rsidDel="005D2A09">
                <w:rPr>
                  <w:rFonts w:ascii="Arial" w:hAnsi="Arial" w:cs="Arial"/>
                  <w:spacing w:val="-2"/>
                  <w:sz w:val="24"/>
                </w:rPr>
                <w:delText xml:space="preserve"> </w:delText>
              </w:r>
              <w:r w:rsidRPr="003D23EA" w:rsidDel="005D2A09">
                <w:rPr>
                  <w:rFonts w:ascii="Arial" w:hAnsi="Arial" w:cs="Arial"/>
                  <w:sz w:val="24"/>
                </w:rPr>
                <w:delText>Vehicle</w:delText>
              </w:r>
              <w:r w:rsidRPr="003D23EA" w:rsidDel="005D2A09">
                <w:rPr>
                  <w:rFonts w:ascii="Arial" w:hAnsi="Arial" w:cs="Arial"/>
                  <w:spacing w:val="-2"/>
                  <w:sz w:val="24"/>
                </w:rPr>
                <w:delText xml:space="preserve"> Basis)</w:delText>
              </w:r>
            </w:del>
          </w:p>
        </w:tc>
      </w:tr>
      <w:tr w:rsidR="0048243B" w:rsidRPr="001238F2" w:rsidDel="005D2A09" w14:paraId="5E0DCE6E" w14:textId="219FC554">
        <w:trPr>
          <w:trHeight w:val="553"/>
          <w:del w:id="1632" w:author="Joo, Hye@ARB" w:date="2026-06-04T21:41:00Z"/>
        </w:trPr>
        <w:tc>
          <w:tcPr>
            <w:tcW w:w="1620" w:type="dxa"/>
            <w:vMerge w:val="restart"/>
            <w:tcBorders>
              <w:top w:val="single" w:sz="6" w:space="0" w:color="000000"/>
              <w:bottom w:val="single" w:sz="6" w:space="0" w:color="000000"/>
              <w:right w:val="single" w:sz="6" w:space="0" w:color="000000"/>
            </w:tcBorders>
          </w:tcPr>
          <w:p w14:paraId="5B7D703D" w14:textId="4922F97F" w:rsidR="0048243B" w:rsidRPr="00DC4385" w:rsidDel="005D2A09" w:rsidRDefault="0048243B" w:rsidP="009A18CE">
            <w:pPr>
              <w:pStyle w:val="TableParagraph"/>
              <w:keepLines/>
              <w:rPr>
                <w:del w:id="1633" w:author="Joo, Hye@ARB" w:date="2026-06-04T21:41:00Z"/>
                <w:rFonts w:ascii="Arial" w:hAnsi="Arial" w:cs="Arial"/>
                <w:sz w:val="24"/>
              </w:rPr>
            </w:pPr>
          </w:p>
          <w:p w14:paraId="7647ACDF" w14:textId="5DCA5759" w:rsidR="0048243B" w:rsidRPr="00DC4385" w:rsidDel="005D2A09" w:rsidRDefault="0048243B" w:rsidP="009A18CE">
            <w:pPr>
              <w:pStyle w:val="TableParagraph"/>
              <w:keepLines/>
              <w:spacing w:before="145"/>
              <w:rPr>
                <w:del w:id="1634" w:author="Joo, Hye@ARB" w:date="2026-06-04T21:41:00Z"/>
                <w:rFonts w:ascii="Arial" w:hAnsi="Arial" w:cs="Arial"/>
                <w:sz w:val="24"/>
              </w:rPr>
            </w:pPr>
          </w:p>
          <w:p w14:paraId="36BFE99D" w14:textId="08E81BA6" w:rsidR="0048243B" w:rsidRPr="00DC4385" w:rsidDel="005D2A09" w:rsidRDefault="0048243B" w:rsidP="009A18CE">
            <w:pPr>
              <w:pStyle w:val="TableParagraph"/>
              <w:keepLines/>
              <w:ind w:left="88"/>
              <w:rPr>
                <w:del w:id="1635" w:author="Joo, Hye@ARB" w:date="2026-06-04T21:41:00Z"/>
                <w:rFonts w:ascii="Arial" w:hAnsi="Arial" w:cs="Arial"/>
                <w:i/>
                <w:sz w:val="24"/>
              </w:rPr>
            </w:pPr>
            <w:del w:id="1636" w:author="Joo, Hye@ARB" w:date="2026-06-04T21:41:00Z">
              <w:r w:rsidRPr="00DC4385" w:rsidDel="005D2A09">
                <w:rPr>
                  <w:rFonts w:ascii="Arial" w:hAnsi="Arial" w:cs="Arial"/>
                  <w:i/>
                  <w:sz w:val="24"/>
                </w:rPr>
                <w:delText>Model</w:delText>
              </w:r>
              <w:r w:rsidRPr="00DC4385" w:rsidDel="005D2A09">
                <w:rPr>
                  <w:rFonts w:ascii="Arial" w:hAnsi="Arial" w:cs="Arial"/>
                  <w:i/>
                  <w:spacing w:val="-2"/>
                  <w:sz w:val="24"/>
                </w:rPr>
                <w:delText xml:space="preserve"> </w:delText>
              </w:r>
              <w:r w:rsidRPr="00DC4385" w:rsidDel="005D2A09">
                <w:rPr>
                  <w:rFonts w:ascii="Arial" w:hAnsi="Arial" w:cs="Arial"/>
                  <w:i/>
                  <w:spacing w:val="-4"/>
                  <w:sz w:val="24"/>
                </w:rPr>
                <w:delText>Year</w:delText>
              </w:r>
            </w:del>
          </w:p>
        </w:tc>
        <w:tc>
          <w:tcPr>
            <w:tcW w:w="5400" w:type="dxa"/>
            <w:gridSpan w:val="2"/>
            <w:tcBorders>
              <w:top w:val="single" w:sz="6" w:space="0" w:color="000000"/>
              <w:left w:val="single" w:sz="6" w:space="0" w:color="000000"/>
              <w:bottom w:val="single" w:sz="6" w:space="0" w:color="000000"/>
            </w:tcBorders>
          </w:tcPr>
          <w:p w14:paraId="7B71F696" w14:textId="7419ECD6" w:rsidR="0048243B" w:rsidRPr="00DC4385" w:rsidDel="005D2A09" w:rsidRDefault="0048243B" w:rsidP="009A18CE">
            <w:pPr>
              <w:pStyle w:val="TableParagraph"/>
              <w:keepLines/>
              <w:ind w:left="1893" w:right="990" w:hanging="615"/>
              <w:rPr>
                <w:del w:id="1637" w:author="Joo, Hye@ARB" w:date="2026-06-04T21:41:00Z"/>
                <w:rFonts w:ascii="Arial" w:hAnsi="Arial" w:cs="Arial"/>
                <w:i/>
                <w:sz w:val="24"/>
              </w:rPr>
            </w:pPr>
            <w:del w:id="1638" w:author="Joo, Hye@ARB" w:date="2026-06-04T21:41:00Z">
              <w:r w:rsidRPr="00DC4385" w:rsidDel="005D2A09">
                <w:rPr>
                  <w:rFonts w:ascii="Arial" w:hAnsi="Arial" w:cs="Arial"/>
                  <w:i/>
                  <w:sz w:val="24"/>
                </w:rPr>
                <w:delText>Fleet</w:delText>
              </w:r>
              <w:r w:rsidRPr="00DC4385" w:rsidDel="005D2A09">
                <w:rPr>
                  <w:rFonts w:ascii="Arial" w:hAnsi="Arial" w:cs="Arial"/>
                  <w:i/>
                  <w:spacing w:val="-10"/>
                  <w:sz w:val="24"/>
                </w:rPr>
                <w:delText xml:space="preserve"> </w:delText>
              </w:r>
              <w:r w:rsidRPr="00DC4385" w:rsidDel="005D2A09">
                <w:rPr>
                  <w:rFonts w:ascii="Arial" w:hAnsi="Arial" w:cs="Arial"/>
                  <w:i/>
                  <w:sz w:val="24"/>
                </w:rPr>
                <w:delText>Average</w:delText>
              </w:r>
              <w:r w:rsidRPr="00DC4385" w:rsidDel="005D2A09">
                <w:rPr>
                  <w:rFonts w:ascii="Arial" w:hAnsi="Arial" w:cs="Arial"/>
                  <w:i/>
                  <w:spacing w:val="-10"/>
                  <w:sz w:val="24"/>
                </w:rPr>
                <w:delText xml:space="preserve"> </w:delText>
              </w:r>
              <w:r w:rsidRPr="00DC4385" w:rsidDel="005D2A09">
                <w:rPr>
                  <w:rFonts w:ascii="Arial" w:hAnsi="Arial" w:cs="Arial"/>
                  <w:i/>
                  <w:sz w:val="24"/>
                </w:rPr>
                <w:delText>NMOG</w:delText>
              </w:r>
              <w:r w:rsidRPr="00DC4385" w:rsidDel="005D2A09">
                <w:rPr>
                  <w:rFonts w:ascii="Arial" w:hAnsi="Arial" w:cs="Arial"/>
                  <w:i/>
                  <w:spacing w:val="-11"/>
                  <w:sz w:val="24"/>
                </w:rPr>
                <w:delText xml:space="preserve"> </w:delText>
              </w:r>
              <w:r w:rsidRPr="00DC4385" w:rsidDel="005D2A09">
                <w:rPr>
                  <w:rFonts w:ascii="Arial" w:hAnsi="Arial" w:cs="Arial"/>
                  <w:i/>
                  <w:sz w:val="24"/>
                </w:rPr>
                <w:delText>+</w:delText>
              </w:r>
              <w:r w:rsidRPr="00DC4385" w:rsidDel="005D2A09">
                <w:rPr>
                  <w:rFonts w:ascii="Arial" w:hAnsi="Arial" w:cs="Arial"/>
                  <w:i/>
                  <w:spacing w:val="-7"/>
                  <w:sz w:val="24"/>
                </w:rPr>
                <w:delText xml:space="preserve"> </w:delText>
              </w:r>
              <w:r w:rsidRPr="00DC4385" w:rsidDel="005D2A09">
                <w:rPr>
                  <w:rFonts w:ascii="Arial" w:hAnsi="Arial" w:cs="Arial"/>
                  <w:i/>
                  <w:sz w:val="24"/>
                </w:rPr>
                <w:delText>NOx (grams per mile)</w:delText>
              </w:r>
            </w:del>
          </w:p>
        </w:tc>
      </w:tr>
      <w:tr w:rsidR="0048243B" w:rsidRPr="001238F2" w:rsidDel="005D2A09" w14:paraId="33E09BEA" w14:textId="7065B2A3">
        <w:trPr>
          <w:trHeight w:val="1103"/>
          <w:del w:id="1639" w:author="Joo, Hye@ARB" w:date="2026-06-04T21:41:00Z"/>
        </w:trPr>
        <w:tc>
          <w:tcPr>
            <w:tcW w:w="1620" w:type="dxa"/>
            <w:vMerge/>
            <w:tcBorders>
              <w:top w:val="nil"/>
              <w:bottom w:val="single" w:sz="6" w:space="0" w:color="000000"/>
              <w:right w:val="single" w:sz="6" w:space="0" w:color="000000"/>
            </w:tcBorders>
          </w:tcPr>
          <w:p w14:paraId="52B52834" w14:textId="0961FD76" w:rsidR="0048243B" w:rsidRPr="00DC4385" w:rsidDel="005D2A09" w:rsidRDefault="0048243B" w:rsidP="009A18CE">
            <w:pPr>
              <w:keepLines/>
              <w:widowControl w:val="0"/>
              <w:spacing w:line="240" w:lineRule="auto"/>
              <w:rPr>
                <w:del w:id="1640" w:author="Joo, Hye@ARB" w:date="2026-06-04T21:41:00Z"/>
                <w:rFonts w:ascii="Arial" w:hAnsi="Arial" w:cs="Arial"/>
                <w:sz w:val="2"/>
                <w:szCs w:val="2"/>
              </w:rPr>
            </w:pPr>
          </w:p>
        </w:tc>
        <w:tc>
          <w:tcPr>
            <w:tcW w:w="2376" w:type="dxa"/>
            <w:tcBorders>
              <w:top w:val="single" w:sz="6" w:space="0" w:color="000000"/>
              <w:left w:val="single" w:sz="6" w:space="0" w:color="000000"/>
              <w:bottom w:val="single" w:sz="6" w:space="0" w:color="000000"/>
              <w:right w:val="single" w:sz="6" w:space="0" w:color="000000"/>
            </w:tcBorders>
          </w:tcPr>
          <w:p w14:paraId="0AD42F5B" w14:textId="582A731D" w:rsidR="0048243B" w:rsidRPr="00DC4385" w:rsidDel="005D2A09" w:rsidRDefault="0048243B" w:rsidP="009A18CE">
            <w:pPr>
              <w:pStyle w:val="TableParagraph"/>
              <w:keepLines/>
              <w:ind w:left="350" w:right="250" w:firstLine="427"/>
              <w:rPr>
                <w:del w:id="1641" w:author="Joo, Hye@ARB" w:date="2026-06-04T21:41:00Z"/>
                <w:rFonts w:ascii="Arial" w:hAnsi="Arial" w:cs="Arial"/>
                <w:i/>
                <w:sz w:val="24"/>
              </w:rPr>
            </w:pPr>
            <w:del w:id="1642" w:author="Joo, Hye@ARB" w:date="2026-06-04T21:41:00Z">
              <w:r w:rsidRPr="00DC4385" w:rsidDel="005D2A09">
                <w:rPr>
                  <w:rFonts w:ascii="Arial" w:hAnsi="Arial" w:cs="Arial"/>
                  <w:i/>
                  <w:sz w:val="24"/>
                </w:rPr>
                <w:delText>All PCs; LDTs</w:delText>
              </w:r>
              <w:r w:rsidRPr="00DC4385" w:rsidDel="005D2A09">
                <w:rPr>
                  <w:rFonts w:ascii="Arial" w:hAnsi="Arial" w:cs="Arial"/>
                  <w:i/>
                  <w:spacing w:val="-15"/>
                  <w:sz w:val="24"/>
                </w:rPr>
                <w:delText xml:space="preserve"> </w:delText>
              </w:r>
              <w:r w:rsidRPr="00DC4385" w:rsidDel="005D2A09">
                <w:rPr>
                  <w:rFonts w:ascii="Arial" w:hAnsi="Arial" w:cs="Arial"/>
                  <w:i/>
                  <w:sz w:val="24"/>
                </w:rPr>
                <w:delText>0-3750</w:delText>
              </w:r>
              <w:r w:rsidRPr="00DC4385" w:rsidDel="005D2A09">
                <w:rPr>
                  <w:rFonts w:ascii="Arial" w:hAnsi="Arial" w:cs="Arial"/>
                  <w:i/>
                  <w:spacing w:val="-15"/>
                  <w:sz w:val="24"/>
                </w:rPr>
                <w:delText xml:space="preserve"> </w:delText>
              </w:r>
              <w:r w:rsidRPr="00DC4385" w:rsidDel="005D2A09">
                <w:rPr>
                  <w:rFonts w:ascii="Arial" w:hAnsi="Arial" w:cs="Arial"/>
                  <w:i/>
                  <w:sz w:val="24"/>
                </w:rPr>
                <w:delText>lbs.</w:delText>
              </w:r>
            </w:del>
          </w:p>
          <w:p w14:paraId="09296F15" w14:textId="5EB63EDE" w:rsidR="0048243B" w:rsidRPr="00DC4385" w:rsidDel="005D2A09" w:rsidRDefault="0048243B" w:rsidP="009A18CE">
            <w:pPr>
              <w:pStyle w:val="TableParagraph"/>
              <w:keepLines/>
              <w:ind w:left="14"/>
              <w:jc w:val="center"/>
              <w:rPr>
                <w:del w:id="1643" w:author="Joo, Hye@ARB" w:date="2026-06-04T21:41:00Z"/>
                <w:rFonts w:ascii="Arial" w:hAnsi="Arial" w:cs="Arial"/>
                <w:i/>
                <w:sz w:val="24"/>
              </w:rPr>
            </w:pPr>
            <w:del w:id="1644" w:author="Joo, Hye@ARB" w:date="2026-06-04T21:41:00Z">
              <w:r w:rsidRPr="00DC4385" w:rsidDel="005D2A09">
                <w:rPr>
                  <w:rFonts w:ascii="Arial" w:hAnsi="Arial" w:cs="Arial"/>
                  <w:i/>
                  <w:spacing w:val="-5"/>
                  <w:sz w:val="24"/>
                </w:rPr>
                <w:delText>LVW</w:delText>
              </w:r>
            </w:del>
          </w:p>
        </w:tc>
        <w:tc>
          <w:tcPr>
            <w:tcW w:w="3024" w:type="dxa"/>
            <w:tcBorders>
              <w:top w:val="single" w:sz="6" w:space="0" w:color="000000"/>
              <w:left w:val="single" w:sz="6" w:space="0" w:color="000000"/>
              <w:bottom w:val="single" w:sz="6" w:space="0" w:color="000000"/>
            </w:tcBorders>
          </w:tcPr>
          <w:p w14:paraId="159734E0" w14:textId="014A7D64" w:rsidR="0048243B" w:rsidRPr="00DC4385" w:rsidDel="005D2A09" w:rsidRDefault="0048243B" w:rsidP="009A18CE">
            <w:pPr>
              <w:pStyle w:val="TableParagraph"/>
              <w:keepLines/>
              <w:ind w:left="79" w:right="59"/>
              <w:jc w:val="center"/>
              <w:rPr>
                <w:del w:id="1645" w:author="Joo, Hye@ARB" w:date="2026-06-04T21:41:00Z"/>
                <w:rFonts w:ascii="Arial" w:hAnsi="Arial" w:cs="Arial"/>
                <w:i/>
                <w:sz w:val="24"/>
              </w:rPr>
            </w:pPr>
            <w:del w:id="1646" w:author="Joo, Hye@ARB" w:date="2026-06-04T21:41:00Z">
              <w:r w:rsidRPr="00DC4385" w:rsidDel="005D2A09">
                <w:rPr>
                  <w:rFonts w:ascii="Arial" w:hAnsi="Arial" w:cs="Arial"/>
                  <w:i/>
                  <w:spacing w:val="-4"/>
                  <w:sz w:val="24"/>
                </w:rPr>
                <w:delText>LDTs</w:delText>
              </w:r>
            </w:del>
          </w:p>
          <w:p w14:paraId="64D42A59" w14:textId="72D5B6E7" w:rsidR="0048243B" w:rsidRPr="00DC4385" w:rsidDel="005D2A09" w:rsidRDefault="0048243B" w:rsidP="009A18CE">
            <w:pPr>
              <w:pStyle w:val="TableParagraph"/>
              <w:keepLines/>
              <w:ind w:left="79"/>
              <w:jc w:val="center"/>
              <w:rPr>
                <w:del w:id="1647" w:author="Joo, Hye@ARB" w:date="2026-06-04T21:41:00Z"/>
                <w:rFonts w:ascii="Arial" w:hAnsi="Arial" w:cs="Arial"/>
                <w:i/>
                <w:sz w:val="24"/>
              </w:rPr>
            </w:pPr>
            <w:del w:id="1648" w:author="Joo, Hye@ARB" w:date="2026-06-04T21:41:00Z">
              <w:r w:rsidRPr="00DC4385" w:rsidDel="005D2A09">
                <w:rPr>
                  <w:rFonts w:ascii="Arial" w:hAnsi="Arial" w:cs="Arial"/>
                  <w:i/>
                  <w:sz w:val="24"/>
                </w:rPr>
                <w:delText>3751</w:delText>
              </w:r>
              <w:r w:rsidRPr="00DC4385" w:rsidDel="005D2A09">
                <w:rPr>
                  <w:rFonts w:ascii="Arial" w:hAnsi="Arial" w:cs="Arial"/>
                  <w:i/>
                  <w:spacing w:val="-3"/>
                  <w:sz w:val="24"/>
                </w:rPr>
                <w:delText xml:space="preserve"> </w:delText>
              </w:r>
              <w:r w:rsidRPr="00DC4385" w:rsidDel="005D2A09">
                <w:rPr>
                  <w:rFonts w:ascii="Arial" w:hAnsi="Arial" w:cs="Arial"/>
                  <w:i/>
                  <w:sz w:val="24"/>
                </w:rPr>
                <w:delText>lbs. LVW</w:delText>
              </w:r>
              <w:r w:rsidRPr="00DC4385" w:rsidDel="005D2A09">
                <w:rPr>
                  <w:rFonts w:ascii="Arial" w:hAnsi="Arial" w:cs="Arial"/>
                  <w:i/>
                  <w:spacing w:val="-2"/>
                  <w:sz w:val="24"/>
                </w:rPr>
                <w:delText xml:space="preserve"> </w:delText>
              </w:r>
              <w:r w:rsidRPr="00DC4385" w:rsidDel="005D2A09">
                <w:rPr>
                  <w:rFonts w:ascii="Arial" w:hAnsi="Arial" w:cs="Arial"/>
                  <w:i/>
                  <w:sz w:val="24"/>
                </w:rPr>
                <w:delText>-</w:delText>
              </w:r>
              <w:r w:rsidRPr="00DC4385" w:rsidDel="005D2A09">
                <w:rPr>
                  <w:rFonts w:ascii="Arial" w:hAnsi="Arial" w:cs="Arial"/>
                  <w:i/>
                  <w:spacing w:val="-1"/>
                  <w:sz w:val="24"/>
                </w:rPr>
                <w:delText xml:space="preserve"> </w:delText>
              </w:r>
              <w:r w:rsidRPr="00DC4385" w:rsidDel="005D2A09">
                <w:rPr>
                  <w:rFonts w:ascii="Arial" w:hAnsi="Arial" w:cs="Arial"/>
                  <w:i/>
                  <w:sz w:val="24"/>
                </w:rPr>
                <w:delText xml:space="preserve">8500 </w:delText>
              </w:r>
              <w:r w:rsidRPr="00DC4385" w:rsidDel="005D2A09">
                <w:rPr>
                  <w:rFonts w:ascii="Arial" w:hAnsi="Arial" w:cs="Arial"/>
                  <w:i/>
                  <w:spacing w:val="-4"/>
                  <w:sz w:val="24"/>
                </w:rPr>
                <w:delText>lbs.</w:delText>
              </w:r>
            </w:del>
          </w:p>
          <w:p w14:paraId="3A698248" w14:textId="451BE41E" w:rsidR="0048243B" w:rsidRPr="00DC4385" w:rsidDel="005D2A09" w:rsidRDefault="0048243B" w:rsidP="009A18CE">
            <w:pPr>
              <w:pStyle w:val="TableParagraph"/>
              <w:keepLines/>
              <w:ind w:left="79" w:right="62"/>
              <w:jc w:val="center"/>
              <w:rPr>
                <w:del w:id="1649" w:author="Joo, Hye@ARB" w:date="2026-06-04T21:41:00Z"/>
                <w:rFonts w:ascii="Arial" w:hAnsi="Arial" w:cs="Arial"/>
                <w:i/>
                <w:sz w:val="24"/>
              </w:rPr>
            </w:pPr>
            <w:del w:id="1650" w:author="Joo, Hye@ARB" w:date="2026-06-04T21:41:00Z">
              <w:r w:rsidRPr="00DC4385" w:rsidDel="005D2A09">
                <w:rPr>
                  <w:rFonts w:ascii="Arial" w:hAnsi="Arial" w:cs="Arial"/>
                  <w:i/>
                  <w:spacing w:val="-2"/>
                  <w:sz w:val="24"/>
                </w:rPr>
                <w:delText>GVWR;</w:delText>
              </w:r>
            </w:del>
          </w:p>
          <w:p w14:paraId="7CB7D7D9" w14:textId="61BED106" w:rsidR="0048243B" w:rsidRPr="00DC4385" w:rsidDel="005D2A09" w:rsidRDefault="0048243B" w:rsidP="009A18CE">
            <w:pPr>
              <w:pStyle w:val="TableParagraph"/>
              <w:keepLines/>
              <w:ind w:left="79" w:right="58"/>
              <w:jc w:val="center"/>
              <w:rPr>
                <w:del w:id="1651" w:author="Joo, Hye@ARB" w:date="2026-06-04T21:41:00Z"/>
                <w:rFonts w:ascii="Arial" w:hAnsi="Arial" w:cs="Arial"/>
                <w:i/>
                <w:sz w:val="24"/>
              </w:rPr>
            </w:pPr>
            <w:del w:id="1652" w:author="Joo, Hye@ARB" w:date="2026-06-04T21:41:00Z">
              <w:r w:rsidRPr="00DC4385" w:rsidDel="005D2A09">
                <w:rPr>
                  <w:rFonts w:ascii="Arial" w:hAnsi="Arial" w:cs="Arial"/>
                  <w:i/>
                  <w:sz w:val="24"/>
                </w:rPr>
                <w:delText>All</w:delText>
              </w:r>
              <w:r w:rsidRPr="00DC4385" w:rsidDel="005D2A09">
                <w:rPr>
                  <w:rFonts w:ascii="Arial" w:hAnsi="Arial" w:cs="Arial"/>
                  <w:i/>
                  <w:spacing w:val="-1"/>
                  <w:sz w:val="24"/>
                </w:rPr>
                <w:delText xml:space="preserve"> </w:delText>
              </w:r>
              <w:r w:rsidRPr="00DC4385" w:rsidDel="005D2A09">
                <w:rPr>
                  <w:rFonts w:ascii="Arial" w:hAnsi="Arial" w:cs="Arial"/>
                  <w:i/>
                  <w:spacing w:val="-2"/>
                  <w:sz w:val="24"/>
                </w:rPr>
                <w:delText>MDPVs</w:delText>
              </w:r>
            </w:del>
          </w:p>
        </w:tc>
      </w:tr>
      <w:tr w:rsidR="0048243B" w:rsidRPr="001238F2" w:rsidDel="005D2A09" w14:paraId="4C2C4FC0" w14:textId="4801DF8F">
        <w:trPr>
          <w:trHeight w:val="402"/>
          <w:del w:id="1653" w:author="Joo, Hye@ARB" w:date="2026-06-04T21:41:00Z"/>
        </w:trPr>
        <w:tc>
          <w:tcPr>
            <w:tcW w:w="1620" w:type="dxa"/>
            <w:tcBorders>
              <w:top w:val="single" w:sz="6" w:space="0" w:color="000000"/>
              <w:bottom w:val="single" w:sz="6" w:space="0" w:color="000000"/>
              <w:right w:val="single" w:sz="6" w:space="0" w:color="000000"/>
            </w:tcBorders>
          </w:tcPr>
          <w:p w14:paraId="4ACA320E" w14:textId="45D2E3C7" w:rsidR="0048243B" w:rsidRPr="00DC4385" w:rsidDel="005D2A09" w:rsidRDefault="0048243B" w:rsidP="009A18CE">
            <w:pPr>
              <w:pStyle w:val="TableParagraph"/>
              <w:keepLines/>
              <w:ind w:left="88"/>
              <w:rPr>
                <w:del w:id="1654" w:author="Joo, Hye@ARB" w:date="2026-06-04T21:41:00Z"/>
                <w:rFonts w:ascii="Arial" w:hAnsi="Arial" w:cs="Arial"/>
                <w:sz w:val="24"/>
              </w:rPr>
            </w:pPr>
            <w:del w:id="1655" w:author="Joo, Hye@ARB" w:date="2026-06-04T21:41:00Z">
              <w:r w:rsidRPr="00DC4385" w:rsidDel="005D2A09">
                <w:rPr>
                  <w:rFonts w:ascii="Arial" w:hAnsi="Arial" w:cs="Arial"/>
                  <w:spacing w:val="-2"/>
                  <w:sz w:val="24"/>
                </w:rPr>
                <w:delText>2014</w:delText>
              </w:r>
              <w:r w:rsidRPr="00DC4385" w:rsidDel="005D2A09">
                <w:rPr>
                  <w:rFonts w:ascii="Arial" w:hAnsi="Arial" w:cs="Arial"/>
                  <w:spacing w:val="-2"/>
                  <w:sz w:val="24"/>
                  <w:vertAlign w:val="superscript"/>
                </w:rPr>
                <w:delText>1</w:delText>
              </w:r>
            </w:del>
          </w:p>
        </w:tc>
        <w:tc>
          <w:tcPr>
            <w:tcW w:w="2376" w:type="dxa"/>
            <w:tcBorders>
              <w:top w:val="single" w:sz="6" w:space="0" w:color="000000"/>
              <w:left w:val="single" w:sz="6" w:space="0" w:color="000000"/>
              <w:bottom w:val="single" w:sz="6" w:space="0" w:color="000000"/>
              <w:right w:val="single" w:sz="6" w:space="0" w:color="000000"/>
            </w:tcBorders>
          </w:tcPr>
          <w:p w14:paraId="49EF18F4" w14:textId="2E34B8D2" w:rsidR="0048243B" w:rsidRPr="00DC4385" w:rsidDel="005D2A09" w:rsidRDefault="0048243B" w:rsidP="009A18CE">
            <w:pPr>
              <w:pStyle w:val="TableParagraph"/>
              <w:keepLines/>
              <w:ind w:left="14" w:right="2"/>
              <w:jc w:val="center"/>
              <w:rPr>
                <w:del w:id="1656" w:author="Joo, Hye@ARB" w:date="2026-06-04T21:41:00Z"/>
                <w:rFonts w:ascii="Arial" w:hAnsi="Arial" w:cs="Arial"/>
                <w:sz w:val="24"/>
              </w:rPr>
            </w:pPr>
            <w:del w:id="1657" w:author="Joo, Hye@ARB" w:date="2026-06-04T21:41:00Z">
              <w:r w:rsidRPr="00DC4385" w:rsidDel="005D2A09">
                <w:rPr>
                  <w:rFonts w:ascii="Arial" w:hAnsi="Arial" w:cs="Arial"/>
                  <w:spacing w:val="-2"/>
                  <w:sz w:val="24"/>
                </w:rPr>
                <w:delText>0.107</w:delText>
              </w:r>
            </w:del>
          </w:p>
        </w:tc>
        <w:tc>
          <w:tcPr>
            <w:tcW w:w="3024" w:type="dxa"/>
            <w:tcBorders>
              <w:top w:val="single" w:sz="6" w:space="0" w:color="000000"/>
              <w:left w:val="single" w:sz="6" w:space="0" w:color="000000"/>
              <w:bottom w:val="single" w:sz="6" w:space="0" w:color="000000"/>
            </w:tcBorders>
          </w:tcPr>
          <w:p w14:paraId="749D289F" w14:textId="0829D5F5" w:rsidR="0048243B" w:rsidRPr="00DC4385" w:rsidDel="005D2A09" w:rsidRDefault="0048243B" w:rsidP="009A18CE">
            <w:pPr>
              <w:pStyle w:val="TableParagraph"/>
              <w:keepLines/>
              <w:ind w:left="79" w:right="60"/>
              <w:jc w:val="center"/>
              <w:rPr>
                <w:del w:id="1658" w:author="Joo, Hye@ARB" w:date="2026-06-04T21:41:00Z"/>
                <w:rFonts w:ascii="Arial" w:hAnsi="Arial" w:cs="Arial"/>
                <w:sz w:val="24"/>
              </w:rPr>
            </w:pPr>
            <w:del w:id="1659" w:author="Joo, Hye@ARB" w:date="2026-06-04T21:41:00Z">
              <w:r w:rsidRPr="00DC4385" w:rsidDel="005D2A09">
                <w:rPr>
                  <w:rFonts w:ascii="Arial" w:hAnsi="Arial" w:cs="Arial"/>
                  <w:spacing w:val="-2"/>
                  <w:sz w:val="24"/>
                </w:rPr>
                <w:delText>0.128</w:delText>
              </w:r>
            </w:del>
          </w:p>
        </w:tc>
      </w:tr>
      <w:tr w:rsidR="0048243B" w:rsidRPr="001238F2" w:rsidDel="005D2A09" w14:paraId="1382A335" w14:textId="54C9DAE3">
        <w:trPr>
          <w:trHeight w:val="400"/>
          <w:del w:id="1660" w:author="Joo, Hye@ARB" w:date="2026-06-04T21:41:00Z"/>
        </w:trPr>
        <w:tc>
          <w:tcPr>
            <w:tcW w:w="1620" w:type="dxa"/>
            <w:tcBorders>
              <w:top w:val="single" w:sz="6" w:space="0" w:color="000000"/>
              <w:bottom w:val="single" w:sz="6" w:space="0" w:color="000000"/>
              <w:right w:val="single" w:sz="6" w:space="0" w:color="000000"/>
            </w:tcBorders>
          </w:tcPr>
          <w:p w14:paraId="5AFC597B" w14:textId="5BF2FA25" w:rsidR="0048243B" w:rsidRPr="00DC4385" w:rsidDel="005D2A09" w:rsidRDefault="0048243B" w:rsidP="009A18CE">
            <w:pPr>
              <w:pStyle w:val="TableParagraph"/>
              <w:keepLines/>
              <w:ind w:left="88"/>
              <w:rPr>
                <w:del w:id="1661" w:author="Joo, Hye@ARB" w:date="2026-06-04T21:41:00Z"/>
                <w:rFonts w:ascii="Arial" w:hAnsi="Arial" w:cs="Arial"/>
                <w:sz w:val="24"/>
              </w:rPr>
            </w:pPr>
            <w:del w:id="1662" w:author="Joo, Hye@ARB" w:date="2026-06-04T21:41:00Z">
              <w:r w:rsidRPr="00DC4385" w:rsidDel="005D2A09">
                <w:rPr>
                  <w:rFonts w:ascii="Arial" w:hAnsi="Arial" w:cs="Arial"/>
                  <w:spacing w:val="-4"/>
                  <w:sz w:val="24"/>
                </w:rPr>
                <w:delText>2015</w:delText>
              </w:r>
            </w:del>
          </w:p>
        </w:tc>
        <w:tc>
          <w:tcPr>
            <w:tcW w:w="2376" w:type="dxa"/>
            <w:tcBorders>
              <w:top w:val="single" w:sz="6" w:space="0" w:color="000000"/>
              <w:left w:val="single" w:sz="6" w:space="0" w:color="000000"/>
              <w:bottom w:val="single" w:sz="6" w:space="0" w:color="000000"/>
              <w:right w:val="single" w:sz="6" w:space="0" w:color="000000"/>
            </w:tcBorders>
          </w:tcPr>
          <w:p w14:paraId="1E01B0A2" w14:textId="47EB6202" w:rsidR="0048243B" w:rsidRPr="00DC4385" w:rsidDel="005D2A09" w:rsidRDefault="0048243B" w:rsidP="009A18CE">
            <w:pPr>
              <w:pStyle w:val="TableParagraph"/>
              <w:keepLines/>
              <w:ind w:left="14" w:right="2"/>
              <w:jc w:val="center"/>
              <w:rPr>
                <w:del w:id="1663" w:author="Joo, Hye@ARB" w:date="2026-06-04T21:41:00Z"/>
                <w:rFonts w:ascii="Arial" w:hAnsi="Arial" w:cs="Arial"/>
                <w:sz w:val="24"/>
              </w:rPr>
            </w:pPr>
            <w:del w:id="1664" w:author="Joo, Hye@ARB" w:date="2026-06-04T21:41:00Z">
              <w:r w:rsidRPr="00DC4385" w:rsidDel="005D2A09">
                <w:rPr>
                  <w:rFonts w:ascii="Arial" w:hAnsi="Arial" w:cs="Arial"/>
                  <w:spacing w:val="-2"/>
                  <w:sz w:val="24"/>
                </w:rPr>
                <w:delText>0.100</w:delText>
              </w:r>
            </w:del>
          </w:p>
        </w:tc>
        <w:tc>
          <w:tcPr>
            <w:tcW w:w="3024" w:type="dxa"/>
            <w:tcBorders>
              <w:top w:val="single" w:sz="6" w:space="0" w:color="000000"/>
              <w:left w:val="single" w:sz="6" w:space="0" w:color="000000"/>
              <w:bottom w:val="single" w:sz="6" w:space="0" w:color="000000"/>
            </w:tcBorders>
          </w:tcPr>
          <w:p w14:paraId="41E1EE60" w14:textId="3DF400A7" w:rsidR="0048243B" w:rsidRPr="00DC4385" w:rsidDel="005D2A09" w:rsidRDefault="0048243B" w:rsidP="009A18CE">
            <w:pPr>
              <w:pStyle w:val="TableParagraph"/>
              <w:keepLines/>
              <w:ind w:left="79" w:right="60"/>
              <w:jc w:val="center"/>
              <w:rPr>
                <w:del w:id="1665" w:author="Joo, Hye@ARB" w:date="2026-06-04T21:41:00Z"/>
                <w:rFonts w:ascii="Arial" w:hAnsi="Arial" w:cs="Arial"/>
                <w:sz w:val="24"/>
              </w:rPr>
            </w:pPr>
            <w:del w:id="1666" w:author="Joo, Hye@ARB" w:date="2026-06-04T21:41:00Z">
              <w:r w:rsidRPr="00DC4385" w:rsidDel="005D2A09">
                <w:rPr>
                  <w:rFonts w:ascii="Arial" w:hAnsi="Arial" w:cs="Arial"/>
                  <w:spacing w:val="-2"/>
                  <w:sz w:val="24"/>
                </w:rPr>
                <w:delText>0.119</w:delText>
              </w:r>
            </w:del>
          </w:p>
        </w:tc>
      </w:tr>
      <w:tr w:rsidR="0048243B" w:rsidRPr="001238F2" w:rsidDel="005D2A09" w14:paraId="2241B1B8" w14:textId="30300CD7">
        <w:trPr>
          <w:trHeight w:val="402"/>
          <w:del w:id="1667" w:author="Joo, Hye@ARB" w:date="2026-06-04T21:41:00Z"/>
        </w:trPr>
        <w:tc>
          <w:tcPr>
            <w:tcW w:w="1620" w:type="dxa"/>
            <w:tcBorders>
              <w:top w:val="single" w:sz="6" w:space="0" w:color="000000"/>
              <w:bottom w:val="single" w:sz="6" w:space="0" w:color="000000"/>
              <w:right w:val="single" w:sz="6" w:space="0" w:color="000000"/>
            </w:tcBorders>
          </w:tcPr>
          <w:p w14:paraId="15BBE2ED" w14:textId="2F72C725" w:rsidR="0048243B" w:rsidRPr="00DC4385" w:rsidDel="005D2A09" w:rsidRDefault="0048243B" w:rsidP="009A18CE">
            <w:pPr>
              <w:pStyle w:val="TableParagraph"/>
              <w:keepLines/>
              <w:spacing w:before="1"/>
              <w:ind w:left="88"/>
              <w:rPr>
                <w:del w:id="1668" w:author="Joo, Hye@ARB" w:date="2026-06-04T21:41:00Z"/>
                <w:rFonts w:ascii="Arial" w:hAnsi="Arial" w:cs="Arial"/>
                <w:sz w:val="24"/>
              </w:rPr>
            </w:pPr>
            <w:del w:id="1669" w:author="Joo, Hye@ARB" w:date="2026-06-04T21:41:00Z">
              <w:r w:rsidRPr="00DC4385" w:rsidDel="005D2A09">
                <w:rPr>
                  <w:rFonts w:ascii="Arial" w:hAnsi="Arial" w:cs="Arial"/>
                  <w:spacing w:val="-4"/>
                  <w:sz w:val="24"/>
                </w:rPr>
                <w:delText>2016</w:delText>
              </w:r>
            </w:del>
          </w:p>
        </w:tc>
        <w:tc>
          <w:tcPr>
            <w:tcW w:w="2376" w:type="dxa"/>
            <w:tcBorders>
              <w:top w:val="single" w:sz="6" w:space="0" w:color="000000"/>
              <w:left w:val="single" w:sz="6" w:space="0" w:color="000000"/>
              <w:bottom w:val="single" w:sz="6" w:space="0" w:color="000000"/>
              <w:right w:val="single" w:sz="6" w:space="0" w:color="000000"/>
            </w:tcBorders>
          </w:tcPr>
          <w:p w14:paraId="63FD5A30" w14:textId="2299CE28" w:rsidR="0048243B" w:rsidRPr="00DC4385" w:rsidDel="005D2A09" w:rsidRDefault="0048243B" w:rsidP="009A18CE">
            <w:pPr>
              <w:pStyle w:val="TableParagraph"/>
              <w:keepLines/>
              <w:spacing w:before="1"/>
              <w:ind w:left="14" w:right="2"/>
              <w:jc w:val="center"/>
              <w:rPr>
                <w:del w:id="1670" w:author="Joo, Hye@ARB" w:date="2026-06-04T21:41:00Z"/>
                <w:rFonts w:ascii="Arial" w:hAnsi="Arial" w:cs="Arial"/>
                <w:sz w:val="24"/>
              </w:rPr>
            </w:pPr>
            <w:del w:id="1671" w:author="Joo, Hye@ARB" w:date="2026-06-04T21:41:00Z">
              <w:r w:rsidRPr="00DC4385" w:rsidDel="005D2A09">
                <w:rPr>
                  <w:rFonts w:ascii="Arial" w:hAnsi="Arial" w:cs="Arial"/>
                  <w:spacing w:val="-2"/>
                  <w:sz w:val="24"/>
                </w:rPr>
                <w:delText>0.093</w:delText>
              </w:r>
            </w:del>
          </w:p>
        </w:tc>
        <w:tc>
          <w:tcPr>
            <w:tcW w:w="3024" w:type="dxa"/>
            <w:tcBorders>
              <w:top w:val="single" w:sz="6" w:space="0" w:color="000000"/>
              <w:left w:val="single" w:sz="6" w:space="0" w:color="000000"/>
              <w:bottom w:val="single" w:sz="6" w:space="0" w:color="000000"/>
            </w:tcBorders>
          </w:tcPr>
          <w:p w14:paraId="0979D735" w14:textId="2669495C" w:rsidR="0048243B" w:rsidRPr="00DC4385" w:rsidDel="005D2A09" w:rsidRDefault="0048243B" w:rsidP="009A18CE">
            <w:pPr>
              <w:pStyle w:val="TableParagraph"/>
              <w:keepLines/>
              <w:spacing w:before="1"/>
              <w:ind w:left="79" w:right="60"/>
              <w:jc w:val="center"/>
              <w:rPr>
                <w:del w:id="1672" w:author="Joo, Hye@ARB" w:date="2026-06-04T21:41:00Z"/>
                <w:rFonts w:ascii="Arial" w:hAnsi="Arial" w:cs="Arial"/>
                <w:sz w:val="24"/>
              </w:rPr>
            </w:pPr>
            <w:del w:id="1673" w:author="Joo, Hye@ARB" w:date="2026-06-04T21:41:00Z">
              <w:r w:rsidRPr="00DC4385" w:rsidDel="005D2A09">
                <w:rPr>
                  <w:rFonts w:ascii="Arial" w:hAnsi="Arial" w:cs="Arial"/>
                  <w:spacing w:val="-2"/>
                  <w:sz w:val="24"/>
                </w:rPr>
                <w:delText>0.110</w:delText>
              </w:r>
            </w:del>
          </w:p>
        </w:tc>
      </w:tr>
      <w:tr w:rsidR="0048243B" w:rsidRPr="001238F2" w:rsidDel="005D2A09" w14:paraId="1188C171" w14:textId="06A89172">
        <w:trPr>
          <w:trHeight w:val="402"/>
          <w:del w:id="1674" w:author="Joo, Hye@ARB" w:date="2026-06-04T21:41:00Z"/>
        </w:trPr>
        <w:tc>
          <w:tcPr>
            <w:tcW w:w="1620" w:type="dxa"/>
            <w:tcBorders>
              <w:top w:val="single" w:sz="6" w:space="0" w:color="000000"/>
              <w:bottom w:val="single" w:sz="6" w:space="0" w:color="000000"/>
              <w:right w:val="single" w:sz="6" w:space="0" w:color="000000"/>
            </w:tcBorders>
          </w:tcPr>
          <w:p w14:paraId="4D4BB2CA" w14:textId="6B6878A5" w:rsidR="0048243B" w:rsidRPr="00DC4385" w:rsidDel="005D2A09" w:rsidRDefault="0048243B" w:rsidP="009A18CE">
            <w:pPr>
              <w:pStyle w:val="TableParagraph"/>
              <w:keepLines/>
              <w:ind w:left="88"/>
              <w:rPr>
                <w:del w:id="1675" w:author="Joo, Hye@ARB" w:date="2026-06-04T21:41:00Z"/>
                <w:rFonts w:ascii="Arial" w:hAnsi="Arial" w:cs="Arial"/>
                <w:sz w:val="24"/>
              </w:rPr>
            </w:pPr>
            <w:del w:id="1676" w:author="Joo, Hye@ARB" w:date="2026-06-04T21:41:00Z">
              <w:r w:rsidRPr="00DC4385" w:rsidDel="005D2A09">
                <w:rPr>
                  <w:rFonts w:ascii="Arial" w:hAnsi="Arial" w:cs="Arial"/>
                  <w:spacing w:val="-4"/>
                  <w:sz w:val="24"/>
                </w:rPr>
                <w:delText>2017</w:delText>
              </w:r>
            </w:del>
          </w:p>
        </w:tc>
        <w:tc>
          <w:tcPr>
            <w:tcW w:w="2376" w:type="dxa"/>
            <w:tcBorders>
              <w:top w:val="single" w:sz="6" w:space="0" w:color="000000"/>
              <w:left w:val="single" w:sz="6" w:space="0" w:color="000000"/>
              <w:bottom w:val="single" w:sz="6" w:space="0" w:color="000000"/>
              <w:right w:val="single" w:sz="6" w:space="0" w:color="000000"/>
            </w:tcBorders>
          </w:tcPr>
          <w:p w14:paraId="6C16CC24" w14:textId="0A07C069" w:rsidR="0048243B" w:rsidRPr="00DC4385" w:rsidDel="005D2A09" w:rsidRDefault="0048243B" w:rsidP="009A18CE">
            <w:pPr>
              <w:pStyle w:val="TableParagraph"/>
              <w:keepLines/>
              <w:ind w:left="14" w:right="2"/>
              <w:jc w:val="center"/>
              <w:rPr>
                <w:del w:id="1677" w:author="Joo, Hye@ARB" w:date="2026-06-04T21:41:00Z"/>
                <w:rFonts w:ascii="Arial" w:hAnsi="Arial" w:cs="Arial"/>
                <w:sz w:val="24"/>
              </w:rPr>
            </w:pPr>
            <w:del w:id="1678" w:author="Joo, Hye@ARB" w:date="2026-06-04T21:41:00Z">
              <w:r w:rsidRPr="00DC4385" w:rsidDel="005D2A09">
                <w:rPr>
                  <w:rFonts w:ascii="Arial" w:hAnsi="Arial" w:cs="Arial"/>
                  <w:spacing w:val="-2"/>
                  <w:sz w:val="24"/>
                </w:rPr>
                <w:delText>0.086</w:delText>
              </w:r>
            </w:del>
          </w:p>
        </w:tc>
        <w:tc>
          <w:tcPr>
            <w:tcW w:w="3024" w:type="dxa"/>
            <w:tcBorders>
              <w:top w:val="single" w:sz="6" w:space="0" w:color="000000"/>
              <w:left w:val="single" w:sz="6" w:space="0" w:color="000000"/>
              <w:bottom w:val="single" w:sz="6" w:space="0" w:color="000000"/>
            </w:tcBorders>
          </w:tcPr>
          <w:p w14:paraId="41A27C56" w14:textId="0358F480" w:rsidR="0048243B" w:rsidRPr="00DC4385" w:rsidDel="005D2A09" w:rsidRDefault="0048243B" w:rsidP="009A18CE">
            <w:pPr>
              <w:pStyle w:val="TableParagraph"/>
              <w:keepLines/>
              <w:ind w:left="79" w:right="60"/>
              <w:jc w:val="center"/>
              <w:rPr>
                <w:del w:id="1679" w:author="Joo, Hye@ARB" w:date="2026-06-04T21:41:00Z"/>
                <w:rFonts w:ascii="Arial" w:hAnsi="Arial" w:cs="Arial"/>
                <w:sz w:val="24"/>
              </w:rPr>
            </w:pPr>
            <w:del w:id="1680" w:author="Joo, Hye@ARB" w:date="2026-06-04T21:41:00Z">
              <w:r w:rsidRPr="00DC4385" w:rsidDel="005D2A09">
                <w:rPr>
                  <w:rFonts w:ascii="Arial" w:hAnsi="Arial" w:cs="Arial"/>
                  <w:spacing w:val="-2"/>
                  <w:sz w:val="24"/>
                </w:rPr>
                <w:delText>0.101</w:delText>
              </w:r>
            </w:del>
          </w:p>
        </w:tc>
      </w:tr>
      <w:tr w:rsidR="0048243B" w:rsidRPr="001238F2" w:rsidDel="005D2A09" w14:paraId="7AF21C34" w14:textId="4A79B884">
        <w:trPr>
          <w:trHeight w:val="402"/>
          <w:del w:id="1681" w:author="Joo, Hye@ARB" w:date="2026-06-04T21:41:00Z"/>
        </w:trPr>
        <w:tc>
          <w:tcPr>
            <w:tcW w:w="1620" w:type="dxa"/>
            <w:tcBorders>
              <w:top w:val="single" w:sz="6" w:space="0" w:color="000000"/>
              <w:bottom w:val="single" w:sz="6" w:space="0" w:color="000000"/>
              <w:right w:val="single" w:sz="6" w:space="0" w:color="000000"/>
            </w:tcBorders>
          </w:tcPr>
          <w:p w14:paraId="4671C97E" w14:textId="3AAA996F" w:rsidR="0048243B" w:rsidRPr="00DC4385" w:rsidDel="005D2A09" w:rsidRDefault="0048243B" w:rsidP="009A18CE">
            <w:pPr>
              <w:pStyle w:val="TableParagraph"/>
              <w:keepLines/>
              <w:ind w:left="88"/>
              <w:rPr>
                <w:del w:id="1682" w:author="Joo, Hye@ARB" w:date="2026-06-04T21:41:00Z"/>
                <w:rFonts w:ascii="Arial" w:hAnsi="Arial" w:cs="Arial"/>
                <w:sz w:val="24"/>
              </w:rPr>
            </w:pPr>
            <w:del w:id="1683" w:author="Joo, Hye@ARB" w:date="2026-06-04T21:41:00Z">
              <w:r w:rsidRPr="00DC4385" w:rsidDel="005D2A09">
                <w:rPr>
                  <w:rFonts w:ascii="Arial" w:hAnsi="Arial" w:cs="Arial"/>
                  <w:spacing w:val="-4"/>
                  <w:sz w:val="24"/>
                </w:rPr>
                <w:delText>2018</w:delText>
              </w:r>
            </w:del>
          </w:p>
        </w:tc>
        <w:tc>
          <w:tcPr>
            <w:tcW w:w="2376" w:type="dxa"/>
            <w:tcBorders>
              <w:top w:val="single" w:sz="6" w:space="0" w:color="000000"/>
              <w:left w:val="single" w:sz="6" w:space="0" w:color="000000"/>
              <w:bottom w:val="single" w:sz="6" w:space="0" w:color="000000"/>
              <w:right w:val="single" w:sz="6" w:space="0" w:color="000000"/>
            </w:tcBorders>
          </w:tcPr>
          <w:p w14:paraId="164BBE84" w14:textId="0031FD43" w:rsidR="0048243B" w:rsidRPr="00DC4385" w:rsidDel="005D2A09" w:rsidRDefault="0048243B" w:rsidP="009A18CE">
            <w:pPr>
              <w:pStyle w:val="TableParagraph"/>
              <w:keepLines/>
              <w:ind w:left="14" w:right="2"/>
              <w:jc w:val="center"/>
              <w:rPr>
                <w:del w:id="1684" w:author="Joo, Hye@ARB" w:date="2026-06-04T21:41:00Z"/>
                <w:rFonts w:ascii="Arial" w:hAnsi="Arial" w:cs="Arial"/>
                <w:sz w:val="24"/>
              </w:rPr>
            </w:pPr>
            <w:del w:id="1685" w:author="Joo, Hye@ARB" w:date="2026-06-04T21:41:00Z">
              <w:r w:rsidRPr="00DC4385" w:rsidDel="005D2A09">
                <w:rPr>
                  <w:rFonts w:ascii="Arial" w:hAnsi="Arial" w:cs="Arial"/>
                  <w:spacing w:val="-2"/>
                  <w:sz w:val="24"/>
                </w:rPr>
                <w:delText>0.079</w:delText>
              </w:r>
            </w:del>
          </w:p>
        </w:tc>
        <w:tc>
          <w:tcPr>
            <w:tcW w:w="3024" w:type="dxa"/>
            <w:tcBorders>
              <w:top w:val="single" w:sz="6" w:space="0" w:color="000000"/>
              <w:left w:val="single" w:sz="6" w:space="0" w:color="000000"/>
              <w:bottom w:val="single" w:sz="6" w:space="0" w:color="000000"/>
            </w:tcBorders>
          </w:tcPr>
          <w:p w14:paraId="72D89C53" w14:textId="216C154C" w:rsidR="0048243B" w:rsidRPr="00DC4385" w:rsidDel="005D2A09" w:rsidRDefault="0048243B" w:rsidP="009A18CE">
            <w:pPr>
              <w:pStyle w:val="TableParagraph"/>
              <w:keepLines/>
              <w:ind w:left="79" w:right="60"/>
              <w:jc w:val="center"/>
              <w:rPr>
                <w:del w:id="1686" w:author="Joo, Hye@ARB" w:date="2026-06-04T21:41:00Z"/>
                <w:rFonts w:ascii="Arial" w:hAnsi="Arial" w:cs="Arial"/>
                <w:sz w:val="24"/>
              </w:rPr>
            </w:pPr>
            <w:del w:id="1687" w:author="Joo, Hye@ARB" w:date="2026-06-04T21:41:00Z">
              <w:r w:rsidRPr="00DC4385" w:rsidDel="005D2A09">
                <w:rPr>
                  <w:rFonts w:ascii="Arial" w:hAnsi="Arial" w:cs="Arial"/>
                  <w:spacing w:val="-2"/>
                  <w:sz w:val="24"/>
                </w:rPr>
                <w:delText>0.092</w:delText>
              </w:r>
            </w:del>
          </w:p>
        </w:tc>
      </w:tr>
      <w:tr w:rsidR="0048243B" w:rsidRPr="001238F2" w:rsidDel="005D2A09" w14:paraId="0E971D59" w14:textId="0866B3C3">
        <w:trPr>
          <w:trHeight w:val="400"/>
          <w:del w:id="1688" w:author="Joo, Hye@ARB" w:date="2026-06-04T21:41:00Z"/>
        </w:trPr>
        <w:tc>
          <w:tcPr>
            <w:tcW w:w="1620" w:type="dxa"/>
            <w:tcBorders>
              <w:top w:val="single" w:sz="6" w:space="0" w:color="000000"/>
              <w:bottom w:val="single" w:sz="6" w:space="0" w:color="000000"/>
              <w:right w:val="single" w:sz="6" w:space="0" w:color="000000"/>
            </w:tcBorders>
          </w:tcPr>
          <w:p w14:paraId="3530E111" w14:textId="6CCDECFC" w:rsidR="0048243B" w:rsidRPr="00DC4385" w:rsidDel="005D2A09" w:rsidRDefault="0048243B" w:rsidP="009A18CE">
            <w:pPr>
              <w:pStyle w:val="TableParagraph"/>
              <w:keepLines/>
              <w:ind w:left="88"/>
              <w:rPr>
                <w:del w:id="1689" w:author="Joo, Hye@ARB" w:date="2026-06-04T21:41:00Z"/>
                <w:rFonts w:ascii="Arial" w:hAnsi="Arial" w:cs="Arial"/>
                <w:sz w:val="24"/>
              </w:rPr>
            </w:pPr>
            <w:del w:id="1690" w:author="Joo, Hye@ARB" w:date="2026-06-04T21:41:00Z">
              <w:r w:rsidRPr="00DC4385" w:rsidDel="005D2A09">
                <w:rPr>
                  <w:rFonts w:ascii="Arial" w:hAnsi="Arial" w:cs="Arial"/>
                  <w:spacing w:val="-4"/>
                  <w:sz w:val="24"/>
                </w:rPr>
                <w:delText>2019</w:delText>
              </w:r>
            </w:del>
          </w:p>
        </w:tc>
        <w:tc>
          <w:tcPr>
            <w:tcW w:w="2376" w:type="dxa"/>
            <w:tcBorders>
              <w:top w:val="single" w:sz="6" w:space="0" w:color="000000"/>
              <w:left w:val="single" w:sz="6" w:space="0" w:color="000000"/>
              <w:bottom w:val="single" w:sz="6" w:space="0" w:color="000000"/>
              <w:right w:val="single" w:sz="6" w:space="0" w:color="000000"/>
            </w:tcBorders>
          </w:tcPr>
          <w:p w14:paraId="2F370B7D" w14:textId="0B745D29" w:rsidR="0048243B" w:rsidRPr="00DC4385" w:rsidDel="005D2A09" w:rsidRDefault="0048243B" w:rsidP="009A18CE">
            <w:pPr>
              <w:pStyle w:val="TableParagraph"/>
              <w:keepLines/>
              <w:ind w:left="14" w:right="2"/>
              <w:jc w:val="center"/>
              <w:rPr>
                <w:del w:id="1691" w:author="Joo, Hye@ARB" w:date="2026-06-04T21:41:00Z"/>
                <w:rFonts w:ascii="Arial" w:hAnsi="Arial" w:cs="Arial"/>
                <w:sz w:val="24"/>
              </w:rPr>
            </w:pPr>
            <w:del w:id="1692" w:author="Joo, Hye@ARB" w:date="2026-06-04T21:41:00Z">
              <w:r w:rsidRPr="00DC4385" w:rsidDel="005D2A09">
                <w:rPr>
                  <w:rFonts w:ascii="Arial" w:hAnsi="Arial" w:cs="Arial"/>
                  <w:spacing w:val="-2"/>
                  <w:sz w:val="24"/>
                </w:rPr>
                <w:delText>0.072</w:delText>
              </w:r>
            </w:del>
          </w:p>
        </w:tc>
        <w:tc>
          <w:tcPr>
            <w:tcW w:w="3024" w:type="dxa"/>
            <w:tcBorders>
              <w:top w:val="single" w:sz="6" w:space="0" w:color="000000"/>
              <w:left w:val="single" w:sz="6" w:space="0" w:color="000000"/>
              <w:bottom w:val="single" w:sz="6" w:space="0" w:color="000000"/>
            </w:tcBorders>
          </w:tcPr>
          <w:p w14:paraId="6DC08ABB" w14:textId="06CD2DE7" w:rsidR="0048243B" w:rsidRPr="00DC4385" w:rsidDel="005D2A09" w:rsidRDefault="0048243B" w:rsidP="009A18CE">
            <w:pPr>
              <w:pStyle w:val="TableParagraph"/>
              <w:keepLines/>
              <w:ind w:left="79" w:right="60"/>
              <w:jc w:val="center"/>
              <w:rPr>
                <w:del w:id="1693" w:author="Joo, Hye@ARB" w:date="2026-06-04T21:41:00Z"/>
                <w:rFonts w:ascii="Arial" w:hAnsi="Arial" w:cs="Arial"/>
                <w:sz w:val="24"/>
              </w:rPr>
            </w:pPr>
            <w:del w:id="1694" w:author="Joo, Hye@ARB" w:date="2026-06-04T21:41:00Z">
              <w:r w:rsidRPr="00DC4385" w:rsidDel="005D2A09">
                <w:rPr>
                  <w:rFonts w:ascii="Arial" w:hAnsi="Arial" w:cs="Arial"/>
                  <w:spacing w:val="-2"/>
                  <w:sz w:val="24"/>
                </w:rPr>
                <w:delText>0.083</w:delText>
              </w:r>
            </w:del>
          </w:p>
        </w:tc>
      </w:tr>
      <w:tr w:rsidR="0048243B" w:rsidRPr="001238F2" w:rsidDel="005D2A09" w14:paraId="0195536B" w14:textId="3F1BA1F3">
        <w:trPr>
          <w:trHeight w:val="402"/>
          <w:del w:id="1695" w:author="Joo, Hye@ARB" w:date="2026-06-04T21:41:00Z"/>
        </w:trPr>
        <w:tc>
          <w:tcPr>
            <w:tcW w:w="1620" w:type="dxa"/>
            <w:tcBorders>
              <w:top w:val="single" w:sz="6" w:space="0" w:color="000000"/>
              <w:bottom w:val="single" w:sz="6" w:space="0" w:color="000000"/>
              <w:right w:val="single" w:sz="6" w:space="0" w:color="000000"/>
            </w:tcBorders>
          </w:tcPr>
          <w:p w14:paraId="564DAB15" w14:textId="2CF99B82" w:rsidR="0048243B" w:rsidRPr="00DC4385" w:rsidDel="005D2A09" w:rsidRDefault="0048243B" w:rsidP="009A18CE">
            <w:pPr>
              <w:pStyle w:val="TableParagraph"/>
              <w:keepLines/>
              <w:spacing w:before="1"/>
              <w:ind w:left="88"/>
              <w:rPr>
                <w:del w:id="1696" w:author="Joo, Hye@ARB" w:date="2026-06-04T21:41:00Z"/>
                <w:rFonts w:ascii="Arial" w:hAnsi="Arial" w:cs="Arial"/>
                <w:sz w:val="24"/>
              </w:rPr>
            </w:pPr>
            <w:del w:id="1697" w:author="Joo, Hye@ARB" w:date="2026-06-04T21:41:00Z">
              <w:r w:rsidRPr="00DC4385" w:rsidDel="005D2A09">
                <w:rPr>
                  <w:rFonts w:ascii="Arial" w:hAnsi="Arial" w:cs="Arial"/>
                  <w:spacing w:val="-4"/>
                  <w:sz w:val="24"/>
                </w:rPr>
                <w:delText>2020</w:delText>
              </w:r>
            </w:del>
          </w:p>
        </w:tc>
        <w:tc>
          <w:tcPr>
            <w:tcW w:w="2376" w:type="dxa"/>
            <w:tcBorders>
              <w:top w:val="single" w:sz="6" w:space="0" w:color="000000"/>
              <w:left w:val="single" w:sz="6" w:space="0" w:color="000000"/>
              <w:bottom w:val="single" w:sz="6" w:space="0" w:color="000000"/>
              <w:right w:val="single" w:sz="6" w:space="0" w:color="000000"/>
            </w:tcBorders>
          </w:tcPr>
          <w:p w14:paraId="7CA936F7" w14:textId="7E5D3747" w:rsidR="0048243B" w:rsidRPr="00DC4385" w:rsidDel="005D2A09" w:rsidRDefault="0048243B" w:rsidP="009A18CE">
            <w:pPr>
              <w:pStyle w:val="TableParagraph"/>
              <w:keepLines/>
              <w:spacing w:before="1"/>
              <w:ind w:left="14" w:right="2"/>
              <w:jc w:val="center"/>
              <w:rPr>
                <w:del w:id="1698" w:author="Joo, Hye@ARB" w:date="2026-06-04T21:41:00Z"/>
                <w:rFonts w:ascii="Arial" w:hAnsi="Arial" w:cs="Arial"/>
                <w:sz w:val="24"/>
              </w:rPr>
            </w:pPr>
            <w:del w:id="1699" w:author="Joo, Hye@ARB" w:date="2026-06-04T21:41:00Z">
              <w:r w:rsidRPr="00DC4385" w:rsidDel="005D2A09">
                <w:rPr>
                  <w:rFonts w:ascii="Arial" w:hAnsi="Arial" w:cs="Arial"/>
                  <w:spacing w:val="-2"/>
                  <w:sz w:val="24"/>
                </w:rPr>
                <w:delText>0.065</w:delText>
              </w:r>
            </w:del>
          </w:p>
        </w:tc>
        <w:tc>
          <w:tcPr>
            <w:tcW w:w="3024" w:type="dxa"/>
            <w:tcBorders>
              <w:top w:val="single" w:sz="6" w:space="0" w:color="000000"/>
              <w:left w:val="single" w:sz="6" w:space="0" w:color="000000"/>
              <w:bottom w:val="single" w:sz="6" w:space="0" w:color="000000"/>
            </w:tcBorders>
          </w:tcPr>
          <w:p w14:paraId="02AEA8FB" w14:textId="03E68F7F" w:rsidR="0048243B" w:rsidRPr="00DC4385" w:rsidDel="005D2A09" w:rsidRDefault="0048243B" w:rsidP="009A18CE">
            <w:pPr>
              <w:pStyle w:val="TableParagraph"/>
              <w:keepLines/>
              <w:spacing w:before="1"/>
              <w:ind w:left="79" w:right="60"/>
              <w:jc w:val="center"/>
              <w:rPr>
                <w:del w:id="1700" w:author="Joo, Hye@ARB" w:date="2026-06-04T21:41:00Z"/>
                <w:rFonts w:ascii="Arial" w:hAnsi="Arial" w:cs="Arial"/>
                <w:sz w:val="24"/>
              </w:rPr>
            </w:pPr>
            <w:del w:id="1701" w:author="Joo, Hye@ARB" w:date="2026-06-04T21:41:00Z">
              <w:r w:rsidRPr="00DC4385" w:rsidDel="005D2A09">
                <w:rPr>
                  <w:rFonts w:ascii="Arial" w:hAnsi="Arial" w:cs="Arial"/>
                  <w:spacing w:val="-2"/>
                  <w:sz w:val="24"/>
                </w:rPr>
                <w:delText>0.074</w:delText>
              </w:r>
            </w:del>
          </w:p>
        </w:tc>
      </w:tr>
      <w:tr w:rsidR="0048243B" w:rsidRPr="001238F2" w:rsidDel="005D2A09" w14:paraId="29670B78" w14:textId="783ECB47">
        <w:trPr>
          <w:trHeight w:val="402"/>
          <w:del w:id="1702" w:author="Joo, Hye@ARB" w:date="2026-06-04T21:41:00Z"/>
        </w:trPr>
        <w:tc>
          <w:tcPr>
            <w:tcW w:w="1620" w:type="dxa"/>
            <w:tcBorders>
              <w:top w:val="single" w:sz="6" w:space="0" w:color="000000"/>
              <w:bottom w:val="single" w:sz="6" w:space="0" w:color="000000"/>
              <w:right w:val="single" w:sz="6" w:space="0" w:color="000000"/>
            </w:tcBorders>
          </w:tcPr>
          <w:p w14:paraId="58ADE61F" w14:textId="5E21A79F" w:rsidR="0048243B" w:rsidRPr="00DC4385" w:rsidDel="005D2A09" w:rsidRDefault="0048243B" w:rsidP="009A18CE">
            <w:pPr>
              <w:pStyle w:val="TableParagraph"/>
              <w:keepLines/>
              <w:ind w:left="88"/>
              <w:rPr>
                <w:del w:id="1703" w:author="Joo, Hye@ARB" w:date="2026-06-04T21:41:00Z"/>
                <w:rFonts w:ascii="Arial" w:hAnsi="Arial" w:cs="Arial"/>
                <w:sz w:val="24"/>
              </w:rPr>
            </w:pPr>
            <w:del w:id="1704" w:author="Joo, Hye@ARB" w:date="2026-06-04T21:41:00Z">
              <w:r w:rsidRPr="00DC4385" w:rsidDel="005D2A09">
                <w:rPr>
                  <w:rFonts w:ascii="Arial" w:hAnsi="Arial" w:cs="Arial"/>
                  <w:spacing w:val="-4"/>
                  <w:sz w:val="24"/>
                </w:rPr>
                <w:delText>2021</w:delText>
              </w:r>
            </w:del>
          </w:p>
        </w:tc>
        <w:tc>
          <w:tcPr>
            <w:tcW w:w="2376" w:type="dxa"/>
            <w:tcBorders>
              <w:top w:val="single" w:sz="6" w:space="0" w:color="000000"/>
              <w:left w:val="single" w:sz="6" w:space="0" w:color="000000"/>
              <w:bottom w:val="single" w:sz="6" w:space="0" w:color="000000"/>
              <w:right w:val="single" w:sz="6" w:space="0" w:color="000000"/>
            </w:tcBorders>
          </w:tcPr>
          <w:p w14:paraId="22621138" w14:textId="4320DA83" w:rsidR="0048243B" w:rsidRPr="00DC4385" w:rsidDel="005D2A09" w:rsidRDefault="0048243B" w:rsidP="009A18CE">
            <w:pPr>
              <w:pStyle w:val="TableParagraph"/>
              <w:keepLines/>
              <w:ind w:left="14" w:right="2"/>
              <w:jc w:val="center"/>
              <w:rPr>
                <w:del w:id="1705" w:author="Joo, Hye@ARB" w:date="2026-06-04T21:41:00Z"/>
                <w:rFonts w:ascii="Arial" w:hAnsi="Arial" w:cs="Arial"/>
                <w:sz w:val="24"/>
              </w:rPr>
            </w:pPr>
            <w:del w:id="1706" w:author="Joo, Hye@ARB" w:date="2026-06-04T21:41:00Z">
              <w:r w:rsidRPr="00DC4385" w:rsidDel="005D2A09">
                <w:rPr>
                  <w:rFonts w:ascii="Arial" w:hAnsi="Arial" w:cs="Arial"/>
                  <w:spacing w:val="-2"/>
                  <w:sz w:val="24"/>
                </w:rPr>
                <w:delText>0.058</w:delText>
              </w:r>
            </w:del>
          </w:p>
        </w:tc>
        <w:tc>
          <w:tcPr>
            <w:tcW w:w="3024" w:type="dxa"/>
            <w:tcBorders>
              <w:top w:val="single" w:sz="6" w:space="0" w:color="000000"/>
              <w:left w:val="single" w:sz="6" w:space="0" w:color="000000"/>
              <w:bottom w:val="single" w:sz="6" w:space="0" w:color="000000"/>
            </w:tcBorders>
          </w:tcPr>
          <w:p w14:paraId="273B4F89" w14:textId="6644CB79" w:rsidR="0048243B" w:rsidRPr="00DC4385" w:rsidDel="005D2A09" w:rsidRDefault="0048243B" w:rsidP="009A18CE">
            <w:pPr>
              <w:pStyle w:val="TableParagraph"/>
              <w:keepLines/>
              <w:ind w:left="79" w:right="60"/>
              <w:jc w:val="center"/>
              <w:rPr>
                <w:del w:id="1707" w:author="Joo, Hye@ARB" w:date="2026-06-04T21:41:00Z"/>
                <w:rFonts w:ascii="Arial" w:hAnsi="Arial" w:cs="Arial"/>
                <w:sz w:val="24"/>
              </w:rPr>
            </w:pPr>
            <w:del w:id="1708" w:author="Joo, Hye@ARB" w:date="2026-06-04T21:41:00Z">
              <w:r w:rsidRPr="00DC4385" w:rsidDel="005D2A09">
                <w:rPr>
                  <w:rFonts w:ascii="Arial" w:hAnsi="Arial" w:cs="Arial"/>
                  <w:spacing w:val="-2"/>
                  <w:sz w:val="24"/>
                </w:rPr>
                <w:delText>0.065</w:delText>
              </w:r>
            </w:del>
          </w:p>
        </w:tc>
      </w:tr>
      <w:tr w:rsidR="0048243B" w:rsidRPr="001238F2" w:rsidDel="005D2A09" w14:paraId="3FA322E9" w14:textId="36FF9509">
        <w:trPr>
          <w:trHeight w:val="402"/>
          <w:del w:id="1709" w:author="Joo, Hye@ARB" w:date="2026-06-04T21:41:00Z"/>
        </w:trPr>
        <w:tc>
          <w:tcPr>
            <w:tcW w:w="1620" w:type="dxa"/>
            <w:tcBorders>
              <w:top w:val="single" w:sz="6" w:space="0" w:color="000000"/>
              <w:bottom w:val="single" w:sz="6" w:space="0" w:color="000000"/>
              <w:right w:val="single" w:sz="6" w:space="0" w:color="000000"/>
            </w:tcBorders>
          </w:tcPr>
          <w:p w14:paraId="712FC61E" w14:textId="2DB4D325" w:rsidR="0048243B" w:rsidRPr="00DC4385" w:rsidDel="005D2A09" w:rsidRDefault="0048243B" w:rsidP="009A18CE">
            <w:pPr>
              <w:pStyle w:val="TableParagraph"/>
              <w:keepLines/>
              <w:ind w:left="88"/>
              <w:rPr>
                <w:del w:id="1710" w:author="Joo, Hye@ARB" w:date="2026-06-04T21:41:00Z"/>
                <w:rFonts w:ascii="Arial" w:hAnsi="Arial" w:cs="Arial"/>
                <w:sz w:val="24"/>
              </w:rPr>
            </w:pPr>
            <w:del w:id="1711" w:author="Joo, Hye@ARB" w:date="2026-06-04T21:41:00Z">
              <w:r w:rsidRPr="00DC4385" w:rsidDel="005D2A09">
                <w:rPr>
                  <w:rFonts w:ascii="Arial" w:hAnsi="Arial" w:cs="Arial"/>
                  <w:spacing w:val="-4"/>
                  <w:sz w:val="24"/>
                </w:rPr>
                <w:delText>2022</w:delText>
              </w:r>
            </w:del>
          </w:p>
        </w:tc>
        <w:tc>
          <w:tcPr>
            <w:tcW w:w="2376" w:type="dxa"/>
            <w:tcBorders>
              <w:top w:val="single" w:sz="6" w:space="0" w:color="000000"/>
              <w:left w:val="single" w:sz="6" w:space="0" w:color="000000"/>
              <w:bottom w:val="single" w:sz="6" w:space="0" w:color="000000"/>
              <w:right w:val="single" w:sz="6" w:space="0" w:color="000000"/>
            </w:tcBorders>
          </w:tcPr>
          <w:p w14:paraId="50D070B2" w14:textId="76F8CC34" w:rsidR="0048243B" w:rsidRPr="00DC4385" w:rsidDel="005D2A09" w:rsidRDefault="0048243B" w:rsidP="009A18CE">
            <w:pPr>
              <w:pStyle w:val="TableParagraph"/>
              <w:keepLines/>
              <w:ind w:left="14" w:right="2"/>
              <w:jc w:val="center"/>
              <w:rPr>
                <w:del w:id="1712" w:author="Joo, Hye@ARB" w:date="2026-06-04T21:41:00Z"/>
                <w:rFonts w:ascii="Arial" w:hAnsi="Arial" w:cs="Arial"/>
                <w:sz w:val="24"/>
              </w:rPr>
            </w:pPr>
            <w:del w:id="1713" w:author="Joo, Hye@ARB" w:date="2026-06-04T21:41:00Z">
              <w:r w:rsidRPr="00DC4385" w:rsidDel="005D2A09">
                <w:rPr>
                  <w:rFonts w:ascii="Arial" w:hAnsi="Arial" w:cs="Arial"/>
                  <w:spacing w:val="-2"/>
                  <w:sz w:val="24"/>
                </w:rPr>
                <w:delText>0.051</w:delText>
              </w:r>
            </w:del>
          </w:p>
        </w:tc>
        <w:tc>
          <w:tcPr>
            <w:tcW w:w="3024" w:type="dxa"/>
            <w:tcBorders>
              <w:top w:val="single" w:sz="6" w:space="0" w:color="000000"/>
              <w:left w:val="single" w:sz="6" w:space="0" w:color="000000"/>
              <w:bottom w:val="single" w:sz="6" w:space="0" w:color="000000"/>
            </w:tcBorders>
          </w:tcPr>
          <w:p w14:paraId="678049FB" w14:textId="50CBD6E3" w:rsidR="0048243B" w:rsidRPr="00DC4385" w:rsidDel="005D2A09" w:rsidRDefault="0048243B" w:rsidP="009A18CE">
            <w:pPr>
              <w:pStyle w:val="TableParagraph"/>
              <w:keepLines/>
              <w:ind w:left="79" w:right="60"/>
              <w:jc w:val="center"/>
              <w:rPr>
                <w:del w:id="1714" w:author="Joo, Hye@ARB" w:date="2026-06-04T21:41:00Z"/>
                <w:rFonts w:ascii="Arial" w:hAnsi="Arial" w:cs="Arial"/>
                <w:sz w:val="24"/>
              </w:rPr>
            </w:pPr>
            <w:del w:id="1715" w:author="Joo, Hye@ARB" w:date="2026-06-04T21:41:00Z">
              <w:r w:rsidRPr="00DC4385" w:rsidDel="005D2A09">
                <w:rPr>
                  <w:rFonts w:ascii="Arial" w:hAnsi="Arial" w:cs="Arial"/>
                  <w:spacing w:val="-2"/>
                  <w:sz w:val="24"/>
                </w:rPr>
                <w:delText>0.056</w:delText>
              </w:r>
            </w:del>
          </w:p>
        </w:tc>
      </w:tr>
      <w:tr w:rsidR="0048243B" w:rsidRPr="001238F2" w:rsidDel="005D2A09" w14:paraId="2B9F1A1B" w14:textId="72338C43">
        <w:trPr>
          <w:trHeight w:val="400"/>
          <w:del w:id="1716" w:author="Joo, Hye@ARB" w:date="2026-06-04T21:41:00Z"/>
        </w:trPr>
        <w:tc>
          <w:tcPr>
            <w:tcW w:w="1620" w:type="dxa"/>
            <w:tcBorders>
              <w:top w:val="single" w:sz="6" w:space="0" w:color="000000"/>
              <w:bottom w:val="single" w:sz="6" w:space="0" w:color="000000"/>
              <w:right w:val="single" w:sz="6" w:space="0" w:color="000000"/>
            </w:tcBorders>
          </w:tcPr>
          <w:p w14:paraId="707F20BB" w14:textId="166FBCB9" w:rsidR="0048243B" w:rsidRPr="00DC4385" w:rsidDel="005D2A09" w:rsidRDefault="0048243B" w:rsidP="009A18CE">
            <w:pPr>
              <w:pStyle w:val="TableParagraph"/>
              <w:keepLines/>
              <w:ind w:left="88"/>
              <w:rPr>
                <w:del w:id="1717" w:author="Joo, Hye@ARB" w:date="2026-06-04T21:41:00Z"/>
                <w:rFonts w:ascii="Arial" w:hAnsi="Arial" w:cs="Arial"/>
                <w:sz w:val="24"/>
              </w:rPr>
            </w:pPr>
            <w:del w:id="1718" w:author="Joo, Hye@ARB" w:date="2026-06-04T21:41:00Z">
              <w:r w:rsidRPr="00DC4385" w:rsidDel="005D2A09">
                <w:rPr>
                  <w:rFonts w:ascii="Arial" w:hAnsi="Arial" w:cs="Arial"/>
                  <w:spacing w:val="-4"/>
                  <w:sz w:val="24"/>
                </w:rPr>
                <w:delText>2023</w:delText>
              </w:r>
            </w:del>
          </w:p>
        </w:tc>
        <w:tc>
          <w:tcPr>
            <w:tcW w:w="2376" w:type="dxa"/>
            <w:tcBorders>
              <w:top w:val="single" w:sz="6" w:space="0" w:color="000000"/>
              <w:left w:val="single" w:sz="6" w:space="0" w:color="000000"/>
              <w:bottom w:val="single" w:sz="6" w:space="0" w:color="000000"/>
              <w:right w:val="single" w:sz="6" w:space="0" w:color="000000"/>
            </w:tcBorders>
          </w:tcPr>
          <w:p w14:paraId="581788D6" w14:textId="5CB4B195" w:rsidR="0048243B" w:rsidRPr="00DC4385" w:rsidDel="005D2A09" w:rsidRDefault="0048243B" w:rsidP="009A18CE">
            <w:pPr>
              <w:pStyle w:val="TableParagraph"/>
              <w:keepLines/>
              <w:ind w:left="14" w:right="2"/>
              <w:jc w:val="center"/>
              <w:rPr>
                <w:del w:id="1719" w:author="Joo, Hye@ARB" w:date="2026-06-04T21:41:00Z"/>
                <w:rFonts w:ascii="Arial" w:hAnsi="Arial" w:cs="Arial"/>
                <w:sz w:val="24"/>
              </w:rPr>
            </w:pPr>
            <w:del w:id="1720" w:author="Joo, Hye@ARB" w:date="2026-06-04T21:41:00Z">
              <w:r w:rsidRPr="00DC4385" w:rsidDel="005D2A09">
                <w:rPr>
                  <w:rFonts w:ascii="Arial" w:hAnsi="Arial" w:cs="Arial"/>
                  <w:spacing w:val="-2"/>
                  <w:sz w:val="24"/>
                </w:rPr>
                <w:delText>0.044</w:delText>
              </w:r>
            </w:del>
          </w:p>
        </w:tc>
        <w:tc>
          <w:tcPr>
            <w:tcW w:w="3024" w:type="dxa"/>
            <w:tcBorders>
              <w:top w:val="single" w:sz="6" w:space="0" w:color="000000"/>
              <w:left w:val="single" w:sz="6" w:space="0" w:color="000000"/>
              <w:bottom w:val="single" w:sz="6" w:space="0" w:color="000000"/>
            </w:tcBorders>
          </w:tcPr>
          <w:p w14:paraId="19E970F5" w14:textId="7371DCE1" w:rsidR="0048243B" w:rsidRPr="00DC4385" w:rsidDel="005D2A09" w:rsidRDefault="0048243B" w:rsidP="009A18CE">
            <w:pPr>
              <w:pStyle w:val="TableParagraph"/>
              <w:keepLines/>
              <w:ind w:left="79" w:right="60"/>
              <w:jc w:val="center"/>
              <w:rPr>
                <w:del w:id="1721" w:author="Joo, Hye@ARB" w:date="2026-06-04T21:41:00Z"/>
                <w:rFonts w:ascii="Arial" w:hAnsi="Arial" w:cs="Arial"/>
                <w:sz w:val="24"/>
              </w:rPr>
            </w:pPr>
            <w:del w:id="1722" w:author="Joo, Hye@ARB" w:date="2026-06-04T21:41:00Z">
              <w:r w:rsidRPr="00DC4385" w:rsidDel="005D2A09">
                <w:rPr>
                  <w:rFonts w:ascii="Arial" w:hAnsi="Arial" w:cs="Arial"/>
                  <w:spacing w:val="-2"/>
                  <w:sz w:val="24"/>
                </w:rPr>
                <w:delText>0.047</w:delText>
              </w:r>
            </w:del>
          </w:p>
        </w:tc>
      </w:tr>
      <w:tr w:rsidR="0048243B" w:rsidRPr="001238F2" w:rsidDel="005D2A09" w14:paraId="349C3546" w14:textId="55658E89">
        <w:trPr>
          <w:trHeight w:val="402"/>
          <w:del w:id="1723" w:author="Joo, Hye@ARB" w:date="2026-06-04T21:41:00Z"/>
        </w:trPr>
        <w:tc>
          <w:tcPr>
            <w:tcW w:w="1620" w:type="dxa"/>
            <w:tcBorders>
              <w:top w:val="single" w:sz="6" w:space="0" w:color="000000"/>
              <w:bottom w:val="single" w:sz="6" w:space="0" w:color="000000"/>
              <w:right w:val="single" w:sz="6" w:space="0" w:color="000000"/>
            </w:tcBorders>
          </w:tcPr>
          <w:p w14:paraId="11B95301" w14:textId="07505C99" w:rsidR="0048243B" w:rsidRPr="00DC4385" w:rsidDel="005D2A09" w:rsidRDefault="0048243B" w:rsidP="009A18CE">
            <w:pPr>
              <w:pStyle w:val="TableParagraph"/>
              <w:keepLines/>
              <w:spacing w:before="1"/>
              <w:ind w:left="88"/>
              <w:rPr>
                <w:del w:id="1724" w:author="Joo, Hye@ARB" w:date="2026-06-04T21:41:00Z"/>
                <w:rFonts w:ascii="Arial" w:hAnsi="Arial" w:cs="Arial"/>
                <w:sz w:val="24"/>
              </w:rPr>
            </w:pPr>
            <w:del w:id="1725" w:author="Joo, Hye@ARB" w:date="2026-06-04T21:41:00Z">
              <w:r w:rsidRPr="00DC4385" w:rsidDel="005D2A09">
                <w:rPr>
                  <w:rFonts w:ascii="Arial" w:hAnsi="Arial" w:cs="Arial"/>
                  <w:spacing w:val="-4"/>
                  <w:sz w:val="24"/>
                </w:rPr>
                <w:delText>2024</w:delText>
              </w:r>
            </w:del>
          </w:p>
        </w:tc>
        <w:tc>
          <w:tcPr>
            <w:tcW w:w="2376" w:type="dxa"/>
            <w:tcBorders>
              <w:top w:val="single" w:sz="6" w:space="0" w:color="000000"/>
              <w:left w:val="single" w:sz="6" w:space="0" w:color="000000"/>
              <w:bottom w:val="single" w:sz="6" w:space="0" w:color="000000"/>
              <w:right w:val="single" w:sz="6" w:space="0" w:color="000000"/>
            </w:tcBorders>
          </w:tcPr>
          <w:p w14:paraId="0DB21500" w14:textId="751BFEF1" w:rsidR="0048243B" w:rsidRPr="00DC4385" w:rsidDel="005D2A09" w:rsidRDefault="0048243B" w:rsidP="009A18CE">
            <w:pPr>
              <w:pStyle w:val="TableParagraph"/>
              <w:keepLines/>
              <w:spacing w:before="1"/>
              <w:ind w:left="14" w:right="2"/>
              <w:jc w:val="center"/>
              <w:rPr>
                <w:del w:id="1726" w:author="Joo, Hye@ARB" w:date="2026-06-04T21:41:00Z"/>
                <w:rFonts w:ascii="Arial" w:hAnsi="Arial" w:cs="Arial"/>
                <w:sz w:val="24"/>
              </w:rPr>
            </w:pPr>
            <w:del w:id="1727" w:author="Joo, Hye@ARB" w:date="2026-06-04T21:41:00Z">
              <w:r w:rsidRPr="00DC4385" w:rsidDel="005D2A09">
                <w:rPr>
                  <w:rFonts w:ascii="Arial" w:hAnsi="Arial" w:cs="Arial"/>
                  <w:spacing w:val="-2"/>
                  <w:sz w:val="24"/>
                </w:rPr>
                <w:delText>0.037</w:delText>
              </w:r>
            </w:del>
          </w:p>
        </w:tc>
        <w:tc>
          <w:tcPr>
            <w:tcW w:w="3024" w:type="dxa"/>
            <w:tcBorders>
              <w:top w:val="single" w:sz="6" w:space="0" w:color="000000"/>
              <w:left w:val="single" w:sz="6" w:space="0" w:color="000000"/>
              <w:bottom w:val="single" w:sz="6" w:space="0" w:color="000000"/>
            </w:tcBorders>
          </w:tcPr>
          <w:p w14:paraId="03DC46FE" w14:textId="61B0C43F" w:rsidR="0048243B" w:rsidRPr="00DC4385" w:rsidDel="005D2A09" w:rsidRDefault="0048243B" w:rsidP="009A18CE">
            <w:pPr>
              <w:pStyle w:val="TableParagraph"/>
              <w:keepLines/>
              <w:spacing w:before="1"/>
              <w:ind w:left="79" w:right="60"/>
              <w:jc w:val="center"/>
              <w:rPr>
                <w:del w:id="1728" w:author="Joo, Hye@ARB" w:date="2026-06-04T21:41:00Z"/>
                <w:rFonts w:ascii="Arial" w:hAnsi="Arial" w:cs="Arial"/>
                <w:sz w:val="24"/>
              </w:rPr>
            </w:pPr>
            <w:del w:id="1729" w:author="Joo, Hye@ARB" w:date="2026-06-04T21:41:00Z">
              <w:r w:rsidRPr="00DC4385" w:rsidDel="005D2A09">
                <w:rPr>
                  <w:rFonts w:ascii="Arial" w:hAnsi="Arial" w:cs="Arial"/>
                  <w:spacing w:val="-2"/>
                  <w:sz w:val="24"/>
                </w:rPr>
                <w:delText>0.038</w:delText>
              </w:r>
            </w:del>
          </w:p>
        </w:tc>
      </w:tr>
      <w:tr w:rsidR="0048243B" w:rsidRPr="001238F2" w:rsidDel="005D2A09" w14:paraId="3B64B6CB" w14:textId="324A7F71">
        <w:trPr>
          <w:trHeight w:val="402"/>
          <w:del w:id="1730" w:author="Joo, Hye@ARB" w:date="2026-06-04T21:41:00Z"/>
        </w:trPr>
        <w:tc>
          <w:tcPr>
            <w:tcW w:w="1620" w:type="dxa"/>
            <w:tcBorders>
              <w:top w:val="single" w:sz="6" w:space="0" w:color="000000"/>
              <w:right w:val="single" w:sz="6" w:space="0" w:color="000000"/>
            </w:tcBorders>
          </w:tcPr>
          <w:p w14:paraId="67B47E57" w14:textId="63E3A5D7" w:rsidR="0048243B" w:rsidRPr="00DC4385" w:rsidDel="005D2A09" w:rsidRDefault="0048243B" w:rsidP="009A18CE">
            <w:pPr>
              <w:pStyle w:val="TableParagraph"/>
              <w:keepLines/>
              <w:ind w:left="88"/>
              <w:rPr>
                <w:del w:id="1731" w:author="Joo, Hye@ARB" w:date="2026-06-04T21:41:00Z"/>
                <w:rFonts w:ascii="Arial" w:hAnsi="Arial" w:cs="Arial"/>
                <w:sz w:val="24"/>
              </w:rPr>
            </w:pPr>
            <w:del w:id="1732" w:author="Joo, Hye@ARB" w:date="2026-06-04T21:41:00Z">
              <w:r w:rsidRPr="00DC4385" w:rsidDel="005D2A09">
                <w:rPr>
                  <w:rFonts w:ascii="Arial" w:hAnsi="Arial" w:cs="Arial"/>
                  <w:spacing w:val="-2"/>
                  <w:sz w:val="24"/>
                </w:rPr>
                <w:delText>2025+</w:delText>
              </w:r>
            </w:del>
          </w:p>
        </w:tc>
        <w:tc>
          <w:tcPr>
            <w:tcW w:w="2376" w:type="dxa"/>
            <w:tcBorders>
              <w:top w:val="single" w:sz="6" w:space="0" w:color="000000"/>
              <w:left w:val="single" w:sz="6" w:space="0" w:color="000000"/>
              <w:right w:val="single" w:sz="6" w:space="0" w:color="000000"/>
            </w:tcBorders>
          </w:tcPr>
          <w:p w14:paraId="125FCD7D" w14:textId="48FF1D68" w:rsidR="0048243B" w:rsidRPr="00DC4385" w:rsidDel="005D2A09" w:rsidRDefault="0048243B" w:rsidP="009A18CE">
            <w:pPr>
              <w:pStyle w:val="TableParagraph"/>
              <w:keepLines/>
              <w:ind w:left="14" w:right="2"/>
              <w:jc w:val="center"/>
              <w:rPr>
                <w:del w:id="1733" w:author="Joo, Hye@ARB" w:date="2026-06-04T21:41:00Z"/>
                <w:rFonts w:ascii="Arial" w:hAnsi="Arial" w:cs="Arial"/>
                <w:sz w:val="24"/>
              </w:rPr>
            </w:pPr>
            <w:del w:id="1734" w:author="Joo, Hye@ARB" w:date="2026-06-04T21:41:00Z">
              <w:r w:rsidRPr="00DC4385" w:rsidDel="005D2A09">
                <w:rPr>
                  <w:rFonts w:ascii="Arial" w:hAnsi="Arial" w:cs="Arial"/>
                  <w:spacing w:val="-2"/>
                  <w:sz w:val="24"/>
                </w:rPr>
                <w:delText>0.030</w:delText>
              </w:r>
            </w:del>
          </w:p>
        </w:tc>
        <w:tc>
          <w:tcPr>
            <w:tcW w:w="3024" w:type="dxa"/>
            <w:tcBorders>
              <w:top w:val="single" w:sz="6" w:space="0" w:color="000000"/>
              <w:left w:val="single" w:sz="6" w:space="0" w:color="000000"/>
            </w:tcBorders>
          </w:tcPr>
          <w:p w14:paraId="005AEDE2" w14:textId="7A6FE8FF" w:rsidR="0048243B" w:rsidRPr="00DC4385" w:rsidDel="005D2A09" w:rsidRDefault="0048243B" w:rsidP="009A18CE">
            <w:pPr>
              <w:pStyle w:val="TableParagraph"/>
              <w:keepLines/>
              <w:ind w:left="79" w:right="60"/>
              <w:jc w:val="center"/>
              <w:rPr>
                <w:del w:id="1735" w:author="Joo, Hye@ARB" w:date="2026-06-04T21:41:00Z"/>
                <w:rFonts w:ascii="Arial" w:hAnsi="Arial" w:cs="Arial"/>
                <w:sz w:val="24"/>
              </w:rPr>
            </w:pPr>
            <w:del w:id="1736" w:author="Joo, Hye@ARB" w:date="2026-06-04T21:41:00Z">
              <w:r w:rsidRPr="00DC4385" w:rsidDel="005D2A09">
                <w:rPr>
                  <w:rFonts w:ascii="Arial" w:hAnsi="Arial" w:cs="Arial"/>
                  <w:spacing w:val="-2"/>
                  <w:sz w:val="24"/>
                </w:rPr>
                <w:delText>0.030</w:delText>
              </w:r>
            </w:del>
          </w:p>
        </w:tc>
      </w:tr>
    </w:tbl>
    <w:p w14:paraId="21C54C5C" w14:textId="4676FD57" w:rsidR="0048243B" w:rsidRPr="00DC4385" w:rsidDel="005D2A09" w:rsidRDefault="0048243B" w:rsidP="009A18CE">
      <w:pPr>
        <w:keepLines/>
        <w:widowControl w:val="0"/>
        <w:spacing w:before="15" w:line="240" w:lineRule="auto"/>
        <w:ind w:left="1531" w:right="1216"/>
        <w:rPr>
          <w:del w:id="1737" w:author="Joo, Hye@ARB" w:date="2026-06-04T21:41:00Z"/>
          <w:rFonts w:ascii="Arial" w:hAnsi="Arial" w:cs="Arial"/>
          <w:sz w:val="18"/>
        </w:rPr>
      </w:pPr>
      <w:del w:id="1738" w:author="Joo, Hye@ARB" w:date="2026-06-04T21:41:00Z">
        <w:r w:rsidRPr="00DC4385" w:rsidDel="005D2A09">
          <w:rPr>
            <w:rFonts w:ascii="Arial" w:hAnsi="Arial" w:cs="Arial"/>
            <w:sz w:val="18"/>
            <w:vertAlign w:val="superscript"/>
          </w:rPr>
          <w:delText>1</w:delText>
        </w:r>
        <w:r w:rsidRPr="00DC4385" w:rsidDel="005D2A09">
          <w:rPr>
            <w:rFonts w:ascii="Arial" w:hAnsi="Arial" w:cs="Arial"/>
            <w:spacing w:val="40"/>
            <w:sz w:val="18"/>
          </w:rPr>
          <w:delText xml:space="preserve"> </w:delText>
        </w:r>
        <w:r w:rsidRPr="00DC4385" w:rsidDel="005D2A09">
          <w:rPr>
            <w:rFonts w:ascii="Arial" w:hAnsi="Arial" w:cs="Arial"/>
            <w:sz w:val="18"/>
          </w:rPr>
          <w:delText>For the 2014 model year, a manufacturer may comply with the fleet average NMOG+NOx values in this table in lieu</w:delText>
        </w:r>
        <w:r w:rsidRPr="00DC4385" w:rsidDel="005D2A09">
          <w:rPr>
            <w:rFonts w:ascii="Arial" w:hAnsi="Arial" w:cs="Arial"/>
            <w:spacing w:val="-1"/>
            <w:sz w:val="18"/>
          </w:rPr>
          <w:delText xml:space="preserve"> </w:delText>
        </w:r>
        <w:r w:rsidRPr="00DC4385" w:rsidDel="005D2A09">
          <w:rPr>
            <w:rFonts w:ascii="Arial" w:hAnsi="Arial" w:cs="Arial"/>
            <w:sz w:val="18"/>
          </w:rPr>
          <w:delText>of</w:delText>
        </w:r>
        <w:r w:rsidRPr="00DC4385" w:rsidDel="005D2A09">
          <w:rPr>
            <w:rFonts w:ascii="Arial" w:hAnsi="Arial" w:cs="Arial"/>
            <w:spacing w:val="-4"/>
            <w:sz w:val="18"/>
          </w:rPr>
          <w:delText xml:space="preserve"> </w:delText>
        </w:r>
        <w:r w:rsidRPr="00DC4385" w:rsidDel="005D2A09">
          <w:rPr>
            <w:rFonts w:ascii="Arial" w:hAnsi="Arial" w:cs="Arial"/>
            <w:sz w:val="18"/>
          </w:rPr>
          <w:delText>complying</w:delText>
        </w:r>
        <w:r w:rsidRPr="00DC4385" w:rsidDel="005D2A09">
          <w:rPr>
            <w:rFonts w:ascii="Arial" w:hAnsi="Arial" w:cs="Arial"/>
            <w:spacing w:val="-1"/>
            <w:sz w:val="18"/>
          </w:rPr>
          <w:delText xml:space="preserve"> </w:delText>
        </w:r>
        <w:r w:rsidRPr="00DC4385" w:rsidDel="005D2A09">
          <w:rPr>
            <w:rFonts w:ascii="Arial" w:hAnsi="Arial" w:cs="Arial"/>
            <w:sz w:val="18"/>
          </w:rPr>
          <w:delText>with</w:delText>
        </w:r>
        <w:r w:rsidRPr="00DC4385" w:rsidDel="005D2A09">
          <w:rPr>
            <w:rFonts w:ascii="Arial" w:hAnsi="Arial" w:cs="Arial"/>
            <w:spacing w:val="-1"/>
            <w:sz w:val="18"/>
          </w:rPr>
          <w:delText xml:space="preserve"> </w:delText>
        </w:r>
        <w:r w:rsidRPr="00DC4385" w:rsidDel="005D2A09">
          <w:rPr>
            <w:rFonts w:ascii="Arial" w:hAnsi="Arial" w:cs="Arial"/>
            <w:sz w:val="18"/>
          </w:rPr>
          <w:delText>the</w:delText>
        </w:r>
        <w:r w:rsidRPr="00DC4385" w:rsidDel="005D2A09">
          <w:rPr>
            <w:rFonts w:ascii="Arial" w:hAnsi="Arial" w:cs="Arial"/>
            <w:spacing w:val="-3"/>
            <w:sz w:val="18"/>
          </w:rPr>
          <w:delText xml:space="preserve"> </w:delText>
        </w:r>
        <w:r w:rsidRPr="00DC4385" w:rsidDel="005D2A09">
          <w:rPr>
            <w:rFonts w:ascii="Arial" w:hAnsi="Arial" w:cs="Arial"/>
            <w:sz w:val="18"/>
          </w:rPr>
          <w:delText>NMOG</w:delText>
        </w:r>
        <w:r w:rsidRPr="00DC4385" w:rsidDel="005D2A09">
          <w:rPr>
            <w:rFonts w:ascii="Arial" w:hAnsi="Arial" w:cs="Arial"/>
            <w:spacing w:val="-5"/>
            <w:sz w:val="18"/>
          </w:rPr>
          <w:delText xml:space="preserve"> </w:delText>
        </w:r>
        <w:r w:rsidRPr="00DC4385" w:rsidDel="005D2A09">
          <w:rPr>
            <w:rFonts w:ascii="Arial" w:hAnsi="Arial" w:cs="Arial"/>
            <w:sz w:val="18"/>
          </w:rPr>
          <w:delText>fleet</w:delText>
        </w:r>
        <w:r w:rsidRPr="00DC4385" w:rsidDel="005D2A09">
          <w:rPr>
            <w:rFonts w:ascii="Arial" w:hAnsi="Arial" w:cs="Arial"/>
            <w:spacing w:val="-2"/>
            <w:sz w:val="18"/>
          </w:rPr>
          <w:delText xml:space="preserve"> </w:delText>
        </w:r>
        <w:r w:rsidRPr="00DC4385" w:rsidDel="005D2A09">
          <w:rPr>
            <w:rFonts w:ascii="Arial" w:hAnsi="Arial" w:cs="Arial"/>
            <w:sz w:val="18"/>
          </w:rPr>
          <w:delText>average</w:delText>
        </w:r>
        <w:r w:rsidRPr="00DC4385" w:rsidDel="005D2A09">
          <w:rPr>
            <w:rFonts w:ascii="Arial" w:hAnsi="Arial" w:cs="Arial"/>
            <w:spacing w:val="-3"/>
            <w:sz w:val="18"/>
          </w:rPr>
          <w:delText xml:space="preserve"> </w:delText>
        </w:r>
        <w:r w:rsidRPr="00DC4385" w:rsidDel="005D2A09">
          <w:rPr>
            <w:rFonts w:ascii="Arial" w:hAnsi="Arial" w:cs="Arial"/>
            <w:sz w:val="18"/>
          </w:rPr>
          <w:delText>values</w:delText>
        </w:r>
        <w:r w:rsidRPr="00DC4385" w:rsidDel="005D2A09">
          <w:rPr>
            <w:rFonts w:ascii="Arial" w:hAnsi="Arial" w:cs="Arial"/>
            <w:spacing w:val="-2"/>
            <w:sz w:val="18"/>
          </w:rPr>
          <w:delText xml:space="preserve"> </w:delText>
        </w:r>
        <w:r w:rsidRPr="00DC4385" w:rsidDel="005D2A09">
          <w:rPr>
            <w:rFonts w:ascii="Arial" w:hAnsi="Arial" w:cs="Arial"/>
            <w:sz w:val="18"/>
          </w:rPr>
          <w:delText>in</w:delText>
        </w:r>
        <w:r w:rsidRPr="00DC4385" w:rsidDel="005D2A09">
          <w:rPr>
            <w:rFonts w:ascii="Arial" w:hAnsi="Arial" w:cs="Arial"/>
            <w:spacing w:val="-1"/>
            <w:sz w:val="18"/>
          </w:rPr>
          <w:delText xml:space="preserve"> </w:delText>
        </w:r>
        <w:r w:rsidRPr="00DC4385" w:rsidDel="005D2A09">
          <w:rPr>
            <w:rFonts w:ascii="Arial" w:hAnsi="Arial" w:cs="Arial"/>
            <w:sz w:val="18"/>
          </w:rPr>
          <w:delText>subsection</w:delText>
        </w:r>
        <w:r w:rsidRPr="00DC4385" w:rsidDel="005D2A09">
          <w:rPr>
            <w:rFonts w:ascii="Arial" w:hAnsi="Arial" w:cs="Arial"/>
            <w:spacing w:val="-3"/>
            <w:sz w:val="18"/>
          </w:rPr>
          <w:delText xml:space="preserve"> </w:delText>
        </w:r>
        <w:r w:rsidRPr="00DC4385" w:rsidDel="005D2A09">
          <w:rPr>
            <w:rFonts w:ascii="Arial" w:hAnsi="Arial" w:cs="Arial"/>
            <w:sz w:val="18"/>
          </w:rPr>
          <w:delText>1961(a)(b)(1)(A).</w:delText>
        </w:r>
        <w:r w:rsidRPr="00DC4385" w:rsidDel="005D2A09">
          <w:rPr>
            <w:rFonts w:ascii="Arial" w:hAnsi="Arial" w:cs="Arial"/>
            <w:spacing w:val="40"/>
            <w:sz w:val="18"/>
          </w:rPr>
          <w:delText xml:space="preserve"> </w:delText>
        </w:r>
        <w:r w:rsidRPr="00DC4385" w:rsidDel="005D2A09">
          <w:rPr>
            <w:rFonts w:ascii="Arial" w:hAnsi="Arial" w:cs="Arial"/>
            <w:sz w:val="18"/>
          </w:rPr>
          <w:delText>A</w:delText>
        </w:r>
        <w:r w:rsidRPr="00DC4385" w:rsidDel="005D2A09">
          <w:rPr>
            <w:rFonts w:ascii="Arial" w:hAnsi="Arial" w:cs="Arial"/>
            <w:spacing w:val="-2"/>
            <w:sz w:val="18"/>
          </w:rPr>
          <w:delText xml:space="preserve"> </w:delText>
        </w:r>
        <w:r w:rsidRPr="00DC4385" w:rsidDel="005D2A09">
          <w:rPr>
            <w:rFonts w:ascii="Arial" w:hAnsi="Arial" w:cs="Arial"/>
            <w:sz w:val="18"/>
          </w:rPr>
          <w:delText>manufacturer</w:delText>
        </w:r>
        <w:r w:rsidRPr="00DC4385" w:rsidDel="005D2A09">
          <w:rPr>
            <w:rFonts w:ascii="Arial" w:hAnsi="Arial" w:cs="Arial"/>
            <w:spacing w:val="-2"/>
            <w:sz w:val="18"/>
          </w:rPr>
          <w:delText xml:space="preserve"> </w:delText>
        </w:r>
        <w:r w:rsidRPr="00DC4385" w:rsidDel="005D2A09">
          <w:rPr>
            <w:rFonts w:ascii="Arial" w:hAnsi="Arial" w:cs="Arial"/>
            <w:sz w:val="18"/>
          </w:rPr>
          <w:delText>must</w:delText>
        </w:r>
        <w:r w:rsidRPr="00DC4385" w:rsidDel="005D2A09">
          <w:rPr>
            <w:rFonts w:ascii="Arial" w:hAnsi="Arial" w:cs="Arial"/>
            <w:spacing w:val="-2"/>
            <w:sz w:val="18"/>
          </w:rPr>
          <w:delText xml:space="preserve"> </w:delText>
        </w:r>
        <w:r w:rsidRPr="00DC4385" w:rsidDel="005D2A09">
          <w:rPr>
            <w:rFonts w:ascii="Arial" w:hAnsi="Arial" w:cs="Arial"/>
            <w:sz w:val="18"/>
          </w:rPr>
          <w:delText>either comply with the NMOG+NOx fleet average requirements for both its PC/LDT1 fleet and its LDT2/MDPV fleet or comply with the NMOG</w:delText>
        </w:r>
        <w:r w:rsidRPr="00DC4385" w:rsidDel="005D2A09">
          <w:rPr>
            <w:rFonts w:ascii="Arial" w:hAnsi="Arial" w:cs="Arial"/>
            <w:spacing w:val="-2"/>
            <w:sz w:val="18"/>
          </w:rPr>
          <w:delText xml:space="preserve"> </w:delText>
        </w:r>
        <w:r w:rsidRPr="00DC4385" w:rsidDel="005D2A09">
          <w:rPr>
            <w:rFonts w:ascii="Arial" w:hAnsi="Arial" w:cs="Arial"/>
            <w:sz w:val="18"/>
          </w:rPr>
          <w:delText>fleet average requirements for</w:delText>
        </w:r>
        <w:r w:rsidRPr="00DC4385" w:rsidDel="005D2A09">
          <w:rPr>
            <w:rFonts w:ascii="Arial" w:hAnsi="Arial" w:cs="Arial"/>
            <w:spacing w:val="-1"/>
            <w:sz w:val="18"/>
          </w:rPr>
          <w:delText xml:space="preserve"> </w:delText>
        </w:r>
        <w:r w:rsidRPr="00DC4385" w:rsidDel="005D2A09">
          <w:rPr>
            <w:rFonts w:ascii="Arial" w:hAnsi="Arial" w:cs="Arial"/>
            <w:sz w:val="18"/>
          </w:rPr>
          <w:delText>both its PC/LDT1 fleet and its LDT2 fleet.</w:delText>
        </w:r>
        <w:r w:rsidRPr="00DC4385" w:rsidDel="005D2A09">
          <w:rPr>
            <w:rFonts w:ascii="Arial" w:hAnsi="Arial" w:cs="Arial"/>
            <w:spacing w:val="40"/>
            <w:sz w:val="18"/>
          </w:rPr>
          <w:delText xml:space="preserve"> </w:delText>
        </w:r>
        <w:r w:rsidRPr="00DC4385" w:rsidDel="005D2A09">
          <w:rPr>
            <w:rFonts w:ascii="Arial" w:hAnsi="Arial" w:cs="Arial"/>
            <w:sz w:val="18"/>
          </w:rPr>
          <w:delText>A</w:delText>
        </w:r>
        <w:r w:rsidRPr="00DC4385" w:rsidDel="005D2A09">
          <w:rPr>
            <w:rFonts w:ascii="Arial" w:hAnsi="Arial" w:cs="Arial"/>
            <w:spacing w:val="-2"/>
            <w:sz w:val="18"/>
          </w:rPr>
          <w:delText xml:space="preserve"> </w:delText>
        </w:r>
        <w:r w:rsidRPr="00DC4385" w:rsidDel="005D2A09">
          <w:rPr>
            <w:rFonts w:ascii="Arial" w:hAnsi="Arial" w:cs="Arial"/>
            <w:sz w:val="18"/>
          </w:rPr>
          <w:delText>manufacturer must calculate its fleet average NMOG+NOx values using the applicable full useful life standards.</w:delText>
        </w:r>
      </w:del>
    </w:p>
    <w:p w14:paraId="290F39A5" w14:textId="5DE1DDC0" w:rsidR="0048243B" w:rsidRPr="00195B91" w:rsidDel="005D2A09" w:rsidRDefault="0048243B" w:rsidP="009A18CE">
      <w:pPr>
        <w:keepLines/>
        <w:widowControl w:val="0"/>
        <w:spacing w:line="240" w:lineRule="auto"/>
        <w:rPr>
          <w:del w:id="1739" w:author="Joo, Hye@ARB" w:date="2026-06-04T21:41:00Z"/>
          <w:rFonts w:ascii="Arial" w:hAnsi="Arial" w:cs="Arial"/>
          <w:sz w:val="18"/>
        </w:rPr>
        <w:sectPr w:rsidR="0048243B" w:rsidRPr="00195B91" w:rsidDel="005D2A09" w:rsidSect="00665970">
          <w:headerReference w:type="default" r:id="rId11"/>
          <w:footerReference w:type="default" r:id="rId12"/>
          <w:pgSz w:w="12240" w:h="15840"/>
          <w:pgMar w:top="1440" w:right="1440" w:bottom="1440" w:left="1440" w:header="0" w:footer="697" w:gutter="0"/>
          <w:cols w:space="720"/>
          <w:docGrid w:linePitch="299"/>
        </w:sectPr>
      </w:pPr>
    </w:p>
    <w:p w14:paraId="482328B6" w14:textId="41555268" w:rsidR="0048243B" w:rsidRPr="00BF2ECF" w:rsidDel="005D2A09" w:rsidRDefault="0048243B" w:rsidP="009A18CE">
      <w:pPr>
        <w:pStyle w:val="Heading5"/>
        <w:keepNext w:val="0"/>
        <w:widowControl w:val="0"/>
        <w:spacing w:line="240" w:lineRule="auto"/>
        <w:rPr>
          <w:del w:id="1740" w:author="Joo, Hye@ARB" w:date="2026-06-04T21:41:00Z"/>
          <w:rFonts w:ascii="Arial" w:hAnsi="Arial" w:cs="Arial"/>
        </w:rPr>
      </w:pPr>
      <w:del w:id="1741" w:author="Joo, Hye@ARB" w:date="2026-06-04T21:41:00Z">
        <w:r w:rsidRPr="00BF2ECF" w:rsidDel="005D2A09">
          <w:rPr>
            <w:rFonts w:ascii="Arial" w:hAnsi="Arial" w:cs="Arial"/>
          </w:rPr>
          <w:lastRenderedPageBreak/>
          <w:delText>A manufacturer that selects compliance Option 2 must provide to the Executive</w:delText>
        </w:r>
        <w:r w:rsidRPr="00BF2ECF" w:rsidDel="005D2A09">
          <w:rPr>
            <w:rFonts w:ascii="Arial" w:hAnsi="Arial" w:cs="Arial"/>
            <w:spacing w:val="-1"/>
          </w:rPr>
          <w:delText xml:space="preserve"> </w:delText>
        </w:r>
        <w:r w:rsidRPr="00BF2ECF" w:rsidDel="005D2A09">
          <w:rPr>
            <w:rFonts w:ascii="Arial" w:hAnsi="Arial" w:cs="Arial"/>
          </w:rPr>
          <w:delText>Officer</w:delText>
        </w:r>
        <w:r w:rsidRPr="00BF2ECF" w:rsidDel="005D2A09">
          <w:rPr>
            <w:rFonts w:ascii="Arial" w:hAnsi="Arial" w:cs="Arial"/>
            <w:spacing w:val="-1"/>
          </w:rPr>
          <w:delText xml:space="preserve"> </w:delText>
        </w:r>
        <w:r w:rsidRPr="00BF2ECF" w:rsidDel="005D2A09">
          <w:rPr>
            <w:rFonts w:ascii="Arial" w:hAnsi="Arial" w:cs="Arial"/>
          </w:rPr>
          <w:delText>separate</w:delText>
        </w:r>
        <w:r w:rsidRPr="00BF2ECF" w:rsidDel="005D2A09">
          <w:rPr>
            <w:rFonts w:ascii="Arial" w:hAnsi="Arial" w:cs="Arial"/>
            <w:spacing w:val="-1"/>
          </w:rPr>
          <w:delText xml:space="preserve"> </w:delText>
        </w:r>
        <w:r w:rsidRPr="00BF2ECF" w:rsidDel="005D2A09">
          <w:rPr>
            <w:rFonts w:ascii="Arial" w:hAnsi="Arial" w:cs="Arial"/>
          </w:rPr>
          <w:delText>values for</w:delText>
        </w:r>
        <w:r w:rsidRPr="00BF2ECF" w:rsidDel="005D2A09">
          <w:rPr>
            <w:rFonts w:ascii="Arial" w:hAnsi="Arial" w:cs="Arial"/>
            <w:spacing w:val="-1"/>
          </w:rPr>
          <w:delText xml:space="preserve"> </w:delText>
        </w:r>
        <w:r w:rsidRPr="00BF2ECF" w:rsidDel="005D2A09">
          <w:rPr>
            <w:rFonts w:ascii="Arial" w:hAnsi="Arial" w:cs="Arial"/>
          </w:rPr>
          <w:delText>the</w:delText>
        </w:r>
        <w:r w:rsidRPr="00BF2ECF" w:rsidDel="005D2A09">
          <w:rPr>
            <w:rFonts w:ascii="Arial" w:hAnsi="Arial" w:cs="Arial"/>
            <w:spacing w:val="-1"/>
          </w:rPr>
          <w:delText xml:space="preserve"> </w:delText>
        </w:r>
        <w:r w:rsidRPr="00BF2ECF" w:rsidDel="005D2A09">
          <w:rPr>
            <w:rFonts w:ascii="Arial" w:hAnsi="Arial" w:cs="Arial"/>
          </w:rPr>
          <w:delText>number</w:delText>
        </w:r>
        <w:r w:rsidRPr="00BF2ECF" w:rsidDel="005D2A09">
          <w:rPr>
            <w:rFonts w:ascii="Arial" w:hAnsi="Arial" w:cs="Arial"/>
            <w:spacing w:val="-1"/>
          </w:rPr>
          <w:delText xml:space="preserve"> </w:delText>
        </w:r>
        <w:r w:rsidRPr="00BF2ECF" w:rsidDel="005D2A09">
          <w:rPr>
            <w:rFonts w:ascii="Arial" w:hAnsi="Arial" w:cs="Arial"/>
          </w:rPr>
          <w:delText>of</w:delText>
        </w:r>
        <w:r w:rsidRPr="00BF2ECF" w:rsidDel="005D2A09">
          <w:rPr>
            <w:rFonts w:ascii="Arial" w:hAnsi="Arial" w:cs="Arial"/>
            <w:spacing w:val="-1"/>
          </w:rPr>
          <w:delText xml:space="preserve"> </w:delText>
        </w:r>
        <w:r w:rsidRPr="00BF2ECF" w:rsidDel="005D2A09">
          <w:rPr>
            <w:rFonts w:ascii="Arial" w:hAnsi="Arial" w:cs="Arial"/>
          </w:rPr>
          <w:delText>vehicles in each test group produced and 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2"/>
          </w:rPr>
          <w:delText xml:space="preserve"> </w:delText>
        </w:r>
        <w:r w:rsidRPr="00BF2ECF" w:rsidDel="005D2A09">
          <w:rPr>
            <w:rFonts w:ascii="Arial" w:hAnsi="Arial" w:cs="Arial"/>
          </w:rPr>
          <w:delText>District</w:delText>
        </w:r>
        <w:r w:rsidRPr="00BF2ECF" w:rsidDel="005D2A09">
          <w:rPr>
            <w:rFonts w:ascii="Arial" w:hAnsi="Arial" w:cs="Arial"/>
            <w:spacing w:val="-3"/>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Columbia</w:delText>
        </w:r>
        <w:r w:rsidRPr="00BF2ECF" w:rsidDel="005D2A09">
          <w:rPr>
            <w:rFonts w:ascii="Arial" w:hAnsi="Arial" w:cs="Arial"/>
            <w:spacing w:val="-4"/>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each</w:delText>
        </w:r>
        <w:r w:rsidRPr="00BF2ECF" w:rsidDel="005D2A09">
          <w:rPr>
            <w:rFonts w:ascii="Arial" w:hAnsi="Arial" w:cs="Arial"/>
            <w:spacing w:val="-3"/>
          </w:rPr>
          <w:delText xml:space="preserve"> </w:delText>
        </w:r>
        <w:r w:rsidRPr="00BF2ECF" w:rsidDel="005D2A09">
          <w:rPr>
            <w:rFonts w:ascii="Arial" w:hAnsi="Arial" w:cs="Arial"/>
          </w:rPr>
          <w:delText>individual</w:delText>
        </w:r>
        <w:r w:rsidRPr="00BF2ECF" w:rsidDel="005D2A09">
          <w:rPr>
            <w:rFonts w:ascii="Arial" w:hAnsi="Arial" w:cs="Arial"/>
            <w:spacing w:val="-3"/>
          </w:rPr>
          <w:delText xml:space="preserve"> </w:delText>
        </w:r>
        <w:r w:rsidRPr="00BF2ECF" w:rsidDel="005D2A09">
          <w:rPr>
            <w:rFonts w:ascii="Arial" w:hAnsi="Arial" w:cs="Arial"/>
          </w:rPr>
          <w:delText>state</w:delText>
        </w:r>
        <w:r w:rsidRPr="00BF2ECF" w:rsidDel="005D2A09">
          <w:rPr>
            <w:rFonts w:ascii="Arial" w:hAnsi="Arial" w:cs="Arial"/>
            <w:spacing w:val="-2"/>
          </w:rPr>
          <w:delText xml:space="preserve"> </w:delText>
        </w:r>
        <w:r w:rsidRPr="00BF2ECF" w:rsidDel="005D2A09">
          <w:rPr>
            <w:rFonts w:ascii="Arial" w:hAnsi="Arial" w:cs="Arial"/>
          </w:rPr>
          <w:delText>within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average.</w:delText>
        </w:r>
      </w:del>
    </w:p>
    <w:p w14:paraId="07DDA9AF" w14:textId="6A1BA77B" w:rsidR="0048243B" w:rsidRPr="00BF2ECF" w:rsidDel="005D2A09" w:rsidRDefault="0048243B" w:rsidP="009A18CE">
      <w:pPr>
        <w:pStyle w:val="Heading5"/>
        <w:keepNext w:val="0"/>
        <w:widowControl w:val="0"/>
        <w:spacing w:line="240" w:lineRule="auto"/>
        <w:rPr>
          <w:del w:id="1742" w:author="Joo, Hye@ARB" w:date="2026-06-04T21:41:00Z"/>
          <w:rFonts w:ascii="Arial" w:hAnsi="Arial" w:cs="Arial"/>
        </w:rPr>
      </w:pPr>
      <w:del w:id="1743" w:author="Joo, Hye@ARB" w:date="2026-06-04T21:41:00Z">
        <w:r w:rsidRPr="00BF2ECF" w:rsidDel="005D2A09">
          <w:rPr>
            <w:rFonts w:ascii="Arial" w:hAnsi="Arial" w:cs="Arial"/>
            <w:i/>
          </w:rPr>
          <w:delText>PZEV Anti-Backsliding Requirement</w:delText>
        </w:r>
        <w:r w:rsidRPr="00BF2ECF" w:rsidDel="005D2A09">
          <w:rPr>
            <w:rFonts w:ascii="Arial" w:hAnsi="Arial" w:cs="Arial"/>
          </w:rPr>
          <w:delText>.</w:delText>
        </w:r>
        <w:r w:rsidRPr="00BF2ECF" w:rsidDel="005D2A09">
          <w:rPr>
            <w:rFonts w:ascii="Arial" w:hAnsi="Arial" w:cs="Arial"/>
            <w:spacing w:val="40"/>
          </w:rPr>
          <w:delText xml:space="preserve"> </w:delText>
        </w:r>
        <w:r w:rsidRPr="00BF2ECF" w:rsidDel="005D2A09">
          <w:rPr>
            <w:rFonts w:ascii="Arial" w:hAnsi="Arial" w:cs="Arial"/>
          </w:rPr>
          <w:delText>In the 2018 and subsequent model years, a manufacturer must produce and deliver for sale in California a minimum percentage of its passenger car and light-duty truck fleet that certifies to SULEV30 and SULEV20 standards.</w:delText>
        </w:r>
        <w:r w:rsidRPr="00BF2ECF" w:rsidDel="005D2A09">
          <w:rPr>
            <w:rFonts w:ascii="Arial" w:hAnsi="Arial" w:cs="Arial"/>
            <w:spacing w:val="40"/>
          </w:rPr>
          <w:delText xml:space="preserve"> </w:delText>
        </w:r>
        <w:r w:rsidRPr="00BF2ECF" w:rsidDel="005D2A09">
          <w:rPr>
            <w:rFonts w:ascii="Arial" w:hAnsi="Arial" w:cs="Arial"/>
          </w:rPr>
          <w:delText>This minimum percentage must be equal to the average percentage of PZEVs produced and deliver for sale in California for that manufacturer for the 2015 through 2017 model year.</w:delText>
        </w:r>
        <w:r w:rsidRPr="00BF2ECF" w:rsidDel="005D2A09">
          <w:rPr>
            <w:rFonts w:ascii="Arial" w:hAnsi="Arial" w:cs="Arial"/>
            <w:spacing w:val="40"/>
          </w:rPr>
          <w:delText xml:space="preserve"> </w:delText>
        </w:r>
        <w:r w:rsidRPr="00BF2ECF" w:rsidDel="005D2A09">
          <w:rPr>
            <w:rFonts w:ascii="Arial" w:hAnsi="Arial" w:cs="Arial"/>
          </w:rPr>
          <w:delText>A manufacturer may calculate this average percentage using the projected sales for these model years in lieu of actual sales.</w:delText>
        </w:r>
        <w:r w:rsidRPr="00BF2ECF" w:rsidDel="005D2A09">
          <w:rPr>
            <w:rFonts w:ascii="Arial" w:hAnsi="Arial" w:cs="Arial"/>
            <w:spacing w:val="40"/>
          </w:rPr>
          <w:delText xml:space="preserve"> </w:delText>
        </w:r>
        <w:r w:rsidRPr="00BF2ECF" w:rsidDel="005D2A09">
          <w:rPr>
            <w:rFonts w:ascii="Arial" w:hAnsi="Arial" w:cs="Arial"/>
          </w:rPr>
          <w:delText>The percentage of a manufacturer’s passenger car and light-duty truck fleet that certifies to SULEV30 and SULEV20 standards averaged across</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applicable</w:delText>
        </w:r>
        <w:r w:rsidRPr="00BF2ECF" w:rsidDel="005D2A09">
          <w:rPr>
            <w:rFonts w:ascii="Arial" w:hAnsi="Arial" w:cs="Arial"/>
            <w:spacing w:val="-4"/>
          </w:rPr>
          <w:delText xml:space="preserve"> </w:delText>
        </w:r>
        <w:r w:rsidRPr="00BF2ECF" w:rsidDel="005D2A09">
          <w:rPr>
            <w:rFonts w:ascii="Arial" w:hAnsi="Arial" w:cs="Arial"/>
          </w:rPr>
          <w:delText>model</w:delText>
        </w:r>
        <w:r w:rsidRPr="00BF2ECF" w:rsidDel="005D2A09">
          <w:rPr>
            <w:rFonts w:ascii="Arial" w:hAnsi="Arial" w:cs="Arial"/>
            <w:spacing w:val="-3"/>
          </w:rPr>
          <w:delText xml:space="preserve"> </w:delText>
        </w:r>
        <w:r w:rsidRPr="00BF2ECF" w:rsidDel="005D2A09">
          <w:rPr>
            <w:rFonts w:ascii="Arial" w:hAnsi="Arial" w:cs="Arial"/>
          </w:rPr>
          <w:delText>year</w:delText>
        </w:r>
        <w:r w:rsidRPr="00BF2ECF" w:rsidDel="005D2A09">
          <w:rPr>
            <w:rFonts w:ascii="Arial" w:hAnsi="Arial" w:cs="Arial"/>
            <w:spacing w:val="-2"/>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two</w:delText>
        </w:r>
        <w:r w:rsidRPr="00BF2ECF" w:rsidDel="005D2A09">
          <w:rPr>
            <w:rFonts w:ascii="Arial" w:hAnsi="Arial" w:cs="Arial"/>
            <w:spacing w:val="-3"/>
          </w:rPr>
          <w:delText xml:space="preserve"> </w:delText>
        </w:r>
        <w:r w:rsidRPr="00BF2ECF" w:rsidDel="005D2A09">
          <w:rPr>
            <w:rFonts w:ascii="Arial" w:hAnsi="Arial" w:cs="Arial"/>
          </w:rPr>
          <w:delText>previous</w:delText>
        </w:r>
        <w:r w:rsidRPr="00BF2ECF" w:rsidDel="005D2A09">
          <w:rPr>
            <w:rFonts w:ascii="Arial" w:hAnsi="Arial" w:cs="Arial"/>
            <w:spacing w:val="-3"/>
          </w:rPr>
          <w:delText xml:space="preserve"> </w:delText>
        </w:r>
        <w:r w:rsidRPr="00BF2ECF" w:rsidDel="005D2A09">
          <w:rPr>
            <w:rFonts w:ascii="Arial" w:hAnsi="Arial" w:cs="Arial"/>
          </w:rPr>
          <w:delText>model</w:delText>
        </w:r>
        <w:r w:rsidRPr="00BF2ECF" w:rsidDel="005D2A09">
          <w:rPr>
            <w:rFonts w:ascii="Arial" w:hAnsi="Arial" w:cs="Arial"/>
            <w:spacing w:val="-3"/>
          </w:rPr>
          <w:delText xml:space="preserve"> </w:delText>
        </w:r>
        <w:r w:rsidRPr="00BF2ECF" w:rsidDel="005D2A09">
          <w:rPr>
            <w:rFonts w:ascii="Arial" w:hAnsi="Arial" w:cs="Arial"/>
          </w:rPr>
          <w:delText>years</w:delText>
        </w:r>
        <w:r w:rsidRPr="00BF2ECF" w:rsidDel="005D2A09">
          <w:rPr>
            <w:rFonts w:ascii="Arial" w:hAnsi="Arial" w:cs="Arial"/>
            <w:spacing w:val="-3"/>
          </w:rPr>
          <w:delText xml:space="preserve"> </w:delText>
        </w:r>
        <w:r w:rsidRPr="00BF2ECF" w:rsidDel="005D2A09">
          <w:rPr>
            <w:rFonts w:ascii="Arial" w:hAnsi="Arial" w:cs="Arial"/>
          </w:rPr>
          <w:delText>shall</w:delText>
        </w:r>
        <w:r w:rsidRPr="00BF2ECF" w:rsidDel="005D2A09">
          <w:rPr>
            <w:rFonts w:ascii="Arial" w:hAnsi="Arial" w:cs="Arial"/>
            <w:spacing w:val="-3"/>
          </w:rPr>
          <w:delText xml:space="preserve"> </w:delText>
        </w:r>
        <w:r w:rsidRPr="00BF2ECF" w:rsidDel="005D2A09">
          <w:rPr>
            <w:rFonts w:ascii="Arial" w:hAnsi="Arial" w:cs="Arial"/>
          </w:rPr>
          <w:delText>be</w:delText>
        </w:r>
        <w:r w:rsidRPr="00BF2ECF" w:rsidDel="005D2A09">
          <w:rPr>
            <w:rFonts w:ascii="Arial" w:hAnsi="Arial" w:cs="Arial"/>
            <w:spacing w:val="-2"/>
          </w:rPr>
          <w:delText xml:space="preserve"> </w:delText>
        </w:r>
        <w:r w:rsidRPr="00BF2ECF" w:rsidDel="005D2A09">
          <w:rPr>
            <w:rFonts w:ascii="Arial" w:hAnsi="Arial" w:cs="Arial"/>
          </w:rPr>
          <w:delText>used</w:delText>
        </w:r>
        <w:r w:rsidRPr="00BF2ECF" w:rsidDel="005D2A09">
          <w:rPr>
            <w:rFonts w:ascii="Arial" w:hAnsi="Arial" w:cs="Arial"/>
            <w:spacing w:val="-3"/>
          </w:rPr>
          <w:delText xml:space="preserve"> </w:delText>
        </w:r>
        <w:r w:rsidRPr="00BF2ECF" w:rsidDel="005D2A09">
          <w:rPr>
            <w:rFonts w:ascii="Arial" w:hAnsi="Arial" w:cs="Arial"/>
          </w:rPr>
          <w:delText>to</w:delText>
        </w:r>
        <w:r w:rsidRPr="00BF2ECF" w:rsidDel="005D2A09">
          <w:rPr>
            <w:rFonts w:ascii="Arial" w:hAnsi="Arial" w:cs="Arial"/>
            <w:spacing w:val="-3"/>
          </w:rPr>
          <w:delText xml:space="preserve"> </w:delText>
        </w:r>
        <w:r w:rsidRPr="00BF2ECF" w:rsidDel="005D2A09">
          <w:rPr>
            <w:rFonts w:ascii="Arial" w:hAnsi="Arial" w:cs="Arial"/>
          </w:rPr>
          <w:delText>determine compliance with this requirement, beginning with the 2020 model year.</w:delText>
        </w:r>
      </w:del>
    </w:p>
    <w:p w14:paraId="5DC350B3" w14:textId="78B24AAA" w:rsidR="0048243B" w:rsidRPr="00BF2ECF" w:rsidDel="005D2A09" w:rsidRDefault="0048243B" w:rsidP="009A18CE">
      <w:pPr>
        <w:pStyle w:val="Heading4"/>
        <w:keepNext w:val="0"/>
        <w:widowControl w:val="0"/>
        <w:spacing w:line="240" w:lineRule="auto"/>
        <w:rPr>
          <w:del w:id="1744" w:author="Joo, Hye@ARB" w:date="2026-06-04T21:41:00Z"/>
          <w:rFonts w:ascii="Arial" w:hAnsi="Arial" w:cs="Arial"/>
        </w:rPr>
      </w:pPr>
      <w:del w:id="1745" w:author="Joo, Hye@ARB" w:date="2026-06-04T21:41:00Z">
        <w:r w:rsidRPr="00BF2ECF" w:rsidDel="005D2A09">
          <w:rPr>
            <w:rFonts w:ascii="Arial" w:hAnsi="Arial" w:cs="Arial"/>
          </w:rPr>
          <w:delText>Calculation</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1"/>
          </w:rPr>
          <w:delText xml:space="preserve"> </w:delText>
        </w:r>
        <w:r w:rsidRPr="00BF2ECF" w:rsidDel="005D2A09">
          <w:rPr>
            <w:rFonts w:ascii="Arial" w:hAnsi="Arial" w:cs="Arial"/>
          </w:rPr>
          <w:delText>Fleet</w:delText>
        </w:r>
        <w:r w:rsidRPr="00BF2ECF" w:rsidDel="005D2A09">
          <w:rPr>
            <w:rFonts w:ascii="Arial" w:hAnsi="Arial" w:cs="Arial"/>
            <w:spacing w:val="-2"/>
          </w:rPr>
          <w:delText xml:space="preserve"> </w:delText>
        </w:r>
        <w:r w:rsidRPr="00BF2ECF" w:rsidDel="005D2A09">
          <w:rPr>
            <w:rFonts w:ascii="Arial" w:hAnsi="Arial" w:cs="Arial"/>
          </w:rPr>
          <w:delText>Average</w:delText>
        </w:r>
        <w:r w:rsidRPr="00BF2ECF" w:rsidDel="005D2A09">
          <w:rPr>
            <w:rFonts w:ascii="Arial" w:hAnsi="Arial" w:cs="Arial"/>
            <w:spacing w:val="-2"/>
          </w:rPr>
          <w:delText xml:space="preserve"> </w:delText>
        </w:r>
        <w:r w:rsidRPr="00BF2ECF" w:rsidDel="005D2A09">
          <w:rPr>
            <w:rFonts w:ascii="Arial" w:hAnsi="Arial" w:cs="Arial"/>
          </w:rPr>
          <w:delText>NMOG</w:delText>
        </w:r>
        <w:r w:rsidRPr="00BF2ECF" w:rsidDel="005D2A09">
          <w:rPr>
            <w:rFonts w:ascii="Arial" w:hAnsi="Arial" w:cs="Arial"/>
            <w:spacing w:val="-3"/>
          </w:rPr>
          <w:delText xml:space="preserve"> </w:delText>
        </w:r>
        <w:r w:rsidRPr="00BF2ECF" w:rsidDel="005D2A09">
          <w:rPr>
            <w:rFonts w:ascii="Arial" w:hAnsi="Arial" w:cs="Arial"/>
          </w:rPr>
          <w:delText>+ NOx</w:delText>
        </w:r>
        <w:r w:rsidRPr="00BF2ECF" w:rsidDel="005D2A09">
          <w:rPr>
            <w:rFonts w:ascii="Arial" w:hAnsi="Arial" w:cs="Arial"/>
            <w:spacing w:val="-2"/>
          </w:rPr>
          <w:delText xml:space="preserve"> Value.</w:delText>
        </w:r>
      </w:del>
    </w:p>
    <w:p w14:paraId="28FBD0B9" w14:textId="4D6F27A9" w:rsidR="0048243B" w:rsidRPr="00BF2ECF" w:rsidDel="005D2A09" w:rsidRDefault="0048243B" w:rsidP="009A18CE">
      <w:pPr>
        <w:pStyle w:val="Heading5"/>
        <w:keepNext w:val="0"/>
        <w:widowControl w:val="0"/>
        <w:spacing w:line="240" w:lineRule="auto"/>
        <w:rPr>
          <w:del w:id="1746" w:author="Joo, Hye@ARB" w:date="2026-06-04T21:41:00Z"/>
          <w:rFonts w:ascii="Arial" w:hAnsi="Arial" w:cs="Arial"/>
        </w:rPr>
      </w:pPr>
      <w:del w:id="1747" w:author="Joo, Hye@ARB" w:date="2026-06-04T21:41:00Z">
        <w:r w:rsidRPr="00BF2ECF" w:rsidDel="005D2A09">
          <w:rPr>
            <w:rFonts w:ascii="Arial" w:hAnsi="Arial" w:cs="Arial"/>
          </w:rPr>
          <w:delText>Basic</w:delText>
        </w:r>
        <w:r w:rsidRPr="00BF2ECF" w:rsidDel="005D2A09">
          <w:rPr>
            <w:rFonts w:ascii="Arial" w:hAnsi="Arial" w:cs="Arial"/>
            <w:spacing w:val="-5"/>
          </w:rPr>
          <w:delText xml:space="preserve"> </w:delText>
        </w:r>
        <w:r w:rsidRPr="00BF2ECF" w:rsidDel="005D2A09">
          <w:rPr>
            <w:rFonts w:ascii="Arial" w:hAnsi="Arial" w:cs="Arial"/>
          </w:rPr>
          <w:delText>Calculation.</w:delText>
        </w:r>
      </w:del>
    </w:p>
    <w:p w14:paraId="5F83200C" w14:textId="53B54354" w:rsidR="0048243B" w:rsidRPr="00BF2ECF" w:rsidDel="005D2A09" w:rsidRDefault="0048243B" w:rsidP="009A18CE">
      <w:pPr>
        <w:pStyle w:val="Heading6"/>
        <w:keepNext w:val="0"/>
        <w:widowControl w:val="0"/>
        <w:spacing w:line="240" w:lineRule="auto"/>
        <w:rPr>
          <w:del w:id="1748" w:author="Joo, Hye@ARB" w:date="2026-06-04T21:41:00Z"/>
          <w:rFonts w:ascii="Arial" w:hAnsi="Arial" w:cs="Arial"/>
        </w:rPr>
      </w:pPr>
      <w:del w:id="1749" w:author="Joo, Hye@ARB" w:date="2026-06-04T21:41:00Z">
        <w:r w:rsidRPr="00BF2ECF" w:rsidDel="005D2A09">
          <w:rPr>
            <w:rFonts w:ascii="Arial" w:hAnsi="Arial" w:cs="Arial"/>
          </w:rPr>
          <w:delText>Each</w:delText>
        </w:r>
        <w:r w:rsidRPr="00BF2ECF" w:rsidDel="005D2A09">
          <w:rPr>
            <w:rFonts w:ascii="Arial" w:hAnsi="Arial" w:cs="Arial"/>
            <w:spacing w:val="-1"/>
          </w:rPr>
          <w:delText xml:space="preserve"> </w:delText>
        </w:r>
        <w:r w:rsidRPr="00BF2ECF" w:rsidDel="005D2A09">
          <w:rPr>
            <w:rFonts w:ascii="Arial" w:hAnsi="Arial" w:cs="Arial"/>
          </w:rPr>
          <w:delText>manufacturer’s</w:delText>
        </w:r>
        <w:r w:rsidRPr="00BF2ECF" w:rsidDel="005D2A09">
          <w:rPr>
            <w:rFonts w:ascii="Arial" w:hAnsi="Arial" w:cs="Arial"/>
            <w:spacing w:val="-1"/>
          </w:rPr>
          <w:delText xml:space="preserve"> </w:delText>
        </w:r>
        <w:r w:rsidRPr="00BF2ECF" w:rsidDel="005D2A09">
          <w:rPr>
            <w:rFonts w:ascii="Arial" w:hAnsi="Arial" w:cs="Arial"/>
          </w:rPr>
          <w:delText>PC</w:delText>
        </w:r>
        <w:r w:rsidRPr="00BF2ECF" w:rsidDel="005D2A09">
          <w:rPr>
            <w:rFonts w:ascii="Arial" w:hAnsi="Arial" w:cs="Arial"/>
            <w:spacing w:val="-1"/>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LDT1</w:delText>
        </w:r>
        <w:r w:rsidRPr="00BF2ECF" w:rsidDel="005D2A09">
          <w:rPr>
            <w:rFonts w:ascii="Arial" w:hAnsi="Arial" w:cs="Arial"/>
            <w:spacing w:val="-1"/>
          </w:rPr>
          <w:delText xml:space="preserve"> </w:delText>
        </w:r>
        <w:r w:rsidRPr="00BF2ECF" w:rsidDel="005D2A09">
          <w:rPr>
            <w:rFonts w:ascii="Arial" w:hAnsi="Arial" w:cs="Arial"/>
          </w:rPr>
          <w:delText>fleet</w:delText>
        </w:r>
        <w:r w:rsidRPr="00BF2ECF" w:rsidDel="005D2A09">
          <w:rPr>
            <w:rFonts w:ascii="Arial" w:hAnsi="Arial" w:cs="Arial"/>
            <w:spacing w:val="-1"/>
          </w:rPr>
          <w:delText xml:space="preserve"> </w:delText>
        </w:r>
        <w:r w:rsidRPr="00BF2ECF" w:rsidDel="005D2A09">
          <w:rPr>
            <w:rFonts w:ascii="Arial" w:hAnsi="Arial" w:cs="Arial"/>
          </w:rPr>
          <w:delText>average NMOG</w:delText>
        </w:r>
        <w:r w:rsidRPr="00BF2ECF" w:rsidDel="005D2A09">
          <w:rPr>
            <w:rFonts w:ascii="Arial" w:hAnsi="Arial" w:cs="Arial"/>
            <w:spacing w:val="-2"/>
          </w:rPr>
          <w:delText xml:space="preserve"> </w:delText>
        </w:r>
        <w:r w:rsidRPr="00BF2ECF" w:rsidDel="005D2A09">
          <w:rPr>
            <w:rFonts w:ascii="Arial" w:hAnsi="Arial" w:cs="Arial"/>
          </w:rPr>
          <w:delText>+</w:delText>
        </w:r>
        <w:r w:rsidRPr="00BF2ECF" w:rsidDel="005D2A09">
          <w:rPr>
            <w:rFonts w:ascii="Arial" w:hAnsi="Arial" w:cs="Arial"/>
            <w:spacing w:val="-2"/>
          </w:rPr>
          <w:delText xml:space="preserve"> </w:delText>
        </w:r>
        <w:r w:rsidRPr="00BF2ECF" w:rsidDel="005D2A09">
          <w:rPr>
            <w:rFonts w:ascii="Arial" w:hAnsi="Arial" w:cs="Arial"/>
          </w:rPr>
          <w:delText>NOx</w:delText>
        </w:r>
        <w:r w:rsidRPr="00BF2ECF" w:rsidDel="005D2A09">
          <w:rPr>
            <w:rFonts w:ascii="Arial" w:hAnsi="Arial" w:cs="Arial"/>
            <w:spacing w:val="-1"/>
          </w:rPr>
          <w:delText xml:space="preserve"> </w:delText>
        </w:r>
        <w:r w:rsidRPr="00BF2ECF" w:rsidDel="005D2A09">
          <w:rPr>
            <w:rFonts w:ascii="Arial" w:hAnsi="Arial" w:cs="Arial"/>
          </w:rPr>
          <w:delText>value</w:delText>
        </w:r>
        <w:r w:rsidRPr="00BF2ECF" w:rsidDel="005D2A09">
          <w:rPr>
            <w:rFonts w:ascii="Arial" w:hAnsi="Arial" w:cs="Arial"/>
            <w:spacing w:val="-2"/>
          </w:rPr>
          <w:delText xml:space="preserve"> </w:delText>
        </w:r>
        <w:r w:rsidRPr="00BF2ECF" w:rsidDel="005D2A09">
          <w:rPr>
            <w:rFonts w:ascii="Arial" w:hAnsi="Arial" w:cs="Arial"/>
          </w:rPr>
          <w:delText>for the</w:delText>
        </w:r>
        <w:r w:rsidRPr="00BF2ECF" w:rsidDel="005D2A09">
          <w:rPr>
            <w:rFonts w:ascii="Arial" w:hAnsi="Arial" w:cs="Arial"/>
            <w:spacing w:val="-4"/>
          </w:rPr>
          <w:delText xml:space="preserve"> </w:delText>
        </w:r>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PCs</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LDT1s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1"/>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4"/>
          </w:rPr>
          <w:delText xml:space="preserve"> </w:delText>
        </w:r>
        <w:r w:rsidRPr="00BF2ECF" w:rsidDel="005D2A09">
          <w:rPr>
            <w:rFonts w:ascii="Arial" w:hAnsi="Arial" w:cs="Arial"/>
          </w:rPr>
          <w:delText>shall</w:delText>
        </w:r>
        <w:r w:rsidRPr="00BF2ECF" w:rsidDel="005D2A09">
          <w:rPr>
            <w:rFonts w:ascii="Arial" w:hAnsi="Arial" w:cs="Arial"/>
            <w:spacing w:val="-3"/>
          </w:rPr>
          <w:delText xml:space="preserve"> </w:delText>
        </w:r>
        <w:r w:rsidRPr="00BF2ECF" w:rsidDel="005D2A09">
          <w:rPr>
            <w:rFonts w:ascii="Arial" w:hAnsi="Arial" w:cs="Arial"/>
          </w:rPr>
          <w:delText>be calculated as follows:</w:delText>
        </w:r>
      </w:del>
    </w:p>
    <w:p w14:paraId="44715A34" w14:textId="389478B5" w:rsidR="0048243B" w:rsidRPr="00BF2ECF" w:rsidDel="005D2A09" w:rsidRDefault="00DD7281" w:rsidP="009A18CE">
      <w:pPr>
        <w:pStyle w:val="BodyText"/>
        <w:keepLines/>
        <w:ind w:left="1027" w:right="1386"/>
        <w:jc w:val="center"/>
        <w:rPr>
          <w:del w:id="1750" w:author="Joo, Hye@ARB" w:date="2026-06-04T21:41:00Z"/>
          <w:rFonts w:ascii="Arial" w:hAnsi="Arial" w:cs="Arial"/>
        </w:rPr>
      </w:pPr>
      <w:del w:id="1751" w:author="Joo, Hye@ARB" w:date="2026-06-04T21:41:00Z">
        <w:r w:rsidDel="005D2A09">
          <w:rPr>
            <w:rFonts w:ascii="Symbol" w:hAnsi="Symbol"/>
          </w:rPr>
          <w:delText></w:delText>
        </w:r>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excluding</w:delText>
        </w:r>
        <w:r w:rsidR="0048243B" w:rsidRPr="00195B91" w:rsidDel="005D2A09">
          <w:rPr>
            <w:rFonts w:ascii="Arial" w:hAnsi="Arial" w:cs="Arial"/>
            <w:spacing w:val="-1"/>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BF2ECF" w:rsidDel="005D2A09">
          <w:rPr>
            <w:rFonts w:ascii="Arial" w:hAnsi="Arial" w:cs="Arial"/>
          </w:rPr>
          <w:delText>hybrid</w:delText>
        </w:r>
        <w:r w:rsidR="0048243B" w:rsidRPr="00BF2ECF" w:rsidDel="005D2A09">
          <w:rPr>
            <w:rFonts w:ascii="Arial" w:hAnsi="Arial" w:cs="Arial"/>
            <w:spacing w:val="-3"/>
          </w:rPr>
          <w:delText xml:space="preserve"> </w:delText>
        </w:r>
        <w:r w:rsidR="0048243B" w:rsidRPr="00BF2ECF" w:rsidDel="005D2A09">
          <w:rPr>
            <w:rFonts w:ascii="Arial" w:hAnsi="Arial" w:cs="Arial"/>
          </w:rPr>
          <w:delText>electric vehicles x applicable emission standard] +</w:delText>
        </w:r>
      </w:del>
    </w:p>
    <w:p w14:paraId="4B9E61AB" w14:textId="17569FE4" w:rsidR="0048243B" w:rsidRPr="00BF2ECF" w:rsidDel="005D2A09" w:rsidRDefault="00DD7281" w:rsidP="009A18CE">
      <w:pPr>
        <w:pStyle w:val="BodyText"/>
        <w:keepLines/>
        <w:ind w:left="1480" w:right="1838"/>
        <w:jc w:val="center"/>
        <w:rPr>
          <w:del w:id="1752" w:author="Joo, Hye@ARB" w:date="2026-06-04T21:41:00Z"/>
          <w:rFonts w:ascii="Arial" w:hAnsi="Arial" w:cs="Arial"/>
        </w:rPr>
      </w:pPr>
      <w:del w:id="1753" w:author="Joo, Hye@ARB" w:date="2026-06-04T21:41:00Z">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BF2ECF" w:rsidDel="005D2A09">
          <w:rPr>
            <w:rFonts w:ascii="Arial" w:hAnsi="Arial" w:cs="Arial"/>
          </w:rPr>
          <w:delText>group</w:delText>
        </w:r>
        <w:r w:rsidR="0048243B" w:rsidRPr="00BF2ECF" w:rsidDel="005D2A09">
          <w:rPr>
            <w:rFonts w:ascii="Arial" w:hAnsi="Arial" w:cs="Arial"/>
            <w:spacing w:val="-3"/>
          </w:rPr>
          <w:delText xml:space="preserve"> </w:delText>
        </w:r>
        <w:r w:rsidR="0048243B" w:rsidRPr="00BF2ECF" w:rsidDel="005D2A09">
          <w:rPr>
            <w:rFonts w:ascii="Arial" w:hAnsi="Arial" w:cs="Arial"/>
          </w:rPr>
          <w:delText>x HEV NMOG+NOx contribution factor]) ÷</w:delText>
        </w:r>
      </w:del>
    </w:p>
    <w:p w14:paraId="1615C2BA" w14:textId="68D8B587" w:rsidR="0048243B" w:rsidRPr="00BF2ECF" w:rsidDel="005D2A09" w:rsidRDefault="0048243B" w:rsidP="009A18CE">
      <w:pPr>
        <w:pStyle w:val="BodyText"/>
        <w:keepLines/>
        <w:ind w:left="682" w:right="1040"/>
        <w:jc w:val="center"/>
        <w:rPr>
          <w:del w:id="1754" w:author="Joo, Hye@ARB" w:date="2026-06-04T21:41:00Z"/>
          <w:rFonts w:ascii="Arial" w:hAnsi="Arial" w:cs="Arial"/>
        </w:rPr>
      </w:pPr>
      <w:del w:id="1755" w:author="Joo, Hye@ARB" w:date="2026-06-04T21:41:00Z">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PCs</w:delText>
        </w:r>
        <w:r w:rsidRPr="00BF2ECF" w:rsidDel="005D2A09">
          <w:rPr>
            <w:rFonts w:ascii="Arial" w:hAnsi="Arial" w:cs="Arial"/>
            <w:spacing w:val="-3"/>
          </w:rPr>
          <w:delText xml:space="preserve"> </w:delText>
        </w:r>
        <w:r w:rsidRPr="00BF2ECF" w:rsidDel="005D2A09">
          <w:rPr>
            <w:rFonts w:ascii="Arial" w:hAnsi="Arial" w:cs="Arial"/>
          </w:rPr>
          <w:delText>plus</w:delText>
        </w:r>
        <w:r w:rsidRPr="00BF2ECF" w:rsidDel="005D2A09">
          <w:rPr>
            <w:rFonts w:ascii="Arial" w:hAnsi="Arial" w:cs="Arial"/>
            <w:spacing w:val="-3"/>
          </w:rPr>
          <w:delText xml:space="preserve"> </w:delText>
        </w:r>
        <w:r w:rsidRPr="00BF2ECF" w:rsidDel="005D2A09">
          <w:rPr>
            <w:rFonts w:ascii="Arial" w:hAnsi="Arial" w:cs="Arial"/>
          </w:rPr>
          <w:delText>LDT1s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1"/>
          </w:rPr>
          <w:delText xml:space="preserve"> </w:delText>
        </w:r>
        <w:r w:rsidRPr="00BF2ECF" w:rsidDel="005D2A09">
          <w:rPr>
            <w:rFonts w:ascii="Arial" w:hAnsi="Arial" w:cs="Arial"/>
          </w:rPr>
          <w:delText>Including</w:delText>
        </w:r>
        <w:r w:rsidRPr="00BF2ECF" w:rsidDel="005D2A09">
          <w:rPr>
            <w:rFonts w:ascii="Arial" w:hAnsi="Arial" w:cs="Arial"/>
            <w:spacing w:val="-3"/>
          </w:rPr>
          <w:delText xml:space="preserve"> </w:delText>
        </w:r>
        <w:r w:rsidRPr="00BF2ECF" w:rsidDel="005D2A09">
          <w:rPr>
            <w:rFonts w:ascii="Arial" w:hAnsi="Arial" w:cs="Arial"/>
          </w:rPr>
          <w:delText>ZEVs and HEVs</w:delText>
        </w:r>
      </w:del>
    </w:p>
    <w:p w14:paraId="5BDC18BC" w14:textId="06875D73" w:rsidR="0048243B" w:rsidRPr="00BF2ECF" w:rsidDel="005D2A09" w:rsidRDefault="0048243B" w:rsidP="009A18CE">
      <w:pPr>
        <w:pStyle w:val="Heading6"/>
        <w:keepNext w:val="0"/>
        <w:widowControl w:val="0"/>
        <w:spacing w:line="240" w:lineRule="auto"/>
        <w:rPr>
          <w:del w:id="1756" w:author="Joo, Hye@ARB" w:date="2026-06-04T21:41:00Z"/>
          <w:rFonts w:ascii="Arial" w:hAnsi="Arial" w:cs="Arial"/>
        </w:rPr>
      </w:pPr>
      <w:del w:id="1757" w:author="Joo, Hye@ARB" w:date="2026-06-04T21:41:00Z">
        <w:r w:rsidRPr="00BF2ECF" w:rsidDel="005D2A09">
          <w:rPr>
            <w:rFonts w:ascii="Arial" w:hAnsi="Arial" w:cs="Arial"/>
          </w:rPr>
          <w:delText>Each</w:delText>
        </w:r>
        <w:r w:rsidRPr="00BF2ECF" w:rsidDel="005D2A09">
          <w:rPr>
            <w:rFonts w:ascii="Arial" w:hAnsi="Arial" w:cs="Arial"/>
            <w:spacing w:val="-2"/>
          </w:rPr>
          <w:delText xml:space="preserve"> </w:delText>
        </w:r>
        <w:r w:rsidRPr="00BF2ECF" w:rsidDel="005D2A09">
          <w:rPr>
            <w:rFonts w:ascii="Arial" w:hAnsi="Arial" w:cs="Arial"/>
          </w:rPr>
          <w:delText>manufacturer’s</w:delText>
        </w:r>
        <w:r w:rsidRPr="00BF2ECF" w:rsidDel="005D2A09">
          <w:rPr>
            <w:rFonts w:ascii="Arial" w:hAnsi="Arial" w:cs="Arial"/>
            <w:spacing w:val="-2"/>
          </w:rPr>
          <w:delText xml:space="preserve"> </w:delText>
        </w:r>
        <w:r w:rsidRPr="00BF2ECF" w:rsidDel="005D2A09">
          <w:rPr>
            <w:rFonts w:ascii="Arial" w:hAnsi="Arial" w:cs="Arial"/>
          </w:rPr>
          <w:delText>LDT2</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2"/>
          </w:rPr>
          <w:delText xml:space="preserve"> </w:delText>
        </w:r>
        <w:r w:rsidRPr="00BF2ECF" w:rsidDel="005D2A09">
          <w:rPr>
            <w:rFonts w:ascii="Arial" w:hAnsi="Arial" w:cs="Arial"/>
          </w:rPr>
          <w:delText>MDPV</w:delText>
        </w:r>
        <w:r w:rsidRPr="00BF2ECF" w:rsidDel="005D2A09">
          <w:rPr>
            <w:rFonts w:ascii="Arial" w:hAnsi="Arial" w:cs="Arial"/>
            <w:spacing w:val="-3"/>
          </w:rPr>
          <w:delText xml:space="preserve"> </w:delText>
        </w:r>
        <w:r w:rsidRPr="00BF2ECF" w:rsidDel="005D2A09">
          <w:rPr>
            <w:rFonts w:ascii="Arial" w:hAnsi="Arial" w:cs="Arial"/>
          </w:rPr>
          <w:delText>fleet average</w:delText>
        </w:r>
        <w:r w:rsidRPr="00BF2ECF" w:rsidDel="005D2A09">
          <w:rPr>
            <w:rFonts w:ascii="Arial" w:hAnsi="Arial" w:cs="Arial"/>
            <w:spacing w:val="-3"/>
          </w:rPr>
          <w:delText xml:space="preserve"> </w:delText>
        </w:r>
        <w:r w:rsidRPr="00BF2ECF" w:rsidDel="005D2A09">
          <w:rPr>
            <w:rFonts w:ascii="Arial" w:hAnsi="Arial" w:cs="Arial"/>
          </w:rPr>
          <w:delText>NMOG+NOx</w:delText>
        </w:r>
        <w:r w:rsidRPr="00BF2ECF" w:rsidDel="005D2A09">
          <w:rPr>
            <w:rFonts w:ascii="Arial" w:hAnsi="Arial" w:cs="Arial"/>
            <w:spacing w:val="-2"/>
          </w:rPr>
          <w:delText xml:space="preserve"> </w:delText>
        </w:r>
        <w:r w:rsidRPr="00BF2ECF" w:rsidDel="005D2A09">
          <w:rPr>
            <w:rFonts w:ascii="Arial" w:hAnsi="Arial" w:cs="Arial"/>
          </w:rPr>
          <w:delText>value for</w:delText>
        </w:r>
        <w:r w:rsidRPr="00BF2ECF" w:rsidDel="005D2A09">
          <w:rPr>
            <w:rFonts w:ascii="Arial" w:hAnsi="Arial" w:cs="Arial"/>
            <w:spacing w:val="-4"/>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LDT2s</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MDPVs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delivered</w:delText>
        </w:r>
        <w:r w:rsidRPr="00BF2ECF" w:rsidDel="005D2A09">
          <w:rPr>
            <w:rFonts w:ascii="Arial" w:hAnsi="Arial" w:cs="Arial"/>
            <w:spacing w:val="-1"/>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 shall be calculated as follows:</w:delText>
        </w:r>
      </w:del>
    </w:p>
    <w:p w14:paraId="25ADC2DC" w14:textId="7EAC348B" w:rsidR="0048243B" w:rsidRPr="00BF2ECF" w:rsidDel="005D2A09" w:rsidRDefault="0048243B" w:rsidP="009A18CE">
      <w:pPr>
        <w:pStyle w:val="BodyText"/>
        <w:keepLines/>
        <w:ind w:left="1027" w:right="1386"/>
        <w:jc w:val="center"/>
        <w:rPr>
          <w:del w:id="1758" w:author="Joo, Hye@ARB" w:date="2026-06-04T21:41:00Z"/>
          <w:rFonts w:ascii="Arial" w:hAnsi="Arial" w:cs="Arial"/>
        </w:rPr>
      </w:pPr>
      <w:del w:id="1759" w:author="Joo, Hye@ARB" w:date="2026-06-04T21:41:00Z">
        <w:r w:rsidRPr="00195B91" w:rsidDel="005D2A09">
          <w:rPr>
            <w:rFonts w:ascii="Arial" w:hAnsi="Arial" w:cs="Arial"/>
          </w:rPr>
          <w:delText>(</w:delText>
        </w:r>
        <w:r w:rsidR="00DD7281" w:rsidDel="005D2A09">
          <w:rPr>
            <w:rFonts w:ascii="Symbol" w:hAnsi="Symbol"/>
          </w:rPr>
          <w:delText></w:delText>
        </w:r>
        <w:r w:rsidRPr="00195B91" w:rsidDel="005D2A09">
          <w:rPr>
            <w:rFonts w:ascii="Arial" w:hAnsi="Arial" w:cs="Arial"/>
            <w:spacing w:val="-4"/>
          </w:rPr>
          <w:delText xml:space="preserve"> </w:delText>
        </w:r>
        <w:r w:rsidRPr="00195B91" w:rsidDel="005D2A09">
          <w:rPr>
            <w:rFonts w:ascii="Arial" w:hAnsi="Arial" w:cs="Arial"/>
          </w:rPr>
          <w:delText>[Number</w:delText>
        </w:r>
        <w:r w:rsidRPr="00195B91" w:rsidDel="005D2A09">
          <w:rPr>
            <w:rFonts w:ascii="Arial" w:hAnsi="Arial" w:cs="Arial"/>
            <w:spacing w:val="-4"/>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vehicles</w:delText>
        </w:r>
        <w:r w:rsidRPr="00195B91" w:rsidDel="005D2A09">
          <w:rPr>
            <w:rFonts w:ascii="Arial" w:hAnsi="Arial" w:cs="Arial"/>
            <w:spacing w:val="-3"/>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3"/>
          </w:rPr>
          <w:delText xml:space="preserve"> </w:delText>
        </w:r>
        <w:r w:rsidRPr="00195B91" w:rsidDel="005D2A09">
          <w:rPr>
            <w:rFonts w:ascii="Arial" w:hAnsi="Arial" w:cs="Arial"/>
          </w:rPr>
          <w:delText>group</w:delText>
        </w:r>
        <w:r w:rsidRPr="00195B91" w:rsidDel="005D2A09">
          <w:rPr>
            <w:rFonts w:ascii="Arial" w:hAnsi="Arial" w:cs="Arial"/>
            <w:spacing w:val="-3"/>
          </w:rPr>
          <w:delText xml:space="preserve"> </w:delText>
        </w:r>
        <w:r w:rsidRPr="00195B91" w:rsidDel="005D2A09">
          <w:rPr>
            <w:rFonts w:ascii="Arial" w:hAnsi="Arial" w:cs="Arial"/>
          </w:rPr>
          <w:delText>excluding</w:delText>
        </w:r>
        <w:r w:rsidRPr="00195B91" w:rsidDel="005D2A09">
          <w:rPr>
            <w:rFonts w:ascii="Arial" w:hAnsi="Arial" w:cs="Arial"/>
            <w:spacing w:val="-1"/>
          </w:rPr>
          <w:delText xml:space="preserve"> </w:delText>
        </w:r>
        <w:r w:rsidRPr="00195B91" w:rsidDel="005D2A09">
          <w:rPr>
            <w:rFonts w:ascii="Arial" w:hAnsi="Arial" w:cs="Arial"/>
          </w:rPr>
          <w:delText>off-vehicle</w:delText>
        </w:r>
        <w:r w:rsidRPr="00195B91" w:rsidDel="005D2A09">
          <w:rPr>
            <w:rFonts w:ascii="Arial" w:hAnsi="Arial" w:cs="Arial"/>
            <w:spacing w:val="-4"/>
          </w:rPr>
          <w:delText xml:space="preserve"> </w:delText>
        </w:r>
        <w:r w:rsidRPr="00195B91" w:rsidDel="005D2A09">
          <w:rPr>
            <w:rFonts w:ascii="Arial" w:hAnsi="Arial" w:cs="Arial"/>
          </w:rPr>
          <w:delText>charge</w:delText>
        </w:r>
        <w:r w:rsidRPr="00195B91" w:rsidDel="005D2A09">
          <w:rPr>
            <w:rFonts w:ascii="Arial" w:hAnsi="Arial" w:cs="Arial"/>
            <w:spacing w:val="-2"/>
          </w:rPr>
          <w:delText xml:space="preserve"> </w:delText>
        </w:r>
        <w:r w:rsidRPr="00195B91" w:rsidDel="005D2A09">
          <w:rPr>
            <w:rFonts w:ascii="Arial" w:hAnsi="Arial" w:cs="Arial"/>
          </w:rPr>
          <w:delText>capable</w:delText>
        </w:r>
        <w:r w:rsidRPr="00195B91" w:rsidDel="005D2A09">
          <w:rPr>
            <w:rFonts w:ascii="Arial" w:hAnsi="Arial" w:cs="Arial"/>
            <w:spacing w:val="-4"/>
          </w:rPr>
          <w:delText xml:space="preserve"> </w:delText>
        </w:r>
        <w:r w:rsidRPr="00BF2ECF" w:rsidDel="005D2A09">
          <w:rPr>
            <w:rFonts w:ascii="Arial" w:hAnsi="Arial" w:cs="Arial"/>
          </w:rPr>
          <w:delText>hybrid</w:delText>
        </w:r>
        <w:r w:rsidRPr="00BF2ECF" w:rsidDel="005D2A09">
          <w:rPr>
            <w:rFonts w:ascii="Arial" w:hAnsi="Arial" w:cs="Arial"/>
            <w:spacing w:val="-4"/>
          </w:rPr>
          <w:delText xml:space="preserve"> </w:delText>
        </w:r>
        <w:r w:rsidRPr="00BF2ECF" w:rsidDel="005D2A09">
          <w:rPr>
            <w:rFonts w:ascii="Arial" w:hAnsi="Arial" w:cs="Arial"/>
          </w:rPr>
          <w:delText>electric vehicles x applicable emission standard] +</w:delText>
        </w:r>
      </w:del>
    </w:p>
    <w:p w14:paraId="16192E3E" w14:textId="7166CA22" w:rsidR="0048243B" w:rsidRPr="00195B91" w:rsidDel="005D2A09" w:rsidRDefault="00DD7281" w:rsidP="009A18CE">
      <w:pPr>
        <w:pStyle w:val="BodyText"/>
        <w:keepLines/>
        <w:ind w:left="808" w:right="1166"/>
        <w:jc w:val="center"/>
        <w:rPr>
          <w:del w:id="1760" w:author="Joo, Hye@ARB" w:date="2026-06-04T21:41:00Z"/>
          <w:rFonts w:ascii="Arial" w:hAnsi="Arial" w:cs="Arial"/>
        </w:rPr>
      </w:pPr>
      <w:del w:id="1761" w:author="Joo, Hye@ARB" w:date="2026-06-04T21:41:00Z">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4"/>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x</w:delText>
        </w:r>
        <w:r w:rsidR="0048243B" w:rsidRPr="00195B91" w:rsidDel="005D2A09">
          <w:rPr>
            <w:rFonts w:ascii="Arial" w:hAnsi="Arial" w:cs="Arial"/>
            <w:spacing w:val="-3"/>
          </w:rPr>
          <w:delText xml:space="preserve"> </w:delText>
        </w:r>
        <w:r w:rsidR="0048243B" w:rsidRPr="00195B91" w:rsidDel="005D2A09">
          <w:rPr>
            <w:rFonts w:ascii="Arial" w:hAnsi="Arial" w:cs="Arial"/>
          </w:rPr>
          <w:delText>HEV</w:delText>
        </w:r>
        <w:r w:rsidR="0048243B" w:rsidRPr="00195B91" w:rsidDel="005D2A09">
          <w:rPr>
            <w:rFonts w:ascii="Arial" w:hAnsi="Arial" w:cs="Arial"/>
            <w:spacing w:val="-4"/>
          </w:rPr>
          <w:delText xml:space="preserve"> </w:delText>
        </w:r>
        <w:r w:rsidR="0048243B" w:rsidRPr="00195B91" w:rsidDel="005D2A09">
          <w:rPr>
            <w:rFonts w:ascii="Arial" w:hAnsi="Arial" w:cs="Arial"/>
          </w:rPr>
          <w:delText xml:space="preserve">NMOG factor]) </w:delText>
        </w:r>
        <w:r w:rsidR="006F0E80" w:rsidRPr="00DD00E5" w:rsidDel="005D2A09">
          <w:rPr>
            <w:rFonts w:ascii="Avenir LT Std 55 Roman" w:hAnsi="Avenir LT Std 55 Roman"/>
          </w:rPr>
          <w:delText>÷</w:delText>
        </w:r>
      </w:del>
    </w:p>
    <w:p w14:paraId="5F0FBC77" w14:textId="4CD232CD" w:rsidR="0048243B" w:rsidRPr="00BF2ECF" w:rsidDel="005D2A09" w:rsidRDefault="0048243B" w:rsidP="009A18CE">
      <w:pPr>
        <w:keepLines/>
        <w:widowControl w:val="0"/>
        <w:spacing w:line="240" w:lineRule="auto"/>
        <w:ind w:left="5131" w:right="1077" w:hanging="4390"/>
        <w:rPr>
          <w:del w:id="1762" w:author="Joo, Hye@ARB" w:date="2026-06-04T21:41:00Z"/>
          <w:rFonts w:ascii="Arial" w:hAnsi="Arial" w:cs="Arial"/>
        </w:rPr>
      </w:pPr>
      <w:del w:id="1763" w:author="Joo, Hye@ARB" w:date="2026-06-04T21:41:00Z">
        <w:r w:rsidRPr="00BF2ECF" w:rsidDel="005D2A09">
          <w:rPr>
            <w:rFonts w:ascii="Arial" w:hAnsi="Arial" w:cs="Arial"/>
          </w:rPr>
          <w:delText>Total</w:delText>
        </w:r>
        <w:r w:rsidRPr="00BF2ECF" w:rsidDel="005D2A09">
          <w:rPr>
            <w:rFonts w:ascii="Arial" w:hAnsi="Arial" w:cs="Arial"/>
            <w:spacing w:val="-2"/>
          </w:rPr>
          <w:delText xml:space="preserve"> </w:delText>
        </w:r>
        <w:r w:rsidRPr="00BF2ECF" w:rsidDel="005D2A09">
          <w:rPr>
            <w:rFonts w:ascii="Arial" w:hAnsi="Arial" w:cs="Arial"/>
          </w:rPr>
          <w:delText>Number</w:delText>
        </w:r>
        <w:r w:rsidRPr="00BF2ECF" w:rsidDel="005D2A09">
          <w:rPr>
            <w:rFonts w:ascii="Arial" w:hAnsi="Arial" w:cs="Arial"/>
            <w:spacing w:val="-2"/>
          </w:rPr>
          <w:delText xml:space="preserve"> </w:delText>
        </w:r>
        <w:r w:rsidRPr="00BF2ECF" w:rsidDel="005D2A09">
          <w:rPr>
            <w:rFonts w:ascii="Arial" w:hAnsi="Arial" w:cs="Arial"/>
          </w:rPr>
          <w:delText>of</w:delText>
        </w:r>
        <w:r w:rsidRPr="00BF2ECF" w:rsidDel="005D2A09">
          <w:rPr>
            <w:rFonts w:ascii="Arial" w:hAnsi="Arial" w:cs="Arial"/>
            <w:spacing w:val="-2"/>
          </w:rPr>
          <w:delText xml:space="preserve"> </w:delText>
        </w:r>
        <w:r w:rsidRPr="00BF2ECF" w:rsidDel="005D2A09">
          <w:rPr>
            <w:rFonts w:ascii="Arial" w:hAnsi="Arial" w:cs="Arial"/>
          </w:rPr>
          <w:delText>LDT2s</w:delText>
        </w:r>
        <w:r w:rsidRPr="00BF2ECF" w:rsidDel="005D2A09">
          <w:rPr>
            <w:rFonts w:ascii="Arial" w:hAnsi="Arial" w:cs="Arial"/>
            <w:spacing w:val="-5"/>
          </w:rPr>
          <w:delText xml:space="preserve"> </w:delText>
        </w:r>
        <w:r w:rsidRPr="00BF2ECF" w:rsidDel="005D2A09">
          <w:rPr>
            <w:rFonts w:ascii="Arial" w:hAnsi="Arial" w:cs="Arial"/>
          </w:rPr>
          <w:delText>plus</w:delText>
        </w:r>
        <w:r w:rsidRPr="00BF2ECF" w:rsidDel="005D2A09">
          <w:rPr>
            <w:rFonts w:ascii="Arial" w:hAnsi="Arial" w:cs="Arial"/>
            <w:spacing w:val="-3"/>
          </w:rPr>
          <w:delText xml:space="preserve"> </w:delText>
        </w:r>
        <w:r w:rsidRPr="00BF2ECF" w:rsidDel="005D2A09">
          <w:rPr>
            <w:rFonts w:ascii="Arial" w:hAnsi="Arial" w:cs="Arial"/>
          </w:rPr>
          <w:delText>MDPVs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2"/>
          </w:rPr>
          <w:delText xml:space="preserve"> </w:delText>
        </w:r>
        <w:r w:rsidRPr="00BF2ECF" w:rsidDel="005D2A09">
          <w:rPr>
            <w:rFonts w:ascii="Arial" w:hAnsi="Arial" w:cs="Arial"/>
          </w:rPr>
          <w:delText>sale</w:delText>
        </w:r>
        <w:r w:rsidRPr="00BF2ECF" w:rsidDel="005D2A09">
          <w:rPr>
            <w:rFonts w:ascii="Arial" w:hAnsi="Arial" w:cs="Arial"/>
            <w:spacing w:val="-3"/>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3"/>
          </w:rPr>
          <w:delText xml:space="preserve"> </w:delText>
        </w:r>
        <w:r w:rsidRPr="00BF2ECF" w:rsidDel="005D2A09">
          <w:rPr>
            <w:rFonts w:ascii="Arial" w:hAnsi="Arial" w:cs="Arial"/>
          </w:rPr>
          <w:delText>Including</w:delText>
        </w:r>
        <w:r w:rsidRPr="00BF2ECF" w:rsidDel="005D2A09">
          <w:rPr>
            <w:rFonts w:ascii="Arial" w:hAnsi="Arial" w:cs="Arial"/>
            <w:spacing w:val="-3"/>
          </w:rPr>
          <w:delText xml:space="preserve"> </w:delText>
        </w:r>
        <w:r w:rsidRPr="00BF2ECF" w:rsidDel="005D2A09">
          <w:rPr>
            <w:rFonts w:ascii="Arial" w:hAnsi="Arial" w:cs="Arial"/>
          </w:rPr>
          <w:delText>ZEVs</w:delText>
        </w:r>
        <w:r w:rsidRPr="00BF2ECF" w:rsidDel="005D2A09">
          <w:rPr>
            <w:rFonts w:ascii="Arial" w:hAnsi="Arial" w:cs="Arial"/>
            <w:spacing w:val="-3"/>
          </w:rPr>
          <w:delText xml:space="preserve"> </w:delText>
        </w:r>
        <w:r w:rsidRPr="00BF2ECF" w:rsidDel="005D2A09">
          <w:rPr>
            <w:rFonts w:ascii="Arial" w:hAnsi="Arial" w:cs="Arial"/>
          </w:rPr>
          <w:delText xml:space="preserve">and </w:delText>
        </w:r>
        <w:r w:rsidRPr="00BF2ECF" w:rsidDel="005D2A09">
          <w:rPr>
            <w:rFonts w:ascii="Arial" w:hAnsi="Arial" w:cs="Arial"/>
            <w:spacing w:val="-4"/>
          </w:rPr>
          <w:delText>HEVs</w:delText>
        </w:r>
      </w:del>
    </w:p>
    <w:p w14:paraId="511BA0C1" w14:textId="424C5B0D" w:rsidR="0067606C" w:rsidRPr="00970DD3" w:rsidDel="005D2A09" w:rsidRDefault="0067606C">
      <w:pPr>
        <w:rPr>
          <w:del w:id="1764" w:author="Joo, Hye@ARB" w:date="2026-06-04T21:41:00Z"/>
          <w:rFonts w:ascii="Arial" w:eastAsiaTheme="majorEastAsia" w:hAnsi="Arial" w:cs="Arial"/>
          <w:color w:val="000000" w:themeColor="text1"/>
          <w:sz w:val="24"/>
        </w:rPr>
      </w:pPr>
      <w:del w:id="1765" w:author="Joo, Hye@ARB" w:date="2026-06-04T21:41:00Z">
        <w:r w:rsidRPr="00970DD3" w:rsidDel="005D2A09">
          <w:rPr>
            <w:rFonts w:ascii="Arial" w:hAnsi="Arial" w:cs="Arial"/>
          </w:rPr>
          <w:br w:type="page"/>
        </w:r>
      </w:del>
    </w:p>
    <w:p w14:paraId="0A219E86" w14:textId="63796BC9" w:rsidR="0048243B" w:rsidRPr="00BF2ECF" w:rsidDel="005D2A09" w:rsidRDefault="0048243B" w:rsidP="009A18CE">
      <w:pPr>
        <w:pStyle w:val="Heading6"/>
        <w:keepNext w:val="0"/>
        <w:widowControl w:val="0"/>
        <w:spacing w:line="240" w:lineRule="auto"/>
        <w:rPr>
          <w:del w:id="1766" w:author="Joo, Hye@ARB" w:date="2026-06-04T21:41:00Z"/>
          <w:rFonts w:ascii="Arial" w:hAnsi="Arial" w:cs="Arial"/>
        </w:rPr>
      </w:pPr>
      <w:del w:id="1767" w:author="Joo, Hye@ARB" w:date="2026-06-04T21:41:00Z">
        <w:r w:rsidRPr="00BF2ECF" w:rsidDel="005D2A09">
          <w:rPr>
            <w:rFonts w:ascii="Arial" w:hAnsi="Arial" w:cs="Arial"/>
          </w:rPr>
          <w:lastRenderedPageBreak/>
          <w:delText>The</w:delText>
        </w:r>
        <w:r w:rsidRPr="00BF2ECF" w:rsidDel="005D2A09">
          <w:rPr>
            <w:rFonts w:ascii="Arial" w:hAnsi="Arial" w:cs="Arial"/>
            <w:spacing w:val="-5"/>
          </w:rPr>
          <w:delText xml:space="preserve"> </w:delText>
        </w:r>
        <w:r w:rsidRPr="00BF2ECF" w:rsidDel="005D2A09">
          <w:rPr>
            <w:rFonts w:ascii="Arial" w:hAnsi="Arial" w:cs="Arial"/>
          </w:rPr>
          <w:delText>applicable</w:delText>
        </w:r>
        <w:r w:rsidRPr="00BF2ECF" w:rsidDel="005D2A09">
          <w:rPr>
            <w:rFonts w:ascii="Arial" w:hAnsi="Arial" w:cs="Arial"/>
            <w:spacing w:val="-4"/>
          </w:rPr>
          <w:delText xml:space="preserve"> </w:delText>
        </w:r>
        <w:r w:rsidRPr="00BF2ECF" w:rsidDel="005D2A09">
          <w:rPr>
            <w:rFonts w:ascii="Arial" w:hAnsi="Arial" w:cs="Arial"/>
          </w:rPr>
          <w:delText>emission</w:delText>
        </w:r>
        <w:r w:rsidRPr="00BF2ECF" w:rsidDel="005D2A09">
          <w:rPr>
            <w:rFonts w:ascii="Arial" w:hAnsi="Arial" w:cs="Arial"/>
            <w:spacing w:val="-4"/>
          </w:rPr>
          <w:delText xml:space="preserve"> </w:delText>
        </w:r>
        <w:r w:rsidRPr="00BF2ECF" w:rsidDel="005D2A09">
          <w:rPr>
            <w:rFonts w:ascii="Arial" w:hAnsi="Arial" w:cs="Arial"/>
          </w:rPr>
          <w:delText>standards</w:delText>
        </w:r>
        <w:r w:rsidRPr="00BF2ECF" w:rsidDel="005D2A09">
          <w:rPr>
            <w:rFonts w:ascii="Arial" w:hAnsi="Arial" w:cs="Arial"/>
            <w:spacing w:val="-5"/>
          </w:rPr>
          <w:delText xml:space="preserve"> </w:delText>
        </w:r>
        <w:r w:rsidRPr="00BF2ECF" w:rsidDel="005D2A09">
          <w:rPr>
            <w:rFonts w:ascii="Arial" w:hAnsi="Arial" w:cs="Arial"/>
          </w:rPr>
          <w:delText>to</w:delText>
        </w:r>
        <w:r w:rsidRPr="00BF2ECF" w:rsidDel="005D2A09">
          <w:rPr>
            <w:rFonts w:ascii="Arial" w:hAnsi="Arial" w:cs="Arial"/>
            <w:spacing w:val="-4"/>
          </w:rPr>
          <w:delText xml:space="preserve"> </w:delText>
        </w:r>
        <w:r w:rsidRPr="00BF2ECF" w:rsidDel="005D2A09">
          <w:rPr>
            <w:rFonts w:ascii="Arial" w:hAnsi="Arial" w:cs="Arial"/>
          </w:rPr>
          <w:delText>be</w:delText>
        </w:r>
        <w:r w:rsidRPr="00BF2ECF" w:rsidDel="005D2A09">
          <w:rPr>
            <w:rFonts w:ascii="Arial" w:hAnsi="Arial" w:cs="Arial"/>
            <w:spacing w:val="-4"/>
          </w:rPr>
          <w:delText xml:space="preserve"> </w:delText>
        </w:r>
        <w:r w:rsidRPr="00BF2ECF" w:rsidDel="005D2A09">
          <w:rPr>
            <w:rFonts w:ascii="Arial" w:hAnsi="Arial" w:cs="Arial"/>
          </w:rPr>
          <w:delText>used</w:delText>
        </w:r>
        <w:r w:rsidRPr="00BF2ECF" w:rsidDel="005D2A09">
          <w:rPr>
            <w:rFonts w:ascii="Arial" w:hAnsi="Arial" w:cs="Arial"/>
            <w:spacing w:val="-6"/>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5"/>
          </w:rPr>
          <w:delText xml:space="preserve"> </w:delText>
        </w:r>
        <w:r w:rsidRPr="00BF2ECF" w:rsidDel="005D2A09">
          <w:rPr>
            <w:rFonts w:ascii="Arial" w:hAnsi="Arial" w:cs="Arial"/>
          </w:rPr>
          <w:delText>above</w:delText>
        </w:r>
        <w:r w:rsidRPr="00BF2ECF" w:rsidDel="005D2A09">
          <w:rPr>
            <w:rFonts w:ascii="Arial" w:hAnsi="Arial" w:cs="Arial"/>
            <w:spacing w:val="-4"/>
          </w:rPr>
          <w:delText xml:space="preserve"> </w:delText>
        </w:r>
        <w:r w:rsidRPr="00BF2ECF" w:rsidDel="005D2A09">
          <w:rPr>
            <w:rFonts w:ascii="Arial" w:hAnsi="Arial" w:cs="Arial"/>
          </w:rPr>
          <w:delText>equations</w:delText>
        </w:r>
        <w:r w:rsidRPr="00BF2ECF" w:rsidDel="005D2A09">
          <w:rPr>
            <w:rFonts w:ascii="Arial" w:hAnsi="Arial" w:cs="Arial"/>
            <w:spacing w:val="-5"/>
          </w:rPr>
          <w:delText xml:space="preserve"> </w:delText>
        </w:r>
        <w:r w:rsidRPr="00BF2ECF" w:rsidDel="005D2A09">
          <w:rPr>
            <w:rFonts w:ascii="Arial" w:hAnsi="Arial" w:cs="Arial"/>
          </w:rPr>
          <w:delText>are</w:delText>
        </w:r>
        <w:r w:rsidRPr="00BF2ECF" w:rsidDel="005D2A09">
          <w:rPr>
            <w:rFonts w:ascii="Arial" w:hAnsi="Arial" w:cs="Arial"/>
            <w:spacing w:val="-5"/>
          </w:rPr>
          <w:delText xml:space="preserve"> </w:delText>
        </w:r>
        <w:r w:rsidRPr="00BF2ECF" w:rsidDel="005D2A09">
          <w:rPr>
            <w:rFonts w:ascii="Arial" w:hAnsi="Arial" w:cs="Arial"/>
          </w:rPr>
          <w:delText>as</w:delText>
        </w:r>
        <w:r w:rsidRPr="00BF2ECF" w:rsidDel="005D2A09">
          <w:rPr>
            <w:rFonts w:ascii="Arial" w:hAnsi="Arial" w:cs="Arial"/>
            <w:spacing w:val="-5"/>
          </w:rPr>
          <w:delText xml:space="preserve"> </w:delText>
        </w:r>
        <w:r w:rsidRPr="00BF2ECF" w:rsidDel="005D2A09">
          <w:rPr>
            <w:rFonts w:ascii="Arial" w:hAnsi="Arial" w:cs="Arial"/>
            <w:spacing w:val="-2"/>
          </w:rPr>
          <w:delText>follows:</w:delText>
        </w:r>
      </w:del>
    </w:p>
    <w:p w14:paraId="46CB26AA" w14:textId="4428E366" w:rsidR="0048243B" w:rsidRPr="00BF2ECF" w:rsidDel="005D2A09" w:rsidRDefault="0048243B" w:rsidP="009A18CE">
      <w:pPr>
        <w:pStyle w:val="BodyText"/>
        <w:keepLines/>
        <w:spacing w:before="56"/>
        <w:rPr>
          <w:del w:id="1768" w:author="Joo, Hye@ARB" w:date="2026-06-04T21:41:00Z"/>
          <w:rFonts w:ascii="Arial" w:hAnsi="Arial" w:cs="Arial"/>
          <w:sz w:val="20"/>
        </w:rPr>
      </w:pPr>
    </w:p>
    <w:tbl>
      <w:tblPr>
        <w:tblW w:w="0" w:type="auto"/>
        <w:tblInd w:w="6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131"/>
        <w:gridCol w:w="1728"/>
        <w:gridCol w:w="2609"/>
        <w:gridCol w:w="3082"/>
      </w:tblGrid>
      <w:tr w:rsidR="0048243B" w:rsidRPr="001238F2" w:rsidDel="005D2A09" w14:paraId="0C5A99C0" w14:textId="641CE75D">
        <w:trPr>
          <w:trHeight w:hRule="exact" w:val="482"/>
          <w:del w:id="1769" w:author="Joo, Hye@ARB" w:date="2026-06-04T21:41:00Z"/>
        </w:trPr>
        <w:tc>
          <w:tcPr>
            <w:tcW w:w="2131" w:type="dxa"/>
            <w:vMerge w:val="restart"/>
            <w:tcBorders>
              <w:bottom w:val="single" w:sz="6" w:space="0" w:color="000000"/>
              <w:right w:val="single" w:sz="6" w:space="0" w:color="000000"/>
            </w:tcBorders>
          </w:tcPr>
          <w:p w14:paraId="7A971322" w14:textId="6FA890AD" w:rsidR="0048243B" w:rsidRPr="00BF2ECF" w:rsidDel="005D2A09" w:rsidRDefault="0048243B" w:rsidP="009A18CE">
            <w:pPr>
              <w:pStyle w:val="TableParagraph"/>
              <w:keepLines/>
              <w:rPr>
                <w:del w:id="1770" w:author="Joo, Hye@ARB" w:date="2026-06-04T21:41:00Z"/>
                <w:rFonts w:ascii="Arial" w:hAnsi="Arial" w:cs="Arial"/>
                <w:sz w:val="20"/>
              </w:rPr>
            </w:pPr>
          </w:p>
          <w:p w14:paraId="10C5F538" w14:textId="30C327C6" w:rsidR="0048243B" w:rsidRPr="00BF2ECF" w:rsidDel="005D2A09" w:rsidRDefault="0048243B" w:rsidP="009A18CE">
            <w:pPr>
              <w:pStyle w:val="TableParagraph"/>
              <w:keepLines/>
              <w:spacing w:before="7"/>
              <w:rPr>
                <w:del w:id="1771" w:author="Joo, Hye@ARB" w:date="2026-06-04T21:41:00Z"/>
                <w:rFonts w:ascii="Arial" w:hAnsi="Arial" w:cs="Arial"/>
                <w:sz w:val="20"/>
              </w:rPr>
            </w:pPr>
          </w:p>
          <w:p w14:paraId="155D0E2F" w14:textId="0646C4B9" w:rsidR="0048243B" w:rsidRPr="00BF2ECF" w:rsidDel="005D2A09" w:rsidRDefault="0048243B" w:rsidP="009A18CE">
            <w:pPr>
              <w:pStyle w:val="TableParagraph"/>
              <w:keepLines/>
              <w:spacing w:before="1"/>
              <w:ind w:left="541"/>
              <w:rPr>
                <w:del w:id="1772" w:author="Joo, Hye@ARB" w:date="2026-06-04T21:41:00Z"/>
                <w:rFonts w:ascii="Arial" w:hAnsi="Arial" w:cs="Arial"/>
                <w:b/>
                <w:sz w:val="20"/>
              </w:rPr>
            </w:pPr>
            <w:del w:id="1773" w:author="Joo, Hye@ARB" w:date="2026-06-04T21:41:00Z">
              <w:r w:rsidRPr="00BF2ECF" w:rsidDel="005D2A09">
                <w:rPr>
                  <w:rFonts w:ascii="Arial" w:hAnsi="Arial" w:cs="Arial"/>
                  <w:b/>
                  <w:sz w:val="20"/>
                </w:rPr>
                <w:delText>Model</w:delText>
              </w:r>
              <w:r w:rsidRPr="00BF2ECF" w:rsidDel="005D2A09">
                <w:rPr>
                  <w:rFonts w:ascii="Arial" w:hAnsi="Arial" w:cs="Arial"/>
                  <w:b/>
                  <w:spacing w:val="-7"/>
                  <w:sz w:val="20"/>
                </w:rPr>
                <w:delText xml:space="preserve"> </w:delText>
              </w:r>
              <w:r w:rsidRPr="00BF2ECF" w:rsidDel="005D2A09">
                <w:rPr>
                  <w:rFonts w:ascii="Arial" w:hAnsi="Arial" w:cs="Arial"/>
                  <w:b/>
                  <w:spacing w:val="-4"/>
                  <w:sz w:val="20"/>
                </w:rPr>
                <w:delText>Year</w:delText>
              </w:r>
            </w:del>
          </w:p>
        </w:tc>
        <w:tc>
          <w:tcPr>
            <w:tcW w:w="1728" w:type="dxa"/>
            <w:vMerge w:val="restart"/>
            <w:tcBorders>
              <w:left w:val="single" w:sz="6" w:space="0" w:color="000000"/>
              <w:bottom w:val="single" w:sz="6" w:space="0" w:color="000000"/>
              <w:right w:val="single" w:sz="6" w:space="0" w:color="000000"/>
            </w:tcBorders>
          </w:tcPr>
          <w:p w14:paraId="2DF5D454" w14:textId="63F5A3FA" w:rsidR="0048243B" w:rsidRPr="00BF2ECF" w:rsidDel="005D2A09" w:rsidRDefault="0048243B" w:rsidP="009A18CE">
            <w:pPr>
              <w:pStyle w:val="TableParagraph"/>
              <w:keepLines/>
              <w:spacing w:before="122"/>
              <w:rPr>
                <w:del w:id="1774" w:author="Joo, Hye@ARB" w:date="2026-06-04T21:41:00Z"/>
                <w:rFonts w:ascii="Arial" w:hAnsi="Arial" w:cs="Arial"/>
                <w:sz w:val="20"/>
              </w:rPr>
            </w:pPr>
          </w:p>
          <w:p w14:paraId="4ADF5748" w14:textId="6AFC1C77" w:rsidR="0048243B" w:rsidRPr="00BF2ECF" w:rsidDel="005D2A09" w:rsidRDefault="0048243B" w:rsidP="009A18CE">
            <w:pPr>
              <w:pStyle w:val="TableParagraph"/>
              <w:keepLines/>
              <w:ind w:left="460" w:firstLine="7"/>
              <w:rPr>
                <w:del w:id="1775" w:author="Joo, Hye@ARB" w:date="2026-06-04T21:41:00Z"/>
                <w:rFonts w:ascii="Arial" w:hAnsi="Arial" w:cs="Arial"/>
                <w:b/>
                <w:sz w:val="20"/>
              </w:rPr>
            </w:pPr>
            <w:del w:id="1776" w:author="Joo, Hye@ARB" w:date="2026-06-04T21:41:00Z">
              <w:r w:rsidRPr="00BF2ECF" w:rsidDel="005D2A09">
                <w:rPr>
                  <w:rFonts w:ascii="Arial" w:hAnsi="Arial" w:cs="Arial"/>
                  <w:b/>
                  <w:spacing w:val="-2"/>
                  <w:sz w:val="20"/>
                </w:rPr>
                <w:delText>Emission Category</w:delText>
              </w:r>
            </w:del>
          </w:p>
        </w:tc>
        <w:tc>
          <w:tcPr>
            <w:tcW w:w="5691" w:type="dxa"/>
            <w:gridSpan w:val="2"/>
            <w:tcBorders>
              <w:left w:val="single" w:sz="6" w:space="0" w:color="000000"/>
              <w:bottom w:val="single" w:sz="6" w:space="0" w:color="000000"/>
            </w:tcBorders>
          </w:tcPr>
          <w:p w14:paraId="75244AE8" w14:textId="3CA0139B" w:rsidR="0048243B" w:rsidRPr="00BF2ECF" w:rsidDel="005D2A09" w:rsidRDefault="0048243B" w:rsidP="009A18CE">
            <w:pPr>
              <w:pStyle w:val="TableParagraph"/>
              <w:keepLines/>
              <w:ind w:left="2620" w:right="1670" w:hanging="867"/>
              <w:jc w:val="center"/>
              <w:rPr>
                <w:del w:id="1777" w:author="Joo, Hye@ARB" w:date="2026-06-04T21:41:00Z"/>
                <w:rFonts w:ascii="Arial" w:hAnsi="Arial" w:cs="Arial"/>
                <w:b/>
                <w:sz w:val="20"/>
              </w:rPr>
            </w:pPr>
            <w:del w:id="1778" w:author="Joo, Hye@ARB" w:date="2026-06-04T21:41:00Z">
              <w:r w:rsidRPr="00BF2ECF" w:rsidDel="005D2A09">
                <w:rPr>
                  <w:rFonts w:ascii="Arial" w:hAnsi="Arial" w:cs="Arial"/>
                  <w:b/>
                  <w:sz w:val="20"/>
                </w:rPr>
                <w:delText>Emission</w:delText>
              </w:r>
              <w:r w:rsidRPr="00BF2ECF" w:rsidDel="005D2A09">
                <w:rPr>
                  <w:rFonts w:ascii="Arial" w:hAnsi="Arial" w:cs="Arial"/>
                  <w:b/>
                  <w:spacing w:val="-13"/>
                  <w:sz w:val="20"/>
                </w:rPr>
                <w:delText xml:space="preserve"> </w:delText>
              </w:r>
              <w:r w:rsidRPr="00BF2ECF" w:rsidDel="005D2A09">
                <w:rPr>
                  <w:rFonts w:ascii="Arial" w:hAnsi="Arial" w:cs="Arial"/>
                  <w:b/>
                  <w:sz w:val="20"/>
                </w:rPr>
                <w:delText>Standard</w:delText>
              </w:r>
              <w:r w:rsidRPr="00BF2ECF" w:rsidDel="005D2A09">
                <w:rPr>
                  <w:rFonts w:ascii="Arial" w:hAnsi="Arial" w:cs="Arial"/>
                  <w:b/>
                  <w:spacing w:val="-12"/>
                  <w:sz w:val="20"/>
                </w:rPr>
                <w:delText xml:space="preserve"> </w:delText>
              </w:r>
              <w:r w:rsidRPr="00BF2ECF" w:rsidDel="005D2A09">
                <w:rPr>
                  <w:rFonts w:ascii="Arial" w:hAnsi="Arial" w:cs="Arial"/>
                  <w:b/>
                  <w:sz w:val="20"/>
                </w:rPr>
                <w:delText>Value</w:delText>
              </w:r>
              <w:r w:rsidRPr="00BF2ECF" w:rsidDel="005D2A09">
                <w:rPr>
                  <w:rFonts w:ascii="Arial" w:hAnsi="Arial" w:cs="Arial"/>
                  <w:b/>
                  <w:sz w:val="20"/>
                  <w:vertAlign w:val="superscript"/>
                </w:rPr>
                <w:delText>1</w:delText>
              </w:r>
              <w:r w:rsidRPr="00BF2ECF" w:rsidDel="005D2A09">
                <w:rPr>
                  <w:rFonts w:ascii="Arial" w:hAnsi="Arial" w:cs="Arial"/>
                  <w:b/>
                  <w:sz w:val="20"/>
                </w:rPr>
                <w:delText xml:space="preserve"> </w:delText>
              </w:r>
              <w:r w:rsidRPr="00BF2ECF" w:rsidDel="005D2A09">
                <w:rPr>
                  <w:rFonts w:ascii="Arial" w:hAnsi="Arial" w:cs="Arial"/>
                  <w:b/>
                  <w:spacing w:val="-2"/>
                  <w:sz w:val="20"/>
                </w:rPr>
                <w:delText>(g/mi)</w:delText>
              </w:r>
            </w:del>
          </w:p>
        </w:tc>
      </w:tr>
      <w:tr w:rsidR="0048243B" w:rsidRPr="001238F2" w:rsidDel="005D2A09" w14:paraId="204A7577" w14:textId="7EF165B8">
        <w:trPr>
          <w:trHeight w:hRule="exact" w:val="705"/>
          <w:del w:id="1779" w:author="Joo, Hye@ARB" w:date="2026-06-04T21:41:00Z"/>
        </w:trPr>
        <w:tc>
          <w:tcPr>
            <w:tcW w:w="2131" w:type="dxa"/>
            <w:vMerge/>
            <w:tcBorders>
              <w:top w:val="nil"/>
              <w:bottom w:val="single" w:sz="6" w:space="0" w:color="000000"/>
              <w:right w:val="single" w:sz="6" w:space="0" w:color="000000"/>
            </w:tcBorders>
          </w:tcPr>
          <w:p w14:paraId="0AC90AC8" w14:textId="43E4D49E" w:rsidR="0048243B" w:rsidRPr="00BF2ECF" w:rsidDel="005D2A09" w:rsidRDefault="0048243B" w:rsidP="009A18CE">
            <w:pPr>
              <w:keepLines/>
              <w:widowControl w:val="0"/>
              <w:spacing w:line="240" w:lineRule="auto"/>
              <w:rPr>
                <w:del w:id="1780" w:author="Joo, Hye@ARB" w:date="2026-06-04T21:41:00Z"/>
                <w:rFonts w:ascii="Arial" w:hAnsi="Arial" w:cs="Arial"/>
                <w:sz w:val="2"/>
                <w:szCs w:val="2"/>
              </w:rPr>
            </w:pPr>
          </w:p>
        </w:tc>
        <w:tc>
          <w:tcPr>
            <w:tcW w:w="1728" w:type="dxa"/>
            <w:vMerge/>
            <w:tcBorders>
              <w:top w:val="nil"/>
              <w:left w:val="single" w:sz="6" w:space="0" w:color="000000"/>
              <w:bottom w:val="single" w:sz="6" w:space="0" w:color="000000"/>
              <w:right w:val="single" w:sz="6" w:space="0" w:color="000000"/>
            </w:tcBorders>
          </w:tcPr>
          <w:p w14:paraId="5DAF5EB1" w14:textId="3CBD9893" w:rsidR="0048243B" w:rsidRPr="00BF2ECF" w:rsidDel="005D2A09" w:rsidRDefault="0048243B" w:rsidP="009A18CE">
            <w:pPr>
              <w:keepLines/>
              <w:widowControl w:val="0"/>
              <w:spacing w:line="240" w:lineRule="auto"/>
              <w:rPr>
                <w:del w:id="1781" w:author="Joo, Hye@ARB" w:date="2026-06-04T21:41:00Z"/>
                <w:rFonts w:ascii="Arial" w:hAnsi="Arial" w:cs="Arial"/>
                <w:sz w:val="2"/>
                <w:szCs w:val="2"/>
              </w:rPr>
            </w:pPr>
          </w:p>
        </w:tc>
        <w:tc>
          <w:tcPr>
            <w:tcW w:w="2609" w:type="dxa"/>
            <w:tcBorders>
              <w:top w:val="single" w:sz="6" w:space="0" w:color="000000"/>
              <w:left w:val="single" w:sz="6" w:space="0" w:color="000000"/>
              <w:bottom w:val="single" w:sz="6" w:space="0" w:color="000000"/>
              <w:right w:val="single" w:sz="6" w:space="0" w:color="000000"/>
            </w:tcBorders>
          </w:tcPr>
          <w:p w14:paraId="2BD08372" w14:textId="04FF5FE3" w:rsidR="0048243B" w:rsidRPr="00BF2ECF" w:rsidDel="005D2A09" w:rsidRDefault="0048243B" w:rsidP="009A18CE">
            <w:pPr>
              <w:pStyle w:val="TableParagraph"/>
              <w:keepLines/>
              <w:ind w:left="17" w:right="18"/>
              <w:jc w:val="center"/>
              <w:rPr>
                <w:del w:id="1782" w:author="Joo, Hye@ARB" w:date="2026-06-04T21:41:00Z"/>
                <w:rFonts w:ascii="Arial" w:hAnsi="Arial" w:cs="Arial"/>
                <w:b/>
                <w:sz w:val="20"/>
              </w:rPr>
            </w:pPr>
            <w:del w:id="1783"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PCs;</w:delText>
              </w:r>
            </w:del>
          </w:p>
          <w:p w14:paraId="794F6967" w14:textId="2FFAB4A4" w:rsidR="0048243B" w:rsidRPr="00BF2ECF" w:rsidDel="005D2A09" w:rsidRDefault="0048243B" w:rsidP="009A18CE">
            <w:pPr>
              <w:pStyle w:val="TableParagraph"/>
              <w:keepLines/>
              <w:ind w:left="17" w:right="17"/>
              <w:jc w:val="center"/>
              <w:rPr>
                <w:del w:id="1784" w:author="Joo, Hye@ARB" w:date="2026-06-04T21:41:00Z"/>
                <w:rFonts w:ascii="Arial" w:hAnsi="Arial" w:cs="Arial"/>
                <w:b/>
                <w:sz w:val="20"/>
              </w:rPr>
            </w:pPr>
            <w:del w:id="1785" w:author="Joo, Hye@ARB" w:date="2026-06-04T21:41:00Z">
              <w:r w:rsidRPr="00BF2ECF" w:rsidDel="005D2A09">
                <w:rPr>
                  <w:rFonts w:ascii="Arial" w:hAnsi="Arial" w:cs="Arial"/>
                  <w:b/>
                  <w:sz w:val="20"/>
                </w:rPr>
                <w:delText>LDTs</w:delText>
              </w:r>
              <w:r w:rsidRPr="00BF2ECF" w:rsidDel="005D2A09">
                <w:rPr>
                  <w:rFonts w:ascii="Arial" w:hAnsi="Arial" w:cs="Arial"/>
                  <w:b/>
                  <w:spacing w:val="-6"/>
                  <w:sz w:val="20"/>
                </w:rPr>
                <w:delText xml:space="preserve"> </w:delText>
              </w:r>
              <w:r w:rsidRPr="00BF2ECF" w:rsidDel="005D2A09">
                <w:rPr>
                  <w:rFonts w:ascii="Arial" w:hAnsi="Arial" w:cs="Arial"/>
                  <w:b/>
                  <w:sz w:val="20"/>
                </w:rPr>
                <w:delText>0-3750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5"/>
                  <w:sz w:val="20"/>
                </w:rPr>
                <w:delText>LVW</w:delText>
              </w:r>
            </w:del>
          </w:p>
        </w:tc>
        <w:tc>
          <w:tcPr>
            <w:tcW w:w="3082" w:type="dxa"/>
            <w:tcBorders>
              <w:top w:val="single" w:sz="6" w:space="0" w:color="000000"/>
              <w:left w:val="single" w:sz="6" w:space="0" w:color="000000"/>
              <w:bottom w:val="single" w:sz="6" w:space="0" w:color="000000"/>
            </w:tcBorders>
          </w:tcPr>
          <w:p w14:paraId="768B8F13" w14:textId="14F503AB" w:rsidR="0048243B" w:rsidRPr="00BF2ECF" w:rsidDel="005D2A09" w:rsidRDefault="0048243B" w:rsidP="009A18CE">
            <w:pPr>
              <w:pStyle w:val="TableParagraph"/>
              <w:keepLines/>
              <w:ind w:left="86" w:right="4"/>
              <w:jc w:val="center"/>
              <w:rPr>
                <w:del w:id="1786" w:author="Joo, Hye@ARB" w:date="2026-06-04T21:41:00Z"/>
                <w:rFonts w:ascii="Arial" w:hAnsi="Arial" w:cs="Arial"/>
                <w:b/>
                <w:sz w:val="20"/>
              </w:rPr>
            </w:pPr>
            <w:del w:id="1787" w:author="Joo, Hye@ARB" w:date="2026-06-04T21:41:00Z">
              <w:r w:rsidRPr="00BF2ECF" w:rsidDel="005D2A09">
                <w:rPr>
                  <w:rFonts w:ascii="Arial" w:hAnsi="Arial" w:cs="Arial"/>
                  <w:b/>
                  <w:spacing w:val="-4"/>
                  <w:sz w:val="20"/>
                </w:rPr>
                <w:delText>LDTs</w:delText>
              </w:r>
            </w:del>
          </w:p>
          <w:p w14:paraId="62FCB314" w14:textId="0DA7A3E1" w:rsidR="0048243B" w:rsidRPr="00BF2ECF" w:rsidDel="005D2A09" w:rsidRDefault="0048243B" w:rsidP="009A18CE">
            <w:pPr>
              <w:pStyle w:val="TableParagraph"/>
              <w:keepLines/>
              <w:ind w:left="86" w:right="3"/>
              <w:jc w:val="center"/>
              <w:rPr>
                <w:del w:id="1788" w:author="Joo, Hye@ARB" w:date="2026-06-04T21:41:00Z"/>
                <w:rFonts w:ascii="Arial" w:hAnsi="Arial" w:cs="Arial"/>
                <w:b/>
                <w:sz w:val="20"/>
              </w:rPr>
            </w:pPr>
            <w:del w:id="1789" w:author="Joo, Hye@ARB" w:date="2026-06-04T21:41:00Z">
              <w:r w:rsidRPr="00BF2ECF" w:rsidDel="005D2A09">
                <w:rPr>
                  <w:rFonts w:ascii="Arial" w:hAnsi="Arial" w:cs="Arial"/>
                  <w:b/>
                  <w:sz w:val="20"/>
                </w:rPr>
                <w:delText>3751-5750</w:delText>
              </w:r>
              <w:r w:rsidRPr="00BF2ECF" w:rsidDel="005D2A09">
                <w:rPr>
                  <w:rFonts w:ascii="Arial" w:hAnsi="Arial" w:cs="Arial"/>
                  <w:b/>
                  <w:spacing w:val="-6"/>
                  <w:sz w:val="20"/>
                </w:rPr>
                <w:delText xml:space="preserve"> </w:delText>
              </w:r>
              <w:r w:rsidRPr="00BF2ECF" w:rsidDel="005D2A09">
                <w:rPr>
                  <w:rFonts w:ascii="Arial" w:hAnsi="Arial" w:cs="Arial"/>
                  <w:b/>
                  <w:sz w:val="20"/>
                </w:rPr>
                <w:delText>lbs.</w:delText>
              </w:r>
              <w:r w:rsidRPr="00BF2ECF" w:rsidDel="005D2A09">
                <w:rPr>
                  <w:rFonts w:ascii="Arial" w:hAnsi="Arial" w:cs="Arial"/>
                  <w:b/>
                  <w:spacing w:val="-6"/>
                  <w:sz w:val="20"/>
                </w:rPr>
                <w:delText xml:space="preserve"> </w:delText>
              </w:r>
              <w:r w:rsidRPr="00BF2ECF" w:rsidDel="005D2A09">
                <w:rPr>
                  <w:rFonts w:ascii="Arial" w:hAnsi="Arial" w:cs="Arial"/>
                  <w:b/>
                  <w:spacing w:val="-4"/>
                  <w:sz w:val="20"/>
                </w:rPr>
                <w:delText>LVW;</w:delText>
              </w:r>
            </w:del>
          </w:p>
          <w:p w14:paraId="136EE4C1" w14:textId="301A6069" w:rsidR="0048243B" w:rsidRPr="00BF2ECF" w:rsidDel="005D2A09" w:rsidRDefault="0048243B" w:rsidP="009A18CE">
            <w:pPr>
              <w:pStyle w:val="TableParagraph"/>
              <w:keepLines/>
              <w:spacing w:before="1"/>
              <w:ind w:left="86" w:right="4"/>
              <w:jc w:val="center"/>
              <w:rPr>
                <w:del w:id="1790" w:author="Joo, Hye@ARB" w:date="2026-06-04T21:41:00Z"/>
                <w:rFonts w:ascii="Arial" w:hAnsi="Arial" w:cs="Arial"/>
                <w:b/>
                <w:sz w:val="20"/>
              </w:rPr>
            </w:pPr>
            <w:del w:id="1791"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w:delText>
              </w:r>
              <w:r w:rsidRPr="00BF2ECF" w:rsidDel="005D2A09">
                <w:rPr>
                  <w:rFonts w:ascii="Arial" w:hAnsi="Arial" w:cs="Arial"/>
                  <w:b/>
                  <w:spacing w:val="-2"/>
                  <w:sz w:val="20"/>
                </w:rPr>
                <w:delText>MDPVs</w:delText>
              </w:r>
            </w:del>
          </w:p>
        </w:tc>
      </w:tr>
      <w:tr w:rsidR="0048243B" w:rsidRPr="001238F2" w:rsidDel="005D2A09" w14:paraId="48C204BE" w14:textId="5927370F" w:rsidTr="00164612">
        <w:trPr>
          <w:trHeight w:hRule="exact" w:val="1094"/>
          <w:del w:id="1792" w:author="Joo, Hye@ARB" w:date="2026-06-04T21:41:00Z"/>
        </w:trPr>
        <w:tc>
          <w:tcPr>
            <w:tcW w:w="2131" w:type="dxa"/>
            <w:tcBorders>
              <w:top w:val="single" w:sz="6" w:space="0" w:color="000000"/>
              <w:bottom w:val="single" w:sz="6" w:space="0" w:color="000000"/>
              <w:right w:val="single" w:sz="6" w:space="0" w:color="000000"/>
            </w:tcBorders>
          </w:tcPr>
          <w:p w14:paraId="6389164B" w14:textId="0770D8CF" w:rsidR="0048243B" w:rsidRPr="00BF2ECF" w:rsidDel="005D2A09" w:rsidRDefault="0048243B" w:rsidP="009A18CE">
            <w:pPr>
              <w:pStyle w:val="TableParagraph"/>
              <w:keepLines/>
              <w:spacing w:before="115"/>
              <w:ind w:left="80" w:right="303"/>
              <w:rPr>
                <w:del w:id="1793" w:author="Joo, Hye@ARB" w:date="2026-06-04T21:41:00Z"/>
                <w:rFonts w:ascii="Arial" w:hAnsi="Arial" w:cs="Arial"/>
                <w:sz w:val="20"/>
              </w:rPr>
            </w:pPr>
            <w:del w:id="1794" w:author="Joo, Hye@ARB" w:date="2026-06-04T21:41:00Z">
              <w:r w:rsidRPr="00BF2ECF" w:rsidDel="005D2A09">
                <w:rPr>
                  <w:rFonts w:ascii="Arial" w:hAnsi="Arial" w:cs="Arial"/>
                  <w:sz w:val="20"/>
                </w:rPr>
                <w:delText>2015 and subsequent model</w:delText>
              </w:r>
              <w:r w:rsidRPr="00BF2ECF" w:rsidDel="005D2A09">
                <w:rPr>
                  <w:rFonts w:ascii="Arial" w:hAnsi="Arial" w:cs="Arial"/>
                  <w:spacing w:val="-13"/>
                  <w:sz w:val="20"/>
                </w:rPr>
                <w:delText xml:space="preserve"> </w:delText>
              </w:r>
              <w:r w:rsidRPr="00BF2ECF" w:rsidDel="005D2A09">
                <w:rPr>
                  <w:rFonts w:ascii="Arial" w:hAnsi="Arial" w:cs="Arial"/>
                  <w:sz w:val="20"/>
                </w:rPr>
                <w:delText>year</w:delText>
              </w:r>
              <w:r w:rsidRPr="00BF2ECF" w:rsidDel="005D2A09">
                <w:rPr>
                  <w:rFonts w:ascii="Arial" w:hAnsi="Arial" w:cs="Arial"/>
                  <w:spacing w:val="-12"/>
                  <w:sz w:val="20"/>
                </w:rPr>
                <w:delText xml:space="preserve"> </w:delText>
              </w:r>
              <w:r w:rsidRPr="00BF2ECF" w:rsidDel="005D2A09">
                <w:rPr>
                  <w:rFonts w:ascii="Arial" w:hAnsi="Arial" w:cs="Arial"/>
                  <w:sz w:val="20"/>
                </w:rPr>
                <w:delText>federally- certified vehicles</w:delText>
              </w:r>
            </w:del>
          </w:p>
        </w:tc>
        <w:tc>
          <w:tcPr>
            <w:tcW w:w="1728" w:type="dxa"/>
            <w:tcBorders>
              <w:top w:val="single" w:sz="6" w:space="0" w:color="000000"/>
              <w:left w:val="single" w:sz="6" w:space="0" w:color="000000"/>
              <w:bottom w:val="single" w:sz="6" w:space="0" w:color="000000"/>
              <w:right w:val="single" w:sz="6" w:space="0" w:color="000000"/>
            </w:tcBorders>
          </w:tcPr>
          <w:p w14:paraId="1D2920B4" w14:textId="0F3A43B6" w:rsidR="0048243B" w:rsidRPr="00BF2ECF" w:rsidDel="005D2A09" w:rsidRDefault="0048243B" w:rsidP="009A18CE">
            <w:pPr>
              <w:pStyle w:val="TableParagraph"/>
              <w:keepLines/>
              <w:spacing w:before="115"/>
              <w:rPr>
                <w:del w:id="1795" w:author="Joo, Hye@ARB" w:date="2026-06-04T21:41:00Z"/>
                <w:rFonts w:ascii="Arial" w:hAnsi="Arial" w:cs="Arial"/>
                <w:sz w:val="20"/>
              </w:rPr>
            </w:pPr>
          </w:p>
          <w:p w14:paraId="4DD84A9E" w14:textId="5C648DEF" w:rsidR="0048243B" w:rsidRPr="00BF2ECF" w:rsidDel="005D2A09" w:rsidRDefault="0048243B" w:rsidP="009A18CE">
            <w:pPr>
              <w:pStyle w:val="TableParagraph"/>
              <w:keepLines/>
              <w:spacing w:before="1"/>
              <w:ind w:left="88"/>
              <w:rPr>
                <w:del w:id="1796" w:author="Joo, Hye@ARB" w:date="2026-06-04T21:41:00Z"/>
                <w:rFonts w:ascii="Arial" w:hAnsi="Arial" w:cs="Arial"/>
                <w:sz w:val="20"/>
              </w:rPr>
            </w:pPr>
            <w:del w:id="1797" w:author="Joo, Hye@ARB" w:date="2026-06-04T21:41:00Z">
              <w:r w:rsidRPr="00BF2ECF" w:rsidDel="005D2A09">
                <w:rPr>
                  <w:rFonts w:ascii="Arial" w:hAnsi="Arial" w:cs="Arial"/>
                  <w:spacing w:val="-5"/>
                  <w:sz w:val="20"/>
                </w:rPr>
                <w:delText>All</w:delText>
              </w:r>
            </w:del>
          </w:p>
        </w:tc>
        <w:tc>
          <w:tcPr>
            <w:tcW w:w="2609" w:type="dxa"/>
            <w:tcBorders>
              <w:top w:val="single" w:sz="6" w:space="0" w:color="000000"/>
              <w:left w:val="single" w:sz="6" w:space="0" w:color="000000"/>
              <w:bottom w:val="single" w:sz="6" w:space="0" w:color="000000"/>
              <w:right w:val="single" w:sz="6" w:space="0" w:color="000000"/>
            </w:tcBorders>
          </w:tcPr>
          <w:p w14:paraId="7DB37632" w14:textId="4E5FC85A" w:rsidR="0048243B" w:rsidRPr="00BF2ECF" w:rsidDel="005D2A09" w:rsidRDefault="0048243B" w:rsidP="009A18CE">
            <w:pPr>
              <w:pStyle w:val="TableParagraph"/>
              <w:keepLines/>
              <w:ind w:left="131" w:right="130" w:hanging="2"/>
              <w:jc w:val="center"/>
              <w:rPr>
                <w:del w:id="1798" w:author="Joo, Hye@ARB" w:date="2026-06-04T21:41:00Z"/>
                <w:rFonts w:ascii="Arial" w:hAnsi="Arial" w:cs="Arial"/>
                <w:sz w:val="20"/>
              </w:rPr>
            </w:pPr>
            <w:del w:id="1799" w:author="Joo, Hye@ARB" w:date="2026-06-04T21:41:00Z">
              <w:r w:rsidRPr="00BF2ECF" w:rsidDel="005D2A09">
                <w:rPr>
                  <w:rFonts w:ascii="Arial" w:hAnsi="Arial" w:cs="Arial"/>
                  <w:sz w:val="20"/>
                </w:rPr>
                <w:delText>Sum of the full useful life NMOG</w:delText>
              </w:r>
              <w:r w:rsidRPr="00BF2ECF" w:rsidDel="005D2A09">
                <w:rPr>
                  <w:rFonts w:ascii="Arial" w:hAnsi="Arial" w:cs="Arial"/>
                  <w:spacing w:val="-4"/>
                  <w:sz w:val="20"/>
                </w:rPr>
                <w:delText xml:space="preserve"> </w:delText>
              </w:r>
              <w:r w:rsidRPr="00BF2ECF" w:rsidDel="005D2A09">
                <w:rPr>
                  <w:rFonts w:ascii="Arial" w:hAnsi="Arial" w:cs="Arial"/>
                  <w:sz w:val="20"/>
                </w:rPr>
                <w:delText>and</w:delText>
              </w:r>
              <w:r w:rsidRPr="00BF2ECF" w:rsidDel="005D2A09">
                <w:rPr>
                  <w:rFonts w:ascii="Arial" w:hAnsi="Arial" w:cs="Arial"/>
                  <w:spacing w:val="-3"/>
                  <w:sz w:val="20"/>
                </w:rPr>
                <w:delText xml:space="preserve"> </w:delText>
              </w:r>
              <w:r w:rsidRPr="00BF2ECF" w:rsidDel="005D2A09">
                <w:rPr>
                  <w:rFonts w:ascii="Arial" w:hAnsi="Arial" w:cs="Arial"/>
                  <w:sz w:val="20"/>
                </w:rPr>
                <w:delText>NOx</w:delText>
              </w:r>
              <w:r w:rsidRPr="00BF2ECF" w:rsidDel="005D2A09">
                <w:rPr>
                  <w:rFonts w:ascii="Arial" w:hAnsi="Arial" w:cs="Arial"/>
                  <w:spacing w:val="-3"/>
                  <w:sz w:val="20"/>
                </w:rPr>
                <w:delText xml:space="preserve"> </w:delText>
              </w:r>
              <w:r w:rsidRPr="00BF2ECF" w:rsidDel="005D2A09">
                <w:rPr>
                  <w:rFonts w:ascii="Arial" w:hAnsi="Arial" w:cs="Arial"/>
                  <w:spacing w:val="-2"/>
                  <w:sz w:val="20"/>
                </w:rPr>
                <w:delText>Federal</w:delText>
              </w:r>
            </w:del>
          </w:p>
          <w:p w14:paraId="68CA6475" w14:textId="5B739BA1" w:rsidR="0048243B" w:rsidRPr="00BF2ECF" w:rsidDel="005D2A09" w:rsidRDefault="0048243B" w:rsidP="009A18CE">
            <w:pPr>
              <w:pStyle w:val="TableParagraph"/>
              <w:keepLines/>
              <w:ind w:left="17" w:right="16"/>
              <w:jc w:val="center"/>
              <w:rPr>
                <w:del w:id="1800" w:author="Joo, Hye@ARB" w:date="2026-06-04T21:41:00Z"/>
                <w:rFonts w:ascii="Arial" w:hAnsi="Arial" w:cs="Arial"/>
                <w:sz w:val="20"/>
              </w:rPr>
            </w:pPr>
            <w:del w:id="1801" w:author="Joo, Hye@ARB" w:date="2026-06-04T21:41:00Z">
              <w:r w:rsidRPr="00BF2ECF" w:rsidDel="005D2A09">
                <w:rPr>
                  <w:rFonts w:ascii="Arial" w:hAnsi="Arial" w:cs="Arial"/>
                  <w:sz w:val="20"/>
                </w:rPr>
                <w:delText>Emission</w:delText>
              </w:r>
              <w:r w:rsidRPr="00BF2ECF" w:rsidDel="005D2A09">
                <w:rPr>
                  <w:rFonts w:ascii="Arial" w:hAnsi="Arial" w:cs="Arial"/>
                  <w:spacing w:val="-12"/>
                  <w:sz w:val="20"/>
                </w:rPr>
                <w:delText xml:space="preserve"> </w:delText>
              </w:r>
              <w:r w:rsidRPr="00BF2ECF" w:rsidDel="005D2A09">
                <w:rPr>
                  <w:rFonts w:ascii="Arial" w:hAnsi="Arial" w:cs="Arial"/>
                  <w:sz w:val="20"/>
                </w:rPr>
                <w:delText>Standards</w:delText>
              </w:r>
              <w:r w:rsidRPr="00BF2ECF" w:rsidDel="005D2A09">
                <w:rPr>
                  <w:rFonts w:ascii="Arial" w:hAnsi="Arial" w:cs="Arial"/>
                  <w:spacing w:val="-13"/>
                  <w:sz w:val="20"/>
                </w:rPr>
                <w:delText xml:space="preserve"> </w:delText>
              </w:r>
              <w:r w:rsidRPr="00BF2ECF" w:rsidDel="005D2A09">
                <w:rPr>
                  <w:rFonts w:ascii="Arial" w:hAnsi="Arial" w:cs="Arial"/>
                  <w:sz w:val="20"/>
                </w:rPr>
                <w:delText>to</w:delText>
              </w:r>
              <w:r w:rsidRPr="00BF2ECF" w:rsidDel="005D2A09">
                <w:rPr>
                  <w:rFonts w:ascii="Arial" w:hAnsi="Arial" w:cs="Arial"/>
                  <w:spacing w:val="-11"/>
                  <w:sz w:val="20"/>
                </w:rPr>
                <w:delText xml:space="preserve"> </w:delText>
              </w:r>
              <w:r w:rsidRPr="00BF2ECF" w:rsidDel="005D2A09">
                <w:rPr>
                  <w:rFonts w:ascii="Arial" w:hAnsi="Arial" w:cs="Arial"/>
                  <w:sz w:val="20"/>
                </w:rPr>
                <w:delText>which Vehicle is Certified</w:delText>
              </w:r>
            </w:del>
          </w:p>
        </w:tc>
        <w:tc>
          <w:tcPr>
            <w:tcW w:w="3082" w:type="dxa"/>
            <w:tcBorders>
              <w:top w:val="single" w:sz="6" w:space="0" w:color="000000"/>
              <w:left w:val="single" w:sz="6" w:space="0" w:color="000000"/>
              <w:bottom w:val="single" w:sz="6" w:space="0" w:color="000000"/>
            </w:tcBorders>
          </w:tcPr>
          <w:p w14:paraId="377CC5EE" w14:textId="5E5760BE" w:rsidR="0048243B" w:rsidRPr="00BF2ECF" w:rsidDel="005D2A09" w:rsidRDefault="0048243B" w:rsidP="009A18CE">
            <w:pPr>
              <w:pStyle w:val="TableParagraph"/>
              <w:keepLines/>
              <w:spacing w:before="115"/>
              <w:ind w:left="28" w:right="14" w:hanging="5"/>
              <w:jc w:val="center"/>
              <w:rPr>
                <w:del w:id="1802" w:author="Joo, Hye@ARB" w:date="2026-06-04T21:41:00Z"/>
                <w:rFonts w:ascii="Arial" w:hAnsi="Arial" w:cs="Arial"/>
                <w:sz w:val="20"/>
              </w:rPr>
            </w:pPr>
            <w:del w:id="1803" w:author="Joo, Hye@ARB" w:date="2026-06-04T21:41:00Z">
              <w:r w:rsidRPr="00BF2ECF" w:rsidDel="005D2A09">
                <w:rPr>
                  <w:rFonts w:ascii="Arial" w:hAnsi="Arial" w:cs="Arial"/>
                  <w:sz w:val="20"/>
                </w:rPr>
                <w:delText>Sum of the full useful life NMOG</w:delText>
              </w:r>
              <w:r w:rsidRPr="00BF2ECF" w:rsidDel="005D2A09">
                <w:rPr>
                  <w:rFonts w:ascii="Arial" w:hAnsi="Arial" w:cs="Arial"/>
                  <w:spacing w:val="40"/>
                  <w:sz w:val="20"/>
                </w:rPr>
                <w:delText xml:space="preserve"> </w:delText>
              </w:r>
              <w:r w:rsidRPr="00BF2ECF" w:rsidDel="005D2A09">
                <w:rPr>
                  <w:rFonts w:ascii="Arial" w:hAnsi="Arial" w:cs="Arial"/>
                  <w:sz w:val="20"/>
                </w:rPr>
                <w:delText>and</w:delText>
              </w:r>
              <w:r w:rsidRPr="00BF2ECF" w:rsidDel="005D2A09">
                <w:rPr>
                  <w:rFonts w:ascii="Arial" w:hAnsi="Arial" w:cs="Arial"/>
                  <w:spacing w:val="-9"/>
                  <w:sz w:val="20"/>
                </w:rPr>
                <w:delText xml:space="preserve"> </w:delText>
              </w:r>
              <w:r w:rsidRPr="00BF2ECF" w:rsidDel="005D2A09">
                <w:rPr>
                  <w:rFonts w:ascii="Arial" w:hAnsi="Arial" w:cs="Arial"/>
                  <w:sz w:val="20"/>
                </w:rPr>
                <w:delText>NOx</w:delText>
              </w:r>
              <w:r w:rsidRPr="00BF2ECF" w:rsidDel="005D2A09">
                <w:rPr>
                  <w:rFonts w:ascii="Arial" w:hAnsi="Arial" w:cs="Arial"/>
                  <w:spacing w:val="-9"/>
                  <w:sz w:val="20"/>
                </w:rPr>
                <w:delText xml:space="preserve"> </w:delText>
              </w:r>
              <w:r w:rsidRPr="00BF2ECF" w:rsidDel="005D2A09">
                <w:rPr>
                  <w:rFonts w:ascii="Arial" w:hAnsi="Arial" w:cs="Arial"/>
                  <w:sz w:val="20"/>
                </w:rPr>
                <w:delText>Federal</w:delText>
              </w:r>
              <w:r w:rsidRPr="00BF2ECF" w:rsidDel="005D2A09">
                <w:rPr>
                  <w:rFonts w:ascii="Arial" w:hAnsi="Arial" w:cs="Arial"/>
                  <w:spacing w:val="-9"/>
                  <w:sz w:val="20"/>
                </w:rPr>
                <w:delText xml:space="preserve"> </w:delText>
              </w:r>
              <w:r w:rsidRPr="00BF2ECF" w:rsidDel="005D2A09">
                <w:rPr>
                  <w:rFonts w:ascii="Arial" w:hAnsi="Arial" w:cs="Arial"/>
                  <w:sz w:val="20"/>
                </w:rPr>
                <w:delText>Emission</w:delText>
              </w:r>
              <w:r w:rsidRPr="00BF2ECF" w:rsidDel="005D2A09">
                <w:rPr>
                  <w:rFonts w:ascii="Arial" w:hAnsi="Arial" w:cs="Arial"/>
                  <w:spacing w:val="-9"/>
                  <w:sz w:val="20"/>
                </w:rPr>
                <w:delText xml:space="preserve"> </w:delText>
              </w:r>
              <w:r w:rsidRPr="00BF2ECF" w:rsidDel="005D2A09">
                <w:rPr>
                  <w:rFonts w:ascii="Arial" w:hAnsi="Arial" w:cs="Arial"/>
                  <w:sz w:val="20"/>
                </w:rPr>
                <w:delText>Standards to which Vehicle is Certified</w:delText>
              </w:r>
            </w:del>
          </w:p>
        </w:tc>
      </w:tr>
      <w:tr w:rsidR="0048243B" w:rsidRPr="001238F2" w:rsidDel="005D2A09" w14:paraId="54D6D185" w14:textId="3E1B8B25">
        <w:trPr>
          <w:trHeight w:hRule="exact" w:val="705"/>
          <w:del w:id="1804" w:author="Joo, Hye@ARB" w:date="2026-06-04T21:41:00Z"/>
        </w:trPr>
        <w:tc>
          <w:tcPr>
            <w:tcW w:w="2131" w:type="dxa"/>
            <w:tcBorders>
              <w:top w:val="single" w:sz="6" w:space="0" w:color="000000"/>
              <w:bottom w:val="single" w:sz="6" w:space="0" w:color="000000"/>
              <w:right w:val="single" w:sz="6" w:space="0" w:color="000000"/>
            </w:tcBorders>
          </w:tcPr>
          <w:p w14:paraId="563CB939" w14:textId="507812B7" w:rsidR="0048243B" w:rsidRPr="00BF2ECF" w:rsidDel="005D2A09" w:rsidRDefault="0048243B" w:rsidP="009A18CE">
            <w:pPr>
              <w:pStyle w:val="TableParagraph"/>
              <w:keepLines/>
              <w:rPr>
                <w:del w:id="1805" w:author="Joo, Hye@ARB" w:date="2026-06-04T21:41:00Z"/>
                <w:rFonts w:ascii="Arial" w:hAnsi="Arial" w:cs="Arial"/>
                <w:sz w:val="20"/>
              </w:rPr>
            </w:pPr>
          </w:p>
          <w:p w14:paraId="729AB57E" w14:textId="3594FA5D" w:rsidR="0048243B" w:rsidRPr="00BF2ECF" w:rsidDel="005D2A09" w:rsidRDefault="0048243B" w:rsidP="009A18CE">
            <w:pPr>
              <w:pStyle w:val="TableParagraph"/>
              <w:keepLines/>
              <w:ind w:left="80"/>
              <w:rPr>
                <w:del w:id="1806" w:author="Joo, Hye@ARB" w:date="2026-06-04T21:41:00Z"/>
                <w:rFonts w:ascii="Arial" w:hAnsi="Arial" w:cs="Arial"/>
                <w:b/>
                <w:sz w:val="20"/>
              </w:rPr>
            </w:pPr>
            <w:del w:id="1807" w:author="Joo, Hye@ARB" w:date="2026-06-04T21:41:00Z">
              <w:r w:rsidRPr="00BF2ECF" w:rsidDel="005D2A09">
                <w:rPr>
                  <w:rFonts w:ascii="Arial" w:hAnsi="Arial" w:cs="Arial"/>
                  <w:b/>
                  <w:sz w:val="20"/>
                </w:rPr>
                <w:delText>Model</w:delText>
              </w:r>
              <w:r w:rsidRPr="00BF2ECF" w:rsidDel="005D2A09">
                <w:rPr>
                  <w:rFonts w:ascii="Arial" w:hAnsi="Arial" w:cs="Arial"/>
                  <w:b/>
                  <w:spacing w:val="-7"/>
                  <w:sz w:val="20"/>
                </w:rPr>
                <w:delText xml:space="preserve"> </w:delText>
              </w:r>
              <w:r w:rsidRPr="00BF2ECF" w:rsidDel="005D2A09">
                <w:rPr>
                  <w:rFonts w:ascii="Arial" w:hAnsi="Arial" w:cs="Arial"/>
                  <w:b/>
                  <w:spacing w:val="-4"/>
                  <w:sz w:val="20"/>
                </w:rPr>
                <w:delText>Year</w:delText>
              </w:r>
            </w:del>
          </w:p>
        </w:tc>
        <w:tc>
          <w:tcPr>
            <w:tcW w:w="1728" w:type="dxa"/>
            <w:tcBorders>
              <w:top w:val="single" w:sz="6" w:space="0" w:color="000000"/>
              <w:left w:val="single" w:sz="6" w:space="0" w:color="000000"/>
              <w:bottom w:val="single" w:sz="6" w:space="0" w:color="000000"/>
              <w:right w:val="single" w:sz="6" w:space="0" w:color="000000"/>
            </w:tcBorders>
          </w:tcPr>
          <w:p w14:paraId="3431914B" w14:textId="01C7603C" w:rsidR="0048243B" w:rsidRPr="00BF2ECF" w:rsidDel="005D2A09" w:rsidRDefault="0048243B" w:rsidP="009A18CE">
            <w:pPr>
              <w:pStyle w:val="TableParagraph"/>
              <w:keepLines/>
              <w:spacing w:before="115"/>
              <w:ind w:left="88" w:right="110"/>
              <w:rPr>
                <w:del w:id="1808" w:author="Joo, Hye@ARB" w:date="2026-06-04T21:41:00Z"/>
                <w:rFonts w:ascii="Arial" w:hAnsi="Arial" w:cs="Arial"/>
                <w:b/>
                <w:sz w:val="20"/>
              </w:rPr>
            </w:pPr>
            <w:del w:id="1809" w:author="Joo, Hye@ARB" w:date="2026-06-04T21:41:00Z">
              <w:r w:rsidRPr="00BF2ECF" w:rsidDel="005D2A09">
                <w:rPr>
                  <w:rFonts w:ascii="Arial" w:hAnsi="Arial" w:cs="Arial"/>
                  <w:b/>
                  <w:spacing w:val="-2"/>
                  <w:sz w:val="20"/>
                </w:rPr>
                <w:delText>Emission Category</w:delText>
              </w:r>
            </w:del>
          </w:p>
        </w:tc>
        <w:tc>
          <w:tcPr>
            <w:tcW w:w="2609" w:type="dxa"/>
            <w:tcBorders>
              <w:top w:val="single" w:sz="6" w:space="0" w:color="000000"/>
              <w:left w:val="single" w:sz="6" w:space="0" w:color="000000"/>
              <w:bottom w:val="single" w:sz="6" w:space="0" w:color="000000"/>
              <w:right w:val="single" w:sz="6" w:space="0" w:color="000000"/>
            </w:tcBorders>
          </w:tcPr>
          <w:p w14:paraId="6C9FC116" w14:textId="64727DD3" w:rsidR="0048243B" w:rsidRPr="00BF2ECF" w:rsidDel="005D2A09" w:rsidRDefault="0048243B" w:rsidP="009A18CE">
            <w:pPr>
              <w:pStyle w:val="TableParagraph"/>
              <w:keepLines/>
              <w:spacing w:before="115"/>
              <w:ind w:left="17" w:right="18"/>
              <w:jc w:val="center"/>
              <w:rPr>
                <w:del w:id="1810" w:author="Joo, Hye@ARB" w:date="2026-06-04T21:41:00Z"/>
                <w:rFonts w:ascii="Arial" w:hAnsi="Arial" w:cs="Arial"/>
                <w:b/>
                <w:sz w:val="20"/>
              </w:rPr>
            </w:pPr>
            <w:del w:id="1811"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PCs;</w:delText>
              </w:r>
            </w:del>
          </w:p>
          <w:p w14:paraId="47BF56D6" w14:textId="375DE4FC" w:rsidR="0048243B" w:rsidRPr="00BF2ECF" w:rsidDel="005D2A09" w:rsidRDefault="0048243B" w:rsidP="009A18CE">
            <w:pPr>
              <w:pStyle w:val="TableParagraph"/>
              <w:keepLines/>
              <w:spacing w:before="1"/>
              <w:ind w:left="17" w:right="17"/>
              <w:jc w:val="center"/>
              <w:rPr>
                <w:del w:id="1812" w:author="Joo, Hye@ARB" w:date="2026-06-04T21:41:00Z"/>
                <w:rFonts w:ascii="Arial" w:hAnsi="Arial" w:cs="Arial"/>
                <w:b/>
                <w:sz w:val="20"/>
              </w:rPr>
            </w:pPr>
            <w:del w:id="1813" w:author="Joo, Hye@ARB" w:date="2026-06-04T21:41:00Z">
              <w:r w:rsidRPr="00BF2ECF" w:rsidDel="005D2A09">
                <w:rPr>
                  <w:rFonts w:ascii="Arial" w:hAnsi="Arial" w:cs="Arial"/>
                  <w:b/>
                  <w:sz w:val="20"/>
                </w:rPr>
                <w:delText>LDTs</w:delText>
              </w:r>
              <w:r w:rsidRPr="00BF2ECF" w:rsidDel="005D2A09">
                <w:rPr>
                  <w:rFonts w:ascii="Arial" w:hAnsi="Arial" w:cs="Arial"/>
                  <w:b/>
                  <w:spacing w:val="-6"/>
                  <w:sz w:val="20"/>
                </w:rPr>
                <w:delText xml:space="preserve"> </w:delText>
              </w:r>
              <w:r w:rsidRPr="00BF2ECF" w:rsidDel="005D2A09">
                <w:rPr>
                  <w:rFonts w:ascii="Arial" w:hAnsi="Arial" w:cs="Arial"/>
                  <w:b/>
                  <w:sz w:val="20"/>
                </w:rPr>
                <w:delText>0-3750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5"/>
                  <w:sz w:val="20"/>
                </w:rPr>
                <w:delText>LVW</w:delText>
              </w:r>
            </w:del>
          </w:p>
        </w:tc>
        <w:tc>
          <w:tcPr>
            <w:tcW w:w="3082" w:type="dxa"/>
            <w:tcBorders>
              <w:top w:val="single" w:sz="6" w:space="0" w:color="000000"/>
              <w:left w:val="single" w:sz="6" w:space="0" w:color="000000"/>
              <w:bottom w:val="single" w:sz="6" w:space="0" w:color="000000"/>
            </w:tcBorders>
          </w:tcPr>
          <w:p w14:paraId="127334AC" w14:textId="6499A2FD" w:rsidR="0048243B" w:rsidRPr="00BF2ECF" w:rsidDel="005D2A09" w:rsidRDefault="0048243B" w:rsidP="009A18CE">
            <w:pPr>
              <w:pStyle w:val="TableParagraph"/>
              <w:keepLines/>
              <w:ind w:left="86" w:right="4"/>
              <w:jc w:val="center"/>
              <w:rPr>
                <w:del w:id="1814" w:author="Joo, Hye@ARB" w:date="2026-06-04T21:41:00Z"/>
                <w:rFonts w:ascii="Arial" w:hAnsi="Arial" w:cs="Arial"/>
                <w:b/>
                <w:sz w:val="20"/>
              </w:rPr>
            </w:pPr>
            <w:del w:id="1815" w:author="Joo, Hye@ARB" w:date="2026-06-04T21:41:00Z">
              <w:r w:rsidRPr="00BF2ECF" w:rsidDel="005D2A09">
                <w:rPr>
                  <w:rFonts w:ascii="Arial" w:hAnsi="Arial" w:cs="Arial"/>
                  <w:b/>
                  <w:spacing w:val="-4"/>
                  <w:sz w:val="20"/>
                </w:rPr>
                <w:delText>LDTs</w:delText>
              </w:r>
            </w:del>
          </w:p>
          <w:p w14:paraId="68B877A9" w14:textId="112DF2F7" w:rsidR="0048243B" w:rsidRPr="00BF2ECF" w:rsidDel="005D2A09" w:rsidRDefault="0048243B" w:rsidP="009A18CE">
            <w:pPr>
              <w:pStyle w:val="TableParagraph"/>
              <w:keepLines/>
              <w:ind w:left="86" w:right="5"/>
              <w:jc w:val="center"/>
              <w:rPr>
                <w:del w:id="1816" w:author="Joo, Hye@ARB" w:date="2026-06-04T21:41:00Z"/>
                <w:rFonts w:ascii="Arial" w:hAnsi="Arial" w:cs="Arial"/>
                <w:b/>
                <w:sz w:val="20"/>
              </w:rPr>
            </w:pPr>
            <w:del w:id="1817" w:author="Joo, Hye@ARB" w:date="2026-06-04T21:41:00Z">
              <w:r w:rsidRPr="00BF2ECF" w:rsidDel="005D2A09">
                <w:rPr>
                  <w:rFonts w:ascii="Arial" w:hAnsi="Arial" w:cs="Arial"/>
                  <w:b/>
                  <w:sz w:val="20"/>
                </w:rPr>
                <w:delText>3751</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z w:val="20"/>
                </w:rPr>
                <w:delText>LVW</w:delText>
              </w:r>
              <w:r w:rsidRPr="00BF2ECF" w:rsidDel="005D2A09">
                <w:rPr>
                  <w:rFonts w:ascii="Arial" w:hAnsi="Arial" w:cs="Arial"/>
                  <w:b/>
                  <w:spacing w:val="-4"/>
                  <w:sz w:val="20"/>
                </w:rPr>
                <w:delText xml:space="preserve"> </w:delText>
              </w:r>
              <w:r w:rsidRPr="00BF2ECF" w:rsidDel="005D2A09">
                <w:rPr>
                  <w:rFonts w:ascii="Arial" w:hAnsi="Arial" w:cs="Arial"/>
                  <w:b/>
                  <w:sz w:val="20"/>
                </w:rPr>
                <w:delText>-</w:delText>
              </w:r>
              <w:r w:rsidRPr="00BF2ECF" w:rsidDel="005D2A09">
                <w:rPr>
                  <w:rFonts w:ascii="Arial" w:hAnsi="Arial" w:cs="Arial"/>
                  <w:b/>
                  <w:spacing w:val="-3"/>
                  <w:sz w:val="20"/>
                </w:rPr>
                <w:delText xml:space="preserve"> </w:delText>
              </w:r>
              <w:r w:rsidRPr="00BF2ECF" w:rsidDel="005D2A09">
                <w:rPr>
                  <w:rFonts w:ascii="Arial" w:hAnsi="Arial" w:cs="Arial"/>
                  <w:b/>
                  <w:sz w:val="20"/>
                </w:rPr>
                <w:delText>8500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2"/>
                  <w:sz w:val="20"/>
                </w:rPr>
                <w:delText>GVWR;</w:delText>
              </w:r>
            </w:del>
          </w:p>
          <w:p w14:paraId="07D36BAF" w14:textId="5D20604E" w:rsidR="0048243B" w:rsidRPr="00BF2ECF" w:rsidDel="005D2A09" w:rsidRDefault="0048243B" w:rsidP="009A18CE">
            <w:pPr>
              <w:pStyle w:val="TableParagraph"/>
              <w:keepLines/>
              <w:spacing w:before="1"/>
              <w:ind w:left="86" w:right="4"/>
              <w:jc w:val="center"/>
              <w:rPr>
                <w:del w:id="1818" w:author="Joo, Hye@ARB" w:date="2026-06-04T21:41:00Z"/>
                <w:rFonts w:ascii="Arial" w:hAnsi="Arial" w:cs="Arial"/>
                <w:b/>
                <w:sz w:val="20"/>
              </w:rPr>
            </w:pPr>
            <w:del w:id="1819"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w:delText>
              </w:r>
              <w:r w:rsidRPr="00BF2ECF" w:rsidDel="005D2A09">
                <w:rPr>
                  <w:rFonts w:ascii="Arial" w:hAnsi="Arial" w:cs="Arial"/>
                  <w:b/>
                  <w:spacing w:val="-2"/>
                  <w:sz w:val="20"/>
                </w:rPr>
                <w:delText>MDPVs</w:delText>
              </w:r>
            </w:del>
          </w:p>
        </w:tc>
      </w:tr>
      <w:tr w:rsidR="0048243B" w:rsidRPr="001238F2" w:rsidDel="005D2A09" w14:paraId="49125D15" w14:textId="11E3F243">
        <w:trPr>
          <w:trHeight w:hRule="exact" w:val="242"/>
          <w:del w:id="1820" w:author="Joo, Hye@ARB" w:date="2026-06-04T21:41:00Z"/>
        </w:trPr>
        <w:tc>
          <w:tcPr>
            <w:tcW w:w="2131" w:type="dxa"/>
            <w:tcBorders>
              <w:top w:val="single" w:sz="6" w:space="0" w:color="000000"/>
              <w:bottom w:val="nil"/>
              <w:right w:val="single" w:sz="6" w:space="0" w:color="000000"/>
            </w:tcBorders>
          </w:tcPr>
          <w:p w14:paraId="5030B6F4" w14:textId="13D03A9B" w:rsidR="0048243B" w:rsidRPr="00BF2ECF" w:rsidDel="005D2A09" w:rsidRDefault="0048243B" w:rsidP="009A18CE">
            <w:pPr>
              <w:pStyle w:val="TableParagraph"/>
              <w:keepLines/>
              <w:ind w:left="80"/>
              <w:rPr>
                <w:del w:id="1821" w:author="Joo, Hye@ARB" w:date="2026-06-04T21:41:00Z"/>
                <w:rFonts w:ascii="Arial" w:hAnsi="Arial" w:cs="Arial"/>
                <w:sz w:val="20"/>
              </w:rPr>
            </w:pPr>
            <w:del w:id="1822" w:author="Joo, Hye@ARB" w:date="2026-06-04T21:41:00Z">
              <w:r w:rsidRPr="00BF2ECF" w:rsidDel="005D2A09">
                <w:rPr>
                  <w:rFonts w:ascii="Arial" w:hAnsi="Arial" w:cs="Arial"/>
                  <w:sz w:val="20"/>
                </w:rPr>
                <w:delText>2015</w:delText>
              </w:r>
              <w:r w:rsidRPr="00BF2ECF" w:rsidDel="005D2A09">
                <w:rPr>
                  <w:rFonts w:ascii="Arial" w:hAnsi="Arial" w:cs="Arial"/>
                  <w:spacing w:val="-4"/>
                  <w:sz w:val="20"/>
                </w:rPr>
                <w:delText xml:space="preserve"> </w:delText>
              </w:r>
              <w:r w:rsidRPr="00BF2ECF" w:rsidDel="005D2A09">
                <w:rPr>
                  <w:rFonts w:ascii="Arial" w:hAnsi="Arial" w:cs="Arial"/>
                  <w:sz w:val="20"/>
                </w:rPr>
                <w:delText>through</w:delText>
              </w:r>
              <w:r w:rsidRPr="00BF2ECF" w:rsidDel="005D2A09">
                <w:rPr>
                  <w:rFonts w:ascii="Arial" w:hAnsi="Arial" w:cs="Arial"/>
                  <w:spacing w:val="-6"/>
                  <w:sz w:val="20"/>
                </w:rPr>
                <w:delText xml:space="preserve"> </w:delText>
              </w:r>
              <w:r w:rsidRPr="00BF2ECF" w:rsidDel="005D2A09">
                <w:rPr>
                  <w:rFonts w:ascii="Arial" w:hAnsi="Arial" w:cs="Arial"/>
                  <w:spacing w:val="-4"/>
                  <w:sz w:val="20"/>
                </w:rPr>
                <w:delText>2019</w:delText>
              </w:r>
            </w:del>
          </w:p>
        </w:tc>
        <w:tc>
          <w:tcPr>
            <w:tcW w:w="1728" w:type="dxa"/>
            <w:tcBorders>
              <w:top w:val="single" w:sz="6" w:space="0" w:color="000000"/>
              <w:left w:val="single" w:sz="6" w:space="0" w:color="000000"/>
              <w:bottom w:val="nil"/>
              <w:right w:val="single" w:sz="6" w:space="0" w:color="000000"/>
            </w:tcBorders>
          </w:tcPr>
          <w:p w14:paraId="77E78E19" w14:textId="29CB7674" w:rsidR="0048243B" w:rsidRPr="00BF2ECF" w:rsidDel="005D2A09" w:rsidRDefault="0048243B" w:rsidP="009A18CE">
            <w:pPr>
              <w:pStyle w:val="TableParagraph"/>
              <w:keepLines/>
              <w:ind w:left="88"/>
              <w:rPr>
                <w:del w:id="1823" w:author="Joo, Hye@ARB" w:date="2026-06-04T21:41:00Z"/>
                <w:rFonts w:ascii="Arial" w:hAnsi="Arial" w:cs="Arial"/>
                <w:sz w:val="20"/>
              </w:rPr>
            </w:pPr>
            <w:del w:id="1824"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9433EA9" w14:textId="02210B9E" w:rsidR="0048243B" w:rsidRPr="00BF2ECF" w:rsidDel="005D2A09" w:rsidRDefault="0048243B" w:rsidP="009A18CE">
            <w:pPr>
              <w:pStyle w:val="TableParagraph"/>
              <w:keepLines/>
              <w:spacing w:before="115"/>
              <w:ind w:left="17" w:right="17"/>
              <w:jc w:val="center"/>
              <w:rPr>
                <w:del w:id="1825" w:author="Joo, Hye@ARB" w:date="2026-06-04T21:41:00Z"/>
                <w:rFonts w:ascii="Arial" w:hAnsi="Arial" w:cs="Arial"/>
                <w:sz w:val="20"/>
              </w:rPr>
            </w:pPr>
            <w:del w:id="1826" w:author="Joo, Hye@ARB" w:date="2026-06-04T21:41:00Z">
              <w:r w:rsidRPr="00BF2ECF" w:rsidDel="005D2A09">
                <w:rPr>
                  <w:rFonts w:ascii="Arial" w:hAnsi="Arial" w:cs="Arial"/>
                  <w:spacing w:val="-2"/>
                  <w:sz w:val="20"/>
                </w:rPr>
                <w:delText>0.160</w:delText>
              </w:r>
            </w:del>
          </w:p>
        </w:tc>
        <w:tc>
          <w:tcPr>
            <w:tcW w:w="3082" w:type="dxa"/>
            <w:vMerge w:val="restart"/>
            <w:tcBorders>
              <w:top w:val="single" w:sz="6" w:space="0" w:color="000000"/>
              <w:left w:val="single" w:sz="6" w:space="0" w:color="000000"/>
              <w:bottom w:val="single" w:sz="6" w:space="0" w:color="000000"/>
            </w:tcBorders>
          </w:tcPr>
          <w:p w14:paraId="73C78A52" w14:textId="2639C915" w:rsidR="0048243B" w:rsidRPr="00BF2ECF" w:rsidDel="005D2A09" w:rsidRDefault="0048243B" w:rsidP="009A18CE">
            <w:pPr>
              <w:pStyle w:val="TableParagraph"/>
              <w:keepLines/>
              <w:spacing w:before="115"/>
              <w:ind w:left="86"/>
              <w:jc w:val="center"/>
              <w:rPr>
                <w:del w:id="1827" w:author="Joo, Hye@ARB" w:date="2026-06-04T21:41:00Z"/>
                <w:rFonts w:ascii="Arial" w:hAnsi="Arial" w:cs="Arial"/>
                <w:sz w:val="20"/>
              </w:rPr>
            </w:pPr>
            <w:del w:id="1828" w:author="Joo, Hye@ARB" w:date="2026-06-04T21:41:00Z">
              <w:r w:rsidRPr="00BF2ECF" w:rsidDel="005D2A09">
                <w:rPr>
                  <w:rFonts w:ascii="Arial" w:hAnsi="Arial" w:cs="Arial"/>
                  <w:spacing w:val="-2"/>
                  <w:sz w:val="20"/>
                </w:rPr>
                <w:delText>0.160</w:delText>
              </w:r>
            </w:del>
          </w:p>
        </w:tc>
      </w:tr>
      <w:tr w:rsidR="0048243B" w:rsidRPr="001238F2" w:rsidDel="005D2A09" w14:paraId="27DE74C7" w14:textId="6ABA2E4F">
        <w:trPr>
          <w:trHeight w:hRule="exact" w:val="232"/>
          <w:del w:id="1829" w:author="Joo, Hye@ARB" w:date="2026-06-04T21:41:00Z"/>
        </w:trPr>
        <w:tc>
          <w:tcPr>
            <w:tcW w:w="2131" w:type="dxa"/>
            <w:tcBorders>
              <w:top w:val="nil"/>
              <w:bottom w:val="nil"/>
              <w:right w:val="single" w:sz="6" w:space="0" w:color="000000"/>
            </w:tcBorders>
          </w:tcPr>
          <w:p w14:paraId="6089BAAE" w14:textId="52F73E4D" w:rsidR="0048243B" w:rsidRPr="00BF2ECF" w:rsidDel="005D2A09" w:rsidRDefault="0048243B" w:rsidP="009A18CE">
            <w:pPr>
              <w:pStyle w:val="TableParagraph"/>
              <w:keepLines/>
              <w:ind w:left="80"/>
              <w:rPr>
                <w:del w:id="1830" w:author="Joo, Hye@ARB" w:date="2026-06-04T21:41:00Z"/>
                <w:rFonts w:ascii="Arial" w:hAnsi="Arial" w:cs="Arial"/>
                <w:sz w:val="20"/>
              </w:rPr>
            </w:pPr>
            <w:del w:id="1831" w:author="Joo, Hye@ARB" w:date="2026-06-04T21:41:00Z">
              <w:r w:rsidRPr="00BF2ECF" w:rsidDel="005D2A09">
                <w:rPr>
                  <w:rFonts w:ascii="Arial" w:hAnsi="Arial" w:cs="Arial"/>
                  <w:sz w:val="20"/>
                </w:rPr>
                <w:delText>model</w:delText>
              </w:r>
              <w:r w:rsidRPr="00BF2ECF" w:rsidDel="005D2A09">
                <w:rPr>
                  <w:rFonts w:ascii="Arial" w:hAnsi="Arial" w:cs="Arial"/>
                  <w:spacing w:val="-3"/>
                  <w:sz w:val="20"/>
                </w:rPr>
                <w:delText xml:space="preserve"> </w:delText>
              </w:r>
              <w:r w:rsidRPr="00BF2ECF" w:rsidDel="005D2A09">
                <w:rPr>
                  <w:rFonts w:ascii="Arial" w:hAnsi="Arial" w:cs="Arial"/>
                  <w:sz w:val="20"/>
                </w:rPr>
                <w:delText>year</w:delText>
              </w:r>
              <w:r w:rsidRPr="00BF2ECF" w:rsidDel="005D2A09">
                <w:rPr>
                  <w:rFonts w:ascii="Arial" w:hAnsi="Arial" w:cs="Arial"/>
                  <w:spacing w:val="-4"/>
                  <w:sz w:val="20"/>
                </w:rPr>
                <w:delText xml:space="preserve"> </w:delText>
              </w:r>
              <w:r w:rsidRPr="00BF2ECF" w:rsidDel="005D2A09">
                <w:rPr>
                  <w:rFonts w:ascii="Arial" w:hAnsi="Arial" w:cs="Arial"/>
                  <w:spacing w:val="-2"/>
                  <w:sz w:val="20"/>
                </w:rPr>
                <w:delText>vehicles</w:delText>
              </w:r>
            </w:del>
          </w:p>
        </w:tc>
        <w:tc>
          <w:tcPr>
            <w:tcW w:w="1728" w:type="dxa"/>
            <w:tcBorders>
              <w:top w:val="nil"/>
              <w:left w:val="single" w:sz="6" w:space="0" w:color="000000"/>
              <w:bottom w:val="single" w:sz="6" w:space="0" w:color="000000"/>
              <w:right w:val="single" w:sz="6" w:space="0" w:color="000000"/>
            </w:tcBorders>
          </w:tcPr>
          <w:p w14:paraId="1ECB8D10" w14:textId="00A2821C" w:rsidR="0048243B" w:rsidRPr="00BF2ECF" w:rsidDel="005D2A09" w:rsidRDefault="0048243B" w:rsidP="009A18CE">
            <w:pPr>
              <w:pStyle w:val="TableParagraph"/>
              <w:keepLines/>
              <w:ind w:left="88"/>
              <w:rPr>
                <w:del w:id="1832" w:author="Joo, Hye@ARB" w:date="2026-06-04T21:41:00Z"/>
                <w:rFonts w:ascii="Arial" w:hAnsi="Arial" w:cs="Arial"/>
                <w:sz w:val="20"/>
              </w:rPr>
            </w:pPr>
            <w:del w:id="1833" w:author="Joo, Hye@ARB" w:date="2026-06-04T21:41:00Z">
              <w:r w:rsidRPr="00BF2ECF" w:rsidDel="005D2A09">
                <w:rPr>
                  <w:rFonts w:ascii="Arial" w:hAnsi="Arial" w:cs="Arial"/>
                  <w:spacing w:val="-2"/>
                  <w:sz w:val="20"/>
                </w:rPr>
                <w:delText>LEV160s</w:delText>
              </w:r>
            </w:del>
          </w:p>
        </w:tc>
        <w:tc>
          <w:tcPr>
            <w:tcW w:w="2609" w:type="dxa"/>
            <w:vMerge/>
            <w:tcBorders>
              <w:top w:val="nil"/>
              <w:left w:val="single" w:sz="6" w:space="0" w:color="000000"/>
              <w:bottom w:val="single" w:sz="6" w:space="0" w:color="000000"/>
              <w:right w:val="single" w:sz="6" w:space="0" w:color="000000"/>
            </w:tcBorders>
          </w:tcPr>
          <w:p w14:paraId="01EF6F37" w14:textId="75661B26" w:rsidR="0048243B" w:rsidRPr="00BF2ECF" w:rsidDel="005D2A09" w:rsidRDefault="0048243B" w:rsidP="009A18CE">
            <w:pPr>
              <w:keepLines/>
              <w:widowControl w:val="0"/>
              <w:spacing w:line="240" w:lineRule="auto"/>
              <w:rPr>
                <w:del w:id="1834"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598A40A2" w14:textId="692C7CBC" w:rsidR="0048243B" w:rsidRPr="00BF2ECF" w:rsidDel="005D2A09" w:rsidRDefault="0048243B" w:rsidP="009A18CE">
            <w:pPr>
              <w:keepLines/>
              <w:widowControl w:val="0"/>
              <w:spacing w:line="240" w:lineRule="auto"/>
              <w:rPr>
                <w:del w:id="1835" w:author="Joo, Hye@ARB" w:date="2026-06-04T21:41:00Z"/>
                <w:rFonts w:ascii="Arial" w:hAnsi="Arial" w:cs="Arial"/>
                <w:sz w:val="2"/>
                <w:szCs w:val="2"/>
              </w:rPr>
            </w:pPr>
          </w:p>
        </w:tc>
      </w:tr>
      <w:tr w:rsidR="0048243B" w:rsidRPr="001238F2" w:rsidDel="005D2A09" w14:paraId="7C7BC613" w14:textId="7115161D">
        <w:trPr>
          <w:trHeight w:hRule="exact" w:val="235"/>
          <w:del w:id="1836" w:author="Joo, Hye@ARB" w:date="2026-06-04T21:41:00Z"/>
        </w:trPr>
        <w:tc>
          <w:tcPr>
            <w:tcW w:w="2131" w:type="dxa"/>
            <w:tcBorders>
              <w:top w:val="nil"/>
              <w:bottom w:val="nil"/>
              <w:right w:val="single" w:sz="6" w:space="0" w:color="000000"/>
            </w:tcBorders>
          </w:tcPr>
          <w:p w14:paraId="1C32AC52" w14:textId="3C870C34" w:rsidR="0048243B" w:rsidRPr="00BF2ECF" w:rsidDel="005D2A09" w:rsidRDefault="0048243B" w:rsidP="009A18CE">
            <w:pPr>
              <w:pStyle w:val="TableParagraph"/>
              <w:keepLines/>
              <w:ind w:left="80"/>
              <w:rPr>
                <w:del w:id="1837" w:author="Joo, Hye@ARB" w:date="2026-06-04T21:41:00Z"/>
                <w:rFonts w:ascii="Arial" w:hAnsi="Arial" w:cs="Arial"/>
                <w:sz w:val="20"/>
              </w:rPr>
            </w:pPr>
            <w:del w:id="1838" w:author="Joo, Hye@ARB" w:date="2026-06-04T21:41:00Z">
              <w:r w:rsidRPr="00BF2ECF" w:rsidDel="005D2A09">
                <w:rPr>
                  <w:rFonts w:ascii="Arial" w:hAnsi="Arial" w:cs="Arial"/>
                  <w:sz w:val="20"/>
                </w:rPr>
                <w:delText>certified</w:delText>
              </w:r>
              <w:r w:rsidRPr="00BF2ECF" w:rsidDel="005D2A09">
                <w:rPr>
                  <w:rFonts w:ascii="Arial" w:hAnsi="Arial" w:cs="Arial"/>
                  <w:spacing w:val="-4"/>
                  <w:sz w:val="20"/>
                </w:rPr>
                <w:delText xml:space="preserve"> </w:delText>
              </w:r>
              <w:r w:rsidRPr="00BF2ECF" w:rsidDel="005D2A09">
                <w:rPr>
                  <w:rFonts w:ascii="Arial" w:hAnsi="Arial" w:cs="Arial"/>
                  <w:sz w:val="20"/>
                </w:rPr>
                <w:delText>to</w:delText>
              </w:r>
              <w:r w:rsidRPr="00BF2ECF" w:rsidDel="005D2A09">
                <w:rPr>
                  <w:rFonts w:ascii="Arial" w:hAnsi="Arial" w:cs="Arial"/>
                  <w:spacing w:val="-4"/>
                  <w:sz w:val="20"/>
                </w:rPr>
                <w:delText xml:space="preserve"> </w:delText>
              </w:r>
              <w:r w:rsidRPr="00BF2ECF" w:rsidDel="005D2A09">
                <w:rPr>
                  <w:rFonts w:ascii="Arial" w:hAnsi="Arial" w:cs="Arial"/>
                  <w:sz w:val="20"/>
                </w:rPr>
                <w:delText>the</w:delText>
              </w:r>
              <w:r w:rsidRPr="00BF2ECF" w:rsidDel="005D2A09">
                <w:rPr>
                  <w:rFonts w:ascii="Arial" w:hAnsi="Arial" w:cs="Arial"/>
                  <w:spacing w:val="-5"/>
                  <w:sz w:val="20"/>
                </w:rPr>
                <w:delText xml:space="preserve"> </w:delText>
              </w:r>
              <w:r w:rsidRPr="00BF2ECF" w:rsidDel="005D2A09">
                <w:rPr>
                  <w:rFonts w:ascii="Arial" w:hAnsi="Arial" w:cs="Arial"/>
                  <w:spacing w:val="-4"/>
                  <w:sz w:val="20"/>
                </w:rPr>
                <w:delText>“LEV</w:delText>
              </w:r>
            </w:del>
          </w:p>
        </w:tc>
        <w:tc>
          <w:tcPr>
            <w:tcW w:w="1728" w:type="dxa"/>
            <w:tcBorders>
              <w:top w:val="single" w:sz="6" w:space="0" w:color="000000"/>
              <w:left w:val="single" w:sz="6" w:space="0" w:color="000000"/>
              <w:bottom w:val="nil"/>
              <w:right w:val="single" w:sz="6" w:space="0" w:color="000000"/>
            </w:tcBorders>
          </w:tcPr>
          <w:p w14:paraId="5F0977D7" w14:textId="62F82B5B" w:rsidR="0048243B" w:rsidRPr="00BF2ECF" w:rsidDel="005D2A09" w:rsidRDefault="0048243B" w:rsidP="009A18CE">
            <w:pPr>
              <w:pStyle w:val="TableParagraph"/>
              <w:keepLines/>
              <w:ind w:left="88"/>
              <w:rPr>
                <w:del w:id="1839" w:author="Joo, Hye@ARB" w:date="2026-06-04T21:41:00Z"/>
                <w:rFonts w:ascii="Arial" w:hAnsi="Arial" w:cs="Arial"/>
                <w:sz w:val="20"/>
              </w:rPr>
            </w:pPr>
            <w:del w:id="1840"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ULEVs;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94759D6" w14:textId="661C5DB6" w:rsidR="0048243B" w:rsidRPr="00BF2ECF" w:rsidDel="005D2A09" w:rsidRDefault="0048243B" w:rsidP="009A18CE">
            <w:pPr>
              <w:pStyle w:val="TableParagraph"/>
              <w:keepLines/>
              <w:spacing w:before="115"/>
              <w:ind w:left="17" w:right="17"/>
              <w:jc w:val="center"/>
              <w:rPr>
                <w:del w:id="1841" w:author="Joo, Hye@ARB" w:date="2026-06-04T21:41:00Z"/>
                <w:rFonts w:ascii="Arial" w:hAnsi="Arial" w:cs="Arial"/>
                <w:sz w:val="20"/>
              </w:rPr>
            </w:pPr>
            <w:del w:id="1842" w:author="Joo, Hye@ARB" w:date="2026-06-04T21:41:00Z">
              <w:r w:rsidRPr="00BF2ECF" w:rsidDel="005D2A09">
                <w:rPr>
                  <w:rFonts w:ascii="Arial" w:hAnsi="Arial" w:cs="Arial"/>
                  <w:spacing w:val="-2"/>
                  <w:sz w:val="20"/>
                </w:rPr>
                <w:delText>0.125</w:delText>
              </w:r>
            </w:del>
          </w:p>
        </w:tc>
        <w:tc>
          <w:tcPr>
            <w:tcW w:w="3082" w:type="dxa"/>
            <w:vMerge w:val="restart"/>
            <w:tcBorders>
              <w:top w:val="single" w:sz="6" w:space="0" w:color="000000"/>
              <w:left w:val="single" w:sz="6" w:space="0" w:color="000000"/>
              <w:bottom w:val="single" w:sz="6" w:space="0" w:color="000000"/>
            </w:tcBorders>
          </w:tcPr>
          <w:p w14:paraId="114E1B58" w14:textId="72DBB0A8" w:rsidR="0048243B" w:rsidRPr="00BF2ECF" w:rsidDel="005D2A09" w:rsidRDefault="0048243B" w:rsidP="009A18CE">
            <w:pPr>
              <w:pStyle w:val="TableParagraph"/>
              <w:keepLines/>
              <w:spacing w:before="115"/>
              <w:ind w:left="86"/>
              <w:jc w:val="center"/>
              <w:rPr>
                <w:del w:id="1843" w:author="Joo, Hye@ARB" w:date="2026-06-04T21:41:00Z"/>
                <w:rFonts w:ascii="Arial" w:hAnsi="Arial" w:cs="Arial"/>
                <w:sz w:val="20"/>
              </w:rPr>
            </w:pPr>
            <w:del w:id="1844" w:author="Joo, Hye@ARB" w:date="2026-06-04T21:41:00Z">
              <w:r w:rsidRPr="00BF2ECF" w:rsidDel="005D2A09">
                <w:rPr>
                  <w:rFonts w:ascii="Arial" w:hAnsi="Arial" w:cs="Arial"/>
                  <w:spacing w:val="-2"/>
                  <w:sz w:val="20"/>
                </w:rPr>
                <w:delText>0.125</w:delText>
              </w:r>
            </w:del>
          </w:p>
        </w:tc>
      </w:tr>
      <w:tr w:rsidR="0048243B" w:rsidRPr="001238F2" w:rsidDel="005D2A09" w14:paraId="47105A08" w14:textId="14FB1AAA">
        <w:trPr>
          <w:trHeight w:hRule="exact" w:val="239"/>
          <w:del w:id="1845" w:author="Joo, Hye@ARB" w:date="2026-06-04T21:41:00Z"/>
        </w:trPr>
        <w:tc>
          <w:tcPr>
            <w:tcW w:w="2131" w:type="dxa"/>
            <w:tcBorders>
              <w:top w:val="nil"/>
              <w:bottom w:val="nil"/>
              <w:right w:val="single" w:sz="6" w:space="0" w:color="000000"/>
            </w:tcBorders>
          </w:tcPr>
          <w:p w14:paraId="336AAF34" w14:textId="4F8191A4" w:rsidR="0048243B" w:rsidRPr="00BF2ECF" w:rsidDel="005D2A09" w:rsidRDefault="0048243B" w:rsidP="009A18CE">
            <w:pPr>
              <w:pStyle w:val="TableParagraph"/>
              <w:keepLines/>
              <w:ind w:left="80"/>
              <w:rPr>
                <w:del w:id="1846" w:author="Joo, Hye@ARB" w:date="2026-06-04T21:41:00Z"/>
                <w:rFonts w:ascii="Arial" w:hAnsi="Arial" w:cs="Arial"/>
                <w:sz w:val="20"/>
              </w:rPr>
            </w:pPr>
            <w:del w:id="1847" w:author="Joo, Hye@ARB" w:date="2026-06-04T21:41:00Z">
              <w:r w:rsidRPr="00BF2ECF" w:rsidDel="005D2A09">
                <w:rPr>
                  <w:rFonts w:ascii="Arial" w:hAnsi="Arial" w:cs="Arial"/>
                  <w:sz w:val="20"/>
                </w:rPr>
                <w:delText>II”</w:delText>
              </w:r>
              <w:r w:rsidRPr="00BF2ECF" w:rsidDel="005D2A09">
                <w:rPr>
                  <w:rFonts w:ascii="Arial" w:hAnsi="Arial" w:cs="Arial"/>
                  <w:spacing w:val="-5"/>
                  <w:sz w:val="20"/>
                </w:rPr>
                <w:delText xml:space="preserve"> </w:delText>
              </w:r>
              <w:r w:rsidRPr="00BF2ECF" w:rsidDel="005D2A09">
                <w:rPr>
                  <w:rFonts w:ascii="Arial" w:hAnsi="Arial" w:cs="Arial"/>
                  <w:sz w:val="20"/>
                </w:rPr>
                <w:delText>standards</w:delText>
              </w:r>
              <w:r w:rsidRPr="00BF2ECF" w:rsidDel="005D2A09">
                <w:rPr>
                  <w:rFonts w:ascii="Arial" w:hAnsi="Arial" w:cs="Arial"/>
                  <w:spacing w:val="-5"/>
                  <w:sz w:val="20"/>
                </w:rPr>
                <w:delText xml:space="preserve"> in</w:delText>
              </w:r>
            </w:del>
          </w:p>
        </w:tc>
        <w:tc>
          <w:tcPr>
            <w:tcW w:w="1728" w:type="dxa"/>
            <w:tcBorders>
              <w:top w:val="nil"/>
              <w:left w:val="single" w:sz="6" w:space="0" w:color="000000"/>
              <w:bottom w:val="single" w:sz="6" w:space="0" w:color="000000"/>
              <w:right w:val="single" w:sz="6" w:space="0" w:color="000000"/>
            </w:tcBorders>
          </w:tcPr>
          <w:p w14:paraId="1ED031BD" w14:textId="4C462E8A" w:rsidR="0048243B" w:rsidRPr="00BF2ECF" w:rsidDel="005D2A09" w:rsidRDefault="0048243B" w:rsidP="009A18CE">
            <w:pPr>
              <w:pStyle w:val="TableParagraph"/>
              <w:keepLines/>
              <w:spacing w:before="3"/>
              <w:ind w:left="88"/>
              <w:rPr>
                <w:del w:id="1848" w:author="Joo, Hye@ARB" w:date="2026-06-04T21:41:00Z"/>
                <w:rFonts w:ascii="Arial" w:hAnsi="Arial" w:cs="Arial"/>
                <w:sz w:val="20"/>
              </w:rPr>
            </w:pPr>
            <w:del w:id="1849" w:author="Joo, Hye@ARB" w:date="2026-06-04T21:41:00Z">
              <w:r w:rsidRPr="00BF2ECF" w:rsidDel="005D2A09">
                <w:rPr>
                  <w:rFonts w:ascii="Arial" w:hAnsi="Arial" w:cs="Arial"/>
                  <w:spacing w:val="-2"/>
                  <w:sz w:val="20"/>
                </w:rPr>
                <w:delText>LEV125s</w:delText>
              </w:r>
            </w:del>
          </w:p>
        </w:tc>
        <w:tc>
          <w:tcPr>
            <w:tcW w:w="2609" w:type="dxa"/>
            <w:vMerge/>
            <w:tcBorders>
              <w:top w:val="nil"/>
              <w:left w:val="single" w:sz="6" w:space="0" w:color="000000"/>
              <w:bottom w:val="single" w:sz="6" w:space="0" w:color="000000"/>
              <w:right w:val="single" w:sz="6" w:space="0" w:color="000000"/>
            </w:tcBorders>
          </w:tcPr>
          <w:p w14:paraId="3410DCF4" w14:textId="3B744085" w:rsidR="0048243B" w:rsidRPr="00BF2ECF" w:rsidDel="005D2A09" w:rsidRDefault="0048243B" w:rsidP="009A18CE">
            <w:pPr>
              <w:keepLines/>
              <w:widowControl w:val="0"/>
              <w:spacing w:line="240" w:lineRule="auto"/>
              <w:rPr>
                <w:del w:id="1850"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05F94673" w14:textId="75DC06BB" w:rsidR="0048243B" w:rsidRPr="00BF2ECF" w:rsidDel="005D2A09" w:rsidRDefault="0048243B" w:rsidP="009A18CE">
            <w:pPr>
              <w:keepLines/>
              <w:widowControl w:val="0"/>
              <w:spacing w:line="240" w:lineRule="auto"/>
              <w:rPr>
                <w:del w:id="1851" w:author="Joo, Hye@ARB" w:date="2026-06-04T21:41:00Z"/>
                <w:rFonts w:ascii="Arial" w:hAnsi="Arial" w:cs="Arial"/>
                <w:sz w:val="2"/>
                <w:szCs w:val="2"/>
              </w:rPr>
            </w:pPr>
          </w:p>
        </w:tc>
      </w:tr>
      <w:tr w:rsidR="0048243B" w:rsidRPr="001238F2" w:rsidDel="005D2A09" w14:paraId="65FEC934" w14:textId="55AD7E84">
        <w:trPr>
          <w:trHeight w:hRule="exact" w:val="417"/>
          <w:del w:id="1852" w:author="Joo, Hye@ARB" w:date="2026-06-04T21:41:00Z"/>
        </w:trPr>
        <w:tc>
          <w:tcPr>
            <w:tcW w:w="2131" w:type="dxa"/>
            <w:tcBorders>
              <w:top w:val="nil"/>
              <w:bottom w:val="nil"/>
              <w:right w:val="single" w:sz="6" w:space="0" w:color="000000"/>
            </w:tcBorders>
          </w:tcPr>
          <w:p w14:paraId="595ABDD8" w14:textId="66F24967" w:rsidR="0048243B" w:rsidRPr="00BF2ECF" w:rsidDel="005D2A09" w:rsidRDefault="0048243B" w:rsidP="009A18CE">
            <w:pPr>
              <w:pStyle w:val="TableParagraph"/>
              <w:keepLines/>
              <w:ind w:left="80"/>
              <w:rPr>
                <w:del w:id="1853" w:author="Joo, Hye@ARB" w:date="2026-06-04T21:41:00Z"/>
                <w:rFonts w:ascii="Arial" w:hAnsi="Arial" w:cs="Arial"/>
                <w:sz w:val="20"/>
              </w:rPr>
            </w:pPr>
            <w:del w:id="1854" w:author="Joo, Hye@ARB" w:date="2026-06-04T21:41:00Z">
              <w:r w:rsidRPr="00BF2ECF" w:rsidDel="005D2A09">
                <w:rPr>
                  <w:rFonts w:ascii="Arial" w:hAnsi="Arial" w:cs="Arial"/>
                  <w:sz w:val="20"/>
                </w:rPr>
                <w:delText>subsection</w:delText>
              </w:r>
              <w:r w:rsidRPr="00BF2ECF" w:rsidDel="005D2A09">
                <w:rPr>
                  <w:rFonts w:ascii="Arial" w:hAnsi="Arial" w:cs="Arial"/>
                  <w:spacing w:val="-9"/>
                  <w:sz w:val="20"/>
                </w:rPr>
                <w:delText xml:space="preserve"> </w:delText>
              </w:r>
              <w:r w:rsidRPr="00BF2ECF" w:rsidDel="005D2A09">
                <w:rPr>
                  <w:rFonts w:ascii="Arial" w:hAnsi="Arial" w:cs="Arial"/>
                  <w:spacing w:val="-2"/>
                  <w:sz w:val="20"/>
                </w:rPr>
                <w:delText>1961(a)(1);</w:delText>
              </w:r>
            </w:del>
          </w:p>
        </w:tc>
        <w:tc>
          <w:tcPr>
            <w:tcW w:w="1728" w:type="dxa"/>
            <w:tcBorders>
              <w:top w:val="single" w:sz="6" w:space="0" w:color="000000"/>
              <w:left w:val="single" w:sz="6" w:space="0" w:color="000000"/>
              <w:bottom w:val="single" w:sz="6" w:space="0" w:color="000000"/>
              <w:right w:val="single" w:sz="6" w:space="0" w:color="000000"/>
            </w:tcBorders>
          </w:tcPr>
          <w:p w14:paraId="0931F89D" w14:textId="528D0910" w:rsidR="0048243B" w:rsidRPr="00BF2ECF" w:rsidDel="005D2A09" w:rsidRDefault="0048243B" w:rsidP="009A18CE">
            <w:pPr>
              <w:pStyle w:val="TableParagraph"/>
              <w:keepLines/>
              <w:spacing w:before="86"/>
              <w:ind w:left="88"/>
              <w:rPr>
                <w:del w:id="1855" w:author="Joo, Hye@ARB" w:date="2026-06-04T21:41:00Z"/>
                <w:rFonts w:ascii="Arial" w:hAnsi="Arial" w:cs="Arial"/>
                <w:sz w:val="20"/>
              </w:rPr>
            </w:pPr>
            <w:del w:id="1856" w:author="Joo, Hye@ARB" w:date="2026-06-04T21:41:00Z">
              <w:r w:rsidRPr="00BF2ECF" w:rsidDel="005D2A09">
                <w:rPr>
                  <w:rFonts w:ascii="Arial" w:hAnsi="Arial" w:cs="Arial"/>
                  <w:spacing w:val="-2"/>
                  <w:sz w:val="20"/>
                </w:rPr>
                <w:delText>ULEV70s</w:delText>
              </w:r>
            </w:del>
          </w:p>
        </w:tc>
        <w:tc>
          <w:tcPr>
            <w:tcW w:w="2609" w:type="dxa"/>
            <w:tcBorders>
              <w:top w:val="single" w:sz="6" w:space="0" w:color="000000"/>
              <w:left w:val="single" w:sz="6" w:space="0" w:color="000000"/>
              <w:bottom w:val="single" w:sz="6" w:space="0" w:color="000000"/>
              <w:right w:val="single" w:sz="6" w:space="0" w:color="000000"/>
            </w:tcBorders>
          </w:tcPr>
          <w:p w14:paraId="5D1B5D26" w14:textId="5984D6AF" w:rsidR="0048243B" w:rsidRPr="00BF2ECF" w:rsidDel="005D2A09" w:rsidRDefault="0048243B" w:rsidP="009A18CE">
            <w:pPr>
              <w:pStyle w:val="TableParagraph"/>
              <w:keepLines/>
              <w:spacing w:before="86"/>
              <w:ind w:left="17" w:right="17"/>
              <w:jc w:val="center"/>
              <w:rPr>
                <w:del w:id="1857" w:author="Joo, Hye@ARB" w:date="2026-06-04T21:41:00Z"/>
                <w:rFonts w:ascii="Arial" w:hAnsi="Arial" w:cs="Arial"/>
                <w:sz w:val="20"/>
              </w:rPr>
            </w:pPr>
            <w:del w:id="1858" w:author="Joo, Hye@ARB" w:date="2026-06-04T21:41:00Z">
              <w:r w:rsidRPr="00BF2ECF" w:rsidDel="005D2A09">
                <w:rPr>
                  <w:rFonts w:ascii="Arial" w:hAnsi="Arial" w:cs="Arial"/>
                  <w:spacing w:val="-2"/>
                  <w:sz w:val="20"/>
                </w:rPr>
                <w:delText>0.070</w:delText>
              </w:r>
            </w:del>
          </w:p>
        </w:tc>
        <w:tc>
          <w:tcPr>
            <w:tcW w:w="3082" w:type="dxa"/>
            <w:tcBorders>
              <w:top w:val="single" w:sz="6" w:space="0" w:color="000000"/>
              <w:left w:val="single" w:sz="6" w:space="0" w:color="000000"/>
              <w:bottom w:val="single" w:sz="6" w:space="0" w:color="000000"/>
            </w:tcBorders>
          </w:tcPr>
          <w:p w14:paraId="7DD16AE5" w14:textId="4DC33AA4" w:rsidR="0048243B" w:rsidRPr="00BF2ECF" w:rsidDel="005D2A09" w:rsidRDefault="0048243B" w:rsidP="009A18CE">
            <w:pPr>
              <w:pStyle w:val="TableParagraph"/>
              <w:keepLines/>
              <w:spacing w:before="86"/>
              <w:ind w:left="9"/>
              <w:jc w:val="center"/>
              <w:rPr>
                <w:del w:id="1859" w:author="Joo, Hye@ARB" w:date="2026-06-04T21:41:00Z"/>
                <w:rFonts w:ascii="Arial" w:hAnsi="Arial" w:cs="Arial"/>
                <w:sz w:val="20"/>
              </w:rPr>
            </w:pPr>
            <w:del w:id="1860" w:author="Joo, Hye@ARB" w:date="2026-06-04T21:41:00Z">
              <w:r w:rsidRPr="00BF2ECF" w:rsidDel="005D2A09">
                <w:rPr>
                  <w:rFonts w:ascii="Arial" w:hAnsi="Arial" w:cs="Arial"/>
                  <w:spacing w:val="-2"/>
                  <w:sz w:val="20"/>
                </w:rPr>
                <w:delText>0.070</w:delText>
              </w:r>
            </w:del>
          </w:p>
        </w:tc>
      </w:tr>
      <w:tr w:rsidR="0048243B" w:rsidRPr="001238F2" w:rsidDel="005D2A09" w14:paraId="2E03F562" w14:textId="55FC1213">
        <w:trPr>
          <w:trHeight w:hRule="exact" w:val="254"/>
          <w:del w:id="1861" w:author="Joo, Hye@ARB" w:date="2026-06-04T21:41:00Z"/>
        </w:trPr>
        <w:tc>
          <w:tcPr>
            <w:tcW w:w="2131" w:type="dxa"/>
            <w:tcBorders>
              <w:top w:val="nil"/>
              <w:bottom w:val="nil"/>
              <w:right w:val="single" w:sz="6" w:space="0" w:color="000000"/>
            </w:tcBorders>
          </w:tcPr>
          <w:p w14:paraId="7A79AD06" w14:textId="3635B80C" w:rsidR="0048243B" w:rsidRPr="00BF2ECF" w:rsidDel="005D2A09" w:rsidRDefault="0048243B" w:rsidP="009A18CE">
            <w:pPr>
              <w:pStyle w:val="TableParagraph"/>
              <w:keepLines/>
              <w:spacing w:before="19"/>
              <w:ind w:left="80"/>
              <w:rPr>
                <w:del w:id="1862" w:author="Joo, Hye@ARB" w:date="2026-06-04T21:41:00Z"/>
                <w:rFonts w:ascii="Arial" w:hAnsi="Arial" w:cs="Arial"/>
                <w:sz w:val="20"/>
              </w:rPr>
            </w:pPr>
            <w:del w:id="1863" w:author="Joo, Hye@ARB" w:date="2026-06-04T21:41:00Z">
              <w:r w:rsidRPr="00BF2ECF" w:rsidDel="005D2A09">
                <w:rPr>
                  <w:rFonts w:ascii="Arial" w:hAnsi="Arial" w:cs="Arial"/>
                  <w:sz w:val="20"/>
                </w:rPr>
                <w:delText>2015</w:delText>
              </w:r>
              <w:r w:rsidRPr="00BF2ECF" w:rsidDel="005D2A09">
                <w:rPr>
                  <w:rFonts w:ascii="Arial" w:hAnsi="Arial" w:cs="Arial"/>
                  <w:spacing w:val="-2"/>
                  <w:sz w:val="20"/>
                </w:rPr>
                <w:delText xml:space="preserve"> </w:delText>
              </w:r>
              <w:r w:rsidRPr="00BF2ECF" w:rsidDel="005D2A09">
                <w:rPr>
                  <w:rFonts w:ascii="Arial" w:hAnsi="Arial" w:cs="Arial"/>
                  <w:sz w:val="20"/>
                </w:rPr>
                <w:delText>and</w:delText>
              </w:r>
              <w:r w:rsidRPr="00BF2ECF" w:rsidDel="005D2A09">
                <w:rPr>
                  <w:rFonts w:ascii="Arial" w:hAnsi="Arial" w:cs="Arial"/>
                  <w:spacing w:val="-1"/>
                  <w:sz w:val="20"/>
                </w:rPr>
                <w:delText xml:space="preserve"> </w:delText>
              </w:r>
              <w:r w:rsidRPr="00BF2ECF" w:rsidDel="005D2A09">
                <w:rPr>
                  <w:rFonts w:ascii="Arial" w:hAnsi="Arial" w:cs="Arial"/>
                  <w:spacing w:val="-2"/>
                  <w:sz w:val="20"/>
                </w:rPr>
                <w:delText>subsequent</w:delText>
              </w:r>
            </w:del>
          </w:p>
        </w:tc>
        <w:tc>
          <w:tcPr>
            <w:tcW w:w="1728" w:type="dxa"/>
            <w:vMerge w:val="restart"/>
            <w:tcBorders>
              <w:top w:val="single" w:sz="6" w:space="0" w:color="000000"/>
              <w:left w:val="single" w:sz="6" w:space="0" w:color="000000"/>
              <w:bottom w:val="single" w:sz="6" w:space="0" w:color="000000"/>
              <w:right w:val="single" w:sz="6" w:space="0" w:color="000000"/>
            </w:tcBorders>
          </w:tcPr>
          <w:p w14:paraId="28EFB6EB" w14:textId="18E8AC0D" w:rsidR="0048243B" w:rsidRPr="00BF2ECF" w:rsidDel="005D2A09" w:rsidRDefault="0048243B" w:rsidP="009A18CE">
            <w:pPr>
              <w:pStyle w:val="TableParagraph"/>
              <w:keepLines/>
              <w:spacing w:before="86"/>
              <w:ind w:left="88"/>
              <w:rPr>
                <w:del w:id="1864" w:author="Joo, Hye@ARB" w:date="2026-06-04T21:41:00Z"/>
                <w:rFonts w:ascii="Arial" w:hAnsi="Arial" w:cs="Arial"/>
                <w:sz w:val="20"/>
              </w:rPr>
            </w:pPr>
            <w:del w:id="1865" w:author="Joo, Hye@ARB" w:date="2026-06-04T21:41:00Z">
              <w:r w:rsidRPr="00BF2ECF" w:rsidDel="005D2A09">
                <w:rPr>
                  <w:rFonts w:ascii="Arial" w:hAnsi="Arial" w:cs="Arial"/>
                  <w:spacing w:val="-2"/>
                  <w:sz w:val="20"/>
                </w:rPr>
                <w:delText>ULEV50s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F49130A" w14:textId="49EE9F93" w:rsidR="0048243B" w:rsidRPr="00BF2ECF" w:rsidDel="005D2A09" w:rsidRDefault="0048243B" w:rsidP="009A18CE">
            <w:pPr>
              <w:pStyle w:val="TableParagraph"/>
              <w:keepLines/>
              <w:spacing w:before="86"/>
              <w:ind w:left="17" w:right="17"/>
              <w:jc w:val="center"/>
              <w:rPr>
                <w:del w:id="1866" w:author="Joo, Hye@ARB" w:date="2026-06-04T21:41:00Z"/>
                <w:rFonts w:ascii="Arial" w:hAnsi="Arial" w:cs="Arial"/>
                <w:sz w:val="20"/>
              </w:rPr>
            </w:pPr>
            <w:del w:id="1867" w:author="Joo, Hye@ARB" w:date="2026-06-04T21:41:00Z">
              <w:r w:rsidRPr="00BF2ECF" w:rsidDel="005D2A09">
                <w:rPr>
                  <w:rFonts w:ascii="Arial" w:hAnsi="Arial" w:cs="Arial"/>
                  <w:spacing w:val="-2"/>
                  <w:sz w:val="20"/>
                </w:rPr>
                <w:delText>0.050</w:delText>
              </w:r>
            </w:del>
          </w:p>
        </w:tc>
        <w:tc>
          <w:tcPr>
            <w:tcW w:w="3082" w:type="dxa"/>
            <w:vMerge w:val="restart"/>
            <w:tcBorders>
              <w:top w:val="single" w:sz="6" w:space="0" w:color="000000"/>
              <w:left w:val="single" w:sz="6" w:space="0" w:color="000000"/>
              <w:bottom w:val="single" w:sz="6" w:space="0" w:color="000000"/>
            </w:tcBorders>
          </w:tcPr>
          <w:p w14:paraId="016C2CEB" w14:textId="7A958AD5" w:rsidR="0048243B" w:rsidRPr="00BF2ECF" w:rsidDel="005D2A09" w:rsidRDefault="0048243B" w:rsidP="009A18CE">
            <w:pPr>
              <w:pStyle w:val="TableParagraph"/>
              <w:keepLines/>
              <w:spacing w:before="86"/>
              <w:ind w:left="9"/>
              <w:jc w:val="center"/>
              <w:rPr>
                <w:del w:id="1868" w:author="Joo, Hye@ARB" w:date="2026-06-04T21:41:00Z"/>
                <w:rFonts w:ascii="Arial" w:hAnsi="Arial" w:cs="Arial"/>
                <w:sz w:val="20"/>
              </w:rPr>
            </w:pPr>
            <w:del w:id="1869" w:author="Joo, Hye@ARB" w:date="2026-06-04T21:41:00Z">
              <w:r w:rsidRPr="00BF2ECF" w:rsidDel="005D2A09">
                <w:rPr>
                  <w:rFonts w:ascii="Arial" w:hAnsi="Arial" w:cs="Arial"/>
                  <w:spacing w:val="-2"/>
                  <w:sz w:val="20"/>
                </w:rPr>
                <w:delText>0.050</w:delText>
              </w:r>
            </w:del>
          </w:p>
        </w:tc>
      </w:tr>
      <w:tr w:rsidR="0048243B" w:rsidRPr="001238F2" w:rsidDel="005D2A09" w14:paraId="3152CCA5" w14:textId="2C8EF3F5">
        <w:trPr>
          <w:trHeight w:hRule="exact" w:val="163"/>
          <w:del w:id="1870" w:author="Joo, Hye@ARB" w:date="2026-06-04T21:41:00Z"/>
        </w:trPr>
        <w:tc>
          <w:tcPr>
            <w:tcW w:w="2131" w:type="dxa"/>
            <w:vMerge w:val="restart"/>
            <w:tcBorders>
              <w:top w:val="nil"/>
              <w:bottom w:val="nil"/>
              <w:right w:val="single" w:sz="6" w:space="0" w:color="000000"/>
            </w:tcBorders>
          </w:tcPr>
          <w:p w14:paraId="68E98B6A" w14:textId="4825B7F8" w:rsidR="0048243B" w:rsidRPr="00BF2ECF" w:rsidDel="005D2A09" w:rsidRDefault="0048243B" w:rsidP="009A18CE">
            <w:pPr>
              <w:pStyle w:val="TableParagraph"/>
              <w:keepLines/>
              <w:ind w:left="80"/>
              <w:rPr>
                <w:del w:id="1871" w:author="Joo, Hye@ARB" w:date="2026-06-04T21:41:00Z"/>
                <w:rFonts w:ascii="Arial" w:hAnsi="Arial" w:cs="Arial"/>
                <w:sz w:val="20"/>
              </w:rPr>
            </w:pPr>
            <w:del w:id="1872" w:author="Joo, Hye@ARB" w:date="2026-06-04T21:41:00Z">
              <w:r w:rsidRPr="00BF2ECF" w:rsidDel="005D2A09">
                <w:rPr>
                  <w:rFonts w:ascii="Arial" w:hAnsi="Arial" w:cs="Arial"/>
                  <w:sz w:val="20"/>
                </w:rPr>
                <w:delText>model</w:delText>
              </w:r>
              <w:r w:rsidRPr="00BF2ECF" w:rsidDel="005D2A09">
                <w:rPr>
                  <w:rFonts w:ascii="Arial" w:hAnsi="Arial" w:cs="Arial"/>
                  <w:spacing w:val="-3"/>
                  <w:sz w:val="20"/>
                </w:rPr>
                <w:delText xml:space="preserve"> </w:delText>
              </w:r>
              <w:r w:rsidRPr="00BF2ECF" w:rsidDel="005D2A09">
                <w:rPr>
                  <w:rFonts w:ascii="Arial" w:hAnsi="Arial" w:cs="Arial"/>
                  <w:sz w:val="20"/>
                </w:rPr>
                <w:delText>year</w:delText>
              </w:r>
              <w:r w:rsidRPr="00BF2ECF" w:rsidDel="005D2A09">
                <w:rPr>
                  <w:rFonts w:ascii="Arial" w:hAnsi="Arial" w:cs="Arial"/>
                  <w:spacing w:val="-4"/>
                  <w:sz w:val="20"/>
                </w:rPr>
                <w:delText xml:space="preserve"> </w:delText>
              </w:r>
              <w:r w:rsidRPr="00BF2ECF" w:rsidDel="005D2A09">
                <w:rPr>
                  <w:rFonts w:ascii="Arial" w:hAnsi="Arial" w:cs="Arial"/>
                  <w:spacing w:val="-2"/>
                  <w:sz w:val="20"/>
                </w:rPr>
                <w:delText>vehicles</w:delText>
              </w:r>
            </w:del>
          </w:p>
          <w:p w14:paraId="62964C8B" w14:textId="61568B22" w:rsidR="0048243B" w:rsidRPr="00BF2ECF" w:rsidDel="005D2A09" w:rsidRDefault="0048243B" w:rsidP="009A18CE">
            <w:pPr>
              <w:pStyle w:val="TableParagraph"/>
              <w:keepLines/>
              <w:ind w:left="80" w:right="102"/>
              <w:rPr>
                <w:del w:id="1873" w:author="Joo, Hye@ARB" w:date="2026-06-04T21:41:00Z"/>
                <w:rFonts w:ascii="Arial" w:hAnsi="Arial" w:cs="Arial"/>
                <w:sz w:val="20"/>
              </w:rPr>
            </w:pPr>
            <w:del w:id="1874" w:author="Joo, Hye@ARB" w:date="2026-06-04T21:41:00Z">
              <w:r w:rsidRPr="00BF2ECF" w:rsidDel="005D2A09">
                <w:rPr>
                  <w:rFonts w:ascii="Arial" w:hAnsi="Arial" w:cs="Arial"/>
                  <w:sz w:val="20"/>
                </w:rPr>
                <w:delText>certified</w:delText>
              </w:r>
              <w:r w:rsidRPr="00BF2ECF" w:rsidDel="005D2A09">
                <w:rPr>
                  <w:rFonts w:ascii="Arial" w:hAnsi="Arial" w:cs="Arial"/>
                  <w:spacing w:val="-12"/>
                  <w:sz w:val="20"/>
                </w:rPr>
                <w:delText xml:space="preserve"> </w:delText>
              </w:r>
              <w:r w:rsidRPr="00BF2ECF" w:rsidDel="005D2A09">
                <w:rPr>
                  <w:rFonts w:ascii="Arial" w:hAnsi="Arial" w:cs="Arial"/>
                  <w:sz w:val="20"/>
                </w:rPr>
                <w:delText>to</w:delText>
              </w:r>
              <w:r w:rsidRPr="00BF2ECF" w:rsidDel="005D2A09">
                <w:rPr>
                  <w:rFonts w:ascii="Arial" w:hAnsi="Arial" w:cs="Arial"/>
                  <w:spacing w:val="-12"/>
                  <w:sz w:val="20"/>
                </w:rPr>
                <w:delText xml:space="preserve"> </w:delText>
              </w:r>
              <w:r w:rsidRPr="00BF2ECF" w:rsidDel="005D2A09">
                <w:rPr>
                  <w:rFonts w:ascii="Arial" w:hAnsi="Arial" w:cs="Arial"/>
                  <w:sz w:val="20"/>
                </w:rPr>
                <w:delText>the</w:delText>
              </w:r>
              <w:r w:rsidRPr="00BF2ECF" w:rsidDel="005D2A09">
                <w:rPr>
                  <w:rFonts w:ascii="Arial" w:hAnsi="Arial" w:cs="Arial"/>
                  <w:spacing w:val="-12"/>
                  <w:sz w:val="20"/>
                </w:rPr>
                <w:delText xml:space="preserve"> </w:delText>
              </w:r>
              <w:r w:rsidRPr="00BF2ECF" w:rsidDel="005D2A09">
                <w:rPr>
                  <w:rFonts w:ascii="Arial" w:hAnsi="Arial" w:cs="Arial"/>
                  <w:sz w:val="20"/>
                </w:rPr>
                <w:delText>“LEV III” standards in</w:delText>
              </w:r>
            </w:del>
          </w:p>
        </w:tc>
        <w:tc>
          <w:tcPr>
            <w:tcW w:w="1728" w:type="dxa"/>
            <w:vMerge/>
            <w:tcBorders>
              <w:top w:val="nil"/>
              <w:left w:val="single" w:sz="6" w:space="0" w:color="000000"/>
              <w:bottom w:val="single" w:sz="6" w:space="0" w:color="000000"/>
              <w:right w:val="single" w:sz="6" w:space="0" w:color="000000"/>
            </w:tcBorders>
          </w:tcPr>
          <w:p w14:paraId="3B03495D" w14:textId="502486C5" w:rsidR="0048243B" w:rsidRPr="00BF2ECF" w:rsidDel="005D2A09" w:rsidRDefault="0048243B" w:rsidP="009A18CE">
            <w:pPr>
              <w:keepLines/>
              <w:widowControl w:val="0"/>
              <w:spacing w:line="240" w:lineRule="auto"/>
              <w:rPr>
                <w:del w:id="1875" w:author="Joo, Hye@ARB" w:date="2026-06-04T21:41:00Z"/>
                <w:rFonts w:ascii="Arial" w:hAnsi="Arial" w:cs="Arial"/>
                <w:sz w:val="2"/>
                <w:szCs w:val="2"/>
              </w:rPr>
            </w:pPr>
          </w:p>
        </w:tc>
        <w:tc>
          <w:tcPr>
            <w:tcW w:w="2609" w:type="dxa"/>
            <w:vMerge/>
            <w:tcBorders>
              <w:top w:val="nil"/>
              <w:left w:val="single" w:sz="6" w:space="0" w:color="000000"/>
              <w:bottom w:val="single" w:sz="6" w:space="0" w:color="000000"/>
              <w:right w:val="single" w:sz="6" w:space="0" w:color="000000"/>
            </w:tcBorders>
          </w:tcPr>
          <w:p w14:paraId="08223899" w14:textId="2453113B" w:rsidR="0048243B" w:rsidRPr="00BF2ECF" w:rsidDel="005D2A09" w:rsidRDefault="0048243B" w:rsidP="009A18CE">
            <w:pPr>
              <w:keepLines/>
              <w:widowControl w:val="0"/>
              <w:spacing w:line="240" w:lineRule="auto"/>
              <w:rPr>
                <w:del w:id="1876"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23E207D2" w14:textId="21C8B9DC" w:rsidR="0048243B" w:rsidRPr="00BF2ECF" w:rsidDel="005D2A09" w:rsidRDefault="0048243B" w:rsidP="009A18CE">
            <w:pPr>
              <w:keepLines/>
              <w:widowControl w:val="0"/>
              <w:spacing w:line="240" w:lineRule="auto"/>
              <w:rPr>
                <w:del w:id="1877" w:author="Joo, Hye@ARB" w:date="2026-06-04T21:41:00Z"/>
                <w:rFonts w:ascii="Arial" w:hAnsi="Arial" w:cs="Arial"/>
                <w:sz w:val="2"/>
                <w:szCs w:val="2"/>
              </w:rPr>
            </w:pPr>
          </w:p>
        </w:tc>
      </w:tr>
      <w:tr w:rsidR="0048243B" w:rsidRPr="001238F2" w:rsidDel="005D2A09" w14:paraId="57036924" w14:textId="0BC3F728">
        <w:trPr>
          <w:trHeight w:hRule="exact" w:val="475"/>
          <w:del w:id="1878" w:author="Joo, Hye@ARB" w:date="2026-06-04T21:41:00Z"/>
        </w:trPr>
        <w:tc>
          <w:tcPr>
            <w:tcW w:w="2131" w:type="dxa"/>
            <w:vMerge/>
            <w:tcBorders>
              <w:top w:val="nil"/>
              <w:bottom w:val="nil"/>
              <w:right w:val="single" w:sz="6" w:space="0" w:color="000000"/>
            </w:tcBorders>
          </w:tcPr>
          <w:p w14:paraId="5081A91C" w14:textId="0331B8FA" w:rsidR="0048243B" w:rsidRPr="00BF2ECF" w:rsidDel="005D2A09" w:rsidRDefault="0048243B" w:rsidP="009A18CE">
            <w:pPr>
              <w:keepLines/>
              <w:widowControl w:val="0"/>
              <w:spacing w:line="240" w:lineRule="auto"/>
              <w:rPr>
                <w:del w:id="1879" w:author="Joo, Hye@ARB" w:date="2026-06-04T21:41:00Z"/>
                <w:rFonts w:ascii="Arial" w:hAnsi="Arial" w:cs="Arial"/>
                <w:sz w:val="2"/>
                <w:szCs w:val="2"/>
              </w:rPr>
            </w:pPr>
          </w:p>
        </w:tc>
        <w:tc>
          <w:tcPr>
            <w:tcW w:w="1728" w:type="dxa"/>
            <w:tcBorders>
              <w:top w:val="single" w:sz="6" w:space="0" w:color="000000"/>
              <w:left w:val="single" w:sz="6" w:space="0" w:color="000000"/>
              <w:bottom w:val="single" w:sz="6" w:space="0" w:color="000000"/>
              <w:right w:val="single" w:sz="6" w:space="0" w:color="000000"/>
            </w:tcBorders>
          </w:tcPr>
          <w:p w14:paraId="194188D7" w14:textId="2B96D44B" w:rsidR="0048243B" w:rsidRPr="00BF2ECF" w:rsidDel="005D2A09" w:rsidRDefault="0048243B" w:rsidP="009A18CE">
            <w:pPr>
              <w:pStyle w:val="TableParagraph"/>
              <w:keepLines/>
              <w:ind w:left="88" w:right="97"/>
              <w:rPr>
                <w:del w:id="1880" w:author="Joo, Hye@ARB" w:date="2026-06-04T21:41:00Z"/>
                <w:rFonts w:ascii="Arial" w:hAnsi="Arial" w:cs="Arial"/>
                <w:sz w:val="20"/>
              </w:rPr>
            </w:pPr>
            <w:del w:id="1881" w:author="Joo, Hye@ARB" w:date="2026-06-04T21:41:00Z">
              <w:r w:rsidRPr="00BF2ECF" w:rsidDel="005D2A09">
                <w:rPr>
                  <w:rFonts w:ascii="Arial" w:hAnsi="Arial" w:cs="Arial"/>
                  <w:sz w:val="20"/>
                </w:rPr>
                <w:delText>LEV</w:delText>
              </w:r>
              <w:r w:rsidRPr="00BF2ECF" w:rsidDel="005D2A09">
                <w:rPr>
                  <w:rFonts w:ascii="Arial" w:hAnsi="Arial" w:cs="Arial"/>
                  <w:spacing w:val="-13"/>
                  <w:sz w:val="20"/>
                </w:rPr>
                <w:delText xml:space="preserve"> </w:delText>
              </w:r>
              <w:r w:rsidRPr="00BF2ECF" w:rsidDel="005D2A09">
                <w:rPr>
                  <w:rFonts w:ascii="Arial" w:hAnsi="Arial" w:cs="Arial"/>
                  <w:sz w:val="20"/>
                </w:rPr>
                <w:delText>II</w:delText>
              </w:r>
              <w:r w:rsidRPr="00BF2ECF" w:rsidDel="005D2A09">
                <w:rPr>
                  <w:rFonts w:ascii="Arial" w:hAnsi="Arial" w:cs="Arial"/>
                  <w:spacing w:val="-12"/>
                  <w:sz w:val="20"/>
                </w:rPr>
                <w:delText xml:space="preserve"> </w:delText>
              </w:r>
              <w:r w:rsidRPr="00BF2ECF" w:rsidDel="005D2A09">
                <w:rPr>
                  <w:rFonts w:ascii="Arial" w:hAnsi="Arial" w:cs="Arial"/>
                  <w:sz w:val="20"/>
                </w:rPr>
                <w:delText xml:space="preserve">SULEVs; </w:delText>
              </w:r>
              <w:r w:rsidRPr="00BF2ECF" w:rsidDel="005D2A09">
                <w:rPr>
                  <w:rFonts w:ascii="Arial" w:hAnsi="Arial" w:cs="Arial"/>
                  <w:spacing w:val="-2"/>
                  <w:sz w:val="20"/>
                </w:rPr>
                <w:delText>SULEV30s</w:delText>
              </w:r>
            </w:del>
          </w:p>
        </w:tc>
        <w:tc>
          <w:tcPr>
            <w:tcW w:w="2609" w:type="dxa"/>
            <w:tcBorders>
              <w:top w:val="single" w:sz="6" w:space="0" w:color="000000"/>
              <w:left w:val="single" w:sz="6" w:space="0" w:color="000000"/>
              <w:bottom w:val="single" w:sz="6" w:space="0" w:color="000000"/>
              <w:right w:val="single" w:sz="6" w:space="0" w:color="000000"/>
            </w:tcBorders>
          </w:tcPr>
          <w:p w14:paraId="022B68A4" w14:textId="4270979A" w:rsidR="0048243B" w:rsidRPr="00BF2ECF" w:rsidDel="005D2A09" w:rsidRDefault="0048243B" w:rsidP="009A18CE">
            <w:pPr>
              <w:pStyle w:val="TableParagraph"/>
              <w:keepLines/>
              <w:spacing w:before="115"/>
              <w:ind w:left="17" w:right="17"/>
              <w:jc w:val="center"/>
              <w:rPr>
                <w:del w:id="1882" w:author="Joo, Hye@ARB" w:date="2026-06-04T21:41:00Z"/>
                <w:rFonts w:ascii="Arial" w:hAnsi="Arial" w:cs="Arial"/>
                <w:sz w:val="20"/>
              </w:rPr>
            </w:pPr>
            <w:del w:id="1883" w:author="Joo, Hye@ARB" w:date="2026-06-04T21:41:00Z">
              <w:r w:rsidRPr="00BF2ECF" w:rsidDel="005D2A09">
                <w:rPr>
                  <w:rFonts w:ascii="Arial" w:hAnsi="Arial" w:cs="Arial"/>
                  <w:spacing w:val="-2"/>
                  <w:sz w:val="20"/>
                </w:rPr>
                <w:delText>0.030</w:delText>
              </w:r>
            </w:del>
          </w:p>
        </w:tc>
        <w:tc>
          <w:tcPr>
            <w:tcW w:w="3082" w:type="dxa"/>
            <w:tcBorders>
              <w:top w:val="single" w:sz="6" w:space="0" w:color="000000"/>
              <w:left w:val="single" w:sz="6" w:space="0" w:color="000000"/>
              <w:bottom w:val="single" w:sz="6" w:space="0" w:color="000000"/>
            </w:tcBorders>
          </w:tcPr>
          <w:p w14:paraId="565A0876" w14:textId="3D47EFB6" w:rsidR="0048243B" w:rsidRPr="00BF2ECF" w:rsidDel="005D2A09" w:rsidRDefault="0048243B" w:rsidP="009A18CE">
            <w:pPr>
              <w:pStyle w:val="TableParagraph"/>
              <w:keepLines/>
              <w:spacing w:before="115"/>
              <w:ind w:left="86"/>
              <w:jc w:val="center"/>
              <w:rPr>
                <w:del w:id="1884" w:author="Joo, Hye@ARB" w:date="2026-06-04T21:41:00Z"/>
                <w:rFonts w:ascii="Arial" w:hAnsi="Arial" w:cs="Arial"/>
                <w:sz w:val="20"/>
              </w:rPr>
            </w:pPr>
            <w:del w:id="1885" w:author="Joo, Hye@ARB" w:date="2026-06-04T21:41:00Z">
              <w:r w:rsidRPr="00BF2ECF" w:rsidDel="005D2A09">
                <w:rPr>
                  <w:rFonts w:ascii="Arial" w:hAnsi="Arial" w:cs="Arial"/>
                  <w:spacing w:val="-2"/>
                  <w:sz w:val="20"/>
                </w:rPr>
                <w:delText>0.030</w:delText>
              </w:r>
            </w:del>
          </w:p>
        </w:tc>
      </w:tr>
      <w:tr w:rsidR="0048243B" w:rsidRPr="001238F2" w:rsidDel="005D2A09" w14:paraId="64E0194D" w14:textId="682AD02A">
        <w:trPr>
          <w:trHeight w:hRule="exact" w:val="50"/>
          <w:del w:id="1886" w:author="Joo, Hye@ARB" w:date="2026-06-04T21:41:00Z"/>
        </w:trPr>
        <w:tc>
          <w:tcPr>
            <w:tcW w:w="2131" w:type="dxa"/>
            <w:vMerge/>
            <w:tcBorders>
              <w:top w:val="nil"/>
              <w:bottom w:val="nil"/>
              <w:right w:val="single" w:sz="6" w:space="0" w:color="000000"/>
            </w:tcBorders>
          </w:tcPr>
          <w:p w14:paraId="38E5657E" w14:textId="77ED6B6E" w:rsidR="0048243B" w:rsidRPr="00BF2ECF" w:rsidDel="005D2A09" w:rsidRDefault="0048243B" w:rsidP="009A18CE">
            <w:pPr>
              <w:keepLines/>
              <w:widowControl w:val="0"/>
              <w:spacing w:line="240" w:lineRule="auto"/>
              <w:rPr>
                <w:del w:id="1887" w:author="Joo, Hye@ARB" w:date="2026-06-04T21:41:00Z"/>
                <w:rFonts w:ascii="Arial" w:hAnsi="Arial" w:cs="Arial"/>
                <w:sz w:val="2"/>
                <w:szCs w:val="2"/>
              </w:rPr>
            </w:pPr>
          </w:p>
        </w:tc>
        <w:tc>
          <w:tcPr>
            <w:tcW w:w="1728" w:type="dxa"/>
            <w:vMerge w:val="restart"/>
            <w:tcBorders>
              <w:top w:val="single" w:sz="6" w:space="0" w:color="000000"/>
              <w:left w:val="single" w:sz="6" w:space="0" w:color="000000"/>
              <w:bottom w:val="single" w:sz="6" w:space="0" w:color="000000"/>
              <w:right w:val="single" w:sz="6" w:space="0" w:color="000000"/>
            </w:tcBorders>
          </w:tcPr>
          <w:p w14:paraId="53735D54" w14:textId="1B70EDD1" w:rsidR="0048243B" w:rsidRPr="00BF2ECF" w:rsidDel="005D2A09" w:rsidRDefault="0048243B" w:rsidP="009A18CE">
            <w:pPr>
              <w:pStyle w:val="TableParagraph"/>
              <w:keepLines/>
              <w:spacing w:before="86"/>
              <w:ind w:left="88"/>
              <w:rPr>
                <w:del w:id="1888" w:author="Joo, Hye@ARB" w:date="2026-06-04T21:41:00Z"/>
                <w:rFonts w:ascii="Arial" w:hAnsi="Arial" w:cs="Arial"/>
                <w:sz w:val="20"/>
              </w:rPr>
            </w:pPr>
            <w:del w:id="1889" w:author="Joo, Hye@ARB" w:date="2026-06-04T21:41:00Z">
              <w:r w:rsidRPr="00BF2ECF" w:rsidDel="005D2A09">
                <w:rPr>
                  <w:rFonts w:ascii="Arial" w:hAnsi="Arial" w:cs="Arial"/>
                  <w:spacing w:val="-2"/>
                  <w:sz w:val="20"/>
                </w:rPr>
                <w:delText>SULEV20s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BD02F18" w14:textId="445ADA79" w:rsidR="0048243B" w:rsidRPr="00BF2ECF" w:rsidDel="005D2A09" w:rsidRDefault="0048243B" w:rsidP="009A18CE">
            <w:pPr>
              <w:pStyle w:val="TableParagraph"/>
              <w:keepLines/>
              <w:spacing w:before="86"/>
              <w:ind w:left="17" w:right="17"/>
              <w:jc w:val="center"/>
              <w:rPr>
                <w:del w:id="1890" w:author="Joo, Hye@ARB" w:date="2026-06-04T21:41:00Z"/>
                <w:rFonts w:ascii="Arial" w:hAnsi="Arial" w:cs="Arial"/>
                <w:sz w:val="20"/>
              </w:rPr>
            </w:pPr>
            <w:del w:id="1891" w:author="Joo, Hye@ARB" w:date="2026-06-04T21:41:00Z">
              <w:r w:rsidRPr="00BF2ECF" w:rsidDel="005D2A09">
                <w:rPr>
                  <w:rFonts w:ascii="Arial" w:hAnsi="Arial" w:cs="Arial"/>
                  <w:spacing w:val="-2"/>
                  <w:sz w:val="20"/>
                </w:rPr>
                <w:delText>0.020</w:delText>
              </w:r>
            </w:del>
          </w:p>
        </w:tc>
        <w:tc>
          <w:tcPr>
            <w:tcW w:w="3082" w:type="dxa"/>
            <w:vMerge w:val="restart"/>
            <w:tcBorders>
              <w:top w:val="single" w:sz="6" w:space="0" w:color="000000"/>
              <w:left w:val="single" w:sz="6" w:space="0" w:color="000000"/>
              <w:bottom w:val="single" w:sz="6" w:space="0" w:color="000000"/>
            </w:tcBorders>
          </w:tcPr>
          <w:p w14:paraId="4CAB5B73" w14:textId="728B6190" w:rsidR="0048243B" w:rsidRPr="00BF2ECF" w:rsidDel="005D2A09" w:rsidRDefault="0048243B" w:rsidP="009A18CE">
            <w:pPr>
              <w:pStyle w:val="TableParagraph"/>
              <w:keepLines/>
              <w:spacing w:before="86"/>
              <w:ind w:left="86"/>
              <w:jc w:val="center"/>
              <w:rPr>
                <w:del w:id="1892" w:author="Joo, Hye@ARB" w:date="2026-06-04T21:41:00Z"/>
                <w:rFonts w:ascii="Arial" w:hAnsi="Arial" w:cs="Arial"/>
                <w:sz w:val="20"/>
              </w:rPr>
            </w:pPr>
            <w:del w:id="1893" w:author="Joo, Hye@ARB" w:date="2026-06-04T21:41:00Z">
              <w:r w:rsidRPr="00BF2ECF" w:rsidDel="005D2A09">
                <w:rPr>
                  <w:rFonts w:ascii="Arial" w:hAnsi="Arial" w:cs="Arial"/>
                  <w:spacing w:val="-2"/>
                  <w:sz w:val="20"/>
                </w:rPr>
                <w:delText>0.020</w:delText>
              </w:r>
            </w:del>
          </w:p>
        </w:tc>
      </w:tr>
      <w:tr w:rsidR="0048243B" w:rsidRPr="001238F2" w:rsidDel="005D2A09" w14:paraId="28D46C68" w14:textId="792B6D00" w:rsidTr="00164612">
        <w:trPr>
          <w:trHeight w:hRule="exact" w:val="581"/>
          <w:del w:id="1894" w:author="Joo, Hye@ARB" w:date="2026-06-04T21:41:00Z"/>
        </w:trPr>
        <w:tc>
          <w:tcPr>
            <w:tcW w:w="2131" w:type="dxa"/>
            <w:tcBorders>
              <w:top w:val="nil"/>
              <w:bottom w:val="nil"/>
              <w:right w:val="single" w:sz="6" w:space="0" w:color="000000"/>
            </w:tcBorders>
          </w:tcPr>
          <w:p w14:paraId="0437869A" w14:textId="4412A306" w:rsidR="0048243B" w:rsidRPr="00BF2ECF" w:rsidDel="005D2A09" w:rsidRDefault="0048243B" w:rsidP="009A18CE">
            <w:pPr>
              <w:pStyle w:val="TableParagraph"/>
              <w:keepLines/>
              <w:ind w:left="80"/>
              <w:rPr>
                <w:del w:id="1895" w:author="Joo, Hye@ARB" w:date="2026-06-04T21:41:00Z"/>
                <w:rFonts w:ascii="Arial" w:hAnsi="Arial" w:cs="Arial"/>
                <w:sz w:val="20"/>
              </w:rPr>
            </w:pPr>
            <w:del w:id="1896" w:author="Joo, Hye@ARB" w:date="2026-06-04T21:41:00Z">
              <w:r w:rsidRPr="00BF2ECF" w:rsidDel="005D2A09">
                <w:rPr>
                  <w:rFonts w:ascii="Arial" w:hAnsi="Arial" w:cs="Arial"/>
                  <w:sz w:val="20"/>
                </w:rPr>
                <w:delText>subsection</w:delText>
              </w:r>
              <w:r w:rsidRPr="00BF2ECF" w:rsidDel="005D2A09">
                <w:rPr>
                  <w:rFonts w:ascii="Arial" w:hAnsi="Arial" w:cs="Arial"/>
                  <w:spacing w:val="-9"/>
                  <w:sz w:val="20"/>
                </w:rPr>
                <w:delText xml:space="preserve"> </w:delText>
              </w:r>
              <w:r w:rsidRPr="00BF2ECF" w:rsidDel="005D2A09">
                <w:rPr>
                  <w:rFonts w:ascii="Arial" w:hAnsi="Arial" w:cs="Arial"/>
                  <w:spacing w:val="-2"/>
                  <w:sz w:val="20"/>
                </w:rPr>
                <w:delText>1961.2(a)(1)</w:delText>
              </w:r>
            </w:del>
          </w:p>
        </w:tc>
        <w:tc>
          <w:tcPr>
            <w:tcW w:w="1728" w:type="dxa"/>
            <w:vMerge/>
            <w:tcBorders>
              <w:top w:val="nil"/>
              <w:left w:val="single" w:sz="6" w:space="0" w:color="000000"/>
              <w:bottom w:val="single" w:sz="6" w:space="0" w:color="000000"/>
              <w:right w:val="single" w:sz="6" w:space="0" w:color="000000"/>
            </w:tcBorders>
          </w:tcPr>
          <w:p w14:paraId="61337D70" w14:textId="1A04FF43" w:rsidR="0048243B" w:rsidRPr="00BF2ECF" w:rsidDel="005D2A09" w:rsidRDefault="0048243B" w:rsidP="009A18CE">
            <w:pPr>
              <w:keepLines/>
              <w:widowControl w:val="0"/>
              <w:spacing w:line="240" w:lineRule="auto"/>
              <w:rPr>
                <w:del w:id="1897" w:author="Joo, Hye@ARB" w:date="2026-06-04T21:41:00Z"/>
                <w:rFonts w:ascii="Arial" w:hAnsi="Arial" w:cs="Arial"/>
                <w:sz w:val="2"/>
                <w:szCs w:val="2"/>
              </w:rPr>
            </w:pPr>
          </w:p>
        </w:tc>
        <w:tc>
          <w:tcPr>
            <w:tcW w:w="2609" w:type="dxa"/>
            <w:vMerge/>
            <w:tcBorders>
              <w:top w:val="nil"/>
              <w:left w:val="single" w:sz="6" w:space="0" w:color="000000"/>
              <w:bottom w:val="single" w:sz="6" w:space="0" w:color="000000"/>
              <w:right w:val="single" w:sz="6" w:space="0" w:color="000000"/>
            </w:tcBorders>
          </w:tcPr>
          <w:p w14:paraId="0F601412" w14:textId="4CC17E43" w:rsidR="0048243B" w:rsidRPr="00BF2ECF" w:rsidDel="005D2A09" w:rsidRDefault="0048243B" w:rsidP="009A18CE">
            <w:pPr>
              <w:keepLines/>
              <w:widowControl w:val="0"/>
              <w:spacing w:line="240" w:lineRule="auto"/>
              <w:rPr>
                <w:del w:id="1898"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73EEBCF8" w14:textId="3615B0C6" w:rsidR="0048243B" w:rsidRPr="00BF2ECF" w:rsidDel="005D2A09" w:rsidRDefault="0048243B" w:rsidP="009A18CE">
            <w:pPr>
              <w:keepLines/>
              <w:widowControl w:val="0"/>
              <w:spacing w:line="240" w:lineRule="auto"/>
              <w:rPr>
                <w:del w:id="1899" w:author="Joo, Hye@ARB" w:date="2026-06-04T21:41:00Z"/>
                <w:rFonts w:ascii="Arial" w:hAnsi="Arial" w:cs="Arial"/>
                <w:sz w:val="2"/>
                <w:szCs w:val="2"/>
              </w:rPr>
            </w:pPr>
          </w:p>
        </w:tc>
      </w:tr>
      <w:tr w:rsidR="0048243B" w:rsidRPr="001238F2" w:rsidDel="005D2A09" w14:paraId="730874DD" w14:textId="0D5147DC">
        <w:trPr>
          <w:trHeight w:hRule="exact" w:val="242"/>
          <w:del w:id="1900" w:author="Joo, Hye@ARB" w:date="2026-06-04T21:41:00Z"/>
        </w:trPr>
        <w:tc>
          <w:tcPr>
            <w:tcW w:w="2131" w:type="dxa"/>
            <w:tcBorders>
              <w:top w:val="nil"/>
              <w:bottom w:val="nil"/>
              <w:right w:val="single" w:sz="6" w:space="0" w:color="000000"/>
            </w:tcBorders>
          </w:tcPr>
          <w:p w14:paraId="784FA46D" w14:textId="1201875F" w:rsidR="0048243B" w:rsidRPr="00BF2ECF" w:rsidDel="005D2A09" w:rsidRDefault="0048243B" w:rsidP="009A18CE">
            <w:pPr>
              <w:pStyle w:val="TableParagraph"/>
              <w:keepLines/>
              <w:rPr>
                <w:del w:id="1901" w:author="Joo, Hye@ARB" w:date="2026-06-04T21:41:00Z"/>
                <w:rFonts w:ascii="Arial" w:hAnsi="Arial" w:cs="Arial"/>
                <w:sz w:val="16"/>
              </w:rPr>
            </w:pPr>
          </w:p>
        </w:tc>
        <w:tc>
          <w:tcPr>
            <w:tcW w:w="1728" w:type="dxa"/>
            <w:tcBorders>
              <w:top w:val="single" w:sz="6" w:space="0" w:color="000000"/>
              <w:left w:val="single" w:sz="6" w:space="0" w:color="000000"/>
              <w:bottom w:val="nil"/>
              <w:right w:val="single" w:sz="6" w:space="0" w:color="000000"/>
            </w:tcBorders>
          </w:tcPr>
          <w:p w14:paraId="2263D0DA" w14:textId="42427DA8" w:rsidR="0048243B" w:rsidRPr="00BF2ECF" w:rsidDel="005D2A09" w:rsidRDefault="0048243B" w:rsidP="009A18CE">
            <w:pPr>
              <w:pStyle w:val="TableParagraph"/>
              <w:keepLines/>
              <w:ind w:left="88"/>
              <w:rPr>
                <w:del w:id="1902" w:author="Joo, Hye@ARB" w:date="2026-06-04T21:41:00Z"/>
                <w:rFonts w:ascii="Arial" w:hAnsi="Arial" w:cs="Arial"/>
                <w:sz w:val="20"/>
              </w:rPr>
            </w:pPr>
            <w:del w:id="1903"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6A4FFA5C" w14:textId="799C6F7F" w:rsidR="0048243B" w:rsidRPr="00BF2ECF" w:rsidDel="005D2A09" w:rsidRDefault="0048243B" w:rsidP="009A18CE">
            <w:pPr>
              <w:pStyle w:val="TableParagraph"/>
              <w:keepLines/>
              <w:spacing w:before="115"/>
              <w:ind w:left="17" w:right="17"/>
              <w:jc w:val="center"/>
              <w:rPr>
                <w:del w:id="1904" w:author="Joo, Hye@ARB" w:date="2026-06-04T21:41:00Z"/>
                <w:rFonts w:ascii="Arial" w:hAnsi="Arial" w:cs="Arial"/>
                <w:sz w:val="20"/>
              </w:rPr>
            </w:pPr>
            <w:del w:id="1905" w:author="Joo, Hye@ARB" w:date="2026-06-04T21:41:00Z">
              <w:r w:rsidRPr="00BF2ECF" w:rsidDel="005D2A09">
                <w:rPr>
                  <w:rFonts w:ascii="Arial" w:hAnsi="Arial" w:cs="Arial"/>
                  <w:spacing w:val="-5"/>
                  <w:sz w:val="20"/>
                </w:rPr>
                <w:delText>n/a</w:delText>
              </w:r>
            </w:del>
          </w:p>
        </w:tc>
        <w:tc>
          <w:tcPr>
            <w:tcW w:w="3082" w:type="dxa"/>
            <w:vMerge w:val="restart"/>
            <w:tcBorders>
              <w:top w:val="single" w:sz="6" w:space="0" w:color="000000"/>
              <w:left w:val="single" w:sz="6" w:space="0" w:color="000000"/>
              <w:bottom w:val="single" w:sz="6" w:space="0" w:color="000000"/>
            </w:tcBorders>
          </w:tcPr>
          <w:p w14:paraId="194479FC" w14:textId="7E549126" w:rsidR="0048243B" w:rsidRPr="00BF2ECF" w:rsidDel="005D2A09" w:rsidRDefault="0048243B" w:rsidP="009A18CE">
            <w:pPr>
              <w:pStyle w:val="TableParagraph"/>
              <w:keepLines/>
              <w:spacing w:before="115"/>
              <w:ind w:left="86"/>
              <w:jc w:val="center"/>
              <w:rPr>
                <w:del w:id="1906" w:author="Joo, Hye@ARB" w:date="2026-06-04T21:41:00Z"/>
                <w:rFonts w:ascii="Arial" w:hAnsi="Arial" w:cs="Arial"/>
                <w:sz w:val="20"/>
              </w:rPr>
            </w:pPr>
            <w:del w:id="1907" w:author="Joo, Hye@ARB" w:date="2026-06-04T21:41:00Z">
              <w:r w:rsidRPr="00BF2ECF" w:rsidDel="005D2A09">
                <w:rPr>
                  <w:rFonts w:ascii="Arial" w:hAnsi="Arial" w:cs="Arial"/>
                  <w:spacing w:val="-2"/>
                  <w:sz w:val="20"/>
                </w:rPr>
                <w:delText>0.395</w:delText>
              </w:r>
            </w:del>
          </w:p>
        </w:tc>
      </w:tr>
      <w:tr w:rsidR="0048243B" w:rsidRPr="001238F2" w:rsidDel="005D2A09" w14:paraId="5CB33598" w14:textId="45ED1B9C">
        <w:trPr>
          <w:trHeight w:hRule="exact" w:val="232"/>
          <w:del w:id="1908" w:author="Joo, Hye@ARB" w:date="2026-06-04T21:41:00Z"/>
        </w:trPr>
        <w:tc>
          <w:tcPr>
            <w:tcW w:w="2131" w:type="dxa"/>
            <w:tcBorders>
              <w:top w:val="nil"/>
              <w:bottom w:val="nil"/>
              <w:right w:val="single" w:sz="6" w:space="0" w:color="000000"/>
            </w:tcBorders>
          </w:tcPr>
          <w:p w14:paraId="26782498" w14:textId="023E74E7" w:rsidR="0048243B" w:rsidRPr="00BF2ECF" w:rsidDel="005D2A09" w:rsidRDefault="0048243B" w:rsidP="009A18CE">
            <w:pPr>
              <w:pStyle w:val="TableParagraph"/>
              <w:keepLines/>
              <w:rPr>
                <w:del w:id="1909" w:author="Joo, Hye@ARB" w:date="2026-06-04T21:41:00Z"/>
                <w:rFonts w:ascii="Arial" w:hAnsi="Arial" w:cs="Arial"/>
                <w:sz w:val="16"/>
              </w:rPr>
            </w:pPr>
          </w:p>
        </w:tc>
        <w:tc>
          <w:tcPr>
            <w:tcW w:w="1728" w:type="dxa"/>
            <w:tcBorders>
              <w:top w:val="nil"/>
              <w:left w:val="single" w:sz="6" w:space="0" w:color="000000"/>
              <w:bottom w:val="single" w:sz="6" w:space="0" w:color="000000"/>
              <w:right w:val="single" w:sz="6" w:space="0" w:color="000000"/>
            </w:tcBorders>
          </w:tcPr>
          <w:p w14:paraId="6A209AAE" w14:textId="6CE28B25" w:rsidR="0048243B" w:rsidRPr="00BF2ECF" w:rsidDel="005D2A09" w:rsidRDefault="0048243B" w:rsidP="009A18CE">
            <w:pPr>
              <w:pStyle w:val="TableParagraph"/>
              <w:keepLines/>
              <w:ind w:left="88"/>
              <w:rPr>
                <w:del w:id="1910" w:author="Joo, Hye@ARB" w:date="2026-06-04T21:41:00Z"/>
                <w:rFonts w:ascii="Arial" w:hAnsi="Arial" w:cs="Arial"/>
                <w:sz w:val="20"/>
              </w:rPr>
            </w:pPr>
            <w:del w:id="1911" w:author="Joo, Hye@ARB" w:date="2026-06-04T21:41:00Z">
              <w:r w:rsidRPr="00BF2ECF" w:rsidDel="005D2A09">
                <w:rPr>
                  <w:rFonts w:ascii="Arial" w:hAnsi="Arial" w:cs="Arial"/>
                  <w:spacing w:val="-2"/>
                  <w:sz w:val="20"/>
                </w:rPr>
                <w:delText>LEV395s</w:delText>
              </w:r>
            </w:del>
          </w:p>
        </w:tc>
        <w:tc>
          <w:tcPr>
            <w:tcW w:w="2609" w:type="dxa"/>
            <w:vMerge/>
            <w:tcBorders>
              <w:top w:val="nil"/>
              <w:left w:val="single" w:sz="6" w:space="0" w:color="000000"/>
              <w:bottom w:val="single" w:sz="6" w:space="0" w:color="000000"/>
              <w:right w:val="single" w:sz="6" w:space="0" w:color="000000"/>
            </w:tcBorders>
          </w:tcPr>
          <w:p w14:paraId="7FDAFFA4" w14:textId="4A010E8A" w:rsidR="0048243B" w:rsidRPr="00BF2ECF" w:rsidDel="005D2A09" w:rsidRDefault="0048243B" w:rsidP="009A18CE">
            <w:pPr>
              <w:keepLines/>
              <w:widowControl w:val="0"/>
              <w:spacing w:line="240" w:lineRule="auto"/>
              <w:rPr>
                <w:del w:id="1912"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0F8E2F24" w14:textId="2597A6F7" w:rsidR="0048243B" w:rsidRPr="00BF2ECF" w:rsidDel="005D2A09" w:rsidRDefault="0048243B" w:rsidP="009A18CE">
            <w:pPr>
              <w:keepLines/>
              <w:widowControl w:val="0"/>
              <w:spacing w:line="240" w:lineRule="auto"/>
              <w:rPr>
                <w:del w:id="1913" w:author="Joo, Hye@ARB" w:date="2026-06-04T21:41:00Z"/>
                <w:rFonts w:ascii="Arial" w:hAnsi="Arial" w:cs="Arial"/>
                <w:sz w:val="2"/>
                <w:szCs w:val="2"/>
              </w:rPr>
            </w:pPr>
          </w:p>
        </w:tc>
      </w:tr>
      <w:tr w:rsidR="0048243B" w:rsidRPr="001238F2" w:rsidDel="005D2A09" w14:paraId="514294EE" w14:textId="50929BEB">
        <w:trPr>
          <w:trHeight w:hRule="exact" w:val="417"/>
          <w:del w:id="1914" w:author="Joo, Hye@ARB" w:date="2026-06-04T21:41:00Z"/>
        </w:trPr>
        <w:tc>
          <w:tcPr>
            <w:tcW w:w="2131" w:type="dxa"/>
            <w:tcBorders>
              <w:top w:val="nil"/>
              <w:bottom w:val="nil"/>
              <w:right w:val="single" w:sz="6" w:space="0" w:color="000000"/>
            </w:tcBorders>
          </w:tcPr>
          <w:p w14:paraId="621BE6ED" w14:textId="34490D42" w:rsidR="0048243B" w:rsidRPr="00BF2ECF" w:rsidDel="005D2A09" w:rsidRDefault="0048243B" w:rsidP="009A18CE">
            <w:pPr>
              <w:pStyle w:val="TableParagraph"/>
              <w:keepLines/>
              <w:rPr>
                <w:del w:id="1915"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637702B7" w14:textId="343F7DFF" w:rsidR="0048243B" w:rsidRPr="00BF2ECF" w:rsidDel="005D2A09" w:rsidRDefault="0048243B" w:rsidP="009A18CE">
            <w:pPr>
              <w:pStyle w:val="TableParagraph"/>
              <w:keepLines/>
              <w:spacing w:before="86"/>
              <w:ind w:left="88"/>
              <w:rPr>
                <w:del w:id="1916" w:author="Joo, Hye@ARB" w:date="2026-06-04T21:41:00Z"/>
                <w:rFonts w:ascii="Arial" w:hAnsi="Arial" w:cs="Arial"/>
                <w:sz w:val="20"/>
              </w:rPr>
            </w:pPr>
            <w:del w:id="1917"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ULEVs</w:delText>
              </w:r>
            </w:del>
          </w:p>
        </w:tc>
        <w:tc>
          <w:tcPr>
            <w:tcW w:w="2609" w:type="dxa"/>
            <w:tcBorders>
              <w:top w:val="single" w:sz="6" w:space="0" w:color="000000"/>
              <w:left w:val="single" w:sz="6" w:space="0" w:color="000000"/>
              <w:bottom w:val="single" w:sz="6" w:space="0" w:color="000000"/>
              <w:right w:val="single" w:sz="6" w:space="0" w:color="000000"/>
            </w:tcBorders>
          </w:tcPr>
          <w:p w14:paraId="67B0008B" w14:textId="3947EDD4" w:rsidR="0048243B" w:rsidRPr="00BF2ECF" w:rsidDel="005D2A09" w:rsidRDefault="0048243B" w:rsidP="009A18CE">
            <w:pPr>
              <w:pStyle w:val="TableParagraph"/>
              <w:keepLines/>
              <w:spacing w:before="86"/>
              <w:ind w:left="17" w:right="17"/>
              <w:jc w:val="center"/>
              <w:rPr>
                <w:del w:id="1918" w:author="Joo, Hye@ARB" w:date="2026-06-04T21:41:00Z"/>
                <w:rFonts w:ascii="Arial" w:hAnsi="Arial" w:cs="Arial"/>
                <w:sz w:val="20"/>
              </w:rPr>
            </w:pPr>
            <w:del w:id="1919"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611BB12" w14:textId="0068D3D1" w:rsidR="0048243B" w:rsidRPr="00BF2ECF" w:rsidDel="005D2A09" w:rsidRDefault="0048243B" w:rsidP="009A18CE">
            <w:pPr>
              <w:pStyle w:val="TableParagraph"/>
              <w:keepLines/>
              <w:spacing w:before="86"/>
              <w:ind w:left="86"/>
              <w:jc w:val="center"/>
              <w:rPr>
                <w:del w:id="1920" w:author="Joo, Hye@ARB" w:date="2026-06-04T21:41:00Z"/>
                <w:rFonts w:ascii="Arial" w:hAnsi="Arial" w:cs="Arial"/>
                <w:sz w:val="20"/>
              </w:rPr>
            </w:pPr>
            <w:del w:id="1921" w:author="Joo, Hye@ARB" w:date="2026-06-04T21:41:00Z">
              <w:r w:rsidRPr="00BF2ECF" w:rsidDel="005D2A09">
                <w:rPr>
                  <w:rFonts w:ascii="Arial" w:hAnsi="Arial" w:cs="Arial"/>
                  <w:spacing w:val="-2"/>
                  <w:sz w:val="20"/>
                </w:rPr>
                <w:delText>0.343</w:delText>
              </w:r>
            </w:del>
          </w:p>
        </w:tc>
      </w:tr>
      <w:tr w:rsidR="0048243B" w:rsidRPr="001238F2" w:rsidDel="005D2A09" w14:paraId="5B1B0146" w14:textId="2449BB56">
        <w:trPr>
          <w:trHeight w:hRule="exact" w:val="417"/>
          <w:del w:id="1922" w:author="Joo, Hye@ARB" w:date="2026-06-04T21:41:00Z"/>
        </w:trPr>
        <w:tc>
          <w:tcPr>
            <w:tcW w:w="2131" w:type="dxa"/>
            <w:tcBorders>
              <w:top w:val="nil"/>
              <w:bottom w:val="nil"/>
              <w:right w:val="single" w:sz="6" w:space="0" w:color="000000"/>
            </w:tcBorders>
          </w:tcPr>
          <w:p w14:paraId="02583DD0" w14:textId="2374598C" w:rsidR="0048243B" w:rsidRPr="00BF2ECF" w:rsidDel="005D2A09" w:rsidRDefault="0048243B" w:rsidP="009A18CE">
            <w:pPr>
              <w:pStyle w:val="TableParagraph"/>
              <w:keepLines/>
              <w:rPr>
                <w:del w:id="1923"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0E4815C1" w14:textId="19330C2D" w:rsidR="0048243B" w:rsidRPr="00BF2ECF" w:rsidDel="005D2A09" w:rsidRDefault="0048243B" w:rsidP="009A18CE">
            <w:pPr>
              <w:pStyle w:val="TableParagraph"/>
              <w:keepLines/>
              <w:spacing w:before="86"/>
              <w:ind w:left="88"/>
              <w:rPr>
                <w:del w:id="1924" w:author="Joo, Hye@ARB" w:date="2026-06-04T21:41:00Z"/>
                <w:rFonts w:ascii="Arial" w:hAnsi="Arial" w:cs="Arial"/>
                <w:sz w:val="20"/>
              </w:rPr>
            </w:pPr>
            <w:del w:id="1925" w:author="Joo, Hye@ARB" w:date="2026-06-04T21:41:00Z">
              <w:r w:rsidRPr="00BF2ECF" w:rsidDel="005D2A09">
                <w:rPr>
                  <w:rFonts w:ascii="Arial" w:hAnsi="Arial" w:cs="Arial"/>
                  <w:spacing w:val="-2"/>
                  <w:sz w:val="20"/>
                </w:rPr>
                <w:delText>ULEV340s</w:delText>
              </w:r>
            </w:del>
          </w:p>
        </w:tc>
        <w:tc>
          <w:tcPr>
            <w:tcW w:w="2609" w:type="dxa"/>
            <w:tcBorders>
              <w:top w:val="single" w:sz="6" w:space="0" w:color="000000"/>
              <w:left w:val="single" w:sz="6" w:space="0" w:color="000000"/>
              <w:bottom w:val="single" w:sz="6" w:space="0" w:color="000000"/>
              <w:right w:val="single" w:sz="6" w:space="0" w:color="000000"/>
            </w:tcBorders>
          </w:tcPr>
          <w:p w14:paraId="7E7741A3" w14:textId="421DDBE0" w:rsidR="0048243B" w:rsidRPr="00BF2ECF" w:rsidDel="005D2A09" w:rsidRDefault="0048243B" w:rsidP="009A18CE">
            <w:pPr>
              <w:pStyle w:val="TableParagraph"/>
              <w:keepLines/>
              <w:spacing w:before="86"/>
              <w:ind w:left="17" w:right="18"/>
              <w:jc w:val="center"/>
              <w:rPr>
                <w:del w:id="1926" w:author="Joo, Hye@ARB" w:date="2026-06-04T21:41:00Z"/>
                <w:rFonts w:ascii="Arial" w:hAnsi="Arial" w:cs="Arial"/>
                <w:sz w:val="20"/>
              </w:rPr>
            </w:pPr>
            <w:del w:id="1927"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401E07B8" w14:textId="36E5ADCF" w:rsidR="0048243B" w:rsidRPr="00BF2ECF" w:rsidDel="005D2A09" w:rsidRDefault="0048243B" w:rsidP="009A18CE">
            <w:pPr>
              <w:pStyle w:val="TableParagraph"/>
              <w:keepLines/>
              <w:spacing w:before="86"/>
              <w:ind w:left="86"/>
              <w:jc w:val="center"/>
              <w:rPr>
                <w:del w:id="1928" w:author="Joo, Hye@ARB" w:date="2026-06-04T21:41:00Z"/>
                <w:rFonts w:ascii="Arial" w:hAnsi="Arial" w:cs="Arial"/>
                <w:sz w:val="20"/>
              </w:rPr>
            </w:pPr>
            <w:del w:id="1929" w:author="Joo, Hye@ARB" w:date="2026-06-04T21:41:00Z">
              <w:r w:rsidRPr="00BF2ECF" w:rsidDel="005D2A09">
                <w:rPr>
                  <w:rFonts w:ascii="Arial" w:hAnsi="Arial" w:cs="Arial"/>
                  <w:spacing w:val="-2"/>
                  <w:sz w:val="20"/>
                </w:rPr>
                <w:delText>0.340</w:delText>
              </w:r>
            </w:del>
          </w:p>
        </w:tc>
      </w:tr>
      <w:tr w:rsidR="0048243B" w:rsidRPr="001238F2" w:rsidDel="005D2A09" w14:paraId="7E4B3A0A" w14:textId="552171D1">
        <w:trPr>
          <w:trHeight w:hRule="exact" w:val="417"/>
          <w:del w:id="1930" w:author="Joo, Hye@ARB" w:date="2026-06-04T21:41:00Z"/>
        </w:trPr>
        <w:tc>
          <w:tcPr>
            <w:tcW w:w="2131" w:type="dxa"/>
            <w:tcBorders>
              <w:top w:val="nil"/>
              <w:bottom w:val="nil"/>
              <w:right w:val="single" w:sz="6" w:space="0" w:color="000000"/>
            </w:tcBorders>
          </w:tcPr>
          <w:p w14:paraId="360CB5B1" w14:textId="3BA4A39D" w:rsidR="0048243B" w:rsidRPr="00BF2ECF" w:rsidDel="005D2A09" w:rsidRDefault="0048243B" w:rsidP="009A18CE">
            <w:pPr>
              <w:pStyle w:val="TableParagraph"/>
              <w:keepLines/>
              <w:rPr>
                <w:del w:id="1931"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20A32A49" w14:textId="5CC16CB7" w:rsidR="0048243B" w:rsidRPr="00BF2ECF" w:rsidDel="005D2A09" w:rsidRDefault="0048243B" w:rsidP="009A18CE">
            <w:pPr>
              <w:pStyle w:val="TableParagraph"/>
              <w:keepLines/>
              <w:spacing w:before="86"/>
              <w:ind w:left="88"/>
              <w:rPr>
                <w:del w:id="1932" w:author="Joo, Hye@ARB" w:date="2026-06-04T21:41:00Z"/>
                <w:rFonts w:ascii="Arial" w:hAnsi="Arial" w:cs="Arial"/>
                <w:sz w:val="20"/>
              </w:rPr>
            </w:pPr>
            <w:del w:id="1933" w:author="Joo, Hye@ARB" w:date="2026-06-04T21:41:00Z">
              <w:r w:rsidRPr="00BF2ECF" w:rsidDel="005D2A09">
                <w:rPr>
                  <w:rFonts w:ascii="Arial" w:hAnsi="Arial" w:cs="Arial"/>
                  <w:spacing w:val="-2"/>
                  <w:sz w:val="20"/>
                </w:rPr>
                <w:delText>ULEV250s</w:delText>
              </w:r>
            </w:del>
          </w:p>
        </w:tc>
        <w:tc>
          <w:tcPr>
            <w:tcW w:w="2609" w:type="dxa"/>
            <w:tcBorders>
              <w:top w:val="single" w:sz="6" w:space="0" w:color="000000"/>
              <w:left w:val="single" w:sz="6" w:space="0" w:color="000000"/>
              <w:bottom w:val="single" w:sz="6" w:space="0" w:color="000000"/>
              <w:right w:val="single" w:sz="6" w:space="0" w:color="000000"/>
            </w:tcBorders>
          </w:tcPr>
          <w:p w14:paraId="2E99E3F9" w14:textId="2B222E26" w:rsidR="0048243B" w:rsidRPr="00BF2ECF" w:rsidDel="005D2A09" w:rsidRDefault="0048243B" w:rsidP="009A18CE">
            <w:pPr>
              <w:pStyle w:val="TableParagraph"/>
              <w:keepLines/>
              <w:spacing w:before="86"/>
              <w:ind w:left="17" w:right="18"/>
              <w:jc w:val="center"/>
              <w:rPr>
                <w:del w:id="1934" w:author="Joo, Hye@ARB" w:date="2026-06-04T21:41:00Z"/>
                <w:rFonts w:ascii="Arial" w:hAnsi="Arial" w:cs="Arial"/>
                <w:sz w:val="20"/>
              </w:rPr>
            </w:pPr>
            <w:del w:id="1935"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0CB9CCC" w14:textId="197914D8" w:rsidR="0048243B" w:rsidRPr="00BF2ECF" w:rsidDel="005D2A09" w:rsidRDefault="0048243B" w:rsidP="009A18CE">
            <w:pPr>
              <w:pStyle w:val="TableParagraph"/>
              <w:keepLines/>
              <w:spacing w:before="86"/>
              <w:ind w:left="86"/>
              <w:jc w:val="center"/>
              <w:rPr>
                <w:del w:id="1936" w:author="Joo, Hye@ARB" w:date="2026-06-04T21:41:00Z"/>
                <w:rFonts w:ascii="Arial" w:hAnsi="Arial" w:cs="Arial"/>
                <w:sz w:val="20"/>
              </w:rPr>
            </w:pPr>
            <w:del w:id="1937" w:author="Joo, Hye@ARB" w:date="2026-06-04T21:41:00Z">
              <w:r w:rsidRPr="00BF2ECF" w:rsidDel="005D2A09">
                <w:rPr>
                  <w:rFonts w:ascii="Arial" w:hAnsi="Arial" w:cs="Arial"/>
                  <w:spacing w:val="-2"/>
                  <w:sz w:val="20"/>
                </w:rPr>
                <w:delText>0.250</w:delText>
              </w:r>
            </w:del>
          </w:p>
        </w:tc>
      </w:tr>
      <w:tr w:rsidR="0048243B" w:rsidRPr="001238F2" w:rsidDel="005D2A09" w14:paraId="19AECFAE" w14:textId="770C3164">
        <w:trPr>
          <w:trHeight w:hRule="exact" w:val="417"/>
          <w:del w:id="1938" w:author="Joo, Hye@ARB" w:date="2026-06-04T21:41:00Z"/>
        </w:trPr>
        <w:tc>
          <w:tcPr>
            <w:tcW w:w="2131" w:type="dxa"/>
            <w:tcBorders>
              <w:top w:val="nil"/>
              <w:bottom w:val="nil"/>
              <w:right w:val="single" w:sz="6" w:space="0" w:color="000000"/>
            </w:tcBorders>
          </w:tcPr>
          <w:p w14:paraId="26FE7C1C" w14:textId="7F184679" w:rsidR="0048243B" w:rsidRPr="00BF2ECF" w:rsidDel="005D2A09" w:rsidRDefault="0048243B" w:rsidP="009A18CE">
            <w:pPr>
              <w:pStyle w:val="TableParagraph"/>
              <w:keepLines/>
              <w:rPr>
                <w:del w:id="1939"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0BEBF5FF" w14:textId="045384D6" w:rsidR="0048243B" w:rsidRPr="00BF2ECF" w:rsidDel="005D2A09" w:rsidRDefault="0048243B" w:rsidP="009A18CE">
            <w:pPr>
              <w:pStyle w:val="TableParagraph"/>
              <w:keepLines/>
              <w:spacing w:before="86"/>
              <w:ind w:left="88"/>
              <w:rPr>
                <w:del w:id="1940" w:author="Joo, Hye@ARB" w:date="2026-06-04T21:41:00Z"/>
                <w:rFonts w:ascii="Arial" w:hAnsi="Arial" w:cs="Arial"/>
                <w:sz w:val="20"/>
              </w:rPr>
            </w:pPr>
            <w:del w:id="1941" w:author="Joo, Hye@ARB" w:date="2026-06-04T21:41:00Z">
              <w:r w:rsidRPr="00BF2ECF" w:rsidDel="005D2A09">
                <w:rPr>
                  <w:rFonts w:ascii="Arial" w:hAnsi="Arial" w:cs="Arial"/>
                  <w:spacing w:val="-2"/>
                  <w:sz w:val="20"/>
                </w:rPr>
                <w:delText>ULEV200s</w:delText>
              </w:r>
            </w:del>
          </w:p>
        </w:tc>
        <w:tc>
          <w:tcPr>
            <w:tcW w:w="2609" w:type="dxa"/>
            <w:tcBorders>
              <w:top w:val="single" w:sz="6" w:space="0" w:color="000000"/>
              <w:left w:val="single" w:sz="6" w:space="0" w:color="000000"/>
              <w:bottom w:val="single" w:sz="6" w:space="0" w:color="000000"/>
              <w:right w:val="single" w:sz="6" w:space="0" w:color="000000"/>
            </w:tcBorders>
          </w:tcPr>
          <w:p w14:paraId="7648F779" w14:textId="27B1E122" w:rsidR="0048243B" w:rsidRPr="00BF2ECF" w:rsidDel="005D2A09" w:rsidRDefault="0048243B" w:rsidP="009A18CE">
            <w:pPr>
              <w:pStyle w:val="TableParagraph"/>
              <w:keepLines/>
              <w:spacing w:before="86"/>
              <w:ind w:left="17" w:right="18"/>
              <w:jc w:val="center"/>
              <w:rPr>
                <w:del w:id="1942" w:author="Joo, Hye@ARB" w:date="2026-06-04T21:41:00Z"/>
                <w:rFonts w:ascii="Arial" w:hAnsi="Arial" w:cs="Arial"/>
                <w:sz w:val="20"/>
              </w:rPr>
            </w:pPr>
            <w:del w:id="1943"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84AD3DE" w14:textId="739A0705" w:rsidR="0048243B" w:rsidRPr="00BF2ECF" w:rsidDel="005D2A09" w:rsidRDefault="0048243B" w:rsidP="009A18CE">
            <w:pPr>
              <w:pStyle w:val="TableParagraph"/>
              <w:keepLines/>
              <w:spacing w:before="86"/>
              <w:ind w:left="86"/>
              <w:jc w:val="center"/>
              <w:rPr>
                <w:del w:id="1944" w:author="Joo, Hye@ARB" w:date="2026-06-04T21:41:00Z"/>
                <w:rFonts w:ascii="Arial" w:hAnsi="Arial" w:cs="Arial"/>
                <w:sz w:val="20"/>
              </w:rPr>
            </w:pPr>
            <w:del w:id="1945" w:author="Joo, Hye@ARB" w:date="2026-06-04T21:41:00Z">
              <w:r w:rsidRPr="00BF2ECF" w:rsidDel="005D2A09">
                <w:rPr>
                  <w:rFonts w:ascii="Arial" w:hAnsi="Arial" w:cs="Arial"/>
                  <w:spacing w:val="-2"/>
                  <w:sz w:val="20"/>
                </w:rPr>
                <w:delText>0.200</w:delText>
              </w:r>
            </w:del>
          </w:p>
        </w:tc>
      </w:tr>
      <w:tr w:rsidR="0048243B" w:rsidRPr="001238F2" w:rsidDel="005D2A09" w14:paraId="6B7A2100" w14:textId="15D898CB">
        <w:trPr>
          <w:trHeight w:hRule="exact" w:val="417"/>
          <w:del w:id="1946" w:author="Joo, Hye@ARB" w:date="2026-06-04T21:41:00Z"/>
        </w:trPr>
        <w:tc>
          <w:tcPr>
            <w:tcW w:w="2131" w:type="dxa"/>
            <w:tcBorders>
              <w:top w:val="nil"/>
              <w:bottom w:val="nil"/>
              <w:right w:val="single" w:sz="6" w:space="0" w:color="000000"/>
            </w:tcBorders>
          </w:tcPr>
          <w:p w14:paraId="62620C7E" w14:textId="29CFBCCB" w:rsidR="0048243B" w:rsidRPr="00BF2ECF" w:rsidDel="005D2A09" w:rsidRDefault="0048243B" w:rsidP="009A18CE">
            <w:pPr>
              <w:pStyle w:val="TableParagraph"/>
              <w:keepLines/>
              <w:rPr>
                <w:del w:id="1947"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66862626" w14:textId="5B7BBF1D" w:rsidR="0048243B" w:rsidRPr="00BF2ECF" w:rsidDel="005D2A09" w:rsidRDefault="0048243B" w:rsidP="009A18CE">
            <w:pPr>
              <w:pStyle w:val="TableParagraph"/>
              <w:keepLines/>
              <w:spacing w:before="86"/>
              <w:ind w:left="88"/>
              <w:rPr>
                <w:del w:id="1948" w:author="Joo, Hye@ARB" w:date="2026-06-04T21:41:00Z"/>
                <w:rFonts w:ascii="Arial" w:hAnsi="Arial" w:cs="Arial"/>
                <w:sz w:val="20"/>
              </w:rPr>
            </w:pPr>
            <w:del w:id="1949" w:author="Joo, Hye@ARB" w:date="2026-06-04T21:41:00Z">
              <w:r w:rsidRPr="00BF2ECF" w:rsidDel="005D2A09">
                <w:rPr>
                  <w:rFonts w:ascii="Arial" w:hAnsi="Arial" w:cs="Arial"/>
                  <w:spacing w:val="-2"/>
                  <w:sz w:val="20"/>
                </w:rPr>
                <w:delText>SULEV170s</w:delText>
              </w:r>
            </w:del>
          </w:p>
        </w:tc>
        <w:tc>
          <w:tcPr>
            <w:tcW w:w="2609" w:type="dxa"/>
            <w:tcBorders>
              <w:top w:val="single" w:sz="6" w:space="0" w:color="000000"/>
              <w:left w:val="single" w:sz="6" w:space="0" w:color="000000"/>
              <w:bottom w:val="single" w:sz="6" w:space="0" w:color="000000"/>
              <w:right w:val="single" w:sz="6" w:space="0" w:color="000000"/>
            </w:tcBorders>
          </w:tcPr>
          <w:p w14:paraId="43725A9E" w14:textId="2E8ADA34" w:rsidR="0048243B" w:rsidRPr="00BF2ECF" w:rsidDel="005D2A09" w:rsidRDefault="0048243B" w:rsidP="009A18CE">
            <w:pPr>
              <w:pStyle w:val="TableParagraph"/>
              <w:keepLines/>
              <w:spacing w:before="86"/>
              <w:ind w:left="17" w:right="17"/>
              <w:jc w:val="center"/>
              <w:rPr>
                <w:del w:id="1950" w:author="Joo, Hye@ARB" w:date="2026-06-04T21:41:00Z"/>
                <w:rFonts w:ascii="Arial" w:hAnsi="Arial" w:cs="Arial"/>
                <w:sz w:val="20"/>
              </w:rPr>
            </w:pPr>
            <w:del w:id="1951"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150B3EEF" w14:textId="3522DF2D" w:rsidR="0048243B" w:rsidRPr="00BF2ECF" w:rsidDel="005D2A09" w:rsidRDefault="0048243B" w:rsidP="009A18CE">
            <w:pPr>
              <w:pStyle w:val="TableParagraph"/>
              <w:keepLines/>
              <w:spacing w:before="86"/>
              <w:ind w:left="86"/>
              <w:jc w:val="center"/>
              <w:rPr>
                <w:del w:id="1952" w:author="Joo, Hye@ARB" w:date="2026-06-04T21:41:00Z"/>
                <w:rFonts w:ascii="Arial" w:hAnsi="Arial" w:cs="Arial"/>
                <w:sz w:val="20"/>
              </w:rPr>
            </w:pPr>
            <w:del w:id="1953" w:author="Joo, Hye@ARB" w:date="2026-06-04T21:41:00Z">
              <w:r w:rsidRPr="00BF2ECF" w:rsidDel="005D2A09">
                <w:rPr>
                  <w:rFonts w:ascii="Arial" w:hAnsi="Arial" w:cs="Arial"/>
                  <w:spacing w:val="-2"/>
                  <w:sz w:val="20"/>
                </w:rPr>
                <w:delText>0.170</w:delText>
              </w:r>
            </w:del>
          </w:p>
        </w:tc>
      </w:tr>
      <w:tr w:rsidR="0048243B" w:rsidRPr="001238F2" w:rsidDel="005D2A09" w14:paraId="3E938B25" w14:textId="26482415">
        <w:trPr>
          <w:trHeight w:hRule="exact" w:val="513"/>
          <w:del w:id="1954" w:author="Joo, Hye@ARB" w:date="2026-06-04T21:41:00Z"/>
        </w:trPr>
        <w:tc>
          <w:tcPr>
            <w:tcW w:w="2131" w:type="dxa"/>
            <w:tcBorders>
              <w:top w:val="nil"/>
              <w:right w:val="single" w:sz="6" w:space="0" w:color="000000"/>
            </w:tcBorders>
          </w:tcPr>
          <w:p w14:paraId="4750F675" w14:textId="316A5640" w:rsidR="0048243B" w:rsidRPr="00BF2ECF" w:rsidDel="005D2A09" w:rsidRDefault="0048243B" w:rsidP="009A18CE">
            <w:pPr>
              <w:pStyle w:val="TableParagraph"/>
              <w:keepLines/>
              <w:rPr>
                <w:del w:id="1955" w:author="Joo, Hye@ARB" w:date="2026-06-04T21:41:00Z"/>
                <w:rFonts w:ascii="Arial" w:hAnsi="Arial" w:cs="Arial"/>
                <w:sz w:val="20"/>
              </w:rPr>
            </w:pPr>
          </w:p>
        </w:tc>
        <w:tc>
          <w:tcPr>
            <w:tcW w:w="1728" w:type="dxa"/>
            <w:tcBorders>
              <w:top w:val="single" w:sz="6" w:space="0" w:color="000000"/>
              <w:left w:val="single" w:sz="6" w:space="0" w:color="000000"/>
              <w:right w:val="single" w:sz="6" w:space="0" w:color="000000"/>
            </w:tcBorders>
          </w:tcPr>
          <w:p w14:paraId="080BD148" w14:textId="3BABBD0D" w:rsidR="0048243B" w:rsidRPr="00BF2ECF" w:rsidDel="005D2A09" w:rsidRDefault="0048243B" w:rsidP="009A18CE">
            <w:pPr>
              <w:pStyle w:val="TableParagraph"/>
              <w:keepLines/>
              <w:spacing w:before="132"/>
              <w:ind w:left="88"/>
              <w:rPr>
                <w:del w:id="1956" w:author="Joo, Hye@ARB" w:date="2026-06-04T21:41:00Z"/>
                <w:rFonts w:ascii="Arial" w:hAnsi="Arial" w:cs="Arial"/>
                <w:sz w:val="20"/>
              </w:rPr>
            </w:pPr>
            <w:del w:id="1957" w:author="Joo, Hye@ARB" w:date="2026-06-04T21:41:00Z">
              <w:r w:rsidRPr="00BF2ECF" w:rsidDel="005D2A09">
                <w:rPr>
                  <w:rFonts w:ascii="Arial" w:hAnsi="Arial" w:cs="Arial"/>
                  <w:spacing w:val="-2"/>
                  <w:sz w:val="20"/>
                </w:rPr>
                <w:delText>SULEV150s</w:delText>
              </w:r>
            </w:del>
          </w:p>
        </w:tc>
        <w:tc>
          <w:tcPr>
            <w:tcW w:w="2609" w:type="dxa"/>
            <w:tcBorders>
              <w:top w:val="single" w:sz="6" w:space="0" w:color="000000"/>
              <w:left w:val="single" w:sz="6" w:space="0" w:color="000000"/>
              <w:right w:val="single" w:sz="6" w:space="0" w:color="000000"/>
            </w:tcBorders>
          </w:tcPr>
          <w:p w14:paraId="4868646A" w14:textId="46B28370" w:rsidR="0048243B" w:rsidRPr="00BF2ECF" w:rsidDel="005D2A09" w:rsidRDefault="0048243B" w:rsidP="009A18CE">
            <w:pPr>
              <w:pStyle w:val="TableParagraph"/>
              <w:keepLines/>
              <w:spacing w:before="132"/>
              <w:ind w:left="17" w:right="17"/>
              <w:jc w:val="center"/>
              <w:rPr>
                <w:del w:id="1958" w:author="Joo, Hye@ARB" w:date="2026-06-04T21:41:00Z"/>
                <w:rFonts w:ascii="Arial" w:hAnsi="Arial" w:cs="Arial"/>
                <w:sz w:val="20"/>
              </w:rPr>
            </w:pPr>
            <w:del w:id="1959"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tcBorders>
          </w:tcPr>
          <w:p w14:paraId="67E10541" w14:textId="62A31ACD" w:rsidR="0048243B" w:rsidRPr="00BF2ECF" w:rsidDel="005D2A09" w:rsidRDefault="0048243B" w:rsidP="009A18CE">
            <w:pPr>
              <w:pStyle w:val="TableParagraph"/>
              <w:keepLines/>
              <w:spacing w:before="132"/>
              <w:ind w:left="86"/>
              <w:jc w:val="center"/>
              <w:rPr>
                <w:del w:id="1960" w:author="Joo, Hye@ARB" w:date="2026-06-04T21:41:00Z"/>
                <w:rFonts w:ascii="Arial" w:hAnsi="Arial" w:cs="Arial"/>
                <w:sz w:val="20"/>
              </w:rPr>
            </w:pPr>
            <w:del w:id="1961" w:author="Joo, Hye@ARB" w:date="2026-06-04T21:41:00Z">
              <w:r w:rsidRPr="00BF2ECF" w:rsidDel="005D2A09">
                <w:rPr>
                  <w:rFonts w:ascii="Arial" w:hAnsi="Arial" w:cs="Arial"/>
                  <w:spacing w:val="-2"/>
                  <w:sz w:val="20"/>
                </w:rPr>
                <w:delText>0.150</w:delText>
              </w:r>
            </w:del>
          </w:p>
        </w:tc>
      </w:tr>
    </w:tbl>
    <w:p w14:paraId="3D4DDFEF" w14:textId="5500478B" w:rsidR="0048243B" w:rsidRPr="00BF2ECF" w:rsidDel="005D2A09" w:rsidRDefault="0048243B" w:rsidP="009A18CE">
      <w:pPr>
        <w:keepLines/>
        <w:widowControl w:val="0"/>
        <w:tabs>
          <w:tab w:val="left" w:pos="1079"/>
        </w:tabs>
        <w:spacing w:before="2" w:line="240" w:lineRule="auto"/>
        <w:ind w:left="720" w:right="1140" w:hanging="1"/>
        <w:rPr>
          <w:del w:id="1962" w:author="Joo, Hye@ARB" w:date="2026-06-04T21:41:00Z"/>
          <w:rFonts w:ascii="Arial" w:hAnsi="Arial" w:cs="Arial"/>
          <w:sz w:val="20"/>
        </w:rPr>
      </w:pPr>
      <w:del w:id="1963" w:author="Joo, Hye@ARB" w:date="2026-06-04T21:41:00Z">
        <w:r w:rsidRPr="00BF2ECF" w:rsidDel="005D2A09">
          <w:rPr>
            <w:rFonts w:ascii="Arial" w:hAnsi="Arial" w:cs="Arial"/>
            <w:spacing w:val="-10"/>
            <w:sz w:val="20"/>
            <w:vertAlign w:val="superscript"/>
          </w:rPr>
          <w:delText>1</w:delText>
        </w:r>
        <w:r w:rsidRPr="00BF2ECF" w:rsidDel="005D2A09">
          <w:rPr>
            <w:rFonts w:ascii="Arial" w:hAnsi="Arial" w:cs="Arial"/>
            <w:sz w:val="20"/>
          </w:rPr>
          <w:tab/>
          <w:delText>For</w:delText>
        </w:r>
        <w:r w:rsidRPr="00BF2ECF" w:rsidDel="005D2A09">
          <w:rPr>
            <w:rFonts w:ascii="Arial" w:hAnsi="Arial" w:cs="Arial"/>
            <w:spacing w:val="-2"/>
            <w:sz w:val="20"/>
          </w:rPr>
          <w:delText xml:space="preserve"> </w:delText>
        </w:r>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III</w:delText>
        </w:r>
        <w:r w:rsidRPr="00BF2ECF" w:rsidDel="005D2A09">
          <w:rPr>
            <w:rFonts w:ascii="Arial" w:hAnsi="Arial" w:cs="Arial"/>
            <w:spacing w:val="-5"/>
            <w:sz w:val="20"/>
          </w:rPr>
          <w:delText xml:space="preserve"> </w:delText>
        </w:r>
        <w:r w:rsidRPr="00BF2ECF" w:rsidDel="005D2A09">
          <w:rPr>
            <w:rFonts w:ascii="Arial" w:hAnsi="Arial" w:cs="Arial"/>
            <w:sz w:val="20"/>
          </w:rPr>
          <w:delText>vehicle</w:delText>
        </w:r>
        <w:r w:rsidRPr="00BF2ECF" w:rsidDel="005D2A09">
          <w:rPr>
            <w:rFonts w:ascii="Arial" w:hAnsi="Arial" w:cs="Arial"/>
            <w:spacing w:val="-3"/>
            <w:sz w:val="20"/>
          </w:rPr>
          <w:delText xml:space="preserve"> </w:delText>
        </w:r>
        <w:r w:rsidRPr="00BF2ECF" w:rsidDel="005D2A09">
          <w:rPr>
            <w:rFonts w:ascii="Arial" w:hAnsi="Arial" w:cs="Arial"/>
            <w:sz w:val="20"/>
          </w:rPr>
          <w:delText>test</w:delText>
        </w:r>
        <w:r w:rsidRPr="00BF2ECF" w:rsidDel="005D2A09">
          <w:rPr>
            <w:rFonts w:ascii="Arial" w:hAnsi="Arial" w:cs="Arial"/>
            <w:spacing w:val="-3"/>
            <w:sz w:val="20"/>
          </w:rPr>
          <w:delText xml:space="preserve"> </w:delText>
        </w:r>
        <w:r w:rsidRPr="00BF2ECF" w:rsidDel="005D2A09">
          <w:rPr>
            <w:rFonts w:ascii="Arial" w:hAnsi="Arial" w:cs="Arial"/>
            <w:sz w:val="20"/>
          </w:rPr>
          <w:delText>groups</w:delText>
        </w:r>
        <w:r w:rsidRPr="00BF2ECF" w:rsidDel="005D2A09">
          <w:rPr>
            <w:rFonts w:ascii="Arial" w:hAnsi="Arial" w:cs="Arial"/>
            <w:spacing w:val="-4"/>
            <w:sz w:val="20"/>
          </w:rPr>
          <w:delText xml:space="preserve"> </w:delText>
        </w:r>
        <w:r w:rsidRPr="00BF2ECF" w:rsidDel="005D2A09">
          <w:rPr>
            <w:rFonts w:ascii="Arial" w:hAnsi="Arial" w:cs="Arial"/>
            <w:sz w:val="20"/>
          </w:rPr>
          <w:delText>that</w:delText>
        </w:r>
        <w:r w:rsidRPr="00BF2ECF" w:rsidDel="005D2A09">
          <w:rPr>
            <w:rFonts w:ascii="Arial" w:hAnsi="Arial" w:cs="Arial"/>
            <w:spacing w:val="-3"/>
            <w:sz w:val="20"/>
          </w:rPr>
          <w:delText xml:space="preserve"> </w:delText>
        </w:r>
        <w:r w:rsidRPr="00BF2ECF" w:rsidDel="005D2A09">
          <w:rPr>
            <w:rFonts w:ascii="Arial" w:hAnsi="Arial" w:cs="Arial"/>
            <w:sz w:val="20"/>
          </w:rPr>
          <w:delText>meet</w:delText>
        </w:r>
        <w:r w:rsidRPr="00BF2ECF" w:rsidDel="005D2A09">
          <w:rPr>
            <w:rFonts w:ascii="Arial" w:hAnsi="Arial" w:cs="Arial"/>
            <w:spacing w:val="-3"/>
            <w:sz w:val="20"/>
          </w:rPr>
          <w:delText xml:space="preserve"> </w:delText>
        </w:r>
        <w:r w:rsidRPr="00BF2ECF" w:rsidDel="005D2A09">
          <w:rPr>
            <w:rFonts w:ascii="Arial" w:hAnsi="Arial" w:cs="Arial"/>
            <w:sz w:val="20"/>
          </w:rPr>
          <w:delText>the</w:delText>
        </w:r>
        <w:r w:rsidRPr="00BF2ECF" w:rsidDel="005D2A09">
          <w:rPr>
            <w:rFonts w:ascii="Arial" w:hAnsi="Arial" w:cs="Arial"/>
            <w:spacing w:val="-3"/>
            <w:sz w:val="20"/>
          </w:rPr>
          <w:delText xml:space="preserve"> </w:delText>
        </w:r>
        <w:r w:rsidRPr="00BF2ECF" w:rsidDel="005D2A09">
          <w:rPr>
            <w:rFonts w:ascii="Arial" w:hAnsi="Arial" w:cs="Arial"/>
            <w:sz w:val="20"/>
          </w:rPr>
          <w:delText>extended</w:delText>
        </w:r>
        <w:r w:rsidRPr="00BF2ECF" w:rsidDel="005D2A09">
          <w:rPr>
            <w:rFonts w:ascii="Arial" w:hAnsi="Arial" w:cs="Arial"/>
            <w:spacing w:val="-2"/>
            <w:sz w:val="20"/>
          </w:rPr>
          <w:delText xml:space="preserve"> </w:delText>
        </w:r>
        <w:r w:rsidRPr="00BF2ECF" w:rsidDel="005D2A09">
          <w:rPr>
            <w:rFonts w:ascii="Arial" w:hAnsi="Arial" w:cs="Arial"/>
            <w:sz w:val="20"/>
          </w:rPr>
          <w:delText>emission</w:delText>
        </w:r>
        <w:r w:rsidRPr="00BF2ECF" w:rsidDel="005D2A09">
          <w:rPr>
            <w:rFonts w:ascii="Arial" w:hAnsi="Arial" w:cs="Arial"/>
            <w:spacing w:val="-2"/>
            <w:sz w:val="20"/>
          </w:rPr>
          <w:delText xml:space="preserve"> </w:delText>
        </w:r>
        <w:r w:rsidRPr="00BF2ECF" w:rsidDel="005D2A09">
          <w:rPr>
            <w:rFonts w:ascii="Arial" w:hAnsi="Arial" w:cs="Arial"/>
            <w:sz w:val="20"/>
          </w:rPr>
          <w:delText>warranty</w:delText>
        </w:r>
        <w:r w:rsidRPr="00BF2ECF" w:rsidDel="005D2A09">
          <w:rPr>
            <w:rFonts w:ascii="Arial" w:hAnsi="Arial" w:cs="Arial"/>
            <w:spacing w:val="-2"/>
            <w:sz w:val="20"/>
          </w:rPr>
          <w:delText xml:space="preserve"> </w:delText>
        </w:r>
        <w:r w:rsidRPr="00BF2ECF" w:rsidDel="005D2A09">
          <w:rPr>
            <w:rFonts w:ascii="Arial" w:hAnsi="Arial" w:cs="Arial"/>
            <w:sz w:val="20"/>
          </w:rPr>
          <w:delText>requirements</w:delText>
        </w:r>
        <w:r w:rsidRPr="00BF2ECF" w:rsidDel="005D2A09">
          <w:rPr>
            <w:rFonts w:ascii="Arial" w:hAnsi="Arial" w:cs="Arial"/>
            <w:spacing w:val="-4"/>
            <w:sz w:val="20"/>
          </w:rPr>
          <w:delText xml:space="preserve"> </w:delText>
        </w:r>
        <w:r w:rsidRPr="00BF2ECF" w:rsidDel="005D2A09">
          <w:rPr>
            <w:rFonts w:ascii="Arial" w:hAnsi="Arial" w:cs="Arial"/>
            <w:sz w:val="20"/>
          </w:rPr>
          <w:delText>in</w:delText>
        </w:r>
        <w:r w:rsidRPr="00BF2ECF" w:rsidDel="005D2A09">
          <w:rPr>
            <w:rFonts w:ascii="Arial" w:hAnsi="Arial" w:cs="Arial"/>
            <w:spacing w:val="-2"/>
            <w:sz w:val="20"/>
          </w:rPr>
          <w:delText xml:space="preserve"> </w:delText>
        </w:r>
        <w:r w:rsidRPr="00BF2ECF" w:rsidDel="005D2A09">
          <w:rPr>
            <w:rFonts w:ascii="Arial" w:hAnsi="Arial" w:cs="Arial"/>
            <w:sz w:val="20"/>
          </w:rPr>
          <w:delText>subsection</w:delText>
        </w:r>
        <w:r w:rsidRPr="00BF2ECF" w:rsidDel="005D2A09">
          <w:rPr>
            <w:rFonts w:ascii="Arial" w:hAnsi="Arial" w:cs="Arial"/>
            <w:spacing w:val="-2"/>
            <w:sz w:val="20"/>
          </w:rPr>
          <w:delText xml:space="preserve"> </w:delText>
        </w:r>
        <w:r w:rsidRPr="00BF2ECF" w:rsidDel="005D2A09">
          <w:rPr>
            <w:rFonts w:ascii="Arial" w:hAnsi="Arial" w:cs="Arial"/>
            <w:sz w:val="20"/>
          </w:rPr>
          <w:delText>(a)(9),</w:delText>
        </w:r>
        <w:r w:rsidRPr="00BF2ECF" w:rsidDel="005D2A09">
          <w:rPr>
            <w:rFonts w:ascii="Arial" w:hAnsi="Arial" w:cs="Arial"/>
            <w:spacing w:val="-2"/>
            <w:sz w:val="20"/>
          </w:rPr>
          <w:delText xml:space="preserve"> </w:delText>
        </w:r>
        <w:r w:rsidRPr="00BF2ECF" w:rsidDel="005D2A09">
          <w:rPr>
            <w:rFonts w:ascii="Arial" w:hAnsi="Arial" w:cs="Arial"/>
            <w:sz w:val="20"/>
          </w:rPr>
          <w:delText>the applicable emission standard value shall be the emission standard value set forth in this table minus 5 mg/mi.</w:delText>
        </w:r>
      </w:del>
    </w:p>
    <w:p w14:paraId="6F94B754" w14:textId="5F3FC198" w:rsidR="0048243B" w:rsidRPr="00BF2ECF" w:rsidDel="005D2A09" w:rsidRDefault="0048243B" w:rsidP="009A18CE">
      <w:pPr>
        <w:pStyle w:val="Heading5"/>
        <w:keepNext w:val="0"/>
        <w:widowControl w:val="0"/>
        <w:spacing w:line="240" w:lineRule="auto"/>
        <w:rPr>
          <w:del w:id="1964" w:author="Joo, Hye@ARB" w:date="2026-06-04T21:41:00Z"/>
          <w:rFonts w:ascii="Arial" w:hAnsi="Arial" w:cs="Arial"/>
        </w:rPr>
      </w:pPr>
      <w:del w:id="1965" w:author="Joo, Hye@ARB" w:date="2026-06-04T21:41:00Z">
        <w:r w:rsidRPr="00BF2ECF" w:rsidDel="005D2A09">
          <w:rPr>
            <w:rFonts w:ascii="Arial" w:hAnsi="Arial" w:cs="Arial"/>
            <w:i/>
          </w:rPr>
          <w:delText>NMOG+NOx</w:delText>
        </w:r>
        <w:r w:rsidRPr="00BF2ECF" w:rsidDel="005D2A09">
          <w:rPr>
            <w:rFonts w:ascii="Arial" w:hAnsi="Arial" w:cs="Arial"/>
            <w:i/>
            <w:spacing w:val="-6"/>
          </w:rPr>
          <w:delText xml:space="preserve"> </w:delText>
        </w:r>
        <w:r w:rsidRPr="00BF2ECF" w:rsidDel="005D2A09">
          <w:rPr>
            <w:rFonts w:ascii="Arial" w:hAnsi="Arial" w:cs="Arial"/>
            <w:i/>
          </w:rPr>
          <w:delText>Contribution</w:delText>
        </w:r>
        <w:r w:rsidRPr="00BF2ECF" w:rsidDel="005D2A09">
          <w:rPr>
            <w:rFonts w:ascii="Arial" w:hAnsi="Arial" w:cs="Arial"/>
            <w:i/>
            <w:spacing w:val="-6"/>
          </w:rPr>
          <w:delText xml:space="preserve"> </w:delText>
        </w:r>
        <w:r w:rsidRPr="00BF2ECF" w:rsidDel="005D2A09">
          <w:rPr>
            <w:rFonts w:ascii="Arial" w:hAnsi="Arial" w:cs="Arial"/>
            <w:i/>
          </w:rPr>
          <w:delText>Factor</w:delText>
        </w:r>
        <w:r w:rsidRPr="00BF2ECF" w:rsidDel="005D2A09">
          <w:rPr>
            <w:rFonts w:ascii="Arial" w:hAnsi="Arial" w:cs="Arial"/>
            <w:i/>
            <w:spacing w:val="-6"/>
          </w:rPr>
          <w:delText xml:space="preserve"> </w:delText>
        </w:r>
        <w:r w:rsidRPr="00BF2ECF" w:rsidDel="005D2A09">
          <w:rPr>
            <w:rFonts w:ascii="Arial" w:hAnsi="Arial" w:cs="Arial"/>
            <w:i/>
          </w:rPr>
          <w:delText>for</w:delText>
        </w:r>
        <w:r w:rsidRPr="00BF2ECF" w:rsidDel="005D2A09">
          <w:rPr>
            <w:rFonts w:ascii="Arial" w:hAnsi="Arial" w:cs="Arial"/>
            <w:i/>
            <w:spacing w:val="-6"/>
          </w:rPr>
          <w:delText xml:space="preserve"> </w:delText>
        </w:r>
        <w:r w:rsidRPr="00BF2ECF" w:rsidDel="005D2A09">
          <w:rPr>
            <w:rFonts w:ascii="Arial" w:hAnsi="Arial" w:cs="Arial"/>
            <w:i/>
          </w:rPr>
          <w:delText>Off-vehicle</w:delText>
        </w:r>
        <w:r w:rsidRPr="00BF2ECF" w:rsidDel="005D2A09">
          <w:rPr>
            <w:rFonts w:ascii="Arial" w:hAnsi="Arial" w:cs="Arial"/>
            <w:i/>
            <w:spacing w:val="-5"/>
          </w:rPr>
          <w:delText xml:space="preserve"> </w:delText>
        </w:r>
        <w:r w:rsidRPr="00BF2ECF" w:rsidDel="005D2A09">
          <w:rPr>
            <w:rFonts w:ascii="Arial" w:hAnsi="Arial" w:cs="Arial"/>
            <w:i/>
          </w:rPr>
          <w:delText>Charge</w:delText>
        </w:r>
        <w:r w:rsidRPr="00BF2ECF" w:rsidDel="005D2A09">
          <w:rPr>
            <w:rFonts w:ascii="Arial" w:hAnsi="Arial" w:cs="Arial"/>
            <w:i/>
            <w:spacing w:val="-6"/>
          </w:rPr>
          <w:delText xml:space="preserve"> </w:delText>
        </w:r>
        <w:r w:rsidRPr="00BF2ECF" w:rsidDel="005D2A09">
          <w:rPr>
            <w:rFonts w:ascii="Arial" w:hAnsi="Arial" w:cs="Arial"/>
            <w:i/>
          </w:rPr>
          <w:delText>Capable</w:delText>
        </w:r>
        <w:r w:rsidRPr="00BF2ECF" w:rsidDel="005D2A09">
          <w:rPr>
            <w:rFonts w:ascii="Arial" w:hAnsi="Arial" w:cs="Arial"/>
            <w:i/>
            <w:spacing w:val="-6"/>
          </w:rPr>
          <w:delText xml:space="preserve"> </w:delText>
        </w:r>
        <w:r w:rsidRPr="00BF2ECF" w:rsidDel="005D2A09">
          <w:rPr>
            <w:rFonts w:ascii="Arial" w:hAnsi="Arial" w:cs="Arial"/>
            <w:i/>
          </w:rPr>
          <w:delText xml:space="preserve">HEVs. </w:delText>
        </w:r>
        <w:r w:rsidRPr="00BF2ECF" w:rsidDel="005D2A09">
          <w:rPr>
            <w:rFonts w:ascii="Arial" w:hAnsi="Arial" w:cs="Arial"/>
          </w:rPr>
          <w:delText>The HEV NMOG+NOx contribution factor for light-duty off-vehicle charge capable hybrid electric vehicles is calculated as follows.</w:delText>
        </w:r>
        <w:r w:rsidRPr="00BF2ECF" w:rsidDel="005D2A09">
          <w:rPr>
            <w:rFonts w:ascii="Arial" w:hAnsi="Arial" w:cs="Arial"/>
            <w:spacing w:val="40"/>
          </w:rPr>
          <w:delText xml:space="preserve"> </w:delText>
        </w:r>
        <w:r w:rsidRPr="00BF2ECF" w:rsidDel="005D2A09">
          <w:rPr>
            <w:rFonts w:ascii="Arial" w:hAnsi="Arial" w:cs="Arial"/>
          </w:rPr>
          <w:delText>For the purpose of applying this formula to light- duty off-vehicle charge capable hybrid electric vehicles that are certified to the LEV II standards set forth in subsection 1961(a)(1), a LEV II LEV shall use the formula for LEV160, a LEV II ULEV shall use the formula for ULEV125, and a LEV II SULEV shall use the formula for SULEV30.</w:delText>
        </w:r>
      </w:del>
    </w:p>
    <w:p w14:paraId="3749F3BF" w14:textId="2BF2CB3F" w:rsidR="0048243B" w:rsidRPr="00195B91" w:rsidDel="005D2A09" w:rsidRDefault="0048243B" w:rsidP="009A18CE">
      <w:pPr>
        <w:pStyle w:val="BodyText"/>
        <w:keepLines/>
        <w:rPr>
          <w:del w:id="1966" w:author="Joo, Hye@ARB" w:date="2026-06-04T21:41:00Z"/>
          <w:rFonts w:ascii="Arial" w:hAnsi="Arial" w:cs="Arial"/>
        </w:rPr>
      </w:pPr>
    </w:p>
    <w:p w14:paraId="2B18C553" w14:textId="1C6C005D" w:rsidR="0048243B" w:rsidRPr="006C1968" w:rsidDel="005D2A09" w:rsidRDefault="0048243B" w:rsidP="00D00670">
      <w:pPr>
        <w:keepLines/>
        <w:widowControl w:val="0"/>
        <w:spacing w:line="240" w:lineRule="auto"/>
        <w:ind w:left="1079" w:right="1530"/>
        <w:rPr>
          <w:del w:id="1967" w:author="Joo, Hye@ARB" w:date="2026-06-04T21:41:00Z"/>
          <w:rFonts w:ascii="Arial" w:hAnsi="Arial" w:cs="Arial"/>
        </w:rPr>
      </w:pPr>
      <w:del w:id="1968" w:author="Joo, Hye@ARB" w:date="2026-06-04T21:41:00Z">
        <w:r w:rsidRPr="006C1968" w:rsidDel="005D2A09">
          <w:rPr>
            <w:rFonts w:ascii="Arial" w:hAnsi="Arial" w:cs="Arial"/>
          </w:rPr>
          <w:delText xml:space="preserve">LEV160 HEV Contribution Factor = 0.160 - [(Zero-emission VMT Allowance) x 0.035] </w:delText>
        </w:r>
      </w:del>
    </w:p>
    <w:p w14:paraId="7056B9F2" w14:textId="4D7D5F13" w:rsidR="0048243B" w:rsidRPr="006C1968" w:rsidDel="005D2A09" w:rsidRDefault="0048243B" w:rsidP="00D00670">
      <w:pPr>
        <w:keepLines/>
        <w:widowControl w:val="0"/>
        <w:spacing w:line="240" w:lineRule="auto"/>
        <w:ind w:left="1079" w:right="1530"/>
        <w:rPr>
          <w:del w:id="1969" w:author="Joo, Hye@ARB" w:date="2026-06-04T21:41:00Z"/>
          <w:rFonts w:ascii="Arial" w:hAnsi="Arial" w:cs="Arial"/>
        </w:rPr>
      </w:pPr>
      <w:del w:id="1970" w:author="Joo, Hye@ARB" w:date="2026-06-04T21:41:00Z">
        <w:r w:rsidRPr="006C1968" w:rsidDel="005D2A09">
          <w:rPr>
            <w:rFonts w:ascii="Arial" w:hAnsi="Arial" w:cs="Arial"/>
          </w:rPr>
          <w:delText>ULEV125</w:delText>
        </w:r>
        <w:r w:rsidRPr="006C1968" w:rsidDel="005D2A09">
          <w:rPr>
            <w:rFonts w:ascii="Arial" w:hAnsi="Arial" w:cs="Arial"/>
            <w:spacing w:val="-3"/>
          </w:rPr>
          <w:delText xml:space="preserve"> </w:delText>
        </w:r>
        <w:r w:rsidRPr="006C1968" w:rsidDel="005D2A09">
          <w:rPr>
            <w:rFonts w:ascii="Arial" w:hAnsi="Arial" w:cs="Arial"/>
          </w:rPr>
          <w:delText>HEV</w:delText>
        </w:r>
        <w:r w:rsidRPr="006C1968" w:rsidDel="005D2A09">
          <w:rPr>
            <w:rFonts w:ascii="Arial" w:hAnsi="Arial" w:cs="Arial"/>
            <w:spacing w:val="-4"/>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5"/>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0.125</w:delText>
        </w:r>
        <w:r w:rsidRPr="006C1968" w:rsidDel="005D2A09">
          <w:rPr>
            <w:rFonts w:ascii="Arial" w:hAnsi="Arial" w:cs="Arial"/>
            <w:spacing w:val="-3"/>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3"/>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5"/>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rPr>
          <w:delText>0.055]</w:delText>
        </w:r>
      </w:del>
    </w:p>
    <w:p w14:paraId="4A286CFA" w14:textId="5DB529C0" w:rsidR="0048243B" w:rsidRPr="006C1968" w:rsidDel="005D2A09" w:rsidRDefault="0048243B" w:rsidP="00D00670">
      <w:pPr>
        <w:keepLines/>
        <w:widowControl w:val="0"/>
        <w:spacing w:line="240" w:lineRule="auto"/>
        <w:ind w:left="1079" w:right="1530"/>
        <w:rPr>
          <w:del w:id="1971" w:author="Joo, Hye@ARB" w:date="2026-06-04T21:41:00Z"/>
          <w:rFonts w:ascii="Arial" w:hAnsi="Arial" w:cs="Arial"/>
        </w:rPr>
      </w:pPr>
      <w:del w:id="1972" w:author="Joo, Hye@ARB" w:date="2026-06-04T21:41:00Z">
        <w:r w:rsidRPr="006C1968" w:rsidDel="005D2A09">
          <w:rPr>
            <w:rFonts w:ascii="Arial" w:hAnsi="Arial" w:cs="Arial"/>
          </w:rPr>
          <w:delText>ULEV70 HEV Contribution Factor = 0.070 - [(Zero-emission VMT Allowance) x 0.020]</w:delText>
        </w:r>
      </w:del>
    </w:p>
    <w:p w14:paraId="0BE99A99" w14:textId="0A0FA064" w:rsidR="0048243B" w:rsidRPr="006C1968" w:rsidDel="005D2A09" w:rsidRDefault="0048243B" w:rsidP="00D00670">
      <w:pPr>
        <w:keepLines/>
        <w:widowControl w:val="0"/>
        <w:spacing w:line="240" w:lineRule="auto"/>
        <w:ind w:left="1079" w:right="1530"/>
        <w:rPr>
          <w:del w:id="1973" w:author="Joo, Hye@ARB" w:date="2026-06-04T21:41:00Z"/>
          <w:rFonts w:ascii="Arial" w:hAnsi="Arial" w:cs="Arial"/>
        </w:rPr>
      </w:pPr>
      <w:del w:id="1974" w:author="Joo, Hye@ARB" w:date="2026-06-04T21:41:00Z">
        <w:r w:rsidRPr="006C1968" w:rsidDel="005D2A09">
          <w:rPr>
            <w:rFonts w:ascii="Arial" w:hAnsi="Arial" w:cs="Arial"/>
          </w:rPr>
          <w:delText>ULEV50 HEV Contribution Factor = 0.050 - [(Zero-emission VMT Allowance) x 0.020]</w:delText>
        </w:r>
      </w:del>
    </w:p>
    <w:p w14:paraId="1BDCA904" w14:textId="77A9CD4D" w:rsidR="0048243B" w:rsidRPr="006C1968" w:rsidDel="005D2A09" w:rsidRDefault="0048243B" w:rsidP="00D00670">
      <w:pPr>
        <w:keepLines/>
        <w:widowControl w:val="0"/>
        <w:tabs>
          <w:tab w:val="left" w:pos="9353"/>
        </w:tabs>
        <w:spacing w:line="240" w:lineRule="auto"/>
        <w:ind w:left="1079" w:right="1530"/>
        <w:rPr>
          <w:del w:id="1975" w:author="Joo, Hye@ARB" w:date="2026-06-04T21:41:00Z"/>
          <w:rFonts w:ascii="Arial" w:hAnsi="Arial" w:cs="Arial"/>
        </w:rPr>
      </w:pPr>
      <w:del w:id="1976" w:author="Joo, Hye@ARB" w:date="2026-06-04T21:41:00Z">
        <w:r w:rsidRPr="006C1968" w:rsidDel="005D2A09">
          <w:rPr>
            <w:rFonts w:ascii="Arial" w:hAnsi="Arial" w:cs="Arial"/>
          </w:rPr>
          <w:delText>SULEV30</w:delText>
        </w:r>
        <w:r w:rsidRPr="006C1968" w:rsidDel="005D2A09">
          <w:rPr>
            <w:rFonts w:ascii="Arial" w:hAnsi="Arial" w:cs="Arial"/>
            <w:spacing w:val="-3"/>
          </w:rPr>
          <w:delText xml:space="preserve"> </w:delText>
        </w:r>
        <w:r w:rsidRPr="006C1968" w:rsidDel="005D2A09">
          <w:rPr>
            <w:rFonts w:ascii="Arial" w:hAnsi="Arial" w:cs="Arial"/>
          </w:rPr>
          <w:delText>HEV</w:delText>
        </w:r>
        <w:r w:rsidRPr="006C1968" w:rsidDel="005D2A09">
          <w:rPr>
            <w:rFonts w:ascii="Arial" w:hAnsi="Arial" w:cs="Arial"/>
            <w:spacing w:val="-4"/>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5"/>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0.030</w:delText>
        </w:r>
        <w:r w:rsidRPr="006C1968" w:rsidDel="005D2A09">
          <w:rPr>
            <w:rFonts w:ascii="Arial" w:hAnsi="Arial" w:cs="Arial"/>
            <w:spacing w:val="-3"/>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3"/>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5"/>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rPr>
          <w:delText xml:space="preserve">0.010] </w:delText>
        </w:r>
      </w:del>
    </w:p>
    <w:p w14:paraId="7B4CB23A" w14:textId="050325F4" w:rsidR="0048243B" w:rsidRPr="006C1968" w:rsidDel="005D2A09" w:rsidRDefault="0048243B" w:rsidP="00D00670">
      <w:pPr>
        <w:keepLines/>
        <w:widowControl w:val="0"/>
        <w:spacing w:line="240" w:lineRule="auto"/>
        <w:ind w:left="1079" w:right="1530"/>
        <w:rPr>
          <w:del w:id="1977" w:author="Joo, Hye@ARB" w:date="2026-06-04T21:41:00Z"/>
          <w:rFonts w:ascii="Arial" w:hAnsi="Arial" w:cs="Arial"/>
        </w:rPr>
      </w:pPr>
      <w:del w:id="1978" w:author="Joo, Hye@ARB" w:date="2026-06-04T21:41:00Z">
        <w:r w:rsidRPr="006C1968" w:rsidDel="005D2A09">
          <w:rPr>
            <w:rFonts w:ascii="Arial" w:hAnsi="Arial" w:cs="Arial"/>
          </w:rPr>
          <w:delText>SULEV20</w:delText>
        </w:r>
        <w:r w:rsidRPr="006C1968" w:rsidDel="005D2A09">
          <w:rPr>
            <w:rFonts w:ascii="Arial" w:hAnsi="Arial" w:cs="Arial"/>
            <w:spacing w:val="-6"/>
          </w:rPr>
          <w:delText xml:space="preserve"> </w:delText>
        </w:r>
        <w:r w:rsidRPr="006C1968" w:rsidDel="005D2A09">
          <w:rPr>
            <w:rFonts w:ascii="Arial" w:hAnsi="Arial" w:cs="Arial"/>
          </w:rPr>
          <w:delText>HEV</w:delText>
        </w:r>
        <w:r w:rsidRPr="006C1968" w:rsidDel="005D2A09">
          <w:rPr>
            <w:rFonts w:ascii="Arial" w:hAnsi="Arial" w:cs="Arial"/>
            <w:spacing w:val="-5"/>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6"/>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0.020</w:delText>
        </w:r>
        <w:r w:rsidRPr="006C1968" w:rsidDel="005D2A09">
          <w:rPr>
            <w:rFonts w:ascii="Arial" w:hAnsi="Arial" w:cs="Arial"/>
            <w:spacing w:val="-4"/>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4"/>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6"/>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spacing w:val="-2"/>
          </w:rPr>
          <w:delText>0.020]</w:delText>
        </w:r>
      </w:del>
    </w:p>
    <w:p w14:paraId="485E489E" w14:textId="64D3C4C6" w:rsidR="0048243B" w:rsidRPr="006C1968" w:rsidDel="005D2A09" w:rsidRDefault="0048243B" w:rsidP="009A18CE">
      <w:pPr>
        <w:pStyle w:val="BodyText"/>
        <w:keepLines/>
        <w:spacing w:before="25"/>
        <w:rPr>
          <w:del w:id="1979" w:author="Joo, Hye@ARB" w:date="2026-06-04T21:41:00Z"/>
          <w:rFonts w:ascii="Arial" w:hAnsi="Arial" w:cs="Arial"/>
          <w:sz w:val="22"/>
        </w:rPr>
      </w:pPr>
    </w:p>
    <w:p w14:paraId="64149E74" w14:textId="4E883B78" w:rsidR="0048243B" w:rsidRPr="006C1968" w:rsidDel="005D2A09" w:rsidRDefault="0048243B" w:rsidP="009A18CE">
      <w:pPr>
        <w:pStyle w:val="BodyText"/>
        <w:keepLines/>
        <w:ind w:left="1079" w:right="1109"/>
        <w:rPr>
          <w:del w:id="1980" w:author="Joo, Hye@ARB" w:date="2026-06-04T21:41:00Z"/>
          <w:rFonts w:ascii="Arial" w:hAnsi="Arial" w:cs="Arial"/>
        </w:rPr>
      </w:pPr>
      <w:del w:id="1981" w:author="Joo, Hye@ARB" w:date="2026-06-04T21:41:00Z">
        <w:r w:rsidRPr="006C1968" w:rsidDel="005D2A09">
          <w:rPr>
            <w:rFonts w:ascii="Arial" w:hAnsi="Arial" w:cs="Arial"/>
          </w:rPr>
          <w:delText>Where the Zero-emission VMT Allowance for 2015 through 2017 model year off-vehicle charge capable HEVs is determined in accordance with section C.3 of the “California Exhaust Emission Standards and Test Procedures for 2009 through 2017 Model Zero- Emission</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Hybrid</w:delText>
        </w:r>
        <w:r w:rsidRPr="006C1968" w:rsidDel="005D2A09">
          <w:rPr>
            <w:rFonts w:ascii="Arial" w:hAnsi="Arial" w:cs="Arial"/>
            <w:spacing w:val="-4"/>
          </w:rPr>
          <w:delText xml:space="preserve"> </w:delText>
        </w:r>
        <w:r w:rsidRPr="006C1968" w:rsidDel="005D2A09">
          <w:rPr>
            <w:rFonts w:ascii="Arial" w:hAnsi="Arial" w:cs="Arial"/>
          </w:rPr>
          <w:delText>Electric</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Passenger</w:delText>
        </w:r>
        <w:r w:rsidRPr="006C1968" w:rsidDel="005D2A09">
          <w:rPr>
            <w:rFonts w:ascii="Arial" w:hAnsi="Arial" w:cs="Arial"/>
            <w:spacing w:val="-4"/>
          </w:rPr>
          <w:delText xml:space="preserve"> </w:delText>
        </w:r>
        <w:r w:rsidRPr="006C1968" w:rsidDel="005D2A09">
          <w:rPr>
            <w:rFonts w:ascii="Arial" w:hAnsi="Arial" w:cs="Arial"/>
          </w:rPr>
          <w:delText>Car,</w:delText>
        </w:r>
        <w:r w:rsidRPr="006C1968" w:rsidDel="005D2A09">
          <w:rPr>
            <w:rFonts w:ascii="Arial" w:hAnsi="Arial" w:cs="Arial"/>
            <w:spacing w:val="-4"/>
          </w:rPr>
          <w:delText xml:space="preserve"> </w:delText>
        </w:r>
        <w:r w:rsidRPr="006C1968" w:rsidDel="005D2A09">
          <w:rPr>
            <w:rFonts w:ascii="Arial" w:hAnsi="Arial" w:cs="Arial"/>
          </w:rPr>
          <w:delText>Light-Duty</w:delText>
        </w:r>
        <w:r w:rsidRPr="006C1968" w:rsidDel="005D2A09">
          <w:rPr>
            <w:rFonts w:ascii="Arial" w:hAnsi="Arial" w:cs="Arial"/>
            <w:spacing w:val="-4"/>
          </w:rPr>
          <w:delText xml:space="preserve"> </w:delText>
        </w:r>
        <w:r w:rsidRPr="006C1968" w:rsidDel="005D2A09">
          <w:rPr>
            <w:rFonts w:ascii="Arial" w:hAnsi="Arial" w:cs="Arial"/>
          </w:rPr>
          <w:delText>Truck</w:delText>
        </w:r>
        <w:r w:rsidRPr="006C1968" w:rsidDel="005D2A09">
          <w:rPr>
            <w:rFonts w:ascii="Arial" w:hAnsi="Arial" w:cs="Arial"/>
            <w:spacing w:val="-4"/>
          </w:rPr>
          <w:delText xml:space="preserve"> </w:delText>
        </w:r>
        <w:r w:rsidRPr="006C1968" w:rsidDel="005D2A09">
          <w:rPr>
            <w:rFonts w:ascii="Arial" w:hAnsi="Arial" w:cs="Arial"/>
          </w:rPr>
          <w:delText>and Medium-Duty Vehicle Classes.”</w:delText>
        </w:r>
        <w:r w:rsidRPr="006C1968" w:rsidDel="005D2A09">
          <w:rPr>
            <w:rFonts w:ascii="Arial" w:hAnsi="Arial" w:cs="Arial"/>
            <w:spacing w:val="40"/>
          </w:rPr>
          <w:delText xml:space="preserve"> </w:delText>
        </w:r>
        <w:r w:rsidRPr="006C1968" w:rsidDel="005D2A09">
          <w:rPr>
            <w:rFonts w:ascii="Arial" w:hAnsi="Arial" w:cs="Arial"/>
          </w:rPr>
          <w:delText>For the 2018 and subsequent model years, the Zero- emission VMT</w:delText>
        </w:r>
        <w:r w:rsidRPr="006C1968" w:rsidDel="005D2A09">
          <w:rPr>
            <w:rFonts w:ascii="Arial" w:hAnsi="Arial" w:cs="Arial"/>
            <w:spacing w:val="-1"/>
          </w:rPr>
          <w:delText xml:space="preserve"> </w:delText>
        </w:r>
        <w:r w:rsidRPr="006C1968" w:rsidDel="005D2A09">
          <w:rPr>
            <w:rFonts w:ascii="Arial" w:hAnsi="Arial" w:cs="Arial"/>
          </w:rPr>
          <w:delText>Allowance</w:delText>
        </w:r>
        <w:r w:rsidRPr="006C1968" w:rsidDel="005D2A09">
          <w:rPr>
            <w:rFonts w:ascii="Arial" w:hAnsi="Arial" w:cs="Arial"/>
            <w:spacing w:val="-1"/>
          </w:rPr>
          <w:delText xml:space="preserve"> </w:delText>
        </w:r>
        <w:r w:rsidRPr="006C1968" w:rsidDel="005D2A09">
          <w:rPr>
            <w:rFonts w:ascii="Arial" w:hAnsi="Arial" w:cs="Arial"/>
          </w:rPr>
          <w:delText>is equal to the</w:delText>
        </w:r>
        <w:r w:rsidRPr="006C1968" w:rsidDel="005D2A09">
          <w:rPr>
            <w:rFonts w:ascii="Arial" w:hAnsi="Arial" w:cs="Arial"/>
            <w:spacing w:val="-1"/>
          </w:rPr>
          <w:delText xml:space="preserve"> </w:delText>
        </w:r>
        <w:r w:rsidRPr="006C1968" w:rsidDel="005D2A09">
          <w:rPr>
            <w:rFonts w:ascii="Arial" w:hAnsi="Arial" w:cs="Arial"/>
          </w:rPr>
          <w:delText>sum of</w:delText>
        </w:r>
        <w:r w:rsidRPr="006C1968" w:rsidDel="005D2A09">
          <w:rPr>
            <w:rFonts w:ascii="Arial" w:hAnsi="Arial" w:cs="Arial"/>
            <w:spacing w:val="-1"/>
          </w:rPr>
          <w:delText xml:space="preserve"> </w:delText>
        </w:r>
        <w:r w:rsidRPr="006C1968" w:rsidDel="005D2A09">
          <w:rPr>
            <w:rFonts w:ascii="Arial" w:hAnsi="Arial" w:cs="Arial"/>
          </w:rPr>
          <w:delText>the</w:delText>
        </w:r>
        <w:r w:rsidRPr="006C1968" w:rsidDel="005D2A09">
          <w:rPr>
            <w:rFonts w:ascii="Arial" w:hAnsi="Arial" w:cs="Arial"/>
            <w:spacing w:val="-1"/>
          </w:rPr>
          <w:delText xml:space="preserve"> </w:delText>
        </w:r>
        <w:r w:rsidRPr="006C1968" w:rsidDel="005D2A09">
          <w:rPr>
            <w:rFonts w:ascii="Arial" w:hAnsi="Arial" w:cs="Arial"/>
          </w:rPr>
          <w:delText>Zero-Emission Vehicles Miles Traveled TZEV Allowance and the Allowance for US06 Capability in section C.3.3 of the “California Exhaust Emission Standards and Test Procedures for 2018 and Subsequent Model Zero- Emission</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Hybrid</w:delText>
        </w:r>
        <w:r w:rsidRPr="006C1968" w:rsidDel="005D2A09">
          <w:rPr>
            <w:rFonts w:ascii="Arial" w:hAnsi="Arial" w:cs="Arial"/>
            <w:spacing w:val="-4"/>
          </w:rPr>
          <w:delText xml:space="preserve"> </w:delText>
        </w:r>
        <w:r w:rsidRPr="006C1968" w:rsidDel="005D2A09">
          <w:rPr>
            <w:rFonts w:ascii="Arial" w:hAnsi="Arial" w:cs="Arial"/>
          </w:rPr>
          <w:delText>Electric</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Passenger</w:delText>
        </w:r>
        <w:r w:rsidRPr="006C1968" w:rsidDel="005D2A09">
          <w:rPr>
            <w:rFonts w:ascii="Arial" w:hAnsi="Arial" w:cs="Arial"/>
            <w:spacing w:val="-4"/>
          </w:rPr>
          <w:delText xml:space="preserve"> </w:delText>
        </w:r>
        <w:r w:rsidRPr="006C1968" w:rsidDel="005D2A09">
          <w:rPr>
            <w:rFonts w:ascii="Arial" w:hAnsi="Arial" w:cs="Arial"/>
          </w:rPr>
          <w:delText>Car,</w:delText>
        </w:r>
        <w:r w:rsidRPr="006C1968" w:rsidDel="005D2A09">
          <w:rPr>
            <w:rFonts w:ascii="Arial" w:hAnsi="Arial" w:cs="Arial"/>
            <w:spacing w:val="-4"/>
          </w:rPr>
          <w:delText xml:space="preserve"> </w:delText>
        </w:r>
        <w:r w:rsidRPr="006C1968" w:rsidDel="005D2A09">
          <w:rPr>
            <w:rFonts w:ascii="Arial" w:hAnsi="Arial" w:cs="Arial"/>
          </w:rPr>
          <w:delText>Light-Duty</w:delText>
        </w:r>
        <w:r w:rsidRPr="006C1968" w:rsidDel="005D2A09">
          <w:rPr>
            <w:rFonts w:ascii="Arial" w:hAnsi="Arial" w:cs="Arial"/>
            <w:spacing w:val="-4"/>
          </w:rPr>
          <w:delText xml:space="preserve"> </w:delText>
        </w:r>
        <w:r w:rsidRPr="006C1968" w:rsidDel="005D2A09">
          <w:rPr>
            <w:rFonts w:ascii="Arial" w:hAnsi="Arial" w:cs="Arial"/>
          </w:rPr>
          <w:delText>Truck</w:delText>
        </w:r>
        <w:r w:rsidRPr="006C1968" w:rsidDel="005D2A09">
          <w:rPr>
            <w:rFonts w:ascii="Arial" w:hAnsi="Arial" w:cs="Arial"/>
            <w:spacing w:val="-4"/>
          </w:rPr>
          <w:delText xml:space="preserve"> </w:delText>
        </w:r>
        <w:r w:rsidRPr="006C1968" w:rsidDel="005D2A09">
          <w:rPr>
            <w:rFonts w:ascii="Arial" w:hAnsi="Arial" w:cs="Arial"/>
          </w:rPr>
          <w:delText xml:space="preserve">and Medium-Duty Vehicle </w:delText>
        </w:r>
        <w:r w:rsidRPr="00195B91" w:rsidDel="005D2A09">
          <w:rPr>
            <w:rFonts w:ascii="Arial" w:hAnsi="Arial" w:cs="Arial"/>
          </w:rPr>
          <w:delText>Classes,” as applicable.</w:delText>
        </w:r>
        <w:r w:rsidRPr="00195B91" w:rsidDel="005D2A09">
          <w:rPr>
            <w:rFonts w:ascii="Arial" w:hAnsi="Arial" w:cs="Arial"/>
            <w:spacing w:val="40"/>
          </w:rPr>
          <w:delText xml:space="preserve"> </w:delText>
        </w:r>
        <w:r w:rsidRPr="00195B91" w:rsidDel="005D2A09">
          <w:rPr>
            <w:rFonts w:ascii="Arial" w:hAnsi="Arial" w:cs="Arial"/>
          </w:rPr>
          <w:delText>For the purposes of this subsection (b)(1)(B)2</w:delText>
        </w:r>
        <w:r w:rsidR="006C1968" w:rsidDel="005D2A09">
          <w:rPr>
            <w:rFonts w:ascii="Arial" w:hAnsi="Arial" w:cs="Arial"/>
          </w:rPr>
          <w:delText>.</w:delText>
        </w:r>
        <w:r w:rsidRPr="00195B91" w:rsidDel="005D2A09">
          <w:rPr>
            <w:rFonts w:ascii="Arial" w:hAnsi="Arial" w:cs="Arial"/>
          </w:rPr>
          <w:delText xml:space="preserve">, the </w:delText>
        </w:r>
        <w:r w:rsidRPr="006C1968" w:rsidDel="005D2A09">
          <w:rPr>
            <w:rFonts w:ascii="Arial" w:hAnsi="Arial" w:cs="Arial"/>
          </w:rPr>
          <w:delText>maximum allowable Zero-emission VMT Allowance that may be used in these equations is 1.0.</w:delText>
        </w:r>
      </w:del>
    </w:p>
    <w:p w14:paraId="060FA5CE" w14:textId="787BE504" w:rsidR="0048243B" w:rsidRPr="006C1968" w:rsidDel="005D2A09" w:rsidRDefault="0048243B" w:rsidP="009A18CE">
      <w:pPr>
        <w:pStyle w:val="Heading4"/>
        <w:keepNext w:val="0"/>
        <w:widowControl w:val="0"/>
        <w:spacing w:line="240" w:lineRule="auto"/>
        <w:rPr>
          <w:del w:id="1982" w:author="Joo, Hye@ARB" w:date="2026-06-04T21:41:00Z"/>
          <w:rFonts w:ascii="Arial" w:hAnsi="Arial" w:cs="Arial"/>
        </w:rPr>
      </w:pPr>
      <w:del w:id="1983" w:author="Joo, Hye@ARB" w:date="2026-06-04T21:41:00Z">
        <w:r w:rsidRPr="006C1968" w:rsidDel="005D2A09">
          <w:rPr>
            <w:rFonts w:ascii="Arial" w:hAnsi="Arial" w:cs="Arial"/>
          </w:rPr>
          <w:delText>Phase-In</w:delText>
        </w:r>
        <w:r w:rsidRPr="006C1968" w:rsidDel="005D2A09">
          <w:rPr>
            <w:rFonts w:ascii="Arial" w:hAnsi="Arial" w:cs="Arial"/>
            <w:spacing w:val="-3"/>
          </w:rPr>
          <w:delText xml:space="preserve"> </w:delText>
        </w:r>
        <w:r w:rsidRPr="006C1968" w:rsidDel="005D2A09">
          <w:rPr>
            <w:rFonts w:ascii="Arial" w:hAnsi="Arial" w:cs="Arial"/>
          </w:rPr>
          <w:delText>Requirements</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Small</w:delText>
        </w:r>
        <w:r w:rsidRPr="006C1968" w:rsidDel="005D2A09">
          <w:rPr>
            <w:rFonts w:ascii="Arial" w:hAnsi="Arial" w:cs="Arial"/>
            <w:spacing w:val="-2"/>
          </w:rPr>
          <w:delText xml:space="preserve"> </w:delText>
        </w:r>
        <w:r w:rsidRPr="006C1968" w:rsidDel="005D2A09">
          <w:rPr>
            <w:rFonts w:ascii="Arial" w:hAnsi="Arial" w:cs="Arial"/>
          </w:rPr>
          <w:delText>Volume</w:delText>
        </w:r>
        <w:r w:rsidRPr="006C1968" w:rsidDel="005D2A09">
          <w:rPr>
            <w:rFonts w:ascii="Arial" w:hAnsi="Arial" w:cs="Arial"/>
            <w:spacing w:val="-3"/>
          </w:rPr>
          <w:delText xml:space="preserve"> </w:delText>
        </w:r>
        <w:r w:rsidRPr="006C1968" w:rsidDel="005D2A09">
          <w:rPr>
            <w:rFonts w:ascii="Arial" w:hAnsi="Arial" w:cs="Arial"/>
            <w:spacing w:val="-2"/>
          </w:rPr>
          <w:delText>Manufacturers.</w:delText>
        </w:r>
      </w:del>
    </w:p>
    <w:p w14:paraId="21588543" w14:textId="357EA430" w:rsidR="0048243B" w:rsidRPr="006C1968" w:rsidDel="005D2A09" w:rsidRDefault="0048243B" w:rsidP="009A18CE">
      <w:pPr>
        <w:pStyle w:val="Heading5"/>
        <w:keepNext w:val="0"/>
        <w:widowControl w:val="0"/>
        <w:spacing w:line="240" w:lineRule="auto"/>
        <w:rPr>
          <w:del w:id="1984" w:author="Joo, Hye@ARB" w:date="2026-06-04T21:41:00Z"/>
          <w:rFonts w:ascii="Arial" w:hAnsi="Arial" w:cs="Arial"/>
        </w:rPr>
      </w:pPr>
      <w:del w:id="1985" w:author="Joo, Hye@ARB" w:date="2026-06-04T21:41:00Z">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2015</w:delText>
        </w:r>
        <w:r w:rsidRPr="006C1968" w:rsidDel="005D2A09">
          <w:rPr>
            <w:rFonts w:ascii="Arial" w:hAnsi="Arial" w:cs="Arial"/>
            <w:spacing w:val="-4"/>
          </w:rPr>
          <w:delText xml:space="preserve"> </w:delText>
        </w:r>
        <w:r w:rsidRPr="006C1968" w:rsidDel="005D2A09">
          <w:rPr>
            <w:rFonts w:ascii="Arial" w:hAnsi="Arial" w:cs="Arial"/>
          </w:rPr>
          <w:delText>through</w:delText>
        </w:r>
        <w:r w:rsidRPr="006C1968" w:rsidDel="005D2A09">
          <w:rPr>
            <w:rFonts w:ascii="Arial" w:hAnsi="Arial" w:cs="Arial"/>
            <w:spacing w:val="-4"/>
          </w:rPr>
          <w:delText xml:space="preserve"> </w:delText>
        </w:r>
        <w:r w:rsidRPr="006C1968" w:rsidDel="005D2A09">
          <w:rPr>
            <w:rFonts w:ascii="Arial" w:hAnsi="Arial" w:cs="Arial"/>
          </w:rPr>
          <w:delText>2016</w:delText>
        </w:r>
        <w:r w:rsidRPr="006C1968" w:rsidDel="005D2A09">
          <w:rPr>
            <w:rFonts w:ascii="Arial" w:hAnsi="Arial" w:cs="Arial"/>
            <w:spacing w:val="-2"/>
          </w:rPr>
          <w:delText xml:space="preserve"> </w:delText>
        </w:r>
        <w:r w:rsidRPr="006C1968" w:rsidDel="005D2A09">
          <w:rPr>
            <w:rFonts w:ascii="Arial" w:hAnsi="Arial" w:cs="Arial"/>
          </w:rPr>
          <w:delText>model</w:delText>
        </w:r>
        <w:r w:rsidRPr="006C1968" w:rsidDel="005D2A09">
          <w:rPr>
            <w:rFonts w:ascii="Arial" w:hAnsi="Arial" w:cs="Arial"/>
            <w:spacing w:val="-4"/>
          </w:rPr>
          <w:delText xml:space="preserve"> </w:delText>
        </w:r>
        <w:r w:rsidRPr="006C1968" w:rsidDel="005D2A09">
          <w:rPr>
            <w:rFonts w:ascii="Arial" w:hAnsi="Arial" w:cs="Arial"/>
          </w:rPr>
          <w:delText>years,</w:delText>
        </w:r>
        <w:r w:rsidRPr="006C1968" w:rsidDel="005D2A09">
          <w:rPr>
            <w:rFonts w:ascii="Arial" w:hAnsi="Arial" w:cs="Arial"/>
            <w:spacing w:val="-4"/>
          </w:rPr>
          <w:delText xml:space="preserve"> </w:delText>
        </w:r>
        <w:r w:rsidRPr="006C1968" w:rsidDel="005D2A09">
          <w:rPr>
            <w:rFonts w:ascii="Arial" w:hAnsi="Arial" w:cs="Arial"/>
          </w:rPr>
          <w:delText>a</w:delText>
        </w:r>
        <w:r w:rsidRPr="006C1968" w:rsidDel="005D2A09">
          <w:rPr>
            <w:rFonts w:ascii="Arial" w:hAnsi="Arial" w:cs="Arial"/>
            <w:spacing w:val="-4"/>
          </w:rPr>
          <w:delText xml:space="preserve"> </w:delText>
        </w:r>
        <w:r w:rsidRPr="006C1968" w:rsidDel="005D2A09">
          <w:rPr>
            <w:rFonts w:ascii="Arial" w:hAnsi="Arial" w:cs="Arial"/>
          </w:rPr>
          <w:delText>small</w:delText>
        </w:r>
        <w:r w:rsidRPr="006C1968" w:rsidDel="005D2A09">
          <w:rPr>
            <w:rFonts w:ascii="Arial" w:hAnsi="Arial" w:cs="Arial"/>
            <w:spacing w:val="-4"/>
          </w:rPr>
          <w:delText xml:space="preserve"> </w:delText>
        </w:r>
        <w:r w:rsidRPr="006C1968" w:rsidDel="005D2A09">
          <w:rPr>
            <w:rFonts w:ascii="Arial" w:hAnsi="Arial" w:cs="Arial"/>
          </w:rPr>
          <w:delText>volume</w:delText>
        </w:r>
        <w:r w:rsidRPr="006C1968" w:rsidDel="005D2A09">
          <w:rPr>
            <w:rFonts w:ascii="Arial" w:hAnsi="Arial" w:cs="Arial"/>
            <w:spacing w:val="-4"/>
          </w:rPr>
          <w:delText xml:space="preserve"> </w:delText>
        </w:r>
        <w:r w:rsidRPr="006C1968" w:rsidDel="005D2A09">
          <w:rPr>
            <w:rFonts w:ascii="Arial" w:hAnsi="Arial" w:cs="Arial"/>
          </w:rPr>
          <w:delText>manufacturer</w:delText>
        </w:r>
        <w:r w:rsidRPr="006C1968" w:rsidDel="005D2A09">
          <w:rPr>
            <w:rFonts w:ascii="Arial" w:hAnsi="Arial" w:cs="Arial"/>
            <w:spacing w:val="-4"/>
          </w:rPr>
          <w:delText xml:space="preserve"> </w:delText>
        </w:r>
        <w:r w:rsidRPr="006C1968" w:rsidDel="005D2A09">
          <w:rPr>
            <w:rFonts w:ascii="Arial" w:hAnsi="Arial" w:cs="Arial"/>
          </w:rPr>
          <w:delText>shall not</w:delText>
        </w:r>
        <w:r w:rsidRPr="006C1968" w:rsidDel="005D2A09">
          <w:rPr>
            <w:rFonts w:ascii="Arial" w:hAnsi="Arial" w:cs="Arial"/>
            <w:spacing w:val="-3"/>
          </w:rPr>
          <w:delText xml:space="preserve"> </w:delText>
        </w:r>
        <w:r w:rsidRPr="006C1968" w:rsidDel="005D2A09">
          <w:rPr>
            <w:rFonts w:ascii="Arial" w:hAnsi="Arial" w:cs="Arial"/>
          </w:rPr>
          <w:delText>exceed</w:delText>
        </w:r>
        <w:r w:rsidRPr="006C1968" w:rsidDel="005D2A09">
          <w:rPr>
            <w:rFonts w:ascii="Arial" w:hAnsi="Arial" w:cs="Arial"/>
            <w:spacing w:val="-1"/>
          </w:rPr>
          <w:delText xml:space="preserve"> </w:delText>
        </w:r>
        <w:r w:rsidRPr="006C1968" w:rsidDel="005D2A09">
          <w:rPr>
            <w:rFonts w:ascii="Arial" w:hAnsi="Arial" w:cs="Arial"/>
          </w:rPr>
          <w:delText>a</w:delText>
        </w:r>
        <w:r w:rsidRPr="006C1968" w:rsidDel="005D2A09">
          <w:rPr>
            <w:rFonts w:ascii="Arial" w:hAnsi="Arial" w:cs="Arial"/>
            <w:spacing w:val="-4"/>
          </w:rPr>
          <w:delText xml:space="preserve"> </w:delText>
        </w:r>
        <w:r w:rsidRPr="006C1968" w:rsidDel="005D2A09">
          <w:rPr>
            <w:rFonts w:ascii="Arial" w:hAnsi="Arial" w:cs="Arial"/>
          </w:rPr>
          <w:delText>fleet</w:delText>
        </w:r>
        <w:r w:rsidRPr="006C1968" w:rsidDel="005D2A09">
          <w:rPr>
            <w:rFonts w:ascii="Arial" w:hAnsi="Arial" w:cs="Arial"/>
            <w:spacing w:val="-3"/>
          </w:rPr>
          <w:delText xml:space="preserve"> </w:delText>
        </w:r>
        <w:r w:rsidRPr="006C1968" w:rsidDel="005D2A09">
          <w:rPr>
            <w:rFonts w:ascii="Arial" w:hAnsi="Arial" w:cs="Arial"/>
          </w:rPr>
          <w:delText>average</w:delText>
        </w:r>
        <w:r w:rsidRPr="006C1968" w:rsidDel="005D2A09">
          <w:rPr>
            <w:rFonts w:ascii="Arial" w:hAnsi="Arial" w:cs="Arial"/>
            <w:spacing w:val="-4"/>
          </w:rPr>
          <w:delText xml:space="preserve"> </w:delText>
        </w:r>
        <w:r w:rsidRPr="006C1968" w:rsidDel="005D2A09">
          <w:rPr>
            <w:rFonts w:ascii="Arial" w:hAnsi="Arial" w:cs="Arial"/>
          </w:rPr>
          <w:delText>NMOG+NOx</w:delText>
        </w:r>
        <w:r w:rsidRPr="006C1968" w:rsidDel="005D2A09">
          <w:rPr>
            <w:rFonts w:ascii="Arial" w:hAnsi="Arial" w:cs="Arial"/>
            <w:spacing w:val="-3"/>
          </w:rPr>
          <w:delText xml:space="preserve"> </w:delText>
        </w:r>
        <w:r w:rsidRPr="006C1968" w:rsidDel="005D2A09">
          <w:rPr>
            <w:rFonts w:ascii="Arial" w:hAnsi="Arial" w:cs="Arial"/>
          </w:rPr>
          <w:delText>value</w:delText>
        </w:r>
        <w:r w:rsidRPr="006C1968" w:rsidDel="005D2A09">
          <w:rPr>
            <w:rFonts w:ascii="Arial" w:hAnsi="Arial" w:cs="Arial"/>
            <w:spacing w:val="-4"/>
          </w:rPr>
          <w:delText xml:space="preserve"> </w:delText>
        </w:r>
        <w:r w:rsidRPr="006C1968" w:rsidDel="005D2A09">
          <w:rPr>
            <w:rFonts w:ascii="Arial" w:hAnsi="Arial" w:cs="Arial"/>
          </w:rPr>
          <w:delText>of</w:delText>
        </w:r>
        <w:r w:rsidRPr="006C1968" w:rsidDel="005D2A09">
          <w:rPr>
            <w:rFonts w:ascii="Arial" w:hAnsi="Arial" w:cs="Arial"/>
            <w:spacing w:val="-2"/>
          </w:rPr>
          <w:delText xml:space="preserve"> </w:delText>
        </w:r>
        <w:r w:rsidRPr="006C1968" w:rsidDel="005D2A09">
          <w:rPr>
            <w:rFonts w:ascii="Arial" w:hAnsi="Arial" w:cs="Arial"/>
          </w:rPr>
          <w:delText>0.160</w:delText>
        </w:r>
        <w:r w:rsidRPr="006C1968" w:rsidDel="005D2A09">
          <w:rPr>
            <w:rFonts w:ascii="Arial" w:hAnsi="Arial" w:cs="Arial"/>
            <w:spacing w:val="-3"/>
          </w:rPr>
          <w:delText xml:space="preserve"> </w:delText>
        </w:r>
        <w:r w:rsidRPr="006C1968" w:rsidDel="005D2A09">
          <w:rPr>
            <w:rFonts w:ascii="Arial" w:hAnsi="Arial" w:cs="Arial"/>
          </w:rPr>
          <w:delText>g/mi</w:delText>
        </w:r>
        <w:r w:rsidRPr="006C1968" w:rsidDel="005D2A09">
          <w:rPr>
            <w:rFonts w:ascii="Arial" w:hAnsi="Arial" w:cs="Arial"/>
            <w:spacing w:val="-3"/>
          </w:rPr>
          <w:delText xml:space="preserve"> </w:delText>
        </w:r>
        <w:r w:rsidRPr="006C1968" w:rsidDel="005D2A09">
          <w:rPr>
            <w:rFonts w:ascii="Arial" w:hAnsi="Arial" w:cs="Arial"/>
          </w:rPr>
          <w:delText>for</w:delText>
        </w:r>
        <w:r w:rsidRPr="006C1968" w:rsidDel="005D2A09">
          <w:rPr>
            <w:rFonts w:ascii="Arial" w:hAnsi="Arial" w:cs="Arial"/>
            <w:spacing w:val="-4"/>
          </w:rPr>
          <w:delText xml:space="preserve"> </w:delText>
        </w:r>
        <w:r w:rsidRPr="006C1968" w:rsidDel="005D2A09">
          <w:rPr>
            <w:rFonts w:ascii="Arial" w:hAnsi="Arial" w:cs="Arial"/>
          </w:rPr>
          <w:delText>PCs</w:delText>
        </w:r>
        <w:r w:rsidRPr="006C1968" w:rsidDel="005D2A09">
          <w:rPr>
            <w:rFonts w:ascii="Arial" w:hAnsi="Arial" w:cs="Arial"/>
            <w:spacing w:val="-3"/>
          </w:rPr>
          <w:delText xml:space="preserve"> </w:delText>
        </w:r>
        <w:r w:rsidRPr="006C1968" w:rsidDel="005D2A09">
          <w:rPr>
            <w:rFonts w:ascii="Arial" w:hAnsi="Arial" w:cs="Arial"/>
          </w:rPr>
          <w:delText>and</w:delText>
        </w:r>
        <w:r w:rsidRPr="006C1968" w:rsidDel="005D2A09">
          <w:rPr>
            <w:rFonts w:ascii="Arial" w:hAnsi="Arial" w:cs="Arial"/>
            <w:spacing w:val="-3"/>
          </w:rPr>
          <w:delText xml:space="preserve"> </w:delText>
        </w:r>
        <w:r w:rsidRPr="006C1968" w:rsidDel="005D2A09">
          <w:rPr>
            <w:rFonts w:ascii="Arial" w:hAnsi="Arial" w:cs="Arial"/>
          </w:rPr>
          <w:delText>LDTs</w:delText>
        </w:r>
        <w:r w:rsidRPr="006C1968" w:rsidDel="005D2A09">
          <w:rPr>
            <w:rFonts w:ascii="Arial" w:hAnsi="Arial" w:cs="Arial"/>
            <w:spacing w:val="-3"/>
          </w:rPr>
          <w:delText xml:space="preserve"> </w:delText>
        </w:r>
        <w:r w:rsidRPr="006C1968" w:rsidDel="005D2A09">
          <w:rPr>
            <w:rFonts w:ascii="Arial" w:hAnsi="Arial" w:cs="Arial"/>
          </w:rPr>
          <w:delText>from</w:delText>
        </w:r>
        <w:r w:rsidRPr="006C1968" w:rsidDel="005D2A09">
          <w:rPr>
            <w:rFonts w:ascii="Arial" w:hAnsi="Arial" w:cs="Arial"/>
            <w:spacing w:val="-3"/>
          </w:rPr>
          <w:delText xml:space="preserve"> </w:delText>
        </w:r>
        <w:r w:rsidRPr="006C1968" w:rsidDel="005D2A09">
          <w:rPr>
            <w:rFonts w:ascii="Arial" w:hAnsi="Arial" w:cs="Arial"/>
          </w:rPr>
          <w:delText>0-3750 lbs. LVW or 0.160 g/mi for LDTs from 3751-5750 lbs. LVW calculated in accordance with subsection (b)(1)(B).</w:delText>
        </w:r>
        <w:r w:rsidRPr="006C1968" w:rsidDel="005D2A09">
          <w:rPr>
            <w:rFonts w:ascii="Arial" w:hAnsi="Arial" w:cs="Arial"/>
            <w:spacing w:val="40"/>
          </w:rPr>
          <w:delText xml:space="preserve"> </w:delText>
        </w:r>
        <w:r w:rsidRPr="006C1968" w:rsidDel="005D2A09">
          <w:rPr>
            <w:rFonts w:ascii="Arial" w:hAnsi="Arial" w:cs="Arial"/>
          </w:rPr>
          <w:delText>In the 2017 through 2021 model years, a small volume manufacturer shall not exceed a fleet average NMOG+NOx value of 0.125 g/mi for PCs and LDTs from 0-3750 lbs. LVW or 0.125 g/mi for LDTs from 3751 lbs. LVW - 8,500 lbs. GVW and MDPVs</w:delText>
        </w:r>
        <w:r w:rsidRPr="006C1968" w:rsidDel="005D2A09">
          <w:rPr>
            <w:rFonts w:ascii="Arial" w:hAnsi="Arial" w:cs="Arial"/>
            <w:spacing w:val="-4"/>
          </w:rPr>
          <w:delText xml:space="preserve"> </w:delText>
        </w:r>
        <w:r w:rsidRPr="006C1968" w:rsidDel="005D2A09">
          <w:rPr>
            <w:rFonts w:ascii="Arial" w:hAnsi="Arial" w:cs="Arial"/>
          </w:rPr>
          <w:delText>calculated</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accordance</w:delText>
        </w:r>
        <w:r w:rsidRPr="006C1968" w:rsidDel="005D2A09">
          <w:rPr>
            <w:rFonts w:ascii="Arial" w:hAnsi="Arial" w:cs="Arial"/>
            <w:spacing w:val="-3"/>
          </w:rPr>
          <w:delText xml:space="preserve"> </w:delText>
        </w:r>
        <w:r w:rsidRPr="006C1968" w:rsidDel="005D2A09">
          <w:rPr>
            <w:rFonts w:ascii="Arial" w:hAnsi="Arial" w:cs="Arial"/>
          </w:rPr>
          <w:delText>with</w:delText>
        </w:r>
        <w:r w:rsidRPr="006C1968" w:rsidDel="005D2A09">
          <w:rPr>
            <w:rFonts w:ascii="Arial" w:hAnsi="Arial" w:cs="Arial"/>
            <w:spacing w:val="-4"/>
          </w:rPr>
          <w:delText xml:space="preserve"> </w:delText>
        </w:r>
        <w:r w:rsidRPr="006C1968" w:rsidDel="005D2A09">
          <w:rPr>
            <w:rFonts w:ascii="Arial" w:hAnsi="Arial" w:cs="Arial"/>
          </w:rPr>
          <w:delText>subsection</w:delText>
        </w:r>
        <w:r w:rsidRPr="006C1968" w:rsidDel="005D2A09">
          <w:rPr>
            <w:rFonts w:ascii="Arial" w:hAnsi="Arial" w:cs="Arial"/>
            <w:spacing w:val="-4"/>
          </w:rPr>
          <w:delText xml:space="preserve"> </w:delText>
        </w:r>
        <w:r w:rsidRPr="006C1968" w:rsidDel="005D2A09">
          <w:rPr>
            <w:rFonts w:ascii="Arial" w:hAnsi="Arial" w:cs="Arial"/>
          </w:rPr>
          <w:delText>(b)(1)(B).</w:delText>
        </w:r>
        <w:r w:rsidRPr="006C1968" w:rsidDel="005D2A09">
          <w:rPr>
            <w:rFonts w:ascii="Arial" w:hAnsi="Arial" w:cs="Arial"/>
            <w:spacing w:val="40"/>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2022</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subsequent</w:delText>
        </w:r>
        <w:r w:rsidRPr="006C1968" w:rsidDel="005D2A09">
          <w:rPr>
            <w:rFonts w:ascii="Arial" w:hAnsi="Arial" w:cs="Arial"/>
            <w:spacing w:val="-4"/>
          </w:rPr>
          <w:delText xml:space="preserve"> </w:delText>
        </w:r>
        <w:r w:rsidRPr="006C1968" w:rsidDel="005D2A09">
          <w:rPr>
            <w:rFonts w:ascii="Arial" w:hAnsi="Arial" w:cs="Arial"/>
          </w:rPr>
          <w:delText>model years, a small volume manufacturer shall not exceed a fleet average NMOG+NOx value of 0.051</w:delText>
        </w:r>
        <w:r w:rsidRPr="006C1968" w:rsidDel="005D2A09">
          <w:rPr>
            <w:rFonts w:ascii="Arial" w:hAnsi="Arial" w:cs="Arial"/>
            <w:spacing w:val="-2"/>
          </w:rPr>
          <w:delText xml:space="preserve"> </w:delText>
        </w:r>
        <w:r w:rsidRPr="006C1968" w:rsidDel="005D2A09">
          <w:rPr>
            <w:rFonts w:ascii="Arial" w:hAnsi="Arial" w:cs="Arial"/>
          </w:rPr>
          <w:delText>g/mi</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PCs</w:delText>
        </w:r>
        <w:r w:rsidRPr="006C1968" w:rsidDel="005D2A09">
          <w:rPr>
            <w:rFonts w:ascii="Arial" w:hAnsi="Arial" w:cs="Arial"/>
            <w:spacing w:val="-2"/>
          </w:rPr>
          <w:delText xml:space="preserve"> </w:delText>
        </w:r>
        <w:r w:rsidRPr="006C1968" w:rsidDel="005D2A09">
          <w:rPr>
            <w:rFonts w:ascii="Arial" w:hAnsi="Arial" w:cs="Arial"/>
          </w:rPr>
          <w:delText>and</w:delText>
        </w:r>
        <w:r w:rsidRPr="006C1968" w:rsidDel="005D2A09">
          <w:rPr>
            <w:rFonts w:ascii="Arial" w:hAnsi="Arial" w:cs="Arial"/>
            <w:spacing w:val="-2"/>
          </w:rPr>
          <w:delText xml:space="preserve"> </w:delText>
        </w:r>
        <w:r w:rsidRPr="006C1968" w:rsidDel="005D2A09">
          <w:rPr>
            <w:rFonts w:ascii="Arial" w:hAnsi="Arial" w:cs="Arial"/>
          </w:rPr>
          <w:delText>LDTs</w:delText>
        </w:r>
        <w:r w:rsidRPr="006C1968" w:rsidDel="005D2A09">
          <w:rPr>
            <w:rFonts w:ascii="Arial" w:hAnsi="Arial" w:cs="Arial"/>
            <w:spacing w:val="-2"/>
          </w:rPr>
          <w:delText xml:space="preserve"> </w:delText>
        </w:r>
        <w:r w:rsidRPr="006C1968" w:rsidDel="005D2A09">
          <w:rPr>
            <w:rFonts w:ascii="Arial" w:hAnsi="Arial" w:cs="Arial"/>
          </w:rPr>
          <w:delText>from</w:delText>
        </w:r>
        <w:r w:rsidRPr="006C1968" w:rsidDel="005D2A09">
          <w:rPr>
            <w:rFonts w:ascii="Arial" w:hAnsi="Arial" w:cs="Arial"/>
            <w:spacing w:val="-2"/>
          </w:rPr>
          <w:delText xml:space="preserve"> </w:delText>
        </w:r>
        <w:r w:rsidRPr="006C1968" w:rsidDel="005D2A09">
          <w:rPr>
            <w:rFonts w:ascii="Arial" w:hAnsi="Arial" w:cs="Arial"/>
          </w:rPr>
          <w:delText>0-3750</w:delText>
        </w:r>
        <w:r w:rsidRPr="006C1968" w:rsidDel="005D2A09">
          <w:rPr>
            <w:rFonts w:ascii="Arial" w:hAnsi="Arial" w:cs="Arial"/>
            <w:spacing w:val="-2"/>
          </w:rPr>
          <w:delText xml:space="preserve"> </w:delText>
        </w:r>
        <w:r w:rsidRPr="006C1968" w:rsidDel="005D2A09">
          <w:rPr>
            <w:rFonts w:ascii="Arial" w:hAnsi="Arial" w:cs="Arial"/>
          </w:rPr>
          <w:delText>lbs.</w:delText>
        </w:r>
        <w:r w:rsidRPr="006C1968" w:rsidDel="005D2A09">
          <w:rPr>
            <w:rFonts w:ascii="Arial" w:hAnsi="Arial" w:cs="Arial"/>
            <w:spacing w:val="-2"/>
          </w:rPr>
          <w:delText xml:space="preserve"> </w:delText>
        </w:r>
        <w:r w:rsidRPr="006C1968" w:rsidDel="005D2A09">
          <w:rPr>
            <w:rFonts w:ascii="Arial" w:hAnsi="Arial" w:cs="Arial"/>
          </w:rPr>
          <w:delText>LVW</w:delText>
        </w:r>
        <w:r w:rsidRPr="006C1968" w:rsidDel="005D2A09">
          <w:rPr>
            <w:rFonts w:ascii="Arial" w:hAnsi="Arial" w:cs="Arial"/>
            <w:spacing w:val="-3"/>
          </w:rPr>
          <w:delText xml:space="preserve"> </w:delText>
        </w:r>
        <w:r w:rsidRPr="006C1968" w:rsidDel="005D2A09">
          <w:rPr>
            <w:rFonts w:ascii="Arial" w:hAnsi="Arial" w:cs="Arial"/>
          </w:rPr>
          <w:delText>or</w:delText>
        </w:r>
        <w:r w:rsidRPr="006C1968" w:rsidDel="005D2A09">
          <w:rPr>
            <w:rFonts w:ascii="Arial" w:hAnsi="Arial" w:cs="Arial"/>
            <w:spacing w:val="-3"/>
          </w:rPr>
          <w:delText xml:space="preserve"> </w:delText>
        </w:r>
        <w:r w:rsidRPr="006C1968" w:rsidDel="005D2A09">
          <w:rPr>
            <w:rFonts w:ascii="Arial" w:hAnsi="Arial" w:cs="Arial"/>
          </w:rPr>
          <w:delText>0.051</w:delText>
        </w:r>
        <w:r w:rsidRPr="006C1968" w:rsidDel="005D2A09">
          <w:rPr>
            <w:rFonts w:ascii="Arial" w:hAnsi="Arial" w:cs="Arial"/>
            <w:spacing w:val="-2"/>
          </w:rPr>
          <w:delText xml:space="preserve"> </w:delText>
        </w:r>
        <w:r w:rsidRPr="006C1968" w:rsidDel="005D2A09">
          <w:rPr>
            <w:rFonts w:ascii="Arial" w:hAnsi="Arial" w:cs="Arial"/>
          </w:rPr>
          <w:delText>g/mi</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LDTs</w:delText>
        </w:r>
        <w:r w:rsidRPr="006C1968" w:rsidDel="005D2A09">
          <w:rPr>
            <w:rFonts w:ascii="Arial" w:hAnsi="Arial" w:cs="Arial"/>
            <w:spacing w:val="-2"/>
          </w:rPr>
          <w:delText xml:space="preserve"> </w:delText>
        </w:r>
        <w:r w:rsidRPr="006C1968" w:rsidDel="005D2A09">
          <w:rPr>
            <w:rFonts w:ascii="Arial" w:hAnsi="Arial" w:cs="Arial"/>
          </w:rPr>
          <w:delText>from</w:delText>
        </w:r>
        <w:r w:rsidRPr="006C1968" w:rsidDel="005D2A09">
          <w:rPr>
            <w:rFonts w:ascii="Arial" w:hAnsi="Arial" w:cs="Arial"/>
            <w:spacing w:val="-2"/>
          </w:rPr>
          <w:delText xml:space="preserve"> </w:delText>
        </w:r>
        <w:r w:rsidRPr="006C1968" w:rsidDel="005D2A09">
          <w:rPr>
            <w:rFonts w:ascii="Arial" w:hAnsi="Arial" w:cs="Arial"/>
          </w:rPr>
          <w:delText>3751</w:delText>
        </w:r>
        <w:r w:rsidRPr="006C1968" w:rsidDel="005D2A09">
          <w:rPr>
            <w:rFonts w:ascii="Arial" w:hAnsi="Arial" w:cs="Arial"/>
            <w:spacing w:val="-2"/>
          </w:rPr>
          <w:delText xml:space="preserve"> </w:delText>
        </w:r>
        <w:r w:rsidRPr="006C1968" w:rsidDel="005D2A09">
          <w:rPr>
            <w:rFonts w:ascii="Arial" w:hAnsi="Arial" w:cs="Arial"/>
          </w:rPr>
          <w:delText>lbs. LVW - 8,500 lbs. GVW and MDPVs calculated in accordance with subsection (b)(1)(B).</w:delText>
        </w:r>
        <w:r w:rsidRPr="006C1968" w:rsidDel="005D2A09">
          <w:rPr>
            <w:rFonts w:ascii="Arial" w:hAnsi="Arial" w:cs="Arial"/>
            <w:spacing w:val="40"/>
          </w:rPr>
          <w:delText xml:space="preserve"> </w:delText>
        </w:r>
        <w:r w:rsidRPr="006C1968" w:rsidDel="005D2A09">
          <w:rPr>
            <w:rFonts w:ascii="Arial" w:hAnsi="Arial" w:cs="Arial"/>
          </w:rPr>
          <w:delText>For the 2015 through 2021 model years, a small volume manufacturer may certify its vehicles to the LEV II exhaust standards in section 1961.</w:delText>
        </w:r>
        <w:r w:rsidRPr="006C1968" w:rsidDel="005D2A09">
          <w:rPr>
            <w:rFonts w:ascii="Arial" w:hAnsi="Arial" w:cs="Arial"/>
            <w:spacing w:val="40"/>
          </w:rPr>
          <w:delText xml:space="preserve"> </w:delText>
        </w:r>
        <w:r w:rsidRPr="006C1968" w:rsidDel="005D2A09">
          <w:rPr>
            <w:rFonts w:ascii="Arial" w:hAnsi="Arial" w:cs="Arial"/>
          </w:rPr>
          <w:delText>All vehicles certified by a small volume manufacturer for the 2022 and subsequent model years must meet the LEV III exhaust standards in this section.</w:delText>
        </w:r>
      </w:del>
    </w:p>
    <w:p w14:paraId="5BFD225F" w14:textId="2B968D67" w:rsidR="0048243B" w:rsidRPr="00267FF0" w:rsidDel="005D2A09" w:rsidRDefault="0048243B" w:rsidP="009A18CE">
      <w:pPr>
        <w:pStyle w:val="Heading5"/>
        <w:keepNext w:val="0"/>
        <w:widowControl w:val="0"/>
        <w:spacing w:line="240" w:lineRule="auto"/>
        <w:rPr>
          <w:del w:id="1986" w:author="Joo, Hye@ARB" w:date="2026-06-04T21:41:00Z"/>
          <w:rFonts w:ascii="Arial" w:hAnsi="Arial" w:cs="Arial"/>
        </w:rPr>
      </w:pPr>
      <w:del w:id="1987" w:author="Joo, Hye@ARB" w:date="2026-06-04T21:41:00Z">
        <w:r w:rsidRPr="00267FF0" w:rsidDel="005D2A09">
          <w:rPr>
            <w:rFonts w:ascii="Arial" w:hAnsi="Arial" w:cs="Arial"/>
          </w:rPr>
          <w:lastRenderedPageBreak/>
          <w:delText>If a manufacturer's average California sales exceeds 4500 units of new PCs, LDTs, MDVs, heavy-duty vehicles, and heavy-duty engines based on the average number of vehicles sold for the three previous consecutive model years, the manufacturer shall no longer be treated as a small volume manufacturer.</w:delText>
        </w:r>
        <w:r w:rsidRPr="00267FF0" w:rsidDel="005D2A09">
          <w:rPr>
            <w:rFonts w:ascii="Arial" w:hAnsi="Arial" w:cs="Arial"/>
            <w:spacing w:val="40"/>
          </w:rPr>
          <w:delText xml:space="preserve"> </w:delText>
        </w:r>
        <w:r w:rsidRPr="00267FF0" w:rsidDel="005D2A09">
          <w:rPr>
            <w:rFonts w:ascii="Arial" w:hAnsi="Arial" w:cs="Arial"/>
          </w:rPr>
          <w:delText>If this is the first time the manufacturer exceeds the 4500 unit sales limit, the manufacturer must comply with the fleet average requirements applicable to a large volume manufacturer, as specified in subsection (b)(1)(A) beginning with the fourth model year after the last of the three consecutive model years.</w:delText>
        </w:r>
        <w:r w:rsidRPr="00267FF0" w:rsidDel="005D2A09">
          <w:rPr>
            <w:rFonts w:ascii="Arial" w:hAnsi="Arial" w:cs="Arial"/>
            <w:spacing w:val="40"/>
          </w:rPr>
          <w:delText xml:space="preserve"> </w:delText>
        </w:r>
        <w:r w:rsidRPr="00267FF0" w:rsidDel="005D2A09">
          <w:rPr>
            <w:rFonts w:ascii="Arial" w:hAnsi="Arial" w:cs="Arial"/>
          </w:rPr>
          <w:delText>If during this four year lead time period the manufacturer’s sales drop below the 4500 unit sales limit and then increase again above the 4500 unit sales limit, the four year lead</w:delText>
        </w:r>
        <w:r w:rsidRPr="00267FF0" w:rsidDel="005D2A09">
          <w:rPr>
            <w:rFonts w:ascii="Arial" w:hAnsi="Arial" w:cs="Arial"/>
            <w:spacing w:val="40"/>
          </w:rPr>
          <w:delText xml:space="preserve"> </w:delText>
        </w:r>
        <w:r w:rsidRPr="00267FF0" w:rsidDel="005D2A09">
          <w:rPr>
            <w:rFonts w:ascii="Arial" w:hAnsi="Arial" w:cs="Arial"/>
          </w:rPr>
          <w:delText>time period shall be calculated based on the first model year in which the manufacturer again exceeds the 4500 unit sales limit.</w:delText>
        </w:r>
        <w:r w:rsidRPr="00267FF0" w:rsidDel="005D2A09">
          <w:rPr>
            <w:rFonts w:ascii="Arial" w:hAnsi="Arial" w:cs="Arial"/>
            <w:spacing w:val="40"/>
          </w:rPr>
          <w:delText xml:space="preserve"> </w:delText>
        </w:r>
        <w:r w:rsidRPr="00267FF0" w:rsidDel="005D2A09">
          <w:rPr>
            <w:rFonts w:ascii="Arial" w:hAnsi="Arial" w:cs="Arial"/>
          </w:rPr>
          <w:delText>Except as noted above – i.e., if this is not the first time the manufacturer</w:delText>
        </w:r>
        <w:r w:rsidRPr="00267FF0" w:rsidDel="005D2A09">
          <w:rPr>
            <w:rFonts w:ascii="Arial" w:hAnsi="Arial" w:cs="Arial"/>
            <w:spacing w:val="-4"/>
          </w:rPr>
          <w:delText xml:space="preserve"> </w:delText>
        </w:r>
        <w:r w:rsidRPr="00267FF0" w:rsidDel="005D2A09">
          <w:rPr>
            <w:rFonts w:ascii="Arial" w:hAnsi="Arial" w:cs="Arial"/>
          </w:rPr>
          <w:delText>has</w:delText>
        </w:r>
        <w:r w:rsidRPr="00267FF0" w:rsidDel="005D2A09">
          <w:rPr>
            <w:rFonts w:ascii="Arial" w:hAnsi="Arial" w:cs="Arial"/>
            <w:spacing w:val="-1"/>
          </w:rPr>
          <w:delText xml:space="preserve"> </w:delText>
        </w:r>
        <w:r w:rsidRPr="00267FF0" w:rsidDel="005D2A09">
          <w:rPr>
            <w:rFonts w:ascii="Arial" w:hAnsi="Arial" w:cs="Arial"/>
          </w:rPr>
          <w:delText>exceeded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4500</w:delText>
        </w:r>
        <w:r w:rsidRPr="00267FF0" w:rsidDel="005D2A09">
          <w:rPr>
            <w:rFonts w:ascii="Arial" w:hAnsi="Arial" w:cs="Arial"/>
            <w:spacing w:val="-3"/>
          </w:rPr>
          <w:delText xml:space="preserve"> </w:delText>
        </w:r>
        <w:r w:rsidRPr="00267FF0" w:rsidDel="005D2A09">
          <w:rPr>
            <w:rFonts w:ascii="Arial" w:hAnsi="Arial" w:cs="Arial"/>
          </w:rPr>
          <w:delText>unit</w:delText>
        </w:r>
        <w:r w:rsidRPr="00267FF0" w:rsidDel="005D2A09">
          <w:rPr>
            <w:rFonts w:ascii="Arial" w:hAnsi="Arial" w:cs="Arial"/>
            <w:spacing w:val="-3"/>
          </w:rPr>
          <w:delText xml:space="preserve"> </w:delText>
        </w:r>
        <w:r w:rsidRPr="00267FF0" w:rsidDel="005D2A09">
          <w:rPr>
            <w:rFonts w:ascii="Arial" w:hAnsi="Arial" w:cs="Arial"/>
          </w:rPr>
          <w:delText>sales</w:delText>
        </w:r>
        <w:r w:rsidRPr="00267FF0" w:rsidDel="005D2A09">
          <w:rPr>
            <w:rFonts w:ascii="Arial" w:hAnsi="Arial" w:cs="Arial"/>
            <w:spacing w:val="-3"/>
          </w:rPr>
          <w:delText xml:space="preserve"> </w:delText>
        </w:r>
        <w:r w:rsidRPr="00267FF0" w:rsidDel="005D2A09">
          <w:rPr>
            <w:rFonts w:ascii="Arial" w:hAnsi="Arial" w:cs="Arial"/>
          </w:rPr>
          <w:delText>limit</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manufacturer</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comply</w:delText>
        </w:r>
        <w:r w:rsidRPr="00267FF0" w:rsidDel="005D2A09">
          <w:rPr>
            <w:rFonts w:ascii="Arial" w:hAnsi="Arial" w:cs="Arial"/>
            <w:spacing w:val="-3"/>
          </w:rPr>
          <w:delText xml:space="preserve"> </w:delText>
        </w:r>
        <w:r w:rsidRPr="00267FF0" w:rsidDel="005D2A09">
          <w:rPr>
            <w:rFonts w:ascii="Arial" w:hAnsi="Arial" w:cs="Arial"/>
          </w:rPr>
          <w:delText>with</w:delText>
        </w:r>
        <w:r w:rsidRPr="00267FF0" w:rsidDel="005D2A09">
          <w:rPr>
            <w:rFonts w:ascii="Arial" w:hAnsi="Arial" w:cs="Arial"/>
            <w:spacing w:val="-3"/>
          </w:rPr>
          <w:delText xml:space="preserve"> </w:delText>
        </w:r>
        <w:r w:rsidRPr="00267FF0" w:rsidDel="005D2A09">
          <w:rPr>
            <w:rFonts w:ascii="Arial" w:hAnsi="Arial" w:cs="Arial"/>
          </w:rPr>
          <w:delText>the fleet average requirements applicable to larger manufacturers as specified in subsection (b)(1)(A)</w:delText>
        </w:r>
        <w:r w:rsidRPr="00267FF0" w:rsidDel="005D2A09">
          <w:rPr>
            <w:rFonts w:ascii="Arial" w:hAnsi="Arial" w:cs="Arial"/>
            <w:spacing w:val="-4"/>
          </w:rPr>
          <w:delText xml:space="preserve"> </w:delText>
        </w:r>
        <w:r w:rsidRPr="00267FF0" w:rsidDel="005D2A09">
          <w:rPr>
            <w:rFonts w:ascii="Arial" w:hAnsi="Arial" w:cs="Arial"/>
          </w:rPr>
          <w:delText>beginning</w:delText>
        </w:r>
        <w:r w:rsidRPr="00267FF0" w:rsidDel="005D2A09">
          <w:rPr>
            <w:rFonts w:ascii="Arial" w:hAnsi="Arial" w:cs="Arial"/>
            <w:spacing w:val="-3"/>
          </w:rPr>
          <w:delText xml:space="preserve"> </w:delText>
        </w:r>
        <w:r w:rsidRPr="00267FF0" w:rsidDel="005D2A09">
          <w:rPr>
            <w:rFonts w:ascii="Arial" w:hAnsi="Arial" w:cs="Arial"/>
          </w:rPr>
          <w:delText>with</w:delText>
        </w:r>
        <w:r w:rsidRPr="00267FF0" w:rsidDel="005D2A09">
          <w:rPr>
            <w:rFonts w:ascii="Arial" w:hAnsi="Arial" w:cs="Arial"/>
            <w:spacing w:val="-1"/>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following</w:delText>
        </w:r>
        <w:r w:rsidRPr="00267FF0" w:rsidDel="005D2A09">
          <w:rPr>
            <w:rFonts w:ascii="Arial" w:hAnsi="Arial" w:cs="Arial"/>
            <w:spacing w:val="-3"/>
          </w:rPr>
          <w:delText xml:space="preserve"> </w:delText>
        </w:r>
        <w:r w:rsidRPr="00267FF0" w:rsidDel="005D2A09">
          <w:rPr>
            <w:rFonts w:ascii="Arial" w:hAnsi="Arial" w:cs="Arial"/>
          </w:rPr>
          <w:delText>model</w:delText>
        </w:r>
        <w:r w:rsidRPr="00267FF0" w:rsidDel="005D2A09">
          <w:rPr>
            <w:rFonts w:ascii="Arial" w:hAnsi="Arial" w:cs="Arial"/>
            <w:spacing w:val="-3"/>
          </w:rPr>
          <w:delText xml:space="preserve"> </w:delText>
        </w:r>
        <w:r w:rsidRPr="00267FF0" w:rsidDel="005D2A09">
          <w:rPr>
            <w:rFonts w:ascii="Arial" w:hAnsi="Arial" w:cs="Arial"/>
          </w:rPr>
          <w:delText>year</w:delText>
        </w:r>
        <w:r w:rsidRPr="00267FF0" w:rsidDel="005D2A09">
          <w:rPr>
            <w:rFonts w:ascii="Arial" w:hAnsi="Arial" w:cs="Arial"/>
            <w:spacing w:val="-4"/>
          </w:rPr>
          <w:delText xml:space="preserve"> </w:delText>
        </w:r>
        <w:r w:rsidRPr="00267FF0" w:rsidDel="005D2A09">
          <w:rPr>
            <w:rFonts w:ascii="Arial" w:hAnsi="Arial" w:cs="Arial"/>
          </w:rPr>
          <w:delText>after</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last</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three</w:delText>
        </w:r>
        <w:r w:rsidRPr="00267FF0" w:rsidDel="005D2A09">
          <w:rPr>
            <w:rFonts w:ascii="Arial" w:hAnsi="Arial" w:cs="Arial"/>
            <w:spacing w:val="-4"/>
          </w:rPr>
          <w:delText xml:space="preserve"> </w:delText>
        </w:r>
        <w:r w:rsidRPr="00267FF0" w:rsidDel="005D2A09">
          <w:rPr>
            <w:rFonts w:ascii="Arial" w:hAnsi="Arial" w:cs="Arial"/>
          </w:rPr>
          <w:delText>consecutive model years.</w:delText>
        </w:r>
      </w:del>
    </w:p>
    <w:p w14:paraId="742E716F" w14:textId="343BE6CC" w:rsidR="0048243B" w:rsidRPr="00267FF0" w:rsidDel="005D2A09" w:rsidRDefault="0048243B" w:rsidP="009A18CE">
      <w:pPr>
        <w:pStyle w:val="Heading5"/>
        <w:keepNext w:val="0"/>
        <w:widowControl w:val="0"/>
        <w:spacing w:line="240" w:lineRule="auto"/>
        <w:rPr>
          <w:del w:id="1988" w:author="Joo, Hye@ARB" w:date="2026-06-04T21:41:00Z"/>
          <w:rFonts w:ascii="Arial" w:hAnsi="Arial" w:cs="Arial"/>
        </w:rPr>
      </w:pPr>
      <w:del w:id="1989" w:author="Joo, Hye@ARB" w:date="2026-06-04T21:41:00Z">
        <w:r w:rsidRPr="00267FF0" w:rsidDel="005D2A09">
          <w:rPr>
            <w:rFonts w:ascii="Arial" w:hAnsi="Arial" w:cs="Arial"/>
          </w:rPr>
          <w:delText>If a manufacturer’s average California sales fall below 4500 units of new PCs,</w:delText>
        </w:r>
        <w:r w:rsidRPr="00267FF0" w:rsidDel="005D2A09">
          <w:rPr>
            <w:rFonts w:ascii="Arial" w:hAnsi="Arial" w:cs="Arial"/>
            <w:spacing w:val="-3"/>
          </w:rPr>
          <w:delText xml:space="preserve"> </w:delText>
        </w:r>
        <w:r w:rsidRPr="00267FF0" w:rsidDel="005D2A09">
          <w:rPr>
            <w:rFonts w:ascii="Arial" w:hAnsi="Arial" w:cs="Arial"/>
          </w:rPr>
          <w:delText>LDTs,</w:delText>
        </w:r>
        <w:r w:rsidRPr="00267FF0" w:rsidDel="005D2A09">
          <w:rPr>
            <w:rFonts w:ascii="Arial" w:hAnsi="Arial" w:cs="Arial"/>
            <w:spacing w:val="-3"/>
          </w:rPr>
          <w:delText xml:space="preserve"> </w:delText>
        </w:r>
        <w:r w:rsidRPr="00267FF0" w:rsidDel="005D2A09">
          <w:rPr>
            <w:rFonts w:ascii="Arial" w:hAnsi="Arial" w:cs="Arial"/>
          </w:rPr>
          <w:delText>MDVs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heavy</w:delText>
        </w:r>
        <w:r w:rsidRPr="00267FF0" w:rsidDel="005D2A09">
          <w:rPr>
            <w:rFonts w:ascii="Arial" w:hAnsi="Arial" w:cs="Arial"/>
            <w:spacing w:val="-3"/>
          </w:rPr>
          <w:delText xml:space="preserve"> </w:delText>
        </w:r>
        <w:r w:rsidRPr="00267FF0" w:rsidDel="005D2A09">
          <w:rPr>
            <w:rFonts w:ascii="Arial" w:hAnsi="Arial" w:cs="Arial"/>
          </w:rPr>
          <w:delText>duty</w:delText>
        </w:r>
        <w:r w:rsidRPr="00267FF0" w:rsidDel="005D2A09">
          <w:rPr>
            <w:rFonts w:ascii="Arial" w:hAnsi="Arial" w:cs="Arial"/>
            <w:spacing w:val="-3"/>
          </w:rPr>
          <w:delText xml:space="preserve"> </w:delText>
        </w:r>
        <w:r w:rsidRPr="00267FF0" w:rsidDel="005D2A09">
          <w:rPr>
            <w:rFonts w:ascii="Arial" w:hAnsi="Arial" w:cs="Arial"/>
          </w:rPr>
          <w:delText>engines</w:delText>
        </w:r>
        <w:r w:rsidRPr="00267FF0" w:rsidDel="005D2A09">
          <w:rPr>
            <w:rFonts w:ascii="Arial" w:hAnsi="Arial" w:cs="Arial"/>
            <w:spacing w:val="-3"/>
          </w:rPr>
          <w:delText xml:space="preserve"> </w:delText>
        </w:r>
        <w:r w:rsidRPr="00267FF0" w:rsidDel="005D2A09">
          <w:rPr>
            <w:rFonts w:ascii="Arial" w:hAnsi="Arial" w:cs="Arial"/>
          </w:rPr>
          <w:delText>based</w:delText>
        </w:r>
        <w:r w:rsidRPr="00267FF0" w:rsidDel="005D2A09">
          <w:rPr>
            <w:rFonts w:ascii="Arial" w:hAnsi="Arial" w:cs="Arial"/>
            <w:spacing w:val="-1"/>
          </w:rPr>
          <w:delText xml:space="preserve"> </w:delText>
        </w:r>
        <w:r w:rsidRPr="00267FF0" w:rsidDel="005D2A09">
          <w:rPr>
            <w:rFonts w:ascii="Arial" w:hAnsi="Arial" w:cs="Arial"/>
          </w:rPr>
          <w:delText>on</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average</w:delText>
        </w:r>
        <w:r w:rsidRPr="00267FF0" w:rsidDel="005D2A09">
          <w:rPr>
            <w:rFonts w:ascii="Arial" w:hAnsi="Arial" w:cs="Arial"/>
            <w:spacing w:val="-4"/>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vehicles</w:delText>
        </w:r>
        <w:r w:rsidRPr="00267FF0" w:rsidDel="005D2A09">
          <w:rPr>
            <w:rFonts w:ascii="Arial" w:hAnsi="Arial" w:cs="Arial"/>
            <w:spacing w:val="-3"/>
          </w:rPr>
          <w:delText xml:space="preserve"> </w:delText>
        </w:r>
        <w:r w:rsidRPr="00267FF0" w:rsidDel="005D2A09">
          <w:rPr>
            <w:rFonts w:ascii="Arial" w:hAnsi="Arial" w:cs="Arial"/>
          </w:rPr>
          <w:delText>sold</w:delText>
        </w:r>
        <w:r w:rsidRPr="00267FF0" w:rsidDel="005D2A09">
          <w:rPr>
            <w:rFonts w:ascii="Arial" w:hAnsi="Arial" w:cs="Arial"/>
            <w:spacing w:val="-3"/>
          </w:rPr>
          <w:delText xml:space="preserve"> </w:delText>
        </w:r>
        <w:r w:rsidRPr="00267FF0" w:rsidDel="005D2A09">
          <w:rPr>
            <w:rFonts w:ascii="Arial" w:hAnsi="Arial" w:cs="Arial"/>
          </w:rPr>
          <w:delText>for the three previous consecutive model years, the manufacturer shall be treated as a small volume manufacturer and shall be subject to the requirements for small volume manufacturers beginning with the next model year.</w:delText>
        </w:r>
      </w:del>
    </w:p>
    <w:p w14:paraId="34C2929B" w14:textId="21228AA9" w:rsidR="0048243B" w:rsidRPr="00267FF0" w:rsidDel="005D2A09" w:rsidRDefault="0048243B" w:rsidP="009A18CE">
      <w:pPr>
        <w:pStyle w:val="Heading4"/>
        <w:keepNext w:val="0"/>
        <w:widowControl w:val="0"/>
        <w:spacing w:line="240" w:lineRule="auto"/>
        <w:rPr>
          <w:del w:id="1990" w:author="Joo, Hye@ARB" w:date="2026-06-04T21:41:00Z"/>
          <w:rFonts w:ascii="Arial" w:hAnsi="Arial" w:cs="Arial"/>
        </w:rPr>
      </w:pPr>
      <w:del w:id="1991" w:author="Joo, Hye@ARB" w:date="2026-06-04T21:41:00Z">
        <w:r w:rsidRPr="00267FF0" w:rsidDel="005D2A09">
          <w:rPr>
            <w:rFonts w:ascii="Arial" w:hAnsi="Arial" w:cs="Arial"/>
            <w:i/>
          </w:rPr>
          <w:delText>Treatment of ZEVs.</w:delText>
        </w:r>
        <w:r w:rsidRPr="00267FF0" w:rsidDel="005D2A09">
          <w:rPr>
            <w:rFonts w:ascii="Arial" w:hAnsi="Arial" w:cs="Arial"/>
            <w:i/>
            <w:spacing w:val="40"/>
          </w:rPr>
          <w:delText xml:space="preserve"> </w:delText>
        </w:r>
        <w:r w:rsidRPr="00267FF0" w:rsidDel="005D2A09">
          <w:rPr>
            <w:rFonts w:ascii="Arial" w:hAnsi="Arial" w:cs="Arial"/>
          </w:rPr>
          <w:delText>ZEVs classified as LDTs (&gt;3750 lbs. LVW) that have been</w:delText>
        </w:r>
        <w:r w:rsidRPr="00267FF0" w:rsidDel="005D2A09">
          <w:rPr>
            <w:rFonts w:ascii="Arial" w:hAnsi="Arial" w:cs="Arial"/>
            <w:spacing w:val="-3"/>
          </w:rPr>
          <w:delText xml:space="preserve"> </w:delText>
        </w:r>
        <w:r w:rsidRPr="00267FF0" w:rsidDel="005D2A09">
          <w:rPr>
            <w:rFonts w:ascii="Arial" w:hAnsi="Arial" w:cs="Arial"/>
          </w:rPr>
          <w:delText>counted</w:delText>
        </w:r>
        <w:r w:rsidRPr="00267FF0" w:rsidDel="005D2A09">
          <w:rPr>
            <w:rFonts w:ascii="Arial" w:hAnsi="Arial" w:cs="Arial"/>
            <w:spacing w:val="-3"/>
          </w:rPr>
          <w:delText xml:space="preserve"> </w:delText>
        </w:r>
        <w:r w:rsidRPr="00267FF0" w:rsidDel="005D2A09">
          <w:rPr>
            <w:rFonts w:ascii="Arial" w:hAnsi="Arial" w:cs="Arial"/>
          </w:rPr>
          <w:delText>toward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2"/>
          </w:rPr>
          <w:delText xml:space="preserve"> </w:delText>
        </w:r>
        <w:r w:rsidRPr="00267FF0" w:rsidDel="005D2A09">
          <w:rPr>
            <w:rFonts w:ascii="Arial" w:hAnsi="Arial" w:cs="Arial"/>
          </w:rPr>
          <w:delText>ZEV</w:delText>
        </w:r>
        <w:r w:rsidRPr="00267FF0" w:rsidDel="005D2A09">
          <w:rPr>
            <w:rFonts w:ascii="Arial" w:hAnsi="Arial" w:cs="Arial"/>
            <w:spacing w:val="-4"/>
          </w:rPr>
          <w:delText xml:space="preserve"> </w:delText>
        </w:r>
        <w:r w:rsidRPr="00267FF0" w:rsidDel="005D2A09">
          <w:rPr>
            <w:rFonts w:ascii="Arial" w:hAnsi="Arial" w:cs="Arial"/>
          </w:rPr>
          <w:delText>requirement</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PCs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LDTs</w:delText>
        </w:r>
        <w:r w:rsidRPr="00267FF0" w:rsidDel="005D2A09">
          <w:rPr>
            <w:rFonts w:ascii="Arial" w:hAnsi="Arial" w:cs="Arial"/>
            <w:spacing w:val="-3"/>
          </w:rPr>
          <w:delText xml:space="preserve"> </w:delText>
        </w:r>
        <w:r w:rsidRPr="00267FF0" w:rsidDel="005D2A09">
          <w:rPr>
            <w:rFonts w:ascii="Arial" w:hAnsi="Arial" w:cs="Arial"/>
          </w:rPr>
          <w:delText>(0-3750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1"/>
          </w:rPr>
          <w:delText xml:space="preserve"> </w:delText>
        </w:r>
        <w:r w:rsidRPr="00267FF0" w:rsidDel="005D2A09">
          <w:rPr>
            <w:rFonts w:ascii="Arial" w:hAnsi="Arial" w:cs="Arial"/>
          </w:rPr>
          <w:delText>LVW)</w:delText>
        </w:r>
        <w:r w:rsidRPr="00267FF0" w:rsidDel="005D2A09">
          <w:rPr>
            <w:rFonts w:ascii="Arial" w:hAnsi="Arial" w:cs="Arial"/>
            <w:spacing w:val="-4"/>
          </w:rPr>
          <w:delText xml:space="preserve"> </w:delText>
        </w:r>
        <w:r w:rsidRPr="00267FF0" w:rsidDel="005D2A09">
          <w:rPr>
            <w:rFonts w:ascii="Arial" w:hAnsi="Arial" w:cs="Arial"/>
          </w:rPr>
          <w:delText>as</w:delText>
        </w:r>
        <w:r w:rsidRPr="00267FF0" w:rsidDel="005D2A09">
          <w:rPr>
            <w:rFonts w:ascii="Arial" w:hAnsi="Arial" w:cs="Arial"/>
            <w:spacing w:val="-3"/>
          </w:rPr>
          <w:delText xml:space="preserve"> </w:delText>
        </w:r>
        <w:r w:rsidRPr="00267FF0" w:rsidDel="005D2A09">
          <w:rPr>
            <w:rFonts w:ascii="Arial" w:hAnsi="Arial" w:cs="Arial"/>
          </w:rPr>
          <w:delText>specified</w:delText>
        </w:r>
        <w:r w:rsidRPr="00267FF0" w:rsidDel="005D2A09">
          <w:rPr>
            <w:rFonts w:ascii="Arial" w:hAnsi="Arial" w:cs="Arial"/>
            <w:spacing w:val="-3"/>
          </w:rPr>
          <w:delText xml:space="preserve"> </w:delText>
        </w:r>
        <w:r w:rsidRPr="00267FF0" w:rsidDel="005D2A09">
          <w:rPr>
            <w:rFonts w:ascii="Arial" w:hAnsi="Arial" w:cs="Arial"/>
          </w:rPr>
          <w:delText>in sections 1962.1 and 1962.2 shall be included as LDT1s in the calculation of a fleet average NMOG+NOx value.</w:delText>
        </w:r>
      </w:del>
    </w:p>
    <w:p w14:paraId="277F11B6" w14:textId="17DA0734" w:rsidR="0048243B" w:rsidRPr="00267FF0" w:rsidDel="005D2A09" w:rsidRDefault="0048243B" w:rsidP="009A18CE">
      <w:pPr>
        <w:pStyle w:val="Heading3"/>
        <w:keepNext w:val="0"/>
        <w:widowControl w:val="0"/>
        <w:spacing w:line="240" w:lineRule="auto"/>
        <w:rPr>
          <w:del w:id="1992" w:author="Joo, Hye@ARB" w:date="2026-06-04T21:41:00Z"/>
          <w:rFonts w:ascii="Arial" w:hAnsi="Arial" w:cs="Arial"/>
        </w:rPr>
      </w:pPr>
      <w:del w:id="1993" w:author="Joo, Hye@ARB" w:date="2026-06-04T21:41:00Z">
        <w:r w:rsidRPr="00267FF0" w:rsidDel="005D2A09">
          <w:rPr>
            <w:rFonts w:ascii="Arial" w:hAnsi="Arial" w:cs="Arial"/>
            <w:i/>
          </w:rPr>
          <w:delText>LEV III Phase-In Requirement for Passenger Cars, Light-Duty Trucks, and Medium-Duty Passenger Vehicles</w:delText>
        </w:r>
      </w:del>
    </w:p>
    <w:p w14:paraId="50D73EF2" w14:textId="4430A683" w:rsidR="0048243B" w:rsidRPr="00267FF0" w:rsidDel="005D2A09" w:rsidRDefault="0048243B" w:rsidP="0067606C">
      <w:pPr>
        <w:pStyle w:val="Heading3"/>
        <w:keepNext w:val="0"/>
        <w:keepLines w:val="0"/>
        <w:widowControl w:val="0"/>
        <w:numPr>
          <w:ilvl w:val="0"/>
          <w:numId w:val="0"/>
        </w:numPr>
        <w:spacing w:line="240" w:lineRule="auto"/>
        <w:ind w:left="1440"/>
        <w:rPr>
          <w:del w:id="1994" w:author="Joo, Hye@ARB" w:date="2026-06-04T21:41:00Z"/>
          <w:rFonts w:ascii="Arial" w:hAnsi="Arial" w:cs="Arial"/>
        </w:rPr>
      </w:pPr>
      <w:del w:id="1995" w:author="Joo, Hye@ARB" w:date="2026-06-04T21:41:00Z">
        <w:r w:rsidRPr="00267FF0" w:rsidDel="005D2A09">
          <w:rPr>
            <w:rFonts w:ascii="Arial" w:hAnsi="Arial" w:cs="Arial"/>
          </w:rPr>
          <w:delText>For the 2015 and 2016 model years, the LEV II SULEV emission standards set forth in section 1961(a)(1) that are</w:delText>
        </w:r>
        <w:r w:rsidRPr="00267FF0" w:rsidDel="005D2A09">
          <w:rPr>
            <w:rFonts w:ascii="Arial" w:hAnsi="Arial" w:cs="Arial"/>
            <w:spacing w:val="-1"/>
          </w:rPr>
          <w:delText xml:space="preserve"> </w:delText>
        </w:r>
        <w:r w:rsidRPr="00267FF0" w:rsidDel="005D2A09">
          <w:rPr>
            <w:rFonts w:ascii="Arial" w:hAnsi="Arial" w:cs="Arial"/>
          </w:rPr>
          <w:delText>applicable</w:delText>
        </w:r>
        <w:r w:rsidRPr="00267FF0" w:rsidDel="005D2A09">
          <w:rPr>
            <w:rFonts w:ascii="Arial" w:hAnsi="Arial" w:cs="Arial"/>
            <w:spacing w:val="-1"/>
          </w:rPr>
          <w:delText xml:space="preserve"> </w:delText>
        </w:r>
        <w:r w:rsidRPr="00267FF0" w:rsidDel="005D2A09">
          <w:rPr>
            <w:rFonts w:ascii="Arial" w:hAnsi="Arial" w:cs="Arial"/>
          </w:rPr>
          <w:delText>to PCs, LDTs, and MDPVs shall only apply to those PCs, LDT1s, LDT2s, and MDPVs that certify to SULEV emission standards</w:delText>
        </w:r>
        <w:r w:rsidRPr="00267FF0" w:rsidDel="005D2A09">
          <w:rPr>
            <w:rFonts w:ascii="Arial" w:hAnsi="Arial" w:cs="Arial"/>
            <w:spacing w:val="-3"/>
          </w:rPr>
          <w:delText xml:space="preserve"> </w:delText>
        </w:r>
        <w:r w:rsidRPr="00267FF0" w:rsidDel="005D2A09">
          <w:rPr>
            <w:rFonts w:ascii="Arial" w:hAnsi="Arial" w:cs="Arial"/>
          </w:rPr>
          <w:delText>using</w:delText>
        </w:r>
        <w:r w:rsidRPr="00267FF0" w:rsidDel="005D2A09">
          <w:rPr>
            <w:rFonts w:ascii="Arial" w:hAnsi="Arial" w:cs="Arial"/>
            <w:spacing w:val="-3"/>
          </w:rPr>
          <w:delText xml:space="preserve"> </w:delText>
        </w:r>
        <w:r w:rsidRPr="00267FF0" w:rsidDel="005D2A09">
          <w:rPr>
            <w:rFonts w:ascii="Arial" w:hAnsi="Arial" w:cs="Arial"/>
          </w:rPr>
          <w:delText>“carryover”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test</w:delText>
        </w:r>
        <w:r w:rsidRPr="00267FF0" w:rsidDel="005D2A09">
          <w:rPr>
            <w:rFonts w:ascii="Arial" w:hAnsi="Arial" w:cs="Arial"/>
            <w:spacing w:val="-3"/>
          </w:rPr>
          <w:delText xml:space="preserve"> </w:delText>
        </w:r>
        <w:r w:rsidRPr="00267FF0" w:rsidDel="005D2A09">
          <w:rPr>
            <w:rFonts w:ascii="Arial" w:hAnsi="Arial" w:cs="Arial"/>
          </w:rPr>
          <w:delText>data</w:delText>
        </w:r>
        <w:r w:rsidRPr="00267FF0" w:rsidDel="005D2A09">
          <w:rPr>
            <w:rFonts w:ascii="Arial" w:hAnsi="Arial" w:cs="Arial"/>
            <w:spacing w:val="-4"/>
          </w:rPr>
          <w:delText xml:space="preserve"> </w:delText>
        </w:r>
        <w:r w:rsidRPr="00267FF0" w:rsidDel="005D2A09">
          <w:rPr>
            <w:rFonts w:ascii="Arial" w:hAnsi="Arial" w:cs="Arial"/>
          </w:rPr>
          <w:delText>from</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previous</w:delText>
        </w:r>
        <w:r w:rsidRPr="00267FF0" w:rsidDel="005D2A09">
          <w:rPr>
            <w:rFonts w:ascii="Arial" w:hAnsi="Arial" w:cs="Arial"/>
            <w:spacing w:val="-3"/>
          </w:rPr>
          <w:delText xml:space="preserve"> </w:delText>
        </w:r>
        <w:r w:rsidRPr="00267FF0" w:rsidDel="005D2A09">
          <w:rPr>
            <w:rFonts w:ascii="Arial" w:hAnsi="Arial" w:cs="Arial"/>
          </w:rPr>
          <w:delText>model</w:delText>
        </w:r>
        <w:r w:rsidRPr="00267FF0" w:rsidDel="005D2A09">
          <w:rPr>
            <w:rFonts w:ascii="Arial" w:hAnsi="Arial" w:cs="Arial"/>
            <w:spacing w:val="-3"/>
          </w:rPr>
          <w:delText xml:space="preserve"> </w:delText>
        </w:r>
        <w:r w:rsidRPr="00267FF0" w:rsidDel="005D2A09">
          <w:rPr>
            <w:rFonts w:ascii="Arial" w:hAnsi="Arial" w:cs="Arial"/>
          </w:rPr>
          <w:delText>year</w:delText>
        </w:r>
        <w:r w:rsidRPr="00267FF0" w:rsidDel="005D2A09">
          <w:rPr>
            <w:rFonts w:ascii="Arial" w:hAnsi="Arial" w:cs="Arial"/>
            <w:spacing w:val="-4"/>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accordance</w:delText>
        </w:r>
        <w:r w:rsidRPr="00267FF0" w:rsidDel="005D2A09">
          <w:rPr>
            <w:rFonts w:ascii="Arial" w:hAnsi="Arial" w:cs="Arial"/>
            <w:spacing w:val="-4"/>
          </w:rPr>
          <w:delText xml:space="preserve"> </w:delText>
        </w:r>
        <w:r w:rsidRPr="00267FF0" w:rsidDel="005D2A09">
          <w:rPr>
            <w:rFonts w:ascii="Arial" w:hAnsi="Arial" w:cs="Arial"/>
          </w:rPr>
          <w:delText>with U.S. EPA OMS Advisory Circular A/C No. 17F, issued November 16, 1982, and last amended January 21, 1988, incorporated herein by reference.</w:delText>
        </w:r>
        <w:r w:rsidRPr="00267FF0" w:rsidDel="005D2A09">
          <w:rPr>
            <w:rFonts w:ascii="Arial" w:hAnsi="Arial" w:cs="Arial"/>
            <w:spacing w:val="40"/>
          </w:rPr>
          <w:delText xml:space="preserve"> </w:delText>
        </w:r>
        <w:r w:rsidRPr="00267FF0" w:rsidDel="005D2A09">
          <w:rPr>
            <w:rFonts w:ascii="Arial" w:hAnsi="Arial" w:cs="Arial"/>
          </w:rPr>
          <w:delText>Beginning in the</w:delText>
        </w:r>
        <w:r w:rsidRPr="00267FF0" w:rsidDel="005D2A09">
          <w:rPr>
            <w:rFonts w:ascii="Arial" w:hAnsi="Arial" w:cs="Arial"/>
            <w:spacing w:val="-1"/>
          </w:rPr>
          <w:delText xml:space="preserve"> </w:delText>
        </w:r>
        <w:r w:rsidRPr="00267FF0" w:rsidDel="005D2A09">
          <w:rPr>
            <w:rFonts w:ascii="Arial" w:hAnsi="Arial" w:cs="Arial"/>
          </w:rPr>
          <w:delText>2017 model year, the</w:delText>
        </w:r>
        <w:r w:rsidRPr="00267FF0" w:rsidDel="005D2A09">
          <w:rPr>
            <w:rFonts w:ascii="Arial" w:hAnsi="Arial" w:cs="Arial"/>
            <w:spacing w:val="-1"/>
          </w:rPr>
          <w:delText xml:space="preserve"> </w:delText>
        </w:r>
        <w:r w:rsidRPr="00267FF0" w:rsidDel="005D2A09">
          <w:rPr>
            <w:rFonts w:ascii="Arial" w:hAnsi="Arial" w:cs="Arial"/>
          </w:rPr>
          <w:delText>LEV II SULEV emission standards set forth in section 1961(a)(1) that are applicable to PCs, LDTs, and</w:delText>
        </w:r>
        <w:r w:rsidRPr="00267FF0" w:rsidDel="005D2A09">
          <w:rPr>
            <w:rFonts w:ascii="Arial" w:hAnsi="Arial" w:cs="Arial"/>
            <w:spacing w:val="-3"/>
          </w:rPr>
          <w:delText xml:space="preserve"> </w:delText>
        </w:r>
        <w:r w:rsidRPr="00267FF0" w:rsidDel="005D2A09">
          <w:rPr>
            <w:rFonts w:ascii="Arial" w:hAnsi="Arial" w:cs="Arial"/>
          </w:rPr>
          <w:delText>MDPVs</w:delText>
        </w:r>
        <w:r w:rsidRPr="00267FF0" w:rsidDel="005D2A09">
          <w:rPr>
            <w:rFonts w:ascii="Arial" w:hAnsi="Arial" w:cs="Arial"/>
            <w:spacing w:val="-3"/>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only</w:delText>
        </w:r>
        <w:r w:rsidRPr="00267FF0" w:rsidDel="005D2A09">
          <w:rPr>
            <w:rFonts w:ascii="Arial" w:hAnsi="Arial" w:cs="Arial"/>
            <w:spacing w:val="-3"/>
          </w:rPr>
          <w:delText xml:space="preserve"> </w:delText>
        </w:r>
        <w:r w:rsidRPr="00267FF0" w:rsidDel="005D2A09">
          <w:rPr>
            <w:rFonts w:ascii="Arial" w:hAnsi="Arial" w:cs="Arial"/>
          </w:rPr>
          <w:delText>apply</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those</w:delText>
        </w:r>
        <w:r w:rsidRPr="00267FF0" w:rsidDel="005D2A09">
          <w:rPr>
            <w:rFonts w:ascii="Arial" w:hAnsi="Arial" w:cs="Arial"/>
            <w:spacing w:val="-4"/>
          </w:rPr>
          <w:delText xml:space="preserve"> </w:delText>
        </w:r>
        <w:r w:rsidRPr="00267FF0" w:rsidDel="005D2A09">
          <w:rPr>
            <w:rFonts w:ascii="Arial" w:hAnsi="Arial" w:cs="Arial"/>
          </w:rPr>
          <w:delText>PCs,</w:delText>
        </w:r>
        <w:r w:rsidRPr="00267FF0" w:rsidDel="005D2A09">
          <w:rPr>
            <w:rFonts w:ascii="Arial" w:hAnsi="Arial" w:cs="Arial"/>
            <w:spacing w:val="-3"/>
          </w:rPr>
          <w:delText xml:space="preserve"> </w:delText>
        </w:r>
        <w:r w:rsidRPr="00267FF0" w:rsidDel="005D2A09">
          <w:rPr>
            <w:rFonts w:ascii="Arial" w:hAnsi="Arial" w:cs="Arial"/>
          </w:rPr>
          <w:delText>LDT1s,</w:delText>
        </w:r>
        <w:r w:rsidRPr="00267FF0" w:rsidDel="005D2A09">
          <w:rPr>
            <w:rFonts w:ascii="Arial" w:hAnsi="Arial" w:cs="Arial"/>
            <w:spacing w:val="-3"/>
          </w:rPr>
          <w:delText xml:space="preserve"> </w:delText>
        </w:r>
        <w:r w:rsidRPr="00267FF0" w:rsidDel="005D2A09">
          <w:rPr>
            <w:rFonts w:ascii="Arial" w:hAnsi="Arial" w:cs="Arial"/>
          </w:rPr>
          <w:delText>LDT2s,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MDPVs</w:delText>
        </w:r>
        <w:r w:rsidRPr="00267FF0" w:rsidDel="005D2A09">
          <w:rPr>
            <w:rFonts w:ascii="Arial" w:hAnsi="Arial" w:cs="Arial"/>
            <w:spacing w:val="-3"/>
          </w:rPr>
          <w:delText xml:space="preserve"> </w:delText>
        </w:r>
        <w:r w:rsidRPr="00267FF0" w:rsidDel="005D2A09">
          <w:rPr>
            <w:rFonts w:ascii="Arial" w:hAnsi="Arial" w:cs="Arial"/>
          </w:rPr>
          <w:delText>that</w:delText>
        </w:r>
        <w:r w:rsidRPr="00267FF0" w:rsidDel="005D2A09">
          <w:rPr>
            <w:rFonts w:ascii="Arial" w:hAnsi="Arial" w:cs="Arial"/>
            <w:spacing w:val="-3"/>
          </w:rPr>
          <w:delText xml:space="preserve"> </w:delText>
        </w:r>
        <w:r w:rsidRPr="00267FF0" w:rsidDel="005D2A09">
          <w:rPr>
            <w:rFonts w:ascii="Arial" w:hAnsi="Arial" w:cs="Arial"/>
          </w:rPr>
          <w:delText>receive</w:delText>
        </w:r>
        <w:r w:rsidRPr="00267FF0" w:rsidDel="005D2A09">
          <w:rPr>
            <w:rFonts w:ascii="Arial" w:hAnsi="Arial" w:cs="Arial"/>
            <w:spacing w:val="-4"/>
          </w:rPr>
          <w:delText xml:space="preserve"> </w:delText>
        </w:r>
        <w:r w:rsidRPr="00267FF0" w:rsidDel="005D2A09">
          <w:rPr>
            <w:rFonts w:ascii="Arial" w:hAnsi="Arial" w:cs="Arial"/>
          </w:rPr>
          <w:delText>partial</w:delText>
        </w:r>
        <w:r w:rsidRPr="00267FF0" w:rsidDel="005D2A09">
          <w:rPr>
            <w:rFonts w:ascii="Arial" w:hAnsi="Arial" w:cs="Arial"/>
            <w:spacing w:val="-3"/>
          </w:rPr>
          <w:delText xml:space="preserve"> </w:delText>
        </w:r>
        <w:r w:rsidRPr="00267FF0" w:rsidDel="005D2A09">
          <w:rPr>
            <w:rFonts w:ascii="Arial" w:hAnsi="Arial" w:cs="Arial"/>
          </w:rPr>
          <w:delText>ZEV allowances in accordance with the “California Exhaust Emission Standards and Test Procedures for 2009 through 2017 Model Zero-Emission Vehicles and Hybrid Electric Vehicles, in the Passenger Car, Light-Duty Truck and Medium-Duty Vehicle Classes.”</w:delText>
        </w:r>
        <w:r w:rsidRPr="00267FF0" w:rsidDel="005D2A09">
          <w:rPr>
            <w:rFonts w:ascii="Arial" w:hAnsi="Arial" w:cs="Arial"/>
            <w:spacing w:val="40"/>
          </w:rPr>
          <w:delText xml:space="preserve"> </w:delText>
        </w:r>
        <w:r w:rsidRPr="00267FF0" w:rsidDel="005D2A09">
          <w:rPr>
            <w:rFonts w:ascii="Arial" w:hAnsi="Arial" w:cs="Arial"/>
          </w:rPr>
          <w:delText>A manufacturer, other than a small volume manufacturer, must certify 100 percent of its PC, LDT, and MDPV fleet to the LEV III</w:delText>
        </w:r>
        <w:r w:rsidRPr="00267FF0" w:rsidDel="005D2A09">
          <w:rPr>
            <w:rFonts w:ascii="Arial" w:hAnsi="Arial" w:cs="Arial"/>
            <w:spacing w:val="-3"/>
          </w:rPr>
          <w:delText xml:space="preserve"> </w:delText>
        </w:r>
        <w:r w:rsidRPr="00267FF0" w:rsidDel="005D2A09">
          <w:rPr>
            <w:rFonts w:ascii="Arial" w:hAnsi="Arial" w:cs="Arial"/>
          </w:rPr>
          <w:delText>standards in subsection (a)(1) in 2020 and subsequent model years.</w:delText>
        </w:r>
        <w:r w:rsidRPr="00267FF0" w:rsidDel="005D2A09">
          <w:rPr>
            <w:rFonts w:ascii="Arial" w:hAnsi="Arial" w:cs="Arial"/>
            <w:spacing w:val="40"/>
          </w:rPr>
          <w:delText xml:space="preserve"> </w:delText>
        </w:r>
        <w:r w:rsidRPr="00267FF0" w:rsidDel="005D2A09">
          <w:rPr>
            <w:rFonts w:ascii="Arial" w:hAnsi="Arial" w:cs="Arial"/>
          </w:rPr>
          <w:delText>A small volume manufacturer must certify 100 percent of its PC,</w:delText>
        </w:r>
        <w:r w:rsidRPr="00267FF0" w:rsidDel="005D2A09">
          <w:rPr>
            <w:rFonts w:ascii="Arial" w:hAnsi="Arial" w:cs="Arial"/>
            <w:spacing w:val="-1"/>
          </w:rPr>
          <w:delText xml:space="preserve"> </w:delText>
        </w:r>
        <w:r w:rsidRPr="00267FF0" w:rsidDel="005D2A09">
          <w:rPr>
            <w:rFonts w:ascii="Arial" w:hAnsi="Arial" w:cs="Arial"/>
          </w:rPr>
          <w:delText>LDT, and MDPV fleet to the LEV III</w:delText>
        </w:r>
        <w:r w:rsidRPr="00267FF0" w:rsidDel="005D2A09">
          <w:rPr>
            <w:rFonts w:ascii="Arial" w:hAnsi="Arial" w:cs="Arial"/>
            <w:spacing w:val="-2"/>
          </w:rPr>
          <w:delText xml:space="preserve"> </w:delText>
        </w:r>
        <w:r w:rsidRPr="00267FF0" w:rsidDel="005D2A09">
          <w:rPr>
            <w:rFonts w:ascii="Arial" w:hAnsi="Arial" w:cs="Arial"/>
          </w:rPr>
          <w:delText>standards in subsection (a)(1) in 2022 and subsequent model years.</w:delText>
        </w:r>
      </w:del>
    </w:p>
    <w:p w14:paraId="6C969CDB" w14:textId="5626ADCA" w:rsidR="0048243B" w:rsidRPr="00267FF0" w:rsidDel="005D2A09" w:rsidRDefault="0048243B" w:rsidP="009A18CE">
      <w:pPr>
        <w:pStyle w:val="Heading3"/>
        <w:keepNext w:val="0"/>
        <w:widowControl w:val="0"/>
        <w:spacing w:line="240" w:lineRule="auto"/>
        <w:rPr>
          <w:del w:id="1996" w:author="Joo, Hye@ARB" w:date="2026-06-04T21:41:00Z"/>
          <w:rFonts w:ascii="Arial" w:hAnsi="Arial" w:cs="Arial"/>
          <w:i/>
          <w:iCs/>
        </w:rPr>
      </w:pPr>
      <w:del w:id="1997" w:author="Joo, Hye@ARB" w:date="2026-06-04T21:41:00Z">
        <w:r w:rsidRPr="00267FF0" w:rsidDel="005D2A09">
          <w:rPr>
            <w:rFonts w:ascii="Arial" w:hAnsi="Arial" w:cs="Arial"/>
            <w:i/>
            <w:iCs/>
          </w:rPr>
          <w:lastRenderedPageBreak/>
          <w:delText>LEV</w:delText>
        </w:r>
        <w:r w:rsidRPr="00267FF0" w:rsidDel="005D2A09">
          <w:rPr>
            <w:rFonts w:ascii="Arial" w:hAnsi="Arial" w:cs="Arial"/>
            <w:i/>
            <w:iCs/>
            <w:spacing w:val="-5"/>
          </w:rPr>
          <w:delText xml:space="preserve"> </w:delText>
        </w:r>
        <w:r w:rsidRPr="00267FF0" w:rsidDel="005D2A09">
          <w:rPr>
            <w:rFonts w:ascii="Arial" w:hAnsi="Arial" w:cs="Arial"/>
            <w:i/>
            <w:iCs/>
          </w:rPr>
          <w:delText>III</w:delText>
        </w:r>
        <w:r w:rsidRPr="00267FF0" w:rsidDel="005D2A09">
          <w:rPr>
            <w:rFonts w:ascii="Arial" w:hAnsi="Arial" w:cs="Arial"/>
            <w:i/>
            <w:iCs/>
            <w:spacing w:val="-5"/>
          </w:rPr>
          <w:delText xml:space="preserve"> </w:delText>
        </w:r>
        <w:r w:rsidRPr="00267FF0" w:rsidDel="005D2A09">
          <w:rPr>
            <w:rFonts w:ascii="Arial" w:hAnsi="Arial" w:cs="Arial"/>
            <w:i/>
            <w:iCs/>
          </w:rPr>
          <w:delText>Phase-In</w:delText>
        </w:r>
        <w:r w:rsidRPr="00267FF0" w:rsidDel="005D2A09">
          <w:rPr>
            <w:rFonts w:ascii="Arial" w:hAnsi="Arial" w:cs="Arial"/>
            <w:i/>
            <w:iCs/>
            <w:spacing w:val="-4"/>
          </w:rPr>
          <w:delText xml:space="preserve"> </w:delText>
        </w:r>
        <w:r w:rsidRPr="00267FF0" w:rsidDel="005D2A09">
          <w:rPr>
            <w:rFonts w:ascii="Arial" w:hAnsi="Arial" w:cs="Arial"/>
            <w:i/>
            <w:iCs/>
          </w:rPr>
          <w:delText>Requirements</w:delText>
        </w:r>
        <w:r w:rsidRPr="00267FF0" w:rsidDel="005D2A09">
          <w:rPr>
            <w:rFonts w:ascii="Arial" w:hAnsi="Arial" w:cs="Arial"/>
            <w:i/>
            <w:iCs/>
            <w:spacing w:val="-4"/>
          </w:rPr>
          <w:delText xml:space="preserve"> </w:delText>
        </w:r>
        <w:r w:rsidRPr="00267FF0" w:rsidDel="005D2A09">
          <w:rPr>
            <w:rFonts w:ascii="Arial" w:hAnsi="Arial" w:cs="Arial"/>
            <w:i/>
            <w:iCs/>
          </w:rPr>
          <w:delText>for</w:delText>
        </w:r>
        <w:r w:rsidRPr="00267FF0" w:rsidDel="005D2A09">
          <w:rPr>
            <w:rFonts w:ascii="Arial" w:hAnsi="Arial" w:cs="Arial"/>
            <w:i/>
            <w:iCs/>
            <w:spacing w:val="-4"/>
          </w:rPr>
          <w:delText xml:space="preserve"> </w:delText>
        </w:r>
        <w:r w:rsidRPr="00267FF0" w:rsidDel="005D2A09">
          <w:rPr>
            <w:rFonts w:ascii="Arial" w:hAnsi="Arial" w:cs="Arial"/>
            <w:i/>
            <w:iCs/>
          </w:rPr>
          <w:delText>Medium-Duty</w:delText>
        </w:r>
        <w:r w:rsidRPr="00267FF0" w:rsidDel="005D2A09">
          <w:rPr>
            <w:rFonts w:ascii="Arial" w:hAnsi="Arial" w:cs="Arial"/>
            <w:i/>
            <w:iCs/>
            <w:spacing w:val="-3"/>
          </w:rPr>
          <w:delText xml:space="preserve"> </w:delText>
        </w:r>
        <w:r w:rsidRPr="00267FF0" w:rsidDel="005D2A09">
          <w:rPr>
            <w:rFonts w:ascii="Arial" w:hAnsi="Arial" w:cs="Arial"/>
            <w:i/>
            <w:iCs/>
          </w:rPr>
          <w:delText>Vehicles,</w:delText>
        </w:r>
        <w:r w:rsidRPr="00267FF0" w:rsidDel="005D2A09">
          <w:rPr>
            <w:rFonts w:ascii="Arial" w:hAnsi="Arial" w:cs="Arial"/>
            <w:i/>
            <w:iCs/>
            <w:spacing w:val="-4"/>
          </w:rPr>
          <w:delText xml:space="preserve"> </w:delText>
        </w:r>
        <w:r w:rsidRPr="00267FF0" w:rsidDel="005D2A09">
          <w:rPr>
            <w:rFonts w:ascii="Arial" w:hAnsi="Arial" w:cs="Arial"/>
            <w:i/>
            <w:iCs/>
          </w:rPr>
          <w:delText>Other</w:delText>
        </w:r>
        <w:r w:rsidRPr="00267FF0" w:rsidDel="005D2A09">
          <w:rPr>
            <w:rFonts w:ascii="Arial" w:hAnsi="Arial" w:cs="Arial"/>
            <w:i/>
            <w:iCs/>
            <w:spacing w:val="-4"/>
          </w:rPr>
          <w:delText xml:space="preserve"> </w:delText>
        </w:r>
        <w:r w:rsidRPr="00267FF0" w:rsidDel="005D2A09">
          <w:rPr>
            <w:rFonts w:ascii="Arial" w:hAnsi="Arial" w:cs="Arial"/>
            <w:i/>
            <w:iCs/>
          </w:rPr>
          <w:delText>than</w:delText>
        </w:r>
        <w:r w:rsidRPr="00267FF0" w:rsidDel="005D2A09">
          <w:rPr>
            <w:rFonts w:ascii="Arial" w:hAnsi="Arial" w:cs="Arial"/>
            <w:i/>
            <w:iCs/>
            <w:spacing w:val="-4"/>
          </w:rPr>
          <w:delText xml:space="preserve"> </w:delText>
        </w:r>
        <w:r w:rsidRPr="00267FF0" w:rsidDel="005D2A09">
          <w:rPr>
            <w:rFonts w:ascii="Arial" w:hAnsi="Arial" w:cs="Arial"/>
            <w:i/>
            <w:iCs/>
          </w:rPr>
          <w:delText>Medium- Duty Passenger Vehicles.</w:delText>
        </w:r>
      </w:del>
    </w:p>
    <w:p w14:paraId="690C80AE" w14:textId="1A8E1A1B" w:rsidR="0048243B" w:rsidRPr="00267FF0" w:rsidDel="005D2A09" w:rsidRDefault="0048243B" w:rsidP="009A18CE">
      <w:pPr>
        <w:pStyle w:val="Heading4"/>
        <w:keepNext w:val="0"/>
        <w:widowControl w:val="0"/>
        <w:spacing w:line="240" w:lineRule="auto"/>
        <w:rPr>
          <w:del w:id="1998" w:author="Joo, Hye@ARB" w:date="2026-06-04T21:41:00Z"/>
          <w:rFonts w:ascii="Arial" w:hAnsi="Arial" w:cs="Arial"/>
        </w:rPr>
      </w:pPr>
      <w:del w:id="1999" w:author="Joo, Hye@ARB" w:date="2026-06-04T21:41:00Z">
        <w:r w:rsidRPr="00267FF0" w:rsidDel="005D2A09">
          <w:rPr>
            <w:rFonts w:ascii="Arial" w:hAnsi="Arial" w:cs="Arial"/>
            <w:i/>
          </w:rPr>
          <w:delText>Requirement</w:delText>
        </w:r>
        <w:r w:rsidRPr="00267FF0" w:rsidDel="005D2A09">
          <w:rPr>
            <w:rFonts w:ascii="Arial" w:hAnsi="Arial" w:cs="Arial"/>
            <w:i/>
            <w:spacing w:val="-5"/>
          </w:rPr>
          <w:delText xml:space="preserve"> </w:delText>
        </w:r>
        <w:r w:rsidRPr="00267FF0" w:rsidDel="005D2A09">
          <w:rPr>
            <w:rFonts w:ascii="Arial" w:hAnsi="Arial" w:cs="Arial"/>
            <w:i/>
          </w:rPr>
          <w:delText>for</w:delText>
        </w:r>
        <w:r w:rsidRPr="00267FF0" w:rsidDel="005D2A09">
          <w:rPr>
            <w:rFonts w:ascii="Arial" w:hAnsi="Arial" w:cs="Arial"/>
            <w:i/>
            <w:spacing w:val="-5"/>
          </w:rPr>
          <w:delText xml:space="preserve"> </w:delText>
        </w:r>
        <w:r w:rsidRPr="00267FF0" w:rsidDel="005D2A09">
          <w:rPr>
            <w:rFonts w:ascii="Arial" w:hAnsi="Arial" w:cs="Arial"/>
            <w:i/>
          </w:rPr>
          <w:delText>Manufacturers</w:delText>
        </w:r>
        <w:r w:rsidRPr="00267FF0" w:rsidDel="005D2A09">
          <w:rPr>
            <w:rFonts w:ascii="Arial" w:hAnsi="Arial" w:cs="Arial"/>
            <w:i/>
            <w:spacing w:val="-5"/>
          </w:rPr>
          <w:delText xml:space="preserve"> </w:delText>
        </w:r>
        <w:r w:rsidRPr="00267FF0" w:rsidDel="005D2A09">
          <w:rPr>
            <w:rFonts w:ascii="Arial" w:hAnsi="Arial" w:cs="Arial"/>
            <w:i/>
          </w:rPr>
          <w:delText>Other</w:delText>
        </w:r>
        <w:r w:rsidRPr="00267FF0" w:rsidDel="005D2A09">
          <w:rPr>
            <w:rFonts w:ascii="Arial" w:hAnsi="Arial" w:cs="Arial"/>
            <w:i/>
            <w:spacing w:val="-5"/>
          </w:rPr>
          <w:delText xml:space="preserve"> </w:delText>
        </w:r>
        <w:r w:rsidRPr="00267FF0" w:rsidDel="005D2A09">
          <w:rPr>
            <w:rFonts w:ascii="Arial" w:hAnsi="Arial" w:cs="Arial"/>
            <w:i/>
          </w:rPr>
          <w:delText>than</w:delText>
        </w:r>
        <w:r w:rsidRPr="00267FF0" w:rsidDel="005D2A09">
          <w:rPr>
            <w:rFonts w:ascii="Arial" w:hAnsi="Arial" w:cs="Arial"/>
            <w:i/>
            <w:spacing w:val="-5"/>
          </w:rPr>
          <w:delText xml:space="preserve"> </w:delText>
        </w:r>
        <w:r w:rsidRPr="00267FF0" w:rsidDel="005D2A09">
          <w:rPr>
            <w:rFonts w:ascii="Arial" w:hAnsi="Arial" w:cs="Arial"/>
            <w:i/>
          </w:rPr>
          <w:delText>Small</w:delText>
        </w:r>
        <w:r w:rsidRPr="00267FF0" w:rsidDel="005D2A09">
          <w:rPr>
            <w:rFonts w:ascii="Arial" w:hAnsi="Arial" w:cs="Arial"/>
            <w:i/>
            <w:spacing w:val="-5"/>
          </w:rPr>
          <w:delText xml:space="preserve"> </w:delText>
        </w:r>
        <w:r w:rsidRPr="00267FF0" w:rsidDel="005D2A09">
          <w:rPr>
            <w:rFonts w:ascii="Arial" w:hAnsi="Arial" w:cs="Arial"/>
            <w:i/>
          </w:rPr>
          <w:delText>Volume</w:delText>
        </w:r>
        <w:r w:rsidRPr="00267FF0" w:rsidDel="005D2A09">
          <w:rPr>
            <w:rFonts w:ascii="Arial" w:hAnsi="Arial" w:cs="Arial"/>
            <w:i/>
            <w:spacing w:val="-6"/>
          </w:rPr>
          <w:delText xml:space="preserve"> </w:delText>
        </w:r>
        <w:r w:rsidRPr="00267FF0" w:rsidDel="005D2A09">
          <w:rPr>
            <w:rFonts w:ascii="Arial" w:hAnsi="Arial" w:cs="Arial"/>
            <w:i/>
          </w:rPr>
          <w:delText>Manufacturers</w:delText>
        </w:r>
        <w:r w:rsidRPr="00267FF0" w:rsidDel="005D2A09">
          <w:rPr>
            <w:rFonts w:ascii="Arial" w:hAnsi="Arial" w:cs="Arial"/>
          </w:rPr>
          <w:delText>.</w:delText>
        </w:r>
        <w:r w:rsidRPr="00267FF0" w:rsidDel="005D2A09">
          <w:rPr>
            <w:rFonts w:ascii="Arial" w:hAnsi="Arial" w:cs="Arial"/>
            <w:spacing w:val="40"/>
          </w:rPr>
          <w:delText xml:space="preserve"> </w:delText>
        </w:r>
        <w:r w:rsidRPr="00267FF0" w:rsidDel="005D2A09">
          <w:rPr>
            <w:rFonts w:ascii="Arial" w:hAnsi="Arial" w:cs="Arial"/>
          </w:rPr>
          <w:delText>A manufacturer of MDVs, other than a small volume manufacturer, shall certify its MDV fleet according to the following phase-in schedule:</w:delText>
        </w:r>
      </w:del>
    </w:p>
    <w:p w14:paraId="0DC4F605" w14:textId="588C2DFC" w:rsidR="0048243B" w:rsidRPr="00195B91" w:rsidDel="005D2A09" w:rsidRDefault="0048243B" w:rsidP="009A18CE">
      <w:pPr>
        <w:pStyle w:val="BodyText"/>
        <w:keepLines/>
        <w:spacing w:before="61"/>
        <w:rPr>
          <w:del w:id="2000" w:author="Joo, Hye@ARB" w:date="2026-06-04T21:41:00Z"/>
          <w:rFonts w:ascii="Arial" w:hAnsi="Arial" w:cs="Arial"/>
          <w:sz w:val="20"/>
        </w:rPr>
      </w:pPr>
    </w:p>
    <w:tbl>
      <w:tblPr>
        <w:tblW w:w="9111" w:type="dxa"/>
        <w:tblInd w:w="184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101"/>
        <w:gridCol w:w="1292"/>
        <w:gridCol w:w="1728"/>
        <w:gridCol w:w="1502"/>
        <w:gridCol w:w="1531"/>
        <w:gridCol w:w="1957"/>
      </w:tblGrid>
      <w:tr w:rsidR="00F33C5F" w:rsidRPr="00D96462" w:rsidDel="005D2A09" w14:paraId="458ED109" w14:textId="3EC4CE1D" w:rsidTr="00195B91">
        <w:trPr>
          <w:trHeight w:val="942"/>
          <w:del w:id="2001" w:author="Joo, Hye@ARB" w:date="2026-06-04T21:41:00Z"/>
        </w:trPr>
        <w:tc>
          <w:tcPr>
            <w:tcW w:w="1101" w:type="dxa"/>
            <w:vMerge w:val="restart"/>
            <w:tcBorders>
              <w:bottom w:val="single" w:sz="6" w:space="0" w:color="000000"/>
              <w:right w:val="single" w:sz="6" w:space="0" w:color="000000"/>
            </w:tcBorders>
          </w:tcPr>
          <w:p w14:paraId="581ED3EA" w14:textId="14CD14E2" w:rsidR="00F33C5F" w:rsidRPr="00195B91" w:rsidDel="005D2A09" w:rsidRDefault="00F33C5F" w:rsidP="009A18CE">
            <w:pPr>
              <w:pStyle w:val="TableParagraph"/>
              <w:keepLines/>
              <w:rPr>
                <w:del w:id="2002" w:author="Joo, Hye@ARB" w:date="2026-06-04T21:41:00Z"/>
                <w:rFonts w:ascii="Arial" w:hAnsi="Arial" w:cs="Arial"/>
                <w:sz w:val="24"/>
              </w:rPr>
            </w:pPr>
          </w:p>
          <w:p w14:paraId="31B49765" w14:textId="1AA6F101" w:rsidR="00F33C5F" w:rsidRPr="00195B91" w:rsidDel="005D2A09" w:rsidRDefault="00F33C5F" w:rsidP="009A18CE">
            <w:pPr>
              <w:pStyle w:val="TableParagraph"/>
              <w:keepLines/>
              <w:rPr>
                <w:del w:id="2003" w:author="Joo, Hye@ARB" w:date="2026-06-04T21:41:00Z"/>
                <w:rFonts w:ascii="Arial" w:hAnsi="Arial" w:cs="Arial"/>
                <w:sz w:val="24"/>
              </w:rPr>
            </w:pPr>
          </w:p>
          <w:p w14:paraId="7820B9EE" w14:textId="1178711B" w:rsidR="00F33C5F" w:rsidRPr="00195B91" w:rsidDel="005D2A09" w:rsidRDefault="00F33C5F" w:rsidP="009A18CE">
            <w:pPr>
              <w:pStyle w:val="TableParagraph"/>
              <w:keepLines/>
              <w:spacing w:before="65"/>
              <w:rPr>
                <w:del w:id="2004" w:author="Joo, Hye@ARB" w:date="2026-06-04T21:41:00Z"/>
                <w:rFonts w:ascii="Arial" w:hAnsi="Arial" w:cs="Arial"/>
                <w:sz w:val="24"/>
              </w:rPr>
            </w:pPr>
          </w:p>
          <w:p w14:paraId="1A89E12A" w14:textId="58EB2194" w:rsidR="00F33C5F" w:rsidRPr="00195B91" w:rsidDel="005D2A09" w:rsidRDefault="00F33C5F" w:rsidP="009A18CE">
            <w:pPr>
              <w:pStyle w:val="TableParagraph"/>
              <w:keepLines/>
              <w:ind w:left="234" w:right="145" w:hanging="80"/>
              <w:rPr>
                <w:del w:id="2005" w:author="Joo, Hye@ARB" w:date="2026-06-04T21:41:00Z"/>
                <w:rFonts w:ascii="Arial" w:hAnsi="Arial" w:cs="Arial"/>
                <w:i/>
                <w:sz w:val="24"/>
              </w:rPr>
            </w:pPr>
            <w:del w:id="2006" w:author="Joo, Hye@ARB" w:date="2026-06-04T21:41:00Z">
              <w:r w:rsidRPr="00195B91" w:rsidDel="005D2A09">
                <w:rPr>
                  <w:rFonts w:ascii="Arial" w:hAnsi="Arial" w:cs="Arial"/>
                  <w:i/>
                  <w:spacing w:val="-2"/>
                  <w:sz w:val="24"/>
                </w:rPr>
                <w:delText xml:space="preserve">Model </w:delText>
              </w:r>
              <w:r w:rsidRPr="00195B91" w:rsidDel="005D2A09">
                <w:rPr>
                  <w:rFonts w:ascii="Arial" w:hAnsi="Arial" w:cs="Arial"/>
                  <w:i/>
                  <w:spacing w:val="-4"/>
                  <w:sz w:val="24"/>
                </w:rPr>
                <w:delText>Year</w:delText>
              </w:r>
            </w:del>
          </w:p>
        </w:tc>
        <w:tc>
          <w:tcPr>
            <w:tcW w:w="6053" w:type="dxa"/>
            <w:gridSpan w:val="4"/>
            <w:tcBorders>
              <w:left w:val="single" w:sz="6" w:space="0" w:color="000000"/>
              <w:bottom w:val="single" w:sz="6" w:space="0" w:color="000000"/>
              <w:right w:val="single" w:sz="4" w:space="0" w:color="000000"/>
            </w:tcBorders>
          </w:tcPr>
          <w:p w14:paraId="368FCBEB" w14:textId="0D7164AB" w:rsidR="00F33C5F" w:rsidRPr="00195B91" w:rsidDel="005D2A09" w:rsidRDefault="00F33C5F" w:rsidP="009A18CE">
            <w:pPr>
              <w:pStyle w:val="TableParagraph"/>
              <w:keepLines/>
              <w:spacing w:before="195"/>
              <w:ind w:left="2920" w:right="1346" w:hanging="1548"/>
              <w:rPr>
                <w:del w:id="2007" w:author="Joo, Hye@ARB" w:date="2026-06-04T21:41:00Z"/>
                <w:rFonts w:ascii="Arial" w:hAnsi="Arial" w:cs="Arial"/>
                <w:i/>
                <w:sz w:val="24"/>
              </w:rPr>
            </w:pPr>
            <w:del w:id="2008" w:author="Joo, Hye@ARB" w:date="2026-06-04T21:41:00Z">
              <w:r w:rsidRPr="00195B91" w:rsidDel="005D2A09">
                <w:rPr>
                  <w:rFonts w:ascii="Arial" w:hAnsi="Arial" w:cs="Arial"/>
                  <w:i/>
                  <w:sz w:val="24"/>
                </w:rPr>
                <w:delText>Vehicles</w:delText>
              </w:r>
              <w:r w:rsidRPr="00195B91" w:rsidDel="005D2A09">
                <w:rPr>
                  <w:rFonts w:ascii="Arial" w:hAnsi="Arial" w:cs="Arial"/>
                  <w:i/>
                  <w:spacing w:val="-14"/>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14"/>
                  <w:sz w:val="24"/>
                </w:rPr>
                <w:delText xml:space="preserve"> </w:delText>
              </w:r>
              <w:r w:rsidRPr="00195B91" w:rsidDel="005D2A09">
                <w:rPr>
                  <w:rFonts w:ascii="Arial" w:hAnsi="Arial" w:cs="Arial"/>
                  <w:i/>
                  <w:sz w:val="24"/>
                </w:rPr>
                <w:delText>to</w:delText>
              </w:r>
              <w:r w:rsidRPr="00195B91" w:rsidDel="005D2A09">
                <w:rPr>
                  <w:rFonts w:ascii="Arial" w:hAnsi="Arial" w:cs="Arial"/>
                  <w:i/>
                  <w:spacing w:val="-14"/>
                  <w:sz w:val="24"/>
                </w:rPr>
                <w:delText xml:space="preserve"> </w:delText>
              </w:r>
              <w:r w:rsidRPr="00195B91" w:rsidDel="005D2A09">
                <w:rPr>
                  <w:rFonts w:ascii="Arial" w:hAnsi="Arial" w:cs="Arial"/>
                  <w:i/>
                  <w:sz w:val="24"/>
                </w:rPr>
                <w:delText>§1961.2.1(a)(1)</w:delText>
              </w:r>
              <w:r w:rsidRPr="00195B91" w:rsidDel="005D2A09">
                <w:rPr>
                  <w:rFonts w:ascii="Arial" w:hAnsi="Arial" w:cs="Arial"/>
                  <w:i/>
                  <w:sz w:val="24"/>
                  <w:vertAlign w:val="superscript"/>
                </w:rPr>
                <w:delText>1</w:delText>
              </w:r>
              <w:r w:rsidRPr="00195B91" w:rsidDel="005D2A09">
                <w:rPr>
                  <w:rFonts w:ascii="Arial" w:hAnsi="Arial" w:cs="Arial"/>
                  <w:i/>
                  <w:sz w:val="24"/>
                </w:rPr>
                <w:delText xml:space="preserve"> </w:delText>
              </w:r>
              <w:r w:rsidRPr="00195B91" w:rsidDel="005D2A09">
                <w:rPr>
                  <w:rFonts w:ascii="Arial" w:hAnsi="Arial" w:cs="Arial"/>
                  <w:i/>
                  <w:spacing w:val="-4"/>
                  <w:sz w:val="24"/>
                </w:rPr>
                <w:delText>(%)</w:delText>
              </w:r>
            </w:del>
          </w:p>
        </w:tc>
        <w:tc>
          <w:tcPr>
            <w:tcW w:w="1957" w:type="dxa"/>
            <w:tcBorders>
              <w:left w:val="single" w:sz="4" w:space="0" w:color="000000"/>
              <w:bottom w:val="single" w:sz="6" w:space="0" w:color="000000"/>
            </w:tcBorders>
          </w:tcPr>
          <w:p w14:paraId="4CD9431B" w14:textId="011E7217" w:rsidR="00E76722" w:rsidRPr="00195B91" w:rsidDel="005D2A09" w:rsidRDefault="00E76722" w:rsidP="00195B91">
            <w:pPr>
              <w:pStyle w:val="Default"/>
              <w:rPr>
                <w:del w:id="2009" w:author="Joo, Hye@ARB" w:date="2026-06-04T21:41:00Z"/>
                <w:rFonts w:ascii="Arial" w:hAnsi="Arial" w:cs="Arial"/>
                <w:szCs w:val="24"/>
              </w:rPr>
            </w:pPr>
            <w:del w:id="2010" w:author="Joo, Hye@ARB" w:date="2026-06-04T21:41:00Z">
              <w:r w:rsidRPr="00195B91" w:rsidDel="005D2A09">
                <w:rPr>
                  <w:rFonts w:ascii="Arial" w:hAnsi="Arial" w:cs="Arial"/>
                  <w:i/>
                  <w:iCs/>
                  <w:szCs w:val="24"/>
                </w:rPr>
                <w:delText>Vehicles Certified to §1956.8(c)</w:delText>
              </w:r>
              <w:r w:rsidR="007C7299" w:rsidRPr="00195B91" w:rsidDel="005D2A09">
                <w:rPr>
                  <w:rFonts w:ascii="Arial" w:hAnsi="Arial" w:cs="Arial"/>
                  <w:i/>
                  <w:iCs/>
                  <w:szCs w:val="24"/>
                </w:rPr>
                <w:delText xml:space="preserve"> </w:delText>
              </w:r>
              <w:r w:rsidRPr="00195B91" w:rsidDel="005D2A09">
                <w:rPr>
                  <w:rFonts w:ascii="Arial" w:hAnsi="Arial" w:cs="Arial"/>
                  <w:i/>
                  <w:iCs/>
                  <w:szCs w:val="24"/>
                </w:rPr>
                <w:delText xml:space="preserve">or (h) (%) </w:delText>
              </w:r>
            </w:del>
          </w:p>
          <w:p w14:paraId="04646351" w14:textId="080B90F5" w:rsidR="00F33C5F" w:rsidRPr="00195B91" w:rsidDel="005D2A09" w:rsidRDefault="00F33C5F" w:rsidP="00195B91">
            <w:pPr>
              <w:pStyle w:val="Default"/>
              <w:rPr>
                <w:del w:id="2011" w:author="Joo, Hye@ARB" w:date="2026-06-04T21:41:00Z"/>
                <w:rFonts w:ascii="Arial" w:hAnsi="Arial" w:cs="Arial"/>
                <w:i/>
                <w:szCs w:val="24"/>
              </w:rPr>
            </w:pPr>
          </w:p>
        </w:tc>
      </w:tr>
      <w:tr w:rsidR="009C61F2" w:rsidRPr="001238F2" w:rsidDel="005D2A09" w14:paraId="1B9459FE" w14:textId="7DEBF2E3" w:rsidTr="007C7299">
        <w:trPr>
          <w:trHeight w:val="1379"/>
          <w:del w:id="2012" w:author="Joo, Hye@ARB" w:date="2026-06-04T21:41:00Z"/>
        </w:trPr>
        <w:tc>
          <w:tcPr>
            <w:tcW w:w="1101" w:type="dxa"/>
            <w:vMerge/>
            <w:tcBorders>
              <w:top w:val="nil"/>
              <w:bottom w:val="single" w:sz="6" w:space="0" w:color="000000"/>
              <w:right w:val="single" w:sz="6" w:space="0" w:color="000000"/>
            </w:tcBorders>
          </w:tcPr>
          <w:p w14:paraId="12F617DF" w14:textId="1F23FBFA" w:rsidR="00F33C5F" w:rsidRPr="00195B91" w:rsidDel="005D2A09" w:rsidRDefault="00F33C5F" w:rsidP="009A18CE">
            <w:pPr>
              <w:keepLines/>
              <w:widowControl w:val="0"/>
              <w:spacing w:line="240" w:lineRule="auto"/>
              <w:rPr>
                <w:del w:id="2013" w:author="Joo, Hye@ARB" w:date="2026-06-04T21:41:00Z"/>
                <w:rFonts w:ascii="Arial" w:hAnsi="Arial" w:cs="Arial"/>
                <w:sz w:val="2"/>
                <w:szCs w:val="2"/>
              </w:rPr>
            </w:pPr>
          </w:p>
        </w:tc>
        <w:tc>
          <w:tcPr>
            <w:tcW w:w="1292" w:type="dxa"/>
            <w:tcBorders>
              <w:top w:val="single" w:sz="6" w:space="0" w:color="000000"/>
              <w:left w:val="single" w:sz="6" w:space="0" w:color="000000"/>
              <w:bottom w:val="single" w:sz="6" w:space="0" w:color="000000"/>
              <w:right w:val="single" w:sz="6" w:space="0" w:color="000000"/>
            </w:tcBorders>
          </w:tcPr>
          <w:p w14:paraId="05FE7213" w14:textId="45BDE975" w:rsidR="00F33C5F" w:rsidRPr="00195B91" w:rsidDel="005D2A09" w:rsidRDefault="00F33C5F" w:rsidP="009A18CE">
            <w:pPr>
              <w:pStyle w:val="TableParagraph"/>
              <w:keepLines/>
              <w:ind w:left="177" w:right="160" w:hanging="1"/>
              <w:jc w:val="center"/>
              <w:rPr>
                <w:del w:id="2014" w:author="Joo, Hye@ARB" w:date="2026-06-04T21:41:00Z"/>
                <w:rFonts w:ascii="Arial" w:hAnsi="Arial" w:cs="Arial"/>
                <w:sz w:val="24"/>
              </w:rPr>
            </w:pPr>
            <w:del w:id="2015" w:author="Joo, Hye@ARB" w:date="2026-06-04T21:41:00Z">
              <w:r w:rsidRPr="00195B91" w:rsidDel="005D2A09">
                <w:rPr>
                  <w:rFonts w:ascii="Arial" w:hAnsi="Arial" w:cs="Arial"/>
                  <w:sz w:val="24"/>
                </w:rPr>
                <w:delText>LEV II LEV;</w:delText>
              </w:r>
              <w:r w:rsidRPr="00195B91" w:rsidDel="005D2A09">
                <w:rPr>
                  <w:rFonts w:ascii="Arial" w:hAnsi="Arial" w:cs="Arial"/>
                  <w:spacing w:val="-12"/>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0D6AEEE3" w14:textId="2F8B06CB" w:rsidR="00F33C5F" w:rsidRPr="00195B91" w:rsidDel="005D2A09" w:rsidRDefault="00F33C5F" w:rsidP="009A18CE">
            <w:pPr>
              <w:pStyle w:val="TableParagraph"/>
              <w:keepLines/>
              <w:ind w:left="136" w:right="123"/>
              <w:jc w:val="center"/>
              <w:rPr>
                <w:del w:id="2016" w:author="Joo, Hye@ARB" w:date="2026-06-04T21:41:00Z"/>
                <w:rFonts w:ascii="Arial" w:hAnsi="Arial" w:cs="Arial"/>
                <w:sz w:val="24"/>
              </w:rPr>
            </w:pPr>
            <w:del w:id="2017"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502" w:type="dxa"/>
            <w:tcBorders>
              <w:top w:val="single" w:sz="6" w:space="0" w:color="000000"/>
              <w:left w:val="single" w:sz="6" w:space="0" w:color="000000"/>
              <w:bottom w:val="single" w:sz="6" w:space="0" w:color="000000"/>
              <w:right w:val="single" w:sz="6" w:space="0" w:color="000000"/>
            </w:tcBorders>
          </w:tcPr>
          <w:p w14:paraId="5A5B45D7" w14:textId="726E7658" w:rsidR="00F33C5F" w:rsidRPr="00195B91" w:rsidDel="005D2A09" w:rsidRDefault="00F33C5F" w:rsidP="009A18CE">
            <w:pPr>
              <w:pStyle w:val="TableParagraph"/>
              <w:keepLines/>
              <w:ind w:left="121" w:right="104" w:firstLine="1"/>
              <w:jc w:val="center"/>
              <w:rPr>
                <w:del w:id="2018" w:author="Joo, Hye@ARB" w:date="2026-06-04T21:41:00Z"/>
                <w:rFonts w:ascii="Arial" w:hAnsi="Arial" w:cs="Arial"/>
                <w:sz w:val="24"/>
              </w:rPr>
            </w:pPr>
            <w:del w:id="2019"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531" w:type="dxa"/>
            <w:tcBorders>
              <w:top w:val="single" w:sz="6" w:space="0" w:color="000000"/>
              <w:left w:val="single" w:sz="6" w:space="0" w:color="000000"/>
              <w:bottom w:val="single" w:sz="6" w:space="0" w:color="000000"/>
              <w:right w:val="single" w:sz="4" w:space="0" w:color="000000"/>
            </w:tcBorders>
          </w:tcPr>
          <w:p w14:paraId="7A933EF7" w14:textId="7E98B3ED" w:rsidR="00F33C5F" w:rsidRPr="00195B91" w:rsidDel="005D2A09" w:rsidRDefault="00F33C5F" w:rsidP="009A18CE">
            <w:pPr>
              <w:pStyle w:val="TableParagraph"/>
              <w:keepLines/>
              <w:ind w:left="199" w:right="167" w:hanging="3"/>
              <w:jc w:val="center"/>
              <w:rPr>
                <w:del w:id="2020" w:author="Joo, Hye@ARB" w:date="2026-06-04T21:41:00Z"/>
                <w:rFonts w:ascii="Arial" w:hAnsi="Arial" w:cs="Arial"/>
                <w:sz w:val="24"/>
              </w:rPr>
            </w:pPr>
            <w:del w:id="2021"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7DE37F37" w14:textId="203DCCBD" w:rsidR="00F33C5F" w:rsidRPr="00195B91" w:rsidDel="005D2A09" w:rsidRDefault="00F33C5F" w:rsidP="009A18CE">
            <w:pPr>
              <w:pStyle w:val="TableParagraph"/>
              <w:keepLines/>
              <w:ind w:left="199" w:right="166" w:hanging="2"/>
              <w:jc w:val="center"/>
              <w:rPr>
                <w:del w:id="2022" w:author="Joo, Hye@ARB" w:date="2026-06-04T21:41:00Z"/>
                <w:rFonts w:ascii="Arial" w:hAnsi="Arial" w:cs="Arial"/>
                <w:sz w:val="24"/>
              </w:rPr>
            </w:pPr>
            <w:del w:id="2023"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957" w:type="dxa"/>
            <w:tcBorders>
              <w:top w:val="single" w:sz="6" w:space="0" w:color="000000"/>
              <w:left w:val="single" w:sz="4" w:space="0" w:color="000000"/>
              <w:bottom w:val="single" w:sz="6" w:space="0" w:color="000000"/>
            </w:tcBorders>
          </w:tcPr>
          <w:p w14:paraId="2DFF57C1" w14:textId="7DE43D1B" w:rsidR="00E76722" w:rsidRPr="00195B91" w:rsidDel="005D2A09" w:rsidRDefault="00E76722" w:rsidP="009A18CE">
            <w:pPr>
              <w:pStyle w:val="TableParagraph"/>
              <w:keepLines/>
              <w:ind w:left="199" w:right="167" w:hanging="3"/>
              <w:jc w:val="center"/>
              <w:rPr>
                <w:del w:id="2024" w:author="Joo, Hye@ARB" w:date="2026-06-04T21:41:00Z"/>
                <w:rFonts w:ascii="Arial" w:hAnsi="Arial" w:cs="Arial"/>
                <w:sz w:val="24"/>
              </w:rPr>
            </w:pPr>
          </w:p>
          <w:p w14:paraId="166B3953" w14:textId="38093BD5" w:rsidR="00E76722" w:rsidRPr="00195B91" w:rsidDel="005D2A09" w:rsidRDefault="00E76722" w:rsidP="009A18CE">
            <w:pPr>
              <w:pStyle w:val="TableParagraph"/>
              <w:keepLines/>
              <w:ind w:left="199" w:right="167" w:hanging="3"/>
              <w:jc w:val="center"/>
              <w:rPr>
                <w:del w:id="2025" w:author="Joo, Hye@ARB" w:date="2026-06-04T21:41:00Z"/>
                <w:rFonts w:ascii="Arial" w:hAnsi="Arial" w:cs="Arial"/>
                <w:sz w:val="24"/>
              </w:rPr>
            </w:pPr>
          </w:p>
          <w:p w14:paraId="7C4F6E77" w14:textId="707CC705" w:rsidR="00F33C5F" w:rsidRPr="00195B91" w:rsidDel="005D2A09" w:rsidRDefault="00252CB8" w:rsidP="009A18CE">
            <w:pPr>
              <w:pStyle w:val="TableParagraph"/>
              <w:keepLines/>
              <w:ind w:left="199" w:right="167" w:hanging="3"/>
              <w:jc w:val="center"/>
              <w:rPr>
                <w:del w:id="2026" w:author="Joo, Hye@ARB" w:date="2026-06-04T21:41:00Z"/>
                <w:rFonts w:ascii="Arial" w:hAnsi="Arial" w:cs="Arial"/>
                <w:sz w:val="24"/>
              </w:rPr>
            </w:pPr>
            <w:del w:id="2027" w:author="Joo, Hye@ARB" w:date="2026-06-04T21:41:00Z">
              <w:r w:rsidRPr="00195B91" w:rsidDel="005D2A09">
                <w:rPr>
                  <w:rFonts w:ascii="Arial" w:hAnsi="Arial" w:cs="Arial"/>
                  <w:sz w:val="24"/>
                </w:rPr>
                <w:delText>ULEV</w:delText>
              </w:r>
            </w:del>
          </w:p>
        </w:tc>
      </w:tr>
      <w:tr w:rsidR="00F33C5F" w:rsidRPr="001238F2" w:rsidDel="005D2A09" w14:paraId="7E4FE9E9" w14:textId="7B1FF900" w:rsidTr="00195B91">
        <w:trPr>
          <w:trHeight w:val="437"/>
          <w:del w:id="2028" w:author="Joo, Hye@ARB" w:date="2026-06-04T21:41:00Z"/>
        </w:trPr>
        <w:tc>
          <w:tcPr>
            <w:tcW w:w="1101" w:type="dxa"/>
            <w:tcBorders>
              <w:top w:val="single" w:sz="6" w:space="0" w:color="000000"/>
              <w:bottom w:val="single" w:sz="6" w:space="0" w:color="000000"/>
              <w:right w:val="single" w:sz="6" w:space="0" w:color="000000"/>
            </w:tcBorders>
          </w:tcPr>
          <w:p w14:paraId="254D263D" w14:textId="157893F4" w:rsidR="00F33C5F" w:rsidRPr="00195B91" w:rsidDel="005D2A09" w:rsidRDefault="00F33C5F" w:rsidP="009A18CE">
            <w:pPr>
              <w:pStyle w:val="TableParagraph"/>
              <w:keepLines/>
              <w:ind w:left="104"/>
              <w:rPr>
                <w:del w:id="2029" w:author="Joo, Hye@ARB" w:date="2026-06-04T21:41:00Z"/>
                <w:rFonts w:ascii="Arial" w:hAnsi="Arial" w:cs="Arial"/>
                <w:sz w:val="24"/>
              </w:rPr>
            </w:pPr>
            <w:del w:id="2030" w:author="Joo, Hye@ARB" w:date="2026-06-04T21:41:00Z">
              <w:r w:rsidRPr="00195B91" w:rsidDel="005D2A09">
                <w:rPr>
                  <w:rFonts w:ascii="Arial" w:hAnsi="Arial" w:cs="Arial"/>
                  <w:spacing w:val="-4"/>
                  <w:sz w:val="24"/>
                </w:rPr>
                <w:delText>2015</w:delText>
              </w:r>
            </w:del>
          </w:p>
        </w:tc>
        <w:tc>
          <w:tcPr>
            <w:tcW w:w="1292" w:type="dxa"/>
            <w:tcBorders>
              <w:top w:val="single" w:sz="6" w:space="0" w:color="000000"/>
              <w:left w:val="single" w:sz="6" w:space="0" w:color="000000"/>
              <w:bottom w:val="single" w:sz="6" w:space="0" w:color="000000"/>
              <w:right w:val="single" w:sz="6" w:space="0" w:color="000000"/>
            </w:tcBorders>
          </w:tcPr>
          <w:p w14:paraId="1BC0B825" w14:textId="5CDC260E" w:rsidR="00F33C5F" w:rsidRPr="00195B91" w:rsidDel="005D2A09" w:rsidRDefault="00F33C5F" w:rsidP="009A18CE">
            <w:pPr>
              <w:pStyle w:val="TableParagraph"/>
              <w:keepLines/>
              <w:ind w:left="49" w:right="35"/>
              <w:jc w:val="center"/>
              <w:rPr>
                <w:del w:id="2031" w:author="Joo, Hye@ARB" w:date="2026-06-04T21:41:00Z"/>
                <w:rFonts w:ascii="Arial" w:hAnsi="Arial" w:cs="Arial"/>
                <w:sz w:val="24"/>
              </w:rPr>
            </w:pPr>
            <w:del w:id="2032" w:author="Joo, Hye@ARB" w:date="2026-06-04T21:41:00Z">
              <w:r w:rsidRPr="00195B91" w:rsidDel="005D2A09">
                <w:rPr>
                  <w:rFonts w:ascii="Arial" w:hAnsi="Arial" w:cs="Arial"/>
                  <w:spacing w:val="-5"/>
                  <w:sz w:val="24"/>
                </w:rPr>
                <w:delText>40</w:delText>
              </w:r>
            </w:del>
          </w:p>
        </w:tc>
        <w:tc>
          <w:tcPr>
            <w:tcW w:w="1728" w:type="dxa"/>
            <w:tcBorders>
              <w:top w:val="single" w:sz="6" w:space="0" w:color="000000"/>
              <w:left w:val="single" w:sz="6" w:space="0" w:color="000000"/>
              <w:bottom w:val="single" w:sz="6" w:space="0" w:color="000000"/>
              <w:right w:val="single" w:sz="6" w:space="0" w:color="000000"/>
            </w:tcBorders>
          </w:tcPr>
          <w:p w14:paraId="4B652FF1" w14:textId="755A9445" w:rsidR="00F33C5F" w:rsidRPr="00195B91" w:rsidDel="005D2A09" w:rsidRDefault="00F33C5F" w:rsidP="009A18CE">
            <w:pPr>
              <w:pStyle w:val="TableParagraph"/>
              <w:keepLines/>
              <w:ind w:left="14"/>
              <w:jc w:val="center"/>
              <w:rPr>
                <w:del w:id="2033" w:author="Joo, Hye@ARB" w:date="2026-06-04T21:41:00Z"/>
                <w:rFonts w:ascii="Arial" w:hAnsi="Arial" w:cs="Arial"/>
                <w:sz w:val="24"/>
              </w:rPr>
            </w:pPr>
            <w:del w:id="2034" w:author="Joo, Hye@ARB" w:date="2026-06-04T21:41:00Z">
              <w:r w:rsidRPr="00195B91" w:rsidDel="005D2A09">
                <w:rPr>
                  <w:rFonts w:ascii="Arial" w:hAnsi="Arial" w:cs="Arial"/>
                  <w:spacing w:val="-5"/>
                  <w:sz w:val="24"/>
                </w:rPr>
                <w:delText>60</w:delText>
              </w:r>
            </w:del>
          </w:p>
        </w:tc>
        <w:tc>
          <w:tcPr>
            <w:tcW w:w="1502" w:type="dxa"/>
            <w:tcBorders>
              <w:top w:val="single" w:sz="6" w:space="0" w:color="000000"/>
              <w:left w:val="single" w:sz="6" w:space="0" w:color="000000"/>
              <w:bottom w:val="single" w:sz="6" w:space="0" w:color="000000"/>
              <w:right w:val="single" w:sz="6" w:space="0" w:color="000000"/>
            </w:tcBorders>
          </w:tcPr>
          <w:p w14:paraId="03ED1BDA" w14:textId="59D24CBF" w:rsidR="00F33C5F" w:rsidRPr="00195B91" w:rsidDel="005D2A09" w:rsidRDefault="00F33C5F" w:rsidP="009A18CE">
            <w:pPr>
              <w:pStyle w:val="TableParagraph"/>
              <w:keepLines/>
              <w:ind w:left="127" w:right="113"/>
              <w:jc w:val="center"/>
              <w:rPr>
                <w:del w:id="2035" w:author="Joo, Hye@ARB" w:date="2026-06-04T21:41:00Z"/>
                <w:rFonts w:ascii="Arial" w:hAnsi="Arial" w:cs="Arial"/>
                <w:sz w:val="24"/>
              </w:rPr>
            </w:pPr>
            <w:del w:id="2036" w:author="Joo, Hye@ARB" w:date="2026-06-04T21:41:00Z">
              <w:r w:rsidRPr="00195B91" w:rsidDel="005D2A09">
                <w:rPr>
                  <w:rFonts w:ascii="Arial" w:hAnsi="Arial" w:cs="Arial"/>
                  <w:spacing w:val="-10"/>
                  <w:sz w:val="24"/>
                </w:rPr>
                <w:delText>0</w:delText>
              </w:r>
            </w:del>
          </w:p>
        </w:tc>
        <w:tc>
          <w:tcPr>
            <w:tcW w:w="1531" w:type="dxa"/>
            <w:tcBorders>
              <w:top w:val="single" w:sz="6" w:space="0" w:color="000000"/>
              <w:left w:val="single" w:sz="6" w:space="0" w:color="000000"/>
              <w:bottom w:val="single" w:sz="6" w:space="0" w:color="000000"/>
              <w:right w:val="single" w:sz="4" w:space="0" w:color="000000"/>
            </w:tcBorders>
          </w:tcPr>
          <w:p w14:paraId="3A5231DE" w14:textId="1C844D2F" w:rsidR="00F33C5F" w:rsidRPr="00195B91" w:rsidDel="005D2A09" w:rsidRDefault="00F33C5F" w:rsidP="009A18CE">
            <w:pPr>
              <w:pStyle w:val="TableParagraph"/>
              <w:keepLines/>
              <w:ind w:left="30"/>
              <w:jc w:val="center"/>
              <w:rPr>
                <w:del w:id="2037" w:author="Joo, Hye@ARB" w:date="2026-06-04T21:41:00Z"/>
                <w:rFonts w:ascii="Arial" w:hAnsi="Arial" w:cs="Arial"/>
                <w:sz w:val="24"/>
              </w:rPr>
            </w:pPr>
            <w:del w:id="2038"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37A75F77" w14:textId="6803F6CD" w:rsidR="00F33C5F" w:rsidRPr="00195B91" w:rsidDel="005D2A09" w:rsidRDefault="004011CF" w:rsidP="009A18CE">
            <w:pPr>
              <w:pStyle w:val="TableParagraph"/>
              <w:keepLines/>
              <w:ind w:left="30"/>
              <w:jc w:val="center"/>
              <w:rPr>
                <w:del w:id="2039" w:author="Joo, Hye@ARB" w:date="2026-06-04T21:41:00Z"/>
                <w:rFonts w:ascii="Arial" w:hAnsi="Arial" w:cs="Arial"/>
                <w:spacing w:val="-10"/>
                <w:sz w:val="24"/>
              </w:rPr>
            </w:pPr>
            <w:del w:id="2040" w:author="Joo, Hye@ARB" w:date="2026-06-04T21:41:00Z">
              <w:r w:rsidRPr="00195B91" w:rsidDel="005D2A09">
                <w:rPr>
                  <w:rFonts w:ascii="Arial" w:hAnsi="Arial" w:cs="Arial"/>
                  <w:spacing w:val="-10"/>
                  <w:sz w:val="24"/>
                </w:rPr>
                <w:delText>100</w:delText>
              </w:r>
            </w:del>
          </w:p>
        </w:tc>
      </w:tr>
      <w:tr w:rsidR="00F33C5F" w:rsidRPr="001238F2" w:rsidDel="005D2A09" w14:paraId="52D78B73" w14:textId="4D83F54F" w:rsidTr="00195B91">
        <w:trPr>
          <w:trHeight w:val="438"/>
          <w:del w:id="2041" w:author="Joo, Hye@ARB" w:date="2026-06-04T21:41:00Z"/>
        </w:trPr>
        <w:tc>
          <w:tcPr>
            <w:tcW w:w="1101" w:type="dxa"/>
            <w:tcBorders>
              <w:top w:val="single" w:sz="6" w:space="0" w:color="000000"/>
              <w:bottom w:val="single" w:sz="6" w:space="0" w:color="000000"/>
              <w:right w:val="single" w:sz="6" w:space="0" w:color="000000"/>
            </w:tcBorders>
          </w:tcPr>
          <w:p w14:paraId="5ACD8ECC" w14:textId="69EB4727" w:rsidR="00F33C5F" w:rsidRPr="00195B91" w:rsidDel="005D2A09" w:rsidRDefault="00F33C5F" w:rsidP="009A18CE">
            <w:pPr>
              <w:pStyle w:val="TableParagraph"/>
              <w:keepLines/>
              <w:ind w:left="104"/>
              <w:rPr>
                <w:del w:id="2042" w:author="Joo, Hye@ARB" w:date="2026-06-04T21:41:00Z"/>
                <w:rFonts w:ascii="Arial" w:hAnsi="Arial" w:cs="Arial"/>
                <w:sz w:val="24"/>
              </w:rPr>
            </w:pPr>
            <w:del w:id="2043" w:author="Joo, Hye@ARB" w:date="2026-06-04T21:41:00Z">
              <w:r w:rsidRPr="00195B91" w:rsidDel="005D2A09">
                <w:rPr>
                  <w:rFonts w:ascii="Arial" w:hAnsi="Arial" w:cs="Arial"/>
                  <w:spacing w:val="-4"/>
                  <w:sz w:val="24"/>
                </w:rPr>
                <w:delText>2016</w:delText>
              </w:r>
            </w:del>
          </w:p>
        </w:tc>
        <w:tc>
          <w:tcPr>
            <w:tcW w:w="1292" w:type="dxa"/>
            <w:tcBorders>
              <w:top w:val="single" w:sz="6" w:space="0" w:color="000000"/>
              <w:left w:val="single" w:sz="6" w:space="0" w:color="000000"/>
              <w:bottom w:val="single" w:sz="6" w:space="0" w:color="000000"/>
              <w:right w:val="single" w:sz="6" w:space="0" w:color="000000"/>
            </w:tcBorders>
          </w:tcPr>
          <w:p w14:paraId="1AEC0B64" w14:textId="0E861A99" w:rsidR="00F33C5F" w:rsidRPr="00195B91" w:rsidDel="005D2A09" w:rsidRDefault="00F33C5F" w:rsidP="009A18CE">
            <w:pPr>
              <w:pStyle w:val="TableParagraph"/>
              <w:keepLines/>
              <w:ind w:left="49" w:right="35"/>
              <w:jc w:val="center"/>
              <w:rPr>
                <w:del w:id="2044" w:author="Joo, Hye@ARB" w:date="2026-06-04T21:41:00Z"/>
                <w:rFonts w:ascii="Arial" w:hAnsi="Arial" w:cs="Arial"/>
                <w:sz w:val="24"/>
              </w:rPr>
            </w:pPr>
            <w:del w:id="2045" w:author="Joo, Hye@ARB" w:date="2026-06-04T21:41:00Z">
              <w:r w:rsidRPr="00195B91" w:rsidDel="005D2A09">
                <w:rPr>
                  <w:rFonts w:ascii="Arial" w:hAnsi="Arial" w:cs="Arial"/>
                  <w:spacing w:val="-5"/>
                  <w:sz w:val="24"/>
                </w:rPr>
                <w:delText>20</w:delText>
              </w:r>
            </w:del>
          </w:p>
        </w:tc>
        <w:tc>
          <w:tcPr>
            <w:tcW w:w="1728" w:type="dxa"/>
            <w:tcBorders>
              <w:top w:val="single" w:sz="6" w:space="0" w:color="000000"/>
              <w:left w:val="single" w:sz="6" w:space="0" w:color="000000"/>
              <w:bottom w:val="single" w:sz="6" w:space="0" w:color="000000"/>
              <w:right w:val="single" w:sz="6" w:space="0" w:color="000000"/>
            </w:tcBorders>
          </w:tcPr>
          <w:p w14:paraId="6C7DC8A7" w14:textId="116B57B8" w:rsidR="00F33C5F" w:rsidRPr="00195B91" w:rsidDel="005D2A09" w:rsidRDefault="00F33C5F" w:rsidP="009A18CE">
            <w:pPr>
              <w:pStyle w:val="TableParagraph"/>
              <w:keepLines/>
              <w:ind w:left="14"/>
              <w:jc w:val="center"/>
              <w:rPr>
                <w:del w:id="2046" w:author="Joo, Hye@ARB" w:date="2026-06-04T21:41:00Z"/>
                <w:rFonts w:ascii="Arial" w:hAnsi="Arial" w:cs="Arial"/>
                <w:sz w:val="24"/>
              </w:rPr>
            </w:pPr>
            <w:del w:id="2047" w:author="Joo, Hye@ARB" w:date="2026-06-04T21:41:00Z">
              <w:r w:rsidRPr="00195B91" w:rsidDel="005D2A09">
                <w:rPr>
                  <w:rFonts w:ascii="Arial" w:hAnsi="Arial" w:cs="Arial"/>
                  <w:spacing w:val="-5"/>
                  <w:sz w:val="24"/>
                </w:rPr>
                <w:delText>60</w:delText>
              </w:r>
            </w:del>
          </w:p>
        </w:tc>
        <w:tc>
          <w:tcPr>
            <w:tcW w:w="1502" w:type="dxa"/>
            <w:tcBorders>
              <w:top w:val="single" w:sz="6" w:space="0" w:color="000000"/>
              <w:left w:val="single" w:sz="6" w:space="0" w:color="000000"/>
              <w:bottom w:val="single" w:sz="6" w:space="0" w:color="000000"/>
              <w:right w:val="single" w:sz="6" w:space="0" w:color="000000"/>
            </w:tcBorders>
          </w:tcPr>
          <w:p w14:paraId="308799E4" w14:textId="4A670407" w:rsidR="00F33C5F" w:rsidRPr="00195B91" w:rsidDel="005D2A09" w:rsidRDefault="00F33C5F" w:rsidP="009A18CE">
            <w:pPr>
              <w:pStyle w:val="TableParagraph"/>
              <w:keepLines/>
              <w:ind w:left="127" w:right="113"/>
              <w:jc w:val="center"/>
              <w:rPr>
                <w:del w:id="2048" w:author="Joo, Hye@ARB" w:date="2026-06-04T21:41:00Z"/>
                <w:rFonts w:ascii="Arial" w:hAnsi="Arial" w:cs="Arial"/>
                <w:sz w:val="24"/>
              </w:rPr>
            </w:pPr>
            <w:del w:id="2049" w:author="Joo, Hye@ARB" w:date="2026-06-04T21:41:00Z">
              <w:r w:rsidRPr="00195B91" w:rsidDel="005D2A09">
                <w:rPr>
                  <w:rFonts w:ascii="Arial" w:hAnsi="Arial" w:cs="Arial"/>
                  <w:spacing w:val="-5"/>
                  <w:sz w:val="24"/>
                </w:rPr>
                <w:delText>20</w:delText>
              </w:r>
            </w:del>
          </w:p>
        </w:tc>
        <w:tc>
          <w:tcPr>
            <w:tcW w:w="1531" w:type="dxa"/>
            <w:tcBorders>
              <w:top w:val="single" w:sz="6" w:space="0" w:color="000000"/>
              <w:left w:val="single" w:sz="6" w:space="0" w:color="000000"/>
              <w:bottom w:val="single" w:sz="6" w:space="0" w:color="000000"/>
              <w:right w:val="single" w:sz="4" w:space="0" w:color="000000"/>
            </w:tcBorders>
          </w:tcPr>
          <w:p w14:paraId="5D2796F8" w14:textId="7439323C" w:rsidR="00F33C5F" w:rsidRPr="00195B91" w:rsidDel="005D2A09" w:rsidRDefault="00F33C5F" w:rsidP="009A18CE">
            <w:pPr>
              <w:pStyle w:val="TableParagraph"/>
              <w:keepLines/>
              <w:ind w:left="30"/>
              <w:jc w:val="center"/>
              <w:rPr>
                <w:del w:id="2050" w:author="Joo, Hye@ARB" w:date="2026-06-04T21:41:00Z"/>
                <w:rFonts w:ascii="Arial" w:hAnsi="Arial" w:cs="Arial"/>
                <w:sz w:val="24"/>
              </w:rPr>
            </w:pPr>
            <w:del w:id="2051"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65AD8195" w14:textId="7F53D0F3" w:rsidR="00F33C5F" w:rsidRPr="00195B91" w:rsidDel="005D2A09" w:rsidRDefault="004011CF" w:rsidP="009A18CE">
            <w:pPr>
              <w:pStyle w:val="TableParagraph"/>
              <w:keepLines/>
              <w:ind w:left="30"/>
              <w:jc w:val="center"/>
              <w:rPr>
                <w:del w:id="2052" w:author="Joo, Hye@ARB" w:date="2026-06-04T21:41:00Z"/>
                <w:rFonts w:ascii="Arial" w:hAnsi="Arial" w:cs="Arial"/>
                <w:spacing w:val="-10"/>
                <w:sz w:val="24"/>
              </w:rPr>
            </w:pPr>
            <w:del w:id="2053" w:author="Joo, Hye@ARB" w:date="2026-06-04T21:41:00Z">
              <w:r w:rsidRPr="00195B91" w:rsidDel="005D2A09">
                <w:rPr>
                  <w:rFonts w:ascii="Arial" w:hAnsi="Arial" w:cs="Arial"/>
                  <w:spacing w:val="-10"/>
                  <w:sz w:val="24"/>
                </w:rPr>
                <w:delText>100</w:delText>
              </w:r>
            </w:del>
          </w:p>
        </w:tc>
      </w:tr>
      <w:tr w:rsidR="00F33C5F" w:rsidRPr="001238F2" w:rsidDel="005D2A09" w14:paraId="60E73C33" w14:textId="50C5505F" w:rsidTr="00195B91">
        <w:trPr>
          <w:trHeight w:val="438"/>
          <w:del w:id="2054" w:author="Joo, Hye@ARB" w:date="2026-06-04T21:41:00Z"/>
        </w:trPr>
        <w:tc>
          <w:tcPr>
            <w:tcW w:w="1101" w:type="dxa"/>
            <w:tcBorders>
              <w:top w:val="single" w:sz="6" w:space="0" w:color="000000"/>
              <w:bottom w:val="single" w:sz="6" w:space="0" w:color="000000"/>
              <w:right w:val="single" w:sz="6" w:space="0" w:color="000000"/>
            </w:tcBorders>
          </w:tcPr>
          <w:p w14:paraId="320D8F13" w14:textId="32313BBC" w:rsidR="00F33C5F" w:rsidRPr="00195B91" w:rsidDel="005D2A09" w:rsidRDefault="00F33C5F" w:rsidP="009A18CE">
            <w:pPr>
              <w:pStyle w:val="TableParagraph"/>
              <w:keepLines/>
              <w:ind w:left="104"/>
              <w:rPr>
                <w:del w:id="2055" w:author="Joo, Hye@ARB" w:date="2026-06-04T21:41:00Z"/>
                <w:rFonts w:ascii="Arial" w:hAnsi="Arial" w:cs="Arial"/>
                <w:sz w:val="24"/>
              </w:rPr>
            </w:pPr>
            <w:del w:id="2056" w:author="Joo, Hye@ARB" w:date="2026-06-04T21:41:00Z">
              <w:r w:rsidRPr="00195B91" w:rsidDel="005D2A09">
                <w:rPr>
                  <w:rFonts w:ascii="Arial" w:hAnsi="Arial" w:cs="Arial"/>
                  <w:spacing w:val="-4"/>
                  <w:sz w:val="24"/>
                </w:rPr>
                <w:delText>2017</w:delText>
              </w:r>
            </w:del>
          </w:p>
        </w:tc>
        <w:tc>
          <w:tcPr>
            <w:tcW w:w="1292" w:type="dxa"/>
            <w:tcBorders>
              <w:top w:val="single" w:sz="6" w:space="0" w:color="000000"/>
              <w:left w:val="single" w:sz="6" w:space="0" w:color="000000"/>
              <w:bottom w:val="single" w:sz="6" w:space="0" w:color="000000"/>
              <w:right w:val="single" w:sz="6" w:space="0" w:color="000000"/>
            </w:tcBorders>
          </w:tcPr>
          <w:p w14:paraId="4D368CA4" w14:textId="54F9DE0F" w:rsidR="00F33C5F" w:rsidRPr="00195B91" w:rsidDel="005D2A09" w:rsidRDefault="00F33C5F" w:rsidP="009A18CE">
            <w:pPr>
              <w:pStyle w:val="TableParagraph"/>
              <w:keepLines/>
              <w:ind w:left="49" w:right="35"/>
              <w:jc w:val="center"/>
              <w:rPr>
                <w:del w:id="2057" w:author="Joo, Hye@ARB" w:date="2026-06-04T21:41:00Z"/>
                <w:rFonts w:ascii="Arial" w:hAnsi="Arial" w:cs="Arial"/>
                <w:sz w:val="24"/>
              </w:rPr>
            </w:pPr>
            <w:del w:id="2058" w:author="Joo, Hye@ARB" w:date="2026-06-04T21:41:00Z">
              <w:r w:rsidRPr="00195B91" w:rsidDel="005D2A09">
                <w:rPr>
                  <w:rFonts w:ascii="Arial" w:hAnsi="Arial" w:cs="Arial"/>
                  <w:spacing w:val="-5"/>
                  <w:sz w:val="24"/>
                </w:rPr>
                <w:delText>10</w:delText>
              </w:r>
            </w:del>
          </w:p>
        </w:tc>
        <w:tc>
          <w:tcPr>
            <w:tcW w:w="1728" w:type="dxa"/>
            <w:tcBorders>
              <w:top w:val="single" w:sz="6" w:space="0" w:color="000000"/>
              <w:left w:val="single" w:sz="6" w:space="0" w:color="000000"/>
              <w:bottom w:val="single" w:sz="6" w:space="0" w:color="000000"/>
              <w:right w:val="single" w:sz="6" w:space="0" w:color="000000"/>
            </w:tcBorders>
          </w:tcPr>
          <w:p w14:paraId="40BE4705" w14:textId="0356296B" w:rsidR="00F33C5F" w:rsidRPr="00195B91" w:rsidDel="005D2A09" w:rsidRDefault="00F33C5F" w:rsidP="009A18CE">
            <w:pPr>
              <w:pStyle w:val="TableParagraph"/>
              <w:keepLines/>
              <w:ind w:left="14"/>
              <w:jc w:val="center"/>
              <w:rPr>
                <w:del w:id="2059" w:author="Joo, Hye@ARB" w:date="2026-06-04T21:41:00Z"/>
                <w:rFonts w:ascii="Arial" w:hAnsi="Arial" w:cs="Arial"/>
                <w:sz w:val="24"/>
              </w:rPr>
            </w:pPr>
            <w:del w:id="2060" w:author="Joo, Hye@ARB" w:date="2026-06-04T21:41:00Z">
              <w:r w:rsidRPr="00195B91" w:rsidDel="005D2A09">
                <w:rPr>
                  <w:rFonts w:ascii="Arial" w:hAnsi="Arial" w:cs="Arial"/>
                  <w:spacing w:val="-5"/>
                  <w:sz w:val="24"/>
                </w:rPr>
                <w:delText>50</w:delText>
              </w:r>
            </w:del>
          </w:p>
        </w:tc>
        <w:tc>
          <w:tcPr>
            <w:tcW w:w="1502" w:type="dxa"/>
            <w:tcBorders>
              <w:top w:val="single" w:sz="6" w:space="0" w:color="000000"/>
              <w:left w:val="single" w:sz="6" w:space="0" w:color="000000"/>
              <w:bottom w:val="single" w:sz="6" w:space="0" w:color="000000"/>
              <w:right w:val="single" w:sz="6" w:space="0" w:color="000000"/>
            </w:tcBorders>
          </w:tcPr>
          <w:p w14:paraId="5EB763AE" w14:textId="083B7D94" w:rsidR="00F33C5F" w:rsidRPr="00195B91" w:rsidDel="005D2A09" w:rsidRDefault="00F33C5F" w:rsidP="009A18CE">
            <w:pPr>
              <w:pStyle w:val="TableParagraph"/>
              <w:keepLines/>
              <w:ind w:left="127" w:right="113"/>
              <w:jc w:val="center"/>
              <w:rPr>
                <w:del w:id="2061" w:author="Joo, Hye@ARB" w:date="2026-06-04T21:41:00Z"/>
                <w:rFonts w:ascii="Arial" w:hAnsi="Arial" w:cs="Arial"/>
                <w:sz w:val="24"/>
              </w:rPr>
            </w:pPr>
            <w:del w:id="2062" w:author="Joo, Hye@ARB" w:date="2026-06-04T21:41:00Z">
              <w:r w:rsidRPr="00195B91" w:rsidDel="005D2A09">
                <w:rPr>
                  <w:rFonts w:ascii="Arial" w:hAnsi="Arial" w:cs="Arial"/>
                  <w:spacing w:val="-5"/>
                  <w:sz w:val="24"/>
                </w:rPr>
                <w:delText>40</w:delText>
              </w:r>
            </w:del>
          </w:p>
        </w:tc>
        <w:tc>
          <w:tcPr>
            <w:tcW w:w="1531" w:type="dxa"/>
            <w:tcBorders>
              <w:top w:val="single" w:sz="6" w:space="0" w:color="000000"/>
              <w:left w:val="single" w:sz="6" w:space="0" w:color="000000"/>
              <w:bottom w:val="single" w:sz="6" w:space="0" w:color="000000"/>
              <w:right w:val="single" w:sz="4" w:space="0" w:color="000000"/>
            </w:tcBorders>
          </w:tcPr>
          <w:p w14:paraId="3C77F463" w14:textId="4B7063D0" w:rsidR="00F33C5F" w:rsidRPr="00195B91" w:rsidDel="005D2A09" w:rsidRDefault="00F33C5F" w:rsidP="009A18CE">
            <w:pPr>
              <w:pStyle w:val="TableParagraph"/>
              <w:keepLines/>
              <w:ind w:left="30"/>
              <w:jc w:val="center"/>
              <w:rPr>
                <w:del w:id="2063" w:author="Joo, Hye@ARB" w:date="2026-06-04T21:41:00Z"/>
                <w:rFonts w:ascii="Arial" w:hAnsi="Arial" w:cs="Arial"/>
                <w:sz w:val="24"/>
              </w:rPr>
            </w:pPr>
            <w:del w:id="2064"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18ABE841" w14:textId="149FC7EB" w:rsidR="00F33C5F" w:rsidRPr="00195B91" w:rsidDel="005D2A09" w:rsidRDefault="004011CF" w:rsidP="009A18CE">
            <w:pPr>
              <w:pStyle w:val="TableParagraph"/>
              <w:keepLines/>
              <w:ind w:left="30"/>
              <w:jc w:val="center"/>
              <w:rPr>
                <w:del w:id="2065" w:author="Joo, Hye@ARB" w:date="2026-06-04T21:41:00Z"/>
                <w:rFonts w:ascii="Arial" w:hAnsi="Arial" w:cs="Arial"/>
                <w:spacing w:val="-10"/>
                <w:sz w:val="24"/>
              </w:rPr>
            </w:pPr>
            <w:del w:id="2066" w:author="Joo, Hye@ARB" w:date="2026-06-04T21:41:00Z">
              <w:r w:rsidRPr="00195B91" w:rsidDel="005D2A09">
                <w:rPr>
                  <w:rFonts w:ascii="Arial" w:hAnsi="Arial" w:cs="Arial"/>
                  <w:spacing w:val="-10"/>
                  <w:sz w:val="24"/>
                </w:rPr>
                <w:delText>100</w:delText>
              </w:r>
            </w:del>
          </w:p>
        </w:tc>
      </w:tr>
      <w:tr w:rsidR="00F33C5F" w:rsidRPr="001238F2" w:rsidDel="005D2A09" w14:paraId="55FF26B5" w14:textId="6FBCB67A" w:rsidTr="00195B91">
        <w:trPr>
          <w:trHeight w:val="436"/>
          <w:del w:id="2067" w:author="Joo, Hye@ARB" w:date="2026-06-04T21:41:00Z"/>
        </w:trPr>
        <w:tc>
          <w:tcPr>
            <w:tcW w:w="1101" w:type="dxa"/>
            <w:tcBorders>
              <w:top w:val="single" w:sz="6" w:space="0" w:color="000000"/>
              <w:bottom w:val="single" w:sz="6" w:space="0" w:color="000000"/>
              <w:right w:val="single" w:sz="6" w:space="0" w:color="000000"/>
            </w:tcBorders>
          </w:tcPr>
          <w:p w14:paraId="21FD603F" w14:textId="40B2768C" w:rsidR="00F33C5F" w:rsidRPr="00195B91" w:rsidDel="005D2A09" w:rsidRDefault="00F33C5F" w:rsidP="009A18CE">
            <w:pPr>
              <w:pStyle w:val="TableParagraph"/>
              <w:keepLines/>
              <w:ind w:left="104"/>
              <w:rPr>
                <w:del w:id="2068" w:author="Joo, Hye@ARB" w:date="2026-06-04T21:41:00Z"/>
                <w:rFonts w:ascii="Arial" w:hAnsi="Arial" w:cs="Arial"/>
                <w:sz w:val="24"/>
              </w:rPr>
            </w:pPr>
            <w:del w:id="2069" w:author="Joo, Hye@ARB" w:date="2026-06-04T21:41:00Z">
              <w:r w:rsidRPr="00195B91" w:rsidDel="005D2A09">
                <w:rPr>
                  <w:rFonts w:ascii="Arial" w:hAnsi="Arial" w:cs="Arial"/>
                  <w:spacing w:val="-4"/>
                  <w:sz w:val="24"/>
                </w:rPr>
                <w:delText>2018</w:delText>
              </w:r>
            </w:del>
          </w:p>
        </w:tc>
        <w:tc>
          <w:tcPr>
            <w:tcW w:w="1292" w:type="dxa"/>
            <w:tcBorders>
              <w:top w:val="single" w:sz="6" w:space="0" w:color="000000"/>
              <w:left w:val="single" w:sz="6" w:space="0" w:color="000000"/>
              <w:bottom w:val="single" w:sz="6" w:space="0" w:color="000000"/>
              <w:right w:val="single" w:sz="6" w:space="0" w:color="000000"/>
            </w:tcBorders>
          </w:tcPr>
          <w:p w14:paraId="1062240F" w14:textId="1409647C" w:rsidR="00F33C5F" w:rsidRPr="00195B91" w:rsidDel="005D2A09" w:rsidRDefault="00F33C5F" w:rsidP="009A18CE">
            <w:pPr>
              <w:pStyle w:val="TableParagraph"/>
              <w:keepLines/>
              <w:ind w:left="49" w:right="35"/>
              <w:jc w:val="center"/>
              <w:rPr>
                <w:del w:id="2070" w:author="Joo, Hye@ARB" w:date="2026-06-04T21:41:00Z"/>
                <w:rFonts w:ascii="Arial" w:hAnsi="Arial" w:cs="Arial"/>
                <w:sz w:val="24"/>
              </w:rPr>
            </w:pPr>
            <w:del w:id="207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200E1EC1" w14:textId="6344511D" w:rsidR="00F33C5F" w:rsidRPr="00195B91" w:rsidDel="005D2A09" w:rsidRDefault="00F33C5F" w:rsidP="009A18CE">
            <w:pPr>
              <w:pStyle w:val="TableParagraph"/>
              <w:keepLines/>
              <w:ind w:left="14"/>
              <w:jc w:val="center"/>
              <w:rPr>
                <w:del w:id="2072" w:author="Joo, Hye@ARB" w:date="2026-06-04T21:41:00Z"/>
                <w:rFonts w:ascii="Arial" w:hAnsi="Arial" w:cs="Arial"/>
                <w:sz w:val="24"/>
              </w:rPr>
            </w:pPr>
            <w:del w:id="2073" w:author="Joo, Hye@ARB" w:date="2026-06-04T21:41:00Z">
              <w:r w:rsidRPr="00195B91" w:rsidDel="005D2A09">
                <w:rPr>
                  <w:rFonts w:ascii="Arial" w:hAnsi="Arial" w:cs="Arial"/>
                  <w:spacing w:val="-5"/>
                  <w:sz w:val="24"/>
                </w:rPr>
                <w:delText>40</w:delText>
              </w:r>
            </w:del>
          </w:p>
        </w:tc>
        <w:tc>
          <w:tcPr>
            <w:tcW w:w="1502" w:type="dxa"/>
            <w:tcBorders>
              <w:top w:val="single" w:sz="6" w:space="0" w:color="000000"/>
              <w:left w:val="single" w:sz="6" w:space="0" w:color="000000"/>
              <w:bottom w:val="single" w:sz="6" w:space="0" w:color="000000"/>
              <w:right w:val="single" w:sz="6" w:space="0" w:color="000000"/>
            </w:tcBorders>
          </w:tcPr>
          <w:p w14:paraId="58BE9AA5" w14:textId="4F677E54" w:rsidR="00F33C5F" w:rsidRPr="00195B91" w:rsidDel="005D2A09" w:rsidRDefault="00F33C5F" w:rsidP="009A18CE">
            <w:pPr>
              <w:pStyle w:val="TableParagraph"/>
              <w:keepLines/>
              <w:ind w:left="127" w:right="113"/>
              <w:jc w:val="center"/>
              <w:rPr>
                <w:del w:id="2074" w:author="Joo, Hye@ARB" w:date="2026-06-04T21:41:00Z"/>
                <w:rFonts w:ascii="Arial" w:hAnsi="Arial" w:cs="Arial"/>
                <w:sz w:val="24"/>
              </w:rPr>
            </w:pPr>
            <w:del w:id="2075" w:author="Joo, Hye@ARB" w:date="2026-06-04T21:41:00Z">
              <w:r w:rsidRPr="00195B91" w:rsidDel="005D2A09">
                <w:rPr>
                  <w:rFonts w:ascii="Arial" w:hAnsi="Arial" w:cs="Arial"/>
                  <w:spacing w:val="-5"/>
                  <w:sz w:val="24"/>
                </w:rPr>
                <w:delText>50</w:delText>
              </w:r>
            </w:del>
          </w:p>
        </w:tc>
        <w:tc>
          <w:tcPr>
            <w:tcW w:w="1531" w:type="dxa"/>
            <w:tcBorders>
              <w:top w:val="single" w:sz="6" w:space="0" w:color="000000"/>
              <w:left w:val="single" w:sz="6" w:space="0" w:color="000000"/>
              <w:bottom w:val="single" w:sz="6" w:space="0" w:color="000000"/>
              <w:right w:val="single" w:sz="4" w:space="0" w:color="000000"/>
            </w:tcBorders>
          </w:tcPr>
          <w:p w14:paraId="233F7F30" w14:textId="7C7C7003" w:rsidR="00F33C5F" w:rsidRPr="00195B91" w:rsidDel="005D2A09" w:rsidRDefault="00F33C5F" w:rsidP="009A18CE">
            <w:pPr>
              <w:pStyle w:val="TableParagraph"/>
              <w:keepLines/>
              <w:ind w:left="30"/>
              <w:jc w:val="center"/>
              <w:rPr>
                <w:del w:id="2076" w:author="Joo, Hye@ARB" w:date="2026-06-04T21:41:00Z"/>
                <w:rFonts w:ascii="Arial" w:hAnsi="Arial" w:cs="Arial"/>
                <w:sz w:val="24"/>
              </w:rPr>
            </w:pPr>
            <w:del w:id="2077" w:author="Joo, Hye@ARB" w:date="2026-06-04T21:41:00Z">
              <w:r w:rsidRPr="00195B91" w:rsidDel="005D2A09">
                <w:rPr>
                  <w:rFonts w:ascii="Arial" w:hAnsi="Arial" w:cs="Arial"/>
                  <w:spacing w:val="-5"/>
                  <w:sz w:val="24"/>
                </w:rPr>
                <w:delText>10</w:delText>
              </w:r>
            </w:del>
          </w:p>
        </w:tc>
        <w:tc>
          <w:tcPr>
            <w:tcW w:w="1957" w:type="dxa"/>
            <w:tcBorders>
              <w:top w:val="single" w:sz="6" w:space="0" w:color="000000"/>
              <w:left w:val="single" w:sz="4" w:space="0" w:color="000000"/>
              <w:bottom w:val="single" w:sz="6" w:space="0" w:color="000000"/>
            </w:tcBorders>
          </w:tcPr>
          <w:p w14:paraId="3B0ACCDE" w14:textId="18E6F7CA" w:rsidR="00F33C5F" w:rsidRPr="00195B91" w:rsidDel="005D2A09" w:rsidRDefault="004011CF" w:rsidP="009A18CE">
            <w:pPr>
              <w:pStyle w:val="TableParagraph"/>
              <w:keepLines/>
              <w:ind w:left="30"/>
              <w:jc w:val="center"/>
              <w:rPr>
                <w:del w:id="2078" w:author="Joo, Hye@ARB" w:date="2026-06-04T21:41:00Z"/>
                <w:rFonts w:ascii="Arial" w:hAnsi="Arial" w:cs="Arial"/>
                <w:spacing w:val="-5"/>
                <w:sz w:val="24"/>
              </w:rPr>
            </w:pPr>
            <w:del w:id="2079" w:author="Joo, Hye@ARB" w:date="2026-06-04T21:41:00Z">
              <w:r w:rsidRPr="00195B91" w:rsidDel="005D2A09">
                <w:rPr>
                  <w:rFonts w:ascii="Arial" w:hAnsi="Arial" w:cs="Arial"/>
                  <w:spacing w:val="-5"/>
                  <w:sz w:val="24"/>
                </w:rPr>
                <w:delText>100</w:delText>
              </w:r>
            </w:del>
          </w:p>
        </w:tc>
      </w:tr>
      <w:tr w:rsidR="00F33C5F" w:rsidRPr="001238F2" w:rsidDel="005D2A09" w14:paraId="770B6DA7" w14:textId="48B77172" w:rsidTr="00195B91">
        <w:trPr>
          <w:trHeight w:val="438"/>
          <w:del w:id="2080" w:author="Joo, Hye@ARB" w:date="2026-06-04T21:41:00Z"/>
        </w:trPr>
        <w:tc>
          <w:tcPr>
            <w:tcW w:w="1101" w:type="dxa"/>
            <w:tcBorders>
              <w:top w:val="single" w:sz="6" w:space="0" w:color="000000"/>
              <w:bottom w:val="single" w:sz="6" w:space="0" w:color="000000"/>
              <w:right w:val="single" w:sz="6" w:space="0" w:color="000000"/>
            </w:tcBorders>
          </w:tcPr>
          <w:p w14:paraId="387CD887" w14:textId="728BAADB" w:rsidR="00F33C5F" w:rsidRPr="00195B91" w:rsidDel="005D2A09" w:rsidRDefault="00F33C5F" w:rsidP="009A18CE">
            <w:pPr>
              <w:pStyle w:val="TableParagraph"/>
              <w:keepLines/>
              <w:spacing w:before="1"/>
              <w:ind w:left="104"/>
              <w:rPr>
                <w:del w:id="2081" w:author="Joo, Hye@ARB" w:date="2026-06-04T21:41:00Z"/>
                <w:rFonts w:ascii="Arial" w:hAnsi="Arial" w:cs="Arial"/>
                <w:sz w:val="24"/>
              </w:rPr>
            </w:pPr>
            <w:del w:id="2082" w:author="Joo, Hye@ARB" w:date="2026-06-04T21:41:00Z">
              <w:r w:rsidRPr="00195B91" w:rsidDel="005D2A09">
                <w:rPr>
                  <w:rFonts w:ascii="Arial" w:hAnsi="Arial" w:cs="Arial"/>
                  <w:spacing w:val="-4"/>
                  <w:sz w:val="24"/>
                </w:rPr>
                <w:delText>2019</w:delText>
              </w:r>
            </w:del>
          </w:p>
        </w:tc>
        <w:tc>
          <w:tcPr>
            <w:tcW w:w="1292" w:type="dxa"/>
            <w:tcBorders>
              <w:top w:val="single" w:sz="6" w:space="0" w:color="000000"/>
              <w:left w:val="single" w:sz="6" w:space="0" w:color="000000"/>
              <w:bottom w:val="single" w:sz="6" w:space="0" w:color="000000"/>
              <w:right w:val="single" w:sz="6" w:space="0" w:color="000000"/>
            </w:tcBorders>
          </w:tcPr>
          <w:p w14:paraId="288B86AA" w14:textId="2584851D" w:rsidR="00F33C5F" w:rsidRPr="00195B91" w:rsidDel="005D2A09" w:rsidRDefault="00F33C5F" w:rsidP="009A18CE">
            <w:pPr>
              <w:pStyle w:val="TableParagraph"/>
              <w:keepLines/>
              <w:spacing w:before="1"/>
              <w:ind w:left="49" w:right="35"/>
              <w:jc w:val="center"/>
              <w:rPr>
                <w:del w:id="2083" w:author="Joo, Hye@ARB" w:date="2026-06-04T21:41:00Z"/>
                <w:rFonts w:ascii="Arial" w:hAnsi="Arial" w:cs="Arial"/>
                <w:sz w:val="24"/>
              </w:rPr>
            </w:pPr>
            <w:del w:id="208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0BB9F683" w14:textId="03295561" w:rsidR="00F33C5F" w:rsidRPr="00195B91" w:rsidDel="005D2A09" w:rsidRDefault="00F33C5F" w:rsidP="009A18CE">
            <w:pPr>
              <w:pStyle w:val="TableParagraph"/>
              <w:keepLines/>
              <w:spacing w:before="1"/>
              <w:ind w:left="14"/>
              <w:jc w:val="center"/>
              <w:rPr>
                <w:del w:id="2085" w:author="Joo, Hye@ARB" w:date="2026-06-04T21:41:00Z"/>
                <w:rFonts w:ascii="Arial" w:hAnsi="Arial" w:cs="Arial"/>
                <w:sz w:val="24"/>
              </w:rPr>
            </w:pPr>
            <w:del w:id="2086" w:author="Joo, Hye@ARB" w:date="2026-06-04T21:41:00Z">
              <w:r w:rsidRPr="00195B91" w:rsidDel="005D2A09">
                <w:rPr>
                  <w:rFonts w:ascii="Arial" w:hAnsi="Arial" w:cs="Arial"/>
                  <w:spacing w:val="-5"/>
                  <w:sz w:val="24"/>
                </w:rPr>
                <w:delText>30</w:delText>
              </w:r>
            </w:del>
          </w:p>
        </w:tc>
        <w:tc>
          <w:tcPr>
            <w:tcW w:w="1502" w:type="dxa"/>
            <w:tcBorders>
              <w:top w:val="single" w:sz="6" w:space="0" w:color="000000"/>
              <w:left w:val="single" w:sz="6" w:space="0" w:color="000000"/>
              <w:bottom w:val="single" w:sz="6" w:space="0" w:color="000000"/>
              <w:right w:val="single" w:sz="6" w:space="0" w:color="000000"/>
            </w:tcBorders>
          </w:tcPr>
          <w:p w14:paraId="7832AF64" w14:textId="6A09FD11" w:rsidR="00F33C5F" w:rsidRPr="00195B91" w:rsidDel="005D2A09" w:rsidRDefault="00F33C5F" w:rsidP="009A18CE">
            <w:pPr>
              <w:pStyle w:val="TableParagraph"/>
              <w:keepLines/>
              <w:spacing w:before="1"/>
              <w:ind w:left="127" w:right="113"/>
              <w:jc w:val="center"/>
              <w:rPr>
                <w:del w:id="2087" w:author="Joo, Hye@ARB" w:date="2026-06-04T21:41:00Z"/>
                <w:rFonts w:ascii="Arial" w:hAnsi="Arial" w:cs="Arial"/>
                <w:sz w:val="24"/>
              </w:rPr>
            </w:pPr>
            <w:del w:id="2088" w:author="Joo, Hye@ARB" w:date="2026-06-04T21:41:00Z">
              <w:r w:rsidRPr="00195B91" w:rsidDel="005D2A09">
                <w:rPr>
                  <w:rFonts w:ascii="Arial" w:hAnsi="Arial" w:cs="Arial"/>
                  <w:spacing w:val="-5"/>
                  <w:sz w:val="24"/>
                </w:rPr>
                <w:delText>40</w:delText>
              </w:r>
            </w:del>
          </w:p>
        </w:tc>
        <w:tc>
          <w:tcPr>
            <w:tcW w:w="1531" w:type="dxa"/>
            <w:tcBorders>
              <w:top w:val="single" w:sz="6" w:space="0" w:color="000000"/>
              <w:left w:val="single" w:sz="6" w:space="0" w:color="000000"/>
              <w:bottom w:val="single" w:sz="6" w:space="0" w:color="000000"/>
              <w:right w:val="single" w:sz="4" w:space="0" w:color="000000"/>
            </w:tcBorders>
          </w:tcPr>
          <w:p w14:paraId="4B7F8B2F" w14:textId="1E9DB04A" w:rsidR="00F33C5F" w:rsidRPr="00195B91" w:rsidDel="005D2A09" w:rsidRDefault="00F33C5F" w:rsidP="009A18CE">
            <w:pPr>
              <w:pStyle w:val="TableParagraph"/>
              <w:keepLines/>
              <w:spacing w:before="1"/>
              <w:ind w:left="30"/>
              <w:jc w:val="center"/>
              <w:rPr>
                <w:del w:id="2089" w:author="Joo, Hye@ARB" w:date="2026-06-04T21:41:00Z"/>
                <w:rFonts w:ascii="Arial" w:hAnsi="Arial" w:cs="Arial"/>
                <w:sz w:val="24"/>
              </w:rPr>
            </w:pPr>
            <w:del w:id="2090" w:author="Joo, Hye@ARB" w:date="2026-06-04T21:41:00Z">
              <w:r w:rsidRPr="00195B91" w:rsidDel="005D2A09">
                <w:rPr>
                  <w:rFonts w:ascii="Arial" w:hAnsi="Arial" w:cs="Arial"/>
                  <w:spacing w:val="-5"/>
                  <w:sz w:val="24"/>
                </w:rPr>
                <w:delText>30</w:delText>
              </w:r>
            </w:del>
          </w:p>
        </w:tc>
        <w:tc>
          <w:tcPr>
            <w:tcW w:w="1957" w:type="dxa"/>
            <w:tcBorders>
              <w:top w:val="single" w:sz="6" w:space="0" w:color="000000"/>
              <w:left w:val="single" w:sz="4" w:space="0" w:color="000000"/>
              <w:bottom w:val="single" w:sz="6" w:space="0" w:color="000000"/>
            </w:tcBorders>
          </w:tcPr>
          <w:p w14:paraId="3B3AE05A" w14:textId="42516C60" w:rsidR="00F33C5F" w:rsidRPr="00195B91" w:rsidDel="005D2A09" w:rsidRDefault="004011CF" w:rsidP="009A18CE">
            <w:pPr>
              <w:pStyle w:val="TableParagraph"/>
              <w:keepLines/>
              <w:spacing w:before="1"/>
              <w:ind w:left="30"/>
              <w:jc w:val="center"/>
              <w:rPr>
                <w:del w:id="2091" w:author="Joo, Hye@ARB" w:date="2026-06-04T21:41:00Z"/>
                <w:rFonts w:ascii="Arial" w:hAnsi="Arial" w:cs="Arial"/>
                <w:spacing w:val="-5"/>
                <w:sz w:val="24"/>
              </w:rPr>
            </w:pPr>
            <w:del w:id="2092" w:author="Joo, Hye@ARB" w:date="2026-06-04T21:41:00Z">
              <w:r w:rsidRPr="00195B91" w:rsidDel="005D2A09">
                <w:rPr>
                  <w:rFonts w:ascii="Arial" w:hAnsi="Arial" w:cs="Arial"/>
                  <w:spacing w:val="-5"/>
                  <w:sz w:val="24"/>
                </w:rPr>
                <w:delText>100</w:delText>
              </w:r>
            </w:del>
          </w:p>
        </w:tc>
      </w:tr>
      <w:tr w:rsidR="00F33C5F" w:rsidRPr="001238F2" w:rsidDel="005D2A09" w14:paraId="6E397E2D" w14:textId="6684D453" w:rsidTr="00195B91">
        <w:trPr>
          <w:trHeight w:val="438"/>
          <w:del w:id="2093" w:author="Joo, Hye@ARB" w:date="2026-06-04T21:41:00Z"/>
        </w:trPr>
        <w:tc>
          <w:tcPr>
            <w:tcW w:w="1101" w:type="dxa"/>
            <w:tcBorders>
              <w:top w:val="single" w:sz="6" w:space="0" w:color="000000"/>
              <w:bottom w:val="single" w:sz="6" w:space="0" w:color="000000"/>
              <w:right w:val="single" w:sz="6" w:space="0" w:color="000000"/>
            </w:tcBorders>
          </w:tcPr>
          <w:p w14:paraId="0C7A88DF" w14:textId="3CDC502A" w:rsidR="00F33C5F" w:rsidRPr="00195B91" w:rsidDel="005D2A09" w:rsidRDefault="00F33C5F" w:rsidP="009A18CE">
            <w:pPr>
              <w:pStyle w:val="TableParagraph"/>
              <w:keepLines/>
              <w:ind w:left="104"/>
              <w:rPr>
                <w:del w:id="2094" w:author="Joo, Hye@ARB" w:date="2026-06-04T21:41:00Z"/>
                <w:rFonts w:ascii="Arial" w:hAnsi="Arial" w:cs="Arial"/>
                <w:sz w:val="24"/>
              </w:rPr>
            </w:pPr>
            <w:del w:id="2095" w:author="Joo, Hye@ARB" w:date="2026-06-04T21:41:00Z">
              <w:r w:rsidRPr="00195B91" w:rsidDel="005D2A09">
                <w:rPr>
                  <w:rFonts w:ascii="Arial" w:hAnsi="Arial" w:cs="Arial"/>
                  <w:spacing w:val="-4"/>
                  <w:sz w:val="24"/>
                </w:rPr>
                <w:delText>2020</w:delText>
              </w:r>
            </w:del>
          </w:p>
        </w:tc>
        <w:tc>
          <w:tcPr>
            <w:tcW w:w="1292" w:type="dxa"/>
            <w:tcBorders>
              <w:top w:val="single" w:sz="6" w:space="0" w:color="000000"/>
              <w:left w:val="single" w:sz="6" w:space="0" w:color="000000"/>
              <w:bottom w:val="single" w:sz="6" w:space="0" w:color="000000"/>
              <w:right w:val="single" w:sz="6" w:space="0" w:color="000000"/>
            </w:tcBorders>
          </w:tcPr>
          <w:p w14:paraId="53E18763" w14:textId="671DE24E" w:rsidR="00F33C5F" w:rsidRPr="00195B91" w:rsidDel="005D2A09" w:rsidRDefault="00F33C5F" w:rsidP="009A18CE">
            <w:pPr>
              <w:pStyle w:val="TableParagraph"/>
              <w:keepLines/>
              <w:ind w:left="49" w:right="35"/>
              <w:jc w:val="center"/>
              <w:rPr>
                <w:del w:id="2096" w:author="Joo, Hye@ARB" w:date="2026-06-04T21:41:00Z"/>
                <w:rFonts w:ascii="Arial" w:hAnsi="Arial" w:cs="Arial"/>
                <w:sz w:val="24"/>
              </w:rPr>
            </w:pPr>
            <w:del w:id="209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0E13B989" w14:textId="400E72E0" w:rsidR="00F33C5F" w:rsidRPr="00195B91" w:rsidDel="005D2A09" w:rsidRDefault="00F33C5F" w:rsidP="009A18CE">
            <w:pPr>
              <w:pStyle w:val="TableParagraph"/>
              <w:keepLines/>
              <w:ind w:left="14"/>
              <w:jc w:val="center"/>
              <w:rPr>
                <w:del w:id="2098" w:author="Joo, Hye@ARB" w:date="2026-06-04T21:41:00Z"/>
                <w:rFonts w:ascii="Arial" w:hAnsi="Arial" w:cs="Arial"/>
                <w:sz w:val="24"/>
              </w:rPr>
            </w:pPr>
            <w:del w:id="2099" w:author="Joo, Hye@ARB" w:date="2026-06-04T21:41:00Z">
              <w:r w:rsidRPr="00195B91" w:rsidDel="005D2A09">
                <w:rPr>
                  <w:rFonts w:ascii="Arial" w:hAnsi="Arial" w:cs="Arial"/>
                  <w:spacing w:val="-5"/>
                  <w:sz w:val="24"/>
                </w:rPr>
                <w:delText>20</w:delText>
              </w:r>
            </w:del>
          </w:p>
        </w:tc>
        <w:tc>
          <w:tcPr>
            <w:tcW w:w="1502" w:type="dxa"/>
            <w:tcBorders>
              <w:top w:val="single" w:sz="6" w:space="0" w:color="000000"/>
              <w:left w:val="single" w:sz="6" w:space="0" w:color="000000"/>
              <w:bottom w:val="single" w:sz="6" w:space="0" w:color="000000"/>
              <w:right w:val="single" w:sz="6" w:space="0" w:color="000000"/>
            </w:tcBorders>
          </w:tcPr>
          <w:p w14:paraId="25C164B5" w14:textId="634CB0FE" w:rsidR="00F33C5F" w:rsidRPr="00195B91" w:rsidDel="005D2A09" w:rsidRDefault="00F33C5F" w:rsidP="009A18CE">
            <w:pPr>
              <w:pStyle w:val="TableParagraph"/>
              <w:keepLines/>
              <w:ind w:left="127" w:right="113"/>
              <w:jc w:val="center"/>
              <w:rPr>
                <w:del w:id="2100" w:author="Joo, Hye@ARB" w:date="2026-06-04T21:41:00Z"/>
                <w:rFonts w:ascii="Arial" w:hAnsi="Arial" w:cs="Arial"/>
                <w:sz w:val="24"/>
              </w:rPr>
            </w:pPr>
            <w:del w:id="2101" w:author="Joo, Hye@ARB" w:date="2026-06-04T21:41:00Z">
              <w:r w:rsidRPr="00195B91" w:rsidDel="005D2A09">
                <w:rPr>
                  <w:rFonts w:ascii="Arial" w:hAnsi="Arial" w:cs="Arial"/>
                  <w:spacing w:val="-5"/>
                  <w:sz w:val="24"/>
                </w:rPr>
                <w:delText>30</w:delText>
              </w:r>
            </w:del>
          </w:p>
        </w:tc>
        <w:tc>
          <w:tcPr>
            <w:tcW w:w="1531" w:type="dxa"/>
            <w:tcBorders>
              <w:top w:val="single" w:sz="6" w:space="0" w:color="000000"/>
              <w:left w:val="single" w:sz="6" w:space="0" w:color="000000"/>
              <w:bottom w:val="single" w:sz="6" w:space="0" w:color="000000"/>
              <w:right w:val="single" w:sz="4" w:space="0" w:color="000000"/>
            </w:tcBorders>
          </w:tcPr>
          <w:p w14:paraId="0741467B" w14:textId="738E9862" w:rsidR="00F33C5F" w:rsidRPr="00195B91" w:rsidDel="005D2A09" w:rsidRDefault="00F33C5F" w:rsidP="009A18CE">
            <w:pPr>
              <w:pStyle w:val="TableParagraph"/>
              <w:keepLines/>
              <w:ind w:left="30"/>
              <w:jc w:val="center"/>
              <w:rPr>
                <w:del w:id="2102" w:author="Joo, Hye@ARB" w:date="2026-06-04T21:41:00Z"/>
                <w:rFonts w:ascii="Arial" w:hAnsi="Arial" w:cs="Arial"/>
                <w:sz w:val="24"/>
              </w:rPr>
            </w:pPr>
            <w:del w:id="2103" w:author="Joo, Hye@ARB" w:date="2026-06-04T21:41:00Z">
              <w:r w:rsidRPr="00195B91" w:rsidDel="005D2A09">
                <w:rPr>
                  <w:rFonts w:ascii="Arial" w:hAnsi="Arial" w:cs="Arial"/>
                  <w:spacing w:val="-5"/>
                  <w:sz w:val="24"/>
                </w:rPr>
                <w:delText>50</w:delText>
              </w:r>
            </w:del>
          </w:p>
        </w:tc>
        <w:tc>
          <w:tcPr>
            <w:tcW w:w="1957" w:type="dxa"/>
            <w:tcBorders>
              <w:top w:val="single" w:sz="6" w:space="0" w:color="000000"/>
              <w:left w:val="single" w:sz="4" w:space="0" w:color="000000"/>
              <w:bottom w:val="single" w:sz="6" w:space="0" w:color="000000"/>
            </w:tcBorders>
          </w:tcPr>
          <w:p w14:paraId="00B304EA" w14:textId="74F7EE7B" w:rsidR="00F33C5F" w:rsidRPr="00195B91" w:rsidDel="005D2A09" w:rsidRDefault="004011CF" w:rsidP="009A18CE">
            <w:pPr>
              <w:pStyle w:val="TableParagraph"/>
              <w:keepLines/>
              <w:ind w:left="30"/>
              <w:jc w:val="center"/>
              <w:rPr>
                <w:del w:id="2104" w:author="Joo, Hye@ARB" w:date="2026-06-04T21:41:00Z"/>
                <w:rFonts w:ascii="Arial" w:hAnsi="Arial" w:cs="Arial"/>
                <w:spacing w:val="-5"/>
                <w:sz w:val="24"/>
              </w:rPr>
            </w:pPr>
            <w:del w:id="2105" w:author="Joo, Hye@ARB" w:date="2026-06-04T21:41:00Z">
              <w:r w:rsidRPr="00195B91" w:rsidDel="005D2A09">
                <w:rPr>
                  <w:rFonts w:ascii="Arial" w:hAnsi="Arial" w:cs="Arial"/>
                  <w:spacing w:val="-5"/>
                  <w:sz w:val="24"/>
                </w:rPr>
                <w:delText>100</w:delText>
              </w:r>
            </w:del>
          </w:p>
        </w:tc>
      </w:tr>
      <w:tr w:rsidR="00F33C5F" w:rsidRPr="001238F2" w:rsidDel="005D2A09" w14:paraId="6FADF5EA" w14:textId="29CBC587" w:rsidTr="00195B91">
        <w:trPr>
          <w:trHeight w:val="438"/>
          <w:del w:id="2106" w:author="Joo, Hye@ARB" w:date="2026-06-04T21:41:00Z"/>
        </w:trPr>
        <w:tc>
          <w:tcPr>
            <w:tcW w:w="1101" w:type="dxa"/>
            <w:tcBorders>
              <w:top w:val="single" w:sz="6" w:space="0" w:color="000000"/>
              <w:bottom w:val="single" w:sz="6" w:space="0" w:color="000000"/>
              <w:right w:val="single" w:sz="6" w:space="0" w:color="000000"/>
            </w:tcBorders>
          </w:tcPr>
          <w:p w14:paraId="2EAA659B" w14:textId="72C13002" w:rsidR="00F33C5F" w:rsidRPr="00195B91" w:rsidDel="005D2A09" w:rsidRDefault="00F33C5F" w:rsidP="009A18CE">
            <w:pPr>
              <w:pStyle w:val="TableParagraph"/>
              <w:keepLines/>
              <w:ind w:left="104"/>
              <w:rPr>
                <w:del w:id="2107" w:author="Joo, Hye@ARB" w:date="2026-06-04T21:41:00Z"/>
                <w:rFonts w:ascii="Arial" w:hAnsi="Arial" w:cs="Arial"/>
                <w:sz w:val="24"/>
              </w:rPr>
            </w:pPr>
            <w:del w:id="2108" w:author="Joo, Hye@ARB" w:date="2026-06-04T21:41:00Z">
              <w:r w:rsidRPr="00195B91" w:rsidDel="005D2A09">
                <w:rPr>
                  <w:rFonts w:ascii="Arial" w:hAnsi="Arial" w:cs="Arial"/>
                  <w:spacing w:val="-4"/>
                  <w:sz w:val="24"/>
                </w:rPr>
                <w:delText>2021</w:delText>
              </w:r>
            </w:del>
          </w:p>
        </w:tc>
        <w:tc>
          <w:tcPr>
            <w:tcW w:w="1292" w:type="dxa"/>
            <w:tcBorders>
              <w:top w:val="single" w:sz="6" w:space="0" w:color="000000"/>
              <w:left w:val="single" w:sz="6" w:space="0" w:color="000000"/>
              <w:bottom w:val="single" w:sz="6" w:space="0" w:color="000000"/>
              <w:right w:val="single" w:sz="6" w:space="0" w:color="000000"/>
            </w:tcBorders>
          </w:tcPr>
          <w:p w14:paraId="5A08BC74" w14:textId="6E8934F4" w:rsidR="00F33C5F" w:rsidRPr="00195B91" w:rsidDel="005D2A09" w:rsidRDefault="00F33C5F" w:rsidP="009A18CE">
            <w:pPr>
              <w:pStyle w:val="TableParagraph"/>
              <w:keepLines/>
              <w:ind w:left="49" w:right="35"/>
              <w:jc w:val="center"/>
              <w:rPr>
                <w:del w:id="2109" w:author="Joo, Hye@ARB" w:date="2026-06-04T21:41:00Z"/>
                <w:rFonts w:ascii="Arial" w:hAnsi="Arial" w:cs="Arial"/>
                <w:sz w:val="24"/>
              </w:rPr>
            </w:pPr>
            <w:del w:id="2110"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1C32A37B" w14:textId="34E0BFEE" w:rsidR="00F33C5F" w:rsidRPr="00195B91" w:rsidDel="005D2A09" w:rsidRDefault="00F33C5F" w:rsidP="009A18CE">
            <w:pPr>
              <w:pStyle w:val="TableParagraph"/>
              <w:keepLines/>
              <w:ind w:left="14"/>
              <w:jc w:val="center"/>
              <w:rPr>
                <w:del w:id="2111" w:author="Joo, Hye@ARB" w:date="2026-06-04T21:41:00Z"/>
                <w:rFonts w:ascii="Arial" w:hAnsi="Arial" w:cs="Arial"/>
                <w:sz w:val="24"/>
              </w:rPr>
            </w:pPr>
            <w:del w:id="2112" w:author="Joo, Hye@ARB" w:date="2026-06-04T21:41:00Z">
              <w:r w:rsidRPr="00195B91" w:rsidDel="005D2A09">
                <w:rPr>
                  <w:rFonts w:ascii="Arial" w:hAnsi="Arial" w:cs="Arial"/>
                  <w:spacing w:val="-5"/>
                  <w:sz w:val="24"/>
                </w:rPr>
                <w:delText>10</w:delText>
              </w:r>
            </w:del>
          </w:p>
        </w:tc>
        <w:tc>
          <w:tcPr>
            <w:tcW w:w="1502" w:type="dxa"/>
            <w:tcBorders>
              <w:top w:val="single" w:sz="6" w:space="0" w:color="000000"/>
              <w:left w:val="single" w:sz="6" w:space="0" w:color="000000"/>
              <w:bottom w:val="single" w:sz="6" w:space="0" w:color="000000"/>
              <w:right w:val="single" w:sz="6" w:space="0" w:color="000000"/>
            </w:tcBorders>
          </w:tcPr>
          <w:p w14:paraId="5DB66A64" w14:textId="1EC9C92D" w:rsidR="00F33C5F" w:rsidRPr="00195B91" w:rsidDel="005D2A09" w:rsidRDefault="00F33C5F" w:rsidP="009A18CE">
            <w:pPr>
              <w:pStyle w:val="TableParagraph"/>
              <w:keepLines/>
              <w:ind w:left="127" w:right="113"/>
              <w:jc w:val="center"/>
              <w:rPr>
                <w:del w:id="2113" w:author="Joo, Hye@ARB" w:date="2026-06-04T21:41:00Z"/>
                <w:rFonts w:ascii="Arial" w:hAnsi="Arial" w:cs="Arial"/>
                <w:sz w:val="24"/>
              </w:rPr>
            </w:pPr>
            <w:del w:id="2114" w:author="Joo, Hye@ARB" w:date="2026-06-04T21:41:00Z">
              <w:r w:rsidRPr="00195B91" w:rsidDel="005D2A09">
                <w:rPr>
                  <w:rFonts w:ascii="Arial" w:hAnsi="Arial" w:cs="Arial"/>
                  <w:spacing w:val="-5"/>
                  <w:sz w:val="24"/>
                </w:rPr>
                <w:delText>20</w:delText>
              </w:r>
            </w:del>
          </w:p>
        </w:tc>
        <w:tc>
          <w:tcPr>
            <w:tcW w:w="1531" w:type="dxa"/>
            <w:tcBorders>
              <w:top w:val="single" w:sz="6" w:space="0" w:color="000000"/>
              <w:left w:val="single" w:sz="6" w:space="0" w:color="000000"/>
              <w:bottom w:val="single" w:sz="6" w:space="0" w:color="000000"/>
              <w:right w:val="single" w:sz="4" w:space="0" w:color="000000"/>
            </w:tcBorders>
          </w:tcPr>
          <w:p w14:paraId="3A1C6DD2" w14:textId="74B041F6" w:rsidR="00F33C5F" w:rsidRPr="00195B91" w:rsidDel="005D2A09" w:rsidRDefault="00F33C5F" w:rsidP="009A18CE">
            <w:pPr>
              <w:pStyle w:val="TableParagraph"/>
              <w:keepLines/>
              <w:ind w:left="30"/>
              <w:jc w:val="center"/>
              <w:rPr>
                <w:del w:id="2115" w:author="Joo, Hye@ARB" w:date="2026-06-04T21:41:00Z"/>
                <w:rFonts w:ascii="Arial" w:hAnsi="Arial" w:cs="Arial"/>
                <w:sz w:val="24"/>
              </w:rPr>
            </w:pPr>
            <w:del w:id="2116" w:author="Joo, Hye@ARB" w:date="2026-06-04T21:41:00Z">
              <w:r w:rsidRPr="00195B91" w:rsidDel="005D2A09">
                <w:rPr>
                  <w:rFonts w:ascii="Arial" w:hAnsi="Arial" w:cs="Arial"/>
                  <w:spacing w:val="-5"/>
                  <w:sz w:val="24"/>
                </w:rPr>
                <w:delText>70</w:delText>
              </w:r>
            </w:del>
          </w:p>
        </w:tc>
        <w:tc>
          <w:tcPr>
            <w:tcW w:w="1957" w:type="dxa"/>
            <w:tcBorders>
              <w:top w:val="single" w:sz="6" w:space="0" w:color="000000"/>
              <w:left w:val="single" w:sz="4" w:space="0" w:color="000000"/>
              <w:bottom w:val="single" w:sz="6" w:space="0" w:color="000000"/>
            </w:tcBorders>
          </w:tcPr>
          <w:p w14:paraId="2B28130D" w14:textId="213FDB46" w:rsidR="00F33C5F" w:rsidRPr="00195B91" w:rsidDel="005D2A09" w:rsidRDefault="004011CF" w:rsidP="009A18CE">
            <w:pPr>
              <w:pStyle w:val="TableParagraph"/>
              <w:keepLines/>
              <w:ind w:left="30"/>
              <w:jc w:val="center"/>
              <w:rPr>
                <w:del w:id="2117" w:author="Joo, Hye@ARB" w:date="2026-06-04T21:41:00Z"/>
                <w:rFonts w:ascii="Arial" w:hAnsi="Arial" w:cs="Arial"/>
                <w:spacing w:val="-5"/>
                <w:sz w:val="24"/>
              </w:rPr>
            </w:pPr>
            <w:del w:id="2118" w:author="Joo, Hye@ARB" w:date="2026-06-04T21:41:00Z">
              <w:r w:rsidRPr="00195B91" w:rsidDel="005D2A09">
                <w:rPr>
                  <w:rFonts w:ascii="Arial" w:hAnsi="Arial" w:cs="Arial"/>
                  <w:spacing w:val="-5"/>
                  <w:sz w:val="24"/>
                </w:rPr>
                <w:delText>100</w:delText>
              </w:r>
            </w:del>
          </w:p>
        </w:tc>
      </w:tr>
      <w:tr w:rsidR="00F33C5F" w:rsidRPr="001238F2" w:rsidDel="005D2A09" w14:paraId="2338E3A7" w14:textId="6F9C92F4" w:rsidTr="00195B91">
        <w:trPr>
          <w:trHeight w:val="498"/>
          <w:del w:id="2119" w:author="Joo, Hye@ARB" w:date="2026-06-04T21:41:00Z"/>
        </w:trPr>
        <w:tc>
          <w:tcPr>
            <w:tcW w:w="1101" w:type="dxa"/>
            <w:tcBorders>
              <w:top w:val="single" w:sz="6" w:space="0" w:color="000000"/>
              <w:right w:val="single" w:sz="6" w:space="0" w:color="000000"/>
            </w:tcBorders>
          </w:tcPr>
          <w:p w14:paraId="7FC01009" w14:textId="58A8BA56" w:rsidR="00F33C5F" w:rsidRPr="00195B91" w:rsidDel="005D2A09" w:rsidRDefault="00F33C5F" w:rsidP="009A18CE">
            <w:pPr>
              <w:pStyle w:val="TableParagraph"/>
              <w:keepLines/>
              <w:ind w:left="104"/>
              <w:rPr>
                <w:del w:id="2120" w:author="Joo, Hye@ARB" w:date="2026-06-04T21:41:00Z"/>
                <w:rFonts w:ascii="Arial" w:hAnsi="Arial" w:cs="Arial"/>
                <w:sz w:val="24"/>
              </w:rPr>
            </w:pPr>
            <w:del w:id="2121"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292" w:type="dxa"/>
            <w:tcBorders>
              <w:top w:val="single" w:sz="6" w:space="0" w:color="000000"/>
              <w:left w:val="single" w:sz="6" w:space="0" w:color="000000"/>
              <w:right w:val="single" w:sz="6" w:space="0" w:color="000000"/>
            </w:tcBorders>
          </w:tcPr>
          <w:p w14:paraId="06341731" w14:textId="3D9098C5" w:rsidR="00F33C5F" w:rsidRPr="00195B91" w:rsidDel="005D2A09" w:rsidRDefault="00F33C5F" w:rsidP="009A18CE">
            <w:pPr>
              <w:pStyle w:val="TableParagraph"/>
              <w:keepLines/>
              <w:ind w:left="49" w:right="35"/>
              <w:jc w:val="center"/>
              <w:rPr>
                <w:del w:id="2122" w:author="Joo, Hye@ARB" w:date="2026-06-04T21:41:00Z"/>
                <w:rFonts w:ascii="Arial" w:hAnsi="Arial" w:cs="Arial"/>
                <w:sz w:val="24"/>
              </w:rPr>
            </w:pPr>
            <w:del w:id="2123"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176A7843" w14:textId="41772CAC" w:rsidR="00F33C5F" w:rsidRPr="00195B91" w:rsidDel="005D2A09" w:rsidRDefault="00F33C5F" w:rsidP="009A18CE">
            <w:pPr>
              <w:pStyle w:val="TableParagraph"/>
              <w:keepLines/>
              <w:ind w:left="14"/>
              <w:jc w:val="center"/>
              <w:rPr>
                <w:del w:id="2124" w:author="Joo, Hye@ARB" w:date="2026-06-04T21:41:00Z"/>
                <w:rFonts w:ascii="Arial" w:hAnsi="Arial" w:cs="Arial"/>
                <w:sz w:val="24"/>
              </w:rPr>
            </w:pPr>
            <w:del w:id="2125" w:author="Joo, Hye@ARB" w:date="2026-06-04T21:41:00Z">
              <w:r w:rsidRPr="00195B91" w:rsidDel="005D2A09">
                <w:rPr>
                  <w:rFonts w:ascii="Arial" w:hAnsi="Arial" w:cs="Arial"/>
                  <w:spacing w:val="-10"/>
                  <w:sz w:val="24"/>
                </w:rPr>
                <w:delText>0</w:delText>
              </w:r>
            </w:del>
          </w:p>
        </w:tc>
        <w:tc>
          <w:tcPr>
            <w:tcW w:w="1502" w:type="dxa"/>
            <w:tcBorders>
              <w:top w:val="single" w:sz="6" w:space="0" w:color="000000"/>
              <w:left w:val="single" w:sz="6" w:space="0" w:color="000000"/>
              <w:right w:val="single" w:sz="6" w:space="0" w:color="000000"/>
            </w:tcBorders>
          </w:tcPr>
          <w:p w14:paraId="6A94646D" w14:textId="66EC907B" w:rsidR="00F33C5F" w:rsidRPr="00195B91" w:rsidDel="005D2A09" w:rsidRDefault="00F33C5F" w:rsidP="009A18CE">
            <w:pPr>
              <w:pStyle w:val="TableParagraph"/>
              <w:keepLines/>
              <w:ind w:left="127" w:right="113"/>
              <w:jc w:val="center"/>
              <w:rPr>
                <w:del w:id="2126" w:author="Joo, Hye@ARB" w:date="2026-06-04T21:41:00Z"/>
                <w:rFonts w:ascii="Arial" w:hAnsi="Arial" w:cs="Arial"/>
                <w:sz w:val="24"/>
              </w:rPr>
            </w:pPr>
            <w:del w:id="2127" w:author="Joo, Hye@ARB" w:date="2026-06-04T21:41:00Z">
              <w:r w:rsidRPr="00195B91" w:rsidDel="005D2A09">
                <w:rPr>
                  <w:rFonts w:ascii="Arial" w:hAnsi="Arial" w:cs="Arial"/>
                  <w:spacing w:val="-5"/>
                  <w:sz w:val="24"/>
                </w:rPr>
                <w:delText>10</w:delText>
              </w:r>
            </w:del>
          </w:p>
        </w:tc>
        <w:tc>
          <w:tcPr>
            <w:tcW w:w="1531" w:type="dxa"/>
            <w:tcBorders>
              <w:top w:val="single" w:sz="6" w:space="0" w:color="000000"/>
              <w:left w:val="single" w:sz="6" w:space="0" w:color="000000"/>
              <w:right w:val="single" w:sz="4" w:space="0" w:color="000000"/>
            </w:tcBorders>
          </w:tcPr>
          <w:p w14:paraId="59DD8B61" w14:textId="04B32AE2" w:rsidR="00F33C5F" w:rsidRPr="00195B91" w:rsidDel="005D2A09" w:rsidRDefault="00F33C5F" w:rsidP="009A18CE">
            <w:pPr>
              <w:pStyle w:val="TableParagraph"/>
              <w:keepLines/>
              <w:ind w:left="30"/>
              <w:jc w:val="center"/>
              <w:rPr>
                <w:del w:id="2128" w:author="Joo, Hye@ARB" w:date="2026-06-04T21:41:00Z"/>
                <w:rFonts w:ascii="Arial" w:hAnsi="Arial" w:cs="Arial"/>
                <w:sz w:val="24"/>
              </w:rPr>
            </w:pPr>
            <w:del w:id="2129" w:author="Joo, Hye@ARB" w:date="2026-06-04T21:41:00Z">
              <w:r w:rsidRPr="00195B91" w:rsidDel="005D2A09">
                <w:rPr>
                  <w:rFonts w:ascii="Arial" w:hAnsi="Arial" w:cs="Arial"/>
                  <w:spacing w:val="-5"/>
                  <w:sz w:val="24"/>
                </w:rPr>
                <w:delText>90</w:delText>
              </w:r>
            </w:del>
          </w:p>
        </w:tc>
        <w:tc>
          <w:tcPr>
            <w:tcW w:w="1957" w:type="dxa"/>
            <w:tcBorders>
              <w:top w:val="single" w:sz="6" w:space="0" w:color="000000"/>
              <w:left w:val="single" w:sz="4" w:space="0" w:color="000000"/>
            </w:tcBorders>
          </w:tcPr>
          <w:p w14:paraId="53D4DB40" w14:textId="329A96EB" w:rsidR="00F33C5F" w:rsidRPr="00195B91" w:rsidDel="005D2A09" w:rsidRDefault="004011CF" w:rsidP="009A18CE">
            <w:pPr>
              <w:pStyle w:val="TableParagraph"/>
              <w:keepLines/>
              <w:ind w:left="30"/>
              <w:jc w:val="center"/>
              <w:rPr>
                <w:del w:id="2130" w:author="Joo, Hye@ARB" w:date="2026-06-04T21:41:00Z"/>
                <w:rFonts w:ascii="Arial" w:hAnsi="Arial" w:cs="Arial"/>
                <w:spacing w:val="-5"/>
                <w:sz w:val="24"/>
              </w:rPr>
            </w:pPr>
            <w:del w:id="2131" w:author="Joo, Hye@ARB" w:date="2026-06-04T21:41:00Z">
              <w:r w:rsidRPr="00195B91" w:rsidDel="005D2A09">
                <w:rPr>
                  <w:rFonts w:ascii="Arial" w:hAnsi="Arial" w:cs="Arial"/>
                  <w:spacing w:val="-5"/>
                  <w:sz w:val="24"/>
                </w:rPr>
                <w:delText>100</w:delText>
              </w:r>
            </w:del>
          </w:p>
        </w:tc>
      </w:tr>
    </w:tbl>
    <w:p w14:paraId="58824838" w14:textId="6AA849E6" w:rsidR="0048243B" w:rsidRPr="00267FF0" w:rsidDel="005D2A09" w:rsidRDefault="0048243B" w:rsidP="009A18CE">
      <w:pPr>
        <w:keepLines/>
        <w:widowControl w:val="0"/>
        <w:spacing w:line="240" w:lineRule="auto"/>
        <w:ind w:left="1080" w:right="1077" w:firstLine="359"/>
        <w:rPr>
          <w:del w:id="2132" w:author="Joo, Hye@ARB" w:date="2026-06-04T21:41:00Z"/>
          <w:rFonts w:ascii="Arial" w:hAnsi="Arial" w:cs="Arial"/>
          <w:sz w:val="18"/>
        </w:rPr>
      </w:pPr>
      <w:del w:id="2133" w:author="Joo, Hye@ARB" w:date="2026-06-04T21:41:00Z">
        <w:r w:rsidRPr="00267FF0" w:rsidDel="005D2A09">
          <w:rPr>
            <w:rFonts w:ascii="Arial" w:hAnsi="Arial" w:cs="Arial"/>
            <w:position w:val="6"/>
            <w:sz w:val="12"/>
          </w:rPr>
          <w:delText>1</w:delText>
        </w:r>
        <w:r w:rsidRPr="00267FF0" w:rsidDel="005D2A09">
          <w:rPr>
            <w:rFonts w:ascii="Arial" w:hAnsi="Arial" w:cs="Arial"/>
            <w:spacing w:val="80"/>
            <w:w w:val="150"/>
            <w:position w:val="6"/>
            <w:sz w:val="12"/>
          </w:rPr>
          <w:delText xml:space="preserve"> </w:delText>
        </w:r>
        <w:r w:rsidRPr="00267FF0" w:rsidDel="005D2A09">
          <w:rPr>
            <w:rFonts w:ascii="Arial" w:hAnsi="Arial" w:cs="Arial"/>
            <w:sz w:val="18"/>
          </w:rPr>
          <w:delText>The</w:delText>
        </w:r>
        <w:r w:rsidRPr="00267FF0" w:rsidDel="005D2A09">
          <w:rPr>
            <w:rFonts w:ascii="Arial" w:hAnsi="Arial" w:cs="Arial"/>
            <w:spacing w:val="-3"/>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II</w:delText>
        </w:r>
        <w:r w:rsidRPr="00267FF0" w:rsidDel="005D2A09">
          <w:rPr>
            <w:rFonts w:ascii="Arial" w:hAnsi="Arial" w:cs="Arial"/>
            <w:spacing w:val="-4"/>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and</w:delText>
        </w:r>
        <w:r w:rsidRPr="00267FF0" w:rsidDel="005D2A09">
          <w:rPr>
            <w:rFonts w:ascii="Arial" w:hAnsi="Arial" w:cs="Arial"/>
            <w:spacing w:val="-1"/>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II</w:delText>
        </w:r>
        <w:r w:rsidRPr="00267FF0" w:rsidDel="005D2A09">
          <w:rPr>
            <w:rFonts w:ascii="Arial" w:hAnsi="Arial" w:cs="Arial"/>
            <w:spacing w:val="-2"/>
            <w:sz w:val="18"/>
          </w:rPr>
          <w:delText xml:space="preserve"> </w:delText>
        </w:r>
        <w:r w:rsidRPr="00267FF0" w:rsidDel="005D2A09">
          <w:rPr>
            <w:rFonts w:ascii="Arial" w:hAnsi="Arial" w:cs="Arial"/>
            <w:sz w:val="18"/>
          </w:rPr>
          <w:delText>ULEV</w:delText>
        </w:r>
        <w:r w:rsidRPr="00267FF0" w:rsidDel="005D2A09">
          <w:rPr>
            <w:rFonts w:ascii="Arial" w:hAnsi="Arial" w:cs="Arial"/>
            <w:spacing w:val="-2"/>
            <w:sz w:val="18"/>
          </w:rPr>
          <w:delText xml:space="preserve"> </w:delText>
        </w:r>
        <w:r w:rsidRPr="00267FF0" w:rsidDel="005D2A09">
          <w:rPr>
            <w:rFonts w:ascii="Arial" w:hAnsi="Arial" w:cs="Arial"/>
            <w:sz w:val="18"/>
          </w:rPr>
          <w:delText>emission</w:delText>
        </w:r>
        <w:r w:rsidRPr="00267FF0" w:rsidDel="005D2A09">
          <w:rPr>
            <w:rFonts w:ascii="Arial" w:hAnsi="Arial" w:cs="Arial"/>
            <w:spacing w:val="-1"/>
            <w:sz w:val="18"/>
          </w:rPr>
          <w:delText xml:space="preserve"> </w:delText>
        </w:r>
        <w:r w:rsidRPr="00267FF0" w:rsidDel="005D2A09">
          <w:rPr>
            <w:rFonts w:ascii="Arial" w:hAnsi="Arial" w:cs="Arial"/>
            <w:sz w:val="18"/>
          </w:rPr>
          <w:delText>categories</w:delText>
        </w:r>
        <w:r w:rsidRPr="00267FF0" w:rsidDel="005D2A09">
          <w:rPr>
            <w:rFonts w:ascii="Arial" w:hAnsi="Arial" w:cs="Arial"/>
            <w:spacing w:val="-2"/>
            <w:sz w:val="18"/>
          </w:rPr>
          <w:delText xml:space="preserve"> </w:delText>
        </w:r>
        <w:r w:rsidRPr="00267FF0" w:rsidDel="005D2A09">
          <w:rPr>
            <w:rFonts w:ascii="Arial" w:hAnsi="Arial" w:cs="Arial"/>
            <w:sz w:val="18"/>
          </w:rPr>
          <w:delText>are</w:delText>
        </w:r>
        <w:r w:rsidRPr="00267FF0" w:rsidDel="005D2A09">
          <w:rPr>
            <w:rFonts w:ascii="Arial" w:hAnsi="Arial" w:cs="Arial"/>
            <w:spacing w:val="-3"/>
            <w:sz w:val="18"/>
          </w:rPr>
          <w:delText xml:space="preserve"> </w:delText>
        </w:r>
        <w:r w:rsidRPr="00267FF0" w:rsidDel="005D2A09">
          <w:rPr>
            <w:rFonts w:ascii="Arial" w:hAnsi="Arial" w:cs="Arial"/>
            <w:sz w:val="18"/>
          </w:rPr>
          <w:delText>only</w:delText>
        </w:r>
        <w:r w:rsidRPr="00267FF0" w:rsidDel="005D2A09">
          <w:rPr>
            <w:rFonts w:ascii="Arial" w:hAnsi="Arial" w:cs="Arial"/>
            <w:spacing w:val="-3"/>
            <w:sz w:val="18"/>
          </w:rPr>
          <w:delText xml:space="preserve"> </w:delText>
        </w:r>
        <w:r w:rsidRPr="00267FF0" w:rsidDel="005D2A09">
          <w:rPr>
            <w:rFonts w:ascii="Arial" w:hAnsi="Arial" w:cs="Arial"/>
            <w:sz w:val="18"/>
          </w:rPr>
          <w:delText>applicable</w:delText>
        </w:r>
        <w:r w:rsidRPr="00267FF0" w:rsidDel="005D2A09">
          <w:rPr>
            <w:rFonts w:ascii="Arial" w:hAnsi="Arial" w:cs="Arial"/>
            <w:spacing w:val="-3"/>
            <w:sz w:val="18"/>
          </w:rPr>
          <w:delText xml:space="preserve"> </w:delText>
        </w:r>
        <w:r w:rsidRPr="00267FF0" w:rsidDel="005D2A09">
          <w:rPr>
            <w:rFonts w:ascii="Arial" w:hAnsi="Arial" w:cs="Arial"/>
            <w:sz w:val="18"/>
          </w:rPr>
          <w:delText>for</w:delText>
        </w:r>
        <w:r w:rsidRPr="00267FF0" w:rsidDel="005D2A09">
          <w:rPr>
            <w:rFonts w:ascii="Arial" w:hAnsi="Arial" w:cs="Arial"/>
            <w:spacing w:val="-2"/>
            <w:sz w:val="18"/>
          </w:rPr>
          <w:delText xml:space="preserve"> </w:delText>
        </w:r>
        <w:r w:rsidRPr="00267FF0" w:rsidDel="005D2A09">
          <w:rPr>
            <w:rFonts w:ascii="Arial" w:hAnsi="Arial" w:cs="Arial"/>
            <w:sz w:val="18"/>
          </w:rPr>
          <w:delText>the</w:delText>
        </w:r>
        <w:r w:rsidRPr="00267FF0" w:rsidDel="005D2A09">
          <w:rPr>
            <w:rFonts w:ascii="Arial" w:hAnsi="Arial" w:cs="Arial"/>
            <w:spacing w:val="-3"/>
            <w:sz w:val="18"/>
          </w:rPr>
          <w:delText xml:space="preserve"> </w:delText>
        </w:r>
        <w:r w:rsidRPr="00267FF0" w:rsidDel="005D2A09">
          <w:rPr>
            <w:rFonts w:ascii="Arial" w:hAnsi="Arial" w:cs="Arial"/>
            <w:sz w:val="18"/>
          </w:rPr>
          <w:delText>2015</w:delText>
        </w:r>
        <w:r w:rsidRPr="00267FF0" w:rsidDel="005D2A09">
          <w:rPr>
            <w:rFonts w:ascii="Arial" w:hAnsi="Arial" w:cs="Arial"/>
            <w:spacing w:val="-1"/>
            <w:sz w:val="18"/>
          </w:rPr>
          <w:delText xml:space="preserve"> </w:delText>
        </w:r>
        <w:r w:rsidRPr="00267FF0" w:rsidDel="005D2A09">
          <w:rPr>
            <w:rFonts w:ascii="Arial" w:hAnsi="Arial" w:cs="Arial"/>
            <w:sz w:val="18"/>
          </w:rPr>
          <w:delText>through</w:delText>
        </w:r>
        <w:r w:rsidRPr="00267FF0" w:rsidDel="005D2A09">
          <w:rPr>
            <w:rFonts w:ascii="Arial" w:hAnsi="Arial" w:cs="Arial"/>
            <w:spacing w:val="-1"/>
            <w:sz w:val="18"/>
          </w:rPr>
          <w:delText xml:space="preserve"> </w:delText>
        </w:r>
        <w:r w:rsidRPr="00267FF0" w:rsidDel="005D2A09">
          <w:rPr>
            <w:rFonts w:ascii="Arial" w:hAnsi="Arial" w:cs="Arial"/>
            <w:sz w:val="18"/>
          </w:rPr>
          <w:delText>2019</w:delText>
        </w:r>
        <w:r w:rsidRPr="00267FF0" w:rsidDel="005D2A09">
          <w:rPr>
            <w:rFonts w:ascii="Arial" w:hAnsi="Arial" w:cs="Arial"/>
            <w:spacing w:val="-1"/>
            <w:sz w:val="18"/>
          </w:rPr>
          <w:delText xml:space="preserve"> </w:delText>
        </w:r>
        <w:r w:rsidRPr="00267FF0" w:rsidDel="005D2A09">
          <w:rPr>
            <w:rFonts w:ascii="Arial" w:hAnsi="Arial" w:cs="Arial"/>
            <w:sz w:val="18"/>
          </w:rPr>
          <w:delText>model</w:delText>
        </w:r>
        <w:r w:rsidRPr="00267FF0" w:rsidDel="005D2A09">
          <w:rPr>
            <w:rFonts w:ascii="Arial" w:hAnsi="Arial" w:cs="Arial"/>
            <w:spacing w:val="-4"/>
            <w:sz w:val="18"/>
          </w:rPr>
          <w:delText xml:space="preserve"> </w:delText>
        </w:r>
        <w:r w:rsidRPr="00267FF0" w:rsidDel="005D2A09">
          <w:rPr>
            <w:rFonts w:ascii="Arial" w:hAnsi="Arial" w:cs="Arial"/>
            <w:sz w:val="18"/>
          </w:rPr>
          <w:delText>years. The LEV III LEV395, LEV630, ULEV340, and ULEV570 emission categories are only applicable for the 2015 through 2021 model years.</w:delText>
        </w:r>
      </w:del>
    </w:p>
    <w:p w14:paraId="19198249" w14:textId="5527E454" w:rsidR="0048243B" w:rsidRPr="00195B91" w:rsidDel="005D2A09" w:rsidRDefault="0048243B" w:rsidP="009A18CE">
      <w:pPr>
        <w:pStyle w:val="BodyText"/>
        <w:keepLines/>
        <w:spacing w:before="52"/>
        <w:rPr>
          <w:del w:id="2134" w:author="Joo, Hye@ARB" w:date="2026-06-04T21:41:00Z"/>
          <w:rFonts w:ascii="Arial" w:hAnsi="Arial" w:cs="Arial"/>
          <w:sz w:val="18"/>
        </w:rPr>
      </w:pPr>
    </w:p>
    <w:p w14:paraId="35E21DBE" w14:textId="17B023EA" w:rsidR="0048243B" w:rsidRPr="00267FF0" w:rsidDel="005D2A09" w:rsidRDefault="0048243B" w:rsidP="009A18CE">
      <w:pPr>
        <w:pStyle w:val="Heading4"/>
        <w:keepNext w:val="0"/>
        <w:widowControl w:val="0"/>
        <w:spacing w:line="240" w:lineRule="auto"/>
        <w:rPr>
          <w:del w:id="2135" w:author="Joo, Hye@ARB" w:date="2026-06-04T21:41:00Z"/>
          <w:rFonts w:ascii="Arial" w:hAnsi="Arial" w:cs="Arial"/>
        </w:rPr>
      </w:pPr>
      <w:del w:id="2136" w:author="Joo, Hye@ARB" w:date="2026-06-04T21:41:00Z">
        <w:r w:rsidRPr="00267FF0" w:rsidDel="005D2A09">
          <w:rPr>
            <w:rFonts w:ascii="Arial" w:hAnsi="Arial" w:cs="Arial"/>
            <w:i/>
          </w:rPr>
          <w:delText>Requirements for Small Volume Manufacturers</w:delText>
        </w:r>
        <w:r w:rsidRPr="00267FF0" w:rsidDel="005D2A09">
          <w:rPr>
            <w:rFonts w:ascii="Arial" w:hAnsi="Arial" w:cs="Arial"/>
          </w:rPr>
          <w:delText>.</w:delText>
        </w:r>
        <w:r w:rsidRPr="00267FF0" w:rsidDel="005D2A09">
          <w:rPr>
            <w:rFonts w:ascii="Arial" w:hAnsi="Arial" w:cs="Arial"/>
            <w:spacing w:val="40"/>
          </w:rPr>
          <w:delText xml:space="preserve"> </w:delText>
        </w:r>
        <w:r w:rsidRPr="00267FF0" w:rsidDel="005D2A09">
          <w:rPr>
            <w:rFonts w:ascii="Arial" w:hAnsi="Arial" w:cs="Arial"/>
          </w:rPr>
          <w:delText>In the 2015 through 2017 model years, a small volume manufacturer shall certify, produce, and deliver for sale in California vehicles or engines certified to the MDV LEV II LEV standards or to the LEV III LEV395 or LEV III LEV630 standards, as applicable, in a quantity equivalent to 100% of its MDV fleet.</w:delText>
        </w:r>
        <w:r w:rsidRPr="00267FF0" w:rsidDel="005D2A09">
          <w:rPr>
            <w:rFonts w:ascii="Arial" w:hAnsi="Arial" w:cs="Arial"/>
            <w:spacing w:val="40"/>
          </w:rPr>
          <w:delText xml:space="preserve"> </w:delText>
        </w:r>
        <w:r w:rsidRPr="00267FF0" w:rsidDel="005D2A09">
          <w:rPr>
            <w:rFonts w:ascii="Arial" w:hAnsi="Arial" w:cs="Arial"/>
          </w:rPr>
          <w:delText>In the 2018 through 2021 model years, a small volume manufacturer shall certify, produce, and deliver for sale in California vehicles or engines certified to the MDV LEV II ULEV</w:delText>
        </w:r>
        <w:r w:rsidRPr="00267FF0" w:rsidDel="005D2A09">
          <w:rPr>
            <w:rFonts w:ascii="Arial" w:hAnsi="Arial" w:cs="Arial"/>
            <w:spacing w:val="-4"/>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4"/>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ULEV340</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2"/>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ULEV570</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as</w:delText>
        </w:r>
        <w:r w:rsidRPr="00267FF0" w:rsidDel="005D2A09">
          <w:rPr>
            <w:rFonts w:ascii="Arial" w:hAnsi="Arial" w:cs="Arial"/>
            <w:spacing w:val="-3"/>
          </w:rPr>
          <w:delText xml:space="preserve"> </w:delText>
        </w:r>
        <w:r w:rsidRPr="00267FF0" w:rsidDel="005D2A09">
          <w:rPr>
            <w:rFonts w:ascii="Arial" w:hAnsi="Arial" w:cs="Arial"/>
          </w:rPr>
          <w:delText>applicable,</w:delText>
        </w:r>
        <w:r w:rsidRPr="00267FF0" w:rsidDel="005D2A09">
          <w:rPr>
            <w:rFonts w:ascii="Arial" w:hAnsi="Arial" w:cs="Arial"/>
            <w:spacing w:val="-3"/>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a quantity equivalent to 100% of its MDV fleet.</w:delText>
        </w:r>
        <w:r w:rsidRPr="00267FF0" w:rsidDel="005D2A09">
          <w:rPr>
            <w:rFonts w:ascii="Arial" w:hAnsi="Arial" w:cs="Arial"/>
            <w:spacing w:val="40"/>
          </w:rPr>
          <w:delText xml:space="preserve"> </w:delText>
        </w:r>
        <w:r w:rsidRPr="00267FF0" w:rsidDel="005D2A09">
          <w:rPr>
            <w:rFonts w:ascii="Arial" w:hAnsi="Arial" w:cs="Arial"/>
          </w:rPr>
          <w:delText>In the 2022 and subsequent model years, a small volume</w:delText>
        </w:r>
        <w:r w:rsidRPr="00267FF0" w:rsidDel="005D2A09">
          <w:rPr>
            <w:rFonts w:ascii="Arial" w:hAnsi="Arial" w:cs="Arial"/>
            <w:spacing w:val="-4"/>
          </w:rPr>
          <w:delText xml:space="preserve"> </w:delText>
        </w:r>
        <w:r w:rsidRPr="00267FF0" w:rsidDel="005D2A09">
          <w:rPr>
            <w:rFonts w:ascii="Arial" w:hAnsi="Arial" w:cs="Arial"/>
          </w:rPr>
          <w:delText>manufacturer</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certify,</w:delText>
        </w:r>
        <w:r w:rsidRPr="00267FF0" w:rsidDel="005D2A09">
          <w:rPr>
            <w:rFonts w:ascii="Arial" w:hAnsi="Arial" w:cs="Arial"/>
            <w:spacing w:val="-3"/>
          </w:rPr>
          <w:delText xml:space="preserve"> </w:delText>
        </w:r>
        <w:r w:rsidRPr="00267FF0" w:rsidDel="005D2A09">
          <w:rPr>
            <w:rFonts w:ascii="Arial" w:hAnsi="Arial" w:cs="Arial"/>
          </w:rPr>
          <w:delText>produce,</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w:delText>
        </w:r>
        <w:r w:rsidRPr="00267FF0" w:rsidDel="005D2A09">
          <w:rPr>
            <w:rFonts w:ascii="Arial" w:hAnsi="Arial" w:cs="Arial"/>
            <w:spacing w:val="-4"/>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California</w:delText>
        </w:r>
        <w:r w:rsidRPr="00267FF0" w:rsidDel="005D2A09">
          <w:rPr>
            <w:rFonts w:ascii="Arial" w:hAnsi="Arial" w:cs="Arial"/>
            <w:spacing w:val="-4"/>
          </w:rPr>
          <w:delText xml:space="preserve"> </w:delText>
        </w:r>
        <w:r w:rsidRPr="00267FF0" w:rsidDel="005D2A09">
          <w:rPr>
            <w:rFonts w:ascii="Arial" w:hAnsi="Arial" w:cs="Arial"/>
          </w:rPr>
          <w:delText>vehicles</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2"/>
          </w:rPr>
          <w:delText xml:space="preserve"> </w:delText>
        </w:r>
        <w:r w:rsidRPr="00267FF0" w:rsidDel="005D2A09">
          <w:rPr>
            <w:rFonts w:ascii="Arial" w:hAnsi="Arial" w:cs="Arial"/>
          </w:rPr>
          <w:delText>engines certified to the MDV LEV III ULEV250 or LEV III ULEV400 standards, as applicable, in a quantity</w:delText>
        </w:r>
        <w:r w:rsidRPr="00267FF0" w:rsidDel="005D2A09">
          <w:rPr>
            <w:rFonts w:ascii="Arial" w:hAnsi="Arial" w:cs="Arial"/>
            <w:spacing w:val="-2"/>
          </w:rPr>
          <w:delText xml:space="preserve"> </w:delText>
        </w:r>
        <w:r w:rsidRPr="00267FF0" w:rsidDel="005D2A09">
          <w:rPr>
            <w:rFonts w:ascii="Arial" w:hAnsi="Arial" w:cs="Arial"/>
          </w:rPr>
          <w:delText>equivalent</w:delText>
        </w:r>
        <w:r w:rsidRPr="00267FF0" w:rsidDel="005D2A09">
          <w:rPr>
            <w:rFonts w:ascii="Arial" w:hAnsi="Arial" w:cs="Arial"/>
            <w:spacing w:val="-2"/>
          </w:rPr>
          <w:delText xml:space="preserve"> </w:delText>
        </w:r>
        <w:r w:rsidRPr="00267FF0" w:rsidDel="005D2A09">
          <w:rPr>
            <w:rFonts w:ascii="Arial" w:hAnsi="Arial" w:cs="Arial"/>
          </w:rPr>
          <w:delText>to</w:delText>
        </w:r>
        <w:r w:rsidRPr="00267FF0" w:rsidDel="005D2A09">
          <w:rPr>
            <w:rFonts w:ascii="Arial" w:hAnsi="Arial" w:cs="Arial"/>
            <w:spacing w:val="-2"/>
          </w:rPr>
          <w:delText xml:space="preserve"> </w:delText>
        </w:r>
        <w:r w:rsidRPr="00267FF0" w:rsidDel="005D2A09">
          <w:rPr>
            <w:rFonts w:ascii="Arial" w:hAnsi="Arial" w:cs="Arial"/>
          </w:rPr>
          <w:delText>100%</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3"/>
          </w:rPr>
          <w:delText xml:space="preserve"> </w:delText>
        </w:r>
        <w:r w:rsidRPr="00267FF0" w:rsidDel="005D2A09">
          <w:rPr>
            <w:rFonts w:ascii="Arial" w:hAnsi="Arial" w:cs="Arial"/>
          </w:rPr>
          <w:delText>its</w:delText>
        </w:r>
        <w:r w:rsidRPr="00267FF0" w:rsidDel="005D2A09">
          <w:rPr>
            <w:rFonts w:ascii="Arial" w:hAnsi="Arial" w:cs="Arial"/>
            <w:spacing w:val="-2"/>
          </w:rPr>
          <w:delText xml:space="preserve"> </w:delText>
        </w:r>
        <w:r w:rsidRPr="00267FF0" w:rsidDel="005D2A09">
          <w:rPr>
            <w:rFonts w:ascii="Arial" w:hAnsi="Arial" w:cs="Arial"/>
          </w:rPr>
          <w:delText>MDV</w:delText>
        </w:r>
        <w:r w:rsidRPr="00267FF0" w:rsidDel="005D2A09">
          <w:rPr>
            <w:rFonts w:ascii="Arial" w:hAnsi="Arial" w:cs="Arial"/>
            <w:spacing w:val="-3"/>
          </w:rPr>
          <w:delText xml:space="preserve"> </w:delText>
        </w:r>
        <w:r w:rsidRPr="00267FF0" w:rsidDel="005D2A09">
          <w:rPr>
            <w:rFonts w:ascii="Arial" w:hAnsi="Arial" w:cs="Arial"/>
          </w:rPr>
          <w:delText>fleet.</w:delText>
        </w:r>
        <w:r w:rsidRPr="00267FF0" w:rsidDel="005D2A09">
          <w:rPr>
            <w:rFonts w:ascii="Arial" w:hAnsi="Arial" w:cs="Arial"/>
            <w:spacing w:val="40"/>
          </w:rPr>
          <w:delText xml:space="preserve"> </w:delText>
        </w:r>
        <w:r w:rsidRPr="00267FF0" w:rsidDel="005D2A09">
          <w:rPr>
            <w:rFonts w:ascii="Arial" w:hAnsi="Arial" w:cs="Arial"/>
          </w:rPr>
          <w:delText>Engines</w:delText>
        </w:r>
        <w:r w:rsidRPr="00267FF0" w:rsidDel="005D2A09">
          <w:rPr>
            <w:rFonts w:ascii="Arial" w:hAnsi="Arial" w:cs="Arial"/>
            <w:spacing w:val="-2"/>
          </w:rPr>
          <w:delText xml:space="preserve"> </w:delText>
        </w:r>
        <w:r w:rsidRPr="00267FF0" w:rsidDel="005D2A09">
          <w:rPr>
            <w:rFonts w:ascii="Arial" w:hAnsi="Arial" w:cs="Arial"/>
          </w:rPr>
          <w:delText>certified</w:delText>
        </w:r>
        <w:r w:rsidRPr="00267FF0" w:rsidDel="005D2A09">
          <w:rPr>
            <w:rFonts w:ascii="Arial" w:hAnsi="Arial" w:cs="Arial"/>
            <w:spacing w:val="-2"/>
          </w:rPr>
          <w:delText xml:space="preserve"> </w:delText>
        </w:r>
        <w:r w:rsidRPr="00267FF0" w:rsidDel="005D2A09">
          <w:rPr>
            <w:rFonts w:ascii="Arial" w:hAnsi="Arial" w:cs="Arial"/>
          </w:rPr>
          <w:delText>to</w:delText>
        </w:r>
        <w:r w:rsidRPr="00267FF0" w:rsidDel="005D2A09">
          <w:rPr>
            <w:rFonts w:ascii="Arial" w:hAnsi="Arial" w:cs="Arial"/>
            <w:spacing w:val="-2"/>
          </w:rPr>
          <w:delText xml:space="preserve"> </w:delText>
        </w:r>
        <w:r w:rsidRPr="00267FF0" w:rsidDel="005D2A09">
          <w:rPr>
            <w:rFonts w:ascii="Arial" w:hAnsi="Arial" w:cs="Arial"/>
          </w:rPr>
          <w:delText>these</w:delText>
        </w:r>
        <w:r w:rsidRPr="00267FF0" w:rsidDel="005D2A09">
          <w:rPr>
            <w:rFonts w:ascii="Arial" w:hAnsi="Arial" w:cs="Arial"/>
            <w:spacing w:val="-3"/>
          </w:rPr>
          <w:delText xml:space="preserve"> </w:delText>
        </w:r>
        <w:r w:rsidRPr="00267FF0" w:rsidDel="005D2A09">
          <w:rPr>
            <w:rFonts w:ascii="Arial" w:hAnsi="Arial" w:cs="Arial"/>
          </w:rPr>
          <w:delText>MDV</w:delText>
        </w:r>
        <w:r w:rsidRPr="00267FF0" w:rsidDel="005D2A09">
          <w:rPr>
            <w:rFonts w:ascii="Arial" w:hAnsi="Arial" w:cs="Arial"/>
            <w:spacing w:val="-3"/>
          </w:rPr>
          <w:delText xml:space="preserve"> </w:delText>
        </w:r>
        <w:r w:rsidRPr="00267FF0" w:rsidDel="005D2A09">
          <w:rPr>
            <w:rFonts w:ascii="Arial" w:hAnsi="Arial" w:cs="Arial"/>
          </w:rPr>
          <w:delText>standards are</w:delText>
        </w:r>
        <w:r w:rsidRPr="00267FF0" w:rsidDel="005D2A09">
          <w:rPr>
            <w:rFonts w:ascii="Arial" w:hAnsi="Arial" w:cs="Arial"/>
            <w:spacing w:val="-3"/>
          </w:rPr>
          <w:delText xml:space="preserve"> </w:delText>
        </w:r>
        <w:r w:rsidRPr="00267FF0" w:rsidDel="005D2A09">
          <w:rPr>
            <w:rFonts w:ascii="Arial" w:hAnsi="Arial" w:cs="Arial"/>
          </w:rPr>
          <w:delText>not eligible for emissions averaging.</w:delText>
        </w:r>
      </w:del>
    </w:p>
    <w:p w14:paraId="3E9BD545" w14:textId="71D75791" w:rsidR="0048243B" w:rsidRPr="00267FF0" w:rsidDel="005D2A09" w:rsidRDefault="0048243B" w:rsidP="009A18CE">
      <w:pPr>
        <w:pStyle w:val="Heading4"/>
        <w:keepNext w:val="0"/>
        <w:widowControl w:val="0"/>
        <w:spacing w:line="240" w:lineRule="auto"/>
        <w:rPr>
          <w:del w:id="2137" w:author="Joo, Hye@ARB" w:date="2026-06-04T21:41:00Z"/>
          <w:rFonts w:ascii="Arial" w:hAnsi="Arial" w:cs="Arial"/>
        </w:rPr>
      </w:pPr>
      <w:del w:id="2138" w:author="Joo, Hye@ARB" w:date="2026-06-04T21:41:00Z">
        <w:r w:rsidRPr="00267FF0" w:rsidDel="005D2A09">
          <w:rPr>
            <w:rFonts w:ascii="Arial" w:hAnsi="Arial" w:cs="Arial"/>
          </w:rPr>
          <w:lastRenderedPageBreak/>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2"/>
          </w:rPr>
          <w:delText xml:space="preserve"> </w:delText>
        </w:r>
        <w:r w:rsidRPr="00267FF0" w:rsidDel="005D2A09">
          <w:rPr>
            <w:rFonts w:ascii="Arial" w:hAnsi="Arial" w:cs="Arial"/>
          </w:rPr>
          <w:delText>Schedules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w:delText>
        </w:r>
        <w:r w:rsidRPr="00267FF0" w:rsidDel="005D2A09">
          <w:rPr>
            <w:rFonts w:ascii="Arial" w:hAnsi="Arial" w:cs="Arial"/>
            <w:spacing w:val="-2"/>
          </w:rPr>
          <w:delText xml:space="preserve"> MDVs.</w:delText>
        </w:r>
      </w:del>
    </w:p>
    <w:p w14:paraId="7B518A56" w14:textId="3652354B" w:rsidR="0048243B" w:rsidRPr="00267FF0" w:rsidDel="005D2A09" w:rsidRDefault="0048243B" w:rsidP="009A18CE">
      <w:pPr>
        <w:pStyle w:val="Heading5"/>
        <w:keepNext w:val="0"/>
        <w:widowControl w:val="0"/>
        <w:spacing w:line="240" w:lineRule="auto"/>
        <w:rPr>
          <w:del w:id="2139" w:author="Joo, Hye@ARB" w:date="2026-06-04T21:41:00Z"/>
          <w:rFonts w:ascii="Arial" w:hAnsi="Arial" w:cs="Arial"/>
          <w:b/>
        </w:rPr>
      </w:pPr>
      <w:del w:id="2140" w:author="Joo, Hye@ARB" w:date="2026-06-04T21:41:00Z">
        <w:r w:rsidRPr="00267FF0" w:rsidDel="005D2A09">
          <w:rPr>
            <w:rFonts w:ascii="Arial" w:hAnsi="Arial" w:cs="Arial"/>
          </w:rPr>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1"/>
          </w:rPr>
          <w:delText xml:space="preserve"> </w:delText>
        </w:r>
        <w:r w:rsidRPr="00267FF0" w:rsidDel="005D2A09">
          <w:rPr>
            <w:rFonts w:ascii="Arial" w:hAnsi="Arial" w:cs="Arial"/>
          </w:rPr>
          <w:delText>Schedules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w:delText>
        </w:r>
        <w:r w:rsidRPr="00267FF0" w:rsidDel="005D2A09">
          <w:rPr>
            <w:rFonts w:ascii="Arial" w:hAnsi="Arial" w:cs="Arial"/>
            <w:spacing w:val="-2"/>
          </w:rPr>
          <w:delText xml:space="preserve"> </w:delText>
        </w:r>
        <w:r w:rsidRPr="00267FF0" w:rsidDel="005D2A09">
          <w:rPr>
            <w:rFonts w:ascii="Arial" w:hAnsi="Arial" w:cs="Arial"/>
          </w:rPr>
          <w:delText>MDVs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All</w:delText>
        </w:r>
        <w:r w:rsidRPr="00267FF0" w:rsidDel="005D2A09">
          <w:rPr>
            <w:rFonts w:ascii="Arial" w:hAnsi="Arial" w:cs="Arial"/>
            <w:spacing w:val="-1"/>
          </w:rPr>
          <w:delText xml:space="preserve"> </w:delText>
        </w:r>
        <w:r w:rsidRPr="00267FF0" w:rsidDel="005D2A09">
          <w:rPr>
            <w:rFonts w:ascii="Arial" w:hAnsi="Arial" w:cs="Arial"/>
            <w:spacing w:val="-2"/>
          </w:rPr>
          <w:delText>Manufacturers</w:delText>
        </w:r>
        <w:r w:rsidRPr="00267FF0" w:rsidDel="005D2A09">
          <w:rPr>
            <w:rFonts w:ascii="Arial" w:hAnsi="Arial" w:cs="Arial"/>
            <w:b/>
            <w:spacing w:val="-2"/>
          </w:rPr>
          <w:delText>.</w:delText>
        </w:r>
      </w:del>
    </w:p>
    <w:p w14:paraId="0234F005" w14:textId="25AD8FA6" w:rsidR="0048243B" w:rsidRPr="00267FF0" w:rsidDel="005D2A09" w:rsidRDefault="0048243B" w:rsidP="00267FF0">
      <w:pPr>
        <w:pStyle w:val="Heading6"/>
        <w:rPr>
          <w:del w:id="2141" w:author="Joo, Hye@ARB" w:date="2026-06-04T21:41:00Z"/>
          <w:rFonts w:ascii="Arial" w:hAnsi="Arial" w:cs="Arial"/>
        </w:rPr>
      </w:pPr>
      <w:del w:id="2142" w:author="Joo, Hye@ARB" w:date="2026-06-04T21:41:00Z">
        <w:r w:rsidRPr="00267FF0" w:rsidDel="005D2A09">
          <w:rPr>
            <w:rFonts w:ascii="Arial" w:hAnsi="Arial" w:cs="Arial"/>
          </w:rPr>
          <w:delText>For the 2016 and subsequent model years, the fleet average non methane organic</w:delText>
        </w:r>
        <w:r w:rsidRPr="00267FF0" w:rsidDel="005D2A09">
          <w:rPr>
            <w:rFonts w:ascii="Arial" w:hAnsi="Arial" w:cs="Arial"/>
            <w:spacing w:val="-4"/>
          </w:rPr>
          <w:delText xml:space="preserve"> </w:delText>
        </w:r>
        <w:r w:rsidRPr="00267FF0" w:rsidDel="005D2A09">
          <w:rPr>
            <w:rFonts w:ascii="Arial" w:hAnsi="Arial" w:cs="Arial"/>
          </w:rPr>
          <w:delText>gas</w:delText>
        </w:r>
        <w:r w:rsidRPr="00267FF0" w:rsidDel="005D2A09">
          <w:rPr>
            <w:rFonts w:ascii="Arial" w:hAnsi="Arial" w:cs="Arial"/>
            <w:spacing w:val="-3"/>
          </w:rPr>
          <w:delText xml:space="preserve"> </w:delText>
        </w:r>
        <w:r w:rsidRPr="00267FF0" w:rsidDel="005D2A09">
          <w:rPr>
            <w:rFonts w:ascii="Arial" w:hAnsi="Arial" w:cs="Arial"/>
          </w:rPr>
          <w:delText>plus</w:delText>
        </w:r>
        <w:r w:rsidRPr="00267FF0" w:rsidDel="005D2A09">
          <w:rPr>
            <w:rFonts w:ascii="Arial" w:hAnsi="Arial" w:cs="Arial"/>
            <w:spacing w:val="-3"/>
          </w:rPr>
          <w:delText xml:space="preserve"> </w:delText>
        </w:r>
        <w:r w:rsidRPr="00267FF0" w:rsidDel="005D2A09">
          <w:rPr>
            <w:rFonts w:ascii="Arial" w:hAnsi="Arial" w:cs="Arial"/>
          </w:rPr>
          <w:delText>oxides</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nitrogen</w:delText>
        </w:r>
        <w:r w:rsidRPr="00267FF0" w:rsidDel="005D2A09">
          <w:rPr>
            <w:rFonts w:ascii="Arial" w:hAnsi="Arial" w:cs="Arial"/>
            <w:spacing w:val="-3"/>
          </w:rPr>
          <w:delText xml:space="preserve"> </w:delText>
        </w:r>
        <w:r w:rsidRPr="00267FF0" w:rsidDel="005D2A09">
          <w:rPr>
            <w:rFonts w:ascii="Arial" w:hAnsi="Arial" w:cs="Arial"/>
          </w:rPr>
          <w:delText>exhaust</w:delText>
        </w:r>
        <w:r w:rsidRPr="00267FF0" w:rsidDel="005D2A09">
          <w:rPr>
            <w:rFonts w:ascii="Arial" w:hAnsi="Arial" w:cs="Arial"/>
            <w:spacing w:val="-3"/>
          </w:rPr>
          <w:delText xml:space="preserve"> </w:delText>
        </w:r>
        <w:r w:rsidRPr="00267FF0" w:rsidDel="005D2A09">
          <w:rPr>
            <w:rFonts w:ascii="Arial" w:hAnsi="Arial" w:cs="Arial"/>
          </w:rPr>
          <w:delText>mass</w:delText>
        </w:r>
        <w:r w:rsidRPr="00267FF0" w:rsidDel="005D2A09">
          <w:rPr>
            <w:rFonts w:ascii="Arial" w:hAnsi="Arial" w:cs="Arial"/>
            <w:spacing w:val="-3"/>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values</w:delText>
        </w:r>
        <w:r w:rsidRPr="00267FF0" w:rsidDel="005D2A09">
          <w:rPr>
            <w:rFonts w:ascii="Arial" w:hAnsi="Arial" w:cs="Arial"/>
            <w:spacing w:val="-3"/>
          </w:rPr>
          <w:delText xml:space="preserve"> </w:delText>
        </w:r>
        <w:r w:rsidRPr="00267FF0" w:rsidDel="005D2A09">
          <w:rPr>
            <w:rFonts w:ascii="Arial" w:hAnsi="Arial" w:cs="Arial"/>
          </w:rPr>
          <w:delText>from</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medium-duty vehicles produced and delivered for sale in California each model year shall not exceed:</w:delText>
        </w:r>
      </w:del>
    </w:p>
    <w:tbl>
      <w:tblPr>
        <w:tblW w:w="0" w:type="auto"/>
        <w:tblInd w:w="24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632"/>
        <w:gridCol w:w="2160"/>
        <w:gridCol w:w="2160"/>
      </w:tblGrid>
      <w:tr w:rsidR="0048243B" w:rsidRPr="001238F2" w:rsidDel="005D2A09" w14:paraId="60C0CC1A" w14:textId="2B3CE442">
        <w:trPr>
          <w:trHeight w:val="1379"/>
          <w:del w:id="2143" w:author="Joo, Hye@ARB" w:date="2026-06-04T21:41:00Z"/>
        </w:trPr>
        <w:tc>
          <w:tcPr>
            <w:tcW w:w="5952" w:type="dxa"/>
            <w:gridSpan w:val="3"/>
            <w:tcBorders>
              <w:bottom w:val="single" w:sz="6" w:space="0" w:color="000000"/>
            </w:tcBorders>
          </w:tcPr>
          <w:p w14:paraId="4DE19086" w14:textId="5EF1BC09" w:rsidR="0048243B" w:rsidRPr="00267FF0" w:rsidDel="005D2A09" w:rsidRDefault="0048243B" w:rsidP="009A18CE">
            <w:pPr>
              <w:pStyle w:val="TableParagraph"/>
              <w:keepLines/>
              <w:ind w:left="139" w:right="128"/>
              <w:jc w:val="center"/>
              <w:rPr>
                <w:del w:id="2144" w:author="Joo, Hye@ARB" w:date="2026-06-04T21:41:00Z"/>
                <w:rFonts w:ascii="Arial" w:hAnsi="Arial" w:cs="Arial"/>
                <w:i/>
                <w:sz w:val="24"/>
              </w:rPr>
            </w:pPr>
            <w:bookmarkStart w:id="2145" w:name="PLUS_OXIDES_OF_NITROGEN_EXHAUST_MASS_EMI"/>
            <w:bookmarkEnd w:id="2145"/>
            <w:del w:id="2146" w:author="Joo, Hye@ARB" w:date="2026-06-04T21:41:00Z">
              <w:r w:rsidRPr="00267FF0" w:rsidDel="005D2A09">
                <w:rPr>
                  <w:rFonts w:ascii="Arial" w:hAnsi="Arial" w:cs="Arial"/>
                  <w:i/>
                  <w:sz w:val="24"/>
                </w:rPr>
                <w:delText>FLEET</w:delText>
              </w:r>
              <w:r w:rsidRPr="00267FF0" w:rsidDel="005D2A09">
                <w:rPr>
                  <w:rFonts w:ascii="Arial" w:hAnsi="Arial" w:cs="Arial"/>
                  <w:i/>
                  <w:spacing w:val="-9"/>
                  <w:sz w:val="24"/>
                </w:rPr>
                <w:delText xml:space="preserve"> </w:delText>
              </w:r>
              <w:r w:rsidRPr="00267FF0" w:rsidDel="005D2A09">
                <w:rPr>
                  <w:rFonts w:ascii="Arial" w:hAnsi="Arial" w:cs="Arial"/>
                  <w:i/>
                  <w:sz w:val="24"/>
                </w:rPr>
                <w:delText>AVERAGE</w:delText>
              </w:r>
              <w:r w:rsidRPr="00267FF0" w:rsidDel="005D2A09">
                <w:rPr>
                  <w:rFonts w:ascii="Arial" w:hAnsi="Arial" w:cs="Arial"/>
                  <w:i/>
                  <w:spacing w:val="-10"/>
                  <w:sz w:val="24"/>
                </w:rPr>
                <w:delText xml:space="preserve"> </w:delText>
              </w:r>
              <w:r w:rsidRPr="00267FF0" w:rsidDel="005D2A09">
                <w:rPr>
                  <w:rFonts w:ascii="Arial" w:hAnsi="Arial" w:cs="Arial"/>
                  <w:i/>
                  <w:sz w:val="24"/>
                </w:rPr>
                <w:delText>NON-METHANE</w:delText>
              </w:r>
              <w:r w:rsidRPr="00267FF0" w:rsidDel="005D2A09">
                <w:rPr>
                  <w:rFonts w:ascii="Arial" w:hAnsi="Arial" w:cs="Arial"/>
                  <w:i/>
                  <w:spacing w:val="-10"/>
                  <w:sz w:val="24"/>
                </w:rPr>
                <w:delText xml:space="preserve"> </w:delText>
              </w:r>
              <w:r w:rsidRPr="00267FF0" w:rsidDel="005D2A09">
                <w:rPr>
                  <w:rFonts w:ascii="Arial" w:hAnsi="Arial" w:cs="Arial"/>
                  <w:i/>
                  <w:sz w:val="24"/>
                </w:rPr>
                <w:delText>ORGANIC</w:delText>
              </w:r>
              <w:r w:rsidRPr="00267FF0" w:rsidDel="005D2A09">
                <w:rPr>
                  <w:rFonts w:ascii="Arial" w:hAnsi="Arial" w:cs="Arial"/>
                  <w:i/>
                  <w:spacing w:val="-9"/>
                  <w:sz w:val="24"/>
                </w:rPr>
                <w:delText xml:space="preserve"> </w:delText>
              </w:r>
              <w:r w:rsidRPr="00267FF0" w:rsidDel="005D2A09">
                <w:rPr>
                  <w:rFonts w:ascii="Arial" w:hAnsi="Arial" w:cs="Arial"/>
                  <w:i/>
                  <w:sz w:val="24"/>
                </w:rPr>
                <w:delText>GAS PLUS OXIDES OF NITROGEN EXHAUST MASS EMISSION REQUIREMENTS FOR</w:delText>
              </w:r>
            </w:del>
          </w:p>
          <w:p w14:paraId="61724DBA" w14:textId="10C163F1" w:rsidR="0048243B" w:rsidRPr="00267FF0" w:rsidDel="005D2A09" w:rsidRDefault="0048243B" w:rsidP="009A18CE">
            <w:pPr>
              <w:pStyle w:val="TableParagraph"/>
              <w:keepLines/>
              <w:ind w:left="139" w:right="132"/>
              <w:jc w:val="center"/>
              <w:rPr>
                <w:del w:id="2147" w:author="Joo, Hye@ARB" w:date="2026-06-04T21:41:00Z"/>
                <w:rFonts w:ascii="Arial" w:hAnsi="Arial" w:cs="Arial"/>
                <w:i/>
                <w:sz w:val="24"/>
              </w:rPr>
            </w:pPr>
            <w:del w:id="2148" w:author="Joo, Hye@ARB" w:date="2026-06-04T21:41:00Z">
              <w:r w:rsidRPr="00267FF0" w:rsidDel="005D2A09">
                <w:rPr>
                  <w:rFonts w:ascii="Arial" w:hAnsi="Arial" w:cs="Arial"/>
                  <w:i/>
                  <w:sz w:val="24"/>
                </w:rPr>
                <w:delText>MEDIUM-DUTY</w:delText>
              </w:r>
              <w:r w:rsidRPr="00267FF0" w:rsidDel="005D2A09">
                <w:rPr>
                  <w:rFonts w:ascii="Arial" w:hAnsi="Arial" w:cs="Arial"/>
                  <w:i/>
                  <w:spacing w:val="-7"/>
                  <w:sz w:val="24"/>
                </w:rPr>
                <w:delText xml:space="preserve"> </w:delText>
              </w:r>
              <w:r w:rsidRPr="00267FF0" w:rsidDel="005D2A09">
                <w:rPr>
                  <w:rFonts w:ascii="Arial" w:hAnsi="Arial" w:cs="Arial"/>
                  <w:i/>
                  <w:spacing w:val="-2"/>
                  <w:sz w:val="24"/>
                </w:rPr>
                <w:delText>VEHICLES</w:delText>
              </w:r>
            </w:del>
          </w:p>
          <w:p w14:paraId="791CCBBB" w14:textId="10A529AF" w:rsidR="0048243B" w:rsidRPr="00267FF0" w:rsidDel="005D2A09" w:rsidRDefault="0048243B" w:rsidP="009A18CE">
            <w:pPr>
              <w:pStyle w:val="TableParagraph"/>
              <w:keepLines/>
              <w:ind w:left="139" w:right="134"/>
              <w:jc w:val="center"/>
              <w:rPr>
                <w:del w:id="2149" w:author="Joo, Hye@ARB" w:date="2026-06-04T21:41:00Z"/>
                <w:rFonts w:ascii="Arial" w:hAnsi="Arial" w:cs="Arial"/>
                <w:i/>
                <w:sz w:val="24"/>
              </w:rPr>
            </w:pPr>
            <w:del w:id="2150" w:author="Joo, Hye@ARB" w:date="2026-06-04T21:41:00Z">
              <w:r w:rsidRPr="00267FF0" w:rsidDel="005D2A09">
                <w:rPr>
                  <w:rFonts w:ascii="Arial" w:hAnsi="Arial" w:cs="Arial"/>
                  <w:i/>
                  <w:sz w:val="24"/>
                </w:rPr>
                <w:delText>(150,000</w:delText>
              </w:r>
              <w:r w:rsidRPr="00267FF0" w:rsidDel="005D2A09">
                <w:rPr>
                  <w:rFonts w:ascii="Arial" w:hAnsi="Arial" w:cs="Arial"/>
                  <w:i/>
                  <w:spacing w:val="-4"/>
                  <w:sz w:val="24"/>
                </w:rPr>
                <w:delText xml:space="preserve"> </w:delText>
              </w:r>
              <w:r w:rsidRPr="00267FF0" w:rsidDel="005D2A09">
                <w:rPr>
                  <w:rFonts w:ascii="Arial" w:hAnsi="Arial" w:cs="Arial"/>
                  <w:i/>
                  <w:sz w:val="24"/>
                </w:rPr>
                <w:delText>mile</w:delText>
              </w:r>
              <w:r w:rsidRPr="00267FF0" w:rsidDel="005D2A09">
                <w:rPr>
                  <w:rFonts w:ascii="Arial" w:hAnsi="Arial" w:cs="Arial"/>
                  <w:i/>
                  <w:spacing w:val="-3"/>
                  <w:sz w:val="24"/>
                </w:rPr>
                <w:delText xml:space="preserve"> </w:delText>
              </w:r>
              <w:r w:rsidRPr="00267FF0" w:rsidDel="005D2A09">
                <w:rPr>
                  <w:rFonts w:ascii="Arial" w:hAnsi="Arial" w:cs="Arial"/>
                  <w:i/>
                  <w:sz w:val="24"/>
                </w:rPr>
                <w:delText>Durability</w:delText>
              </w:r>
              <w:r w:rsidRPr="00267FF0" w:rsidDel="005D2A09">
                <w:rPr>
                  <w:rFonts w:ascii="Arial" w:hAnsi="Arial" w:cs="Arial"/>
                  <w:i/>
                  <w:spacing w:val="-3"/>
                  <w:sz w:val="24"/>
                </w:rPr>
                <w:delText xml:space="preserve"> </w:delText>
              </w:r>
              <w:r w:rsidRPr="00267FF0" w:rsidDel="005D2A09">
                <w:rPr>
                  <w:rFonts w:ascii="Arial" w:hAnsi="Arial" w:cs="Arial"/>
                  <w:i/>
                  <w:sz w:val="24"/>
                </w:rPr>
                <w:delText>Vehicle</w:delText>
              </w:r>
              <w:r w:rsidRPr="00267FF0" w:rsidDel="005D2A09">
                <w:rPr>
                  <w:rFonts w:ascii="Arial" w:hAnsi="Arial" w:cs="Arial"/>
                  <w:i/>
                  <w:spacing w:val="-2"/>
                  <w:sz w:val="24"/>
                </w:rPr>
                <w:delText xml:space="preserve"> Basis)</w:delText>
              </w:r>
            </w:del>
          </w:p>
        </w:tc>
      </w:tr>
      <w:tr w:rsidR="0048243B" w:rsidRPr="001238F2" w:rsidDel="005D2A09" w14:paraId="2E8B5894" w14:textId="409A7FC4">
        <w:trPr>
          <w:trHeight w:val="553"/>
          <w:del w:id="2151" w:author="Joo, Hye@ARB" w:date="2026-06-04T21:41:00Z"/>
        </w:trPr>
        <w:tc>
          <w:tcPr>
            <w:tcW w:w="1632" w:type="dxa"/>
            <w:vMerge w:val="restart"/>
            <w:tcBorders>
              <w:top w:val="single" w:sz="6" w:space="0" w:color="000000"/>
              <w:bottom w:val="single" w:sz="6" w:space="0" w:color="000000"/>
              <w:right w:val="single" w:sz="6" w:space="0" w:color="000000"/>
            </w:tcBorders>
          </w:tcPr>
          <w:p w14:paraId="5F62F55C" w14:textId="5A0D8EF8" w:rsidR="0048243B" w:rsidRPr="00267FF0" w:rsidDel="005D2A09" w:rsidRDefault="0048243B" w:rsidP="009A18CE">
            <w:pPr>
              <w:pStyle w:val="TableParagraph"/>
              <w:keepLines/>
              <w:rPr>
                <w:del w:id="2152" w:author="Joo, Hye@ARB" w:date="2026-06-04T21:41:00Z"/>
                <w:rFonts w:ascii="Arial" w:hAnsi="Arial" w:cs="Arial"/>
                <w:sz w:val="24"/>
              </w:rPr>
            </w:pPr>
          </w:p>
          <w:p w14:paraId="726BA42F" w14:textId="55329583" w:rsidR="0048243B" w:rsidRPr="00267FF0" w:rsidDel="005D2A09" w:rsidRDefault="0048243B" w:rsidP="009A18CE">
            <w:pPr>
              <w:pStyle w:val="TableParagraph"/>
              <w:keepLines/>
              <w:spacing w:before="8"/>
              <w:rPr>
                <w:del w:id="2153" w:author="Joo, Hye@ARB" w:date="2026-06-04T21:41:00Z"/>
                <w:rFonts w:ascii="Arial" w:hAnsi="Arial" w:cs="Arial"/>
                <w:sz w:val="24"/>
              </w:rPr>
            </w:pPr>
          </w:p>
          <w:p w14:paraId="26869025" w14:textId="20E1810D" w:rsidR="0048243B" w:rsidRPr="00267FF0" w:rsidDel="005D2A09" w:rsidRDefault="0048243B" w:rsidP="009A18CE">
            <w:pPr>
              <w:pStyle w:val="TableParagraph"/>
              <w:keepLines/>
              <w:ind w:left="97"/>
              <w:rPr>
                <w:del w:id="2154" w:author="Joo, Hye@ARB" w:date="2026-06-04T21:41:00Z"/>
                <w:rFonts w:ascii="Arial" w:hAnsi="Arial" w:cs="Arial"/>
                <w:sz w:val="24"/>
              </w:rPr>
            </w:pPr>
            <w:del w:id="2155" w:author="Joo, Hye@ARB" w:date="2026-06-04T21:41:00Z">
              <w:r w:rsidRPr="00267FF0" w:rsidDel="005D2A09">
                <w:rPr>
                  <w:rFonts w:ascii="Arial" w:hAnsi="Arial" w:cs="Arial"/>
                  <w:sz w:val="24"/>
                </w:rPr>
                <w:delText>Model</w:delText>
              </w:r>
              <w:r w:rsidRPr="00267FF0" w:rsidDel="005D2A09">
                <w:rPr>
                  <w:rFonts w:ascii="Arial" w:hAnsi="Arial" w:cs="Arial"/>
                  <w:spacing w:val="-1"/>
                  <w:sz w:val="24"/>
                </w:rPr>
                <w:delText xml:space="preserve"> </w:delText>
              </w:r>
              <w:r w:rsidRPr="00267FF0" w:rsidDel="005D2A09">
                <w:rPr>
                  <w:rFonts w:ascii="Arial" w:hAnsi="Arial" w:cs="Arial"/>
                  <w:spacing w:val="-4"/>
                  <w:sz w:val="24"/>
                </w:rPr>
                <w:delText>Year</w:delText>
              </w:r>
            </w:del>
          </w:p>
        </w:tc>
        <w:tc>
          <w:tcPr>
            <w:tcW w:w="4320" w:type="dxa"/>
            <w:gridSpan w:val="2"/>
            <w:tcBorders>
              <w:top w:val="single" w:sz="6" w:space="0" w:color="000000"/>
              <w:left w:val="single" w:sz="6" w:space="0" w:color="000000"/>
              <w:bottom w:val="single" w:sz="6" w:space="0" w:color="000000"/>
            </w:tcBorders>
          </w:tcPr>
          <w:p w14:paraId="135492AB" w14:textId="517CECEF" w:rsidR="0048243B" w:rsidRPr="00267FF0" w:rsidDel="005D2A09" w:rsidRDefault="0048243B" w:rsidP="009A18CE">
            <w:pPr>
              <w:pStyle w:val="TableParagraph"/>
              <w:keepLines/>
              <w:ind w:left="1857" w:right="705" w:hanging="1136"/>
              <w:rPr>
                <w:del w:id="2156" w:author="Joo, Hye@ARB" w:date="2026-06-04T21:41:00Z"/>
                <w:rFonts w:ascii="Arial" w:hAnsi="Arial" w:cs="Arial"/>
                <w:sz w:val="24"/>
              </w:rPr>
            </w:pPr>
            <w:del w:id="2157" w:author="Joo, Hye@ARB" w:date="2026-06-04T21:41:00Z">
              <w:r w:rsidRPr="00267FF0" w:rsidDel="005D2A09">
                <w:rPr>
                  <w:rFonts w:ascii="Arial" w:hAnsi="Arial" w:cs="Arial"/>
                  <w:sz w:val="24"/>
                </w:rPr>
                <w:delText>Fleet</w:delText>
              </w:r>
              <w:r w:rsidRPr="00267FF0" w:rsidDel="005D2A09">
                <w:rPr>
                  <w:rFonts w:ascii="Arial" w:hAnsi="Arial" w:cs="Arial"/>
                  <w:spacing w:val="-10"/>
                  <w:sz w:val="24"/>
                </w:rPr>
                <w:delText xml:space="preserve"> </w:delText>
              </w:r>
              <w:r w:rsidRPr="00267FF0" w:rsidDel="005D2A09">
                <w:rPr>
                  <w:rFonts w:ascii="Arial" w:hAnsi="Arial" w:cs="Arial"/>
                  <w:sz w:val="24"/>
                </w:rPr>
                <w:delText>Average</w:delText>
              </w:r>
              <w:r w:rsidRPr="00267FF0" w:rsidDel="005D2A09">
                <w:rPr>
                  <w:rFonts w:ascii="Arial" w:hAnsi="Arial" w:cs="Arial"/>
                  <w:spacing w:val="-11"/>
                  <w:sz w:val="24"/>
                </w:rPr>
                <w:delText xml:space="preserve"> </w:delText>
              </w:r>
              <w:r w:rsidRPr="00267FF0" w:rsidDel="005D2A09">
                <w:rPr>
                  <w:rFonts w:ascii="Arial" w:hAnsi="Arial" w:cs="Arial"/>
                  <w:sz w:val="24"/>
                </w:rPr>
                <w:delText>NMOG</w:delText>
              </w:r>
              <w:r w:rsidRPr="00267FF0" w:rsidDel="005D2A09">
                <w:rPr>
                  <w:rFonts w:ascii="Arial" w:hAnsi="Arial" w:cs="Arial"/>
                  <w:spacing w:val="-9"/>
                  <w:sz w:val="24"/>
                </w:rPr>
                <w:delText xml:space="preserve"> </w:delText>
              </w:r>
              <w:r w:rsidRPr="00267FF0" w:rsidDel="005D2A09">
                <w:rPr>
                  <w:rFonts w:ascii="Arial" w:hAnsi="Arial" w:cs="Arial"/>
                  <w:sz w:val="24"/>
                </w:rPr>
                <w:delText>+</w:delText>
              </w:r>
              <w:r w:rsidRPr="00267FF0" w:rsidDel="005D2A09">
                <w:rPr>
                  <w:rFonts w:ascii="Arial" w:hAnsi="Arial" w:cs="Arial"/>
                  <w:spacing w:val="-9"/>
                  <w:sz w:val="24"/>
                </w:rPr>
                <w:delText xml:space="preserve"> </w:delText>
              </w:r>
              <w:r w:rsidRPr="00267FF0" w:rsidDel="005D2A09">
                <w:rPr>
                  <w:rFonts w:ascii="Arial" w:hAnsi="Arial" w:cs="Arial"/>
                  <w:sz w:val="24"/>
                </w:rPr>
                <w:delText xml:space="preserve">NOx </w:delText>
              </w:r>
              <w:r w:rsidRPr="00267FF0" w:rsidDel="005D2A09">
                <w:rPr>
                  <w:rFonts w:ascii="Arial" w:hAnsi="Arial" w:cs="Arial"/>
                  <w:spacing w:val="-2"/>
                  <w:sz w:val="24"/>
                </w:rPr>
                <w:delText>(g/mi)</w:delText>
              </w:r>
            </w:del>
          </w:p>
        </w:tc>
      </w:tr>
      <w:tr w:rsidR="0048243B" w:rsidRPr="001238F2" w:rsidDel="005D2A09" w14:paraId="498A31D7" w14:textId="26502994">
        <w:trPr>
          <w:trHeight w:val="827"/>
          <w:del w:id="2158" w:author="Joo, Hye@ARB" w:date="2026-06-04T21:41:00Z"/>
        </w:trPr>
        <w:tc>
          <w:tcPr>
            <w:tcW w:w="1632" w:type="dxa"/>
            <w:vMerge/>
            <w:tcBorders>
              <w:top w:val="nil"/>
              <w:bottom w:val="single" w:sz="6" w:space="0" w:color="000000"/>
              <w:right w:val="single" w:sz="6" w:space="0" w:color="000000"/>
            </w:tcBorders>
          </w:tcPr>
          <w:p w14:paraId="32D1F0EB" w14:textId="02244E1C" w:rsidR="0048243B" w:rsidRPr="00267FF0" w:rsidDel="005D2A09" w:rsidRDefault="0048243B" w:rsidP="009A18CE">
            <w:pPr>
              <w:keepLines/>
              <w:widowControl w:val="0"/>
              <w:spacing w:line="240" w:lineRule="auto"/>
              <w:rPr>
                <w:del w:id="2159" w:author="Joo, Hye@ARB" w:date="2026-06-04T21:41:00Z"/>
                <w:rFonts w:ascii="Arial" w:hAnsi="Arial" w:cs="Arial"/>
                <w:sz w:val="2"/>
                <w:szCs w:val="2"/>
              </w:rPr>
            </w:pPr>
          </w:p>
        </w:tc>
        <w:tc>
          <w:tcPr>
            <w:tcW w:w="2160" w:type="dxa"/>
            <w:tcBorders>
              <w:top w:val="single" w:sz="6" w:space="0" w:color="000000"/>
              <w:left w:val="single" w:sz="6" w:space="0" w:color="000000"/>
              <w:bottom w:val="single" w:sz="6" w:space="0" w:color="000000"/>
              <w:right w:val="single" w:sz="6" w:space="0" w:color="000000"/>
            </w:tcBorders>
          </w:tcPr>
          <w:p w14:paraId="3B144854" w14:textId="4C6EAD0A" w:rsidR="0048243B" w:rsidRPr="00267FF0" w:rsidDel="005D2A09" w:rsidRDefault="0048243B" w:rsidP="009A18CE">
            <w:pPr>
              <w:pStyle w:val="TableParagraph"/>
              <w:keepLines/>
              <w:ind w:left="177" w:right="165" w:firstLine="573"/>
              <w:rPr>
                <w:del w:id="2160" w:author="Joo, Hye@ARB" w:date="2026-06-04T21:41:00Z"/>
                <w:rFonts w:ascii="Arial" w:hAnsi="Arial" w:cs="Arial"/>
                <w:sz w:val="24"/>
              </w:rPr>
            </w:pPr>
            <w:del w:id="2161" w:author="Joo, Hye@ARB" w:date="2026-06-04T21:41:00Z">
              <w:r w:rsidRPr="00267FF0" w:rsidDel="005D2A09">
                <w:rPr>
                  <w:rFonts w:ascii="Arial" w:hAnsi="Arial" w:cs="Arial"/>
                  <w:spacing w:val="-4"/>
                  <w:sz w:val="24"/>
                </w:rPr>
                <w:delText>MDVs</w:delText>
              </w:r>
              <w:r w:rsidRPr="00267FF0" w:rsidDel="005D2A09">
                <w:rPr>
                  <w:rFonts w:ascii="Arial" w:hAnsi="Arial" w:cs="Arial"/>
                  <w:spacing w:val="40"/>
                  <w:sz w:val="24"/>
                </w:rPr>
                <w:delText xml:space="preserve"> </w:delText>
              </w:r>
              <w:r w:rsidRPr="00267FF0" w:rsidDel="005D2A09">
                <w:rPr>
                  <w:rFonts w:ascii="Arial" w:hAnsi="Arial" w:cs="Arial"/>
                  <w:sz w:val="24"/>
                </w:rPr>
                <w:delText>8,501</w:delText>
              </w:r>
              <w:r w:rsidRPr="00267FF0" w:rsidDel="005D2A09">
                <w:rPr>
                  <w:rFonts w:ascii="Arial" w:hAnsi="Arial" w:cs="Arial"/>
                  <w:spacing w:val="-13"/>
                  <w:sz w:val="24"/>
                </w:rPr>
                <w:delText xml:space="preserve"> </w:delText>
              </w:r>
              <w:r w:rsidRPr="00267FF0" w:rsidDel="005D2A09">
                <w:rPr>
                  <w:rFonts w:ascii="Arial" w:hAnsi="Arial" w:cs="Arial"/>
                  <w:sz w:val="24"/>
                </w:rPr>
                <w:delText>-</w:delText>
              </w:r>
              <w:r w:rsidRPr="00267FF0" w:rsidDel="005D2A09">
                <w:rPr>
                  <w:rFonts w:ascii="Arial" w:hAnsi="Arial" w:cs="Arial"/>
                  <w:spacing w:val="-13"/>
                  <w:sz w:val="24"/>
                </w:rPr>
                <w:delText xml:space="preserve"> </w:delText>
              </w:r>
              <w:r w:rsidRPr="00267FF0" w:rsidDel="005D2A09">
                <w:rPr>
                  <w:rFonts w:ascii="Arial" w:hAnsi="Arial" w:cs="Arial"/>
                  <w:sz w:val="24"/>
                </w:rPr>
                <w:delText>10,000</w:delText>
              </w:r>
              <w:r w:rsidRPr="00267FF0" w:rsidDel="005D2A09">
                <w:rPr>
                  <w:rFonts w:ascii="Arial" w:hAnsi="Arial" w:cs="Arial"/>
                  <w:spacing w:val="-13"/>
                  <w:sz w:val="24"/>
                </w:rPr>
                <w:delText xml:space="preserve"> </w:delText>
              </w:r>
              <w:r w:rsidRPr="00267FF0" w:rsidDel="005D2A09">
                <w:rPr>
                  <w:rFonts w:ascii="Arial" w:hAnsi="Arial" w:cs="Arial"/>
                  <w:sz w:val="24"/>
                </w:rPr>
                <w:delText>lbs.</w:delText>
              </w:r>
            </w:del>
          </w:p>
          <w:p w14:paraId="14279A02" w14:textId="5BE240DC" w:rsidR="0048243B" w:rsidRPr="00267FF0" w:rsidDel="005D2A09" w:rsidRDefault="0048243B" w:rsidP="009A18CE">
            <w:pPr>
              <w:pStyle w:val="TableParagraph"/>
              <w:keepLines/>
              <w:ind w:left="710"/>
              <w:rPr>
                <w:del w:id="2162" w:author="Joo, Hye@ARB" w:date="2026-06-04T21:41:00Z"/>
                <w:rFonts w:ascii="Arial" w:hAnsi="Arial" w:cs="Arial"/>
                <w:sz w:val="24"/>
              </w:rPr>
            </w:pPr>
            <w:del w:id="2163" w:author="Joo, Hye@ARB" w:date="2026-06-04T21:41:00Z">
              <w:r w:rsidRPr="00267FF0" w:rsidDel="005D2A09">
                <w:rPr>
                  <w:rFonts w:ascii="Arial" w:hAnsi="Arial" w:cs="Arial"/>
                  <w:spacing w:val="-4"/>
                  <w:sz w:val="24"/>
                </w:rPr>
                <w:delText>GVWR</w:delText>
              </w:r>
            </w:del>
          </w:p>
        </w:tc>
        <w:tc>
          <w:tcPr>
            <w:tcW w:w="2160" w:type="dxa"/>
            <w:tcBorders>
              <w:top w:val="single" w:sz="6" w:space="0" w:color="000000"/>
              <w:left w:val="single" w:sz="6" w:space="0" w:color="000000"/>
              <w:bottom w:val="single" w:sz="6" w:space="0" w:color="000000"/>
            </w:tcBorders>
          </w:tcPr>
          <w:p w14:paraId="4E4BE9E2" w14:textId="2EFA025D" w:rsidR="0048243B" w:rsidRPr="00267FF0" w:rsidDel="005D2A09" w:rsidRDefault="0048243B" w:rsidP="009A18CE">
            <w:pPr>
              <w:pStyle w:val="TableParagraph"/>
              <w:keepLines/>
              <w:ind w:left="206" w:right="129" w:firstLine="544"/>
              <w:rPr>
                <w:del w:id="2164" w:author="Joo, Hye@ARB" w:date="2026-06-04T21:41:00Z"/>
                <w:rFonts w:ascii="Arial" w:hAnsi="Arial" w:cs="Arial"/>
                <w:sz w:val="24"/>
              </w:rPr>
            </w:pPr>
            <w:del w:id="2165" w:author="Joo, Hye@ARB" w:date="2026-06-04T21:41:00Z">
              <w:r w:rsidRPr="00267FF0" w:rsidDel="005D2A09">
                <w:rPr>
                  <w:rFonts w:ascii="Arial" w:hAnsi="Arial" w:cs="Arial"/>
                  <w:spacing w:val="-4"/>
                  <w:sz w:val="24"/>
                </w:rPr>
                <w:delText xml:space="preserve">MDVs </w:delText>
              </w:r>
              <w:r w:rsidRPr="00267FF0" w:rsidDel="005D2A09">
                <w:rPr>
                  <w:rFonts w:ascii="Arial" w:hAnsi="Arial" w:cs="Arial"/>
                  <w:sz w:val="24"/>
                </w:rPr>
                <w:delText>10,001-14,000</w:delText>
              </w:r>
              <w:r w:rsidRPr="00267FF0" w:rsidDel="005D2A09">
                <w:rPr>
                  <w:rFonts w:ascii="Arial" w:hAnsi="Arial" w:cs="Arial"/>
                  <w:spacing w:val="-15"/>
                  <w:sz w:val="24"/>
                </w:rPr>
                <w:delText xml:space="preserve"> </w:delText>
              </w:r>
              <w:r w:rsidRPr="00267FF0" w:rsidDel="005D2A09">
                <w:rPr>
                  <w:rFonts w:ascii="Arial" w:hAnsi="Arial" w:cs="Arial"/>
                  <w:sz w:val="24"/>
                </w:rPr>
                <w:delText>lbs.</w:delText>
              </w:r>
            </w:del>
          </w:p>
          <w:p w14:paraId="515874EB" w14:textId="6144C541" w:rsidR="0048243B" w:rsidRPr="00267FF0" w:rsidDel="005D2A09" w:rsidRDefault="0048243B" w:rsidP="009A18CE">
            <w:pPr>
              <w:pStyle w:val="TableParagraph"/>
              <w:keepLines/>
              <w:ind w:left="710"/>
              <w:rPr>
                <w:del w:id="2166" w:author="Joo, Hye@ARB" w:date="2026-06-04T21:41:00Z"/>
                <w:rFonts w:ascii="Arial" w:hAnsi="Arial" w:cs="Arial"/>
                <w:sz w:val="24"/>
              </w:rPr>
            </w:pPr>
            <w:del w:id="2167" w:author="Joo, Hye@ARB" w:date="2026-06-04T21:41:00Z">
              <w:r w:rsidRPr="00267FF0" w:rsidDel="005D2A09">
                <w:rPr>
                  <w:rFonts w:ascii="Arial" w:hAnsi="Arial" w:cs="Arial"/>
                  <w:spacing w:val="-4"/>
                  <w:sz w:val="24"/>
                </w:rPr>
                <w:delText>GVWR</w:delText>
              </w:r>
            </w:del>
          </w:p>
        </w:tc>
      </w:tr>
      <w:tr w:rsidR="0048243B" w:rsidRPr="001238F2" w:rsidDel="005D2A09" w14:paraId="6D0C9E40" w14:textId="0E22EAF3">
        <w:trPr>
          <w:trHeight w:val="275"/>
          <w:del w:id="2168" w:author="Joo, Hye@ARB" w:date="2026-06-04T21:41:00Z"/>
        </w:trPr>
        <w:tc>
          <w:tcPr>
            <w:tcW w:w="1632" w:type="dxa"/>
            <w:tcBorders>
              <w:top w:val="single" w:sz="6" w:space="0" w:color="000000"/>
              <w:bottom w:val="single" w:sz="6" w:space="0" w:color="000000"/>
              <w:right w:val="single" w:sz="6" w:space="0" w:color="000000"/>
            </w:tcBorders>
          </w:tcPr>
          <w:p w14:paraId="55A6D01C" w14:textId="014E2851" w:rsidR="0048243B" w:rsidRPr="00267FF0" w:rsidDel="005D2A09" w:rsidRDefault="0048243B" w:rsidP="009A18CE">
            <w:pPr>
              <w:pStyle w:val="TableParagraph"/>
              <w:keepLines/>
              <w:ind w:left="97"/>
              <w:rPr>
                <w:del w:id="2169" w:author="Joo, Hye@ARB" w:date="2026-06-04T21:41:00Z"/>
                <w:rFonts w:ascii="Arial" w:hAnsi="Arial" w:cs="Arial"/>
                <w:sz w:val="24"/>
              </w:rPr>
            </w:pPr>
            <w:del w:id="2170" w:author="Joo, Hye@ARB" w:date="2026-06-04T21:41:00Z">
              <w:r w:rsidRPr="00267FF0" w:rsidDel="005D2A09">
                <w:rPr>
                  <w:rFonts w:ascii="Arial" w:hAnsi="Arial" w:cs="Arial"/>
                  <w:spacing w:val="-4"/>
                  <w:sz w:val="24"/>
                </w:rPr>
                <w:delText>2016</w:delText>
              </w:r>
            </w:del>
          </w:p>
        </w:tc>
        <w:tc>
          <w:tcPr>
            <w:tcW w:w="2160" w:type="dxa"/>
            <w:tcBorders>
              <w:top w:val="single" w:sz="6" w:space="0" w:color="000000"/>
              <w:left w:val="single" w:sz="6" w:space="0" w:color="000000"/>
              <w:bottom w:val="single" w:sz="6" w:space="0" w:color="000000"/>
              <w:right w:val="single" w:sz="6" w:space="0" w:color="000000"/>
            </w:tcBorders>
          </w:tcPr>
          <w:p w14:paraId="7B8A9530" w14:textId="33F89FF0" w:rsidR="0048243B" w:rsidRPr="00267FF0" w:rsidDel="005D2A09" w:rsidRDefault="0048243B" w:rsidP="009A18CE">
            <w:pPr>
              <w:pStyle w:val="TableParagraph"/>
              <w:keepLines/>
              <w:ind w:left="97" w:right="90"/>
              <w:jc w:val="center"/>
              <w:rPr>
                <w:del w:id="2171" w:author="Joo, Hye@ARB" w:date="2026-06-04T21:41:00Z"/>
                <w:rFonts w:ascii="Arial" w:hAnsi="Arial" w:cs="Arial"/>
                <w:sz w:val="24"/>
              </w:rPr>
            </w:pPr>
            <w:del w:id="2172" w:author="Joo, Hye@ARB" w:date="2026-06-04T21:41:00Z">
              <w:r w:rsidRPr="00267FF0" w:rsidDel="005D2A09">
                <w:rPr>
                  <w:rFonts w:ascii="Arial" w:hAnsi="Arial" w:cs="Arial"/>
                  <w:spacing w:val="-2"/>
                  <w:sz w:val="24"/>
                </w:rPr>
                <w:delText>0.333</w:delText>
              </w:r>
            </w:del>
          </w:p>
        </w:tc>
        <w:tc>
          <w:tcPr>
            <w:tcW w:w="2160" w:type="dxa"/>
            <w:tcBorders>
              <w:top w:val="single" w:sz="6" w:space="0" w:color="000000"/>
              <w:left w:val="single" w:sz="6" w:space="0" w:color="000000"/>
              <w:bottom w:val="single" w:sz="6" w:space="0" w:color="000000"/>
            </w:tcBorders>
          </w:tcPr>
          <w:p w14:paraId="0E8A5C89" w14:textId="36B9BA0A" w:rsidR="0048243B" w:rsidRPr="00267FF0" w:rsidDel="005D2A09" w:rsidRDefault="0048243B" w:rsidP="009A18CE">
            <w:pPr>
              <w:pStyle w:val="TableParagraph"/>
              <w:keepLines/>
              <w:ind w:left="97" w:right="83"/>
              <w:jc w:val="center"/>
              <w:rPr>
                <w:del w:id="2173" w:author="Joo, Hye@ARB" w:date="2026-06-04T21:41:00Z"/>
                <w:rFonts w:ascii="Arial" w:hAnsi="Arial" w:cs="Arial"/>
                <w:sz w:val="24"/>
              </w:rPr>
            </w:pPr>
            <w:del w:id="2174" w:author="Joo, Hye@ARB" w:date="2026-06-04T21:41:00Z">
              <w:r w:rsidRPr="00267FF0" w:rsidDel="005D2A09">
                <w:rPr>
                  <w:rFonts w:ascii="Arial" w:hAnsi="Arial" w:cs="Arial"/>
                  <w:spacing w:val="-2"/>
                  <w:sz w:val="24"/>
                </w:rPr>
                <w:delText>0.548</w:delText>
              </w:r>
            </w:del>
          </w:p>
        </w:tc>
      </w:tr>
      <w:tr w:rsidR="0048243B" w:rsidRPr="001238F2" w:rsidDel="005D2A09" w14:paraId="6F7B11A1" w14:textId="66CBC99B">
        <w:trPr>
          <w:trHeight w:val="275"/>
          <w:del w:id="2175" w:author="Joo, Hye@ARB" w:date="2026-06-04T21:41:00Z"/>
        </w:trPr>
        <w:tc>
          <w:tcPr>
            <w:tcW w:w="1632" w:type="dxa"/>
            <w:tcBorders>
              <w:top w:val="single" w:sz="6" w:space="0" w:color="000000"/>
              <w:bottom w:val="single" w:sz="6" w:space="0" w:color="000000"/>
              <w:right w:val="single" w:sz="6" w:space="0" w:color="000000"/>
            </w:tcBorders>
          </w:tcPr>
          <w:p w14:paraId="181FFD15" w14:textId="3F71DEA5" w:rsidR="0048243B" w:rsidRPr="00267FF0" w:rsidDel="005D2A09" w:rsidRDefault="0048243B" w:rsidP="009A18CE">
            <w:pPr>
              <w:pStyle w:val="TableParagraph"/>
              <w:keepLines/>
              <w:ind w:left="97"/>
              <w:rPr>
                <w:del w:id="2176" w:author="Joo, Hye@ARB" w:date="2026-06-04T21:41:00Z"/>
                <w:rFonts w:ascii="Arial" w:hAnsi="Arial" w:cs="Arial"/>
                <w:sz w:val="24"/>
              </w:rPr>
            </w:pPr>
            <w:del w:id="2177" w:author="Joo, Hye@ARB" w:date="2026-06-04T21:41:00Z">
              <w:r w:rsidRPr="00267FF0" w:rsidDel="005D2A09">
                <w:rPr>
                  <w:rFonts w:ascii="Arial" w:hAnsi="Arial" w:cs="Arial"/>
                  <w:spacing w:val="-4"/>
                  <w:sz w:val="24"/>
                </w:rPr>
                <w:delText>2017</w:delText>
              </w:r>
            </w:del>
          </w:p>
        </w:tc>
        <w:tc>
          <w:tcPr>
            <w:tcW w:w="2160" w:type="dxa"/>
            <w:tcBorders>
              <w:top w:val="single" w:sz="6" w:space="0" w:color="000000"/>
              <w:left w:val="single" w:sz="6" w:space="0" w:color="000000"/>
              <w:bottom w:val="single" w:sz="6" w:space="0" w:color="000000"/>
              <w:right w:val="single" w:sz="6" w:space="0" w:color="000000"/>
            </w:tcBorders>
          </w:tcPr>
          <w:p w14:paraId="1E3CBD9D" w14:textId="0CD417A5" w:rsidR="0048243B" w:rsidRPr="00267FF0" w:rsidDel="005D2A09" w:rsidRDefault="0048243B" w:rsidP="009A18CE">
            <w:pPr>
              <w:pStyle w:val="TableParagraph"/>
              <w:keepLines/>
              <w:ind w:left="97" w:right="90"/>
              <w:jc w:val="center"/>
              <w:rPr>
                <w:del w:id="2178" w:author="Joo, Hye@ARB" w:date="2026-06-04T21:41:00Z"/>
                <w:rFonts w:ascii="Arial" w:hAnsi="Arial" w:cs="Arial"/>
                <w:sz w:val="24"/>
              </w:rPr>
            </w:pPr>
            <w:del w:id="2179" w:author="Joo, Hye@ARB" w:date="2026-06-04T21:41:00Z">
              <w:r w:rsidRPr="00267FF0" w:rsidDel="005D2A09">
                <w:rPr>
                  <w:rFonts w:ascii="Arial" w:hAnsi="Arial" w:cs="Arial"/>
                  <w:spacing w:val="-2"/>
                  <w:sz w:val="24"/>
                </w:rPr>
                <w:delText>0.310</w:delText>
              </w:r>
            </w:del>
          </w:p>
        </w:tc>
        <w:tc>
          <w:tcPr>
            <w:tcW w:w="2160" w:type="dxa"/>
            <w:tcBorders>
              <w:top w:val="single" w:sz="6" w:space="0" w:color="000000"/>
              <w:left w:val="single" w:sz="6" w:space="0" w:color="000000"/>
              <w:bottom w:val="single" w:sz="6" w:space="0" w:color="000000"/>
            </w:tcBorders>
          </w:tcPr>
          <w:p w14:paraId="1B42DF3E" w14:textId="5772B663" w:rsidR="0048243B" w:rsidRPr="00267FF0" w:rsidDel="005D2A09" w:rsidRDefault="0048243B" w:rsidP="009A18CE">
            <w:pPr>
              <w:pStyle w:val="TableParagraph"/>
              <w:keepLines/>
              <w:ind w:left="97" w:right="83"/>
              <w:jc w:val="center"/>
              <w:rPr>
                <w:del w:id="2180" w:author="Joo, Hye@ARB" w:date="2026-06-04T21:41:00Z"/>
                <w:rFonts w:ascii="Arial" w:hAnsi="Arial" w:cs="Arial"/>
                <w:sz w:val="24"/>
              </w:rPr>
            </w:pPr>
            <w:del w:id="2181" w:author="Joo, Hye@ARB" w:date="2026-06-04T21:41:00Z">
              <w:r w:rsidRPr="00267FF0" w:rsidDel="005D2A09">
                <w:rPr>
                  <w:rFonts w:ascii="Arial" w:hAnsi="Arial" w:cs="Arial"/>
                  <w:spacing w:val="-2"/>
                  <w:sz w:val="24"/>
                </w:rPr>
                <w:delText>0.508</w:delText>
              </w:r>
            </w:del>
          </w:p>
        </w:tc>
      </w:tr>
      <w:tr w:rsidR="0048243B" w:rsidRPr="001238F2" w:rsidDel="005D2A09" w14:paraId="00A1E39E" w14:textId="26BCCD9D">
        <w:trPr>
          <w:trHeight w:val="275"/>
          <w:del w:id="2182" w:author="Joo, Hye@ARB" w:date="2026-06-04T21:41:00Z"/>
        </w:trPr>
        <w:tc>
          <w:tcPr>
            <w:tcW w:w="1632" w:type="dxa"/>
            <w:tcBorders>
              <w:top w:val="single" w:sz="6" w:space="0" w:color="000000"/>
              <w:bottom w:val="single" w:sz="6" w:space="0" w:color="000000"/>
              <w:right w:val="single" w:sz="6" w:space="0" w:color="000000"/>
            </w:tcBorders>
          </w:tcPr>
          <w:p w14:paraId="5F6051F6" w14:textId="76150FBC" w:rsidR="0048243B" w:rsidRPr="00267FF0" w:rsidDel="005D2A09" w:rsidRDefault="0048243B" w:rsidP="009A18CE">
            <w:pPr>
              <w:pStyle w:val="TableParagraph"/>
              <w:keepLines/>
              <w:ind w:left="97"/>
              <w:rPr>
                <w:del w:id="2183" w:author="Joo, Hye@ARB" w:date="2026-06-04T21:41:00Z"/>
                <w:rFonts w:ascii="Arial" w:hAnsi="Arial" w:cs="Arial"/>
                <w:sz w:val="24"/>
              </w:rPr>
            </w:pPr>
            <w:del w:id="2184" w:author="Joo, Hye@ARB" w:date="2026-06-04T21:41:00Z">
              <w:r w:rsidRPr="00267FF0" w:rsidDel="005D2A09">
                <w:rPr>
                  <w:rFonts w:ascii="Arial" w:hAnsi="Arial" w:cs="Arial"/>
                  <w:spacing w:val="-4"/>
                  <w:sz w:val="24"/>
                </w:rPr>
                <w:delText>2018</w:delText>
              </w:r>
            </w:del>
          </w:p>
        </w:tc>
        <w:tc>
          <w:tcPr>
            <w:tcW w:w="2160" w:type="dxa"/>
            <w:tcBorders>
              <w:top w:val="single" w:sz="6" w:space="0" w:color="000000"/>
              <w:left w:val="single" w:sz="6" w:space="0" w:color="000000"/>
              <w:bottom w:val="single" w:sz="6" w:space="0" w:color="000000"/>
              <w:right w:val="single" w:sz="6" w:space="0" w:color="000000"/>
            </w:tcBorders>
          </w:tcPr>
          <w:p w14:paraId="0D35299B" w14:textId="0A161938" w:rsidR="0048243B" w:rsidRPr="00267FF0" w:rsidDel="005D2A09" w:rsidRDefault="0048243B" w:rsidP="009A18CE">
            <w:pPr>
              <w:pStyle w:val="TableParagraph"/>
              <w:keepLines/>
              <w:ind w:left="97" w:right="90"/>
              <w:jc w:val="center"/>
              <w:rPr>
                <w:del w:id="2185" w:author="Joo, Hye@ARB" w:date="2026-06-04T21:41:00Z"/>
                <w:rFonts w:ascii="Arial" w:hAnsi="Arial" w:cs="Arial"/>
                <w:sz w:val="24"/>
              </w:rPr>
            </w:pPr>
            <w:del w:id="2186" w:author="Joo, Hye@ARB" w:date="2026-06-04T21:41:00Z">
              <w:r w:rsidRPr="00267FF0" w:rsidDel="005D2A09">
                <w:rPr>
                  <w:rFonts w:ascii="Arial" w:hAnsi="Arial" w:cs="Arial"/>
                  <w:spacing w:val="-2"/>
                  <w:sz w:val="24"/>
                </w:rPr>
                <w:delText>0.278</w:delText>
              </w:r>
            </w:del>
          </w:p>
        </w:tc>
        <w:tc>
          <w:tcPr>
            <w:tcW w:w="2160" w:type="dxa"/>
            <w:tcBorders>
              <w:top w:val="single" w:sz="6" w:space="0" w:color="000000"/>
              <w:left w:val="single" w:sz="6" w:space="0" w:color="000000"/>
              <w:bottom w:val="single" w:sz="6" w:space="0" w:color="000000"/>
            </w:tcBorders>
          </w:tcPr>
          <w:p w14:paraId="4B89CD9D" w14:textId="746D78B6" w:rsidR="0048243B" w:rsidRPr="00267FF0" w:rsidDel="005D2A09" w:rsidRDefault="0048243B" w:rsidP="009A18CE">
            <w:pPr>
              <w:pStyle w:val="TableParagraph"/>
              <w:keepLines/>
              <w:ind w:left="97" w:right="83"/>
              <w:jc w:val="center"/>
              <w:rPr>
                <w:del w:id="2187" w:author="Joo, Hye@ARB" w:date="2026-06-04T21:41:00Z"/>
                <w:rFonts w:ascii="Arial" w:hAnsi="Arial" w:cs="Arial"/>
                <w:sz w:val="24"/>
              </w:rPr>
            </w:pPr>
            <w:del w:id="2188" w:author="Joo, Hye@ARB" w:date="2026-06-04T21:41:00Z">
              <w:r w:rsidRPr="00267FF0" w:rsidDel="005D2A09">
                <w:rPr>
                  <w:rFonts w:ascii="Arial" w:hAnsi="Arial" w:cs="Arial"/>
                  <w:spacing w:val="-2"/>
                  <w:sz w:val="24"/>
                </w:rPr>
                <w:delText>0.451</w:delText>
              </w:r>
            </w:del>
          </w:p>
        </w:tc>
      </w:tr>
      <w:tr w:rsidR="0048243B" w:rsidRPr="001238F2" w:rsidDel="005D2A09" w14:paraId="4E8578C1" w14:textId="38621648">
        <w:trPr>
          <w:trHeight w:val="277"/>
          <w:del w:id="2189" w:author="Joo, Hye@ARB" w:date="2026-06-04T21:41:00Z"/>
        </w:trPr>
        <w:tc>
          <w:tcPr>
            <w:tcW w:w="1632" w:type="dxa"/>
            <w:tcBorders>
              <w:top w:val="single" w:sz="6" w:space="0" w:color="000000"/>
              <w:bottom w:val="single" w:sz="6" w:space="0" w:color="000000"/>
              <w:right w:val="single" w:sz="6" w:space="0" w:color="000000"/>
            </w:tcBorders>
          </w:tcPr>
          <w:p w14:paraId="5DA5E73C" w14:textId="1A1967A4" w:rsidR="0048243B" w:rsidRPr="00267FF0" w:rsidDel="005D2A09" w:rsidRDefault="0048243B" w:rsidP="009A18CE">
            <w:pPr>
              <w:pStyle w:val="TableParagraph"/>
              <w:keepLines/>
              <w:spacing w:before="1"/>
              <w:ind w:left="97"/>
              <w:rPr>
                <w:del w:id="2190" w:author="Joo, Hye@ARB" w:date="2026-06-04T21:41:00Z"/>
                <w:rFonts w:ascii="Arial" w:hAnsi="Arial" w:cs="Arial"/>
                <w:sz w:val="24"/>
              </w:rPr>
            </w:pPr>
            <w:del w:id="2191" w:author="Joo, Hye@ARB" w:date="2026-06-04T21:41:00Z">
              <w:r w:rsidRPr="00267FF0" w:rsidDel="005D2A09">
                <w:rPr>
                  <w:rFonts w:ascii="Arial" w:hAnsi="Arial" w:cs="Arial"/>
                  <w:spacing w:val="-4"/>
                  <w:sz w:val="24"/>
                </w:rPr>
                <w:delText>2019</w:delText>
              </w:r>
            </w:del>
          </w:p>
        </w:tc>
        <w:tc>
          <w:tcPr>
            <w:tcW w:w="2160" w:type="dxa"/>
            <w:tcBorders>
              <w:top w:val="single" w:sz="6" w:space="0" w:color="000000"/>
              <w:left w:val="single" w:sz="6" w:space="0" w:color="000000"/>
              <w:bottom w:val="single" w:sz="6" w:space="0" w:color="000000"/>
              <w:right w:val="single" w:sz="6" w:space="0" w:color="000000"/>
            </w:tcBorders>
          </w:tcPr>
          <w:p w14:paraId="40A4C389" w14:textId="1B1D325C" w:rsidR="0048243B" w:rsidRPr="00267FF0" w:rsidDel="005D2A09" w:rsidRDefault="0048243B" w:rsidP="009A18CE">
            <w:pPr>
              <w:pStyle w:val="TableParagraph"/>
              <w:keepLines/>
              <w:spacing w:before="1"/>
              <w:ind w:left="97" w:right="90"/>
              <w:jc w:val="center"/>
              <w:rPr>
                <w:del w:id="2192" w:author="Joo, Hye@ARB" w:date="2026-06-04T21:41:00Z"/>
                <w:rFonts w:ascii="Arial" w:hAnsi="Arial" w:cs="Arial"/>
                <w:sz w:val="24"/>
              </w:rPr>
            </w:pPr>
            <w:del w:id="2193" w:author="Joo, Hye@ARB" w:date="2026-06-04T21:41:00Z">
              <w:r w:rsidRPr="00267FF0" w:rsidDel="005D2A09">
                <w:rPr>
                  <w:rFonts w:ascii="Arial" w:hAnsi="Arial" w:cs="Arial"/>
                  <w:spacing w:val="-2"/>
                  <w:sz w:val="24"/>
                </w:rPr>
                <w:delText>0.253</w:delText>
              </w:r>
            </w:del>
          </w:p>
        </w:tc>
        <w:tc>
          <w:tcPr>
            <w:tcW w:w="2160" w:type="dxa"/>
            <w:tcBorders>
              <w:top w:val="single" w:sz="6" w:space="0" w:color="000000"/>
              <w:left w:val="single" w:sz="6" w:space="0" w:color="000000"/>
              <w:bottom w:val="single" w:sz="6" w:space="0" w:color="000000"/>
            </w:tcBorders>
          </w:tcPr>
          <w:p w14:paraId="0BEE42CD" w14:textId="0A6DFBD0" w:rsidR="0048243B" w:rsidRPr="00267FF0" w:rsidDel="005D2A09" w:rsidRDefault="0048243B" w:rsidP="009A18CE">
            <w:pPr>
              <w:pStyle w:val="TableParagraph"/>
              <w:keepLines/>
              <w:spacing w:before="1"/>
              <w:ind w:left="97" w:right="83"/>
              <w:jc w:val="center"/>
              <w:rPr>
                <w:del w:id="2194" w:author="Joo, Hye@ARB" w:date="2026-06-04T21:41:00Z"/>
                <w:rFonts w:ascii="Arial" w:hAnsi="Arial" w:cs="Arial"/>
                <w:sz w:val="24"/>
              </w:rPr>
            </w:pPr>
            <w:del w:id="2195" w:author="Joo, Hye@ARB" w:date="2026-06-04T21:41:00Z">
              <w:r w:rsidRPr="00267FF0" w:rsidDel="005D2A09">
                <w:rPr>
                  <w:rFonts w:ascii="Arial" w:hAnsi="Arial" w:cs="Arial"/>
                  <w:spacing w:val="-2"/>
                  <w:sz w:val="24"/>
                </w:rPr>
                <w:delText>0.400</w:delText>
              </w:r>
            </w:del>
          </w:p>
        </w:tc>
      </w:tr>
      <w:tr w:rsidR="0048243B" w:rsidRPr="001238F2" w:rsidDel="005D2A09" w14:paraId="66D478B3" w14:textId="1E17E03C">
        <w:trPr>
          <w:trHeight w:val="275"/>
          <w:del w:id="2196" w:author="Joo, Hye@ARB" w:date="2026-06-04T21:41:00Z"/>
        </w:trPr>
        <w:tc>
          <w:tcPr>
            <w:tcW w:w="1632" w:type="dxa"/>
            <w:tcBorders>
              <w:top w:val="single" w:sz="6" w:space="0" w:color="000000"/>
              <w:bottom w:val="single" w:sz="6" w:space="0" w:color="000000"/>
              <w:right w:val="single" w:sz="6" w:space="0" w:color="000000"/>
            </w:tcBorders>
          </w:tcPr>
          <w:p w14:paraId="71766C7C" w14:textId="0CE674B4" w:rsidR="0048243B" w:rsidRPr="00267FF0" w:rsidDel="005D2A09" w:rsidRDefault="0048243B" w:rsidP="009A18CE">
            <w:pPr>
              <w:pStyle w:val="TableParagraph"/>
              <w:keepLines/>
              <w:ind w:left="97"/>
              <w:rPr>
                <w:del w:id="2197" w:author="Joo, Hye@ARB" w:date="2026-06-04T21:41:00Z"/>
                <w:rFonts w:ascii="Arial" w:hAnsi="Arial" w:cs="Arial"/>
                <w:sz w:val="24"/>
              </w:rPr>
            </w:pPr>
            <w:del w:id="2198" w:author="Joo, Hye@ARB" w:date="2026-06-04T21:41:00Z">
              <w:r w:rsidRPr="00267FF0" w:rsidDel="005D2A09">
                <w:rPr>
                  <w:rFonts w:ascii="Arial" w:hAnsi="Arial" w:cs="Arial"/>
                  <w:spacing w:val="-4"/>
                  <w:sz w:val="24"/>
                </w:rPr>
                <w:delText>2020</w:delText>
              </w:r>
            </w:del>
          </w:p>
        </w:tc>
        <w:tc>
          <w:tcPr>
            <w:tcW w:w="2160" w:type="dxa"/>
            <w:tcBorders>
              <w:top w:val="single" w:sz="6" w:space="0" w:color="000000"/>
              <w:left w:val="single" w:sz="6" w:space="0" w:color="000000"/>
              <w:bottom w:val="single" w:sz="6" w:space="0" w:color="000000"/>
              <w:right w:val="single" w:sz="6" w:space="0" w:color="000000"/>
            </w:tcBorders>
          </w:tcPr>
          <w:p w14:paraId="672CD239" w14:textId="2B645574" w:rsidR="0048243B" w:rsidRPr="00267FF0" w:rsidDel="005D2A09" w:rsidRDefault="0048243B" w:rsidP="009A18CE">
            <w:pPr>
              <w:pStyle w:val="TableParagraph"/>
              <w:keepLines/>
              <w:ind w:left="97" w:right="90"/>
              <w:jc w:val="center"/>
              <w:rPr>
                <w:del w:id="2199" w:author="Joo, Hye@ARB" w:date="2026-06-04T21:41:00Z"/>
                <w:rFonts w:ascii="Arial" w:hAnsi="Arial" w:cs="Arial"/>
                <w:sz w:val="24"/>
              </w:rPr>
            </w:pPr>
            <w:del w:id="2200" w:author="Joo, Hye@ARB" w:date="2026-06-04T21:41:00Z">
              <w:r w:rsidRPr="00267FF0" w:rsidDel="005D2A09">
                <w:rPr>
                  <w:rFonts w:ascii="Arial" w:hAnsi="Arial" w:cs="Arial"/>
                  <w:spacing w:val="-2"/>
                  <w:sz w:val="24"/>
                </w:rPr>
                <w:delText>0.228</w:delText>
              </w:r>
            </w:del>
          </w:p>
        </w:tc>
        <w:tc>
          <w:tcPr>
            <w:tcW w:w="2160" w:type="dxa"/>
            <w:tcBorders>
              <w:top w:val="single" w:sz="6" w:space="0" w:color="000000"/>
              <w:left w:val="single" w:sz="6" w:space="0" w:color="000000"/>
              <w:bottom w:val="single" w:sz="6" w:space="0" w:color="000000"/>
            </w:tcBorders>
          </w:tcPr>
          <w:p w14:paraId="3D89B43E" w14:textId="7EEB25D9" w:rsidR="0048243B" w:rsidRPr="00267FF0" w:rsidDel="005D2A09" w:rsidRDefault="0048243B" w:rsidP="009A18CE">
            <w:pPr>
              <w:pStyle w:val="TableParagraph"/>
              <w:keepLines/>
              <w:ind w:left="97" w:right="83"/>
              <w:jc w:val="center"/>
              <w:rPr>
                <w:del w:id="2201" w:author="Joo, Hye@ARB" w:date="2026-06-04T21:41:00Z"/>
                <w:rFonts w:ascii="Arial" w:hAnsi="Arial" w:cs="Arial"/>
                <w:sz w:val="24"/>
              </w:rPr>
            </w:pPr>
            <w:del w:id="2202" w:author="Joo, Hye@ARB" w:date="2026-06-04T21:41:00Z">
              <w:r w:rsidRPr="00267FF0" w:rsidDel="005D2A09">
                <w:rPr>
                  <w:rFonts w:ascii="Arial" w:hAnsi="Arial" w:cs="Arial"/>
                  <w:spacing w:val="-2"/>
                  <w:sz w:val="24"/>
                </w:rPr>
                <w:delText>0.349</w:delText>
              </w:r>
            </w:del>
          </w:p>
        </w:tc>
      </w:tr>
      <w:tr w:rsidR="0048243B" w:rsidRPr="001238F2" w:rsidDel="005D2A09" w14:paraId="1F8547E1" w14:textId="59829285">
        <w:trPr>
          <w:trHeight w:val="275"/>
          <w:del w:id="2203" w:author="Joo, Hye@ARB" w:date="2026-06-04T21:41:00Z"/>
        </w:trPr>
        <w:tc>
          <w:tcPr>
            <w:tcW w:w="1632" w:type="dxa"/>
            <w:tcBorders>
              <w:top w:val="single" w:sz="6" w:space="0" w:color="000000"/>
              <w:bottom w:val="single" w:sz="6" w:space="0" w:color="000000"/>
              <w:right w:val="single" w:sz="6" w:space="0" w:color="000000"/>
            </w:tcBorders>
          </w:tcPr>
          <w:p w14:paraId="0027647E" w14:textId="0AF600C3" w:rsidR="0048243B" w:rsidRPr="00267FF0" w:rsidDel="005D2A09" w:rsidRDefault="0048243B" w:rsidP="009A18CE">
            <w:pPr>
              <w:pStyle w:val="TableParagraph"/>
              <w:keepLines/>
              <w:ind w:left="97"/>
              <w:rPr>
                <w:del w:id="2204" w:author="Joo, Hye@ARB" w:date="2026-06-04T21:41:00Z"/>
                <w:rFonts w:ascii="Arial" w:hAnsi="Arial" w:cs="Arial"/>
                <w:sz w:val="24"/>
              </w:rPr>
            </w:pPr>
            <w:del w:id="2205" w:author="Joo, Hye@ARB" w:date="2026-06-04T21:41:00Z">
              <w:r w:rsidRPr="00267FF0" w:rsidDel="005D2A09">
                <w:rPr>
                  <w:rFonts w:ascii="Arial" w:hAnsi="Arial" w:cs="Arial"/>
                  <w:spacing w:val="-4"/>
                  <w:sz w:val="24"/>
                </w:rPr>
                <w:delText>2021</w:delText>
              </w:r>
            </w:del>
          </w:p>
        </w:tc>
        <w:tc>
          <w:tcPr>
            <w:tcW w:w="2160" w:type="dxa"/>
            <w:tcBorders>
              <w:top w:val="single" w:sz="6" w:space="0" w:color="000000"/>
              <w:left w:val="single" w:sz="6" w:space="0" w:color="000000"/>
              <w:bottom w:val="single" w:sz="6" w:space="0" w:color="000000"/>
              <w:right w:val="single" w:sz="6" w:space="0" w:color="000000"/>
            </w:tcBorders>
          </w:tcPr>
          <w:p w14:paraId="0246D3C0" w14:textId="6AACFAAA" w:rsidR="0048243B" w:rsidRPr="00267FF0" w:rsidDel="005D2A09" w:rsidRDefault="0048243B" w:rsidP="009A18CE">
            <w:pPr>
              <w:pStyle w:val="TableParagraph"/>
              <w:keepLines/>
              <w:ind w:left="97" w:right="90"/>
              <w:jc w:val="center"/>
              <w:rPr>
                <w:del w:id="2206" w:author="Joo, Hye@ARB" w:date="2026-06-04T21:41:00Z"/>
                <w:rFonts w:ascii="Arial" w:hAnsi="Arial" w:cs="Arial"/>
                <w:sz w:val="24"/>
              </w:rPr>
            </w:pPr>
            <w:del w:id="2207" w:author="Joo, Hye@ARB" w:date="2026-06-04T21:41:00Z">
              <w:r w:rsidRPr="00267FF0" w:rsidDel="005D2A09">
                <w:rPr>
                  <w:rFonts w:ascii="Arial" w:hAnsi="Arial" w:cs="Arial"/>
                  <w:spacing w:val="-2"/>
                  <w:sz w:val="24"/>
                </w:rPr>
                <w:delText>0.203</w:delText>
              </w:r>
            </w:del>
          </w:p>
        </w:tc>
        <w:tc>
          <w:tcPr>
            <w:tcW w:w="2160" w:type="dxa"/>
            <w:tcBorders>
              <w:top w:val="single" w:sz="6" w:space="0" w:color="000000"/>
              <w:left w:val="single" w:sz="6" w:space="0" w:color="000000"/>
              <w:bottom w:val="single" w:sz="6" w:space="0" w:color="000000"/>
            </w:tcBorders>
          </w:tcPr>
          <w:p w14:paraId="72361309" w14:textId="2A27F22E" w:rsidR="0048243B" w:rsidRPr="00267FF0" w:rsidDel="005D2A09" w:rsidRDefault="0048243B" w:rsidP="009A18CE">
            <w:pPr>
              <w:pStyle w:val="TableParagraph"/>
              <w:keepLines/>
              <w:ind w:left="97" w:right="83"/>
              <w:jc w:val="center"/>
              <w:rPr>
                <w:del w:id="2208" w:author="Joo, Hye@ARB" w:date="2026-06-04T21:41:00Z"/>
                <w:rFonts w:ascii="Arial" w:hAnsi="Arial" w:cs="Arial"/>
                <w:sz w:val="24"/>
              </w:rPr>
            </w:pPr>
            <w:del w:id="2209" w:author="Joo, Hye@ARB" w:date="2026-06-04T21:41:00Z">
              <w:r w:rsidRPr="00267FF0" w:rsidDel="005D2A09">
                <w:rPr>
                  <w:rFonts w:ascii="Arial" w:hAnsi="Arial" w:cs="Arial"/>
                  <w:spacing w:val="-2"/>
                  <w:sz w:val="24"/>
                </w:rPr>
                <w:delText>0.298</w:delText>
              </w:r>
            </w:del>
          </w:p>
        </w:tc>
      </w:tr>
      <w:tr w:rsidR="0048243B" w:rsidRPr="001238F2" w:rsidDel="005D2A09" w14:paraId="699952F8" w14:textId="27132BCF">
        <w:trPr>
          <w:trHeight w:val="354"/>
          <w:del w:id="2210" w:author="Joo, Hye@ARB" w:date="2026-06-04T21:41:00Z"/>
        </w:trPr>
        <w:tc>
          <w:tcPr>
            <w:tcW w:w="1632" w:type="dxa"/>
            <w:tcBorders>
              <w:top w:val="single" w:sz="6" w:space="0" w:color="000000"/>
              <w:right w:val="single" w:sz="6" w:space="0" w:color="000000"/>
            </w:tcBorders>
          </w:tcPr>
          <w:p w14:paraId="572353E2" w14:textId="713060B9" w:rsidR="0048243B" w:rsidRPr="00267FF0" w:rsidDel="005D2A09" w:rsidRDefault="0048243B" w:rsidP="009A18CE">
            <w:pPr>
              <w:pStyle w:val="TableParagraph"/>
              <w:keepLines/>
              <w:ind w:left="97"/>
              <w:rPr>
                <w:del w:id="2211" w:author="Joo, Hye@ARB" w:date="2026-06-04T21:41:00Z"/>
                <w:rFonts w:ascii="Arial" w:hAnsi="Arial" w:cs="Arial"/>
                <w:sz w:val="24"/>
              </w:rPr>
            </w:pPr>
            <w:del w:id="2212" w:author="Joo, Hye@ARB" w:date="2026-06-04T21:41:00Z">
              <w:r w:rsidRPr="00267FF0" w:rsidDel="005D2A09">
                <w:rPr>
                  <w:rFonts w:ascii="Arial" w:hAnsi="Arial" w:cs="Arial"/>
                  <w:spacing w:val="-2"/>
                  <w:sz w:val="24"/>
                </w:rPr>
                <w:delText>2022+</w:delText>
              </w:r>
            </w:del>
          </w:p>
        </w:tc>
        <w:tc>
          <w:tcPr>
            <w:tcW w:w="2160" w:type="dxa"/>
            <w:tcBorders>
              <w:top w:val="single" w:sz="6" w:space="0" w:color="000000"/>
              <w:left w:val="single" w:sz="6" w:space="0" w:color="000000"/>
              <w:right w:val="single" w:sz="6" w:space="0" w:color="000000"/>
            </w:tcBorders>
          </w:tcPr>
          <w:p w14:paraId="0155FA72" w14:textId="393959DE" w:rsidR="0048243B" w:rsidRPr="00267FF0" w:rsidDel="005D2A09" w:rsidRDefault="0048243B" w:rsidP="009A18CE">
            <w:pPr>
              <w:pStyle w:val="TableParagraph"/>
              <w:keepLines/>
              <w:ind w:left="97" w:right="90"/>
              <w:jc w:val="center"/>
              <w:rPr>
                <w:del w:id="2213" w:author="Joo, Hye@ARB" w:date="2026-06-04T21:41:00Z"/>
                <w:rFonts w:ascii="Arial" w:hAnsi="Arial" w:cs="Arial"/>
                <w:sz w:val="24"/>
              </w:rPr>
            </w:pPr>
            <w:del w:id="2214" w:author="Joo, Hye@ARB" w:date="2026-06-04T21:41:00Z">
              <w:r w:rsidRPr="00267FF0" w:rsidDel="005D2A09">
                <w:rPr>
                  <w:rFonts w:ascii="Arial" w:hAnsi="Arial" w:cs="Arial"/>
                  <w:spacing w:val="-2"/>
                  <w:sz w:val="24"/>
                </w:rPr>
                <w:delText>0.178</w:delText>
              </w:r>
            </w:del>
          </w:p>
        </w:tc>
        <w:tc>
          <w:tcPr>
            <w:tcW w:w="2160" w:type="dxa"/>
            <w:tcBorders>
              <w:top w:val="single" w:sz="6" w:space="0" w:color="000000"/>
              <w:left w:val="single" w:sz="6" w:space="0" w:color="000000"/>
            </w:tcBorders>
          </w:tcPr>
          <w:p w14:paraId="5A7585C2" w14:textId="7C5013C3" w:rsidR="0048243B" w:rsidRPr="00267FF0" w:rsidDel="005D2A09" w:rsidRDefault="0048243B" w:rsidP="009A18CE">
            <w:pPr>
              <w:pStyle w:val="TableParagraph"/>
              <w:keepLines/>
              <w:ind w:left="97" w:right="83"/>
              <w:jc w:val="center"/>
              <w:rPr>
                <w:del w:id="2215" w:author="Joo, Hye@ARB" w:date="2026-06-04T21:41:00Z"/>
                <w:rFonts w:ascii="Arial" w:hAnsi="Arial" w:cs="Arial"/>
                <w:sz w:val="24"/>
              </w:rPr>
            </w:pPr>
            <w:del w:id="2216" w:author="Joo, Hye@ARB" w:date="2026-06-04T21:41:00Z">
              <w:r w:rsidRPr="00267FF0" w:rsidDel="005D2A09">
                <w:rPr>
                  <w:rFonts w:ascii="Arial" w:hAnsi="Arial" w:cs="Arial"/>
                  <w:spacing w:val="-2"/>
                  <w:sz w:val="24"/>
                </w:rPr>
                <w:delText>0.247</w:delText>
              </w:r>
            </w:del>
          </w:p>
        </w:tc>
      </w:tr>
    </w:tbl>
    <w:p w14:paraId="3A10E430" w14:textId="0B64E071" w:rsidR="0048243B" w:rsidRPr="00267FF0" w:rsidDel="005D2A09" w:rsidRDefault="0048243B" w:rsidP="009A18CE">
      <w:pPr>
        <w:pStyle w:val="Heading6"/>
        <w:keepNext w:val="0"/>
        <w:widowControl w:val="0"/>
        <w:spacing w:line="240" w:lineRule="auto"/>
        <w:rPr>
          <w:del w:id="2217" w:author="Joo, Hye@ARB" w:date="2026-06-04T21:41:00Z"/>
          <w:rFonts w:ascii="Arial" w:hAnsi="Arial" w:cs="Arial"/>
        </w:rPr>
      </w:pPr>
      <w:del w:id="2218" w:author="Joo, Hye@ARB" w:date="2026-06-04T21:41:00Z">
        <w:r w:rsidRPr="00267FF0" w:rsidDel="005D2A09">
          <w:rPr>
            <w:rFonts w:ascii="Arial" w:hAnsi="Arial" w:cs="Arial"/>
          </w:rPr>
          <w:delText>Each</w:delText>
        </w:r>
        <w:r w:rsidRPr="00267FF0" w:rsidDel="005D2A09">
          <w:rPr>
            <w:rFonts w:ascii="Arial" w:hAnsi="Arial" w:cs="Arial"/>
            <w:spacing w:val="-4"/>
          </w:rPr>
          <w:delText xml:space="preserve"> </w:delText>
        </w:r>
        <w:r w:rsidRPr="00267FF0" w:rsidDel="005D2A09">
          <w:rPr>
            <w:rFonts w:ascii="Arial" w:hAnsi="Arial" w:cs="Arial"/>
          </w:rPr>
          <w:delText>manufacturer's</w:delText>
        </w:r>
        <w:r w:rsidRPr="00267FF0" w:rsidDel="005D2A09">
          <w:rPr>
            <w:rFonts w:ascii="Arial" w:hAnsi="Arial" w:cs="Arial"/>
            <w:spacing w:val="-4"/>
          </w:rPr>
          <w:delText xml:space="preserve"> </w:delText>
        </w:r>
        <w:r w:rsidRPr="00267FF0" w:rsidDel="005D2A09">
          <w:rPr>
            <w:rFonts w:ascii="Arial" w:hAnsi="Arial" w:cs="Arial"/>
          </w:rPr>
          <w:delText>fleet</w:delText>
        </w:r>
        <w:r w:rsidRPr="00267FF0" w:rsidDel="005D2A09">
          <w:rPr>
            <w:rFonts w:ascii="Arial" w:hAnsi="Arial" w:cs="Arial"/>
            <w:spacing w:val="-3"/>
          </w:rPr>
          <w:delText xml:space="preserve"> </w:delText>
        </w:r>
        <w:r w:rsidRPr="00267FF0" w:rsidDel="005D2A09">
          <w:rPr>
            <w:rFonts w:ascii="Arial" w:hAnsi="Arial" w:cs="Arial"/>
          </w:rPr>
          <w:delText>average</w:delText>
        </w:r>
        <w:r w:rsidRPr="00267FF0" w:rsidDel="005D2A09">
          <w:rPr>
            <w:rFonts w:ascii="Arial" w:hAnsi="Arial" w:cs="Arial"/>
            <w:spacing w:val="-5"/>
          </w:rPr>
          <w:delText xml:space="preserve"> </w:delText>
        </w:r>
        <w:r w:rsidRPr="00267FF0" w:rsidDel="005D2A09">
          <w:rPr>
            <w:rFonts w:ascii="Arial" w:hAnsi="Arial" w:cs="Arial"/>
          </w:rPr>
          <w:delText>NMOG+NOx</w:delText>
        </w:r>
        <w:r w:rsidRPr="00267FF0" w:rsidDel="005D2A09">
          <w:rPr>
            <w:rFonts w:ascii="Arial" w:hAnsi="Arial" w:cs="Arial"/>
            <w:spacing w:val="-4"/>
          </w:rPr>
          <w:delText xml:space="preserve"> </w:delText>
        </w:r>
        <w:r w:rsidRPr="00267FF0" w:rsidDel="005D2A09">
          <w:rPr>
            <w:rFonts w:ascii="Arial" w:hAnsi="Arial" w:cs="Arial"/>
          </w:rPr>
          <w:delText>value</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5"/>
          </w:rPr>
          <w:delText xml:space="preserve"> </w:delText>
        </w:r>
        <w:r w:rsidRPr="00267FF0" w:rsidDel="005D2A09">
          <w:rPr>
            <w:rFonts w:ascii="Arial" w:hAnsi="Arial" w:cs="Arial"/>
          </w:rPr>
          <w:delText>total</w:delText>
        </w:r>
        <w:r w:rsidRPr="00267FF0" w:rsidDel="005D2A09">
          <w:rPr>
            <w:rFonts w:ascii="Arial" w:hAnsi="Arial" w:cs="Arial"/>
            <w:spacing w:val="-4"/>
          </w:rPr>
          <w:delText xml:space="preserve"> </w:delText>
        </w:r>
        <w:r w:rsidRPr="00267FF0" w:rsidDel="005D2A09">
          <w:rPr>
            <w:rFonts w:ascii="Arial" w:hAnsi="Arial" w:cs="Arial"/>
          </w:rPr>
          <w:delText>number of MDVs 8,501 - 10,000 lbs. GVWR produced and delivered for sale in California shall be calculated as follows:</w:delText>
        </w:r>
      </w:del>
    </w:p>
    <w:p w14:paraId="350ED516" w14:textId="3802F7E3" w:rsidR="0048243B" w:rsidRPr="00195B91" w:rsidDel="005D2A09" w:rsidRDefault="0048243B" w:rsidP="009A18CE">
      <w:pPr>
        <w:pStyle w:val="BodyText"/>
        <w:keepLines/>
        <w:spacing w:before="2"/>
        <w:rPr>
          <w:del w:id="2219" w:author="Joo, Hye@ARB" w:date="2026-06-04T21:41:00Z"/>
          <w:rFonts w:ascii="Arial" w:hAnsi="Arial" w:cs="Arial"/>
        </w:rPr>
      </w:pPr>
    </w:p>
    <w:p w14:paraId="15118A0E" w14:textId="1F95D10A" w:rsidR="0048243B" w:rsidRPr="007D3611" w:rsidDel="005D2A09" w:rsidRDefault="0048243B" w:rsidP="009A18CE">
      <w:pPr>
        <w:pStyle w:val="BodyText"/>
        <w:keepLines/>
        <w:spacing w:before="1"/>
        <w:ind w:left="890" w:right="1247"/>
        <w:jc w:val="center"/>
        <w:rPr>
          <w:del w:id="2220" w:author="Joo, Hye@ARB" w:date="2026-06-04T21:41:00Z"/>
          <w:rFonts w:ascii="Arial" w:hAnsi="Arial" w:cs="Arial"/>
        </w:rPr>
      </w:pPr>
      <w:del w:id="2221" w:author="Joo, Hye@ARB" w:date="2026-06-04T21:41:00Z">
        <w:r w:rsidRPr="00195B91" w:rsidDel="005D2A09">
          <w:rPr>
            <w:rFonts w:ascii="Arial" w:hAnsi="Arial" w:cs="Arial"/>
          </w:rPr>
          <w:delText>(</w:delText>
        </w:r>
        <w:r w:rsidR="00F16D74" w:rsidDel="005D2A09">
          <w:rPr>
            <w:rFonts w:ascii="Symbol" w:hAnsi="Symbol"/>
          </w:rPr>
          <w:delText></w:delText>
        </w:r>
        <w:r w:rsidRPr="00195B91" w:rsidDel="005D2A09">
          <w:rPr>
            <w:rFonts w:ascii="Arial" w:hAnsi="Arial" w:cs="Arial"/>
            <w:spacing w:val="-4"/>
          </w:rPr>
          <w:delText xml:space="preserve"> </w:delText>
        </w:r>
        <w:r w:rsidRPr="00195B91" w:rsidDel="005D2A09">
          <w:rPr>
            <w:rFonts w:ascii="Arial" w:hAnsi="Arial" w:cs="Arial"/>
          </w:rPr>
          <w:delText>[Number</w:delText>
        </w:r>
        <w:r w:rsidRPr="00195B91" w:rsidDel="005D2A09">
          <w:rPr>
            <w:rFonts w:ascii="Arial" w:hAnsi="Arial" w:cs="Arial"/>
            <w:spacing w:val="-4"/>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MDVs</w:delText>
        </w:r>
        <w:r w:rsidRPr="00195B91" w:rsidDel="005D2A09">
          <w:rPr>
            <w:rFonts w:ascii="Arial" w:hAnsi="Arial" w:cs="Arial"/>
            <w:spacing w:val="-3"/>
          </w:rPr>
          <w:delText xml:space="preserve"> </w:delText>
        </w:r>
        <w:r w:rsidRPr="00195B91" w:rsidDel="005D2A09">
          <w:rPr>
            <w:rFonts w:ascii="Arial" w:hAnsi="Arial" w:cs="Arial"/>
          </w:rPr>
          <w:delText>8,501</w:delText>
        </w:r>
        <w:r w:rsidRPr="00195B91" w:rsidDel="005D2A09">
          <w:rPr>
            <w:rFonts w:ascii="Arial" w:hAnsi="Arial" w:cs="Arial"/>
            <w:spacing w:val="-3"/>
          </w:rPr>
          <w:delText xml:space="preserve"> </w:delText>
        </w:r>
        <w:r w:rsidRPr="00195B91" w:rsidDel="005D2A09">
          <w:rPr>
            <w:rFonts w:ascii="Arial" w:hAnsi="Arial" w:cs="Arial"/>
          </w:rPr>
          <w:delText>-</w:delText>
        </w:r>
        <w:r w:rsidRPr="00195B91" w:rsidDel="005D2A09">
          <w:rPr>
            <w:rFonts w:ascii="Arial" w:hAnsi="Arial" w:cs="Arial"/>
            <w:spacing w:val="-4"/>
          </w:rPr>
          <w:delText xml:space="preserve"> </w:delText>
        </w:r>
        <w:r w:rsidRPr="00195B91" w:rsidDel="005D2A09">
          <w:rPr>
            <w:rFonts w:ascii="Arial" w:hAnsi="Arial" w:cs="Arial"/>
          </w:rPr>
          <w:delText>10,000</w:delText>
        </w:r>
        <w:r w:rsidRPr="00195B91" w:rsidDel="005D2A09">
          <w:rPr>
            <w:rFonts w:ascii="Arial" w:hAnsi="Arial" w:cs="Arial"/>
            <w:spacing w:val="-3"/>
          </w:rPr>
          <w:delText xml:space="preserve"> </w:delText>
        </w:r>
        <w:r w:rsidRPr="00195B91" w:rsidDel="005D2A09">
          <w:rPr>
            <w:rFonts w:ascii="Arial" w:hAnsi="Arial" w:cs="Arial"/>
          </w:rPr>
          <w:delText>lbs.</w:delText>
        </w:r>
        <w:r w:rsidRPr="00195B91" w:rsidDel="005D2A09">
          <w:rPr>
            <w:rFonts w:ascii="Arial" w:hAnsi="Arial" w:cs="Arial"/>
            <w:spacing w:val="-3"/>
          </w:rPr>
          <w:delText xml:space="preserve"> </w:delText>
        </w:r>
        <w:r w:rsidRPr="00195B91" w:rsidDel="005D2A09">
          <w:rPr>
            <w:rFonts w:ascii="Arial" w:hAnsi="Arial" w:cs="Arial"/>
          </w:rPr>
          <w:delText>GVWR in</w:delText>
        </w:r>
        <w:r w:rsidRPr="00195B91" w:rsidDel="005D2A09">
          <w:rPr>
            <w:rFonts w:ascii="Arial" w:hAnsi="Arial" w:cs="Arial"/>
            <w:spacing w:val="-3"/>
          </w:rPr>
          <w:delText xml:space="preserve"> </w:delText>
        </w:r>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3"/>
          </w:rPr>
          <w:delText xml:space="preserve"> </w:delText>
        </w:r>
        <w:r w:rsidRPr="00195B91" w:rsidDel="005D2A09">
          <w:rPr>
            <w:rFonts w:ascii="Arial" w:hAnsi="Arial" w:cs="Arial"/>
          </w:rPr>
          <w:delText>group</w:delText>
        </w:r>
        <w:r w:rsidRPr="00195B91" w:rsidDel="005D2A09">
          <w:rPr>
            <w:rFonts w:ascii="Arial" w:hAnsi="Arial" w:cs="Arial"/>
            <w:spacing w:val="-3"/>
          </w:rPr>
          <w:delText xml:space="preserve"> </w:delText>
        </w:r>
        <w:r w:rsidRPr="00195B91" w:rsidDel="005D2A09">
          <w:rPr>
            <w:rFonts w:ascii="Arial" w:hAnsi="Arial" w:cs="Arial"/>
          </w:rPr>
          <w:delText>excluding</w:delText>
        </w:r>
        <w:r w:rsidRPr="00195B91" w:rsidDel="005D2A09">
          <w:rPr>
            <w:rFonts w:ascii="Arial" w:hAnsi="Arial" w:cs="Arial"/>
            <w:spacing w:val="-1"/>
          </w:rPr>
          <w:delText xml:space="preserve"> </w:delText>
        </w:r>
        <w:r w:rsidRPr="00195B91" w:rsidDel="005D2A09">
          <w:rPr>
            <w:rFonts w:ascii="Arial" w:hAnsi="Arial" w:cs="Arial"/>
          </w:rPr>
          <w:delText>off-</w:delText>
        </w:r>
        <w:r w:rsidRPr="00267FF0" w:rsidDel="005D2A09">
          <w:rPr>
            <w:rFonts w:ascii="Arial" w:hAnsi="Arial" w:cs="Arial"/>
          </w:rPr>
          <w:delText>vehicle</w:delText>
        </w:r>
        <w:r w:rsidRPr="00267FF0" w:rsidDel="005D2A09">
          <w:rPr>
            <w:rFonts w:ascii="Arial" w:hAnsi="Arial" w:cs="Arial"/>
            <w:spacing w:val="-4"/>
          </w:rPr>
          <w:delText xml:space="preserve"> </w:delText>
        </w:r>
        <w:r w:rsidRPr="00267FF0" w:rsidDel="005D2A09">
          <w:rPr>
            <w:rFonts w:ascii="Arial" w:hAnsi="Arial" w:cs="Arial"/>
          </w:rPr>
          <w:delText>charge capable hybrid electric vehicles x applicable emission standard] +</w:delText>
        </w:r>
      </w:del>
    </w:p>
    <w:p w14:paraId="5CEA057D" w14:textId="36EA3B29" w:rsidR="0048243B" w:rsidRPr="00195B91" w:rsidDel="005D2A09" w:rsidRDefault="00F16D74" w:rsidP="009A18CE">
      <w:pPr>
        <w:pStyle w:val="BodyText"/>
        <w:keepLines/>
        <w:ind w:right="358"/>
        <w:jc w:val="center"/>
        <w:rPr>
          <w:del w:id="2222" w:author="Joo, Hye@ARB" w:date="2026-06-04T21:41:00Z"/>
          <w:rFonts w:ascii="Arial" w:hAnsi="Arial" w:cs="Arial"/>
        </w:rPr>
      </w:pPr>
      <w:del w:id="2223" w:author="Joo, Hye@ARB" w:date="2026-06-04T21:41:00Z">
        <w:r w:rsidDel="005D2A09">
          <w:rPr>
            <w:rFonts w:ascii="Symbol" w:hAnsi="Symbol"/>
          </w:rPr>
          <w:delText></w:delText>
        </w:r>
        <w:r w:rsidR="0048243B" w:rsidRPr="00195B91" w:rsidDel="005D2A09">
          <w:rPr>
            <w:rFonts w:ascii="Arial" w:hAnsi="Arial" w:cs="Arial"/>
            <w:spacing w:val="-2"/>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off-vehicle charge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2"/>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2"/>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1"/>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1"/>
          </w:rPr>
          <w:delText xml:space="preserve"> </w:delText>
        </w:r>
        <w:r w:rsidR="0048243B" w:rsidRPr="00195B91" w:rsidDel="005D2A09">
          <w:rPr>
            <w:rFonts w:ascii="Arial" w:hAnsi="Arial" w:cs="Arial"/>
          </w:rPr>
          <w:delText>a</w:delText>
        </w:r>
        <w:r w:rsidR="0048243B" w:rsidRPr="00195B91" w:rsidDel="005D2A09">
          <w:rPr>
            <w:rFonts w:ascii="Arial" w:hAnsi="Arial" w:cs="Arial"/>
            <w:spacing w:val="-2"/>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1"/>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1"/>
          </w:rPr>
          <w:delText xml:space="preserve"> </w:delText>
        </w:r>
        <w:r w:rsidR="0048243B" w:rsidRPr="00195B91" w:rsidDel="005D2A09">
          <w:rPr>
            <w:rFonts w:ascii="Arial" w:hAnsi="Arial" w:cs="Arial"/>
            <w:spacing w:val="-10"/>
          </w:rPr>
          <w:delText>x</w:delText>
        </w:r>
      </w:del>
    </w:p>
    <w:p w14:paraId="18E1746A" w14:textId="36B6BBC9" w:rsidR="0048243B" w:rsidRPr="00267FF0" w:rsidDel="005D2A09" w:rsidRDefault="0048243B" w:rsidP="009A18CE">
      <w:pPr>
        <w:pStyle w:val="BodyText"/>
        <w:keepLines/>
        <w:ind w:left="715"/>
        <w:jc w:val="center"/>
        <w:rPr>
          <w:del w:id="2224" w:author="Joo, Hye@ARB" w:date="2026-06-04T21:41:00Z"/>
          <w:rFonts w:ascii="Arial" w:hAnsi="Arial" w:cs="Arial"/>
        </w:rPr>
      </w:pPr>
      <w:del w:id="2225" w:author="Joo, Hye@ARB" w:date="2026-06-04T21:41:00Z">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spacing w:val="-10"/>
          </w:rPr>
          <w:delText>÷</w:delText>
        </w:r>
      </w:del>
    </w:p>
    <w:p w14:paraId="1C3BBE7B" w14:textId="1EAAD015" w:rsidR="0048243B" w:rsidRPr="00267FF0" w:rsidDel="005D2A09" w:rsidRDefault="0048243B" w:rsidP="009A18CE">
      <w:pPr>
        <w:pStyle w:val="BodyText"/>
        <w:keepLines/>
        <w:ind w:left="1874" w:right="1153"/>
        <w:jc w:val="center"/>
        <w:rPr>
          <w:del w:id="2226" w:author="Joo, Hye@ARB" w:date="2026-06-04T21:41:00Z"/>
          <w:rFonts w:ascii="Arial" w:hAnsi="Arial" w:cs="Arial"/>
        </w:rPr>
      </w:pPr>
      <w:del w:id="2227" w:author="Joo, Hye@ARB" w:date="2026-06-04T21:41:00Z">
        <w:r w:rsidRPr="00267FF0" w:rsidDel="005D2A09">
          <w:rPr>
            <w:rFonts w:ascii="Arial" w:hAnsi="Arial" w:cs="Arial"/>
          </w:rPr>
          <w:delText>Total</w:delText>
        </w:r>
        <w:r w:rsidRPr="00267FF0" w:rsidDel="005D2A09">
          <w:rPr>
            <w:rFonts w:ascii="Arial" w:hAnsi="Arial" w:cs="Arial"/>
            <w:spacing w:val="-3"/>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MDVs</w:delText>
        </w:r>
        <w:r w:rsidRPr="00267FF0" w:rsidDel="005D2A09">
          <w:rPr>
            <w:rFonts w:ascii="Arial" w:hAnsi="Arial" w:cs="Arial"/>
            <w:spacing w:val="-1"/>
          </w:rPr>
          <w:delText xml:space="preserve"> </w:delText>
        </w:r>
        <w:r w:rsidRPr="00267FF0" w:rsidDel="005D2A09">
          <w:rPr>
            <w:rFonts w:ascii="Arial" w:hAnsi="Arial" w:cs="Arial"/>
          </w:rPr>
          <w:delText>8,501</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10,000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3"/>
          </w:rPr>
          <w:delText xml:space="preserve"> </w:delText>
        </w:r>
        <w:r w:rsidRPr="00267FF0" w:rsidDel="005D2A09">
          <w:rPr>
            <w:rFonts w:ascii="Arial" w:hAnsi="Arial" w:cs="Arial"/>
          </w:rPr>
          <w:delText>GVWR</w:delText>
        </w:r>
        <w:r w:rsidRPr="00267FF0" w:rsidDel="005D2A09">
          <w:rPr>
            <w:rFonts w:ascii="Arial" w:hAnsi="Arial" w:cs="Arial"/>
            <w:spacing w:val="-3"/>
          </w:rPr>
          <w:delText xml:space="preserve"> </w:delText>
        </w:r>
        <w:r w:rsidRPr="00267FF0" w:rsidDel="005D2A09">
          <w:rPr>
            <w:rFonts w:ascii="Arial" w:hAnsi="Arial" w:cs="Arial"/>
          </w:rPr>
          <w:delText>Produced</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Delivered</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 in California, Including ZEVs and HEVs</w:delText>
        </w:r>
      </w:del>
    </w:p>
    <w:p w14:paraId="3B074276" w14:textId="70E1B3CE" w:rsidR="0048243B" w:rsidDel="005D2A09" w:rsidRDefault="0048243B" w:rsidP="009A18CE">
      <w:pPr>
        <w:pStyle w:val="Heading6"/>
        <w:keepNext w:val="0"/>
        <w:widowControl w:val="0"/>
        <w:spacing w:line="240" w:lineRule="auto"/>
        <w:rPr>
          <w:del w:id="2228" w:author="Joo, Hye@ARB" w:date="2026-06-04T21:41:00Z"/>
          <w:rFonts w:ascii="Arial" w:hAnsi="Arial" w:cs="Arial"/>
        </w:rPr>
      </w:pPr>
      <w:del w:id="2229" w:author="Joo, Hye@ARB" w:date="2026-06-04T21:41:00Z">
        <w:r w:rsidRPr="00B15AD7" w:rsidDel="005D2A09">
          <w:rPr>
            <w:rFonts w:ascii="Arial" w:hAnsi="Arial" w:cs="Arial"/>
          </w:rPr>
          <w:delText>Each</w:delText>
        </w:r>
        <w:r w:rsidRPr="00B15AD7" w:rsidDel="005D2A09">
          <w:rPr>
            <w:rFonts w:ascii="Arial" w:hAnsi="Arial" w:cs="Arial"/>
            <w:spacing w:val="-4"/>
          </w:rPr>
          <w:delText xml:space="preserve"> </w:delText>
        </w:r>
        <w:r w:rsidRPr="00B15AD7" w:rsidDel="005D2A09">
          <w:rPr>
            <w:rFonts w:ascii="Arial" w:hAnsi="Arial" w:cs="Arial"/>
          </w:rPr>
          <w:delText>manufacturer's</w:delText>
        </w:r>
        <w:r w:rsidRPr="00B15AD7" w:rsidDel="005D2A09">
          <w:rPr>
            <w:rFonts w:ascii="Arial" w:hAnsi="Arial" w:cs="Arial"/>
            <w:spacing w:val="-4"/>
          </w:rPr>
          <w:delText xml:space="preserve"> </w:delText>
        </w:r>
        <w:r w:rsidRPr="00B15AD7" w:rsidDel="005D2A09">
          <w:rPr>
            <w:rFonts w:ascii="Arial" w:hAnsi="Arial" w:cs="Arial"/>
          </w:rPr>
          <w:delText>fleet</w:delText>
        </w:r>
        <w:r w:rsidRPr="00B15AD7" w:rsidDel="005D2A09">
          <w:rPr>
            <w:rFonts w:ascii="Arial" w:hAnsi="Arial" w:cs="Arial"/>
            <w:spacing w:val="-3"/>
          </w:rPr>
          <w:delText xml:space="preserve"> </w:delText>
        </w:r>
        <w:r w:rsidRPr="00B15AD7" w:rsidDel="005D2A09">
          <w:rPr>
            <w:rFonts w:ascii="Arial" w:hAnsi="Arial" w:cs="Arial"/>
          </w:rPr>
          <w:delText>average</w:delText>
        </w:r>
        <w:r w:rsidRPr="00B15AD7" w:rsidDel="005D2A09">
          <w:rPr>
            <w:rFonts w:ascii="Arial" w:hAnsi="Arial" w:cs="Arial"/>
            <w:spacing w:val="-5"/>
          </w:rPr>
          <w:delText xml:space="preserve"> </w:delText>
        </w:r>
        <w:r w:rsidRPr="00B15AD7" w:rsidDel="005D2A09">
          <w:rPr>
            <w:rFonts w:ascii="Arial" w:hAnsi="Arial" w:cs="Arial"/>
          </w:rPr>
          <w:delText>NMOG+NOx</w:delText>
        </w:r>
        <w:r w:rsidRPr="00B15AD7" w:rsidDel="005D2A09">
          <w:rPr>
            <w:rFonts w:ascii="Arial" w:hAnsi="Arial" w:cs="Arial"/>
            <w:spacing w:val="-4"/>
          </w:rPr>
          <w:delText xml:space="preserve"> </w:delText>
        </w:r>
        <w:r w:rsidRPr="00B15AD7" w:rsidDel="005D2A09">
          <w:rPr>
            <w:rFonts w:ascii="Arial" w:hAnsi="Arial" w:cs="Arial"/>
          </w:rPr>
          <w:delText>value</w:delText>
        </w:r>
        <w:r w:rsidRPr="00B15AD7" w:rsidDel="005D2A09">
          <w:rPr>
            <w:rFonts w:ascii="Arial" w:hAnsi="Arial" w:cs="Arial"/>
            <w:spacing w:val="-5"/>
          </w:rPr>
          <w:delText xml:space="preserve"> </w:delText>
        </w:r>
        <w:r w:rsidRPr="00B15AD7" w:rsidDel="005D2A09">
          <w:rPr>
            <w:rFonts w:ascii="Arial" w:hAnsi="Arial" w:cs="Arial"/>
          </w:rPr>
          <w:delText>for</w:delText>
        </w:r>
        <w:r w:rsidRPr="00B15AD7" w:rsidDel="005D2A09">
          <w:rPr>
            <w:rFonts w:ascii="Arial" w:hAnsi="Arial" w:cs="Arial"/>
            <w:spacing w:val="-5"/>
          </w:rPr>
          <w:delText xml:space="preserve"> </w:delText>
        </w:r>
        <w:r w:rsidRPr="00B15AD7" w:rsidDel="005D2A09">
          <w:rPr>
            <w:rFonts w:ascii="Arial" w:hAnsi="Arial" w:cs="Arial"/>
          </w:rPr>
          <w:delText>the</w:delText>
        </w:r>
        <w:r w:rsidRPr="00B15AD7" w:rsidDel="005D2A09">
          <w:rPr>
            <w:rFonts w:ascii="Arial" w:hAnsi="Arial" w:cs="Arial"/>
            <w:spacing w:val="-5"/>
          </w:rPr>
          <w:delText xml:space="preserve"> </w:delText>
        </w:r>
        <w:r w:rsidRPr="00B15AD7" w:rsidDel="005D2A09">
          <w:rPr>
            <w:rFonts w:ascii="Arial" w:hAnsi="Arial" w:cs="Arial"/>
          </w:rPr>
          <w:delText>total</w:delText>
        </w:r>
        <w:r w:rsidRPr="00B15AD7" w:rsidDel="005D2A09">
          <w:rPr>
            <w:rFonts w:ascii="Arial" w:hAnsi="Arial" w:cs="Arial"/>
            <w:spacing w:val="-4"/>
          </w:rPr>
          <w:delText xml:space="preserve"> </w:delText>
        </w:r>
        <w:r w:rsidRPr="00B15AD7" w:rsidDel="005D2A09">
          <w:rPr>
            <w:rFonts w:ascii="Arial" w:hAnsi="Arial" w:cs="Arial"/>
          </w:rPr>
          <w:delText>number of MDVs 10,001-14,000 lbs. GVWR produced and delivered for sale in California shall be calculated as follows:</w:delText>
        </w:r>
      </w:del>
    </w:p>
    <w:p w14:paraId="208D712D" w14:textId="0849BA77" w:rsidR="0048243B" w:rsidRPr="00267FF0" w:rsidDel="005D2A09" w:rsidRDefault="00F16D74" w:rsidP="009A18CE">
      <w:pPr>
        <w:pStyle w:val="BodyText"/>
        <w:keepLines/>
        <w:spacing w:before="79"/>
        <w:ind w:left="830" w:right="1189"/>
        <w:jc w:val="center"/>
        <w:rPr>
          <w:del w:id="2230" w:author="Joo, Hye@ARB" w:date="2026-06-04T21:41:00Z"/>
          <w:rFonts w:ascii="Arial" w:hAnsi="Arial" w:cs="Arial"/>
        </w:rPr>
      </w:pPr>
      <w:del w:id="2231" w:author="Joo, Hye@ARB" w:date="2026-06-04T21:41:00Z">
        <w:r w:rsidDel="005D2A09">
          <w:rPr>
            <w:rFonts w:ascii="Arial" w:hAnsi="Arial" w:cs="Arial"/>
          </w:rPr>
          <w:delText>(</w:delText>
        </w:r>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MDVs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10,001</w:delText>
        </w:r>
        <w:r w:rsidR="0048243B" w:rsidRPr="00195B91" w:rsidDel="005D2A09">
          <w:rPr>
            <w:rFonts w:ascii="Arial" w:hAnsi="Arial" w:cs="Arial"/>
            <w:spacing w:val="-3"/>
          </w:rPr>
          <w:delText xml:space="preserve"> </w:delText>
        </w:r>
        <w:r w:rsidR="0048243B" w:rsidRPr="00195B91" w:rsidDel="005D2A09">
          <w:rPr>
            <w:rFonts w:ascii="Arial" w:hAnsi="Arial" w:cs="Aria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14,000</w:delText>
        </w:r>
        <w:r w:rsidR="0048243B" w:rsidRPr="00195B91" w:rsidDel="005D2A09">
          <w:rPr>
            <w:rFonts w:ascii="Arial" w:hAnsi="Arial" w:cs="Arial"/>
            <w:spacing w:val="-3"/>
          </w:rPr>
          <w:delText xml:space="preserve"> </w:delText>
        </w:r>
        <w:r w:rsidR="0048243B" w:rsidRPr="00195B91" w:rsidDel="005D2A09">
          <w:rPr>
            <w:rFonts w:ascii="Arial" w:hAnsi="Arial" w:cs="Arial"/>
          </w:rPr>
          <w:delText>lbs.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GVWR</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excluding</w:delText>
        </w:r>
        <w:r w:rsidR="0048243B" w:rsidRPr="00195B91" w:rsidDel="005D2A09">
          <w:rPr>
            <w:rFonts w:ascii="Arial" w:hAnsi="Arial" w:cs="Arial"/>
            <w:spacing w:val="-3"/>
          </w:rPr>
          <w:delText xml:space="preserve"> </w:delText>
        </w:r>
        <w:r w:rsidR="0048243B" w:rsidRPr="00195B91" w:rsidDel="005D2A09">
          <w:rPr>
            <w:rFonts w:ascii="Arial" w:hAnsi="Arial" w:cs="Arial"/>
          </w:rPr>
          <w:delText>off-</w:delText>
        </w:r>
        <w:r w:rsidR="0048243B" w:rsidRPr="00267FF0" w:rsidDel="005D2A09">
          <w:rPr>
            <w:rFonts w:ascii="Arial" w:hAnsi="Arial" w:cs="Arial"/>
          </w:rPr>
          <w:delText>vehicle</w:delText>
        </w:r>
        <w:r w:rsidR="0048243B" w:rsidRPr="00267FF0" w:rsidDel="005D2A09">
          <w:rPr>
            <w:rFonts w:ascii="Arial" w:hAnsi="Arial" w:cs="Arial"/>
            <w:spacing w:val="-4"/>
          </w:rPr>
          <w:delText xml:space="preserve"> </w:delText>
        </w:r>
        <w:r w:rsidR="0048243B" w:rsidRPr="00267FF0" w:rsidDel="005D2A09">
          <w:rPr>
            <w:rFonts w:ascii="Arial" w:hAnsi="Arial" w:cs="Arial"/>
          </w:rPr>
          <w:delText>charge capable hybrid electric vehicles x applicable emission standard] +</w:delText>
        </w:r>
      </w:del>
    </w:p>
    <w:p w14:paraId="6D3B89B0" w14:textId="68477657" w:rsidR="0048243B" w:rsidRPr="00195B91" w:rsidDel="005D2A09" w:rsidRDefault="00F16D74" w:rsidP="009A18CE">
      <w:pPr>
        <w:pStyle w:val="BodyText"/>
        <w:keepLines/>
        <w:spacing w:before="2"/>
        <w:ind w:right="358"/>
        <w:jc w:val="center"/>
        <w:rPr>
          <w:del w:id="2232" w:author="Joo, Hye@ARB" w:date="2026-06-04T21:41:00Z"/>
          <w:rFonts w:ascii="Arial" w:hAnsi="Arial" w:cs="Arial"/>
        </w:rPr>
      </w:pPr>
      <w:del w:id="2233" w:author="Joo, Hye@ARB" w:date="2026-06-04T21:41:00Z">
        <w:r w:rsidDel="005D2A09">
          <w:rPr>
            <w:rFonts w:ascii="Symbol" w:hAnsi="Symbol"/>
          </w:rPr>
          <w:delText></w:delText>
        </w:r>
        <w:r w:rsidR="0048243B" w:rsidRPr="00195B91" w:rsidDel="005D2A09">
          <w:rPr>
            <w:rFonts w:ascii="Arial" w:hAnsi="Arial" w:cs="Arial"/>
            <w:spacing w:val="-2"/>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off-vehicle charge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2"/>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2"/>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1"/>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1"/>
          </w:rPr>
          <w:delText xml:space="preserve"> </w:delText>
        </w:r>
        <w:r w:rsidR="0048243B" w:rsidRPr="00195B91" w:rsidDel="005D2A09">
          <w:rPr>
            <w:rFonts w:ascii="Arial" w:hAnsi="Arial" w:cs="Arial"/>
          </w:rPr>
          <w:delText>a</w:delText>
        </w:r>
        <w:r w:rsidR="0048243B" w:rsidRPr="00195B91" w:rsidDel="005D2A09">
          <w:rPr>
            <w:rFonts w:ascii="Arial" w:hAnsi="Arial" w:cs="Arial"/>
            <w:spacing w:val="-2"/>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1"/>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1"/>
          </w:rPr>
          <w:delText xml:space="preserve"> </w:delText>
        </w:r>
        <w:r w:rsidR="0048243B" w:rsidRPr="00195B91" w:rsidDel="005D2A09">
          <w:rPr>
            <w:rFonts w:ascii="Arial" w:hAnsi="Arial" w:cs="Arial"/>
            <w:spacing w:val="-10"/>
          </w:rPr>
          <w:delText>x</w:delText>
        </w:r>
      </w:del>
    </w:p>
    <w:p w14:paraId="201E0393" w14:textId="1AF6A6C1" w:rsidR="0048243B" w:rsidRPr="00267FF0" w:rsidDel="005D2A09" w:rsidRDefault="0048243B" w:rsidP="009A18CE">
      <w:pPr>
        <w:pStyle w:val="BodyText"/>
        <w:keepLines/>
        <w:ind w:left="715"/>
        <w:jc w:val="center"/>
        <w:rPr>
          <w:del w:id="2234" w:author="Joo, Hye@ARB" w:date="2026-06-04T21:41:00Z"/>
          <w:rFonts w:ascii="Arial" w:hAnsi="Arial" w:cs="Arial"/>
        </w:rPr>
      </w:pPr>
      <w:del w:id="2235" w:author="Joo, Hye@ARB" w:date="2026-06-04T21:41:00Z">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spacing w:val="-10"/>
          </w:rPr>
          <w:delText>÷</w:delText>
        </w:r>
      </w:del>
    </w:p>
    <w:p w14:paraId="3A7BE1C3" w14:textId="3FF839C4" w:rsidR="0048243B" w:rsidRPr="00267FF0" w:rsidDel="005D2A09" w:rsidRDefault="0048243B" w:rsidP="009A18CE">
      <w:pPr>
        <w:pStyle w:val="BodyText"/>
        <w:keepLines/>
        <w:ind w:left="1761" w:right="1040"/>
        <w:jc w:val="center"/>
        <w:rPr>
          <w:del w:id="2236" w:author="Joo, Hye@ARB" w:date="2026-06-04T21:41:00Z"/>
          <w:rFonts w:ascii="Arial" w:hAnsi="Arial" w:cs="Arial"/>
        </w:rPr>
      </w:pPr>
      <w:del w:id="2237" w:author="Joo, Hye@ARB" w:date="2026-06-04T21:41:00Z">
        <w:r w:rsidRPr="00267FF0" w:rsidDel="005D2A09">
          <w:rPr>
            <w:rFonts w:ascii="Arial" w:hAnsi="Arial" w:cs="Arial"/>
          </w:rPr>
          <w:lastRenderedPageBreak/>
          <w:delText>Total</w:delText>
        </w:r>
        <w:r w:rsidRPr="00267FF0" w:rsidDel="005D2A09">
          <w:rPr>
            <w:rFonts w:ascii="Arial" w:hAnsi="Arial" w:cs="Arial"/>
            <w:spacing w:val="-3"/>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MDVs</w:delText>
        </w:r>
        <w:r w:rsidRPr="00267FF0" w:rsidDel="005D2A09">
          <w:rPr>
            <w:rFonts w:ascii="Arial" w:hAnsi="Arial" w:cs="Arial"/>
            <w:spacing w:val="-1"/>
          </w:rPr>
          <w:delText xml:space="preserve"> </w:delText>
        </w:r>
        <w:r w:rsidRPr="00267FF0" w:rsidDel="005D2A09">
          <w:rPr>
            <w:rFonts w:ascii="Arial" w:hAnsi="Arial" w:cs="Arial"/>
          </w:rPr>
          <w:delText>10,001</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14,000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3"/>
          </w:rPr>
          <w:delText xml:space="preserve"> </w:delText>
        </w:r>
        <w:r w:rsidRPr="00267FF0" w:rsidDel="005D2A09">
          <w:rPr>
            <w:rFonts w:ascii="Arial" w:hAnsi="Arial" w:cs="Arial"/>
          </w:rPr>
          <w:delText>GVWR</w:delText>
        </w:r>
        <w:r w:rsidRPr="00267FF0" w:rsidDel="005D2A09">
          <w:rPr>
            <w:rFonts w:ascii="Arial" w:hAnsi="Arial" w:cs="Arial"/>
            <w:spacing w:val="-3"/>
          </w:rPr>
          <w:delText xml:space="preserve"> </w:delText>
        </w:r>
        <w:r w:rsidRPr="00267FF0" w:rsidDel="005D2A09">
          <w:rPr>
            <w:rFonts w:ascii="Arial" w:hAnsi="Arial" w:cs="Arial"/>
          </w:rPr>
          <w:delText>Produced</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Delivered</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 in California, Including ZEVs and HEVs</w:delText>
        </w:r>
      </w:del>
    </w:p>
    <w:p w14:paraId="3D90DAFE" w14:textId="30CCE50D" w:rsidR="0048243B" w:rsidRPr="00267FF0" w:rsidDel="005D2A09" w:rsidRDefault="0048243B" w:rsidP="009A18CE">
      <w:pPr>
        <w:pStyle w:val="BodyText"/>
        <w:keepLines/>
        <w:rPr>
          <w:del w:id="2238" w:author="Joo, Hye@ARB" w:date="2026-06-04T21:41:00Z"/>
          <w:rFonts w:ascii="Arial" w:hAnsi="Arial" w:cs="Arial"/>
        </w:rPr>
      </w:pPr>
    </w:p>
    <w:p w14:paraId="792E245A" w14:textId="5F8CB325" w:rsidR="0048243B" w:rsidRPr="00B15AD7" w:rsidDel="005D2A09" w:rsidRDefault="0048243B" w:rsidP="009A18CE">
      <w:pPr>
        <w:pStyle w:val="Heading6"/>
        <w:keepNext w:val="0"/>
        <w:widowControl w:val="0"/>
        <w:spacing w:line="240" w:lineRule="auto"/>
        <w:rPr>
          <w:del w:id="2239" w:author="Joo, Hye@ARB" w:date="2026-06-04T21:41:00Z"/>
          <w:rFonts w:ascii="Arial" w:hAnsi="Arial" w:cs="Arial"/>
        </w:rPr>
      </w:pPr>
      <w:del w:id="2240" w:author="Joo, Hye@ARB" w:date="2026-06-04T21:41:00Z">
        <w:r w:rsidRPr="00B15AD7" w:rsidDel="005D2A09">
          <w:rPr>
            <w:rFonts w:ascii="Arial" w:hAnsi="Arial" w:cs="Arial"/>
          </w:rPr>
          <w:delText>The</w:delText>
        </w:r>
        <w:r w:rsidRPr="00B15AD7" w:rsidDel="005D2A09">
          <w:rPr>
            <w:rFonts w:ascii="Arial" w:hAnsi="Arial" w:cs="Arial"/>
            <w:spacing w:val="-5"/>
          </w:rPr>
          <w:delText xml:space="preserve"> </w:delText>
        </w:r>
        <w:r w:rsidRPr="00B15AD7" w:rsidDel="005D2A09">
          <w:rPr>
            <w:rFonts w:ascii="Arial" w:hAnsi="Arial" w:cs="Arial"/>
          </w:rPr>
          <w:delText>applicable emission</w:delText>
        </w:r>
        <w:r w:rsidRPr="00B15AD7" w:rsidDel="005D2A09">
          <w:rPr>
            <w:rFonts w:ascii="Arial" w:hAnsi="Arial" w:cs="Arial"/>
            <w:spacing w:val="-1"/>
          </w:rPr>
          <w:delText xml:space="preserve"> </w:delText>
        </w:r>
        <w:r w:rsidRPr="00B15AD7" w:rsidDel="005D2A09">
          <w:rPr>
            <w:rFonts w:ascii="Arial" w:hAnsi="Arial" w:cs="Arial"/>
          </w:rPr>
          <w:delText>standards</w:delText>
        </w:r>
        <w:r w:rsidRPr="00B15AD7" w:rsidDel="005D2A09">
          <w:rPr>
            <w:rFonts w:ascii="Arial" w:hAnsi="Arial" w:cs="Arial"/>
            <w:spacing w:val="-1"/>
          </w:rPr>
          <w:delText xml:space="preserve"> </w:delText>
        </w:r>
        <w:r w:rsidRPr="00B15AD7" w:rsidDel="005D2A09">
          <w:rPr>
            <w:rFonts w:ascii="Arial" w:hAnsi="Arial" w:cs="Arial"/>
          </w:rPr>
          <w:delText>to</w:delText>
        </w:r>
        <w:r w:rsidRPr="00B15AD7" w:rsidDel="005D2A09">
          <w:rPr>
            <w:rFonts w:ascii="Arial" w:hAnsi="Arial" w:cs="Arial"/>
            <w:spacing w:val="-1"/>
          </w:rPr>
          <w:delText xml:space="preserve"> </w:delText>
        </w:r>
        <w:r w:rsidRPr="00B15AD7" w:rsidDel="005D2A09">
          <w:rPr>
            <w:rFonts w:ascii="Arial" w:hAnsi="Arial" w:cs="Arial"/>
          </w:rPr>
          <w:delText>be</w:delText>
        </w:r>
        <w:r w:rsidRPr="00B15AD7" w:rsidDel="005D2A09">
          <w:rPr>
            <w:rFonts w:ascii="Arial" w:hAnsi="Arial" w:cs="Arial"/>
            <w:spacing w:val="-2"/>
          </w:rPr>
          <w:delText xml:space="preserve"> </w:delText>
        </w:r>
        <w:r w:rsidRPr="00B15AD7" w:rsidDel="005D2A09">
          <w:rPr>
            <w:rFonts w:ascii="Arial" w:hAnsi="Arial" w:cs="Arial"/>
          </w:rPr>
          <w:delText>used</w:delText>
        </w:r>
        <w:r w:rsidRPr="00B15AD7" w:rsidDel="005D2A09">
          <w:rPr>
            <w:rFonts w:ascii="Arial" w:hAnsi="Arial" w:cs="Arial"/>
            <w:spacing w:val="-2"/>
          </w:rPr>
          <w:delText xml:space="preserve"> </w:delText>
        </w:r>
        <w:r w:rsidRPr="00B15AD7" w:rsidDel="005D2A09">
          <w:rPr>
            <w:rFonts w:ascii="Arial" w:hAnsi="Arial" w:cs="Arial"/>
          </w:rPr>
          <w:delText>in</w:delText>
        </w:r>
        <w:r w:rsidRPr="00B15AD7" w:rsidDel="005D2A09">
          <w:rPr>
            <w:rFonts w:ascii="Arial" w:hAnsi="Arial" w:cs="Arial"/>
            <w:spacing w:val="-1"/>
          </w:rPr>
          <w:delText xml:space="preserve"> </w:delText>
        </w:r>
        <w:r w:rsidRPr="00B15AD7" w:rsidDel="005D2A09">
          <w:rPr>
            <w:rFonts w:ascii="Arial" w:hAnsi="Arial" w:cs="Arial"/>
          </w:rPr>
          <w:delText>the</w:delText>
        </w:r>
        <w:r w:rsidRPr="00B15AD7" w:rsidDel="005D2A09">
          <w:rPr>
            <w:rFonts w:ascii="Arial" w:hAnsi="Arial" w:cs="Arial"/>
            <w:spacing w:val="-2"/>
          </w:rPr>
          <w:delText xml:space="preserve"> </w:delText>
        </w:r>
        <w:r w:rsidRPr="00B15AD7" w:rsidDel="005D2A09">
          <w:rPr>
            <w:rFonts w:ascii="Arial" w:hAnsi="Arial" w:cs="Arial"/>
          </w:rPr>
          <w:delText>above</w:delText>
        </w:r>
        <w:r w:rsidRPr="00B15AD7" w:rsidDel="005D2A09">
          <w:rPr>
            <w:rFonts w:ascii="Arial" w:hAnsi="Arial" w:cs="Arial"/>
            <w:spacing w:val="-2"/>
          </w:rPr>
          <w:delText xml:space="preserve"> </w:delText>
        </w:r>
        <w:r w:rsidRPr="00B15AD7" w:rsidDel="005D2A09">
          <w:rPr>
            <w:rFonts w:ascii="Arial" w:hAnsi="Arial" w:cs="Arial"/>
          </w:rPr>
          <w:delText>equations</w:delText>
        </w:r>
        <w:r w:rsidRPr="00B15AD7" w:rsidDel="005D2A09">
          <w:rPr>
            <w:rFonts w:ascii="Arial" w:hAnsi="Arial" w:cs="Arial"/>
            <w:spacing w:val="-1"/>
          </w:rPr>
          <w:delText xml:space="preserve"> </w:delText>
        </w:r>
        <w:r w:rsidRPr="00B15AD7" w:rsidDel="005D2A09">
          <w:rPr>
            <w:rFonts w:ascii="Arial" w:hAnsi="Arial" w:cs="Arial"/>
          </w:rPr>
          <w:delText xml:space="preserve">are </w:delText>
        </w:r>
        <w:r w:rsidRPr="00B15AD7" w:rsidDel="005D2A09">
          <w:rPr>
            <w:rFonts w:ascii="Arial" w:hAnsi="Arial" w:cs="Arial"/>
            <w:spacing w:val="-5"/>
          </w:rPr>
          <w:delText xml:space="preserve">as </w:delText>
        </w:r>
        <w:r w:rsidRPr="00B15AD7" w:rsidDel="005D2A09">
          <w:rPr>
            <w:rFonts w:ascii="Arial" w:hAnsi="Arial" w:cs="Arial"/>
            <w:spacing w:val="-2"/>
          </w:rPr>
          <w:delText>follows:</w:delText>
        </w:r>
      </w:del>
    </w:p>
    <w:p w14:paraId="7A3587FA" w14:textId="33C18409" w:rsidR="0048243B" w:rsidRPr="00267FF0" w:rsidDel="005D2A09" w:rsidRDefault="0048243B" w:rsidP="009A18CE">
      <w:pPr>
        <w:pStyle w:val="BodyText"/>
        <w:keepLines/>
        <w:spacing w:before="57"/>
        <w:rPr>
          <w:del w:id="2241" w:author="Joo, Hye@ARB" w:date="2026-06-04T21:41:00Z"/>
          <w:rFonts w:ascii="Arial" w:hAnsi="Arial" w:cs="Arial"/>
          <w:sz w:val="20"/>
        </w:rPr>
      </w:pPr>
    </w:p>
    <w:tbl>
      <w:tblPr>
        <w:tblW w:w="0" w:type="auto"/>
        <w:tblInd w:w="10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00"/>
        <w:gridCol w:w="1390"/>
        <w:gridCol w:w="4500"/>
      </w:tblGrid>
      <w:tr w:rsidR="0048243B" w:rsidRPr="001238F2" w:rsidDel="005D2A09" w14:paraId="6CA15152" w14:textId="05F7C70B" w:rsidTr="0067606C">
        <w:trPr>
          <w:trHeight w:val="719"/>
          <w:del w:id="2242" w:author="Joo, Hye@ARB" w:date="2026-06-04T21:41:00Z"/>
        </w:trPr>
        <w:tc>
          <w:tcPr>
            <w:tcW w:w="3200" w:type="dxa"/>
            <w:tcBorders>
              <w:bottom w:val="single" w:sz="6" w:space="0" w:color="000000"/>
              <w:right w:val="single" w:sz="6" w:space="0" w:color="000000"/>
            </w:tcBorders>
          </w:tcPr>
          <w:p w14:paraId="72AE889D" w14:textId="55F95D73" w:rsidR="0048243B" w:rsidRPr="00267FF0" w:rsidDel="005D2A09" w:rsidRDefault="0048243B" w:rsidP="009A18CE">
            <w:pPr>
              <w:pStyle w:val="TableParagraph"/>
              <w:keepLines/>
              <w:spacing w:before="233"/>
              <w:ind w:left="565"/>
              <w:rPr>
                <w:del w:id="2243" w:author="Joo, Hye@ARB" w:date="2026-06-04T21:41:00Z"/>
                <w:rFonts w:ascii="Arial" w:hAnsi="Arial" w:cs="Arial"/>
                <w:b/>
              </w:rPr>
            </w:pPr>
            <w:del w:id="2244" w:author="Joo, Hye@ARB" w:date="2026-06-04T21:41:00Z">
              <w:r w:rsidRPr="00267FF0" w:rsidDel="005D2A09">
                <w:rPr>
                  <w:rFonts w:ascii="Arial" w:hAnsi="Arial" w:cs="Arial"/>
                  <w:b/>
                </w:rPr>
                <w:delText>Model</w:delText>
              </w:r>
              <w:r w:rsidRPr="00267FF0" w:rsidDel="005D2A09">
                <w:rPr>
                  <w:rFonts w:ascii="Arial" w:hAnsi="Arial" w:cs="Arial"/>
                  <w:b/>
                  <w:spacing w:val="-3"/>
                </w:rPr>
                <w:delText xml:space="preserve"> </w:delText>
              </w:r>
              <w:r w:rsidRPr="00267FF0" w:rsidDel="005D2A09">
                <w:rPr>
                  <w:rFonts w:ascii="Arial" w:hAnsi="Arial" w:cs="Arial"/>
                  <w:b/>
                  <w:spacing w:val="-4"/>
                </w:rPr>
                <w:delText>Year</w:delText>
              </w:r>
            </w:del>
          </w:p>
        </w:tc>
        <w:tc>
          <w:tcPr>
            <w:tcW w:w="1390" w:type="dxa"/>
            <w:tcBorders>
              <w:left w:val="single" w:sz="6" w:space="0" w:color="000000"/>
              <w:bottom w:val="single" w:sz="6" w:space="0" w:color="000000"/>
              <w:right w:val="single" w:sz="6" w:space="0" w:color="000000"/>
            </w:tcBorders>
          </w:tcPr>
          <w:p w14:paraId="2CBBE68C" w14:textId="6BCB0C3D" w:rsidR="0048243B" w:rsidRPr="00267FF0" w:rsidDel="005D2A09" w:rsidRDefault="0048243B" w:rsidP="009A18CE">
            <w:pPr>
              <w:pStyle w:val="TableParagraph"/>
              <w:keepLines/>
              <w:spacing w:before="106"/>
              <w:ind w:left="186" w:right="175" w:firstLine="4"/>
              <w:rPr>
                <w:del w:id="2245" w:author="Joo, Hye@ARB" w:date="2026-06-04T21:41:00Z"/>
                <w:rFonts w:ascii="Arial" w:hAnsi="Arial" w:cs="Arial"/>
                <w:b/>
              </w:rPr>
            </w:pPr>
            <w:del w:id="2246" w:author="Joo, Hye@ARB" w:date="2026-06-04T21:41:00Z">
              <w:r w:rsidRPr="00267FF0" w:rsidDel="005D2A09">
                <w:rPr>
                  <w:rFonts w:ascii="Arial" w:hAnsi="Arial" w:cs="Arial"/>
                  <w:b/>
                  <w:spacing w:val="-2"/>
                </w:rPr>
                <w:delText>Emission Category</w:delText>
              </w:r>
            </w:del>
          </w:p>
        </w:tc>
        <w:tc>
          <w:tcPr>
            <w:tcW w:w="4500" w:type="dxa"/>
            <w:tcBorders>
              <w:left w:val="single" w:sz="6" w:space="0" w:color="000000"/>
              <w:bottom w:val="single" w:sz="6" w:space="0" w:color="000000"/>
            </w:tcBorders>
          </w:tcPr>
          <w:p w14:paraId="3F8857E9" w14:textId="5B34719F" w:rsidR="0048243B" w:rsidRPr="00267FF0" w:rsidDel="005D2A09" w:rsidRDefault="0048243B" w:rsidP="009A18CE">
            <w:pPr>
              <w:pStyle w:val="TableParagraph"/>
              <w:keepLines/>
              <w:spacing w:before="106"/>
              <w:ind w:left="1415" w:hanging="917"/>
              <w:rPr>
                <w:del w:id="2247" w:author="Joo, Hye@ARB" w:date="2026-06-04T21:41:00Z"/>
                <w:rFonts w:ascii="Arial" w:hAnsi="Arial" w:cs="Arial"/>
                <w:b/>
              </w:rPr>
            </w:pPr>
            <w:del w:id="2248" w:author="Joo, Hye@ARB" w:date="2026-06-04T21:41:00Z">
              <w:r w:rsidRPr="00267FF0" w:rsidDel="005D2A09">
                <w:rPr>
                  <w:rFonts w:ascii="Arial" w:hAnsi="Arial" w:cs="Arial"/>
                  <w:b/>
                </w:rPr>
                <w:delText>Emission</w:delText>
              </w:r>
              <w:r w:rsidRPr="00267FF0" w:rsidDel="005D2A09">
                <w:rPr>
                  <w:rFonts w:ascii="Arial" w:hAnsi="Arial" w:cs="Arial"/>
                  <w:b/>
                  <w:spacing w:val="-14"/>
                </w:rPr>
                <w:delText xml:space="preserve"> </w:delText>
              </w:r>
              <w:r w:rsidRPr="00267FF0" w:rsidDel="005D2A09">
                <w:rPr>
                  <w:rFonts w:ascii="Arial" w:hAnsi="Arial" w:cs="Arial"/>
                  <w:b/>
                </w:rPr>
                <w:delText>Standard</w:delText>
              </w:r>
              <w:r w:rsidRPr="00267FF0" w:rsidDel="005D2A09">
                <w:rPr>
                  <w:rFonts w:ascii="Arial" w:hAnsi="Arial" w:cs="Arial"/>
                  <w:b/>
                  <w:spacing w:val="-14"/>
                </w:rPr>
                <w:delText xml:space="preserve"> </w:delText>
              </w:r>
              <w:r w:rsidRPr="00267FF0" w:rsidDel="005D2A09">
                <w:rPr>
                  <w:rFonts w:ascii="Arial" w:hAnsi="Arial" w:cs="Arial"/>
                  <w:b/>
                </w:rPr>
                <w:delText xml:space="preserve">Value </w:delText>
              </w:r>
              <w:r w:rsidRPr="00267FF0" w:rsidDel="005D2A09">
                <w:rPr>
                  <w:rFonts w:ascii="Arial" w:hAnsi="Arial" w:cs="Arial"/>
                  <w:b/>
                  <w:spacing w:val="-2"/>
                </w:rPr>
                <w:delText>(g/mi)</w:delText>
              </w:r>
            </w:del>
          </w:p>
        </w:tc>
      </w:tr>
      <w:tr w:rsidR="0048243B" w:rsidRPr="001238F2" w:rsidDel="005D2A09" w14:paraId="1CB389C7" w14:textId="54E5B1FC" w:rsidTr="0067606C">
        <w:trPr>
          <w:trHeight w:val="1518"/>
          <w:del w:id="2249" w:author="Joo, Hye@ARB" w:date="2026-06-04T21:41:00Z"/>
        </w:trPr>
        <w:tc>
          <w:tcPr>
            <w:tcW w:w="3200" w:type="dxa"/>
            <w:tcBorders>
              <w:top w:val="single" w:sz="6" w:space="0" w:color="000000"/>
              <w:bottom w:val="single" w:sz="6" w:space="0" w:color="000000"/>
              <w:right w:val="single" w:sz="6" w:space="0" w:color="000000"/>
            </w:tcBorders>
          </w:tcPr>
          <w:p w14:paraId="03B9A22A" w14:textId="0D9BA227" w:rsidR="0048243B" w:rsidRPr="00267FF0" w:rsidDel="005D2A09" w:rsidRDefault="0048243B" w:rsidP="009A18CE">
            <w:pPr>
              <w:pStyle w:val="TableParagraph"/>
              <w:keepLines/>
              <w:spacing w:before="126"/>
              <w:rPr>
                <w:del w:id="2250" w:author="Joo, Hye@ARB" w:date="2026-06-04T21:41:00Z"/>
                <w:rFonts w:ascii="Arial" w:hAnsi="Arial" w:cs="Arial"/>
              </w:rPr>
            </w:pPr>
          </w:p>
          <w:p w14:paraId="038EE3FA" w14:textId="0217FAEE" w:rsidR="0048243B" w:rsidRPr="00267FF0" w:rsidDel="005D2A09" w:rsidRDefault="0048243B" w:rsidP="0067606C">
            <w:pPr>
              <w:pStyle w:val="TableParagraph"/>
              <w:keepLines/>
              <w:spacing w:before="1"/>
              <w:ind w:left="85" w:right="267"/>
              <w:rPr>
                <w:del w:id="2251" w:author="Joo, Hye@ARB" w:date="2026-06-04T21:41:00Z"/>
                <w:rFonts w:ascii="Arial" w:hAnsi="Arial" w:cs="Arial"/>
              </w:rPr>
            </w:pPr>
            <w:del w:id="2252" w:author="Joo, Hye@ARB" w:date="2026-06-04T21:41:00Z">
              <w:r w:rsidRPr="00267FF0" w:rsidDel="005D2A09">
                <w:rPr>
                  <w:rFonts w:ascii="Arial" w:hAnsi="Arial" w:cs="Arial"/>
                </w:rPr>
                <w:delText>2016 and subsequent model</w:delText>
              </w:r>
              <w:r w:rsidRPr="00267FF0" w:rsidDel="005D2A09">
                <w:rPr>
                  <w:rFonts w:ascii="Arial" w:hAnsi="Arial" w:cs="Arial"/>
                  <w:spacing w:val="-14"/>
                </w:rPr>
                <w:delText xml:space="preserve"> </w:delText>
              </w:r>
              <w:r w:rsidRPr="00267FF0" w:rsidDel="005D2A09">
                <w:rPr>
                  <w:rFonts w:ascii="Arial" w:hAnsi="Arial" w:cs="Arial"/>
                </w:rPr>
                <w:delText>year</w:delText>
              </w:r>
              <w:r w:rsidRPr="00267FF0" w:rsidDel="005D2A09">
                <w:rPr>
                  <w:rFonts w:ascii="Arial" w:hAnsi="Arial" w:cs="Arial"/>
                  <w:spacing w:val="-14"/>
                </w:rPr>
                <w:delText xml:space="preserve"> </w:delText>
              </w:r>
              <w:r w:rsidRPr="00267FF0" w:rsidDel="005D2A09">
                <w:rPr>
                  <w:rFonts w:ascii="Arial" w:hAnsi="Arial" w:cs="Arial"/>
                </w:rPr>
                <w:delText>federally- certified vehicles</w:delText>
              </w:r>
            </w:del>
          </w:p>
        </w:tc>
        <w:tc>
          <w:tcPr>
            <w:tcW w:w="1390" w:type="dxa"/>
            <w:tcBorders>
              <w:top w:val="single" w:sz="6" w:space="0" w:color="000000"/>
              <w:left w:val="single" w:sz="6" w:space="0" w:color="000000"/>
              <w:bottom w:val="single" w:sz="6" w:space="0" w:color="000000"/>
              <w:right w:val="single" w:sz="6" w:space="0" w:color="000000"/>
            </w:tcBorders>
          </w:tcPr>
          <w:p w14:paraId="1BCCA293" w14:textId="6D022345" w:rsidR="0048243B" w:rsidRPr="00267FF0" w:rsidDel="005D2A09" w:rsidRDefault="0048243B" w:rsidP="009A18CE">
            <w:pPr>
              <w:pStyle w:val="TableParagraph"/>
              <w:keepLines/>
              <w:rPr>
                <w:del w:id="2253" w:author="Joo, Hye@ARB" w:date="2026-06-04T21:41:00Z"/>
                <w:rFonts w:ascii="Arial" w:hAnsi="Arial" w:cs="Arial"/>
              </w:rPr>
            </w:pPr>
          </w:p>
          <w:p w14:paraId="14859016" w14:textId="061011B9" w:rsidR="0048243B" w:rsidRPr="00267FF0" w:rsidDel="005D2A09" w:rsidRDefault="0048243B" w:rsidP="009A18CE">
            <w:pPr>
              <w:pStyle w:val="TableParagraph"/>
              <w:keepLines/>
              <w:spacing w:before="125"/>
              <w:rPr>
                <w:del w:id="2254" w:author="Joo, Hye@ARB" w:date="2026-06-04T21:41:00Z"/>
                <w:rFonts w:ascii="Arial" w:hAnsi="Arial" w:cs="Arial"/>
              </w:rPr>
            </w:pPr>
          </w:p>
          <w:p w14:paraId="62F555AF" w14:textId="458D3151" w:rsidR="0048243B" w:rsidRPr="00267FF0" w:rsidDel="005D2A09" w:rsidRDefault="0048243B" w:rsidP="009A18CE">
            <w:pPr>
              <w:pStyle w:val="TableParagraph"/>
              <w:keepLines/>
              <w:spacing w:before="1"/>
              <w:ind w:left="8"/>
              <w:jc w:val="center"/>
              <w:rPr>
                <w:del w:id="2255" w:author="Joo, Hye@ARB" w:date="2026-06-04T21:41:00Z"/>
                <w:rFonts w:ascii="Arial" w:hAnsi="Arial" w:cs="Arial"/>
              </w:rPr>
            </w:pPr>
            <w:del w:id="2256"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bottom w:val="single" w:sz="6" w:space="0" w:color="000000"/>
            </w:tcBorders>
          </w:tcPr>
          <w:p w14:paraId="78E51587" w14:textId="3E773022" w:rsidR="0048243B" w:rsidRPr="00267FF0" w:rsidDel="005D2A09" w:rsidRDefault="0048243B" w:rsidP="009A18CE">
            <w:pPr>
              <w:pStyle w:val="TableParagraph"/>
              <w:keepLines/>
              <w:ind w:left="67" w:right="47"/>
              <w:jc w:val="center"/>
              <w:rPr>
                <w:del w:id="2257" w:author="Joo, Hye@ARB" w:date="2026-06-04T21:41:00Z"/>
                <w:rFonts w:ascii="Arial" w:hAnsi="Arial" w:cs="Arial"/>
              </w:rPr>
            </w:pPr>
            <w:del w:id="2258" w:author="Joo, Hye@ARB" w:date="2026-06-04T21:41:00Z">
              <w:r w:rsidRPr="00267FF0" w:rsidDel="005D2A09">
                <w:rPr>
                  <w:rFonts w:ascii="Arial" w:hAnsi="Arial" w:cs="Arial"/>
                </w:rPr>
                <w:delText>Sum</w:delText>
              </w:r>
              <w:r w:rsidRPr="00267FF0" w:rsidDel="005D2A09">
                <w:rPr>
                  <w:rFonts w:ascii="Arial" w:hAnsi="Arial" w:cs="Arial"/>
                  <w:spacing w:val="-5"/>
                </w:rPr>
                <w:delText xml:space="preserve"> </w:delText>
              </w:r>
              <w:r w:rsidRPr="00267FF0" w:rsidDel="005D2A09">
                <w:rPr>
                  <w:rFonts w:ascii="Arial" w:hAnsi="Arial" w:cs="Arial"/>
                </w:rPr>
                <w:delText>of</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full</w:delText>
              </w:r>
              <w:r w:rsidRPr="00267FF0" w:rsidDel="005D2A09">
                <w:rPr>
                  <w:rFonts w:ascii="Arial" w:hAnsi="Arial" w:cs="Arial"/>
                  <w:spacing w:val="-7"/>
                </w:rPr>
                <w:delText xml:space="preserve"> </w:delText>
              </w:r>
              <w:r w:rsidRPr="00267FF0" w:rsidDel="005D2A09">
                <w:rPr>
                  <w:rFonts w:ascii="Arial" w:hAnsi="Arial" w:cs="Arial"/>
                </w:rPr>
                <w:delText>useful</w:delText>
              </w:r>
              <w:r w:rsidRPr="00267FF0" w:rsidDel="005D2A09">
                <w:rPr>
                  <w:rFonts w:ascii="Arial" w:hAnsi="Arial" w:cs="Arial"/>
                  <w:spacing w:val="-7"/>
                </w:rPr>
                <w:delText xml:space="preserve"> </w:delText>
              </w:r>
              <w:r w:rsidRPr="00267FF0" w:rsidDel="005D2A09">
                <w:rPr>
                  <w:rFonts w:ascii="Arial" w:hAnsi="Arial" w:cs="Arial"/>
                </w:rPr>
                <w:delText>life</w:delText>
              </w:r>
              <w:r w:rsidRPr="00267FF0" w:rsidDel="005D2A09">
                <w:rPr>
                  <w:rFonts w:ascii="Arial" w:hAnsi="Arial" w:cs="Arial"/>
                  <w:spacing w:val="-10"/>
                </w:rPr>
                <w:delText xml:space="preserve"> </w:delText>
              </w:r>
              <w:r w:rsidRPr="00267FF0" w:rsidDel="005D2A09">
                <w:rPr>
                  <w:rFonts w:ascii="Arial" w:hAnsi="Arial" w:cs="Arial"/>
                </w:rPr>
                <w:delText>NMOG and NOx Federal Emission Standards or full useful life NMOG+NOx Federal Emission Standard to which Vehicle is</w:delText>
              </w:r>
            </w:del>
          </w:p>
          <w:p w14:paraId="0777DF05" w14:textId="714DE8B7" w:rsidR="0048243B" w:rsidRPr="00267FF0" w:rsidDel="005D2A09" w:rsidRDefault="0048243B" w:rsidP="009A18CE">
            <w:pPr>
              <w:pStyle w:val="TableParagraph"/>
              <w:keepLines/>
              <w:ind w:left="67" w:right="50"/>
              <w:jc w:val="center"/>
              <w:rPr>
                <w:del w:id="2259" w:author="Joo, Hye@ARB" w:date="2026-06-04T21:41:00Z"/>
                <w:rFonts w:ascii="Arial" w:hAnsi="Arial" w:cs="Arial"/>
              </w:rPr>
            </w:pPr>
            <w:del w:id="2260" w:author="Joo, Hye@ARB" w:date="2026-06-04T21:41:00Z">
              <w:r w:rsidRPr="00267FF0" w:rsidDel="005D2A09">
                <w:rPr>
                  <w:rFonts w:ascii="Arial" w:hAnsi="Arial" w:cs="Arial"/>
                  <w:spacing w:val="-2"/>
                </w:rPr>
                <w:delText>Certified</w:delText>
              </w:r>
            </w:del>
          </w:p>
        </w:tc>
      </w:tr>
      <w:tr w:rsidR="0048243B" w:rsidRPr="001238F2" w:rsidDel="005D2A09" w14:paraId="03838DAE" w14:textId="221B84A5" w:rsidTr="0067606C">
        <w:trPr>
          <w:trHeight w:val="1264"/>
          <w:del w:id="2261" w:author="Joo, Hye@ARB" w:date="2026-06-04T21:41:00Z"/>
        </w:trPr>
        <w:tc>
          <w:tcPr>
            <w:tcW w:w="3200" w:type="dxa"/>
            <w:tcBorders>
              <w:top w:val="single" w:sz="6" w:space="0" w:color="000000"/>
              <w:bottom w:val="single" w:sz="6" w:space="0" w:color="000000"/>
              <w:right w:val="single" w:sz="6" w:space="0" w:color="000000"/>
            </w:tcBorders>
          </w:tcPr>
          <w:p w14:paraId="2EB94B4B" w14:textId="7EEA6FAE" w:rsidR="0048243B" w:rsidRPr="00267FF0" w:rsidDel="005D2A09" w:rsidRDefault="0048243B" w:rsidP="009A18CE">
            <w:pPr>
              <w:pStyle w:val="TableParagraph"/>
              <w:keepLines/>
              <w:ind w:left="85"/>
              <w:rPr>
                <w:del w:id="2262" w:author="Joo, Hye@ARB" w:date="2026-06-04T21:41:00Z"/>
                <w:rFonts w:ascii="Arial" w:hAnsi="Arial" w:cs="Arial"/>
              </w:rPr>
            </w:pPr>
            <w:del w:id="2263" w:author="Joo, Hye@ARB" w:date="2026-06-04T21:41:00Z">
              <w:r w:rsidRPr="00267FF0" w:rsidDel="005D2A09">
                <w:rPr>
                  <w:rFonts w:ascii="Arial" w:hAnsi="Arial" w:cs="Arial"/>
                </w:rPr>
                <w:delText>2016 through 2019 model year vehicles certified</w:delText>
              </w:r>
              <w:r w:rsidRPr="00267FF0" w:rsidDel="005D2A09">
                <w:rPr>
                  <w:rFonts w:ascii="Arial" w:hAnsi="Arial" w:cs="Arial"/>
                  <w:spacing w:val="-10"/>
                </w:rPr>
                <w:delText xml:space="preserve"> </w:delText>
              </w:r>
              <w:r w:rsidRPr="00267FF0" w:rsidDel="005D2A09">
                <w:rPr>
                  <w:rFonts w:ascii="Arial" w:hAnsi="Arial" w:cs="Arial"/>
                </w:rPr>
                <w:delText>to</w:delText>
              </w:r>
              <w:r w:rsidRPr="00267FF0" w:rsidDel="005D2A09">
                <w:rPr>
                  <w:rFonts w:ascii="Arial" w:hAnsi="Arial" w:cs="Arial"/>
                  <w:spacing w:val="-13"/>
                </w:rPr>
                <w:delText xml:space="preserve"> </w:delText>
              </w:r>
              <w:r w:rsidRPr="00267FF0" w:rsidDel="005D2A09">
                <w:rPr>
                  <w:rFonts w:ascii="Arial" w:hAnsi="Arial" w:cs="Arial"/>
                </w:rPr>
                <w:delText>the</w:delText>
              </w:r>
              <w:r w:rsidRPr="00267FF0" w:rsidDel="005D2A09">
                <w:rPr>
                  <w:rFonts w:ascii="Arial" w:hAnsi="Arial" w:cs="Arial"/>
                  <w:spacing w:val="-12"/>
                </w:rPr>
                <w:delText xml:space="preserve"> </w:delText>
              </w:r>
              <w:r w:rsidRPr="00267FF0" w:rsidDel="005D2A09">
                <w:rPr>
                  <w:rFonts w:ascii="Arial" w:hAnsi="Arial" w:cs="Arial"/>
                </w:rPr>
                <w:delText>“LEV</w:delText>
              </w:r>
            </w:del>
          </w:p>
          <w:p w14:paraId="158A5856" w14:textId="3AE7CBDF" w:rsidR="0048243B" w:rsidRPr="00267FF0" w:rsidDel="005D2A09" w:rsidRDefault="0048243B" w:rsidP="009A18CE">
            <w:pPr>
              <w:pStyle w:val="TableParagraph"/>
              <w:keepLines/>
              <w:ind w:left="85" w:right="235"/>
              <w:rPr>
                <w:del w:id="2264" w:author="Joo, Hye@ARB" w:date="2026-06-04T21:41:00Z"/>
                <w:rFonts w:ascii="Arial" w:hAnsi="Arial" w:cs="Arial"/>
              </w:rPr>
            </w:pPr>
            <w:del w:id="2265" w:author="Joo, Hye@ARB" w:date="2026-06-04T21:41:00Z">
              <w:r w:rsidRPr="00267FF0" w:rsidDel="005D2A09">
                <w:rPr>
                  <w:rFonts w:ascii="Arial" w:hAnsi="Arial" w:cs="Arial"/>
                </w:rPr>
                <w:delText>II” standards in subsection</w:delText>
              </w:r>
              <w:r w:rsidRPr="00267FF0" w:rsidDel="005D2A09">
                <w:rPr>
                  <w:rFonts w:ascii="Arial" w:hAnsi="Arial" w:cs="Arial"/>
                  <w:spacing w:val="-14"/>
                </w:rPr>
                <w:delText xml:space="preserve"> </w:delText>
              </w:r>
              <w:r w:rsidRPr="00267FF0" w:rsidDel="005D2A09">
                <w:rPr>
                  <w:rFonts w:ascii="Arial" w:hAnsi="Arial" w:cs="Arial"/>
                </w:rPr>
                <w:delText>1961(a)(1)</w:delText>
              </w:r>
            </w:del>
          </w:p>
        </w:tc>
        <w:tc>
          <w:tcPr>
            <w:tcW w:w="1390" w:type="dxa"/>
            <w:tcBorders>
              <w:top w:val="single" w:sz="6" w:space="0" w:color="000000"/>
              <w:left w:val="single" w:sz="6" w:space="0" w:color="000000"/>
              <w:bottom w:val="single" w:sz="6" w:space="0" w:color="000000"/>
              <w:right w:val="single" w:sz="6" w:space="0" w:color="000000"/>
            </w:tcBorders>
          </w:tcPr>
          <w:p w14:paraId="776B97C8" w14:textId="6984FE3B" w:rsidR="0048243B" w:rsidRPr="00267FF0" w:rsidDel="005D2A09" w:rsidRDefault="0048243B" w:rsidP="009A18CE">
            <w:pPr>
              <w:pStyle w:val="TableParagraph"/>
              <w:keepLines/>
              <w:spacing w:before="251"/>
              <w:rPr>
                <w:del w:id="2266" w:author="Joo, Hye@ARB" w:date="2026-06-04T21:41:00Z"/>
                <w:rFonts w:ascii="Arial" w:hAnsi="Arial" w:cs="Arial"/>
              </w:rPr>
            </w:pPr>
          </w:p>
          <w:p w14:paraId="75AACADD" w14:textId="36217F3D" w:rsidR="0048243B" w:rsidRPr="00267FF0" w:rsidDel="005D2A09" w:rsidRDefault="0048243B" w:rsidP="009A18CE">
            <w:pPr>
              <w:pStyle w:val="TableParagraph"/>
              <w:keepLines/>
              <w:ind w:left="8"/>
              <w:jc w:val="center"/>
              <w:rPr>
                <w:del w:id="2267" w:author="Joo, Hye@ARB" w:date="2026-06-04T21:41:00Z"/>
                <w:rFonts w:ascii="Arial" w:hAnsi="Arial" w:cs="Arial"/>
              </w:rPr>
            </w:pPr>
            <w:del w:id="2268"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bottom w:val="single" w:sz="6" w:space="0" w:color="000000"/>
            </w:tcBorders>
          </w:tcPr>
          <w:p w14:paraId="34358030" w14:textId="3D37D60D" w:rsidR="0048243B" w:rsidRPr="00267FF0" w:rsidDel="005D2A09" w:rsidRDefault="0048243B" w:rsidP="009A18CE">
            <w:pPr>
              <w:pStyle w:val="TableParagraph"/>
              <w:keepLines/>
              <w:ind w:left="67" w:right="47"/>
              <w:jc w:val="center"/>
              <w:rPr>
                <w:del w:id="2269" w:author="Joo, Hye@ARB" w:date="2026-06-04T21:41:00Z"/>
                <w:rFonts w:ascii="Arial" w:hAnsi="Arial" w:cs="Arial"/>
              </w:rPr>
            </w:pPr>
            <w:del w:id="2270" w:author="Joo, Hye@ARB" w:date="2026-06-04T21:41:00Z">
              <w:r w:rsidRPr="00267FF0" w:rsidDel="005D2A09">
                <w:rPr>
                  <w:rFonts w:ascii="Arial" w:hAnsi="Arial" w:cs="Arial"/>
                </w:rPr>
                <w:delText>Sum</w:delText>
              </w:r>
              <w:r w:rsidRPr="00267FF0" w:rsidDel="005D2A09">
                <w:rPr>
                  <w:rFonts w:ascii="Arial" w:hAnsi="Arial" w:cs="Arial"/>
                  <w:spacing w:val="-5"/>
                </w:rPr>
                <w:delText xml:space="preserve"> </w:delText>
              </w:r>
              <w:r w:rsidRPr="00267FF0" w:rsidDel="005D2A09">
                <w:rPr>
                  <w:rFonts w:ascii="Arial" w:hAnsi="Arial" w:cs="Arial"/>
                </w:rPr>
                <w:delText>of</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full</w:delText>
              </w:r>
              <w:r w:rsidRPr="00267FF0" w:rsidDel="005D2A09">
                <w:rPr>
                  <w:rFonts w:ascii="Arial" w:hAnsi="Arial" w:cs="Arial"/>
                  <w:spacing w:val="-7"/>
                </w:rPr>
                <w:delText xml:space="preserve"> </w:delText>
              </w:r>
              <w:r w:rsidRPr="00267FF0" w:rsidDel="005D2A09">
                <w:rPr>
                  <w:rFonts w:ascii="Arial" w:hAnsi="Arial" w:cs="Arial"/>
                </w:rPr>
                <w:delText>useful</w:delText>
              </w:r>
              <w:r w:rsidRPr="00267FF0" w:rsidDel="005D2A09">
                <w:rPr>
                  <w:rFonts w:ascii="Arial" w:hAnsi="Arial" w:cs="Arial"/>
                  <w:spacing w:val="-7"/>
                </w:rPr>
                <w:delText xml:space="preserve"> </w:delText>
              </w:r>
              <w:r w:rsidRPr="00267FF0" w:rsidDel="005D2A09">
                <w:rPr>
                  <w:rFonts w:ascii="Arial" w:hAnsi="Arial" w:cs="Arial"/>
                </w:rPr>
                <w:delText>life</w:delText>
              </w:r>
              <w:r w:rsidRPr="00267FF0" w:rsidDel="005D2A09">
                <w:rPr>
                  <w:rFonts w:ascii="Arial" w:hAnsi="Arial" w:cs="Arial"/>
                  <w:spacing w:val="-10"/>
                </w:rPr>
                <w:delText xml:space="preserve"> </w:delText>
              </w:r>
              <w:r w:rsidRPr="00267FF0" w:rsidDel="005D2A09">
                <w:rPr>
                  <w:rFonts w:ascii="Arial" w:hAnsi="Arial" w:cs="Arial"/>
                </w:rPr>
                <w:delText xml:space="preserve">NMOG and NOx LEV II Emission Standards to which Vehicle is </w:delText>
              </w:r>
              <w:r w:rsidRPr="00267FF0" w:rsidDel="005D2A09">
                <w:rPr>
                  <w:rFonts w:ascii="Arial" w:hAnsi="Arial" w:cs="Arial"/>
                  <w:spacing w:val="-2"/>
                </w:rPr>
                <w:delText>Certified</w:delText>
              </w:r>
            </w:del>
          </w:p>
        </w:tc>
      </w:tr>
      <w:tr w:rsidR="0048243B" w:rsidRPr="001238F2" w:rsidDel="005D2A09" w14:paraId="37505746" w14:textId="25D2BCAC" w:rsidTr="0067606C">
        <w:trPr>
          <w:trHeight w:val="1266"/>
          <w:del w:id="2271" w:author="Joo, Hye@ARB" w:date="2026-06-04T21:41:00Z"/>
        </w:trPr>
        <w:tc>
          <w:tcPr>
            <w:tcW w:w="3200" w:type="dxa"/>
            <w:tcBorders>
              <w:top w:val="single" w:sz="6" w:space="0" w:color="000000"/>
              <w:right w:val="single" w:sz="6" w:space="0" w:color="000000"/>
            </w:tcBorders>
          </w:tcPr>
          <w:p w14:paraId="68DEF053" w14:textId="4FD5B219" w:rsidR="0048243B" w:rsidRPr="00267FF0" w:rsidDel="005D2A09" w:rsidRDefault="0048243B" w:rsidP="009A18CE">
            <w:pPr>
              <w:pStyle w:val="TableParagraph"/>
              <w:keepLines/>
              <w:ind w:left="85" w:right="235"/>
              <w:rPr>
                <w:del w:id="2272" w:author="Joo, Hye@ARB" w:date="2026-06-04T21:41:00Z"/>
                <w:rFonts w:ascii="Arial" w:hAnsi="Arial" w:cs="Arial"/>
              </w:rPr>
            </w:pPr>
            <w:del w:id="2273" w:author="Joo, Hye@ARB" w:date="2026-06-04T21:41:00Z">
              <w:r w:rsidRPr="00267FF0" w:rsidDel="005D2A09">
                <w:rPr>
                  <w:rFonts w:ascii="Arial" w:hAnsi="Arial" w:cs="Arial"/>
                </w:rPr>
                <w:delText>2016</w:delText>
              </w:r>
              <w:r w:rsidRPr="00267FF0" w:rsidDel="005D2A09">
                <w:rPr>
                  <w:rFonts w:ascii="Arial" w:hAnsi="Arial" w:cs="Arial"/>
                  <w:spacing w:val="-8"/>
                </w:rPr>
                <w:delText xml:space="preserve"> </w:delText>
              </w:r>
              <w:r w:rsidRPr="00267FF0" w:rsidDel="005D2A09">
                <w:rPr>
                  <w:rFonts w:ascii="Arial" w:hAnsi="Arial" w:cs="Arial"/>
                </w:rPr>
                <w:delText>and</w:delText>
              </w:r>
              <w:r w:rsidRPr="00267FF0" w:rsidDel="005D2A09">
                <w:rPr>
                  <w:rFonts w:ascii="Arial" w:hAnsi="Arial" w:cs="Arial"/>
                  <w:spacing w:val="-10"/>
                </w:rPr>
                <w:delText xml:space="preserve"> </w:delText>
              </w:r>
              <w:r w:rsidRPr="00267FF0" w:rsidDel="005D2A09">
                <w:rPr>
                  <w:rFonts w:ascii="Arial" w:hAnsi="Arial" w:cs="Arial"/>
                </w:rPr>
                <w:delText>subsequent model year vehicles certified</w:delText>
              </w:r>
              <w:r w:rsidRPr="00267FF0" w:rsidDel="005D2A09">
                <w:rPr>
                  <w:rFonts w:ascii="Arial" w:hAnsi="Arial" w:cs="Arial"/>
                  <w:spacing w:val="-11"/>
                </w:rPr>
                <w:delText xml:space="preserve"> </w:delText>
              </w:r>
              <w:r w:rsidRPr="00267FF0" w:rsidDel="005D2A09">
                <w:rPr>
                  <w:rFonts w:ascii="Arial" w:hAnsi="Arial" w:cs="Arial"/>
                </w:rPr>
                <w:delText>to</w:delText>
              </w:r>
              <w:r w:rsidRPr="00267FF0" w:rsidDel="005D2A09">
                <w:rPr>
                  <w:rFonts w:ascii="Arial" w:hAnsi="Arial" w:cs="Arial"/>
                  <w:spacing w:val="-13"/>
                </w:rPr>
                <w:delText xml:space="preserve"> </w:delText>
              </w:r>
              <w:r w:rsidRPr="00267FF0" w:rsidDel="005D2A09">
                <w:rPr>
                  <w:rFonts w:ascii="Arial" w:hAnsi="Arial" w:cs="Arial"/>
                </w:rPr>
                <w:delText>the</w:delText>
              </w:r>
              <w:r w:rsidRPr="00267FF0" w:rsidDel="005D2A09">
                <w:rPr>
                  <w:rFonts w:ascii="Arial" w:hAnsi="Arial" w:cs="Arial"/>
                  <w:spacing w:val="-12"/>
                </w:rPr>
                <w:delText xml:space="preserve"> </w:delText>
              </w:r>
              <w:r w:rsidRPr="00267FF0" w:rsidDel="005D2A09">
                <w:rPr>
                  <w:rFonts w:ascii="Arial" w:hAnsi="Arial" w:cs="Arial"/>
                </w:rPr>
                <w:delText>“LEV III” standards in</w:delText>
              </w:r>
            </w:del>
          </w:p>
          <w:p w14:paraId="4BB68F1F" w14:textId="12231D4B" w:rsidR="0048243B" w:rsidRPr="00267FF0" w:rsidDel="005D2A09" w:rsidRDefault="0048243B" w:rsidP="009A18CE">
            <w:pPr>
              <w:pStyle w:val="TableParagraph"/>
              <w:keepLines/>
              <w:ind w:left="85"/>
              <w:rPr>
                <w:del w:id="2274" w:author="Joo, Hye@ARB" w:date="2026-06-04T21:41:00Z"/>
                <w:rFonts w:ascii="Arial" w:hAnsi="Arial" w:cs="Arial"/>
              </w:rPr>
            </w:pPr>
            <w:del w:id="2275" w:author="Joo, Hye@ARB" w:date="2026-06-04T21:41:00Z">
              <w:r w:rsidRPr="00267FF0" w:rsidDel="005D2A09">
                <w:rPr>
                  <w:rFonts w:ascii="Arial" w:hAnsi="Arial" w:cs="Arial"/>
                </w:rPr>
                <w:delText>subsection</w:delText>
              </w:r>
              <w:r w:rsidRPr="00267FF0" w:rsidDel="005D2A09">
                <w:rPr>
                  <w:rFonts w:ascii="Arial" w:hAnsi="Arial" w:cs="Arial"/>
                  <w:spacing w:val="-10"/>
                </w:rPr>
                <w:delText xml:space="preserve"> </w:delText>
              </w:r>
              <w:r w:rsidRPr="00267FF0" w:rsidDel="005D2A09">
                <w:rPr>
                  <w:rFonts w:ascii="Arial" w:hAnsi="Arial" w:cs="Arial"/>
                  <w:spacing w:val="-2"/>
                </w:rPr>
                <w:delText>(a)(1)</w:delText>
              </w:r>
            </w:del>
          </w:p>
        </w:tc>
        <w:tc>
          <w:tcPr>
            <w:tcW w:w="1390" w:type="dxa"/>
            <w:tcBorders>
              <w:top w:val="single" w:sz="6" w:space="0" w:color="000000"/>
              <w:left w:val="single" w:sz="6" w:space="0" w:color="000000"/>
              <w:right w:val="single" w:sz="6" w:space="0" w:color="000000"/>
            </w:tcBorders>
          </w:tcPr>
          <w:p w14:paraId="359D727A" w14:textId="68277034" w:rsidR="0048243B" w:rsidRPr="00267FF0" w:rsidDel="005D2A09" w:rsidRDefault="0048243B" w:rsidP="009A18CE">
            <w:pPr>
              <w:pStyle w:val="TableParagraph"/>
              <w:keepLines/>
              <w:spacing w:before="251"/>
              <w:rPr>
                <w:del w:id="2276" w:author="Joo, Hye@ARB" w:date="2026-06-04T21:41:00Z"/>
                <w:rFonts w:ascii="Arial" w:hAnsi="Arial" w:cs="Arial"/>
              </w:rPr>
            </w:pPr>
          </w:p>
          <w:p w14:paraId="743D8078" w14:textId="7AC92C03" w:rsidR="0048243B" w:rsidRPr="00267FF0" w:rsidDel="005D2A09" w:rsidRDefault="0048243B" w:rsidP="009A18CE">
            <w:pPr>
              <w:pStyle w:val="TableParagraph"/>
              <w:keepLines/>
              <w:ind w:left="8"/>
              <w:jc w:val="center"/>
              <w:rPr>
                <w:del w:id="2277" w:author="Joo, Hye@ARB" w:date="2026-06-04T21:41:00Z"/>
                <w:rFonts w:ascii="Arial" w:hAnsi="Arial" w:cs="Arial"/>
              </w:rPr>
            </w:pPr>
            <w:del w:id="2278"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tcBorders>
          </w:tcPr>
          <w:p w14:paraId="767666BD" w14:textId="1BFBCC21" w:rsidR="0048243B" w:rsidRPr="00267FF0" w:rsidDel="005D2A09" w:rsidRDefault="0048243B" w:rsidP="009A18CE">
            <w:pPr>
              <w:pStyle w:val="TableParagraph"/>
              <w:keepLines/>
              <w:ind w:left="67" w:right="49"/>
              <w:jc w:val="center"/>
              <w:rPr>
                <w:del w:id="2279" w:author="Joo, Hye@ARB" w:date="2026-06-04T21:41:00Z"/>
                <w:rFonts w:ascii="Arial" w:hAnsi="Arial" w:cs="Arial"/>
              </w:rPr>
            </w:pPr>
            <w:del w:id="2280" w:author="Joo, Hye@ARB" w:date="2026-06-04T21:41:00Z">
              <w:r w:rsidRPr="00267FF0" w:rsidDel="005D2A09">
                <w:rPr>
                  <w:rFonts w:ascii="Arial" w:hAnsi="Arial" w:cs="Arial"/>
                </w:rPr>
                <w:delText>Full</w:delText>
              </w:r>
              <w:r w:rsidRPr="00267FF0" w:rsidDel="005D2A09">
                <w:rPr>
                  <w:rFonts w:ascii="Arial" w:hAnsi="Arial" w:cs="Arial"/>
                  <w:spacing w:val="-8"/>
                </w:rPr>
                <w:delText xml:space="preserve"> </w:delText>
              </w:r>
              <w:r w:rsidRPr="00267FF0" w:rsidDel="005D2A09">
                <w:rPr>
                  <w:rFonts w:ascii="Arial" w:hAnsi="Arial" w:cs="Arial"/>
                </w:rPr>
                <w:delText>useful</w:delText>
              </w:r>
              <w:r w:rsidRPr="00267FF0" w:rsidDel="005D2A09">
                <w:rPr>
                  <w:rFonts w:ascii="Arial" w:hAnsi="Arial" w:cs="Arial"/>
                  <w:spacing w:val="-11"/>
                </w:rPr>
                <w:delText xml:space="preserve"> </w:delText>
              </w:r>
              <w:r w:rsidRPr="00267FF0" w:rsidDel="005D2A09">
                <w:rPr>
                  <w:rFonts w:ascii="Arial" w:hAnsi="Arial" w:cs="Arial"/>
                </w:rPr>
                <w:delText>life</w:delText>
              </w:r>
              <w:r w:rsidRPr="00267FF0" w:rsidDel="005D2A09">
                <w:rPr>
                  <w:rFonts w:ascii="Arial" w:hAnsi="Arial" w:cs="Arial"/>
                  <w:spacing w:val="-9"/>
                </w:rPr>
                <w:delText xml:space="preserve"> </w:delText>
              </w:r>
              <w:r w:rsidRPr="00267FF0" w:rsidDel="005D2A09">
                <w:rPr>
                  <w:rFonts w:ascii="Arial" w:hAnsi="Arial" w:cs="Arial"/>
                </w:rPr>
                <w:delText>NMOG+NOx</w:delText>
              </w:r>
              <w:r w:rsidRPr="00267FF0" w:rsidDel="005D2A09">
                <w:rPr>
                  <w:rFonts w:ascii="Arial" w:hAnsi="Arial" w:cs="Arial"/>
                  <w:spacing w:val="-9"/>
                </w:rPr>
                <w:delText xml:space="preserve"> </w:delText>
              </w:r>
              <w:r w:rsidRPr="00267FF0" w:rsidDel="005D2A09">
                <w:rPr>
                  <w:rFonts w:ascii="Arial" w:hAnsi="Arial" w:cs="Arial"/>
                </w:rPr>
                <w:delText>LEV III Emission Standards to which Vehicle is Certified</w:delText>
              </w:r>
            </w:del>
          </w:p>
        </w:tc>
      </w:tr>
    </w:tbl>
    <w:p w14:paraId="2030E097" w14:textId="7E5032D4" w:rsidR="0048243B" w:rsidRPr="00267FF0" w:rsidDel="005D2A09" w:rsidRDefault="0048243B" w:rsidP="009A18CE">
      <w:pPr>
        <w:pStyle w:val="Heading6"/>
        <w:keepNext w:val="0"/>
        <w:widowControl w:val="0"/>
        <w:spacing w:line="240" w:lineRule="auto"/>
        <w:rPr>
          <w:del w:id="2281" w:author="Joo, Hye@ARB" w:date="2026-06-04T21:41:00Z"/>
          <w:rFonts w:ascii="Arial" w:hAnsi="Arial" w:cs="Arial"/>
        </w:rPr>
      </w:pPr>
      <w:del w:id="2282" w:author="Joo, Hye@ARB" w:date="2026-06-04T21:41:00Z">
        <w:r w:rsidRPr="00267FF0" w:rsidDel="005D2A09">
          <w:rPr>
            <w:rFonts w:ascii="Arial" w:hAnsi="Arial" w:cs="Arial"/>
            <w:i/>
          </w:rPr>
          <w:delText xml:space="preserve">NMOG+NOx Contribution Factor for Off-vehicle Charge Capable HEVs.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HEV</w:delText>
        </w:r>
        <w:r w:rsidRPr="00267FF0" w:rsidDel="005D2A09">
          <w:rPr>
            <w:rFonts w:ascii="Arial" w:hAnsi="Arial" w:cs="Arial"/>
            <w:spacing w:val="-6"/>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5"/>
          </w:rPr>
          <w:delText xml:space="preserve"> </w:delText>
        </w:r>
        <w:r w:rsidRPr="00267FF0" w:rsidDel="005D2A09">
          <w:rPr>
            <w:rFonts w:ascii="Arial" w:hAnsi="Arial" w:cs="Arial"/>
          </w:rPr>
          <w:delText>factors</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medium-duty</w:delText>
        </w:r>
        <w:r w:rsidRPr="00267FF0" w:rsidDel="005D2A09">
          <w:rPr>
            <w:rFonts w:ascii="Arial" w:hAnsi="Arial" w:cs="Arial"/>
            <w:spacing w:val="-5"/>
          </w:rPr>
          <w:delText xml:space="preserve"> </w:delText>
        </w:r>
        <w:r w:rsidRPr="00267FF0" w:rsidDel="005D2A09">
          <w:rPr>
            <w:rFonts w:ascii="Arial" w:hAnsi="Arial" w:cs="Arial"/>
          </w:rPr>
          <w:delText>off-vehicle</w:delText>
        </w:r>
        <w:r w:rsidRPr="00267FF0" w:rsidDel="005D2A09">
          <w:rPr>
            <w:rFonts w:ascii="Arial" w:hAnsi="Arial" w:cs="Arial"/>
            <w:spacing w:val="-4"/>
          </w:rPr>
          <w:delText xml:space="preserve"> </w:delText>
        </w:r>
        <w:r w:rsidRPr="00267FF0" w:rsidDel="005D2A09">
          <w:rPr>
            <w:rFonts w:ascii="Arial" w:hAnsi="Arial" w:cs="Arial"/>
          </w:rPr>
          <w:delText>charge</w:delText>
        </w:r>
        <w:r w:rsidRPr="00267FF0" w:rsidDel="005D2A09">
          <w:rPr>
            <w:rFonts w:ascii="Arial" w:hAnsi="Arial" w:cs="Arial"/>
            <w:spacing w:val="-4"/>
          </w:rPr>
          <w:delText xml:space="preserve"> </w:delText>
        </w:r>
        <w:r w:rsidRPr="00267FF0" w:rsidDel="005D2A09">
          <w:rPr>
            <w:rFonts w:ascii="Arial" w:hAnsi="Arial" w:cs="Arial"/>
          </w:rPr>
          <w:delText>capable hybrid electric vehicles are calculated as follows.</w:delText>
        </w:r>
      </w:del>
    </w:p>
    <w:p w14:paraId="0E24B143" w14:textId="24FB7238" w:rsidR="0048243B" w:rsidRPr="00267FF0" w:rsidDel="005D2A09" w:rsidRDefault="0048243B" w:rsidP="009A18CE">
      <w:pPr>
        <w:pStyle w:val="Heading6"/>
        <w:keepNext w:val="0"/>
        <w:widowControl w:val="0"/>
        <w:numPr>
          <w:ilvl w:val="0"/>
          <w:numId w:val="0"/>
        </w:numPr>
        <w:spacing w:line="240" w:lineRule="auto"/>
        <w:ind w:left="3600"/>
        <w:rPr>
          <w:del w:id="2283" w:author="Joo, Hye@ARB" w:date="2026-06-04T21:41:00Z"/>
          <w:rFonts w:ascii="Arial" w:hAnsi="Arial" w:cs="Arial"/>
        </w:rPr>
      </w:pPr>
      <w:del w:id="2284" w:author="Joo, Hye@ARB" w:date="2026-06-04T21:41:00Z">
        <w:r w:rsidRPr="00267FF0" w:rsidDel="005D2A09">
          <w:rPr>
            <w:rFonts w:ascii="Arial" w:hAnsi="Arial" w:cs="Arial"/>
          </w:rPr>
          <w:delText>The Zero-emission VMT Allowance for 2016 and 2017 model year off-vehicle charge capable HEVs is determined in accordance with section C.3 of the “California Exhaust Emission Standards and Test Procedures for 2009 through 2017 Model Zero-Emission Vehicles and Hybrid Electric Vehicles, in the Passenger Car, Light-Duty Truck and Medium-Duty Vehicle Classes.”</w:delText>
        </w:r>
        <w:r w:rsidRPr="00267FF0" w:rsidDel="005D2A09">
          <w:rPr>
            <w:rFonts w:ascii="Arial" w:hAnsi="Arial" w:cs="Arial"/>
            <w:spacing w:val="40"/>
          </w:rPr>
          <w:delText xml:space="preserve"> </w:delText>
        </w:r>
        <w:r w:rsidRPr="00267FF0" w:rsidDel="005D2A09">
          <w:rPr>
            <w:rFonts w:ascii="Arial" w:hAnsi="Arial" w:cs="Arial"/>
          </w:rPr>
          <w:delText>For the 2018 and subsequent model years, the Zero- emission VMT Allowance is equal to the sum of the Zero-Emission Vehicles Miles Traveled TZEV Allowance and the Allowance for US06 Capability in section C.3.3 of the “California Exhaust Emission Standards and Test Procedures for 2018 and Subsequent Model Zero-Emission Vehicles and Hybrid Electric Vehicles, in the Passenger</w:delText>
        </w:r>
        <w:r w:rsidRPr="00267FF0" w:rsidDel="005D2A09">
          <w:rPr>
            <w:rFonts w:ascii="Arial" w:hAnsi="Arial" w:cs="Arial"/>
            <w:spacing w:val="-5"/>
          </w:rPr>
          <w:delText xml:space="preserve"> </w:delText>
        </w:r>
        <w:r w:rsidRPr="00267FF0" w:rsidDel="005D2A09">
          <w:rPr>
            <w:rFonts w:ascii="Arial" w:hAnsi="Arial" w:cs="Arial"/>
          </w:rPr>
          <w:delText>Car,</w:delText>
        </w:r>
        <w:r w:rsidRPr="00267FF0" w:rsidDel="005D2A09">
          <w:rPr>
            <w:rFonts w:ascii="Arial" w:hAnsi="Arial" w:cs="Arial"/>
            <w:spacing w:val="-4"/>
          </w:rPr>
          <w:delText xml:space="preserve"> </w:delText>
        </w:r>
        <w:r w:rsidRPr="00267FF0" w:rsidDel="005D2A09">
          <w:rPr>
            <w:rFonts w:ascii="Arial" w:hAnsi="Arial" w:cs="Arial"/>
          </w:rPr>
          <w:delText>Light-Duty</w:delText>
        </w:r>
        <w:r w:rsidRPr="00267FF0" w:rsidDel="005D2A09">
          <w:rPr>
            <w:rFonts w:ascii="Arial" w:hAnsi="Arial" w:cs="Arial"/>
            <w:spacing w:val="-4"/>
          </w:rPr>
          <w:delText xml:space="preserve"> </w:delText>
        </w:r>
        <w:r w:rsidRPr="00267FF0" w:rsidDel="005D2A09">
          <w:rPr>
            <w:rFonts w:ascii="Arial" w:hAnsi="Arial" w:cs="Arial"/>
          </w:rPr>
          <w:delText>Truck</w:delText>
        </w:r>
        <w:r w:rsidRPr="00267FF0" w:rsidDel="005D2A09">
          <w:rPr>
            <w:rFonts w:ascii="Arial" w:hAnsi="Arial" w:cs="Arial"/>
            <w:spacing w:val="-4"/>
          </w:rPr>
          <w:delText xml:space="preserve"> </w:delText>
        </w:r>
        <w:r w:rsidRPr="00267FF0" w:rsidDel="005D2A09">
          <w:rPr>
            <w:rFonts w:ascii="Arial" w:hAnsi="Arial" w:cs="Arial"/>
          </w:rPr>
          <w:delText>and</w:delText>
        </w:r>
        <w:r w:rsidRPr="00267FF0" w:rsidDel="005D2A09">
          <w:rPr>
            <w:rFonts w:ascii="Arial" w:hAnsi="Arial" w:cs="Arial"/>
            <w:spacing w:val="-4"/>
          </w:rPr>
          <w:delText xml:space="preserve"> </w:delText>
        </w:r>
        <w:r w:rsidRPr="00267FF0" w:rsidDel="005D2A09">
          <w:rPr>
            <w:rFonts w:ascii="Arial" w:hAnsi="Arial" w:cs="Arial"/>
          </w:rPr>
          <w:delText>Medium-Duty</w:delText>
        </w:r>
        <w:r w:rsidRPr="00267FF0" w:rsidDel="005D2A09">
          <w:rPr>
            <w:rFonts w:ascii="Arial" w:hAnsi="Arial" w:cs="Arial"/>
            <w:spacing w:val="-4"/>
          </w:rPr>
          <w:delText xml:space="preserve"> </w:delText>
        </w:r>
        <w:r w:rsidRPr="00267FF0" w:rsidDel="005D2A09">
          <w:rPr>
            <w:rFonts w:ascii="Arial" w:hAnsi="Arial" w:cs="Arial"/>
          </w:rPr>
          <w:delText>Vehicle</w:delText>
        </w:r>
        <w:r w:rsidRPr="00267FF0" w:rsidDel="005D2A09">
          <w:rPr>
            <w:rFonts w:ascii="Arial" w:hAnsi="Arial" w:cs="Arial"/>
            <w:spacing w:val="-5"/>
          </w:rPr>
          <w:delText xml:space="preserve"> </w:delText>
        </w:r>
        <w:r w:rsidRPr="00267FF0" w:rsidDel="005D2A09">
          <w:rPr>
            <w:rFonts w:ascii="Arial" w:hAnsi="Arial" w:cs="Arial"/>
          </w:rPr>
          <w:delText>Classes,”</w:delText>
        </w:r>
        <w:r w:rsidRPr="00267FF0" w:rsidDel="005D2A09">
          <w:rPr>
            <w:rFonts w:ascii="Arial" w:hAnsi="Arial" w:cs="Arial"/>
            <w:spacing w:val="-3"/>
          </w:rPr>
          <w:delText xml:space="preserve"> </w:delText>
        </w:r>
        <w:r w:rsidRPr="00267FF0" w:rsidDel="005D2A09">
          <w:rPr>
            <w:rFonts w:ascii="Arial" w:hAnsi="Arial" w:cs="Arial"/>
          </w:rPr>
          <w:delText>as</w:delText>
        </w:r>
        <w:r w:rsidRPr="00267FF0" w:rsidDel="005D2A09">
          <w:rPr>
            <w:rFonts w:ascii="Arial" w:hAnsi="Arial" w:cs="Arial"/>
            <w:spacing w:val="-4"/>
          </w:rPr>
          <w:delText xml:space="preserve"> </w:delText>
        </w:r>
        <w:r w:rsidRPr="00267FF0" w:rsidDel="005D2A09">
          <w:rPr>
            <w:rFonts w:ascii="Arial" w:hAnsi="Arial" w:cs="Arial"/>
          </w:rPr>
          <w:delText>applicable.</w:delText>
        </w:r>
        <w:r w:rsidRPr="00267FF0" w:rsidDel="005D2A09">
          <w:rPr>
            <w:rFonts w:ascii="Arial" w:hAnsi="Arial" w:cs="Arial"/>
            <w:spacing w:val="40"/>
          </w:rPr>
          <w:delText xml:space="preserve"> </w:delText>
        </w:r>
        <w:r w:rsidRPr="007D3611" w:rsidDel="005D2A09">
          <w:rPr>
            <w:rFonts w:ascii="Arial" w:hAnsi="Arial" w:cs="Arial"/>
          </w:rPr>
          <w:delText xml:space="preserve">For the purposes of this subsection </w:delText>
        </w:r>
        <w:r w:rsidRPr="00195B91" w:rsidDel="005D2A09">
          <w:rPr>
            <w:rFonts w:ascii="Arial" w:hAnsi="Arial" w:cs="Arial"/>
          </w:rPr>
          <w:delText>(b)(3)(C)1.e</w:delText>
        </w:r>
        <w:r w:rsidR="00267FF0" w:rsidDel="005D2A09">
          <w:rPr>
            <w:rFonts w:ascii="Arial" w:hAnsi="Arial" w:cs="Arial"/>
          </w:rPr>
          <w:delText>.</w:delText>
        </w:r>
        <w:r w:rsidRPr="00195B91" w:rsidDel="005D2A09">
          <w:rPr>
            <w:rFonts w:ascii="Arial" w:hAnsi="Arial" w:cs="Arial"/>
          </w:rPr>
          <w:delText>, the maximum allowable Zero-emission</w:delText>
        </w:r>
        <w:r w:rsidRPr="00195B91" w:rsidDel="005D2A09">
          <w:rPr>
            <w:rFonts w:ascii="Arial" w:hAnsi="Arial" w:cs="Arial"/>
            <w:spacing w:val="40"/>
          </w:rPr>
          <w:delText xml:space="preserve"> </w:delText>
        </w:r>
        <w:r w:rsidRPr="00195B91" w:rsidDel="005D2A09">
          <w:rPr>
            <w:rFonts w:ascii="Arial" w:hAnsi="Arial" w:cs="Arial"/>
          </w:rPr>
          <w:delText xml:space="preserve">VMT Allowance </w:delText>
        </w:r>
        <w:r w:rsidRPr="00267FF0" w:rsidDel="005D2A09">
          <w:rPr>
            <w:rFonts w:ascii="Arial" w:hAnsi="Arial" w:cs="Arial"/>
          </w:rPr>
          <w:delText>that may be used in these equations is 1.0.</w:delText>
        </w:r>
      </w:del>
    </w:p>
    <w:p w14:paraId="30B117DB" w14:textId="1A9DB382" w:rsidR="0048243B" w:rsidRPr="00267FF0" w:rsidDel="005D2A09" w:rsidRDefault="0048243B" w:rsidP="009A18CE">
      <w:pPr>
        <w:pStyle w:val="Heading7"/>
        <w:keepNext w:val="0"/>
        <w:widowControl w:val="0"/>
        <w:spacing w:line="240" w:lineRule="auto"/>
        <w:rPr>
          <w:del w:id="2285" w:author="Joo, Hye@ARB" w:date="2026-06-04T21:41:00Z"/>
          <w:rFonts w:ascii="Arial" w:hAnsi="Arial" w:cs="Arial"/>
        </w:rPr>
      </w:pPr>
      <w:del w:id="2286" w:author="Joo, Hye@ARB" w:date="2026-06-04T21:41:00Z">
        <w:r w:rsidRPr="00267FF0" w:rsidDel="005D2A09">
          <w:rPr>
            <w:rFonts w:ascii="Arial" w:hAnsi="Arial" w:cs="Arial"/>
            <w:i/>
          </w:rPr>
          <w:lastRenderedPageBreak/>
          <w:delText>NMOG+NOx Contribution Factor for Off-vehicle Charge Capable HEVs 8,501 - 10,000 lbs. GVWR.</w:delText>
        </w:r>
        <w:r w:rsidRPr="00267FF0" w:rsidDel="005D2A09">
          <w:rPr>
            <w:rFonts w:ascii="Arial" w:hAnsi="Arial" w:cs="Arial"/>
            <w:i/>
            <w:spacing w:val="40"/>
          </w:rPr>
          <w:delText xml:space="preserve"> </w:delText>
        </w:r>
        <w:r w:rsidRPr="00267FF0" w:rsidDel="005D2A09">
          <w:rPr>
            <w:rFonts w:ascii="Arial" w:hAnsi="Arial" w:cs="Arial"/>
          </w:rPr>
          <w:delText>The HEV NMOG+NOx contribution factors for medium-duty</w:delText>
        </w:r>
        <w:r w:rsidRPr="00267FF0" w:rsidDel="005D2A09">
          <w:rPr>
            <w:rFonts w:ascii="Arial" w:hAnsi="Arial" w:cs="Arial"/>
            <w:spacing w:val="-4"/>
          </w:rPr>
          <w:delText xml:space="preserve"> </w:delText>
        </w:r>
        <w:r w:rsidRPr="00267FF0" w:rsidDel="005D2A09">
          <w:rPr>
            <w:rFonts w:ascii="Arial" w:hAnsi="Arial" w:cs="Arial"/>
          </w:rPr>
          <w:delText>off-vehicle</w:delText>
        </w:r>
        <w:r w:rsidRPr="00267FF0" w:rsidDel="005D2A09">
          <w:rPr>
            <w:rFonts w:ascii="Arial" w:hAnsi="Arial" w:cs="Arial"/>
            <w:spacing w:val="-3"/>
          </w:rPr>
          <w:delText xml:space="preserve"> </w:delText>
        </w:r>
        <w:r w:rsidRPr="00267FF0" w:rsidDel="005D2A09">
          <w:rPr>
            <w:rFonts w:ascii="Arial" w:hAnsi="Arial" w:cs="Arial"/>
          </w:rPr>
          <w:delText>charge</w:delText>
        </w:r>
        <w:r w:rsidRPr="00267FF0" w:rsidDel="005D2A09">
          <w:rPr>
            <w:rFonts w:ascii="Arial" w:hAnsi="Arial" w:cs="Arial"/>
            <w:spacing w:val="-3"/>
          </w:rPr>
          <w:delText xml:space="preserve"> </w:delText>
        </w:r>
        <w:r w:rsidRPr="00267FF0" w:rsidDel="005D2A09">
          <w:rPr>
            <w:rFonts w:ascii="Arial" w:hAnsi="Arial" w:cs="Arial"/>
          </w:rPr>
          <w:delText>capable</w:delText>
        </w:r>
        <w:r w:rsidRPr="00267FF0" w:rsidDel="005D2A09">
          <w:rPr>
            <w:rFonts w:ascii="Arial" w:hAnsi="Arial" w:cs="Arial"/>
            <w:spacing w:val="-5"/>
          </w:rPr>
          <w:delText xml:space="preserve"> </w:delText>
        </w:r>
        <w:r w:rsidRPr="00267FF0" w:rsidDel="005D2A09">
          <w:rPr>
            <w:rFonts w:ascii="Arial" w:hAnsi="Arial" w:cs="Arial"/>
          </w:rPr>
          <w:delText>hybrid</w:delText>
        </w:r>
        <w:r w:rsidRPr="00267FF0" w:rsidDel="005D2A09">
          <w:rPr>
            <w:rFonts w:ascii="Arial" w:hAnsi="Arial" w:cs="Arial"/>
            <w:spacing w:val="-5"/>
          </w:rPr>
          <w:delText xml:space="preserve"> </w:delText>
        </w:r>
        <w:r w:rsidRPr="00267FF0" w:rsidDel="005D2A09">
          <w:rPr>
            <w:rFonts w:ascii="Arial" w:hAnsi="Arial" w:cs="Arial"/>
          </w:rPr>
          <w:delText>electric</w:delText>
        </w:r>
        <w:r w:rsidRPr="00267FF0" w:rsidDel="005D2A09">
          <w:rPr>
            <w:rFonts w:ascii="Arial" w:hAnsi="Arial" w:cs="Arial"/>
            <w:spacing w:val="-5"/>
          </w:rPr>
          <w:delText xml:space="preserve"> </w:delText>
        </w:r>
        <w:r w:rsidRPr="00267FF0" w:rsidDel="005D2A09">
          <w:rPr>
            <w:rFonts w:ascii="Arial" w:hAnsi="Arial" w:cs="Arial"/>
          </w:rPr>
          <w:delText>vehicles</w:delText>
        </w:r>
        <w:r w:rsidRPr="00267FF0" w:rsidDel="005D2A09">
          <w:rPr>
            <w:rFonts w:ascii="Arial" w:hAnsi="Arial" w:cs="Arial"/>
            <w:spacing w:val="-4"/>
          </w:rPr>
          <w:delText xml:space="preserve"> </w:delText>
        </w:r>
        <w:r w:rsidRPr="00267FF0" w:rsidDel="005D2A09">
          <w:rPr>
            <w:rFonts w:ascii="Arial" w:hAnsi="Arial" w:cs="Arial"/>
          </w:rPr>
          <w:delText>8,501</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10,000</w:delText>
        </w:r>
        <w:r w:rsidRPr="00267FF0" w:rsidDel="005D2A09">
          <w:rPr>
            <w:rFonts w:ascii="Arial" w:hAnsi="Arial" w:cs="Arial"/>
            <w:spacing w:val="-4"/>
          </w:rPr>
          <w:delText xml:space="preserve"> </w:delText>
        </w:r>
        <w:r w:rsidRPr="00267FF0" w:rsidDel="005D2A09">
          <w:rPr>
            <w:rFonts w:ascii="Arial" w:hAnsi="Arial" w:cs="Arial"/>
          </w:rPr>
          <w:delText>lbs. GVWR are calculated as follows.</w:delText>
        </w:r>
      </w:del>
    </w:p>
    <w:p w14:paraId="14ECEF19" w14:textId="0CC68368" w:rsidR="0048243B" w:rsidRPr="00267FF0" w:rsidDel="005D2A09" w:rsidRDefault="0048243B" w:rsidP="009A18CE">
      <w:pPr>
        <w:pStyle w:val="Heading7"/>
        <w:keepNext w:val="0"/>
        <w:widowControl w:val="0"/>
        <w:numPr>
          <w:ilvl w:val="0"/>
          <w:numId w:val="0"/>
        </w:numPr>
        <w:spacing w:line="240" w:lineRule="auto"/>
        <w:ind w:left="4320"/>
        <w:rPr>
          <w:del w:id="2287" w:author="Joo, Hye@ARB" w:date="2026-06-04T21:41:00Z"/>
          <w:rFonts w:ascii="Arial" w:hAnsi="Arial" w:cs="Arial"/>
        </w:rPr>
      </w:pPr>
      <w:del w:id="2288" w:author="Joo, Hye@ARB" w:date="2026-06-04T21:41:00Z">
        <w:r w:rsidRPr="00267FF0" w:rsidDel="005D2A09">
          <w:rPr>
            <w:rFonts w:ascii="Arial" w:hAnsi="Arial" w:cs="Arial"/>
          </w:rPr>
          <w:delText>For the purpose of applying this formula to medium-duty off-vehicle charge capable hybrid electric vehicles 8,501 - 10,000 lbs. GVWR that are certified to the LEV II standards set forth in subsection 1961(a)(1), a LEV II LEV shall use the formula for LEV395,</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ULEV</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use</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formula</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ULEV340,</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SULEV shall use the formula for ULEV200.</w:delText>
        </w:r>
      </w:del>
    </w:p>
    <w:p w14:paraId="609D50F2" w14:textId="36ABD4B8" w:rsidR="0048243B" w:rsidRPr="00267FF0" w:rsidDel="005D2A09" w:rsidRDefault="0048243B" w:rsidP="00267FF0">
      <w:pPr>
        <w:keepLines/>
        <w:widowControl w:val="0"/>
        <w:spacing w:before="276" w:line="240" w:lineRule="auto"/>
        <w:ind w:left="1798" w:right="810" w:firstLine="1"/>
        <w:rPr>
          <w:del w:id="2289" w:author="Joo, Hye@ARB" w:date="2026-06-04T21:41:00Z"/>
          <w:rFonts w:ascii="Arial" w:hAnsi="Arial" w:cs="Arial"/>
        </w:rPr>
      </w:pPr>
      <w:del w:id="2290" w:author="Joo, Hye@ARB" w:date="2026-06-04T21:41:00Z">
        <w:r w:rsidRPr="00267FF0" w:rsidDel="005D2A09">
          <w:rPr>
            <w:rFonts w:ascii="Arial" w:hAnsi="Arial" w:cs="Arial"/>
          </w:rPr>
          <w:delText xml:space="preserve">LEV395 HEV Contribution Factor = 0.395 - [(Zero-emission VMT Allowance) x 0.055] </w:delText>
        </w:r>
      </w:del>
    </w:p>
    <w:p w14:paraId="0E373CF8" w14:textId="790C6990" w:rsidR="0048243B" w:rsidRPr="00267FF0" w:rsidDel="005D2A09" w:rsidRDefault="0048243B" w:rsidP="009A18CE">
      <w:pPr>
        <w:keepLines/>
        <w:widowControl w:val="0"/>
        <w:spacing w:before="276" w:line="240" w:lineRule="auto"/>
        <w:ind w:left="1798" w:right="810" w:firstLine="1"/>
        <w:rPr>
          <w:del w:id="2291" w:author="Joo, Hye@ARB" w:date="2026-06-04T21:41:00Z"/>
          <w:rFonts w:ascii="Arial" w:hAnsi="Arial" w:cs="Arial"/>
        </w:rPr>
      </w:pPr>
      <w:del w:id="2292" w:author="Joo, Hye@ARB" w:date="2026-06-04T21:41:00Z">
        <w:r w:rsidRPr="00267FF0" w:rsidDel="005D2A09">
          <w:rPr>
            <w:rFonts w:ascii="Arial" w:hAnsi="Arial" w:cs="Arial"/>
          </w:rPr>
          <w:delText xml:space="preserve">ULEV340 HEV Contribution Factor = 0.340 - [(Zero-emission VMT Allowance) x 0.090] </w:delText>
        </w:r>
      </w:del>
    </w:p>
    <w:p w14:paraId="782A9C87" w14:textId="6C3AA788" w:rsidR="0048243B" w:rsidRPr="00267FF0" w:rsidDel="005D2A09" w:rsidRDefault="0048243B" w:rsidP="00267FF0">
      <w:pPr>
        <w:keepLines/>
        <w:widowControl w:val="0"/>
        <w:spacing w:before="276" w:line="240" w:lineRule="auto"/>
        <w:ind w:left="1798" w:right="810" w:firstLine="1"/>
        <w:rPr>
          <w:del w:id="2293" w:author="Joo, Hye@ARB" w:date="2026-06-04T21:41:00Z"/>
          <w:rFonts w:ascii="Arial" w:hAnsi="Arial" w:cs="Arial"/>
        </w:rPr>
      </w:pPr>
      <w:del w:id="2294" w:author="Joo, Hye@ARB" w:date="2026-06-04T21:41:00Z">
        <w:r w:rsidRPr="00267FF0" w:rsidDel="005D2A09">
          <w:rPr>
            <w:rFonts w:ascii="Arial" w:hAnsi="Arial" w:cs="Arial"/>
          </w:rPr>
          <w:delText xml:space="preserve">ULEV250 HEV Contribution Factor = 0.250 - [(Zero-emission VMT Allowance) x 0.050] </w:delText>
        </w:r>
      </w:del>
    </w:p>
    <w:p w14:paraId="15C3EE37" w14:textId="2139EDBE" w:rsidR="0048243B" w:rsidRPr="00267FF0" w:rsidDel="005D2A09" w:rsidRDefault="0048243B" w:rsidP="00267FF0">
      <w:pPr>
        <w:keepLines/>
        <w:widowControl w:val="0"/>
        <w:spacing w:before="276" w:line="240" w:lineRule="auto"/>
        <w:ind w:left="1798" w:right="810" w:firstLine="1"/>
        <w:rPr>
          <w:del w:id="2295" w:author="Joo, Hye@ARB" w:date="2026-06-04T21:41:00Z"/>
          <w:rFonts w:ascii="Arial" w:hAnsi="Arial" w:cs="Arial"/>
        </w:rPr>
      </w:pPr>
      <w:del w:id="2296" w:author="Joo, Hye@ARB" w:date="2026-06-04T21:41:00Z">
        <w:r w:rsidRPr="00267FF0" w:rsidDel="005D2A09">
          <w:rPr>
            <w:rFonts w:ascii="Arial" w:hAnsi="Arial" w:cs="Arial"/>
          </w:rPr>
          <w:delText xml:space="preserve">ULEV200 HEV Contribution Factor = 0.200 - [(Zero-emission VMT Allowance) x 0.030] </w:delText>
        </w:r>
      </w:del>
    </w:p>
    <w:p w14:paraId="18968189" w14:textId="7303886A" w:rsidR="0048243B" w:rsidRPr="00267FF0" w:rsidDel="005D2A09" w:rsidRDefault="0048243B" w:rsidP="00267FF0">
      <w:pPr>
        <w:keepLines/>
        <w:widowControl w:val="0"/>
        <w:spacing w:before="276" w:line="240" w:lineRule="auto"/>
        <w:ind w:left="1798" w:right="810" w:firstLine="1"/>
        <w:rPr>
          <w:del w:id="2297" w:author="Joo, Hye@ARB" w:date="2026-06-04T21:41:00Z"/>
          <w:rFonts w:ascii="Arial" w:hAnsi="Arial" w:cs="Arial"/>
        </w:rPr>
      </w:pPr>
      <w:del w:id="2298" w:author="Joo, Hye@ARB" w:date="2026-06-04T21:41:00Z">
        <w:r w:rsidRPr="00267FF0" w:rsidDel="005D2A09">
          <w:rPr>
            <w:rFonts w:ascii="Arial" w:hAnsi="Arial" w:cs="Arial"/>
          </w:rPr>
          <w:delText>SULEV170</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2"/>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0.170</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3"/>
          </w:rPr>
          <w:delText xml:space="preserve"> </w:delText>
        </w:r>
        <w:r w:rsidRPr="00267FF0" w:rsidDel="005D2A09">
          <w:rPr>
            <w:rFonts w:ascii="Arial" w:hAnsi="Arial" w:cs="Arial"/>
          </w:rPr>
          <w:delText>VMT</w:delText>
        </w:r>
        <w:r w:rsidRPr="00267FF0" w:rsidDel="005D2A09">
          <w:rPr>
            <w:rFonts w:ascii="Arial" w:hAnsi="Arial" w:cs="Arial"/>
            <w:spacing w:val="-4"/>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rPr>
          <w:delText xml:space="preserve">0.020] </w:delText>
        </w:r>
      </w:del>
    </w:p>
    <w:p w14:paraId="60F4182B" w14:textId="71A9B32F" w:rsidR="0048243B" w:rsidRPr="00267FF0" w:rsidDel="005D2A09" w:rsidRDefault="0048243B" w:rsidP="00267FF0">
      <w:pPr>
        <w:keepLines/>
        <w:widowControl w:val="0"/>
        <w:spacing w:before="276" w:line="240" w:lineRule="auto"/>
        <w:ind w:left="1798" w:right="810" w:firstLine="1"/>
        <w:rPr>
          <w:del w:id="2299" w:author="Joo, Hye@ARB" w:date="2026-06-04T21:41:00Z"/>
          <w:rFonts w:ascii="Arial" w:hAnsi="Arial" w:cs="Arial"/>
        </w:rPr>
      </w:pPr>
      <w:del w:id="2300" w:author="Joo, Hye@ARB" w:date="2026-06-04T21:41:00Z">
        <w:r w:rsidRPr="00267FF0" w:rsidDel="005D2A09">
          <w:rPr>
            <w:rFonts w:ascii="Arial" w:hAnsi="Arial" w:cs="Arial"/>
          </w:rPr>
          <w:delText>SULEV150</w:delText>
        </w:r>
        <w:r w:rsidRPr="00267FF0" w:rsidDel="005D2A09">
          <w:rPr>
            <w:rFonts w:ascii="Arial" w:hAnsi="Arial" w:cs="Arial"/>
            <w:spacing w:val="-7"/>
          </w:rPr>
          <w:delText xml:space="preserve"> </w:delText>
        </w:r>
        <w:r w:rsidRPr="00267FF0" w:rsidDel="005D2A09">
          <w:rPr>
            <w:rFonts w:ascii="Arial" w:hAnsi="Arial" w:cs="Arial"/>
          </w:rPr>
          <w:delText>HEV</w:delText>
        </w:r>
        <w:r w:rsidRPr="00267FF0" w:rsidDel="005D2A09">
          <w:rPr>
            <w:rFonts w:ascii="Arial" w:hAnsi="Arial" w:cs="Arial"/>
            <w:spacing w:val="-5"/>
          </w:rPr>
          <w:delText xml:space="preserve"> </w:delText>
        </w:r>
        <w:r w:rsidRPr="00267FF0" w:rsidDel="005D2A09">
          <w:rPr>
            <w:rFonts w:ascii="Arial" w:hAnsi="Arial" w:cs="Arial"/>
          </w:rPr>
          <w:delText>Contribution</w:delText>
        </w:r>
        <w:r w:rsidRPr="00267FF0" w:rsidDel="005D2A09">
          <w:rPr>
            <w:rFonts w:ascii="Arial" w:hAnsi="Arial" w:cs="Arial"/>
            <w:spacing w:val="-4"/>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0.150</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6"/>
          </w:rPr>
          <w:delText xml:space="preserve"> </w:delText>
        </w:r>
        <w:r w:rsidRPr="00267FF0" w:rsidDel="005D2A09">
          <w:rPr>
            <w:rFonts w:ascii="Arial" w:hAnsi="Arial" w:cs="Arial"/>
          </w:rPr>
          <w:delText>[(Zero-emission</w:delText>
        </w:r>
        <w:r w:rsidRPr="00267FF0" w:rsidDel="005D2A09">
          <w:rPr>
            <w:rFonts w:ascii="Arial" w:hAnsi="Arial" w:cs="Arial"/>
            <w:spacing w:val="-4"/>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6"/>
          </w:rPr>
          <w:delText xml:space="preserve"> </w:delText>
        </w:r>
        <w:r w:rsidRPr="00267FF0" w:rsidDel="005D2A09">
          <w:rPr>
            <w:rFonts w:ascii="Arial" w:hAnsi="Arial" w:cs="Arial"/>
          </w:rPr>
          <w:delText>x</w:delText>
        </w:r>
        <w:r w:rsidRPr="00267FF0" w:rsidDel="005D2A09">
          <w:rPr>
            <w:rFonts w:ascii="Arial" w:hAnsi="Arial" w:cs="Arial"/>
            <w:spacing w:val="-4"/>
          </w:rPr>
          <w:delText xml:space="preserve"> </w:delText>
        </w:r>
        <w:r w:rsidRPr="00267FF0" w:rsidDel="005D2A09">
          <w:rPr>
            <w:rFonts w:ascii="Arial" w:hAnsi="Arial" w:cs="Arial"/>
            <w:spacing w:val="-2"/>
          </w:rPr>
          <w:delText>0.020]</w:delText>
        </w:r>
      </w:del>
    </w:p>
    <w:p w14:paraId="0F501AB1" w14:textId="4D798483" w:rsidR="0048243B" w:rsidRPr="00267FF0" w:rsidDel="005D2A09" w:rsidRDefault="0048243B" w:rsidP="009A18CE">
      <w:pPr>
        <w:pStyle w:val="Heading7"/>
        <w:keepNext w:val="0"/>
        <w:widowControl w:val="0"/>
        <w:spacing w:line="240" w:lineRule="auto"/>
        <w:rPr>
          <w:del w:id="2301" w:author="Joo, Hye@ARB" w:date="2026-06-04T21:41:00Z"/>
          <w:rFonts w:ascii="Arial" w:hAnsi="Arial" w:cs="Arial"/>
        </w:rPr>
      </w:pPr>
      <w:del w:id="2302" w:author="Joo, Hye@ARB" w:date="2026-06-04T21:41:00Z">
        <w:r w:rsidRPr="00267FF0" w:rsidDel="005D2A09">
          <w:rPr>
            <w:rFonts w:ascii="Arial" w:hAnsi="Arial" w:cs="Arial"/>
            <w:i/>
          </w:rPr>
          <w:delText>NMOG+NOx Contribution Factor for Off-vehicle Charge Capable HEVs 10,001 - 14,000 lbs. GVWR.</w:delText>
        </w:r>
        <w:r w:rsidRPr="00267FF0" w:rsidDel="005D2A09">
          <w:rPr>
            <w:rFonts w:ascii="Arial" w:hAnsi="Arial" w:cs="Arial"/>
            <w:i/>
            <w:spacing w:val="40"/>
          </w:rPr>
          <w:delText xml:space="preserve"> </w:delText>
        </w:r>
        <w:r w:rsidRPr="00267FF0" w:rsidDel="005D2A09">
          <w:rPr>
            <w:rFonts w:ascii="Arial" w:hAnsi="Arial" w:cs="Arial"/>
          </w:rPr>
          <w:delText>The HEV NMOG+NOx contribution factors for medium-duty</w:delText>
        </w:r>
        <w:r w:rsidRPr="00267FF0" w:rsidDel="005D2A09">
          <w:rPr>
            <w:rFonts w:ascii="Arial" w:hAnsi="Arial" w:cs="Arial"/>
            <w:spacing w:val="-4"/>
          </w:rPr>
          <w:delText xml:space="preserve"> </w:delText>
        </w:r>
        <w:r w:rsidRPr="00267FF0" w:rsidDel="005D2A09">
          <w:rPr>
            <w:rFonts w:ascii="Arial" w:hAnsi="Arial" w:cs="Arial"/>
          </w:rPr>
          <w:delText>off-vehicle</w:delText>
        </w:r>
        <w:r w:rsidRPr="00267FF0" w:rsidDel="005D2A09">
          <w:rPr>
            <w:rFonts w:ascii="Arial" w:hAnsi="Arial" w:cs="Arial"/>
            <w:spacing w:val="-3"/>
          </w:rPr>
          <w:delText xml:space="preserve"> </w:delText>
        </w:r>
        <w:r w:rsidRPr="00267FF0" w:rsidDel="005D2A09">
          <w:rPr>
            <w:rFonts w:ascii="Arial" w:hAnsi="Arial" w:cs="Arial"/>
          </w:rPr>
          <w:delText>charge</w:delText>
        </w:r>
        <w:r w:rsidRPr="00267FF0" w:rsidDel="005D2A09">
          <w:rPr>
            <w:rFonts w:ascii="Arial" w:hAnsi="Arial" w:cs="Arial"/>
            <w:spacing w:val="-3"/>
          </w:rPr>
          <w:delText xml:space="preserve"> </w:delText>
        </w:r>
        <w:r w:rsidRPr="00267FF0" w:rsidDel="005D2A09">
          <w:rPr>
            <w:rFonts w:ascii="Arial" w:hAnsi="Arial" w:cs="Arial"/>
          </w:rPr>
          <w:delText>capable</w:delText>
        </w:r>
        <w:r w:rsidRPr="00267FF0" w:rsidDel="005D2A09">
          <w:rPr>
            <w:rFonts w:ascii="Arial" w:hAnsi="Arial" w:cs="Arial"/>
            <w:spacing w:val="-5"/>
          </w:rPr>
          <w:delText xml:space="preserve"> </w:delText>
        </w:r>
        <w:r w:rsidRPr="00267FF0" w:rsidDel="005D2A09">
          <w:rPr>
            <w:rFonts w:ascii="Arial" w:hAnsi="Arial" w:cs="Arial"/>
          </w:rPr>
          <w:delText>hybrid</w:delText>
        </w:r>
        <w:r w:rsidRPr="00267FF0" w:rsidDel="005D2A09">
          <w:rPr>
            <w:rFonts w:ascii="Arial" w:hAnsi="Arial" w:cs="Arial"/>
            <w:spacing w:val="-4"/>
          </w:rPr>
          <w:delText xml:space="preserve"> </w:delText>
        </w:r>
        <w:r w:rsidRPr="00267FF0" w:rsidDel="005D2A09">
          <w:rPr>
            <w:rFonts w:ascii="Arial" w:hAnsi="Arial" w:cs="Arial"/>
          </w:rPr>
          <w:delText>electric</w:delText>
        </w:r>
        <w:r w:rsidRPr="00267FF0" w:rsidDel="005D2A09">
          <w:rPr>
            <w:rFonts w:ascii="Arial" w:hAnsi="Arial" w:cs="Arial"/>
            <w:spacing w:val="-5"/>
          </w:rPr>
          <w:delText xml:space="preserve"> </w:delText>
        </w:r>
        <w:r w:rsidRPr="00267FF0" w:rsidDel="005D2A09">
          <w:rPr>
            <w:rFonts w:ascii="Arial" w:hAnsi="Arial" w:cs="Arial"/>
          </w:rPr>
          <w:delText>vehicles</w:delText>
        </w:r>
        <w:r w:rsidRPr="00267FF0" w:rsidDel="005D2A09">
          <w:rPr>
            <w:rFonts w:ascii="Arial" w:hAnsi="Arial" w:cs="Arial"/>
            <w:spacing w:val="-4"/>
          </w:rPr>
          <w:delText xml:space="preserve"> </w:delText>
        </w:r>
        <w:r w:rsidRPr="00267FF0" w:rsidDel="005D2A09">
          <w:rPr>
            <w:rFonts w:ascii="Arial" w:hAnsi="Arial" w:cs="Arial"/>
          </w:rPr>
          <w:delText>10,001</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14,000</w:delText>
        </w:r>
        <w:r w:rsidRPr="00267FF0" w:rsidDel="005D2A09">
          <w:rPr>
            <w:rFonts w:ascii="Arial" w:hAnsi="Arial" w:cs="Arial"/>
            <w:spacing w:val="-4"/>
          </w:rPr>
          <w:delText xml:space="preserve"> </w:delText>
        </w:r>
        <w:r w:rsidRPr="00267FF0" w:rsidDel="005D2A09">
          <w:rPr>
            <w:rFonts w:ascii="Arial" w:hAnsi="Arial" w:cs="Arial"/>
          </w:rPr>
          <w:delText>lbs. GVWR are calculated as follows.</w:delText>
        </w:r>
      </w:del>
    </w:p>
    <w:p w14:paraId="0F1CAF74" w14:textId="1BAC34B5" w:rsidR="0048243B" w:rsidRPr="00267FF0" w:rsidDel="005D2A09" w:rsidRDefault="0048243B" w:rsidP="009A18CE">
      <w:pPr>
        <w:pStyle w:val="Heading7"/>
        <w:keepNext w:val="0"/>
        <w:widowControl w:val="0"/>
        <w:numPr>
          <w:ilvl w:val="0"/>
          <w:numId w:val="0"/>
        </w:numPr>
        <w:spacing w:line="240" w:lineRule="auto"/>
        <w:ind w:left="4320"/>
        <w:rPr>
          <w:del w:id="2303" w:author="Joo, Hye@ARB" w:date="2026-06-04T21:41:00Z"/>
          <w:rFonts w:ascii="Arial" w:hAnsi="Arial" w:cs="Arial"/>
        </w:rPr>
      </w:pPr>
      <w:del w:id="2304" w:author="Joo, Hye@ARB" w:date="2026-06-04T21:41:00Z">
        <w:r w:rsidRPr="00267FF0" w:rsidDel="005D2A09">
          <w:rPr>
            <w:rFonts w:ascii="Arial" w:hAnsi="Arial" w:cs="Arial"/>
          </w:rPr>
          <w:delText>For the purpose of applying this formula to medium-duty off-vehicle charge capable hybrid electric vehicles 10,001 - 14,000 lbs. GVWR that are certified to the LEV II standards set forth in subsection 1961(a)(1), a LEV II LEV shall use the formula for LEV630,</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ULEV</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use</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formula</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ULEV570,</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SULEV shall use the formula as follows.</w:delText>
        </w:r>
      </w:del>
    </w:p>
    <w:p w14:paraId="061C9BC4" w14:textId="2EFD25ED" w:rsidR="0048243B" w:rsidRPr="00267FF0" w:rsidDel="005D2A09" w:rsidRDefault="0048243B" w:rsidP="009A18CE">
      <w:pPr>
        <w:keepLines/>
        <w:widowControl w:val="0"/>
        <w:spacing w:before="230" w:line="240" w:lineRule="auto"/>
        <w:ind w:left="1440"/>
        <w:rPr>
          <w:del w:id="2305" w:author="Joo, Hye@ARB" w:date="2026-06-04T21:41:00Z"/>
          <w:rFonts w:ascii="Arial" w:hAnsi="Arial" w:cs="Arial"/>
        </w:rPr>
      </w:pPr>
      <w:del w:id="2306" w:author="Joo, Hye@ARB" w:date="2026-06-04T21:41:00Z">
        <w:r w:rsidRPr="00267FF0" w:rsidDel="005D2A09">
          <w:rPr>
            <w:rFonts w:ascii="Arial" w:hAnsi="Arial" w:cs="Arial"/>
          </w:rPr>
          <w:delText>LEV</w:delText>
        </w:r>
        <w:r w:rsidRPr="00267FF0" w:rsidDel="005D2A09">
          <w:rPr>
            <w:rFonts w:ascii="Arial" w:hAnsi="Arial" w:cs="Arial"/>
            <w:spacing w:val="-5"/>
          </w:rPr>
          <w:delText xml:space="preserve"> </w:delText>
        </w:r>
        <w:r w:rsidRPr="00267FF0" w:rsidDel="005D2A09">
          <w:rPr>
            <w:rFonts w:ascii="Arial" w:hAnsi="Arial" w:cs="Arial"/>
          </w:rPr>
          <w:delText>II</w:delText>
        </w:r>
        <w:r w:rsidRPr="00267FF0" w:rsidDel="005D2A09">
          <w:rPr>
            <w:rFonts w:ascii="Arial" w:hAnsi="Arial" w:cs="Arial"/>
            <w:spacing w:val="-5"/>
          </w:rPr>
          <w:delText xml:space="preserve"> </w:delText>
        </w:r>
        <w:r w:rsidRPr="00267FF0" w:rsidDel="005D2A09">
          <w:rPr>
            <w:rFonts w:ascii="Arial" w:hAnsi="Arial" w:cs="Arial"/>
          </w:rPr>
          <w:delText>SULEV</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0.327</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6"/>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2"/>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spacing w:val="-2"/>
          </w:rPr>
          <w:delText>0.057]</w:delText>
        </w:r>
        <w:r w:rsidRPr="00267FF0" w:rsidDel="005D2A09">
          <w:rPr>
            <w:rFonts w:ascii="Arial" w:hAnsi="Arial" w:cs="Arial"/>
            <w:spacing w:val="-2"/>
          </w:rPr>
          <w:br/>
        </w:r>
        <w:r w:rsidR="008F1DFF" w:rsidRPr="00267FF0" w:rsidDel="005D2A09">
          <w:rPr>
            <w:rFonts w:ascii="Arial" w:hAnsi="Arial" w:cs="Arial"/>
          </w:rPr>
          <w:br/>
        </w:r>
        <w:r w:rsidRPr="00267FF0" w:rsidDel="005D2A09">
          <w:rPr>
            <w:rFonts w:ascii="Arial" w:hAnsi="Arial" w:cs="Arial"/>
          </w:rPr>
          <w:delText xml:space="preserve">LEV630 HEV Contribution Factor = 0.630 - [(Zero-emission VMT Allowance) x 0.060] </w:delText>
        </w:r>
      </w:del>
    </w:p>
    <w:p w14:paraId="1290686D" w14:textId="40A4C918" w:rsidR="0048243B" w:rsidRPr="00267FF0" w:rsidDel="005D2A09" w:rsidRDefault="0048243B" w:rsidP="009A18CE">
      <w:pPr>
        <w:keepLines/>
        <w:widowControl w:val="0"/>
        <w:spacing w:before="230" w:line="240" w:lineRule="auto"/>
        <w:ind w:left="1440"/>
        <w:rPr>
          <w:del w:id="2307" w:author="Joo, Hye@ARB" w:date="2026-06-04T21:41:00Z"/>
          <w:rFonts w:ascii="Arial" w:hAnsi="Arial" w:cs="Arial"/>
        </w:rPr>
      </w:pPr>
      <w:del w:id="2308" w:author="Joo, Hye@ARB" w:date="2026-06-04T21:41:00Z">
        <w:r w:rsidRPr="00267FF0" w:rsidDel="005D2A09">
          <w:rPr>
            <w:rFonts w:ascii="Arial" w:hAnsi="Arial" w:cs="Arial"/>
          </w:rPr>
          <w:delText xml:space="preserve">ULEV570 HEV Contribution Factor = 0.570 - [(Zero-emission VMT Allowance) x 0.170] </w:delText>
        </w:r>
      </w:del>
    </w:p>
    <w:p w14:paraId="4902D63E" w14:textId="0CC368F3" w:rsidR="0048243B" w:rsidRPr="00267FF0" w:rsidDel="005D2A09" w:rsidRDefault="0048243B" w:rsidP="009A18CE">
      <w:pPr>
        <w:keepLines/>
        <w:widowControl w:val="0"/>
        <w:spacing w:before="230" w:line="240" w:lineRule="auto"/>
        <w:ind w:left="1440"/>
        <w:rPr>
          <w:del w:id="2309" w:author="Joo, Hye@ARB" w:date="2026-06-04T21:41:00Z"/>
          <w:rFonts w:ascii="Arial" w:hAnsi="Arial" w:cs="Arial"/>
        </w:rPr>
      </w:pPr>
      <w:del w:id="2310" w:author="Joo, Hye@ARB" w:date="2026-06-04T21:41:00Z">
        <w:r w:rsidRPr="00267FF0" w:rsidDel="005D2A09">
          <w:rPr>
            <w:rFonts w:ascii="Arial" w:hAnsi="Arial" w:cs="Arial"/>
          </w:rPr>
          <w:delText xml:space="preserve">ULEV400 HEV Contribution Factor = 0.400 - [(Zero-emission VMT Allowance) x 0.130] </w:delText>
        </w:r>
      </w:del>
    </w:p>
    <w:p w14:paraId="0CE1EEA7" w14:textId="3F9DF3D7" w:rsidR="0048243B" w:rsidRPr="00267FF0" w:rsidDel="005D2A09" w:rsidRDefault="0048243B" w:rsidP="009A18CE">
      <w:pPr>
        <w:keepLines/>
        <w:widowControl w:val="0"/>
        <w:spacing w:before="230" w:line="240" w:lineRule="auto"/>
        <w:ind w:left="1440"/>
        <w:rPr>
          <w:del w:id="2311" w:author="Joo, Hye@ARB" w:date="2026-06-04T21:41:00Z"/>
          <w:rFonts w:ascii="Arial" w:hAnsi="Arial" w:cs="Arial"/>
        </w:rPr>
      </w:pPr>
      <w:del w:id="2312" w:author="Joo, Hye@ARB" w:date="2026-06-04T21:41:00Z">
        <w:r w:rsidRPr="00267FF0" w:rsidDel="005D2A09">
          <w:rPr>
            <w:rFonts w:ascii="Arial" w:hAnsi="Arial" w:cs="Arial"/>
          </w:rPr>
          <w:delText xml:space="preserve">ULEV270 HEV Contribution Factor = 0.270 - [(Zero-emission VMT Allowance) x 0.040] </w:delText>
        </w:r>
      </w:del>
    </w:p>
    <w:p w14:paraId="528D463F" w14:textId="4AEBA10C" w:rsidR="0048243B" w:rsidRPr="00267FF0" w:rsidDel="005D2A09" w:rsidRDefault="0048243B" w:rsidP="009A18CE">
      <w:pPr>
        <w:keepLines/>
        <w:widowControl w:val="0"/>
        <w:spacing w:before="230" w:line="240" w:lineRule="auto"/>
        <w:ind w:left="1440"/>
        <w:rPr>
          <w:del w:id="2313" w:author="Joo, Hye@ARB" w:date="2026-06-04T21:41:00Z"/>
          <w:rFonts w:ascii="Arial" w:hAnsi="Arial" w:cs="Arial"/>
        </w:rPr>
      </w:pPr>
      <w:del w:id="2314" w:author="Joo, Hye@ARB" w:date="2026-06-04T21:41:00Z">
        <w:r w:rsidRPr="00267FF0" w:rsidDel="005D2A09">
          <w:rPr>
            <w:rFonts w:ascii="Arial" w:hAnsi="Arial" w:cs="Arial"/>
          </w:rPr>
          <w:delText>SULEV230</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2"/>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0.230</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3"/>
          </w:rPr>
          <w:delText xml:space="preserve"> </w:delText>
        </w:r>
        <w:r w:rsidRPr="00267FF0" w:rsidDel="005D2A09">
          <w:rPr>
            <w:rFonts w:ascii="Arial" w:hAnsi="Arial" w:cs="Arial"/>
          </w:rPr>
          <w:delText>VMT</w:delText>
        </w:r>
        <w:r w:rsidRPr="00267FF0" w:rsidDel="005D2A09">
          <w:rPr>
            <w:rFonts w:ascii="Arial" w:hAnsi="Arial" w:cs="Arial"/>
            <w:spacing w:val="-4"/>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rPr>
          <w:delText xml:space="preserve">0.030] </w:delText>
        </w:r>
      </w:del>
    </w:p>
    <w:p w14:paraId="10CCC6F7" w14:textId="466E40BA" w:rsidR="0048243B" w:rsidRPr="00267FF0" w:rsidDel="005D2A09" w:rsidRDefault="0048243B" w:rsidP="009A18CE">
      <w:pPr>
        <w:keepLines/>
        <w:widowControl w:val="0"/>
        <w:spacing w:before="230" w:line="240" w:lineRule="auto"/>
        <w:ind w:left="1440"/>
        <w:rPr>
          <w:del w:id="2315" w:author="Joo, Hye@ARB" w:date="2026-06-04T21:41:00Z"/>
          <w:rFonts w:ascii="Arial" w:hAnsi="Arial" w:cs="Arial"/>
        </w:rPr>
      </w:pPr>
      <w:del w:id="2316" w:author="Joo, Hye@ARB" w:date="2026-06-04T21:41:00Z">
        <w:r w:rsidRPr="00267FF0" w:rsidDel="005D2A09">
          <w:rPr>
            <w:rFonts w:ascii="Arial" w:hAnsi="Arial" w:cs="Arial"/>
          </w:rPr>
          <w:delText>SULEV200</w:delText>
        </w:r>
        <w:r w:rsidRPr="00267FF0" w:rsidDel="005D2A09">
          <w:rPr>
            <w:rFonts w:ascii="Arial" w:hAnsi="Arial" w:cs="Arial"/>
            <w:spacing w:val="-7"/>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5"/>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0.200</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6"/>
          </w:rPr>
          <w:delText xml:space="preserve"> </w:delText>
        </w:r>
        <w:r w:rsidRPr="00267FF0" w:rsidDel="005D2A09">
          <w:rPr>
            <w:rFonts w:ascii="Arial" w:hAnsi="Arial" w:cs="Arial"/>
          </w:rPr>
          <w:delText>[(Zero-emission</w:delText>
        </w:r>
        <w:r w:rsidRPr="00267FF0" w:rsidDel="005D2A09">
          <w:rPr>
            <w:rFonts w:ascii="Arial" w:hAnsi="Arial" w:cs="Arial"/>
            <w:spacing w:val="-4"/>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4"/>
          </w:rPr>
          <w:delText xml:space="preserve"> </w:delText>
        </w:r>
        <w:r w:rsidRPr="00267FF0" w:rsidDel="005D2A09">
          <w:rPr>
            <w:rFonts w:ascii="Arial" w:hAnsi="Arial" w:cs="Arial"/>
            <w:spacing w:val="-2"/>
          </w:rPr>
          <w:delText>0.030]</w:delText>
        </w:r>
      </w:del>
    </w:p>
    <w:p w14:paraId="1AF9B0AC" w14:textId="6C4C4174" w:rsidR="0048243B" w:rsidRPr="00267FF0" w:rsidDel="005D2A09" w:rsidRDefault="0048243B" w:rsidP="009A18CE">
      <w:pPr>
        <w:pStyle w:val="Heading5"/>
        <w:keepNext w:val="0"/>
        <w:widowControl w:val="0"/>
        <w:spacing w:line="240" w:lineRule="auto"/>
        <w:rPr>
          <w:del w:id="2317" w:author="Joo, Hye@ARB" w:date="2026-06-04T21:41:00Z"/>
          <w:rFonts w:ascii="Arial" w:hAnsi="Arial" w:cs="Arial"/>
        </w:rPr>
      </w:pPr>
      <w:del w:id="2318" w:author="Joo, Hye@ARB" w:date="2026-06-04T21:41:00Z">
        <w:r w:rsidRPr="00195B91" w:rsidDel="005D2A09">
          <w:rPr>
            <w:rFonts w:ascii="Arial" w:hAnsi="Arial" w:cs="Arial"/>
          </w:rPr>
          <w:lastRenderedPageBreak/>
          <w:delText xml:space="preserve">Alternate Phase-In Schedules for LEV III MDVs </w:delText>
        </w:r>
        <w:r w:rsidRPr="00267FF0" w:rsidDel="005D2A09">
          <w:rPr>
            <w:rFonts w:ascii="Arial" w:hAnsi="Arial" w:cs="Arial"/>
          </w:rPr>
          <w:delText>for Manufacturers with a Limited Number of Test Groups.</w:delText>
        </w:r>
        <w:r w:rsidRPr="00267FF0" w:rsidDel="005D2A09">
          <w:rPr>
            <w:rFonts w:ascii="Arial" w:hAnsi="Arial" w:cs="Arial"/>
            <w:spacing w:val="40"/>
          </w:rPr>
          <w:delText xml:space="preserve"> </w:delText>
        </w:r>
        <w:r w:rsidRPr="00267FF0" w:rsidDel="005D2A09">
          <w:rPr>
            <w:rFonts w:ascii="Arial" w:hAnsi="Arial" w:cs="Arial"/>
          </w:rPr>
          <w:delText>For the 2016 and subsequent model years, a manufacturer that produces and delivers for sale in California four or fewer medium-duty</w:delText>
        </w:r>
        <w:r w:rsidRPr="00267FF0" w:rsidDel="005D2A09">
          <w:rPr>
            <w:rFonts w:ascii="Arial" w:hAnsi="Arial" w:cs="Arial"/>
            <w:spacing w:val="-4"/>
          </w:rPr>
          <w:delText xml:space="preserve"> </w:delText>
        </w:r>
        <w:r w:rsidRPr="00267FF0" w:rsidDel="005D2A09">
          <w:rPr>
            <w:rFonts w:ascii="Arial" w:hAnsi="Arial" w:cs="Arial"/>
          </w:rPr>
          <w:delText>test</w:delText>
        </w:r>
        <w:r w:rsidRPr="00267FF0" w:rsidDel="005D2A09">
          <w:rPr>
            <w:rFonts w:ascii="Arial" w:hAnsi="Arial" w:cs="Arial"/>
            <w:spacing w:val="-4"/>
          </w:rPr>
          <w:delText xml:space="preserve"> </w:delText>
        </w:r>
        <w:r w:rsidRPr="00267FF0" w:rsidDel="005D2A09">
          <w:rPr>
            <w:rFonts w:ascii="Arial" w:hAnsi="Arial" w:cs="Arial"/>
          </w:rPr>
          <w:delText>groups</w:delText>
        </w:r>
        <w:r w:rsidRPr="00267FF0" w:rsidDel="005D2A09">
          <w:rPr>
            <w:rFonts w:ascii="Arial" w:hAnsi="Arial" w:cs="Arial"/>
            <w:spacing w:val="-4"/>
          </w:rPr>
          <w:delText xml:space="preserve"> </w:delText>
        </w:r>
        <w:r w:rsidRPr="00267FF0" w:rsidDel="005D2A09">
          <w:rPr>
            <w:rFonts w:ascii="Arial" w:hAnsi="Arial" w:cs="Arial"/>
          </w:rPr>
          <w:delText>may</w:delText>
        </w:r>
        <w:r w:rsidRPr="00267FF0" w:rsidDel="005D2A09">
          <w:rPr>
            <w:rFonts w:ascii="Arial" w:hAnsi="Arial" w:cs="Arial"/>
            <w:spacing w:val="-4"/>
          </w:rPr>
          <w:delText xml:space="preserve"> </w:delText>
        </w:r>
        <w:r w:rsidRPr="00267FF0" w:rsidDel="005D2A09">
          <w:rPr>
            <w:rFonts w:ascii="Arial" w:hAnsi="Arial" w:cs="Arial"/>
          </w:rPr>
          <w:delText>comply</w:delText>
        </w:r>
        <w:r w:rsidRPr="00267FF0" w:rsidDel="005D2A09">
          <w:rPr>
            <w:rFonts w:ascii="Arial" w:hAnsi="Arial" w:cs="Arial"/>
            <w:spacing w:val="-4"/>
          </w:rPr>
          <w:delText xml:space="preserve"> </w:delText>
        </w:r>
        <w:r w:rsidRPr="00267FF0" w:rsidDel="005D2A09">
          <w:rPr>
            <w:rFonts w:ascii="Arial" w:hAnsi="Arial" w:cs="Arial"/>
          </w:rPr>
          <w:delText>with</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5"/>
          </w:rPr>
          <w:delText xml:space="preserve"> </w:delText>
        </w:r>
        <w:r w:rsidRPr="00267FF0" w:rsidDel="005D2A09">
          <w:rPr>
            <w:rFonts w:ascii="Arial" w:hAnsi="Arial" w:cs="Arial"/>
          </w:rPr>
          <w:delText>following</w:delText>
        </w:r>
        <w:r w:rsidRPr="00267FF0" w:rsidDel="005D2A09">
          <w:rPr>
            <w:rFonts w:ascii="Arial" w:hAnsi="Arial" w:cs="Arial"/>
            <w:spacing w:val="-4"/>
          </w:rPr>
          <w:delText xml:space="preserve"> </w:delText>
        </w:r>
        <w:r w:rsidRPr="00267FF0" w:rsidDel="005D2A09">
          <w:rPr>
            <w:rFonts w:ascii="Arial" w:hAnsi="Arial" w:cs="Arial"/>
          </w:rPr>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2"/>
          </w:rPr>
          <w:delText xml:space="preserve"> </w:delText>
        </w:r>
        <w:r w:rsidRPr="00267FF0" w:rsidDel="005D2A09">
          <w:rPr>
            <w:rFonts w:ascii="Arial" w:hAnsi="Arial" w:cs="Arial"/>
          </w:rPr>
          <w:delText>schedule</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3"/>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 medium-duty vehicles.</w:delText>
        </w:r>
      </w:del>
    </w:p>
    <w:p w14:paraId="77FB8023" w14:textId="13896598" w:rsidR="00E201DA" w:rsidRPr="00195B91" w:rsidDel="005D2A09" w:rsidRDefault="0048243B" w:rsidP="00195B91">
      <w:pPr>
        <w:pStyle w:val="Heading6"/>
        <w:rPr>
          <w:del w:id="2319" w:author="Joo, Hye@ARB" w:date="2026-06-04T21:41:00Z"/>
          <w:rFonts w:ascii="Arial" w:hAnsi="Arial" w:cs="Arial"/>
        </w:rPr>
        <w:sectPr w:rsidR="00E201DA" w:rsidRPr="00195B91" w:rsidDel="005D2A09" w:rsidSect="0048243B">
          <w:pgSz w:w="12240" w:h="15840"/>
          <w:pgMar w:top="1360" w:right="360" w:bottom="880" w:left="720" w:header="0" w:footer="697" w:gutter="0"/>
          <w:cols w:space="720"/>
        </w:sectPr>
      </w:pPr>
      <w:del w:id="2320" w:author="Joo, Hye@ARB" w:date="2026-06-04T21:41:00Z">
        <w:r w:rsidRPr="00267FF0" w:rsidDel="005D2A09">
          <w:rPr>
            <w:rFonts w:ascii="Arial" w:hAnsi="Arial" w:cs="Arial"/>
          </w:rPr>
          <w:delText>A</w:delText>
        </w:r>
        <w:r w:rsidRPr="00267FF0" w:rsidDel="005D2A09">
          <w:rPr>
            <w:rFonts w:ascii="Arial" w:hAnsi="Arial" w:cs="Arial"/>
            <w:spacing w:val="-3"/>
          </w:rPr>
          <w:delText xml:space="preserve"> </w:delText>
        </w:r>
        <w:r w:rsidRPr="00267FF0" w:rsidDel="005D2A09">
          <w:rPr>
            <w:rFonts w:ascii="Arial" w:hAnsi="Arial" w:cs="Arial"/>
          </w:rPr>
          <w:delText>manufacturer</w:delText>
        </w:r>
        <w:r w:rsidRPr="00267FF0" w:rsidDel="005D2A09">
          <w:rPr>
            <w:rFonts w:ascii="Arial" w:hAnsi="Arial" w:cs="Arial"/>
            <w:spacing w:val="-3"/>
          </w:rPr>
          <w:delText xml:space="preserve"> </w:delText>
        </w:r>
        <w:r w:rsidRPr="00267FF0" w:rsidDel="005D2A09">
          <w:rPr>
            <w:rFonts w:ascii="Arial" w:hAnsi="Arial" w:cs="Arial"/>
          </w:rPr>
          <w:delText>that</w:delText>
        </w:r>
        <w:r w:rsidRPr="00267FF0" w:rsidDel="005D2A09">
          <w:rPr>
            <w:rFonts w:ascii="Arial" w:hAnsi="Arial" w:cs="Arial"/>
            <w:spacing w:val="-2"/>
          </w:rPr>
          <w:delText xml:space="preserve"> </w:delText>
        </w:r>
        <w:r w:rsidRPr="00267FF0" w:rsidDel="005D2A09">
          <w:rPr>
            <w:rFonts w:ascii="Arial" w:hAnsi="Arial" w:cs="Arial"/>
          </w:rPr>
          <w:delText>produces</w:delText>
        </w:r>
        <w:r w:rsidRPr="00267FF0" w:rsidDel="005D2A09">
          <w:rPr>
            <w:rFonts w:ascii="Arial" w:hAnsi="Arial" w:cs="Arial"/>
            <w:spacing w:val="-2"/>
          </w:rPr>
          <w:delText xml:space="preserve"> </w:delText>
        </w:r>
        <w:r w:rsidRPr="00267FF0" w:rsidDel="005D2A09">
          <w:rPr>
            <w:rFonts w:ascii="Arial" w:hAnsi="Arial" w:cs="Arial"/>
          </w:rPr>
          <w:delText>and</w:delText>
        </w:r>
        <w:r w:rsidRPr="00267FF0" w:rsidDel="005D2A09">
          <w:rPr>
            <w:rFonts w:ascii="Arial" w:hAnsi="Arial" w:cs="Arial"/>
            <w:spacing w:val="-2"/>
          </w:rPr>
          <w:delText xml:space="preserve"> </w:delText>
        </w:r>
        <w:r w:rsidRPr="00267FF0" w:rsidDel="005D2A09">
          <w:rPr>
            <w:rFonts w:ascii="Arial" w:hAnsi="Arial" w:cs="Arial"/>
          </w:rPr>
          <w:delText>delivers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3"/>
          </w:rPr>
          <w:delText xml:space="preserve"> </w:delText>
        </w:r>
        <w:r w:rsidRPr="00267FF0" w:rsidDel="005D2A09">
          <w:rPr>
            <w:rFonts w:ascii="Arial" w:hAnsi="Arial" w:cs="Arial"/>
          </w:rPr>
          <w:delText>sale</w:delText>
        </w:r>
        <w:r w:rsidRPr="00267FF0" w:rsidDel="005D2A09">
          <w:rPr>
            <w:rFonts w:ascii="Arial" w:hAnsi="Arial" w:cs="Arial"/>
            <w:spacing w:val="-1"/>
          </w:rPr>
          <w:delText xml:space="preserve"> </w:delText>
        </w:r>
        <w:r w:rsidRPr="00267FF0" w:rsidDel="005D2A09">
          <w:rPr>
            <w:rFonts w:ascii="Arial" w:hAnsi="Arial" w:cs="Arial"/>
          </w:rPr>
          <w:delText>in</w:delText>
        </w:r>
        <w:r w:rsidRPr="00267FF0" w:rsidDel="005D2A09">
          <w:rPr>
            <w:rFonts w:ascii="Arial" w:hAnsi="Arial" w:cs="Arial"/>
            <w:spacing w:val="-2"/>
          </w:rPr>
          <w:delText xml:space="preserve"> </w:delText>
        </w:r>
        <w:r w:rsidRPr="00267FF0" w:rsidDel="005D2A09">
          <w:rPr>
            <w:rFonts w:ascii="Arial" w:hAnsi="Arial" w:cs="Arial"/>
          </w:rPr>
          <w:delText>California</w:delText>
        </w:r>
        <w:r w:rsidRPr="00267FF0" w:rsidDel="005D2A09">
          <w:rPr>
            <w:rFonts w:ascii="Arial" w:hAnsi="Arial" w:cs="Arial"/>
            <w:spacing w:val="-3"/>
          </w:rPr>
          <w:delText xml:space="preserve"> </w:delText>
        </w:r>
        <w:r w:rsidRPr="00267FF0" w:rsidDel="005D2A09">
          <w:rPr>
            <w:rFonts w:ascii="Arial" w:hAnsi="Arial" w:cs="Arial"/>
          </w:rPr>
          <w:delText>four</w:delText>
        </w:r>
        <w:r w:rsidRPr="00267FF0" w:rsidDel="005D2A09">
          <w:rPr>
            <w:rFonts w:ascii="Arial" w:hAnsi="Arial" w:cs="Arial"/>
            <w:spacing w:val="-3"/>
          </w:rPr>
          <w:delText xml:space="preserve"> </w:delText>
        </w:r>
        <w:r w:rsidRPr="00195B91" w:rsidDel="005D2A09">
          <w:rPr>
            <w:rFonts w:ascii="Arial" w:hAnsi="Arial" w:cs="Arial"/>
          </w:rPr>
          <w:delText>medium-duty</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4"/>
          </w:rPr>
          <w:delText xml:space="preserve"> </w:delText>
        </w:r>
        <w:r w:rsidRPr="00195B91" w:rsidDel="005D2A09">
          <w:rPr>
            <w:rFonts w:ascii="Arial" w:hAnsi="Arial" w:cs="Arial"/>
          </w:rPr>
          <w:delText>groups</w:delText>
        </w:r>
        <w:r w:rsidRPr="00195B91" w:rsidDel="005D2A09">
          <w:rPr>
            <w:rFonts w:ascii="Arial" w:hAnsi="Arial" w:cs="Arial"/>
            <w:spacing w:val="-4"/>
          </w:rPr>
          <w:delText xml:space="preserve"> </w:delText>
        </w:r>
        <w:r w:rsidRPr="00195B91" w:rsidDel="005D2A09">
          <w:rPr>
            <w:rFonts w:ascii="Arial" w:hAnsi="Arial" w:cs="Arial"/>
          </w:rPr>
          <w:delText>may</w:delText>
        </w:r>
        <w:r w:rsidRPr="00195B91" w:rsidDel="005D2A09">
          <w:rPr>
            <w:rFonts w:ascii="Arial" w:hAnsi="Arial" w:cs="Arial"/>
            <w:spacing w:val="-2"/>
          </w:rPr>
          <w:delText xml:space="preserve"> </w:delText>
        </w:r>
        <w:r w:rsidRPr="00195B91" w:rsidDel="005D2A09">
          <w:rPr>
            <w:rFonts w:ascii="Arial" w:hAnsi="Arial" w:cs="Arial"/>
          </w:rPr>
          <w:delText>comply</w:delText>
        </w:r>
        <w:r w:rsidRPr="00195B91" w:rsidDel="005D2A09">
          <w:rPr>
            <w:rFonts w:ascii="Arial" w:hAnsi="Arial" w:cs="Arial"/>
            <w:spacing w:val="-4"/>
          </w:rPr>
          <w:delText xml:space="preserve"> </w:delText>
        </w:r>
        <w:r w:rsidRPr="00195B91" w:rsidDel="005D2A09">
          <w:rPr>
            <w:rFonts w:ascii="Arial" w:hAnsi="Arial" w:cs="Arial"/>
          </w:rPr>
          <w:delText>with</w:delText>
        </w:r>
        <w:r w:rsidRPr="00195B91"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following</w:delText>
        </w:r>
        <w:r w:rsidRPr="00267FF0" w:rsidDel="005D2A09">
          <w:rPr>
            <w:rFonts w:ascii="Arial" w:hAnsi="Arial" w:cs="Arial"/>
            <w:spacing w:val="-4"/>
          </w:rPr>
          <w:delText xml:space="preserve"> </w:delText>
        </w:r>
        <w:r w:rsidRPr="00267FF0" w:rsidDel="005D2A09">
          <w:rPr>
            <w:rFonts w:ascii="Arial" w:hAnsi="Arial" w:cs="Arial"/>
          </w:rPr>
          <w:delText>alternate</w:delText>
        </w:r>
        <w:r w:rsidRPr="00267FF0" w:rsidDel="005D2A09">
          <w:rPr>
            <w:rFonts w:ascii="Arial" w:hAnsi="Arial" w:cs="Arial"/>
            <w:spacing w:val="-4"/>
          </w:rPr>
          <w:delText xml:space="preserve"> </w:delText>
        </w:r>
        <w:r w:rsidRPr="00267FF0" w:rsidDel="005D2A09">
          <w:rPr>
            <w:rFonts w:ascii="Arial" w:hAnsi="Arial" w:cs="Arial"/>
          </w:rPr>
          <w:delText xml:space="preserve">phase-in schedule for LEV III medium-duty </w:delText>
        </w:r>
        <w:r w:rsidRPr="00195B91" w:rsidDel="005D2A09">
          <w:rPr>
            <w:rFonts w:ascii="Arial" w:hAnsi="Arial" w:cs="Arial"/>
          </w:rPr>
          <w:delText>vehicles.</w:delText>
        </w:r>
      </w:del>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471"/>
        <w:gridCol w:w="1562"/>
        <w:gridCol w:w="1228"/>
      </w:tblGrid>
      <w:tr w:rsidR="001A0396" w:rsidRPr="00D96462" w:rsidDel="005D2A09" w14:paraId="032F3FA4" w14:textId="0993E6ED" w:rsidTr="00195B91">
        <w:trPr>
          <w:trHeight w:val="942"/>
          <w:del w:id="2321" w:author="Joo, Hye@ARB" w:date="2026-06-04T21:41:00Z"/>
        </w:trPr>
        <w:tc>
          <w:tcPr>
            <w:tcW w:w="1379" w:type="dxa"/>
            <w:vMerge w:val="restart"/>
            <w:tcBorders>
              <w:bottom w:val="single" w:sz="6" w:space="0" w:color="000000"/>
              <w:right w:val="single" w:sz="6" w:space="0" w:color="000000"/>
            </w:tcBorders>
          </w:tcPr>
          <w:p w14:paraId="066FADC3" w14:textId="190B26E7" w:rsidR="001A0396" w:rsidRPr="00195B91" w:rsidDel="005D2A09" w:rsidRDefault="001A0396" w:rsidP="009A18CE">
            <w:pPr>
              <w:pStyle w:val="TableParagraph"/>
              <w:keepLines/>
              <w:rPr>
                <w:del w:id="2322" w:author="Joo, Hye@ARB" w:date="2026-06-04T21:41:00Z"/>
                <w:rFonts w:ascii="Arial" w:hAnsi="Arial" w:cs="Arial"/>
                <w:sz w:val="24"/>
              </w:rPr>
            </w:pPr>
          </w:p>
          <w:p w14:paraId="0569CCD0" w14:textId="5BE0259D" w:rsidR="001A0396" w:rsidRPr="00195B91" w:rsidDel="005D2A09" w:rsidRDefault="001A0396" w:rsidP="009A18CE">
            <w:pPr>
              <w:pStyle w:val="TableParagraph"/>
              <w:keepLines/>
              <w:rPr>
                <w:del w:id="2323" w:author="Joo, Hye@ARB" w:date="2026-06-04T21:41:00Z"/>
                <w:rFonts w:ascii="Arial" w:hAnsi="Arial" w:cs="Arial"/>
                <w:sz w:val="24"/>
              </w:rPr>
            </w:pPr>
          </w:p>
          <w:p w14:paraId="46E2F92A" w14:textId="410FCCA1" w:rsidR="001A0396" w:rsidRPr="00195B91" w:rsidDel="005D2A09" w:rsidRDefault="001A0396" w:rsidP="009A18CE">
            <w:pPr>
              <w:pStyle w:val="TableParagraph"/>
              <w:keepLines/>
              <w:spacing w:before="202"/>
              <w:rPr>
                <w:del w:id="2324" w:author="Joo, Hye@ARB" w:date="2026-06-04T21:41:00Z"/>
                <w:rFonts w:ascii="Arial" w:hAnsi="Arial" w:cs="Arial"/>
                <w:sz w:val="24"/>
              </w:rPr>
            </w:pPr>
          </w:p>
          <w:p w14:paraId="0C7DA38B" w14:textId="77B4E2BD" w:rsidR="001A0396" w:rsidRPr="00195B91" w:rsidDel="005D2A09" w:rsidRDefault="001A0396" w:rsidP="009A18CE">
            <w:pPr>
              <w:pStyle w:val="TableParagraph"/>
              <w:keepLines/>
              <w:ind w:left="176"/>
              <w:rPr>
                <w:del w:id="2325" w:author="Joo, Hye@ARB" w:date="2026-06-04T21:41:00Z"/>
                <w:rFonts w:ascii="Arial" w:hAnsi="Arial" w:cs="Arial"/>
                <w:i/>
                <w:sz w:val="24"/>
              </w:rPr>
            </w:pPr>
            <w:del w:id="2326"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4AF7B275" w14:textId="716B75ED" w:rsidR="001A0396" w:rsidRPr="00195B91" w:rsidDel="005D2A09" w:rsidRDefault="001A0396" w:rsidP="009A18CE">
            <w:pPr>
              <w:pStyle w:val="TableParagraph"/>
              <w:keepLines/>
              <w:spacing w:before="55"/>
              <w:rPr>
                <w:del w:id="2327" w:author="Joo, Hye@ARB" w:date="2026-06-04T21:41:00Z"/>
                <w:rFonts w:ascii="Arial" w:hAnsi="Arial" w:cs="Arial"/>
                <w:sz w:val="24"/>
              </w:rPr>
            </w:pPr>
          </w:p>
          <w:p w14:paraId="1B861DBB" w14:textId="2897051E" w:rsidR="001A0396" w:rsidRPr="00195B91" w:rsidDel="005D2A09" w:rsidRDefault="001A0396" w:rsidP="009A18CE">
            <w:pPr>
              <w:pStyle w:val="TableParagraph"/>
              <w:keepLines/>
              <w:spacing w:before="1"/>
              <w:ind w:left="690"/>
              <w:rPr>
                <w:del w:id="2328" w:author="Joo, Hye@ARB" w:date="2026-06-04T21:41:00Z"/>
                <w:rFonts w:ascii="Arial" w:hAnsi="Arial" w:cs="Arial"/>
                <w:i/>
                <w:sz w:val="24"/>
              </w:rPr>
            </w:pPr>
            <w:del w:id="2329"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4FE87183" w14:textId="1B00D263" w:rsidR="001A0396" w:rsidRPr="00195B91" w:rsidDel="005D2A09" w:rsidRDefault="00BD1488" w:rsidP="00195B91">
            <w:pPr>
              <w:pStyle w:val="Default"/>
              <w:jc w:val="both"/>
              <w:rPr>
                <w:del w:id="2330" w:author="Joo, Hye@ARB" w:date="2026-06-04T21:41:00Z"/>
                <w:rFonts w:ascii="Arial" w:hAnsi="Arial" w:cs="Arial"/>
                <w:i/>
                <w:szCs w:val="24"/>
              </w:rPr>
            </w:pPr>
            <w:del w:id="2331" w:author="Joo, Hye@ARB" w:date="2026-06-04T21:41:00Z">
              <w:r w:rsidRPr="00195B91" w:rsidDel="005D2A09">
                <w:rPr>
                  <w:rFonts w:ascii="Arial" w:hAnsi="Arial" w:cs="Arial"/>
                  <w:i/>
                  <w:iCs/>
                  <w:szCs w:val="24"/>
                </w:rPr>
                <w:delText>Vehicles Certified to §1956.8(c) or (h) (%)</w:delText>
              </w:r>
            </w:del>
          </w:p>
        </w:tc>
      </w:tr>
      <w:tr w:rsidR="009C61F2" w:rsidRPr="0000123E" w:rsidDel="005D2A09" w14:paraId="53268B4B" w14:textId="0AC5C44D" w:rsidTr="0000123E">
        <w:trPr>
          <w:trHeight w:val="1379"/>
          <w:del w:id="2332" w:author="Joo, Hye@ARB" w:date="2026-06-04T21:41:00Z"/>
        </w:trPr>
        <w:tc>
          <w:tcPr>
            <w:tcW w:w="1379" w:type="dxa"/>
            <w:vMerge/>
            <w:tcBorders>
              <w:top w:val="nil"/>
              <w:bottom w:val="single" w:sz="6" w:space="0" w:color="000000"/>
              <w:right w:val="single" w:sz="6" w:space="0" w:color="000000"/>
            </w:tcBorders>
          </w:tcPr>
          <w:p w14:paraId="46A92C9A" w14:textId="0A0EC61A" w:rsidR="001A0396" w:rsidRPr="00195B91" w:rsidDel="005D2A09" w:rsidRDefault="001A0396" w:rsidP="009A18CE">
            <w:pPr>
              <w:keepLines/>
              <w:widowControl w:val="0"/>
              <w:spacing w:line="240" w:lineRule="auto"/>
              <w:rPr>
                <w:del w:id="2333"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6320E85C" w14:textId="74010C53" w:rsidR="001A0396" w:rsidRPr="00195B91" w:rsidDel="005D2A09" w:rsidRDefault="001A0396" w:rsidP="009A18CE">
            <w:pPr>
              <w:pStyle w:val="TableParagraph"/>
              <w:keepLines/>
              <w:ind w:left="176" w:right="160" w:hanging="1"/>
              <w:jc w:val="center"/>
              <w:rPr>
                <w:del w:id="2334" w:author="Joo, Hye@ARB" w:date="2026-06-04T21:41:00Z"/>
                <w:rFonts w:ascii="Arial" w:hAnsi="Arial" w:cs="Arial"/>
                <w:sz w:val="24"/>
              </w:rPr>
            </w:pPr>
            <w:del w:id="2335"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007F0F28" w14:textId="31199531" w:rsidR="001A0396" w:rsidRPr="00195B91" w:rsidDel="005D2A09" w:rsidRDefault="001A0396" w:rsidP="009A18CE">
            <w:pPr>
              <w:pStyle w:val="TableParagraph"/>
              <w:keepLines/>
              <w:ind w:left="136" w:right="123"/>
              <w:jc w:val="center"/>
              <w:rPr>
                <w:del w:id="2336" w:author="Joo, Hye@ARB" w:date="2026-06-04T21:41:00Z"/>
                <w:rFonts w:ascii="Arial" w:hAnsi="Arial" w:cs="Arial"/>
                <w:sz w:val="24"/>
              </w:rPr>
            </w:pPr>
            <w:del w:id="2337"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471" w:type="dxa"/>
            <w:tcBorders>
              <w:top w:val="single" w:sz="6" w:space="0" w:color="000000"/>
              <w:left w:val="single" w:sz="6" w:space="0" w:color="000000"/>
              <w:bottom w:val="single" w:sz="6" w:space="0" w:color="000000"/>
              <w:right w:val="single" w:sz="6" w:space="0" w:color="000000"/>
            </w:tcBorders>
          </w:tcPr>
          <w:p w14:paraId="25751D11" w14:textId="53A67153" w:rsidR="001A0396" w:rsidRPr="00195B91" w:rsidDel="005D2A09" w:rsidRDefault="001A0396" w:rsidP="009A18CE">
            <w:pPr>
              <w:pStyle w:val="TableParagraph"/>
              <w:keepLines/>
              <w:ind w:left="121" w:right="104" w:firstLine="1"/>
              <w:jc w:val="center"/>
              <w:rPr>
                <w:del w:id="2338" w:author="Joo, Hye@ARB" w:date="2026-06-04T21:41:00Z"/>
                <w:rFonts w:ascii="Arial" w:hAnsi="Arial" w:cs="Arial"/>
                <w:sz w:val="24"/>
              </w:rPr>
            </w:pPr>
            <w:del w:id="2339"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562" w:type="dxa"/>
            <w:tcBorders>
              <w:top w:val="single" w:sz="6" w:space="0" w:color="000000"/>
              <w:left w:val="single" w:sz="6" w:space="0" w:color="000000"/>
              <w:bottom w:val="single" w:sz="6" w:space="0" w:color="000000"/>
              <w:right w:val="single" w:sz="4" w:space="0" w:color="000000"/>
            </w:tcBorders>
          </w:tcPr>
          <w:p w14:paraId="18E8DD1C" w14:textId="3DD7EAB5" w:rsidR="001A0396" w:rsidRPr="00195B91" w:rsidDel="005D2A09" w:rsidRDefault="001A0396" w:rsidP="009A18CE">
            <w:pPr>
              <w:pStyle w:val="TableParagraph"/>
              <w:keepLines/>
              <w:ind w:left="198" w:right="167" w:hanging="3"/>
              <w:jc w:val="center"/>
              <w:rPr>
                <w:del w:id="2340" w:author="Joo, Hye@ARB" w:date="2026-06-04T21:41:00Z"/>
                <w:rFonts w:ascii="Arial" w:hAnsi="Arial" w:cs="Arial"/>
                <w:sz w:val="24"/>
              </w:rPr>
            </w:pPr>
            <w:del w:id="2341"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38774889" w14:textId="26428E1E" w:rsidR="001A0396" w:rsidRPr="00195B91" w:rsidDel="005D2A09" w:rsidRDefault="001A0396" w:rsidP="009A18CE">
            <w:pPr>
              <w:pStyle w:val="TableParagraph"/>
              <w:keepLines/>
              <w:ind w:left="198" w:right="167" w:hanging="2"/>
              <w:jc w:val="center"/>
              <w:rPr>
                <w:del w:id="2342" w:author="Joo, Hye@ARB" w:date="2026-06-04T21:41:00Z"/>
                <w:rFonts w:ascii="Arial" w:hAnsi="Arial" w:cs="Arial"/>
                <w:sz w:val="24"/>
              </w:rPr>
            </w:pPr>
            <w:del w:id="2343"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0DF77137" w14:textId="6252D3C3" w:rsidR="001A0396" w:rsidRPr="00195B91" w:rsidDel="005D2A09" w:rsidRDefault="001A0396" w:rsidP="009A18CE">
            <w:pPr>
              <w:pStyle w:val="TableParagraph"/>
              <w:keepLines/>
              <w:ind w:left="198" w:right="167" w:hanging="3"/>
              <w:jc w:val="center"/>
              <w:rPr>
                <w:del w:id="2344" w:author="Joo, Hye@ARB" w:date="2026-06-04T21:41:00Z"/>
                <w:rFonts w:ascii="Arial" w:hAnsi="Arial" w:cs="Arial"/>
                <w:sz w:val="24"/>
              </w:rPr>
            </w:pPr>
          </w:p>
          <w:p w14:paraId="7C5EDA2A" w14:textId="1E92C8E4" w:rsidR="00BD1488" w:rsidRPr="00195B91" w:rsidDel="005D2A09" w:rsidRDefault="00BD1488" w:rsidP="009A18CE">
            <w:pPr>
              <w:pStyle w:val="TableParagraph"/>
              <w:keepLines/>
              <w:ind w:left="198" w:right="167" w:hanging="3"/>
              <w:jc w:val="center"/>
              <w:rPr>
                <w:del w:id="2345" w:author="Joo, Hye@ARB" w:date="2026-06-04T21:41:00Z"/>
                <w:rFonts w:ascii="Arial" w:hAnsi="Arial" w:cs="Arial"/>
                <w:sz w:val="24"/>
              </w:rPr>
            </w:pPr>
          </w:p>
          <w:p w14:paraId="161A5400" w14:textId="00319FA2" w:rsidR="00BD1488" w:rsidRPr="00195B91" w:rsidDel="005D2A09" w:rsidRDefault="00BD1488" w:rsidP="009A18CE">
            <w:pPr>
              <w:pStyle w:val="TableParagraph"/>
              <w:keepLines/>
              <w:ind w:left="198" w:right="167" w:hanging="3"/>
              <w:jc w:val="center"/>
              <w:rPr>
                <w:del w:id="2346" w:author="Joo, Hye@ARB" w:date="2026-06-04T21:41:00Z"/>
                <w:rFonts w:ascii="Arial" w:hAnsi="Arial" w:cs="Arial"/>
                <w:sz w:val="24"/>
              </w:rPr>
            </w:pPr>
            <w:del w:id="2347" w:author="Joo, Hye@ARB" w:date="2026-06-04T21:41:00Z">
              <w:r w:rsidRPr="00195B91" w:rsidDel="005D2A09">
                <w:rPr>
                  <w:rFonts w:ascii="Arial" w:hAnsi="Arial" w:cs="Arial"/>
                  <w:sz w:val="24"/>
                </w:rPr>
                <w:delText>ULEV</w:delText>
              </w:r>
            </w:del>
          </w:p>
        </w:tc>
      </w:tr>
      <w:tr w:rsidR="001A0396" w:rsidRPr="001238F2" w:rsidDel="005D2A09" w14:paraId="1590FAA8" w14:textId="09503FBA" w:rsidTr="00195B91">
        <w:trPr>
          <w:trHeight w:val="437"/>
          <w:del w:id="2348" w:author="Joo, Hye@ARB" w:date="2026-06-04T21:41:00Z"/>
        </w:trPr>
        <w:tc>
          <w:tcPr>
            <w:tcW w:w="1379" w:type="dxa"/>
            <w:tcBorders>
              <w:top w:val="single" w:sz="6" w:space="0" w:color="000000"/>
              <w:bottom w:val="single" w:sz="6" w:space="0" w:color="000000"/>
              <w:right w:val="single" w:sz="6" w:space="0" w:color="000000"/>
            </w:tcBorders>
          </w:tcPr>
          <w:p w14:paraId="08BAA466" w14:textId="39103C42" w:rsidR="001A0396" w:rsidRPr="00195B91" w:rsidDel="005D2A09" w:rsidRDefault="001A0396" w:rsidP="009A18CE">
            <w:pPr>
              <w:pStyle w:val="TableParagraph"/>
              <w:keepLines/>
              <w:ind w:left="104"/>
              <w:rPr>
                <w:del w:id="2349" w:author="Joo, Hye@ARB" w:date="2026-06-04T21:41:00Z"/>
                <w:rFonts w:ascii="Arial" w:hAnsi="Arial" w:cs="Arial"/>
                <w:sz w:val="24"/>
              </w:rPr>
            </w:pPr>
            <w:del w:id="2350" w:author="Joo, Hye@ARB" w:date="2026-06-04T21:41:00Z">
              <w:r w:rsidRPr="00195B91" w:rsidDel="005D2A09">
                <w:rPr>
                  <w:rFonts w:ascii="Arial" w:hAnsi="Arial" w:cs="Arial"/>
                  <w:spacing w:val="-2"/>
                  <w:sz w:val="24"/>
                </w:rPr>
                <w:delText>2016-</w:delText>
              </w:r>
              <w:r w:rsidRPr="00195B91" w:rsidDel="005D2A09">
                <w:rPr>
                  <w:rFonts w:ascii="Arial" w:hAnsi="Arial" w:cs="Arial"/>
                  <w:spacing w:val="-4"/>
                  <w:sz w:val="24"/>
                </w:rPr>
                <w:delText>2017</w:delText>
              </w:r>
            </w:del>
          </w:p>
        </w:tc>
        <w:tc>
          <w:tcPr>
            <w:tcW w:w="1571" w:type="dxa"/>
            <w:tcBorders>
              <w:top w:val="single" w:sz="6" w:space="0" w:color="000000"/>
              <w:left w:val="single" w:sz="6" w:space="0" w:color="000000"/>
              <w:bottom w:val="single" w:sz="6" w:space="0" w:color="000000"/>
              <w:right w:val="single" w:sz="6" w:space="0" w:color="000000"/>
            </w:tcBorders>
          </w:tcPr>
          <w:p w14:paraId="7B41A2F6" w14:textId="5D2C6F44" w:rsidR="001A0396" w:rsidRPr="00195B91" w:rsidDel="005D2A09" w:rsidRDefault="001A0396" w:rsidP="009A18CE">
            <w:pPr>
              <w:pStyle w:val="TableParagraph"/>
              <w:keepLines/>
              <w:ind w:left="48" w:right="35"/>
              <w:jc w:val="center"/>
              <w:rPr>
                <w:del w:id="2351" w:author="Joo, Hye@ARB" w:date="2026-06-04T21:41:00Z"/>
                <w:rFonts w:ascii="Arial" w:hAnsi="Arial" w:cs="Arial"/>
                <w:sz w:val="24"/>
              </w:rPr>
            </w:pPr>
            <w:del w:id="2352" w:author="Joo, Hye@ARB" w:date="2026-06-04T21:41:00Z">
              <w:r w:rsidRPr="00195B91" w:rsidDel="005D2A09">
                <w:rPr>
                  <w:rFonts w:ascii="Arial" w:hAnsi="Arial" w:cs="Arial"/>
                  <w:spacing w:val="-10"/>
                  <w:sz w:val="24"/>
                </w:rPr>
                <w:delText>1</w:delText>
              </w:r>
            </w:del>
          </w:p>
        </w:tc>
        <w:tc>
          <w:tcPr>
            <w:tcW w:w="1728" w:type="dxa"/>
            <w:tcBorders>
              <w:top w:val="single" w:sz="6" w:space="0" w:color="000000"/>
              <w:left w:val="single" w:sz="6" w:space="0" w:color="000000"/>
              <w:bottom w:val="single" w:sz="6" w:space="0" w:color="000000"/>
              <w:right w:val="single" w:sz="6" w:space="0" w:color="000000"/>
            </w:tcBorders>
          </w:tcPr>
          <w:p w14:paraId="2015A344" w14:textId="2570880F" w:rsidR="001A0396" w:rsidRPr="00195B91" w:rsidDel="005D2A09" w:rsidRDefault="001A0396" w:rsidP="009A18CE">
            <w:pPr>
              <w:pStyle w:val="TableParagraph"/>
              <w:keepLines/>
              <w:ind w:left="13"/>
              <w:jc w:val="center"/>
              <w:rPr>
                <w:del w:id="2353" w:author="Joo, Hye@ARB" w:date="2026-06-04T21:41:00Z"/>
                <w:rFonts w:ascii="Arial" w:hAnsi="Arial" w:cs="Arial"/>
                <w:sz w:val="24"/>
              </w:rPr>
            </w:pPr>
            <w:del w:id="2354" w:author="Joo, Hye@ARB" w:date="2026-06-04T21:41:00Z">
              <w:r w:rsidRPr="00195B91" w:rsidDel="005D2A09">
                <w:rPr>
                  <w:rFonts w:ascii="Arial" w:hAnsi="Arial" w:cs="Arial"/>
                  <w:spacing w:val="-10"/>
                  <w:sz w:val="24"/>
                </w:rPr>
                <w:delText>2</w:delText>
              </w:r>
            </w:del>
          </w:p>
        </w:tc>
        <w:tc>
          <w:tcPr>
            <w:tcW w:w="1471" w:type="dxa"/>
            <w:tcBorders>
              <w:top w:val="single" w:sz="6" w:space="0" w:color="000000"/>
              <w:left w:val="single" w:sz="6" w:space="0" w:color="000000"/>
              <w:bottom w:val="single" w:sz="6" w:space="0" w:color="000000"/>
              <w:right w:val="single" w:sz="6" w:space="0" w:color="000000"/>
            </w:tcBorders>
          </w:tcPr>
          <w:p w14:paraId="792530C1" w14:textId="19C2E278" w:rsidR="001A0396" w:rsidRPr="00195B91" w:rsidDel="005D2A09" w:rsidRDefault="001A0396" w:rsidP="009A18CE">
            <w:pPr>
              <w:pStyle w:val="TableParagraph"/>
              <w:keepLines/>
              <w:ind w:left="127" w:right="113"/>
              <w:jc w:val="center"/>
              <w:rPr>
                <w:del w:id="2355" w:author="Joo, Hye@ARB" w:date="2026-06-04T21:41:00Z"/>
                <w:rFonts w:ascii="Arial" w:hAnsi="Arial" w:cs="Arial"/>
                <w:sz w:val="24"/>
              </w:rPr>
            </w:pPr>
            <w:del w:id="2356"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22CC6024" w14:textId="3F68028B" w:rsidR="001A0396" w:rsidRPr="00195B91" w:rsidDel="005D2A09" w:rsidRDefault="001A0396" w:rsidP="009A18CE">
            <w:pPr>
              <w:pStyle w:val="TableParagraph"/>
              <w:keepLines/>
              <w:ind w:left="30" w:right="1"/>
              <w:jc w:val="center"/>
              <w:rPr>
                <w:del w:id="2357" w:author="Joo, Hye@ARB" w:date="2026-06-04T21:41:00Z"/>
                <w:rFonts w:ascii="Arial" w:hAnsi="Arial" w:cs="Arial"/>
                <w:sz w:val="24"/>
              </w:rPr>
            </w:pPr>
            <w:del w:id="2358"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7FE0F118" w14:textId="058CE595" w:rsidR="001A0396" w:rsidRPr="00195B91" w:rsidDel="005D2A09" w:rsidRDefault="00BD1488" w:rsidP="009A18CE">
            <w:pPr>
              <w:pStyle w:val="TableParagraph"/>
              <w:keepLines/>
              <w:ind w:left="30" w:right="1"/>
              <w:jc w:val="center"/>
              <w:rPr>
                <w:del w:id="2359" w:author="Joo, Hye@ARB" w:date="2026-06-04T21:41:00Z"/>
                <w:rFonts w:ascii="Arial" w:hAnsi="Arial" w:cs="Arial"/>
                <w:spacing w:val="-10"/>
                <w:sz w:val="24"/>
              </w:rPr>
            </w:pPr>
            <w:del w:id="2360" w:author="Joo, Hye@ARB" w:date="2026-06-04T21:41:00Z">
              <w:r w:rsidRPr="00195B91" w:rsidDel="005D2A09">
                <w:rPr>
                  <w:rFonts w:ascii="Arial" w:hAnsi="Arial" w:cs="Arial"/>
                  <w:spacing w:val="-10"/>
                  <w:sz w:val="24"/>
                </w:rPr>
                <w:delText>100</w:delText>
              </w:r>
            </w:del>
          </w:p>
        </w:tc>
      </w:tr>
      <w:tr w:rsidR="001A0396" w:rsidRPr="001238F2" w:rsidDel="005D2A09" w14:paraId="544602B7" w14:textId="69CC9BFB" w:rsidTr="00195B91">
        <w:trPr>
          <w:trHeight w:val="438"/>
          <w:del w:id="2361" w:author="Joo, Hye@ARB" w:date="2026-06-04T21:41:00Z"/>
        </w:trPr>
        <w:tc>
          <w:tcPr>
            <w:tcW w:w="1379" w:type="dxa"/>
            <w:tcBorders>
              <w:top w:val="single" w:sz="6" w:space="0" w:color="000000"/>
              <w:bottom w:val="single" w:sz="6" w:space="0" w:color="000000"/>
              <w:right w:val="single" w:sz="6" w:space="0" w:color="000000"/>
            </w:tcBorders>
          </w:tcPr>
          <w:p w14:paraId="75ECADA2" w14:textId="0E61B930" w:rsidR="001A0396" w:rsidRPr="00195B91" w:rsidDel="005D2A09" w:rsidRDefault="001A0396" w:rsidP="009A18CE">
            <w:pPr>
              <w:pStyle w:val="TableParagraph"/>
              <w:keepLines/>
              <w:ind w:left="104"/>
              <w:rPr>
                <w:del w:id="2362" w:author="Joo, Hye@ARB" w:date="2026-06-04T21:41:00Z"/>
                <w:rFonts w:ascii="Arial" w:hAnsi="Arial" w:cs="Arial"/>
                <w:sz w:val="24"/>
              </w:rPr>
            </w:pPr>
            <w:del w:id="2363" w:author="Joo, Hye@ARB" w:date="2026-06-04T21:41:00Z">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13CE1F4F" w14:textId="6028CE4B" w:rsidR="001A0396" w:rsidRPr="00195B91" w:rsidDel="005D2A09" w:rsidRDefault="001A0396" w:rsidP="009A18CE">
            <w:pPr>
              <w:pStyle w:val="TableParagraph"/>
              <w:keepLines/>
              <w:ind w:left="48" w:right="35"/>
              <w:jc w:val="center"/>
              <w:rPr>
                <w:del w:id="2364" w:author="Joo, Hye@ARB" w:date="2026-06-04T21:41:00Z"/>
                <w:rFonts w:ascii="Arial" w:hAnsi="Arial" w:cs="Arial"/>
                <w:sz w:val="24"/>
              </w:rPr>
            </w:pPr>
            <w:del w:id="2365"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6593CC20" w14:textId="5BE0CE0E" w:rsidR="001A0396" w:rsidRPr="00195B91" w:rsidDel="005D2A09" w:rsidRDefault="001A0396" w:rsidP="009A18CE">
            <w:pPr>
              <w:pStyle w:val="TableParagraph"/>
              <w:keepLines/>
              <w:ind w:left="13"/>
              <w:jc w:val="center"/>
              <w:rPr>
                <w:del w:id="2366" w:author="Joo, Hye@ARB" w:date="2026-06-04T21:41:00Z"/>
                <w:rFonts w:ascii="Arial" w:hAnsi="Arial" w:cs="Arial"/>
                <w:sz w:val="24"/>
              </w:rPr>
            </w:pPr>
            <w:del w:id="2367" w:author="Joo, Hye@ARB" w:date="2026-06-04T21:41:00Z">
              <w:r w:rsidRPr="00195B91" w:rsidDel="005D2A09">
                <w:rPr>
                  <w:rFonts w:ascii="Arial" w:hAnsi="Arial" w:cs="Arial"/>
                  <w:spacing w:val="-10"/>
                  <w:sz w:val="24"/>
                </w:rPr>
                <w:delText>2</w:delText>
              </w:r>
            </w:del>
          </w:p>
        </w:tc>
        <w:tc>
          <w:tcPr>
            <w:tcW w:w="1471" w:type="dxa"/>
            <w:tcBorders>
              <w:top w:val="single" w:sz="6" w:space="0" w:color="000000"/>
              <w:left w:val="single" w:sz="6" w:space="0" w:color="000000"/>
              <w:bottom w:val="single" w:sz="6" w:space="0" w:color="000000"/>
              <w:right w:val="single" w:sz="6" w:space="0" w:color="000000"/>
            </w:tcBorders>
          </w:tcPr>
          <w:p w14:paraId="720ACAD4" w14:textId="769D6CB2" w:rsidR="001A0396" w:rsidRPr="00195B91" w:rsidDel="005D2A09" w:rsidRDefault="001A0396" w:rsidP="009A18CE">
            <w:pPr>
              <w:pStyle w:val="TableParagraph"/>
              <w:keepLines/>
              <w:ind w:left="127" w:right="113"/>
              <w:jc w:val="center"/>
              <w:rPr>
                <w:del w:id="2368" w:author="Joo, Hye@ARB" w:date="2026-06-04T21:41:00Z"/>
                <w:rFonts w:ascii="Arial" w:hAnsi="Arial" w:cs="Arial"/>
                <w:sz w:val="24"/>
              </w:rPr>
            </w:pPr>
            <w:del w:id="2369" w:author="Joo, Hye@ARB" w:date="2026-06-04T21:41:00Z">
              <w:r w:rsidRPr="00195B91" w:rsidDel="005D2A09">
                <w:rPr>
                  <w:rFonts w:ascii="Arial" w:hAnsi="Arial" w:cs="Arial"/>
                  <w:spacing w:val="-10"/>
                  <w:sz w:val="24"/>
                </w:rPr>
                <w:delText>2</w:delText>
              </w:r>
            </w:del>
          </w:p>
        </w:tc>
        <w:tc>
          <w:tcPr>
            <w:tcW w:w="1562" w:type="dxa"/>
            <w:tcBorders>
              <w:top w:val="single" w:sz="6" w:space="0" w:color="000000"/>
              <w:left w:val="single" w:sz="6" w:space="0" w:color="000000"/>
              <w:bottom w:val="single" w:sz="6" w:space="0" w:color="000000"/>
              <w:right w:val="single" w:sz="4" w:space="0" w:color="000000"/>
            </w:tcBorders>
          </w:tcPr>
          <w:p w14:paraId="231413BD" w14:textId="495BAB12" w:rsidR="001A0396" w:rsidRPr="00195B91" w:rsidDel="005D2A09" w:rsidRDefault="001A0396" w:rsidP="009A18CE">
            <w:pPr>
              <w:pStyle w:val="TableParagraph"/>
              <w:keepLines/>
              <w:ind w:left="30" w:right="1"/>
              <w:jc w:val="center"/>
              <w:rPr>
                <w:del w:id="2370" w:author="Joo, Hye@ARB" w:date="2026-06-04T21:41:00Z"/>
                <w:rFonts w:ascii="Arial" w:hAnsi="Arial" w:cs="Arial"/>
                <w:sz w:val="24"/>
              </w:rPr>
            </w:pPr>
            <w:del w:id="2371"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50BFA4A0" w14:textId="1803EDF5" w:rsidR="001A0396" w:rsidRPr="00195B91" w:rsidDel="005D2A09" w:rsidRDefault="00BD1488" w:rsidP="009A18CE">
            <w:pPr>
              <w:pStyle w:val="TableParagraph"/>
              <w:keepLines/>
              <w:ind w:left="30" w:right="1"/>
              <w:jc w:val="center"/>
              <w:rPr>
                <w:del w:id="2372" w:author="Joo, Hye@ARB" w:date="2026-06-04T21:41:00Z"/>
                <w:rFonts w:ascii="Arial" w:hAnsi="Arial" w:cs="Arial"/>
                <w:spacing w:val="-10"/>
                <w:sz w:val="24"/>
              </w:rPr>
            </w:pPr>
            <w:del w:id="2373" w:author="Joo, Hye@ARB" w:date="2026-06-04T21:41:00Z">
              <w:r w:rsidRPr="00195B91" w:rsidDel="005D2A09">
                <w:rPr>
                  <w:rFonts w:ascii="Arial" w:hAnsi="Arial" w:cs="Arial"/>
                  <w:spacing w:val="-10"/>
                  <w:sz w:val="24"/>
                </w:rPr>
                <w:delText>100</w:delText>
              </w:r>
            </w:del>
          </w:p>
        </w:tc>
      </w:tr>
      <w:tr w:rsidR="001A0396" w:rsidRPr="001238F2" w:rsidDel="005D2A09" w14:paraId="45DACD26" w14:textId="0F0B31A5" w:rsidTr="00195B91">
        <w:trPr>
          <w:trHeight w:val="438"/>
          <w:del w:id="2374" w:author="Joo, Hye@ARB" w:date="2026-06-04T21:41:00Z"/>
        </w:trPr>
        <w:tc>
          <w:tcPr>
            <w:tcW w:w="1379" w:type="dxa"/>
            <w:tcBorders>
              <w:top w:val="single" w:sz="6" w:space="0" w:color="000000"/>
              <w:bottom w:val="single" w:sz="6" w:space="0" w:color="000000"/>
              <w:right w:val="single" w:sz="6" w:space="0" w:color="000000"/>
            </w:tcBorders>
          </w:tcPr>
          <w:p w14:paraId="1CE30425" w14:textId="402FD9B2" w:rsidR="001A0396" w:rsidRPr="00195B91" w:rsidDel="005D2A09" w:rsidRDefault="001A0396" w:rsidP="009A18CE">
            <w:pPr>
              <w:pStyle w:val="TableParagraph"/>
              <w:keepLines/>
              <w:ind w:left="104"/>
              <w:rPr>
                <w:del w:id="2375" w:author="Joo, Hye@ARB" w:date="2026-06-04T21:41:00Z"/>
                <w:rFonts w:ascii="Arial" w:hAnsi="Arial" w:cs="Arial"/>
                <w:sz w:val="24"/>
              </w:rPr>
            </w:pPr>
            <w:del w:id="2376" w:author="Joo, Hye@ARB" w:date="2026-06-04T21:41:00Z">
              <w:r w:rsidRPr="00195B91" w:rsidDel="005D2A09">
                <w:rPr>
                  <w:rFonts w:ascii="Arial" w:hAnsi="Arial" w:cs="Arial"/>
                  <w:spacing w:val="-4"/>
                  <w:sz w:val="24"/>
                </w:rPr>
                <w:delText>2019</w:delText>
              </w:r>
            </w:del>
          </w:p>
        </w:tc>
        <w:tc>
          <w:tcPr>
            <w:tcW w:w="1571" w:type="dxa"/>
            <w:tcBorders>
              <w:top w:val="single" w:sz="6" w:space="0" w:color="000000"/>
              <w:left w:val="single" w:sz="6" w:space="0" w:color="000000"/>
              <w:bottom w:val="single" w:sz="6" w:space="0" w:color="000000"/>
              <w:right w:val="single" w:sz="6" w:space="0" w:color="000000"/>
            </w:tcBorders>
          </w:tcPr>
          <w:p w14:paraId="4C22B4DD" w14:textId="75853CC6" w:rsidR="001A0396" w:rsidRPr="00195B91" w:rsidDel="005D2A09" w:rsidRDefault="001A0396" w:rsidP="009A18CE">
            <w:pPr>
              <w:pStyle w:val="TableParagraph"/>
              <w:keepLines/>
              <w:ind w:left="48" w:right="35"/>
              <w:jc w:val="center"/>
              <w:rPr>
                <w:del w:id="2377" w:author="Joo, Hye@ARB" w:date="2026-06-04T21:41:00Z"/>
                <w:rFonts w:ascii="Arial" w:hAnsi="Arial" w:cs="Arial"/>
                <w:sz w:val="24"/>
              </w:rPr>
            </w:pPr>
            <w:del w:id="2378"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6A816FAE" w14:textId="360841D7" w:rsidR="001A0396" w:rsidRPr="00195B91" w:rsidDel="005D2A09" w:rsidRDefault="001A0396" w:rsidP="009A18CE">
            <w:pPr>
              <w:pStyle w:val="TableParagraph"/>
              <w:keepLines/>
              <w:ind w:left="13"/>
              <w:jc w:val="center"/>
              <w:rPr>
                <w:del w:id="2379" w:author="Joo, Hye@ARB" w:date="2026-06-04T21:41:00Z"/>
                <w:rFonts w:ascii="Arial" w:hAnsi="Arial" w:cs="Arial"/>
                <w:sz w:val="24"/>
              </w:rPr>
            </w:pPr>
            <w:del w:id="2380" w:author="Joo, Hye@ARB" w:date="2026-06-04T21:41:00Z">
              <w:r w:rsidRPr="00195B91" w:rsidDel="005D2A09">
                <w:rPr>
                  <w:rFonts w:ascii="Arial" w:hAnsi="Arial" w:cs="Arial"/>
                  <w:spacing w:val="-10"/>
                  <w:sz w:val="24"/>
                </w:rPr>
                <w:delText>1</w:delText>
              </w:r>
            </w:del>
          </w:p>
        </w:tc>
        <w:tc>
          <w:tcPr>
            <w:tcW w:w="1471" w:type="dxa"/>
            <w:tcBorders>
              <w:top w:val="single" w:sz="6" w:space="0" w:color="000000"/>
              <w:left w:val="single" w:sz="6" w:space="0" w:color="000000"/>
              <w:bottom w:val="single" w:sz="6" w:space="0" w:color="000000"/>
              <w:right w:val="single" w:sz="6" w:space="0" w:color="000000"/>
            </w:tcBorders>
          </w:tcPr>
          <w:p w14:paraId="02A6478C" w14:textId="2E4C2E90" w:rsidR="001A0396" w:rsidRPr="00195B91" w:rsidDel="005D2A09" w:rsidRDefault="001A0396" w:rsidP="009A18CE">
            <w:pPr>
              <w:pStyle w:val="TableParagraph"/>
              <w:keepLines/>
              <w:ind w:left="127" w:right="113"/>
              <w:jc w:val="center"/>
              <w:rPr>
                <w:del w:id="2381" w:author="Joo, Hye@ARB" w:date="2026-06-04T21:41:00Z"/>
                <w:rFonts w:ascii="Arial" w:hAnsi="Arial" w:cs="Arial"/>
                <w:sz w:val="24"/>
              </w:rPr>
            </w:pPr>
            <w:del w:id="2382" w:author="Joo, Hye@ARB" w:date="2026-06-04T21:41:00Z">
              <w:r w:rsidRPr="00195B91" w:rsidDel="005D2A09">
                <w:rPr>
                  <w:rFonts w:ascii="Arial" w:hAnsi="Arial" w:cs="Arial"/>
                  <w:spacing w:val="-10"/>
                  <w:sz w:val="24"/>
                </w:rPr>
                <w:delText>2</w:delText>
              </w:r>
            </w:del>
          </w:p>
        </w:tc>
        <w:tc>
          <w:tcPr>
            <w:tcW w:w="1562" w:type="dxa"/>
            <w:tcBorders>
              <w:top w:val="single" w:sz="6" w:space="0" w:color="000000"/>
              <w:left w:val="single" w:sz="6" w:space="0" w:color="000000"/>
              <w:bottom w:val="single" w:sz="6" w:space="0" w:color="000000"/>
              <w:right w:val="single" w:sz="4" w:space="0" w:color="000000"/>
            </w:tcBorders>
          </w:tcPr>
          <w:p w14:paraId="40137776" w14:textId="79956188" w:rsidR="001A0396" w:rsidRPr="00195B91" w:rsidDel="005D2A09" w:rsidRDefault="001A0396" w:rsidP="009A18CE">
            <w:pPr>
              <w:pStyle w:val="TableParagraph"/>
              <w:keepLines/>
              <w:ind w:left="30" w:right="1"/>
              <w:jc w:val="center"/>
              <w:rPr>
                <w:del w:id="2383" w:author="Joo, Hye@ARB" w:date="2026-06-04T21:41:00Z"/>
                <w:rFonts w:ascii="Arial" w:hAnsi="Arial" w:cs="Arial"/>
                <w:sz w:val="24"/>
              </w:rPr>
            </w:pPr>
            <w:del w:id="2384"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bottom w:val="single" w:sz="6" w:space="0" w:color="000000"/>
            </w:tcBorders>
          </w:tcPr>
          <w:p w14:paraId="27461A34" w14:textId="0679F07A" w:rsidR="001A0396" w:rsidRPr="00195B91" w:rsidDel="005D2A09" w:rsidRDefault="00BD1488" w:rsidP="009A18CE">
            <w:pPr>
              <w:pStyle w:val="TableParagraph"/>
              <w:keepLines/>
              <w:ind w:left="30" w:right="1"/>
              <w:jc w:val="center"/>
              <w:rPr>
                <w:del w:id="2385" w:author="Joo, Hye@ARB" w:date="2026-06-04T21:41:00Z"/>
                <w:rFonts w:ascii="Arial" w:hAnsi="Arial" w:cs="Arial"/>
                <w:spacing w:val="-10"/>
                <w:sz w:val="24"/>
              </w:rPr>
            </w:pPr>
            <w:del w:id="2386" w:author="Joo, Hye@ARB" w:date="2026-06-04T21:41:00Z">
              <w:r w:rsidRPr="00195B91" w:rsidDel="005D2A09">
                <w:rPr>
                  <w:rFonts w:ascii="Arial" w:hAnsi="Arial" w:cs="Arial"/>
                  <w:spacing w:val="-10"/>
                  <w:sz w:val="24"/>
                </w:rPr>
                <w:delText>100</w:delText>
              </w:r>
            </w:del>
          </w:p>
        </w:tc>
      </w:tr>
      <w:tr w:rsidR="001A0396" w:rsidRPr="001238F2" w:rsidDel="005D2A09" w14:paraId="13ADA512" w14:textId="1542CEEA" w:rsidTr="00195B91">
        <w:trPr>
          <w:trHeight w:val="436"/>
          <w:del w:id="2387" w:author="Joo, Hye@ARB" w:date="2026-06-04T21:41:00Z"/>
        </w:trPr>
        <w:tc>
          <w:tcPr>
            <w:tcW w:w="1379" w:type="dxa"/>
            <w:tcBorders>
              <w:top w:val="single" w:sz="6" w:space="0" w:color="000000"/>
              <w:bottom w:val="single" w:sz="6" w:space="0" w:color="000000"/>
              <w:right w:val="single" w:sz="6" w:space="0" w:color="000000"/>
            </w:tcBorders>
          </w:tcPr>
          <w:p w14:paraId="75FD0F21" w14:textId="2797CF85" w:rsidR="001A0396" w:rsidRPr="00195B91" w:rsidDel="005D2A09" w:rsidRDefault="001A0396" w:rsidP="009A18CE">
            <w:pPr>
              <w:pStyle w:val="TableParagraph"/>
              <w:keepLines/>
              <w:ind w:left="104"/>
              <w:rPr>
                <w:del w:id="2388" w:author="Joo, Hye@ARB" w:date="2026-06-04T21:41:00Z"/>
                <w:rFonts w:ascii="Arial" w:hAnsi="Arial" w:cs="Arial"/>
                <w:sz w:val="24"/>
              </w:rPr>
            </w:pPr>
            <w:del w:id="2389" w:author="Joo, Hye@ARB" w:date="2026-06-04T21:41:00Z">
              <w:r w:rsidRPr="00195B91" w:rsidDel="005D2A09">
                <w:rPr>
                  <w:rFonts w:ascii="Arial" w:hAnsi="Arial" w:cs="Arial"/>
                  <w:spacing w:val="-4"/>
                  <w:sz w:val="24"/>
                </w:rPr>
                <w:delText>2020</w:delText>
              </w:r>
            </w:del>
          </w:p>
        </w:tc>
        <w:tc>
          <w:tcPr>
            <w:tcW w:w="1571" w:type="dxa"/>
            <w:tcBorders>
              <w:top w:val="single" w:sz="6" w:space="0" w:color="000000"/>
              <w:left w:val="single" w:sz="6" w:space="0" w:color="000000"/>
              <w:bottom w:val="single" w:sz="6" w:space="0" w:color="000000"/>
              <w:right w:val="single" w:sz="6" w:space="0" w:color="000000"/>
            </w:tcBorders>
          </w:tcPr>
          <w:p w14:paraId="083A6D83" w14:textId="6B93C306" w:rsidR="001A0396" w:rsidRPr="00195B91" w:rsidDel="005D2A09" w:rsidRDefault="001A0396" w:rsidP="009A18CE">
            <w:pPr>
              <w:pStyle w:val="TableParagraph"/>
              <w:keepLines/>
              <w:ind w:left="48" w:right="35"/>
              <w:jc w:val="center"/>
              <w:rPr>
                <w:del w:id="2390" w:author="Joo, Hye@ARB" w:date="2026-06-04T21:41:00Z"/>
                <w:rFonts w:ascii="Arial" w:hAnsi="Arial" w:cs="Arial"/>
                <w:sz w:val="24"/>
              </w:rPr>
            </w:pPr>
            <w:del w:id="239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4487EC44" w14:textId="08CE9B38" w:rsidR="001A0396" w:rsidRPr="00195B91" w:rsidDel="005D2A09" w:rsidRDefault="001A0396" w:rsidP="009A18CE">
            <w:pPr>
              <w:pStyle w:val="TableParagraph"/>
              <w:keepLines/>
              <w:ind w:left="13"/>
              <w:jc w:val="center"/>
              <w:rPr>
                <w:del w:id="2392" w:author="Joo, Hye@ARB" w:date="2026-06-04T21:41:00Z"/>
                <w:rFonts w:ascii="Arial" w:hAnsi="Arial" w:cs="Arial"/>
                <w:sz w:val="24"/>
              </w:rPr>
            </w:pPr>
            <w:del w:id="2393" w:author="Joo, Hye@ARB" w:date="2026-06-04T21:41:00Z">
              <w:r w:rsidRPr="00195B91" w:rsidDel="005D2A09">
                <w:rPr>
                  <w:rFonts w:ascii="Arial" w:hAnsi="Arial" w:cs="Arial"/>
                  <w:spacing w:val="-10"/>
                  <w:sz w:val="24"/>
                </w:rPr>
                <w:delText>1</w:delText>
              </w:r>
            </w:del>
          </w:p>
        </w:tc>
        <w:tc>
          <w:tcPr>
            <w:tcW w:w="1471" w:type="dxa"/>
            <w:tcBorders>
              <w:top w:val="single" w:sz="6" w:space="0" w:color="000000"/>
              <w:left w:val="single" w:sz="6" w:space="0" w:color="000000"/>
              <w:bottom w:val="single" w:sz="6" w:space="0" w:color="000000"/>
              <w:right w:val="single" w:sz="6" w:space="0" w:color="000000"/>
            </w:tcBorders>
          </w:tcPr>
          <w:p w14:paraId="2D7FD6F4" w14:textId="2B3F73F4" w:rsidR="001A0396" w:rsidRPr="00195B91" w:rsidDel="005D2A09" w:rsidRDefault="001A0396" w:rsidP="009A18CE">
            <w:pPr>
              <w:pStyle w:val="TableParagraph"/>
              <w:keepLines/>
              <w:ind w:left="127" w:right="113"/>
              <w:jc w:val="center"/>
              <w:rPr>
                <w:del w:id="2394" w:author="Joo, Hye@ARB" w:date="2026-06-04T21:41:00Z"/>
                <w:rFonts w:ascii="Arial" w:hAnsi="Arial" w:cs="Arial"/>
                <w:sz w:val="24"/>
              </w:rPr>
            </w:pPr>
            <w:del w:id="2395"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1C6617D9" w14:textId="6992E3DB" w:rsidR="001A0396" w:rsidRPr="00195B91" w:rsidDel="005D2A09" w:rsidRDefault="001A0396" w:rsidP="009A18CE">
            <w:pPr>
              <w:pStyle w:val="TableParagraph"/>
              <w:keepLines/>
              <w:ind w:left="30" w:right="1"/>
              <w:jc w:val="center"/>
              <w:rPr>
                <w:del w:id="2396" w:author="Joo, Hye@ARB" w:date="2026-06-04T21:41:00Z"/>
                <w:rFonts w:ascii="Arial" w:hAnsi="Arial" w:cs="Arial"/>
                <w:sz w:val="24"/>
              </w:rPr>
            </w:pPr>
            <w:del w:id="2397" w:author="Joo, Hye@ARB" w:date="2026-06-04T21:41:00Z">
              <w:r w:rsidRPr="00195B91" w:rsidDel="005D2A09">
                <w:rPr>
                  <w:rFonts w:ascii="Arial" w:hAnsi="Arial" w:cs="Arial"/>
                  <w:spacing w:val="-10"/>
                  <w:sz w:val="24"/>
                </w:rPr>
                <w:delText>2</w:delText>
              </w:r>
            </w:del>
          </w:p>
        </w:tc>
        <w:tc>
          <w:tcPr>
            <w:tcW w:w="1228" w:type="dxa"/>
            <w:tcBorders>
              <w:top w:val="single" w:sz="6" w:space="0" w:color="000000"/>
              <w:left w:val="single" w:sz="4" w:space="0" w:color="000000"/>
              <w:bottom w:val="single" w:sz="6" w:space="0" w:color="000000"/>
            </w:tcBorders>
          </w:tcPr>
          <w:p w14:paraId="37468698" w14:textId="78E8C7B8" w:rsidR="001A0396" w:rsidRPr="00195B91" w:rsidDel="005D2A09" w:rsidRDefault="00BD1488" w:rsidP="009A18CE">
            <w:pPr>
              <w:pStyle w:val="TableParagraph"/>
              <w:keepLines/>
              <w:ind w:left="30" w:right="1"/>
              <w:jc w:val="center"/>
              <w:rPr>
                <w:del w:id="2398" w:author="Joo, Hye@ARB" w:date="2026-06-04T21:41:00Z"/>
                <w:rFonts w:ascii="Arial" w:hAnsi="Arial" w:cs="Arial"/>
                <w:spacing w:val="-10"/>
                <w:sz w:val="24"/>
              </w:rPr>
            </w:pPr>
            <w:del w:id="2399" w:author="Joo, Hye@ARB" w:date="2026-06-04T21:41:00Z">
              <w:r w:rsidRPr="00195B91" w:rsidDel="005D2A09">
                <w:rPr>
                  <w:rFonts w:ascii="Arial" w:hAnsi="Arial" w:cs="Arial"/>
                  <w:spacing w:val="-10"/>
                  <w:sz w:val="24"/>
                </w:rPr>
                <w:delText>100</w:delText>
              </w:r>
            </w:del>
          </w:p>
        </w:tc>
      </w:tr>
      <w:tr w:rsidR="001A0396" w:rsidRPr="001238F2" w:rsidDel="005D2A09" w14:paraId="7C00C953" w14:textId="56B7F927" w:rsidTr="00195B91">
        <w:trPr>
          <w:trHeight w:val="438"/>
          <w:del w:id="2400" w:author="Joo, Hye@ARB" w:date="2026-06-04T21:41:00Z"/>
        </w:trPr>
        <w:tc>
          <w:tcPr>
            <w:tcW w:w="1379" w:type="dxa"/>
            <w:tcBorders>
              <w:top w:val="single" w:sz="6" w:space="0" w:color="000000"/>
              <w:bottom w:val="single" w:sz="6" w:space="0" w:color="000000"/>
              <w:right w:val="single" w:sz="6" w:space="0" w:color="000000"/>
            </w:tcBorders>
          </w:tcPr>
          <w:p w14:paraId="07A250B9" w14:textId="48AB1241" w:rsidR="001A0396" w:rsidRPr="00195B91" w:rsidDel="005D2A09" w:rsidRDefault="001A0396" w:rsidP="009A18CE">
            <w:pPr>
              <w:pStyle w:val="TableParagraph"/>
              <w:keepLines/>
              <w:spacing w:before="1"/>
              <w:ind w:left="104"/>
              <w:rPr>
                <w:del w:id="2401" w:author="Joo, Hye@ARB" w:date="2026-06-04T21:41:00Z"/>
                <w:rFonts w:ascii="Arial" w:hAnsi="Arial" w:cs="Arial"/>
                <w:sz w:val="24"/>
              </w:rPr>
            </w:pPr>
            <w:del w:id="2402" w:author="Joo, Hye@ARB" w:date="2026-06-04T21:41:00Z">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78FF90FC" w14:textId="1324CA2A" w:rsidR="001A0396" w:rsidRPr="00195B91" w:rsidDel="005D2A09" w:rsidRDefault="001A0396" w:rsidP="009A18CE">
            <w:pPr>
              <w:pStyle w:val="TableParagraph"/>
              <w:keepLines/>
              <w:spacing w:before="1"/>
              <w:ind w:left="48" w:right="35"/>
              <w:jc w:val="center"/>
              <w:rPr>
                <w:del w:id="2403" w:author="Joo, Hye@ARB" w:date="2026-06-04T21:41:00Z"/>
                <w:rFonts w:ascii="Arial" w:hAnsi="Arial" w:cs="Arial"/>
                <w:sz w:val="24"/>
              </w:rPr>
            </w:pPr>
            <w:del w:id="240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7F6A1432" w14:textId="2A071B20" w:rsidR="001A0396" w:rsidRPr="00195B91" w:rsidDel="005D2A09" w:rsidRDefault="001A0396" w:rsidP="009A18CE">
            <w:pPr>
              <w:pStyle w:val="TableParagraph"/>
              <w:keepLines/>
              <w:spacing w:before="1"/>
              <w:ind w:left="13"/>
              <w:jc w:val="center"/>
              <w:rPr>
                <w:del w:id="2405" w:author="Joo, Hye@ARB" w:date="2026-06-04T21:41:00Z"/>
                <w:rFonts w:ascii="Arial" w:hAnsi="Arial" w:cs="Arial"/>
                <w:sz w:val="24"/>
              </w:rPr>
            </w:pPr>
            <w:del w:id="2406" w:author="Joo, Hye@ARB" w:date="2026-06-04T21:41:00Z">
              <w:r w:rsidRPr="00195B91" w:rsidDel="005D2A09">
                <w:rPr>
                  <w:rFonts w:ascii="Arial" w:hAnsi="Arial" w:cs="Arial"/>
                  <w:spacing w:val="-10"/>
                  <w:sz w:val="24"/>
                </w:rPr>
                <w:delText>0</w:delText>
              </w:r>
            </w:del>
          </w:p>
        </w:tc>
        <w:tc>
          <w:tcPr>
            <w:tcW w:w="1471" w:type="dxa"/>
            <w:tcBorders>
              <w:top w:val="single" w:sz="6" w:space="0" w:color="000000"/>
              <w:left w:val="single" w:sz="6" w:space="0" w:color="000000"/>
              <w:bottom w:val="single" w:sz="6" w:space="0" w:color="000000"/>
              <w:right w:val="single" w:sz="6" w:space="0" w:color="000000"/>
            </w:tcBorders>
          </w:tcPr>
          <w:p w14:paraId="2395BDB9" w14:textId="7060E3BB" w:rsidR="001A0396" w:rsidRPr="00195B91" w:rsidDel="005D2A09" w:rsidRDefault="001A0396" w:rsidP="009A18CE">
            <w:pPr>
              <w:pStyle w:val="TableParagraph"/>
              <w:keepLines/>
              <w:spacing w:before="1"/>
              <w:ind w:left="127" w:right="113"/>
              <w:jc w:val="center"/>
              <w:rPr>
                <w:del w:id="2407" w:author="Joo, Hye@ARB" w:date="2026-06-04T21:41:00Z"/>
                <w:rFonts w:ascii="Arial" w:hAnsi="Arial" w:cs="Arial"/>
                <w:sz w:val="24"/>
              </w:rPr>
            </w:pPr>
            <w:del w:id="2408"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429C29EA" w14:textId="2E5312D0" w:rsidR="001A0396" w:rsidRPr="00195B91" w:rsidDel="005D2A09" w:rsidRDefault="001A0396" w:rsidP="009A18CE">
            <w:pPr>
              <w:pStyle w:val="TableParagraph"/>
              <w:keepLines/>
              <w:spacing w:before="1"/>
              <w:ind w:left="30" w:right="1"/>
              <w:jc w:val="center"/>
              <w:rPr>
                <w:del w:id="2409" w:author="Joo, Hye@ARB" w:date="2026-06-04T21:41:00Z"/>
                <w:rFonts w:ascii="Arial" w:hAnsi="Arial" w:cs="Arial"/>
                <w:sz w:val="24"/>
              </w:rPr>
            </w:pPr>
            <w:del w:id="2410" w:author="Joo, Hye@ARB" w:date="2026-06-04T21:41:00Z">
              <w:r w:rsidRPr="00195B91" w:rsidDel="005D2A09">
                <w:rPr>
                  <w:rFonts w:ascii="Arial" w:hAnsi="Arial" w:cs="Arial"/>
                  <w:spacing w:val="-10"/>
                  <w:sz w:val="24"/>
                </w:rPr>
                <w:delText>3</w:delText>
              </w:r>
            </w:del>
          </w:p>
        </w:tc>
        <w:tc>
          <w:tcPr>
            <w:tcW w:w="1228" w:type="dxa"/>
            <w:tcBorders>
              <w:top w:val="single" w:sz="6" w:space="0" w:color="000000"/>
              <w:left w:val="single" w:sz="4" w:space="0" w:color="000000"/>
              <w:bottom w:val="single" w:sz="6" w:space="0" w:color="000000"/>
            </w:tcBorders>
          </w:tcPr>
          <w:p w14:paraId="511E03D8" w14:textId="1FE6076F" w:rsidR="001A0396" w:rsidRPr="00195B91" w:rsidDel="005D2A09" w:rsidRDefault="00BD1488" w:rsidP="009A18CE">
            <w:pPr>
              <w:pStyle w:val="TableParagraph"/>
              <w:keepLines/>
              <w:spacing w:before="1"/>
              <w:ind w:left="30" w:right="1"/>
              <w:jc w:val="center"/>
              <w:rPr>
                <w:del w:id="2411" w:author="Joo, Hye@ARB" w:date="2026-06-04T21:41:00Z"/>
                <w:rFonts w:ascii="Arial" w:hAnsi="Arial" w:cs="Arial"/>
                <w:spacing w:val="-10"/>
                <w:sz w:val="24"/>
              </w:rPr>
            </w:pPr>
            <w:del w:id="2412" w:author="Joo, Hye@ARB" w:date="2026-06-04T21:41:00Z">
              <w:r w:rsidRPr="00195B91" w:rsidDel="005D2A09">
                <w:rPr>
                  <w:rFonts w:ascii="Arial" w:hAnsi="Arial" w:cs="Arial"/>
                  <w:spacing w:val="-10"/>
                  <w:sz w:val="24"/>
                </w:rPr>
                <w:delText>100</w:delText>
              </w:r>
            </w:del>
          </w:p>
        </w:tc>
      </w:tr>
      <w:tr w:rsidR="001A0396" w:rsidRPr="001238F2" w:rsidDel="005D2A09" w14:paraId="0B182E5F" w14:textId="56E47ED2" w:rsidTr="00195B91">
        <w:trPr>
          <w:trHeight w:val="500"/>
          <w:del w:id="2413" w:author="Joo, Hye@ARB" w:date="2026-06-04T21:41:00Z"/>
        </w:trPr>
        <w:tc>
          <w:tcPr>
            <w:tcW w:w="1379" w:type="dxa"/>
            <w:tcBorders>
              <w:top w:val="single" w:sz="6" w:space="0" w:color="000000"/>
              <w:right w:val="single" w:sz="6" w:space="0" w:color="000000"/>
            </w:tcBorders>
          </w:tcPr>
          <w:p w14:paraId="453874C1" w14:textId="443D99A7" w:rsidR="001A0396" w:rsidRPr="00195B91" w:rsidDel="005D2A09" w:rsidRDefault="001A0396" w:rsidP="009A18CE">
            <w:pPr>
              <w:pStyle w:val="TableParagraph"/>
              <w:keepLines/>
              <w:ind w:left="104"/>
              <w:rPr>
                <w:del w:id="2414" w:author="Joo, Hye@ARB" w:date="2026-06-04T21:41:00Z"/>
                <w:rFonts w:ascii="Arial" w:hAnsi="Arial" w:cs="Arial"/>
                <w:sz w:val="24"/>
              </w:rPr>
            </w:pPr>
            <w:del w:id="2415"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1E3F6D8" w14:textId="4D63632A" w:rsidR="001A0396" w:rsidRPr="00195B91" w:rsidDel="005D2A09" w:rsidRDefault="001A0396" w:rsidP="009A18CE">
            <w:pPr>
              <w:pStyle w:val="TableParagraph"/>
              <w:keepLines/>
              <w:ind w:left="48" w:right="35"/>
              <w:jc w:val="center"/>
              <w:rPr>
                <w:del w:id="2416" w:author="Joo, Hye@ARB" w:date="2026-06-04T21:41:00Z"/>
                <w:rFonts w:ascii="Arial" w:hAnsi="Arial" w:cs="Arial"/>
                <w:sz w:val="24"/>
              </w:rPr>
            </w:pPr>
            <w:del w:id="241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41817112" w14:textId="490D17F8" w:rsidR="001A0396" w:rsidRPr="00195B91" w:rsidDel="005D2A09" w:rsidRDefault="001A0396" w:rsidP="009A18CE">
            <w:pPr>
              <w:pStyle w:val="TableParagraph"/>
              <w:keepLines/>
              <w:ind w:left="13"/>
              <w:jc w:val="center"/>
              <w:rPr>
                <w:del w:id="2418" w:author="Joo, Hye@ARB" w:date="2026-06-04T21:41:00Z"/>
                <w:rFonts w:ascii="Arial" w:hAnsi="Arial" w:cs="Arial"/>
                <w:sz w:val="24"/>
              </w:rPr>
            </w:pPr>
            <w:del w:id="2419" w:author="Joo, Hye@ARB" w:date="2026-06-04T21:41:00Z">
              <w:r w:rsidRPr="00195B91" w:rsidDel="005D2A09">
                <w:rPr>
                  <w:rFonts w:ascii="Arial" w:hAnsi="Arial" w:cs="Arial"/>
                  <w:spacing w:val="-10"/>
                  <w:sz w:val="24"/>
                </w:rPr>
                <w:delText>0</w:delText>
              </w:r>
            </w:del>
          </w:p>
        </w:tc>
        <w:tc>
          <w:tcPr>
            <w:tcW w:w="1471" w:type="dxa"/>
            <w:tcBorders>
              <w:top w:val="single" w:sz="6" w:space="0" w:color="000000"/>
              <w:left w:val="single" w:sz="6" w:space="0" w:color="000000"/>
              <w:right w:val="single" w:sz="6" w:space="0" w:color="000000"/>
            </w:tcBorders>
          </w:tcPr>
          <w:p w14:paraId="1DDB86A6" w14:textId="1726C777" w:rsidR="001A0396" w:rsidRPr="00195B91" w:rsidDel="005D2A09" w:rsidRDefault="001A0396" w:rsidP="009A18CE">
            <w:pPr>
              <w:pStyle w:val="TableParagraph"/>
              <w:keepLines/>
              <w:ind w:left="127" w:right="113"/>
              <w:jc w:val="center"/>
              <w:rPr>
                <w:del w:id="2420" w:author="Joo, Hye@ARB" w:date="2026-06-04T21:41:00Z"/>
                <w:rFonts w:ascii="Arial" w:hAnsi="Arial" w:cs="Arial"/>
                <w:sz w:val="24"/>
              </w:rPr>
            </w:pPr>
            <w:del w:id="2421" w:author="Joo, Hye@ARB" w:date="2026-06-04T21:41:00Z">
              <w:r w:rsidRPr="00195B91" w:rsidDel="005D2A09">
                <w:rPr>
                  <w:rFonts w:ascii="Arial" w:hAnsi="Arial" w:cs="Arial"/>
                  <w:spacing w:val="-10"/>
                  <w:sz w:val="24"/>
                </w:rPr>
                <w:delText>0</w:delText>
              </w:r>
            </w:del>
          </w:p>
        </w:tc>
        <w:tc>
          <w:tcPr>
            <w:tcW w:w="1562" w:type="dxa"/>
            <w:tcBorders>
              <w:top w:val="single" w:sz="6" w:space="0" w:color="000000"/>
              <w:left w:val="single" w:sz="6" w:space="0" w:color="000000"/>
              <w:right w:val="single" w:sz="4" w:space="0" w:color="000000"/>
            </w:tcBorders>
          </w:tcPr>
          <w:p w14:paraId="09C9503F" w14:textId="458A4FE4" w:rsidR="001A0396" w:rsidRPr="00195B91" w:rsidDel="005D2A09" w:rsidRDefault="001A0396" w:rsidP="009A18CE">
            <w:pPr>
              <w:pStyle w:val="TableParagraph"/>
              <w:keepLines/>
              <w:ind w:left="30" w:right="1"/>
              <w:jc w:val="center"/>
              <w:rPr>
                <w:del w:id="2422" w:author="Joo, Hye@ARB" w:date="2026-06-04T21:41:00Z"/>
                <w:rFonts w:ascii="Arial" w:hAnsi="Arial" w:cs="Arial"/>
                <w:sz w:val="24"/>
              </w:rPr>
            </w:pPr>
            <w:del w:id="2423" w:author="Joo, Hye@ARB" w:date="2026-06-04T21:41:00Z">
              <w:r w:rsidRPr="00195B91" w:rsidDel="005D2A09">
                <w:rPr>
                  <w:rFonts w:ascii="Arial" w:hAnsi="Arial" w:cs="Arial"/>
                  <w:spacing w:val="-10"/>
                  <w:sz w:val="24"/>
                </w:rPr>
                <w:delText>4</w:delText>
              </w:r>
            </w:del>
          </w:p>
        </w:tc>
        <w:tc>
          <w:tcPr>
            <w:tcW w:w="1228" w:type="dxa"/>
            <w:tcBorders>
              <w:top w:val="single" w:sz="6" w:space="0" w:color="000000"/>
              <w:left w:val="single" w:sz="4" w:space="0" w:color="000000"/>
            </w:tcBorders>
          </w:tcPr>
          <w:p w14:paraId="5304B68A" w14:textId="1C287385" w:rsidR="001A0396" w:rsidRPr="00195B91" w:rsidDel="005D2A09" w:rsidRDefault="00BD1488" w:rsidP="009A18CE">
            <w:pPr>
              <w:pStyle w:val="TableParagraph"/>
              <w:keepLines/>
              <w:ind w:left="30" w:right="1"/>
              <w:jc w:val="center"/>
              <w:rPr>
                <w:del w:id="2424" w:author="Joo, Hye@ARB" w:date="2026-06-04T21:41:00Z"/>
                <w:rFonts w:ascii="Arial" w:hAnsi="Arial" w:cs="Arial"/>
                <w:spacing w:val="-10"/>
                <w:sz w:val="24"/>
              </w:rPr>
            </w:pPr>
            <w:del w:id="2425" w:author="Joo, Hye@ARB" w:date="2026-06-04T21:41:00Z">
              <w:r w:rsidRPr="00195B91" w:rsidDel="005D2A09">
                <w:rPr>
                  <w:rFonts w:ascii="Arial" w:hAnsi="Arial" w:cs="Arial"/>
                  <w:spacing w:val="-10"/>
                  <w:sz w:val="24"/>
                </w:rPr>
                <w:delText>100</w:delText>
              </w:r>
            </w:del>
          </w:p>
        </w:tc>
      </w:tr>
    </w:tbl>
    <w:p w14:paraId="39B7AFCE" w14:textId="16E21F66" w:rsidR="0048243B" w:rsidRPr="00195B91" w:rsidDel="005D2A09" w:rsidRDefault="0048243B" w:rsidP="009A18CE">
      <w:pPr>
        <w:pStyle w:val="BodyText"/>
        <w:keepLines/>
        <w:rPr>
          <w:del w:id="2426" w:author="Joo, Hye@ARB" w:date="2026-06-04T21:41:00Z"/>
          <w:rFonts w:ascii="Arial" w:hAnsi="Arial" w:cs="Arial"/>
        </w:rPr>
      </w:pPr>
    </w:p>
    <w:p w14:paraId="72BE2FBB" w14:textId="3F28D868" w:rsidR="00713580" w:rsidRPr="00713580" w:rsidDel="005D2A09" w:rsidRDefault="0048243B" w:rsidP="00FC2200">
      <w:pPr>
        <w:pStyle w:val="Heading6"/>
        <w:keepNext w:val="0"/>
        <w:widowControl w:val="0"/>
        <w:spacing w:line="240" w:lineRule="auto"/>
        <w:rPr>
          <w:del w:id="2427" w:author="Joo, Hye@ARB" w:date="2026-06-04T21:41:00Z"/>
          <w:rFonts w:ascii="Arial" w:hAnsi="Arial" w:cs="Arial"/>
          <w:spacing w:val="-2"/>
        </w:rPr>
      </w:pPr>
      <w:del w:id="2428" w:author="Joo, Hye@ARB" w:date="2026-06-04T21:41:00Z">
        <w:r w:rsidRPr="008C7C66" w:rsidDel="005D2A09">
          <w:rPr>
            <w:rFonts w:ascii="Arial" w:hAnsi="Arial" w:cs="Arial"/>
          </w:rPr>
          <w:delText>A manufacturer that produces and delivers for sale in California three medium-duty</w:delText>
        </w:r>
        <w:r w:rsidRPr="008C7C66" w:rsidDel="005D2A09">
          <w:rPr>
            <w:rFonts w:ascii="Arial" w:hAnsi="Arial" w:cs="Arial"/>
            <w:spacing w:val="-4"/>
          </w:rPr>
          <w:delText xml:space="preserve"> </w:delText>
        </w:r>
        <w:r w:rsidRPr="008C7C66" w:rsidDel="005D2A09">
          <w:rPr>
            <w:rFonts w:ascii="Arial" w:hAnsi="Arial" w:cs="Arial"/>
          </w:rPr>
          <w:delText>test</w:delText>
        </w:r>
        <w:r w:rsidRPr="008C7C66" w:rsidDel="005D2A09">
          <w:rPr>
            <w:rFonts w:ascii="Arial" w:hAnsi="Arial" w:cs="Arial"/>
            <w:spacing w:val="-4"/>
          </w:rPr>
          <w:delText xml:space="preserve"> </w:delText>
        </w:r>
        <w:r w:rsidRPr="008C7C66" w:rsidDel="005D2A09">
          <w:rPr>
            <w:rFonts w:ascii="Arial" w:hAnsi="Arial" w:cs="Arial"/>
          </w:rPr>
          <w:delText>groups</w:delText>
        </w:r>
        <w:r w:rsidRPr="008C7C66" w:rsidDel="005D2A09">
          <w:rPr>
            <w:rFonts w:ascii="Arial" w:hAnsi="Arial" w:cs="Arial"/>
            <w:spacing w:val="-4"/>
          </w:rPr>
          <w:delText xml:space="preserve"> </w:delText>
        </w:r>
        <w:r w:rsidRPr="008C7C66" w:rsidDel="005D2A09">
          <w:rPr>
            <w:rFonts w:ascii="Arial" w:hAnsi="Arial" w:cs="Arial"/>
          </w:rPr>
          <w:delText>certified</w:delText>
        </w:r>
        <w:r w:rsidRPr="008C7C66" w:rsidDel="005D2A09">
          <w:rPr>
            <w:rFonts w:ascii="Arial" w:hAnsi="Arial" w:cs="Arial"/>
            <w:spacing w:val="-4"/>
          </w:rPr>
          <w:delText xml:space="preserve"> </w:delText>
        </w:r>
        <w:r w:rsidRPr="008C7C66" w:rsidDel="005D2A09">
          <w:rPr>
            <w:rFonts w:ascii="Arial" w:hAnsi="Arial" w:cs="Arial"/>
          </w:rPr>
          <w:delText>to</w:delText>
        </w:r>
        <w:r w:rsidRPr="008C7C66" w:rsidDel="005D2A09">
          <w:rPr>
            <w:rFonts w:ascii="Arial" w:hAnsi="Arial" w:cs="Arial"/>
            <w:spacing w:val="-4"/>
          </w:rPr>
          <w:delText xml:space="preserve"> </w:delText>
        </w:r>
        <w:r w:rsidRPr="008C7C66" w:rsidDel="005D2A09">
          <w:rPr>
            <w:rFonts w:ascii="Arial" w:hAnsi="Arial" w:cs="Arial"/>
          </w:rPr>
          <w:delText>subsection</w:delText>
        </w:r>
        <w:r w:rsidRPr="008C7C66" w:rsidDel="005D2A09">
          <w:rPr>
            <w:rFonts w:ascii="Arial" w:hAnsi="Arial" w:cs="Arial"/>
            <w:spacing w:val="-4"/>
          </w:rPr>
          <w:delText xml:space="preserve"> </w:delText>
        </w:r>
        <w:r w:rsidRPr="008C7C66" w:rsidDel="005D2A09">
          <w:rPr>
            <w:rFonts w:ascii="Arial" w:hAnsi="Arial" w:cs="Arial"/>
          </w:rPr>
          <w:delText>(a)(1)</w:delText>
        </w:r>
        <w:r w:rsidRPr="008C7C66" w:rsidDel="005D2A09">
          <w:rPr>
            <w:rFonts w:ascii="Arial" w:hAnsi="Arial" w:cs="Arial"/>
            <w:spacing w:val="-5"/>
          </w:rPr>
          <w:delText xml:space="preserve"> </w:delText>
        </w:r>
        <w:r w:rsidRPr="008C7C66" w:rsidDel="005D2A09">
          <w:rPr>
            <w:rFonts w:ascii="Arial" w:hAnsi="Arial" w:cs="Arial"/>
          </w:rPr>
          <w:delText>may</w:delText>
        </w:r>
        <w:r w:rsidRPr="008C7C66" w:rsidDel="005D2A09">
          <w:rPr>
            <w:rFonts w:ascii="Arial" w:hAnsi="Arial" w:cs="Arial"/>
            <w:spacing w:val="-4"/>
          </w:rPr>
          <w:delText xml:space="preserve"> </w:delText>
        </w:r>
        <w:r w:rsidRPr="008C7C66" w:rsidDel="005D2A09">
          <w:rPr>
            <w:rFonts w:ascii="Arial" w:hAnsi="Arial" w:cs="Arial"/>
          </w:rPr>
          <w:delText>comply</w:delText>
        </w:r>
        <w:r w:rsidRPr="008C7C66" w:rsidDel="005D2A09">
          <w:rPr>
            <w:rFonts w:ascii="Arial" w:hAnsi="Arial" w:cs="Arial"/>
            <w:spacing w:val="-4"/>
          </w:rPr>
          <w:delText xml:space="preserve"> </w:delText>
        </w:r>
        <w:r w:rsidRPr="008C7C66" w:rsidDel="005D2A09">
          <w:rPr>
            <w:rFonts w:ascii="Arial" w:hAnsi="Arial" w:cs="Arial"/>
          </w:rPr>
          <w:delText>with</w:delText>
        </w:r>
        <w:r w:rsidRPr="008C7C66" w:rsidDel="005D2A09">
          <w:rPr>
            <w:rFonts w:ascii="Arial" w:hAnsi="Arial" w:cs="Arial"/>
            <w:spacing w:val="-4"/>
          </w:rPr>
          <w:delText xml:space="preserve"> </w:delText>
        </w:r>
        <w:r w:rsidRPr="008C7C66" w:rsidDel="005D2A09">
          <w:rPr>
            <w:rFonts w:ascii="Arial" w:hAnsi="Arial" w:cs="Arial"/>
          </w:rPr>
          <w:delText>the</w:delText>
        </w:r>
        <w:r w:rsidRPr="008C7C66" w:rsidDel="005D2A09">
          <w:rPr>
            <w:rFonts w:ascii="Arial" w:hAnsi="Arial" w:cs="Arial"/>
            <w:spacing w:val="-3"/>
          </w:rPr>
          <w:delText xml:space="preserve"> </w:delText>
        </w:r>
        <w:r w:rsidRPr="008C7C66" w:rsidDel="005D2A09">
          <w:rPr>
            <w:rFonts w:ascii="Arial" w:hAnsi="Arial" w:cs="Arial"/>
          </w:rPr>
          <w:delText>following alternate phase-in schedule for LEV III medium-duty vehicles</w:delText>
        </w:r>
        <w:r w:rsidR="00B16A2F" w:rsidRPr="00B16A2F" w:rsidDel="005D2A09">
          <w:rPr>
            <w:rFonts w:ascii="Arial" w:hAnsi="Arial" w:cs="Arial"/>
          </w:rPr>
          <w:delText>.</w:delText>
        </w:r>
      </w:del>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579"/>
        <w:gridCol w:w="1530"/>
        <w:gridCol w:w="1652"/>
        <w:gridCol w:w="1228"/>
      </w:tblGrid>
      <w:tr w:rsidR="00EF6D63" w:rsidRPr="00D96462" w:rsidDel="005D2A09" w14:paraId="04701ECE" w14:textId="6361F8A5" w:rsidTr="00195B91">
        <w:trPr>
          <w:trHeight w:val="942"/>
          <w:del w:id="2429" w:author="Joo, Hye@ARB" w:date="2026-06-04T21:41:00Z"/>
        </w:trPr>
        <w:tc>
          <w:tcPr>
            <w:tcW w:w="1379" w:type="dxa"/>
            <w:vMerge w:val="restart"/>
            <w:tcBorders>
              <w:bottom w:val="single" w:sz="6" w:space="0" w:color="000000"/>
              <w:right w:val="single" w:sz="6" w:space="0" w:color="000000"/>
            </w:tcBorders>
          </w:tcPr>
          <w:p w14:paraId="4C052C1B" w14:textId="1D02E740" w:rsidR="00EF6D63" w:rsidRPr="00195B91" w:rsidDel="005D2A09" w:rsidRDefault="00EF6D63" w:rsidP="009A18CE">
            <w:pPr>
              <w:pStyle w:val="TableParagraph"/>
              <w:keepLines/>
              <w:rPr>
                <w:del w:id="2430" w:author="Joo, Hye@ARB" w:date="2026-06-04T21:41:00Z"/>
                <w:rFonts w:ascii="Arial" w:hAnsi="Arial" w:cs="Arial"/>
                <w:sz w:val="24"/>
              </w:rPr>
            </w:pPr>
          </w:p>
          <w:p w14:paraId="7D79D2A9" w14:textId="136E3115" w:rsidR="00EF6D63" w:rsidRPr="00195B91" w:rsidDel="005D2A09" w:rsidRDefault="00EF6D63" w:rsidP="009A18CE">
            <w:pPr>
              <w:pStyle w:val="TableParagraph"/>
              <w:keepLines/>
              <w:rPr>
                <w:del w:id="2431" w:author="Joo, Hye@ARB" w:date="2026-06-04T21:41:00Z"/>
                <w:rFonts w:ascii="Arial" w:hAnsi="Arial" w:cs="Arial"/>
                <w:sz w:val="24"/>
              </w:rPr>
            </w:pPr>
          </w:p>
          <w:p w14:paraId="459388D7" w14:textId="055DBA44" w:rsidR="00EF6D63" w:rsidRPr="00195B91" w:rsidDel="005D2A09" w:rsidRDefault="00EF6D63" w:rsidP="009A18CE">
            <w:pPr>
              <w:pStyle w:val="TableParagraph"/>
              <w:keepLines/>
              <w:spacing w:before="202"/>
              <w:rPr>
                <w:del w:id="2432" w:author="Joo, Hye@ARB" w:date="2026-06-04T21:41:00Z"/>
                <w:rFonts w:ascii="Arial" w:hAnsi="Arial" w:cs="Arial"/>
                <w:sz w:val="24"/>
              </w:rPr>
            </w:pPr>
          </w:p>
          <w:p w14:paraId="47F58C3A" w14:textId="7F85D5BD" w:rsidR="00EF6D63" w:rsidRPr="00195B91" w:rsidDel="005D2A09" w:rsidRDefault="00EF6D63" w:rsidP="009A18CE">
            <w:pPr>
              <w:pStyle w:val="TableParagraph"/>
              <w:keepLines/>
              <w:ind w:left="176"/>
              <w:rPr>
                <w:del w:id="2433" w:author="Joo, Hye@ARB" w:date="2026-06-04T21:41:00Z"/>
                <w:rFonts w:ascii="Arial" w:hAnsi="Arial" w:cs="Arial"/>
                <w:i/>
                <w:sz w:val="24"/>
              </w:rPr>
            </w:pPr>
            <w:del w:id="2434"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32116B08" w14:textId="4C65B19D" w:rsidR="00EF6D63" w:rsidRPr="00195B91" w:rsidDel="005D2A09" w:rsidRDefault="00EF6D63" w:rsidP="009A18CE">
            <w:pPr>
              <w:pStyle w:val="TableParagraph"/>
              <w:keepLines/>
              <w:spacing w:before="55"/>
              <w:rPr>
                <w:del w:id="2435" w:author="Joo, Hye@ARB" w:date="2026-06-04T21:41:00Z"/>
                <w:rFonts w:ascii="Arial" w:hAnsi="Arial" w:cs="Arial"/>
                <w:sz w:val="24"/>
              </w:rPr>
            </w:pPr>
          </w:p>
          <w:p w14:paraId="6143E334" w14:textId="0C220A7D" w:rsidR="00EF6D63" w:rsidRPr="00195B91" w:rsidDel="005D2A09" w:rsidRDefault="00EF6D63" w:rsidP="009A18CE">
            <w:pPr>
              <w:pStyle w:val="TableParagraph"/>
              <w:keepLines/>
              <w:spacing w:before="1"/>
              <w:ind w:left="690"/>
              <w:rPr>
                <w:del w:id="2436" w:author="Joo, Hye@ARB" w:date="2026-06-04T21:41:00Z"/>
                <w:rFonts w:ascii="Arial" w:hAnsi="Arial" w:cs="Arial"/>
                <w:i/>
                <w:sz w:val="24"/>
              </w:rPr>
            </w:pPr>
            <w:del w:id="2437"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5845AFD0" w14:textId="41793E90" w:rsidR="00EF6D63" w:rsidRPr="00195B91" w:rsidDel="005D2A09" w:rsidRDefault="00EF6D63" w:rsidP="00195B91">
            <w:pPr>
              <w:pStyle w:val="Default"/>
              <w:jc w:val="both"/>
              <w:rPr>
                <w:del w:id="2438" w:author="Joo, Hye@ARB" w:date="2026-06-04T21:41:00Z"/>
                <w:rFonts w:ascii="Arial" w:hAnsi="Arial" w:cs="Arial"/>
                <w:i/>
                <w:szCs w:val="24"/>
              </w:rPr>
            </w:pPr>
            <w:del w:id="2439" w:author="Joo, Hye@ARB" w:date="2026-06-04T21:41:00Z">
              <w:r w:rsidRPr="00195B91" w:rsidDel="005D2A09">
                <w:rPr>
                  <w:rFonts w:ascii="Arial" w:hAnsi="Arial" w:cs="Arial"/>
                  <w:i/>
                  <w:iCs/>
                  <w:szCs w:val="24"/>
                </w:rPr>
                <w:delText xml:space="preserve">Vehicles Certified to §1956.8(c) or (h) (%) </w:delText>
              </w:r>
            </w:del>
          </w:p>
        </w:tc>
      </w:tr>
      <w:tr w:rsidR="009C61F2" w:rsidRPr="004A3B3C" w:rsidDel="005D2A09" w14:paraId="25B3DA98" w14:textId="48F1F696" w:rsidTr="004A3B3C">
        <w:trPr>
          <w:trHeight w:val="1379"/>
          <w:del w:id="2440" w:author="Joo, Hye@ARB" w:date="2026-06-04T21:41:00Z"/>
        </w:trPr>
        <w:tc>
          <w:tcPr>
            <w:tcW w:w="1379" w:type="dxa"/>
            <w:vMerge/>
            <w:tcBorders>
              <w:top w:val="nil"/>
              <w:bottom w:val="single" w:sz="6" w:space="0" w:color="000000"/>
              <w:right w:val="single" w:sz="6" w:space="0" w:color="000000"/>
            </w:tcBorders>
          </w:tcPr>
          <w:p w14:paraId="5C5A814D" w14:textId="408CC615" w:rsidR="00EF6D63" w:rsidRPr="00195B91" w:rsidDel="005D2A09" w:rsidRDefault="00EF6D63" w:rsidP="009A18CE">
            <w:pPr>
              <w:keepLines/>
              <w:widowControl w:val="0"/>
              <w:spacing w:line="240" w:lineRule="auto"/>
              <w:rPr>
                <w:del w:id="2441"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171F5738" w14:textId="245826D7" w:rsidR="00EF6D63" w:rsidRPr="00195B91" w:rsidDel="005D2A09" w:rsidRDefault="00EF6D63" w:rsidP="009A18CE">
            <w:pPr>
              <w:pStyle w:val="TableParagraph"/>
              <w:keepLines/>
              <w:ind w:left="176" w:right="160" w:hanging="1"/>
              <w:jc w:val="center"/>
              <w:rPr>
                <w:del w:id="2442" w:author="Joo, Hye@ARB" w:date="2026-06-04T21:41:00Z"/>
                <w:rFonts w:ascii="Arial" w:hAnsi="Arial" w:cs="Arial"/>
                <w:sz w:val="24"/>
              </w:rPr>
            </w:pPr>
            <w:del w:id="2443"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579" w:type="dxa"/>
            <w:tcBorders>
              <w:top w:val="single" w:sz="6" w:space="0" w:color="000000"/>
              <w:left w:val="single" w:sz="6" w:space="0" w:color="000000"/>
              <w:bottom w:val="single" w:sz="6" w:space="0" w:color="000000"/>
              <w:right w:val="single" w:sz="6" w:space="0" w:color="000000"/>
            </w:tcBorders>
          </w:tcPr>
          <w:p w14:paraId="2861B691" w14:textId="04B0C0C2" w:rsidR="00EF6D63" w:rsidRPr="00195B91" w:rsidDel="005D2A09" w:rsidRDefault="00EF6D63" w:rsidP="009A18CE">
            <w:pPr>
              <w:pStyle w:val="TableParagraph"/>
              <w:keepLines/>
              <w:ind w:left="136" w:right="123"/>
              <w:jc w:val="center"/>
              <w:rPr>
                <w:del w:id="2444" w:author="Joo, Hye@ARB" w:date="2026-06-04T21:41:00Z"/>
                <w:rFonts w:ascii="Arial" w:hAnsi="Arial" w:cs="Arial"/>
                <w:sz w:val="24"/>
              </w:rPr>
            </w:pPr>
            <w:del w:id="2445"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530" w:type="dxa"/>
            <w:tcBorders>
              <w:top w:val="single" w:sz="6" w:space="0" w:color="000000"/>
              <w:left w:val="single" w:sz="6" w:space="0" w:color="000000"/>
              <w:bottom w:val="single" w:sz="6" w:space="0" w:color="000000"/>
              <w:right w:val="single" w:sz="6" w:space="0" w:color="000000"/>
            </w:tcBorders>
          </w:tcPr>
          <w:p w14:paraId="47A5AD7F" w14:textId="087D514B" w:rsidR="00EF6D63" w:rsidRPr="00195B91" w:rsidDel="005D2A09" w:rsidRDefault="00EF6D63" w:rsidP="009A18CE">
            <w:pPr>
              <w:pStyle w:val="TableParagraph"/>
              <w:keepLines/>
              <w:ind w:left="121" w:right="104" w:firstLine="1"/>
              <w:jc w:val="center"/>
              <w:rPr>
                <w:del w:id="2446" w:author="Joo, Hye@ARB" w:date="2026-06-04T21:41:00Z"/>
                <w:rFonts w:ascii="Arial" w:hAnsi="Arial" w:cs="Arial"/>
                <w:sz w:val="24"/>
              </w:rPr>
            </w:pPr>
            <w:del w:id="2447"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39FDAC4A" w14:textId="6C248BF6" w:rsidR="00EF6D63" w:rsidRPr="00195B91" w:rsidDel="005D2A09" w:rsidRDefault="00EF6D63" w:rsidP="009A18CE">
            <w:pPr>
              <w:pStyle w:val="TableParagraph"/>
              <w:keepLines/>
              <w:ind w:left="198" w:right="167" w:hanging="3"/>
              <w:jc w:val="center"/>
              <w:rPr>
                <w:del w:id="2448" w:author="Joo, Hye@ARB" w:date="2026-06-04T21:41:00Z"/>
                <w:rFonts w:ascii="Arial" w:hAnsi="Arial" w:cs="Arial"/>
                <w:sz w:val="24"/>
              </w:rPr>
            </w:pPr>
            <w:del w:id="2449"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53C773D7" w14:textId="32095B6A" w:rsidR="00EF6D63" w:rsidRPr="00195B91" w:rsidDel="005D2A09" w:rsidRDefault="00EF6D63" w:rsidP="009A18CE">
            <w:pPr>
              <w:pStyle w:val="TableParagraph"/>
              <w:keepLines/>
              <w:ind w:left="198" w:right="167" w:hanging="2"/>
              <w:jc w:val="center"/>
              <w:rPr>
                <w:del w:id="2450" w:author="Joo, Hye@ARB" w:date="2026-06-04T21:41:00Z"/>
                <w:rFonts w:ascii="Arial" w:hAnsi="Arial" w:cs="Arial"/>
                <w:sz w:val="24"/>
              </w:rPr>
            </w:pPr>
            <w:del w:id="2451"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76780C1F" w14:textId="2C04B193" w:rsidR="00EF6D63" w:rsidRPr="00195B91" w:rsidDel="005D2A09" w:rsidRDefault="00EF6D63" w:rsidP="009A18CE">
            <w:pPr>
              <w:pStyle w:val="TableParagraph"/>
              <w:keepLines/>
              <w:ind w:left="198" w:right="167" w:hanging="3"/>
              <w:jc w:val="center"/>
              <w:rPr>
                <w:del w:id="2452" w:author="Joo, Hye@ARB" w:date="2026-06-04T21:41:00Z"/>
                <w:rFonts w:ascii="Arial" w:hAnsi="Arial" w:cs="Arial"/>
                <w:sz w:val="24"/>
              </w:rPr>
            </w:pPr>
          </w:p>
          <w:p w14:paraId="4DF389C3" w14:textId="4B1D137E" w:rsidR="00EF6D63" w:rsidRPr="00195B91" w:rsidDel="005D2A09" w:rsidRDefault="00EF6D63" w:rsidP="009A18CE">
            <w:pPr>
              <w:pStyle w:val="TableParagraph"/>
              <w:keepLines/>
              <w:ind w:left="198" w:right="167" w:hanging="3"/>
              <w:jc w:val="center"/>
              <w:rPr>
                <w:del w:id="2453" w:author="Joo, Hye@ARB" w:date="2026-06-04T21:41:00Z"/>
                <w:rFonts w:ascii="Arial" w:hAnsi="Arial" w:cs="Arial"/>
                <w:sz w:val="24"/>
              </w:rPr>
            </w:pPr>
          </w:p>
          <w:p w14:paraId="70A9CC65" w14:textId="3581A05E" w:rsidR="00EF6D63" w:rsidRPr="00195B91" w:rsidDel="005D2A09" w:rsidRDefault="00EF6D63" w:rsidP="009A18CE">
            <w:pPr>
              <w:pStyle w:val="TableParagraph"/>
              <w:keepLines/>
              <w:ind w:left="198" w:right="167" w:hanging="3"/>
              <w:jc w:val="center"/>
              <w:rPr>
                <w:del w:id="2454" w:author="Joo, Hye@ARB" w:date="2026-06-04T21:41:00Z"/>
                <w:rFonts w:ascii="Arial" w:hAnsi="Arial" w:cs="Arial"/>
                <w:sz w:val="24"/>
              </w:rPr>
            </w:pPr>
            <w:del w:id="2455" w:author="Joo, Hye@ARB" w:date="2026-06-04T21:41:00Z">
              <w:r w:rsidRPr="00195B91" w:rsidDel="005D2A09">
                <w:rPr>
                  <w:rFonts w:ascii="Arial" w:hAnsi="Arial" w:cs="Arial"/>
                  <w:sz w:val="24"/>
                </w:rPr>
                <w:delText>ULEV</w:delText>
              </w:r>
            </w:del>
          </w:p>
        </w:tc>
      </w:tr>
      <w:tr w:rsidR="00EF6D63" w:rsidRPr="001238F2" w:rsidDel="005D2A09" w14:paraId="1F76AB7B" w14:textId="45C0C388" w:rsidTr="00195B91">
        <w:trPr>
          <w:trHeight w:val="437"/>
          <w:del w:id="2456" w:author="Joo, Hye@ARB" w:date="2026-06-04T21:41:00Z"/>
        </w:trPr>
        <w:tc>
          <w:tcPr>
            <w:tcW w:w="1379" w:type="dxa"/>
            <w:tcBorders>
              <w:top w:val="single" w:sz="6" w:space="0" w:color="000000"/>
              <w:bottom w:val="single" w:sz="6" w:space="0" w:color="000000"/>
              <w:right w:val="single" w:sz="6" w:space="0" w:color="000000"/>
            </w:tcBorders>
          </w:tcPr>
          <w:p w14:paraId="7FD5CABD" w14:textId="2935AA96" w:rsidR="00EF6D63" w:rsidRPr="00195B91" w:rsidDel="005D2A09" w:rsidRDefault="00EF6D63" w:rsidP="009A18CE">
            <w:pPr>
              <w:pStyle w:val="TableParagraph"/>
              <w:keepLines/>
              <w:ind w:left="104"/>
              <w:rPr>
                <w:del w:id="2457" w:author="Joo, Hye@ARB" w:date="2026-06-04T21:41:00Z"/>
                <w:rFonts w:ascii="Arial" w:hAnsi="Arial" w:cs="Arial"/>
                <w:sz w:val="24"/>
              </w:rPr>
            </w:pPr>
            <w:del w:id="2458" w:author="Joo, Hye@ARB" w:date="2026-06-04T21:41:00Z">
              <w:r w:rsidRPr="00195B91" w:rsidDel="005D2A09">
                <w:rPr>
                  <w:rFonts w:ascii="Arial" w:hAnsi="Arial" w:cs="Arial"/>
                  <w:spacing w:val="-4"/>
                  <w:sz w:val="24"/>
                </w:rPr>
                <w:delText>2016</w:delText>
              </w:r>
            </w:del>
          </w:p>
        </w:tc>
        <w:tc>
          <w:tcPr>
            <w:tcW w:w="1571" w:type="dxa"/>
            <w:tcBorders>
              <w:top w:val="single" w:sz="6" w:space="0" w:color="000000"/>
              <w:left w:val="single" w:sz="6" w:space="0" w:color="000000"/>
              <w:bottom w:val="single" w:sz="6" w:space="0" w:color="000000"/>
              <w:right w:val="single" w:sz="6" w:space="0" w:color="000000"/>
            </w:tcBorders>
          </w:tcPr>
          <w:p w14:paraId="47CFA67A" w14:textId="0184F52A" w:rsidR="00EF6D63" w:rsidRPr="00195B91" w:rsidDel="005D2A09" w:rsidRDefault="00EF6D63" w:rsidP="009A18CE">
            <w:pPr>
              <w:pStyle w:val="TableParagraph"/>
              <w:keepLines/>
              <w:ind w:left="48" w:right="35"/>
              <w:jc w:val="center"/>
              <w:rPr>
                <w:del w:id="2459" w:author="Joo, Hye@ARB" w:date="2026-06-04T21:41:00Z"/>
                <w:rFonts w:ascii="Arial" w:hAnsi="Arial" w:cs="Arial"/>
                <w:sz w:val="24"/>
              </w:rPr>
            </w:pPr>
            <w:del w:id="2460" w:author="Joo, Hye@ARB" w:date="2026-06-04T21:41:00Z">
              <w:r w:rsidRPr="00195B91" w:rsidDel="005D2A09">
                <w:rPr>
                  <w:rFonts w:ascii="Arial" w:hAnsi="Arial" w:cs="Arial"/>
                  <w:spacing w:val="-10"/>
                  <w:sz w:val="24"/>
                </w:rPr>
                <w:delText>1</w:delText>
              </w:r>
            </w:del>
          </w:p>
        </w:tc>
        <w:tc>
          <w:tcPr>
            <w:tcW w:w="1579" w:type="dxa"/>
            <w:tcBorders>
              <w:top w:val="single" w:sz="6" w:space="0" w:color="000000"/>
              <w:left w:val="single" w:sz="6" w:space="0" w:color="000000"/>
              <w:bottom w:val="single" w:sz="6" w:space="0" w:color="000000"/>
              <w:right w:val="single" w:sz="6" w:space="0" w:color="000000"/>
            </w:tcBorders>
          </w:tcPr>
          <w:p w14:paraId="04326CDE" w14:textId="666AB397" w:rsidR="00EF6D63" w:rsidRPr="00195B91" w:rsidDel="005D2A09" w:rsidRDefault="00EF6D63" w:rsidP="009A18CE">
            <w:pPr>
              <w:pStyle w:val="TableParagraph"/>
              <w:keepLines/>
              <w:ind w:left="13"/>
              <w:jc w:val="center"/>
              <w:rPr>
                <w:del w:id="2461" w:author="Joo, Hye@ARB" w:date="2026-06-04T21:41:00Z"/>
                <w:rFonts w:ascii="Arial" w:hAnsi="Arial" w:cs="Arial"/>
                <w:sz w:val="24"/>
              </w:rPr>
            </w:pPr>
            <w:del w:id="2462" w:author="Joo, Hye@ARB" w:date="2026-06-04T21:41:00Z">
              <w:r w:rsidRPr="00195B91" w:rsidDel="005D2A09">
                <w:rPr>
                  <w:rFonts w:ascii="Arial" w:hAnsi="Arial" w:cs="Arial"/>
                  <w:spacing w:val="-10"/>
                  <w:sz w:val="24"/>
                </w:rPr>
                <w:delText>2</w:delText>
              </w:r>
            </w:del>
          </w:p>
        </w:tc>
        <w:tc>
          <w:tcPr>
            <w:tcW w:w="1530" w:type="dxa"/>
            <w:tcBorders>
              <w:top w:val="single" w:sz="6" w:space="0" w:color="000000"/>
              <w:left w:val="single" w:sz="6" w:space="0" w:color="000000"/>
              <w:bottom w:val="single" w:sz="6" w:space="0" w:color="000000"/>
              <w:right w:val="single" w:sz="6" w:space="0" w:color="000000"/>
            </w:tcBorders>
          </w:tcPr>
          <w:p w14:paraId="1D872C42" w14:textId="7C6CC949" w:rsidR="00EF6D63" w:rsidRPr="00195B91" w:rsidDel="005D2A09" w:rsidRDefault="00EF6D63" w:rsidP="009A18CE">
            <w:pPr>
              <w:pStyle w:val="TableParagraph"/>
              <w:keepLines/>
              <w:ind w:left="127" w:right="113"/>
              <w:jc w:val="center"/>
              <w:rPr>
                <w:del w:id="2463" w:author="Joo, Hye@ARB" w:date="2026-06-04T21:41:00Z"/>
                <w:rFonts w:ascii="Arial" w:hAnsi="Arial" w:cs="Arial"/>
                <w:sz w:val="24"/>
              </w:rPr>
            </w:pPr>
            <w:del w:id="2464"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65B9AEE0" w14:textId="75EE128B" w:rsidR="00EF6D63" w:rsidRPr="00195B91" w:rsidDel="005D2A09" w:rsidRDefault="00EF6D63" w:rsidP="009A18CE">
            <w:pPr>
              <w:pStyle w:val="TableParagraph"/>
              <w:keepLines/>
              <w:ind w:left="30" w:right="1"/>
              <w:jc w:val="center"/>
              <w:rPr>
                <w:del w:id="2465" w:author="Joo, Hye@ARB" w:date="2026-06-04T21:41:00Z"/>
                <w:rFonts w:ascii="Arial" w:hAnsi="Arial" w:cs="Arial"/>
                <w:sz w:val="24"/>
              </w:rPr>
            </w:pPr>
            <w:del w:id="2466"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2F1AD335" w14:textId="494A62E5" w:rsidR="00EF6D63" w:rsidRPr="00195B91" w:rsidDel="005D2A09" w:rsidRDefault="00EF6D63" w:rsidP="009A18CE">
            <w:pPr>
              <w:pStyle w:val="TableParagraph"/>
              <w:keepLines/>
              <w:ind w:left="30" w:right="1"/>
              <w:jc w:val="center"/>
              <w:rPr>
                <w:del w:id="2467" w:author="Joo, Hye@ARB" w:date="2026-06-04T21:41:00Z"/>
                <w:rFonts w:ascii="Arial" w:hAnsi="Arial" w:cs="Arial"/>
                <w:spacing w:val="-10"/>
                <w:sz w:val="24"/>
              </w:rPr>
            </w:pPr>
            <w:del w:id="2468" w:author="Joo, Hye@ARB" w:date="2026-06-04T21:41:00Z">
              <w:r w:rsidRPr="00195B91" w:rsidDel="005D2A09">
                <w:rPr>
                  <w:rFonts w:ascii="Arial" w:hAnsi="Arial" w:cs="Arial"/>
                  <w:spacing w:val="-10"/>
                  <w:sz w:val="24"/>
                </w:rPr>
                <w:delText>100</w:delText>
              </w:r>
            </w:del>
          </w:p>
        </w:tc>
      </w:tr>
      <w:tr w:rsidR="00EF6D63" w:rsidRPr="001238F2" w:rsidDel="005D2A09" w14:paraId="0359B5AC" w14:textId="47DEE834" w:rsidTr="00195B91">
        <w:trPr>
          <w:trHeight w:val="438"/>
          <w:del w:id="2469" w:author="Joo, Hye@ARB" w:date="2026-06-04T21:41:00Z"/>
        </w:trPr>
        <w:tc>
          <w:tcPr>
            <w:tcW w:w="1379" w:type="dxa"/>
            <w:tcBorders>
              <w:top w:val="single" w:sz="6" w:space="0" w:color="000000"/>
              <w:bottom w:val="single" w:sz="6" w:space="0" w:color="000000"/>
              <w:right w:val="single" w:sz="6" w:space="0" w:color="000000"/>
            </w:tcBorders>
          </w:tcPr>
          <w:p w14:paraId="269D5AF0" w14:textId="771DE257" w:rsidR="00EF6D63" w:rsidRPr="00195B91" w:rsidDel="005D2A09" w:rsidRDefault="00EF6D63" w:rsidP="009A18CE">
            <w:pPr>
              <w:pStyle w:val="TableParagraph"/>
              <w:keepLines/>
              <w:ind w:left="104"/>
              <w:rPr>
                <w:del w:id="2470" w:author="Joo, Hye@ARB" w:date="2026-06-04T21:41:00Z"/>
                <w:rFonts w:ascii="Arial" w:hAnsi="Arial" w:cs="Arial"/>
                <w:sz w:val="24"/>
              </w:rPr>
            </w:pPr>
            <w:del w:id="2471" w:author="Joo, Hye@ARB" w:date="2026-06-04T21:41:00Z">
              <w:r w:rsidRPr="00195B91" w:rsidDel="005D2A09">
                <w:rPr>
                  <w:rFonts w:ascii="Arial" w:hAnsi="Arial" w:cs="Arial"/>
                  <w:spacing w:val="-4"/>
                  <w:sz w:val="24"/>
                </w:rPr>
                <w:delText>2017</w:delText>
              </w:r>
            </w:del>
          </w:p>
        </w:tc>
        <w:tc>
          <w:tcPr>
            <w:tcW w:w="1571" w:type="dxa"/>
            <w:tcBorders>
              <w:top w:val="single" w:sz="6" w:space="0" w:color="000000"/>
              <w:left w:val="single" w:sz="6" w:space="0" w:color="000000"/>
              <w:bottom w:val="single" w:sz="6" w:space="0" w:color="000000"/>
              <w:right w:val="single" w:sz="6" w:space="0" w:color="000000"/>
            </w:tcBorders>
          </w:tcPr>
          <w:p w14:paraId="7DB66713" w14:textId="026A8EDA" w:rsidR="00EF6D63" w:rsidRPr="00195B91" w:rsidDel="005D2A09" w:rsidRDefault="00EF6D63" w:rsidP="009A18CE">
            <w:pPr>
              <w:pStyle w:val="TableParagraph"/>
              <w:keepLines/>
              <w:ind w:left="48" w:right="35"/>
              <w:jc w:val="center"/>
              <w:rPr>
                <w:del w:id="2472" w:author="Joo, Hye@ARB" w:date="2026-06-04T21:41:00Z"/>
                <w:rFonts w:ascii="Arial" w:hAnsi="Arial" w:cs="Arial"/>
                <w:sz w:val="24"/>
              </w:rPr>
            </w:pPr>
            <w:del w:id="2473"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599D4574" w14:textId="3B45C2F1" w:rsidR="00EF6D63" w:rsidRPr="00195B91" w:rsidDel="005D2A09" w:rsidRDefault="00EF6D63" w:rsidP="009A18CE">
            <w:pPr>
              <w:pStyle w:val="TableParagraph"/>
              <w:keepLines/>
              <w:ind w:left="13"/>
              <w:jc w:val="center"/>
              <w:rPr>
                <w:del w:id="2474" w:author="Joo, Hye@ARB" w:date="2026-06-04T21:41:00Z"/>
                <w:rFonts w:ascii="Arial" w:hAnsi="Arial" w:cs="Arial"/>
                <w:sz w:val="24"/>
              </w:rPr>
            </w:pPr>
            <w:del w:id="2475" w:author="Joo, Hye@ARB" w:date="2026-06-04T21:41:00Z">
              <w:r w:rsidRPr="00195B91" w:rsidDel="005D2A09">
                <w:rPr>
                  <w:rFonts w:ascii="Arial" w:hAnsi="Arial" w:cs="Arial"/>
                  <w:spacing w:val="-10"/>
                  <w:sz w:val="24"/>
                </w:rPr>
                <w:delText>2</w:delText>
              </w:r>
            </w:del>
          </w:p>
        </w:tc>
        <w:tc>
          <w:tcPr>
            <w:tcW w:w="1530" w:type="dxa"/>
            <w:tcBorders>
              <w:top w:val="single" w:sz="6" w:space="0" w:color="000000"/>
              <w:left w:val="single" w:sz="6" w:space="0" w:color="000000"/>
              <w:bottom w:val="single" w:sz="6" w:space="0" w:color="000000"/>
              <w:right w:val="single" w:sz="6" w:space="0" w:color="000000"/>
            </w:tcBorders>
          </w:tcPr>
          <w:p w14:paraId="017E4F3B" w14:textId="067DF2CD" w:rsidR="00EF6D63" w:rsidRPr="00195B91" w:rsidDel="005D2A09" w:rsidRDefault="00EF6D63" w:rsidP="009A18CE">
            <w:pPr>
              <w:pStyle w:val="TableParagraph"/>
              <w:keepLines/>
              <w:ind w:left="127" w:right="113"/>
              <w:jc w:val="center"/>
              <w:rPr>
                <w:del w:id="2476" w:author="Joo, Hye@ARB" w:date="2026-06-04T21:41:00Z"/>
                <w:rFonts w:ascii="Arial" w:hAnsi="Arial" w:cs="Arial"/>
                <w:sz w:val="24"/>
              </w:rPr>
            </w:pPr>
            <w:del w:id="2477"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65B246F9" w14:textId="0D01ACFD" w:rsidR="00EF6D63" w:rsidRPr="00195B91" w:rsidDel="005D2A09" w:rsidRDefault="00EF6D63" w:rsidP="009A18CE">
            <w:pPr>
              <w:pStyle w:val="TableParagraph"/>
              <w:keepLines/>
              <w:ind w:left="30" w:right="1"/>
              <w:jc w:val="center"/>
              <w:rPr>
                <w:del w:id="2478" w:author="Joo, Hye@ARB" w:date="2026-06-04T21:41:00Z"/>
                <w:rFonts w:ascii="Arial" w:hAnsi="Arial" w:cs="Arial"/>
                <w:sz w:val="24"/>
              </w:rPr>
            </w:pPr>
            <w:del w:id="2479"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57E9677D" w14:textId="1456253A" w:rsidR="00EF6D63" w:rsidRPr="00195B91" w:rsidDel="005D2A09" w:rsidRDefault="00EF6D63" w:rsidP="009A18CE">
            <w:pPr>
              <w:pStyle w:val="TableParagraph"/>
              <w:keepLines/>
              <w:ind w:left="30" w:right="1"/>
              <w:jc w:val="center"/>
              <w:rPr>
                <w:del w:id="2480" w:author="Joo, Hye@ARB" w:date="2026-06-04T21:41:00Z"/>
                <w:rFonts w:ascii="Arial" w:hAnsi="Arial" w:cs="Arial"/>
                <w:spacing w:val="-10"/>
                <w:sz w:val="24"/>
              </w:rPr>
            </w:pPr>
            <w:del w:id="2481" w:author="Joo, Hye@ARB" w:date="2026-06-04T21:41:00Z">
              <w:r w:rsidRPr="00195B91" w:rsidDel="005D2A09">
                <w:rPr>
                  <w:rFonts w:ascii="Arial" w:hAnsi="Arial" w:cs="Arial"/>
                  <w:spacing w:val="-10"/>
                  <w:sz w:val="24"/>
                </w:rPr>
                <w:delText>100</w:delText>
              </w:r>
            </w:del>
          </w:p>
        </w:tc>
      </w:tr>
      <w:tr w:rsidR="00EF6D63" w:rsidRPr="001238F2" w:rsidDel="005D2A09" w14:paraId="37B0E0E7" w14:textId="1771E877" w:rsidTr="00195B91">
        <w:trPr>
          <w:trHeight w:val="436"/>
          <w:del w:id="2482" w:author="Joo, Hye@ARB" w:date="2026-06-04T21:41:00Z"/>
        </w:trPr>
        <w:tc>
          <w:tcPr>
            <w:tcW w:w="1379" w:type="dxa"/>
            <w:tcBorders>
              <w:top w:val="single" w:sz="6" w:space="0" w:color="000000"/>
              <w:bottom w:val="single" w:sz="6" w:space="0" w:color="000000"/>
              <w:right w:val="single" w:sz="6" w:space="0" w:color="000000"/>
            </w:tcBorders>
          </w:tcPr>
          <w:p w14:paraId="239B460D" w14:textId="19639293" w:rsidR="00EF6D63" w:rsidRPr="00195B91" w:rsidDel="005D2A09" w:rsidRDefault="00EF6D63" w:rsidP="009A18CE">
            <w:pPr>
              <w:pStyle w:val="TableParagraph"/>
              <w:keepLines/>
              <w:ind w:left="104"/>
              <w:rPr>
                <w:del w:id="2483" w:author="Joo, Hye@ARB" w:date="2026-06-04T21:41:00Z"/>
                <w:rFonts w:ascii="Arial" w:hAnsi="Arial" w:cs="Arial"/>
                <w:sz w:val="24"/>
              </w:rPr>
            </w:pPr>
            <w:del w:id="2484" w:author="Joo, Hye@ARB" w:date="2026-06-04T21:41:00Z">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16DB2DE7" w14:textId="7F1D74DF" w:rsidR="00EF6D63" w:rsidRPr="00195B91" w:rsidDel="005D2A09" w:rsidRDefault="00EF6D63" w:rsidP="009A18CE">
            <w:pPr>
              <w:pStyle w:val="TableParagraph"/>
              <w:keepLines/>
              <w:ind w:left="48" w:right="35"/>
              <w:jc w:val="center"/>
              <w:rPr>
                <w:del w:id="2485" w:author="Joo, Hye@ARB" w:date="2026-06-04T21:41:00Z"/>
                <w:rFonts w:ascii="Arial" w:hAnsi="Arial" w:cs="Arial"/>
                <w:sz w:val="24"/>
              </w:rPr>
            </w:pPr>
            <w:del w:id="2486"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717CADD6" w14:textId="77028973" w:rsidR="00EF6D63" w:rsidRPr="00195B91" w:rsidDel="005D2A09" w:rsidRDefault="00EF6D63" w:rsidP="009A18CE">
            <w:pPr>
              <w:pStyle w:val="TableParagraph"/>
              <w:keepLines/>
              <w:ind w:left="13"/>
              <w:jc w:val="center"/>
              <w:rPr>
                <w:del w:id="2487" w:author="Joo, Hye@ARB" w:date="2026-06-04T21:41:00Z"/>
                <w:rFonts w:ascii="Arial" w:hAnsi="Arial" w:cs="Arial"/>
                <w:sz w:val="24"/>
              </w:rPr>
            </w:pPr>
            <w:del w:id="2488" w:author="Joo, Hye@ARB" w:date="2026-06-04T21:41:00Z">
              <w:r w:rsidRPr="00195B91" w:rsidDel="005D2A09">
                <w:rPr>
                  <w:rFonts w:ascii="Arial" w:hAnsi="Arial" w:cs="Arial"/>
                  <w:spacing w:val="-10"/>
                  <w:sz w:val="24"/>
                </w:rPr>
                <w:delText>1</w:delText>
              </w:r>
            </w:del>
          </w:p>
        </w:tc>
        <w:tc>
          <w:tcPr>
            <w:tcW w:w="1530" w:type="dxa"/>
            <w:tcBorders>
              <w:top w:val="single" w:sz="6" w:space="0" w:color="000000"/>
              <w:left w:val="single" w:sz="6" w:space="0" w:color="000000"/>
              <w:bottom w:val="single" w:sz="6" w:space="0" w:color="000000"/>
              <w:right w:val="single" w:sz="6" w:space="0" w:color="000000"/>
            </w:tcBorders>
          </w:tcPr>
          <w:p w14:paraId="5725F06A" w14:textId="77AB1F2B" w:rsidR="00EF6D63" w:rsidRPr="00195B91" w:rsidDel="005D2A09" w:rsidRDefault="00EF6D63" w:rsidP="009A18CE">
            <w:pPr>
              <w:pStyle w:val="TableParagraph"/>
              <w:keepLines/>
              <w:ind w:left="127" w:right="113"/>
              <w:jc w:val="center"/>
              <w:rPr>
                <w:del w:id="2489" w:author="Joo, Hye@ARB" w:date="2026-06-04T21:41:00Z"/>
                <w:rFonts w:ascii="Arial" w:hAnsi="Arial" w:cs="Arial"/>
                <w:sz w:val="24"/>
              </w:rPr>
            </w:pPr>
            <w:del w:id="2490" w:author="Joo, Hye@ARB" w:date="2026-06-04T21:41:00Z">
              <w:r w:rsidRPr="00195B91" w:rsidDel="005D2A09">
                <w:rPr>
                  <w:rFonts w:ascii="Arial" w:hAnsi="Arial" w:cs="Arial"/>
                  <w:spacing w:val="-10"/>
                  <w:sz w:val="24"/>
                </w:rPr>
                <w:delText>2</w:delText>
              </w:r>
            </w:del>
          </w:p>
        </w:tc>
        <w:tc>
          <w:tcPr>
            <w:tcW w:w="1652" w:type="dxa"/>
            <w:tcBorders>
              <w:top w:val="single" w:sz="6" w:space="0" w:color="000000"/>
              <w:left w:val="single" w:sz="6" w:space="0" w:color="000000"/>
              <w:bottom w:val="single" w:sz="6" w:space="0" w:color="000000"/>
              <w:right w:val="single" w:sz="4" w:space="0" w:color="000000"/>
            </w:tcBorders>
          </w:tcPr>
          <w:p w14:paraId="6584EE25" w14:textId="3EFC0317" w:rsidR="00EF6D63" w:rsidRPr="00195B91" w:rsidDel="005D2A09" w:rsidRDefault="00EF6D63" w:rsidP="009A18CE">
            <w:pPr>
              <w:pStyle w:val="TableParagraph"/>
              <w:keepLines/>
              <w:ind w:left="30" w:right="1"/>
              <w:jc w:val="center"/>
              <w:rPr>
                <w:del w:id="2491" w:author="Joo, Hye@ARB" w:date="2026-06-04T21:41:00Z"/>
                <w:rFonts w:ascii="Arial" w:hAnsi="Arial" w:cs="Arial"/>
                <w:sz w:val="24"/>
              </w:rPr>
            </w:pPr>
            <w:del w:id="2492"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0BA5ABD7" w14:textId="650F4FB6" w:rsidR="00EF6D63" w:rsidRPr="00195B91" w:rsidDel="005D2A09" w:rsidRDefault="00EF6D63" w:rsidP="009A18CE">
            <w:pPr>
              <w:pStyle w:val="TableParagraph"/>
              <w:keepLines/>
              <w:ind w:left="30" w:right="1"/>
              <w:jc w:val="center"/>
              <w:rPr>
                <w:del w:id="2493" w:author="Joo, Hye@ARB" w:date="2026-06-04T21:41:00Z"/>
                <w:rFonts w:ascii="Arial" w:hAnsi="Arial" w:cs="Arial"/>
                <w:spacing w:val="-10"/>
                <w:sz w:val="24"/>
              </w:rPr>
            </w:pPr>
            <w:del w:id="2494" w:author="Joo, Hye@ARB" w:date="2026-06-04T21:41:00Z">
              <w:r w:rsidRPr="00195B91" w:rsidDel="005D2A09">
                <w:rPr>
                  <w:rFonts w:ascii="Arial" w:hAnsi="Arial" w:cs="Arial"/>
                  <w:spacing w:val="-10"/>
                  <w:sz w:val="24"/>
                </w:rPr>
                <w:delText>100</w:delText>
              </w:r>
            </w:del>
          </w:p>
        </w:tc>
      </w:tr>
      <w:tr w:rsidR="00EF6D63" w:rsidRPr="001238F2" w:rsidDel="005D2A09" w14:paraId="1805A7E8" w14:textId="1569093F" w:rsidTr="00195B91">
        <w:trPr>
          <w:trHeight w:val="438"/>
          <w:del w:id="2495" w:author="Joo, Hye@ARB" w:date="2026-06-04T21:41:00Z"/>
        </w:trPr>
        <w:tc>
          <w:tcPr>
            <w:tcW w:w="1379" w:type="dxa"/>
            <w:tcBorders>
              <w:top w:val="single" w:sz="6" w:space="0" w:color="000000"/>
              <w:bottom w:val="single" w:sz="6" w:space="0" w:color="000000"/>
              <w:right w:val="single" w:sz="6" w:space="0" w:color="000000"/>
            </w:tcBorders>
          </w:tcPr>
          <w:p w14:paraId="17B0C122" w14:textId="46B2AC94" w:rsidR="00EF6D63" w:rsidRPr="00195B91" w:rsidDel="005D2A09" w:rsidRDefault="00EF6D63" w:rsidP="009A18CE">
            <w:pPr>
              <w:pStyle w:val="TableParagraph"/>
              <w:keepLines/>
              <w:spacing w:before="1"/>
              <w:ind w:left="104"/>
              <w:rPr>
                <w:del w:id="2496" w:author="Joo, Hye@ARB" w:date="2026-06-04T21:41:00Z"/>
                <w:rFonts w:ascii="Arial" w:hAnsi="Arial" w:cs="Arial"/>
                <w:sz w:val="24"/>
              </w:rPr>
            </w:pPr>
            <w:del w:id="2497" w:author="Joo, Hye@ARB" w:date="2026-06-04T21:41:00Z">
              <w:r w:rsidRPr="00195B91" w:rsidDel="005D2A09">
                <w:rPr>
                  <w:rFonts w:ascii="Arial" w:hAnsi="Arial" w:cs="Arial"/>
                  <w:spacing w:val="-2"/>
                  <w:sz w:val="24"/>
                </w:rPr>
                <w:delText>2019-</w:delText>
              </w:r>
              <w:r w:rsidRPr="00195B91" w:rsidDel="005D2A09">
                <w:rPr>
                  <w:rFonts w:ascii="Arial" w:hAnsi="Arial" w:cs="Arial"/>
                  <w:spacing w:val="-4"/>
                  <w:sz w:val="24"/>
                </w:rPr>
                <w:delText>2020</w:delText>
              </w:r>
            </w:del>
          </w:p>
        </w:tc>
        <w:tc>
          <w:tcPr>
            <w:tcW w:w="1571" w:type="dxa"/>
            <w:tcBorders>
              <w:top w:val="single" w:sz="6" w:space="0" w:color="000000"/>
              <w:left w:val="single" w:sz="6" w:space="0" w:color="000000"/>
              <w:bottom w:val="single" w:sz="6" w:space="0" w:color="000000"/>
              <w:right w:val="single" w:sz="6" w:space="0" w:color="000000"/>
            </w:tcBorders>
          </w:tcPr>
          <w:p w14:paraId="72EDE634" w14:textId="6AD32FF8" w:rsidR="00EF6D63" w:rsidRPr="00195B91" w:rsidDel="005D2A09" w:rsidRDefault="00EF6D63" w:rsidP="009A18CE">
            <w:pPr>
              <w:pStyle w:val="TableParagraph"/>
              <w:keepLines/>
              <w:spacing w:before="1"/>
              <w:ind w:left="48" w:right="35"/>
              <w:jc w:val="center"/>
              <w:rPr>
                <w:del w:id="2498" w:author="Joo, Hye@ARB" w:date="2026-06-04T21:41:00Z"/>
                <w:rFonts w:ascii="Arial" w:hAnsi="Arial" w:cs="Arial"/>
                <w:sz w:val="24"/>
              </w:rPr>
            </w:pPr>
            <w:del w:id="2499"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2BA54337" w14:textId="4472F36F" w:rsidR="00EF6D63" w:rsidRPr="00195B91" w:rsidDel="005D2A09" w:rsidRDefault="00EF6D63" w:rsidP="009A18CE">
            <w:pPr>
              <w:pStyle w:val="TableParagraph"/>
              <w:keepLines/>
              <w:spacing w:before="1"/>
              <w:ind w:left="13"/>
              <w:jc w:val="center"/>
              <w:rPr>
                <w:del w:id="2500" w:author="Joo, Hye@ARB" w:date="2026-06-04T21:41:00Z"/>
                <w:rFonts w:ascii="Arial" w:hAnsi="Arial" w:cs="Arial"/>
                <w:sz w:val="24"/>
              </w:rPr>
            </w:pPr>
            <w:del w:id="2501" w:author="Joo, Hye@ARB" w:date="2026-06-04T21:41:00Z">
              <w:r w:rsidRPr="00195B91" w:rsidDel="005D2A09">
                <w:rPr>
                  <w:rFonts w:ascii="Arial" w:hAnsi="Arial" w:cs="Arial"/>
                  <w:spacing w:val="-10"/>
                  <w:sz w:val="24"/>
                </w:rPr>
                <w:delText>1</w:delText>
              </w:r>
            </w:del>
          </w:p>
        </w:tc>
        <w:tc>
          <w:tcPr>
            <w:tcW w:w="1530" w:type="dxa"/>
            <w:tcBorders>
              <w:top w:val="single" w:sz="6" w:space="0" w:color="000000"/>
              <w:left w:val="single" w:sz="6" w:space="0" w:color="000000"/>
              <w:bottom w:val="single" w:sz="6" w:space="0" w:color="000000"/>
              <w:right w:val="single" w:sz="6" w:space="0" w:color="000000"/>
            </w:tcBorders>
          </w:tcPr>
          <w:p w14:paraId="7E10653A" w14:textId="3EA50ABF" w:rsidR="00EF6D63" w:rsidRPr="00195B91" w:rsidDel="005D2A09" w:rsidRDefault="00EF6D63" w:rsidP="009A18CE">
            <w:pPr>
              <w:pStyle w:val="TableParagraph"/>
              <w:keepLines/>
              <w:spacing w:before="1"/>
              <w:ind w:left="127" w:right="113"/>
              <w:jc w:val="center"/>
              <w:rPr>
                <w:del w:id="2502" w:author="Joo, Hye@ARB" w:date="2026-06-04T21:41:00Z"/>
                <w:rFonts w:ascii="Arial" w:hAnsi="Arial" w:cs="Arial"/>
                <w:sz w:val="24"/>
              </w:rPr>
            </w:pPr>
            <w:del w:id="2503"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6085083" w14:textId="212719D2" w:rsidR="00EF6D63" w:rsidRPr="00195B91" w:rsidDel="005D2A09" w:rsidRDefault="00EF6D63" w:rsidP="009A18CE">
            <w:pPr>
              <w:pStyle w:val="TableParagraph"/>
              <w:keepLines/>
              <w:spacing w:before="1"/>
              <w:ind w:left="30" w:right="1"/>
              <w:jc w:val="center"/>
              <w:rPr>
                <w:del w:id="2504" w:author="Joo, Hye@ARB" w:date="2026-06-04T21:41:00Z"/>
                <w:rFonts w:ascii="Arial" w:hAnsi="Arial" w:cs="Arial"/>
                <w:sz w:val="24"/>
              </w:rPr>
            </w:pPr>
            <w:del w:id="2505"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bottom w:val="single" w:sz="6" w:space="0" w:color="000000"/>
            </w:tcBorders>
          </w:tcPr>
          <w:p w14:paraId="42FC71E9" w14:textId="7416452F" w:rsidR="00EF6D63" w:rsidRPr="00195B91" w:rsidDel="005D2A09" w:rsidRDefault="00EF6D63" w:rsidP="009A18CE">
            <w:pPr>
              <w:pStyle w:val="TableParagraph"/>
              <w:keepLines/>
              <w:spacing w:before="1"/>
              <w:ind w:left="30" w:right="1"/>
              <w:jc w:val="center"/>
              <w:rPr>
                <w:del w:id="2506" w:author="Joo, Hye@ARB" w:date="2026-06-04T21:41:00Z"/>
                <w:rFonts w:ascii="Arial" w:hAnsi="Arial" w:cs="Arial"/>
                <w:spacing w:val="-10"/>
                <w:sz w:val="24"/>
              </w:rPr>
            </w:pPr>
            <w:del w:id="2507" w:author="Joo, Hye@ARB" w:date="2026-06-04T21:41:00Z">
              <w:r w:rsidRPr="00195B91" w:rsidDel="005D2A09">
                <w:rPr>
                  <w:rFonts w:ascii="Arial" w:hAnsi="Arial" w:cs="Arial"/>
                  <w:spacing w:val="-10"/>
                  <w:sz w:val="24"/>
                </w:rPr>
                <w:delText>100</w:delText>
              </w:r>
            </w:del>
          </w:p>
        </w:tc>
      </w:tr>
      <w:tr w:rsidR="00EF6D63" w:rsidRPr="001238F2" w:rsidDel="005D2A09" w14:paraId="509A40AE" w14:textId="48E7BCC2" w:rsidTr="00195B91">
        <w:trPr>
          <w:trHeight w:val="438"/>
          <w:del w:id="2508" w:author="Joo, Hye@ARB" w:date="2026-06-04T21:41:00Z"/>
        </w:trPr>
        <w:tc>
          <w:tcPr>
            <w:tcW w:w="1379" w:type="dxa"/>
            <w:tcBorders>
              <w:top w:val="single" w:sz="6" w:space="0" w:color="000000"/>
              <w:bottom w:val="single" w:sz="6" w:space="0" w:color="000000"/>
              <w:right w:val="single" w:sz="6" w:space="0" w:color="000000"/>
            </w:tcBorders>
          </w:tcPr>
          <w:p w14:paraId="2C071B7E" w14:textId="515AFB43" w:rsidR="00EF6D63" w:rsidRPr="00195B91" w:rsidDel="005D2A09" w:rsidRDefault="00EF6D63" w:rsidP="009A18CE">
            <w:pPr>
              <w:pStyle w:val="TableParagraph"/>
              <w:keepLines/>
              <w:ind w:left="104"/>
              <w:rPr>
                <w:del w:id="2509" w:author="Joo, Hye@ARB" w:date="2026-06-04T21:41:00Z"/>
                <w:rFonts w:ascii="Arial" w:hAnsi="Arial" w:cs="Arial"/>
                <w:sz w:val="24"/>
              </w:rPr>
            </w:pPr>
            <w:del w:id="2510" w:author="Joo, Hye@ARB" w:date="2026-06-04T21:41:00Z">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27B66AB2" w14:textId="299B9624" w:rsidR="00EF6D63" w:rsidRPr="00195B91" w:rsidDel="005D2A09" w:rsidRDefault="00EF6D63" w:rsidP="009A18CE">
            <w:pPr>
              <w:pStyle w:val="TableParagraph"/>
              <w:keepLines/>
              <w:ind w:left="48" w:right="35"/>
              <w:jc w:val="center"/>
              <w:rPr>
                <w:del w:id="2511" w:author="Joo, Hye@ARB" w:date="2026-06-04T21:41:00Z"/>
                <w:rFonts w:ascii="Arial" w:hAnsi="Arial" w:cs="Arial"/>
                <w:sz w:val="24"/>
              </w:rPr>
            </w:pPr>
            <w:del w:id="2512"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1C27F1CD" w14:textId="18C316DB" w:rsidR="00EF6D63" w:rsidRPr="00195B91" w:rsidDel="005D2A09" w:rsidRDefault="00EF6D63" w:rsidP="009A18CE">
            <w:pPr>
              <w:pStyle w:val="TableParagraph"/>
              <w:keepLines/>
              <w:ind w:left="13"/>
              <w:jc w:val="center"/>
              <w:rPr>
                <w:del w:id="2513" w:author="Joo, Hye@ARB" w:date="2026-06-04T21:41:00Z"/>
                <w:rFonts w:ascii="Arial" w:hAnsi="Arial" w:cs="Arial"/>
                <w:sz w:val="24"/>
              </w:rPr>
            </w:pPr>
            <w:del w:id="2514" w:author="Joo, Hye@ARB" w:date="2026-06-04T21:41:00Z">
              <w:r w:rsidRPr="00195B91" w:rsidDel="005D2A09">
                <w:rPr>
                  <w:rFonts w:ascii="Arial" w:hAnsi="Arial" w:cs="Arial"/>
                  <w:spacing w:val="-10"/>
                  <w:sz w:val="24"/>
                </w:rPr>
                <w:delText>0</w:delText>
              </w:r>
            </w:del>
          </w:p>
        </w:tc>
        <w:tc>
          <w:tcPr>
            <w:tcW w:w="1530" w:type="dxa"/>
            <w:tcBorders>
              <w:top w:val="single" w:sz="6" w:space="0" w:color="000000"/>
              <w:left w:val="single" w:sz="6" w:space="0" w:color="000000"/>
              <w:bottom w:val="single" w:sz="6" w:space="0" w:color="000000"/>
              <w:right w:val="single" w:sz="6" w:space="0" w:color="000000"/>
            </w:tcBorders>
          </w:tcPr>
          <w:p w14:paraId="437415B9" w14:textId="2194215A" w:rsidR="00EF6D63" w:rsidRPr="00195B91" w:rsidDel="005D2A09" w:rsidRDefault="00EF6D63" w:rsidP="009A18CE">
            <w:pPr>
              <w:pStyle w:val="TableParagraph"/>
              <w:keepLines/>
              <w:ind w:left="127" w:right="113"/>
              <w:jc w:val="center"/>
              <w:rPr>
                <w:del w:id="2515" w:author="Joo, Hye@ARB" w:date="2026-06-04T21:41:00Z"/>
                <w:rFonts w:ascii="Arial" w:hAnsi="Arial" w:cs="Arial"/>
                <w:sz w:val="24"/>
              </w:rPr>
            </w:pPr>
            <w:del w:id="2516"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7722249" w14:textId="34A8C5E0" w:rsidR="00EF6D63" w:rsidRPr="00195B91" w:rsidDel="005D2A09" w:rsidRDefault="00EF6D63" w:rsidP="009A18CE">
            <w:pPr>
              <w:pStyle w:val="TableParagraph"/>
              <w:keepLines/>
              <w:ind w:left="30" w:right="1"/>
              <w:jc w:val="center"/>
              <w:rPr>
                <w:del w:id="2517" w:author="Joo, Hye@ARB" w:date="2026-06-04T21:41:00Z"/>
                <w:rFonts w:ascii="Arial" w:hAnsi="Arial" w:cs="Arial"/>
                <w:sz w:val="24"/>
              </w:rPr>
            </w:pPr>
            <w:del w:id="2518" w:author="Joo, Hye@ARB" w:date="2026-06-04T21:41:00Z">
              <w:r w:rsidRPr="00195B91" w:rsidDel="005D2A09">
                <w:rPr>
                  <w:rFonts w:ascii="Arial" w:hAnsi="Arial" w:cs="Arial"/>
                  <w:spacing w:val="-10"/>
                  <w:sz w:val="24"/>
                </w:rPr>
                <w:delText>2</w:delText>
              </w:r>
            </w:del>
          </w:p>
        </w:tc>
        <w:tc>
          <w:tcPr>
            <w:tcW w:w="1228" w:type="dxa"/>
            <w:tcBorders>
              <w:top w:val="single" w:sz="6" w:space="0" w:color="000000"/>
              <w:left w:val="single" w:sz="4" w:space="0" w:color="000000"/>
              <w:bottom w:val="single" w:sz="6" w:space="0" w:color="000000"/>
            </w:tcBorders>
          </w:tcPr>
          <w:p w14:paraId="379208EC" w14:textId="49BBE908" w:rsidR="00EF6D63" w:rsidRPr="00195B91" w:rsidDel="005D2A09" w:rsidRDefault="00EF6D63" w:rsidP="009A18CE">
            <w:pPr>
              <w:pStyle w:val="TableParagraph"/>
              <w:keepLines/>
              <w:ind w:left="30" w:right="1"/>
              <w:jc w:val="center"/>
              <w:rPr>
                <w:del w:id="2519" w:author="Joo, Hye@ARB" w:date="2026-06-04T21:41:00Z"/>
                <w:rFonts w:ascii="Arial" w:hAnsi="Arial" w:cs="Arial"/>
                <w:spacing w:val="-10"/>
                <w:sz w:val="24"/>
              </w:rPr>
            </w:pPr>
            <w:del w:id="2520" w:author="Joo, Hye@ARB" w:date="2026-06-04T21:41:00Z">
              <w:r w:rsidRPr="00195B91" w:rsidDel="005D2A09">
                <w:rPr>
                  <w:rFonts w:ascii="Arial" w:hAnsi="Arial" w:cs="Arial"/>
                  <w:spacing w:val="-10"/>
                  <w:sz w:val="24"/>
                </w:rPr>
                <w:delText>100</w:delText>
              </w:r>
            </w:del>
          </w:p>
        </w:tc>
      </w:tr>
      <w:tr w:rsidR="00EF6D63" w:rsidRPr="001238F2" w:rsidDel="005D2A09" w14:paraId="38DDEF7C" w14:textId="2AB3E1C4" w:rsidTr="00195B91">
        <w:trPr>
          <w:trHeight w:val="498"/>
          <w:del w:id="2521" w:author="Joo, Hye@ARB" w:date="2026-06-04T21:41:00Z"/>
        </w:trPr>
        <w:tc>
          <w:tcPr>
            <w:tcW w:w="1379" w:type="dxa"/>
            <w:tcBorders>
              <w:top w:val="single" w:sz="6" w:space="0" w:color="000000"/>
              <w:right w:val="single" w:sz="6" w:space="0" w:color="000000"/>
            </w:tcBorders>
          </w:tcPr>
          <w:p w14:paraId="48B03E35" w14:textId="1ECFFA24" w:rsidR="00EF6D63" w:rsidRPr="00195B91" w:rsidDel="005D2A09" w:rsidRDefault="00EF6D63" w:rsidP="009A18CE">
            <w:pPr>
              <w:pStyle w:val="TableParagraph"/>
              <w:keepLines/>
              <w:ind w:left="104"/>
              <w:rPr>
                <w:del w:id="2522" w:author="Joo, Hye@ARB" w:date="2026-06-04T21:41:00Z"/>
                <w:rFonts w:ascii="Arial" w:hAnsi="Arial" w:cs="Arial"/>
                <w:sz w:val="24"/>
              </w:rPr>
            </w:pPr>
            <w:del w:id="2523"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C4F5FC8" w14:textId="63EE3213" w:rsidR="00EF6D63" w:rsidRPr="00195B91" w:rsidDel="005D2A09" w:rsidRDefault="00EF6D63" w:rsidP="009A18CE">
            <w:pPr>
              <w:pStyle w:val="TableParagraph"/>
              <w:keepLines/>
              <w:ind w:left="48" w:right="35"/>
              <w:jc w:val="center"/>
              <w:rPr>
                <w:del w:id="2524" w:author="Joo, Hye@ARB" w:date="2026-06-04T21:41:00Z"/>
                <w:rFonts w:ascii="Arial" w:hAnsi="Arial" w:cs="Arial"/>
                <w:sz w:val="24"/>
              </w:rPr>
            </w:pPr>
            <w:del w:id="2525"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right w:val="single" w:sz="6" w:space="0" w:color="000000"/>
            </w:tcBorders>
          </w:tcPr>
          <w:p w14:paraId="7C1A3E0A" w14:textId="654BFEC5" w:rsidR="00EF6D63" w:rsidRPr="00195B91" w:rsidDel="005D2A09" w:rsidRDefault="00EF6D63" w:rsidP="009A18CE">
            <w:pPr>
              <w:pStyle w:val="TableParagraph"/>
              <w:keepLines/>
              <w:ind w:left="13"/>
              <w:jc w:val="center"/>
              <w:rPr>
                <w:del w:id="2526" w:author="Joo, Hye@ARB" w:date="2026-06-04T21:41:00Z"/>
                <w:rFonts w:ascii="Arial" w:hAnsi="Arial" w:cs="Arial"/>
                <w:sz w:val="24"/>
              </w:rPr>
            </w:pPr>
            <w:del w:id="2527" w:author="Joo, Hye@ARB" w:date="2026-06-04T21:41:00Z">
              <w:r w:rsidRPr="00195B91" w:rsidDel="005D2A09">
                <w:rPr>
                  <w:rFonts w:ascii="Arial" w:hAnsi="Arial" w:cs="Arial"/>
                  <w:spacing w:val="-10"/>
                  <w:sz w:val="24"/>
                </w:rPr>
                <w:delText>0</w:delText>
              </w:r>
            </w:del>
          </w:p>
        </w:tc>
        <w:tc>
          <w:tcPr>
            <w:tcW w:w="1530" w:type="dxa"/>
            <w:tcBorders>
              <w:top w:val="single" w:sz="6" w:space="0" w:color="000000"/>
              <w:left w:val="single" w:sz="6" w:space="0" w:color="000000"/>
              <w:right w:val="single" w:sz="6" w:space="0" w:color="000000"/>
            </w:tcBorders>
          </w:tcPr>
          <w:p w14:paraId="15CB034A" w14:textId="6974F0D2" w:rsidR="00EF6D63" w:rsidRPr="00195B91" w:rsidDel="005D2A09" w:rsidRDefault="00EF6D63" w:rsidP="009A18CE">
            <w:pPr>
              <w:pStyle w:val="TableParagraph"/>
              <w:keepLines/>
              <w:ind w:left="127" w:right="113"/>
              <w:jc w:val="center"/>
              <w:rPr>
                <w:del w:id="2528" w:author="Joo, Hye@ARB" w:date="2026-06-04T21:41:00Z"/>
                <w:rFonts w:ascii="Arial" w:hAnsi="Arial" w:cs="Arial"/>
                <w:sz w:val="24"/>
              </w:rPr>
            </w:pPr>
            <w:del w:id="2529"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2849F8E3" w14:textId="44153298" w:rsidR="00EF6D63" w:rsidRPr="00195B91" w:rsidDel="005D2A09" w:rsidRDefault="00EF6D63" w:rsidP="009A18CE">
            <w:pPr>
              <w:pStyle w:val="TableParagraph"/>
              <w:keepLines/>
              <w:ind w:left="30" w:right="1"/>
              <w:jc w:val="center"/>
              <w:rPr>
                <w:del w:id="2530" w:author="Joo, Hye@ARB" w:date="2026-06-04T21:41:00Z"/>
                <w:rFonts w:ascii="Arial" w:hAnsi="Arial" w:cs="Arial"/>
                <w:sz w:val="24"/>
              </w:rPr>
            </w:pPr>
            <w:del w:id="2531" w:author="Joo, Hye@ARB" w:date="2026-06-04T21:41:00Z">
              <w:r w:rsidRPr="00195B91" w:rsidDel="005D2A09">
                <w:rPr>
                  <w:rFonts w:ascii="Arial" w:hAnsi="Arial" w:cs="Arial"/>
                  <w:spacing w:val="-10"/>
                  <w:sz w:val="24"/>
                </w:rPr>
                <w:delText>3</w:delText>
              </w:r>
            </w:del>
          </w:p>
        </w:tc>
        <w:tc>
          <w:tcPr>
            <w:tcW w:w="1228" w:type="dxa"/>
            <w:tcBorders>
              <w:top w:val="single" w:sz="6" w:space="0" w:color="000000"/>
              <w:left w:val="single" w:sz="4" w:space="0" w:color="000000"/>
            </w:tcBorders>
          </w:tcPr>
          <w:p w14:paraId="003B5405" w14:textId="7C42D35F" w:rsidR="00EF6D63" w:rsidRPr="00195B91" w:rsidDel="005D2A09" w:rsidRDefault="00EF6D63" w:rsidP="009A18CE">
            <w:pPr>
              <w:pStyle w:val="TableParagraph"/>
              <w:keepLines/>
              <w:ind w:left="30" w:right="1"/>
              <w:jc w:val="center"/>
              <w:rPr>
                <w:del w:id="2532" w:author="Joo, Hye@ARB" w:date="2026-06-04T21:41:00Z"/>
                <w:rFonts w:ascii="Arial" w:hAnsi="Arial" w:cs="Arial"/>
                <w:spacing w:val="-10"/>
                <w:sz w:val="24"/>
              </w:rPr>
            </w:pPr>
            <w:del w:id="2533" w:author="Joo, Hye@ARB" w:date="2026-06-04T21:41:00Z">
              <w:r w:rsidRPr="00195B91" w:rsidDel="005D2A09">
                <w:rPr>
                  <w:rFonts w:ascii="Arial" w:hAnsi="Arial" w:cs="Arial"/>
                  <w:spacing w:val="-10"/>
                  <w:sz w:val="24"/>
                </w:rPr>
                <w:delText>100</w:delText>
              </w:r>
            </w:del>
          </w:p>
        </w:tc>
      </w:tr>
    </w:tbl>
    <w:p w14:paraId="35394BC7" w14:textId="123E49B4" w:rsidR="0048243B" w:rsidRPr="00195B91" w:rsidDel="005D2A09" w:rsidRDefault="0048243B" w:rsidP="009A18CE">
      <w:pPr>
        <w:pStyle w:val="Heading6"/>
        <w:keepNext w:val="0"/>
        <w:widowControl w:val="0"/>
        <w:spacing w:line="240" w:lineRule="auto"/>
        <w:rPr>
          <w:del w:id="2534" w:author="Joo, Hye@ARB" w:date="2026-06-04T21:41:00Z"/>
          <w:rFonts w:ascii="Arial" w:hAnsi="Arial" w:cs="Arial"/>
        </w:rPr>
      </w:pPr>
      <w:del w:id="2535" w:author="Joo, Hye@ARB" w:date="2026-06-04T21:41:00Z">
        <w:r w:rsidRPr="00AA43C5" w:rsidDel="005D2A09">
          <w:rPr>
            <w:rFonts w:ascii="Arial" w:hAnsi="Arial" w:cs="Arial"/>
          </w:rPr>
          <w:lastRenderedPageBreak/>
          <w:delText>A manufacturer that produces and delivers for sale in California two medium-duty</w:delText>
        </w:r>
        <w:r w:rsidRPr="00AA43C5" w:rsidDel="005D2A09">
          <w:rPr>
            <w:rFonts w:ascii="Arial" w:hAnsi="Arial" w:cs="Arial"/>
            <w:spacing w:val="-4"/>
          </w:rPr>
          <w:delText xml:space="preserve"> </w:delText>
        </w:r>
        <w:r w:rsidRPr="00AA43C5" w:rsidDel="005D2A09">
          <w:rPr>
            <w:rFonts w:ascii="Arial" w:hAnsi="Arial" w:cs="Arial"/>
          </w:rPr>
          <w:delText>test</w:delText>
        </w:r>
        <w:r w:rsidRPr="00AA43C5" w:rsidDel="005D2A09">
          <w:rPr>
            <w:rFonts w:ascii="Arial" w:hAnsi="Arial" w:cs="Arial"/>
            <w:spacing w:val="-4"/>
          </w:rPr>
          <w:delText xml:space="preserve"> </w:delText>
        </w:r>
        <w:r w:rsidRPr="00AA43C5" w:rsidDel="005D2A09">
          <w:rPr>
            <w:rFonts w:ascii="Arial" w:hAnsi="Arial" w:cs="Arial"/>
          </w:rPr>
          <w:delText>groups</w:delText>
        </w:r>
        <w:r w:rsidRPr="00AA43C5" w:rsidDel="005D2A09">
          <w:rPr>
            <w:rFonts w:ascii="Arial" w:hAnsi="Arial" w:cs="Arial"/>
            <w:spacing w:val="-4"/>
          </w:rPr>
          <w:delText xml:space="preserve"> </w:delText>
        </w:r>
        <w:r w:rsidRPr="00AA43C5" w:rsidDel="005D2A09">
          <w:rPr>
            <w:rFonts w:ascii="Arial" w:hAnsi="Arial" w:cs="Arial"/>
          </w:rPr>
          <w:delText>certified</w:delText>
        </w:r>
        <w:r w:rsidRPr="00AA43C5" w:rsidDel="005D2A09">
          <w:rPr>
            <w:rFonts w:ascii="Arial" w:hAnsi="Arial" w:cs="Arial"/>
            <w:spacing w:val="-2"/>
          </w:rPr>
          <w:delText xml:space="preserve"> </w:delText>
        </w:r>
        <w:r w:rsidRPr="00AA43C5" w:rsidDel="005D2A09">
          <w:rPr>
            <w:rFonts w:ascii="Arial" w:hAnsi="Arial" w:cs="Arial"/>
          </w:rPr>
          <w:delText>to</w:delText>
        </w:r>
        <w:r w:rsidRPr="00AA43C5" w:rsidDel="005D2A09">
          <w:rPr>
            <w:rFonts w:ascii="Arial" w:hAnsi="Arial" w:cs="Arial"/>
            <w:spacing w:val="-4"/>
          </w:rPr>
          <w:delText xml:space="preserve"> </w:delText>
        </w:r>
        <w:r w:rsidRPr="00AA43C5" w:rsidDel="005D2A09">
          <w:rPr>
            <w:rFonts w:ascii="Arial" w:hAnsi="Arial" w:cs="Arial"/>
          </w:rPr>
          <w:delText>subsection</w:delText>
        </w:r>
        <w:r w:rsidRPr="00AA43C5" w:rsidDel="005D2A09">
          <w:rPr>
            <w:rFonts w:ascii="Arial" w:hAnsi="Arial" w:cs="Arial"/>
            <w:spacing w:val="-4"/>
          </w:rPr>
          <w:delText xml:space="preserve"> </w:delText>
        </w:r>
        <w:r w:rsidRPr="00AA43C5" w:rsidDel="005D2A09">
          <w:rPr>
            <w:rFonts w:ascii="Arial" w:hAnsi="Arial" w:cs="Arial"/>
          </w:rPr>
          <w:delText>(a)(1)</w:delText>
        </w:r>
        <w:r w:rsidRPr="00AA43C5" w:rsidDel="005D2A09">
          <w:rPr>
            <w:rFonts w:ascii="Arial" w:hAnsi="Arial" w:cs="Arial"/>
            <w:spacing w:val="-4"/>
          </w:rPr>
          <w:delText xml:space="preserve"> </w:delText>
        </w:r>
        <w:r w:rsidRPr="00AA43C5" w:rsidDel="005D2A09">
          <w:rPr>
            <w:rFonts w:ascii="Arial" w:hAnsi="Arial" w:cs="Arial"/>
          </w:rPr>
          <w:delText>may</w:delText>
        </w:r>
        <w:r w:rsidRPr="00AA43C5" w:rsidDel="005D2A09">
          <w:rPr>
            <w:rFonts w:ascii="Arial" w:hAnsi="Arial" w:cs="Arial"/>
            <w:spacing w:val="-2"/>
          </w:rPr>
          <w:delText xml:space="preserve"> </w:delText>
        </w:r>
        <w:r w:rsidRPr="00AA43C5" w:rsidDel="005D2A09">
          <w:rPr>
            <w:rFonts w:ascii="Arial" w:hAnsi="Arial" w:cs="Arial"/>
          </w:rPr>
          <w:delText>comply</w:delText>
        </w:r>
        <w:r w:rsidRPr="00AA43C5" w:rsidDel="005D2A09">
          <w:rPr>
            <w:rFonts w:ascii="Arial" w:hAnsi="Arial" w:cs="Arial"/>
            <w:spacing w:val="-4"/>
          </w:rPr>
          <w:delText xml:space="preserve"> </w:delText>
        </w:r>
        <w:r w:rsidRPr="00AA43C5" w:rsidDel="005D2A09">
          <w:rPr>
            <w:rFonts w:ascii="Arial" w:hAnsi="Arial" w:cs="Arial"/>
          </w:rPr>
          <w:delText>with</w:delText>
        </w:r>
        <w:r w:rsidRPr="00AA43C5" w:rsidDel="005D2A09">
          <w:rPr>
            <w:rFonts w:ascii="Arial" w:hAnsi="Arial" w:cs="Arial"/>
            <w:spacing w:val="-4"/>
          </w:rPr>
          <w:delText xml:space="preserve"> </w:delText>
        </w:r>
        <w:r w:rsidRPr="00AA43C5" w:rsidDel="005D2A09">
          <w:rPr>
            <w:rFonts w:ascii="Arial" w:hAnsi="Arial" w:cs="Arial"/>
          </w:rPr>
          <w:delText>the</w:delText>
        </w:r>
        <w:r w:rsidRPr="00AA43C5" w:rsidDel="005D2A09">
          <w:rPr>
            <w:rFonts w:ascii="Arial" w:hAnsi="Arial" w:cs="Arial"/>
            <w:spacing w:val="-4"/>
          </w:rPr>
          <w:delText xml:space="preserve"> </w:delText>
        </w:r>
        <w:r w:rsidRPr="00AA43C5" w:rsidDel="005D2A09">
          <w:rPr>
            <w:rFonts w:ascii="Arial" w:hAnsi="Arial" w:cs="Arial"/>
          </w:rPr>
          <w:delText>following</w:delText>
        </w:r>
        <w:r w:rsidRPr="00AA43C5" w:rsidDel="005D2A09">
          <w:rPr>
            <w:rFonts w:ascii="Arial" w:hAnsi="Arial" w:cs="Arial"/>
            <w:spacing w:val="-4"/>
          </w:rPr>
          <w:delText xml:space="preserve"> </w:delText>
        </w:r>
        <w:r w:rsidRPr="00AA43C5" w:rsidDel="005D2A09">
          <w:rPr>
            <w:rFonts w:ascii="Arial" w:hAnsi="Arial" w:cs="Arial"/>
          </w:rPr>
          <w:delText>alternate</w:delText>
        </w:r>
        <w:r w:rsidRPr="00AA43C5" w:rsidDel="005D2A09">
          <w:rPr>
            <w:rFonts w:ascii="Arial" w:hAnsi="Arial" w:cs="Arial"/>
            <w:spacing w:val="-4"/>
          </w:rPr>
          <w:delText xml:space="preserve"> </w:delText>
        </w:r>
        <w:r w:rsidRPr="00AA43C5" w:rsidDel="005D2A09">
          <w:rPr>
            <w:rFonts w:ascii="Arial" w:hAnsi="Arial" w:cs="Arial"/>
          </w:rPr>
          <w:delText>phase-in schedule for LEV III medium-duty vehicles</w:delText>
        </w:r>
        <w:r w:rsidRPr="00195B91" w:rsidDel="005D2A09">
          <w:rPr>
            <w:rFonts w:ascii="Arial" w:hAnsi="Arial" w:cs="Arial"/>
          </w:rPr>
          <w:delText>.</w:delText>
        </w:r>
      </w:del>
    </w:p>
    <w:p w14:paraId="721CE210" w14:textId="7A9E2952" w:rsidR="0048243B" w:rsidRPr="00195B91" w:rsidDel="005D2A09" w:rsidRDefault="0048243B" w:rsidP="009A18CE">
      <w:pPr>
        <w:pStyle w:val="BodyText"/>
        <w:keepLines/>
        <w:spacing w:before="61"/>
        <w:rPr>
          <w:del w:id="2536" w:author="Joo, Hye@ARB" w:date="2026-06-04T21:41:00Z"/>
          <w:rFonts w:ascii="Arial" w:hAnsi="Arial" w:cs="Arial"/>
          <w:sz w:val="20"/>
        </w:rPr>
      </w:pPr>
    </w:p>
    <w:tbl>
      <w:tblPr>
        <w:tblW w:w="902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381"/>
        <w:gridCol w:w="1652"/>
        <w:gridCol w:w="1318"/>
      </w:tblGrid>
      <w:tr w:rsidR="00FC2200" w:rsidRPr="00D96462" w:rsidDel="005D2A09" w14:paraId="6222E672" w14:textId="40FEA2B5" w:rsidTr="00195B91">
        <w:trPr>
          <w:trHeight w:val="942"/>
          <w:del w:id="2537" w:author="Joo, Hye@ARB" w:date="2026-06-04T21:41:00Z"/>
        </w:trPr>
        <w:tc>
          <w:tcPr>
            <w:tcW w:w="1379" w:type="dxa"/>
            <w:vMerge w:val="restart"/>
            <w:tcBorders>
              <w:bottom w:val="single" w:sz="6" w:space="0" w:color="000000"/>
              <w:right w:val="single" w:sz="6" w:space="0" w:color="000000"/>
            </w:tcBorders>
          </w:tcPr>
          <w:p w14:paraId="591978AC" w14:textId="20A43211" w:rsidR="00FC2200" w:rsidRPr="00195B91" w:rsidDel="005D2A09" w:rsidRDefault="00FC2200" w:rsidP="009A18CE">
            <w:pPr>
              <w:pStyle w:val="TableParagraph"/>
              <w:keepLines/>
              <w:rPr>
                <w:del w:id="2538" w:author="Joo, Hye@ARB" w:date="2026-06-04T21:41:00Z"/>
                <w:rFonts w:ascii="Arial" w:hAnsi="Arial" w:cs="Arial"/>
                <w:sz w:val="24"/>
              </w:rPr>
            </w:pPr>
          </w:p>
          <w:p w14:paraId="413737E0" w14:textId="562172A4" w:rsidR="00FC2200" w:rsidRPr="00195B91" w:rsidDel="005D2A09" w:rsidRDefault="00FC2200" w:rsidP="009A18CE">
            <w:pPr>
              <w:pStyle w:val="TableParagraph"/>
              <w:keepLines/>
              <w:rPr>
                <w:del w:id="2539" w:author="Joo, Hye@ARB" w:date="2026-06-04T21:41:00Z"/>
                <w:rFonts w:ascii="Arial" w:hAnsi="Arial" w:cs="Arial"/>
                <w:sz w:val="24"/>
              </w:rPr>
            </w:pPr>
          </w:p>
          <w:p w14:paraId="7E675A99" w14:textId="5C37EDD2" w:rsidR="00FC2200" w:rsidRPr="00195B91" w:rsidDel="005D2A09" w:rsidRDefault="00FC2200" w:rsidP="009A18CE">
            <w:pPr>
              <w:pStyle w:val="TableParagraph"/>
              <w:keepLines/>
              <w:spacing w:before="202"/>
              <w:rPr>
                <w:del w:id="2540" w:author="Joo, Hye@ARB" w:date="2026-06-04T21:41:00Z"/>
                <w:rFonts w:ascii="Arial" w:hAnsi="Arial" w:cs="Arial"/>
                <w:sz w:val="24"/>
              </w:rPr>
            </w:pPr>
          </w:p>
          <w:p w14:paraId="5E0B91B2" w14:textId="4A52C562" w:rsidR="00FC2200" w:rsidRPr="00195B91" w:rsidDel="005D2A09" w:rsidRDefault="00FC2200" w:rsidP="009A18CE">
            <w:pPr>
              <w:pStyle w:val="TableParagraph"/>
              <w:keepLines/>
              <w:ind w:left="176"/>
              <w:rPr>
                <w:del w:id="2541" w:author="Joo, Hye@ARB" w:date="2026-06-04T21:41:00Z"/>
                <w:rFonts w:ascii="Arial" w:hAnsi="Arial" w:cs="Arial"/>
                <w:i/>
                <w:sz w:val="24"/>
              </w:rPr>
            </w:pPr>
            <w:del w:id="2542"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7CE14C13" w14:textId="646B1C16" w:rsidR="00FC2200" w:rsidRPr="00195B91" w:rsidDel="005D2A09" w:rsidRDefault="00FC2200" w:rsidP="009A18CE">
            <w:pPr>
              <w:pStyle w:val="TableParagraph"/>
              <w:keepLines/>
              <w:spacing w:before="55"/>
              <w:rPr>
                <w:del w:id="2543" w:author="Joo, Hye@ARB" w:date="2026-06-04T21:41:00Z"/>
                <w:rFonts w:ascii="Arial" w:hAnsi="Arial" w:cs="Arial"/>
                <w:sz w:val="24"/>
              </w:rPr>
            </w:pPr>
          </w:p>
          <w:p w14:paraId="6A30831D" w14:textId="449A8E50" w:rsidR="00FC2200" w:rsidRPr="00195B91" w:rsidDel="005D2A09" w:rsidRDefault="00FC2200" w:rsidP="009A18CE">
            <w:pPr>
              <w:pStyle w:val="TableParagraph"/>
              <w:keepLines/>
              <w:spacing w:before="1"/>
              <w:ind w:left="690"/>
              <w:rPr>
                <w:del w:id="2544" w:author="Joo, Hye@ARB" w:date="2026-06-04T21:41:00Z"/>
                <w:rFonts w:ascii="Arial" w:hAnsi="Arial" w:cs="Arial"/>
                <w:i/>
                <w:sz w:val="24"/>
              </w:rPr>
            </w:pPr>
            <w:del w:id="2545"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§1961.2(a)(1)</w:delText>
              </w:r>
            </w:del>
          </w:p>
        </w:tc>
        <w:tc>
          <w:tcPr>
            <w:tcW w:w="1318" w:type="dxa"/>
            <w:tcBorders>
              <w:left w:val="single" w:sz="4" w:space="0" w:color="000000"/>
              <w:bottom w:val="single" w:sz="6" w:space="0" w:color="000000"/>
            </w:tcBorders>
          </w:tcPr>
          <w:p w14:paraId="698B97CD" w14:textId="0D062D25" w:rsidR="00FC2200" w:rsidRPr="00195B91" w:rsidDel="005D2A09" w:rsidRDefault="00FC2200" w:rsidP="009A18CE">
            <w:pPr>
              <w:pStyle w:val="TableParagraph"/>
              <w:keepLines/>
              <w:spacing w:before="55"/>
              <w:rPr>
                <w:del w:id="2546" w:author="Joo, Hye@ARB" w:date="2026-06-04T21:41:00Z"/>
                <w:rFonts w:ascii="Arial" w:hAnsi="Arial" w:cs="Arial"/>
                <w:i/>
                <w:sz w:val="24"/>
              </w:rPr>
            </w:pPr>
            <w:del w:id="2547" w:author="Joo, Hye@ARB" w:date="2026-06-04T21:41:00Z">
              <w:r w:rsidRPr="00195B91" w:rsidDel="005D2A09">
                <w:rPr>
                  <w:rFonts w:ascii="Arial" w:hAnsi="Arial" w:cs="Arial"/>
                  <w:i/>
                  <w:iCs/>
                  <w:sz w:val="24"/>
                </w:rPr>
                <w:delText>Vehicles Certified to §1956.8(c) or (h) (%)</w:delText>
              </w:r>
            </w:del>
          </w:p>
        </w:tc>
      </w:tr>
      <w:tr w:rsidR="009C61F2" w:rsidRPr="004A3B3C" w:rsidDel="005D2A09" w14:paraId="7D523FCF" w14:textId="781FE902" w:rsidTr="004A3B3C">
        <w:trPr>
          <w:trHeight w:val="1379"/>
          <w:del w:id="2548" w:author="Joo, Hye@ARB" w:date="2026-06-04T21:41:00Z"/>
        </w:trPr>
        <w:tc>
          <w:tcPr>
            <w:tcW w:w="1379" w:type="dxa"/>
            <w:vMerge/>
            <w:tcBorders>
              <w:top w:val="nil"/>
              <w:bottom w:val="single" w:sz="6" w:space="0" w:color="000000"/>
              <w:right w:val="single" w:sz="6" w:space="0" w:color="000000"/>
            </w:tcBorders>
          </w:tcPr>
          <w:p w14:paraId="6FEF875E" w14:textId="03B4D16D" w:rsidR="00FC2200" w:rsidRPr="00195B91" w:rsidDel="005D2A09" w:rsidRDefault="00FC2200" w:rsidP="009A18CE">
            <w:pPr>
              <w:keepLines/>
              <w:widowControl w:val="0"/>
              <w:spacing w:line="240" w:lineRule="auto"/>
              <w:rPr>
                <w:del w:id="2549"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532906D3" w14:textId="60164700" w:rsidR="00FC2200" w:rsidRPr="00195B91" w:rsidDel="005D2A09" w:rsidRDefault="00FC2200" w:rsidP="009A18CE">
            <w:pPr>
              <w:pStyle w:val="TableParagraph"/>
              <w:keepLines/>
              <w:ind w:left="176" w:right="160" w:hanging="1"/>
              <w:jc w:val="center"/>
              <w:rPr>
                <w:del w:id="2550" w:author="Joo, Hye@ARB" w:date="2026-06-04T21:41:00Z"/>
                <w:rFonts w:ascii="Arial" w:hAnsi="Arial" w:cs="Arial"/>
                <w:sz w:val="24"/>
              </w:rPr>
            </w:pPr>
            <w:del w:id="2551"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67F7B939" w14:textId="0E8ADCFB" w:rsidR="00FC2200" w:rsidRPr="00195B91" w:rsidDel="005D2A09" w:rsidRDefault="00FC2200" w:rsidP="009A18CE">
            <w:pPr>
              <w:pStyle w:val="TableParagraph"/>
              <w:keepLines/>
              <w:ind w:left="136" w:right="123"/>
              <w:jc w:val="center"/>
              <w:rPr>
                <w:del w:id="2552" w:author="Joo, Hye@ARB" w:date="2026-06-04T21:41:00Z"/>
                <w:rFonts w:ascii="Arial" w:hAnsi="Arial" w:cs="Arial"/>
                <w:sz w:val="24"/>
              </w:rPr>
            </w:pPr>
            <w:del w:id="2553"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381" w:type="dxa"/>
            <w:tcBorders>
              <w:top w:val="single" w:sz="6" w:space="0" w:color="000000"/>
              <w:left w:val="single" w:sz="6" w:space="0" w:color="000000"/>
              <w:bottom w:val="single" w:sz="6" w:space="0" w:color="000000"/>
              <w:right w:val="single" w:sz="6" w:space="0" w:color="000000"/>
            </w:tcBorders>
          </w:tcPr>
          <w:p w14:paraId="2589A11E" w14:textId="242EACE1" w:rsidR="00FC2200" w:rsidRPr="00195B91" w:rsidDel="005D2A09" w:rsidRDefault="00FC2200" w:rsidP="009A18CE">
            <w:pPr>
              <w:pStyle w:val="TableParagraph"/>
              <w:keepLines/>
              <w:ind w:left="121" w:right="104" w:firstLine="1"/>
              <w:jc w:val="center"/>
              <w:rPr>
                <w:del w:id="2554" w:author="Joo, Hye@ARB" w:date="2026-06-04T21:41:00Z"/>
                <w:rFonts w:ascii="Arial" w:hAnsi="Arial" w:cs="Arial"/>
                <w:sz w:val="24"/>
              </w:rPr>
            </w:pPr>
            <w:del w:id="2555"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2BF6B479" w14:textId="52609F53" w:rsidR="00FC2200" w:rsidRPr="00195B91" w:rsidDel="005D2A09" w:rsidRDefault="00FC2200" w:rsidP="009A18CE">
            <w:pPr>
              <w:pStyle w:val="TableParagraph"/>
              <w:keepLines/>
              <w:ind w:left="198" w:right="167" w:hanging="3"/>
              <w:jc w:val="center"/>
              <w:rPr>
                <w:del w:id="2556" w:author="Joo, Hye@ARB" w:date="2026-06-04T21:41:00Z"/>
                <w:rFonts w:ascii="Arial" w:hAnsi="Arial" w:cs="Arial"/>
                <w:sz w:val="24"/>
              </w:rPr>
            </w:pPr>
            <w:del w:id="2557"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32763EC1" w14:textId="7E1BAB82" w:rsidR="00FC2200" w:rsidRPr="00195B91" w:rsidDel="005D2A09" w:rsidRDefault="00FC2200" w:rsidP="009A18CE">
            <w:pPr>
              <w:pStyle w:val="TableParagraph"/>
              <w:keepLines/>
              <w:ind w:left="198" w:right="167" w:hanging="2"/>
              <w:jc w:val="center"/>
              <w:rPr>
                <w:del w:id="2558" w:author="Joo, Hye@ARB" w:date="2026-06-04T21:41:00Z"/>
                <w:rFonts w:ascii="Arial" w:hAnsi="Arial" w:cs="Arial"/>
                <w:sz w:val="24"/>
              </w:rPr>
            </w:pPr>
            <w:del w:id="2559"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318" w:type="dxa"/>
            <w:tcBorders>
              <w:top w:val="single" w:sz="6" w:space="0" w:color="000000"/>
              <w:left w:val="single" w:sz="4" w:space="0" w:color="000000"/>
              <w:bottom w:val="single" w:sz="6" w:space="0" w:color="000000"/>
            </w:tcBorders>
          </w:tcPr>
          <w:p w14:paraId="23DA30C5" w14:textId="068F944A" w:rsidR="00FC2200" w:rsidRPr="00195B91" w:rsidDel="005D2A09" w:rsidRDefault="00FC2200" w:rsidP="009A18CE">
            <w:pPr>
              <w:pStyle w:val="TableParagraph"/>
              <w:keepLines/>
              <w:ind w:left="198" w:right="167" w:hanging="3"/>
              <w:jc w:val="center"/>
              <w:rPr>
                <w:del w:id="2560" w:author="Joo, Hye@ARB" w:date="2026-06-04T21:41:00Z"/>
                <w:rFonts w:ascii="Arial" w:hAnsi="Arial" w:cs="Arial"/>
                <w:sz w:val="24"/>
              </w:rPr>
            </w:pPr>
          </w:p>
          <w:p w14:paraId="6A609895" w14:textId="4D388A50" w:rsidR="00FC2200" w:rsidRPr="00195B91" w:rsidDel="005D2A09" w:rsidRDefault="00FC2200" w:rsidP="009A18CE">
            <w:pPr>
              <w:pStyle w:val="TableParagraph"/>
              <w:keepLines/>
              <w:ind w:left="198" w:right="167" w:hanging="3"/>
              <w:jc w:val="center"/>
              <w:rPr>
                <w:del w:id="2561" w:author="Joo, Hye@ARB" w:date="2026-06-04T21:41:00Z"/>
                <w:rFonts w:ascii="Arial" w:hAnsi="Arial" w:cs="Arial"/>
                <w:sz w:val="24"/>
              </w:rPr>
            </w:pPr>
          </w:p>
          <w:p w14:paraId="45399A2E" w14:textId="0D1EF815" w:rsidR="00FC2200" w:rsidRPr="00195B91" w:rsidDel="005D2A09" w:rsidRDefault="00FC2200" w:rsidP="009A18CE">
            <w:pPr>
              <w:pStyle w:val="TableParagraph"/>
              <w:keepLines/>
              <w:ind w:left="198" w:right="167" w:hanging="3"/>
              <w:jc w:val="center"/>
              <w:rPr>
                <w:del w:id="2562" w:author="Joo, Hye@ARB" w:date="2026-06-04T21:41:00Z"/>
                <w:rFonts w:ascii="Arial" w:hAnsi="Arial" w:cs="Arial"/>
                <w:sz w:val="24"/>
              </w:rPr>
            </w:pPr>
            <w:del w:id="2563" w:author="Joo, Hye@ARB" w:date="2026-06-04T21:41:00Z">
              <w:r w:rsidRPr="00195B91" w:rsidDel="005D2A09">
                <w:rPr>
                  <w:rFonts w:ascii="Arial" w:hAnsi="Arial" w:cs="Arial"/>
                  <w:sz w:val="24"/>
                </w:rPr>
                <w:delText>ULEV</w:delText>
              </w:r>
            </w:del>
          </w:p>
        </w:tc>
      </w:tr>
      <w:tr w:rsidR="00FC2200" w:rsidRPr="001238F2" w:rsidDel="005D2A09" w14:paraId="49351A0D" w14:textId="7B29BF99" w:rsidTr="00195B91">
        <w:trPr>
          <w:trHeight w:val="437"/>
          <w:del w:id="2564" w:author="Joo, Hye@ARB" w:date="2026-06-04T21:41:00Z"/>
        </w:trPr>
        <w:tc>
          <w:tcPr>
            <w:tcW w:w="1379" w:type="dxa"/>
            <w:tcBorders>
              <w:top w:val="single" w:sz="6" w:space="0" w:color="000000"/>
              <w:bottom w:val="single" w:sz="6" w:space="0" w:color="000000"/>
              <w:right w:val="single" w:sz="6" w:space="0" w:color="000000"/>
            </w:tcBorders>
          </w:tcPr>
          <w:p w14:paraId="5766F643" w14:textId="205A1E09" w:rsidR="00FC2200" w:rsidRPr="00195B91" w:rsidDel="005D2A09" w:rsidRDefault="00FC2200" w:rsidP="009A18CE">
            <w:pPr>
              <w:pStyle w:val="TableParagraph"/>
              <w:keepLines/>
              <w:ind w:left="104"/>
              <w:rPr>
                <w:del w:id="2565" w:author="Joo, Hye@ARB" w:date="2026-06-04T21:41:00Z"/>
                <w:rFonts w:ascii="Arial" w:hAnsi="Arial" w:cs="Arial"/>
                <w:sz w:val="24"/>
              </w:rPr>
            </w:pPr>
            <w:del w:id="2566" w:author="Joo, Hye@ARB" w:date="2026-06-04T21:41:00Z">
              <w:r w:rsidRPr="00195B91" w:rsidDel="005D2A09">
                <w:rPr>
                  <w:rFonts w:ascii="Arial" w:hAnsi="Arial" w:cs="Arial"/>
                  <w:spacing w:val="-4"/>
                  <w:sz w:val="24"/>
                </w:rPr>
                <w:delText>2016</w:delText>
              </w:r>
            </w:del>
          </w:p>
        </w:tc>
        <w:tc>
          <w:tcPr>
            <w:tcW w:w="1571" w:type="dxa"/>
            <w:tcBorders>
              <w:top w:val="single" w:sz="6" w:space="0" w:color="000000"/>
              <w:left w:val="single" w:sz="6" w:space="0" w:color="000000"/>
              <w:bottom w:val="single" w:sz="6" w:space="0" w:color="000000"/>
              <w:right w:val="single" w:sz="6" w:space="0" w:color="000000"/>
            </w:tcBorders>
          </w:tcPr>
          <w:p w14:paraId="2402512B" w14:textId="55FEDA8A" w:rsidR="00FC2200" w:rsidRPr="00195B91" w:rsidDel="005D2A09" w:rsidRDefault="00FC2200" w:rsidP="009A18CE">
            <w:pPr>
              <w:pStyle w:val="TableParagraph"/>
              <w:keepLines/>
              <w:ind w:left="48" w:right="35"/>
              <w:jc w:val="center"/>
              <w:rPr>
                <w:del w:id="2567" w:author="Joo, Hye@ARB" w:date="2026-06-04T21:41:00Z"/>
                <w:rFonts w:ascii="Arial" w:hAnsi="Arial" w:cs="Arial"/>
                <w:sz w:val="24"/>
              </w:rPr>
            </w:pPr>
            <w:del w:id="2568" w:author="Joo, Hye@ARB" w:date="2026-06-04T21:41:00Z">
              <w:r w:rsidRPr="00195B91" w:rsidDel="005D2A09">
                <w:rPr>
                  <w:rFonts w:ascii="Arial" w:hAnsi="Arial" w:cs="Arial"/>
                  <w:spacing w:val="-10"/>
                  <w:sz w:val="24"/>
                </w:rPr>
                <w:delText>1</w:delText>
              </w:r>
            </w:del>
          </w:p>
        </w:tc>
        <w:tc>
          <w:tcPr>
            <w:tcW w:w="1728" w:type="dxa"/>
            <w:tcBorders>
              <w:top w:val="single" w:sz="6" w:space="0" w:color="000000"/>
              <w:left w:val="single" w:sz="6" w:space="0" w:color="000000"/>
              <w:bottom w:val="single" w:sz="6" w:space="0" w:color="000000"/>
              <w:right w:val="single" w:sz="6" w:space="0" w:color="000000"/>
            </w:tcBorders>
          </w:tcPr>
          <w:p w14:paraId="07F09685" w14:textId="45AB7224" w:rsidR="00FC2200" w:rsidRPr="00195B91" w:rsidDel="005D2A09" w:rsidRDefault="00FC2200" w:rsidP="009A18CE">
            <w:pPr>
              <w:pStyle w:val="TableParagraph"/>
              <w:keepLines/>
              <w:ind w:left="13"/>
              <w:jc w:val="center"/>
              <w:rPr>
                <w:del w:id="2569" w:author="Joo, Hye@ARB" w:date="2026-06-04T21:41:00Z"/>
                <w:rFonts w:ascii="Arial" w:hAnsi="Arial" w:cs="Arial"/>
                <w:sz w:val="24"/>
              </w:rPr>
            </w:pPr>
            <w:del w:id="2570"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33CB3320" w14:textId="7C51FF74" w:rsidR="00FC2200" w:rsidRPr="00195B91" w:rsidDel="005D2A09" w:rsidRDefault="00FC2200" w:rsidP="009A18CE">
            <w:pPr>
              <w:pStyle w:val="TableParagraph"/>
              <w:keepLines/>
              <w:ind w:left="127" w:right="113"/>
              <w:jc w:val="center"/>
              <w:rPr>
                <w:del w:id="2571" w:author="Joo, Hye@ARB" w:date="2026-06-04T21:41:00Z"/>
                <w:rFonts w:ascii="Arial" w:hAnsi="Arial" w:cs="Arial"/>
                <w:sz w:val="24"/>
              </w:rPr>
            </w:pPr>
            <w:del w:id="2572"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15751F0E" w14:textId="5AC1BBD7" w:rsidR="00FC2200" w:rsidRPr="00195B91" w:rsidDel="005D2A09" w:rsidRDefault="00FC2200" w:rsidP="009A18CE">
            <w:pPr>
              <w:pStyle w:val="TableParagraph"/>
              <w:keepLines/>
              <w:ind w:left="30" w:right="1"/>
              <w:jc w:val="center"/>
              <w:rPr>
                <w:del w:id="2573" w:author="Joo, Hye@ARB" w:date="2026-06-04T21:41:00Z"/>
                <w:rFonts w:ascii="Arial" w:hAnsi="Arial" w:cs="Arial"/>
                <w:sz w:val="24"/>
              </w:rPr>
            </w:pPr>
            <w:del w:id="2574" w:author="Joo, Hye@ARB" w:date="2026-06-04T21:41:00Z">
              <w:r w:rsidRPr="00195B91" w:rsidDel="005D2A09">
                <w:rPr>
                  <w:rFonts w:ascii="Arial" w:hAnsi="Arial" w:cs="Arial"/>
                  <w:spacing w:val="-10"/>
                  <w:sz w:val="24"/>
                </w:rPr>
                <w:delText>0</w:delText>
              </w:r>
            </w:del>
          </w:p>
        </w:tc>
        <w:tc>
          <w:tcPr>
            <w:tcW w:w="1318" w:type="dxa"/>
            <w:tcBorders>
              <w:top w:val="single" w:sz="6" w:space="0" w:color="000000"/>
              <w:left w:val="single" w:sz="4" w:space="0" w:color="000000"/>
              <w:bottom w:val="single" w:sz="6" w:space="0" w:color="000000"/>
            </w:tcBorders>
          </w:tcPr>
          <w:p w14:paraId="6FFBC634" w14:textId="55500DAE" w:rsidR="00FC2200" w:rsidRPr="00195B91" w:rsidDel="005D2A09" w:rsidRDefault="00FC2200" w:rsidP="009A18CE">
            <w:pPr>
              <w:pStyle w:val="TableParagraph"/>
              <w:keepLines/>
              <w:ind w:left="30" w:right="1"/>
              <w:jc w:val="center"/>
              <w:rPr>
                <w:del w:id="2575" w:author="Joo, Hye@ARB" w:date="2026-06-04T21:41:00Z"/>
                <w:rFonts w:ascii="Arial" w:hAnsi="Arial" w:cs="Arial"/>
                <w:spacing w:val="-10"/>
                <w:sz w:val="24"/>
              </w:rPr>
            </w:pPr>
            <w:del w:id="2576" w:author="Joo, Hye@ARB" w:date="2026-06-04T21:41:00Z">
              <w:r w:rsidRPr="00195B91" w:rsidDel="005D2A09">
                <w:rPr>
                  <w:rFonts w:ascii="Arial" w:hAnsi="Arial" w:cs="Arial"/>
                  <w:spacing w:val="-10"/>
                  <w:sz w:val="24"/>
                </w:rPr>
                <w:delText>100</w:delText>
              </w:r>
            </w:del>
          </w:p>
        </w:tc>
      </w:tr>
      <w:tr w:rsidR="00FC2200" w:rsidRPr="001238F2" w:rsidDel="005D2A09" w14:paraId="13CFA2EF" w14:textId="305AC3E9" w:rsidTr="00195B91">
        <w:trPr>
          <w:trHeight w:val="438"/>
          <w:del w:id="2577" w:author="Joo, Hye@ARB" w:date="2026-06-04T21:41:00Z"/>
        </w:trPr>
        <w:tc>
          <w:tcPr>
            <w:tcW w:w="1379" w:type="dxa"/>
            <w:tcBorders>
              <w:top w:val="single" w:sz="6" w:space="0" w:color="000000"/>
              <w:bottom w:val="single" w:sz="6" w:space="0" w:color="000000"/>
              <w:right w:val="single" w:sz="6" w:space="0" w:color="000000"/>
            </w:tcBorders>
          </w:tcPr>
          <w:p w14:paraId="153546E2" w14:textId="251856DF" w:rsidR="00FC2200" w:rsidRPr="00195B91" w:rsidDel="005D2A09" w:rsidRDefault="00FC2200" w:rsidP="009A18CE">
            <w:pPr>
              <w:pStyle w:val="TableParagraph"/>
              <w:keepLines/>
              <w:ind w:left="104"/>
              <w:rPr>
                <w:del w:id="2578" w:author="Joo, Hye@ARB" w:date="2026-06-04T21:41:00Z"/>
                <w:rFonts w:ascii="Arial" w:hAnsi="Arial" w:cs="Arial"/>
                <w:sz w:val="24"/>
              </w:rPr>
            </w:pPr>
            <w:del w:id="2579" w:author="Joo, Hye@ARB" w:date="2026-06-04T21:41:00Z">
              <w:r w:rsidRPr="00195B91" w:rsidDel="005D2A09">
                <w:rPr>
                  <w:rFonts w:ascii="Arial" w:hAnsi="Arial" w:cs="Arial"/>
                  <w:spacing w:val="-2"/>
                  <w:sz w:val="24"/>
                </w:rPr>
                <w:delText>2017-</w:delText>
              </w:r>
              <w:r w:rsidRPr="00195B91" w:rsidDel="005D2A09">
                <w:rPr>
                  <w:rFonts w:ascii="Arial" w:hAnsi="Arial" w:cs="Arial"/>
                  <w:spacing w:val="-4"/>
                  <w:sz w:val="24"/>
                </w:rPr>
                <w:delText>2019</w:delText>
              </w:r>
            </w:del>
          </w:p>
        </w:tc>
        <w:tc>
          <w:tcPr>
            <w:tcW w:w="1571" w:type="dxa"/>
            <w:tcBorders>
              <w:top w:val="single" w:sz="6" w:space="0" w:color="000000"/>
              <w:left w:val="single" w:sz="6" w:space="0" w:color="000000"/>
              <w:bottom w:val="single" w:sz="6" w:space="0" w:color="000000"/>
              <w:right w:val="single" w:sz="6" w:space="0" w:color="000000"/>
            </w:tcBorders>
          </w:tcPr>
          <w:p w14:paraId="37ECFDA1" w14:textId="1635AA57" w:rsidR="00FC2200" w:rsidRPr="00195B91" w:rsidDel="005D2A09" w:rsidRDefault="00FC2200" w:rsidP="009A18CE">
            <w:pPr>
              <w:pStyle w:val="TableParagraph"/>
              <w:keepLines/>
              <w:ind w:left="48" w:right="35"/>
              <w:jc w:val="center"/>
              <w:rPr>
                <w:del w:id="2580" w:author="Joo, Hye@ARB" w:date="2026-06-04T21:41:00Z"/>
                <w:rFonts w:ascii="Arial" w:hAnsi="Arial" w:cs="Arial"/>
                <w:sz w:val="24"/>
              </w:rPr>
            </w:pPr>
            <w:del w:id="258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19CAE5CD" w14:textId="2E606929" w:rsidR="00FC2200" w:rsidRPr="00195B91" w:rsidDel="005D2A09" w:rsidRDefault="00FC2200" w:rsidP="009A18CE">
            <w:pPr>
              <w:pStyle w:val="TableParagraph"/>
              <w:keepLines/>
              <w:ind w:left="13"/>
              <w:jc w:val="center"/>
              <w:rPr>
                <w:del w:id="2582" w:author="Joo, Hye@ARB" w:date="2026-06-04T21:41:00Z"/>
                <w:rFonts w:ascii="Arial" w:hAnsi="Arial" w:cs="Arial"/>
                <w:sz w:val="24"/>
              </w:rPr>
            </w:pPr>
            <w:del w:id="2583"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17DEBAEC" w14:textId="2C322C10" w:rsidR="00FC2200" w:rsidRPr="00195B91" w:rsidDel="005D2A09" w:rsidRDefault="00FC2200" w:rsidP="009A18CE">
            <w:pPr>
              <w:pStyle w:val="TableParagraph"/>
              <w:keepLines/>
              <w:ind w:left="127" w:right="113"/>
              <w:jc w:val="center"/>
              <w:rPr>
                <w:del w:id="2584" w:author="Joo, Hye@ARB" w:date="2026-06-04T21:41:00Z"/>
                <w:rFonts w:ascii="Arial" w:hAnsi="Arial" w:cs="Arial"/>
                <w:sz w:val="24"/>
              </w:rPr>
            </w:pPr>
            <w:del w:id="2585"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6B5B438" w14:textId="437A57E5" w:rsidR="00FC2200" w:rsidRPr="00195B91" w:rsidDel="005D2A09" w:rsidRDefault="00FC2200" w:rsidP="009A18CE">
            <w:pPr>
              <w:pStyle w:val="TableParagraph"/>
              <w:keepLines/>
              <w:ind w:left="30" w:right="1"/>
              <w:jc w:val="center"/>
              <w:rPr>
                <w:del w:id="2586" w:author="Joo, Hye@ARB" w:date="2026-06-04T21:41:00Z"/>
                <w:rFonts w:ascii="Arial" w:hAnsi="Arial" w:cs="Arial"/>
                <w:sz w:val="24"/>
              </w:rPr>
            </w:pPr>
            <w:del w:id="2587" w:author="Joo, Hye@ARB" w:date="2026-06-04T21:41:00Z">
              <w:r w:rsidRPr="00195B91" w:rsidDel="005D2A09">
                <w:rPr>
                  <w:rFonts w:ascii="Arial" w:hAnsi="Arial" w:cs="Arial"/>
                  <w:spacing w:val="-10"/>
                  <w:sz w:val="24"/>
                </w:rPr>
                <w:delText>0</w:delText>
              </w:r>
            </w:del>
          </w:p>
        </w:tc>
        <w:tc>
          <w:tcPr>
            <w:tcW w:w="1318" w:type="dxa"/>
            <w:tcBorders>
              <w:top w:val="single" w:sz="6" w:space="0" w:color="000000"/>
              <w:left w:val="single" w:sz="4" w:space="0" w:color="000000"/>
              <w:bottom w:val="single" w:sz="6" w:space="0" w:color="000000"/>
            </w:tcBorders>
          </w:tcPr>
          <w:p w14:paraId="53BFFFB7" w14:textId="478ABBFD" w:rsidR="00FC2200" w:rsidRPr="00195B91" w:rsidDel="005D2A09" w:rsidRDefault="00FC2200" w:rsidP="009A18CE">
            <w:pPr>
              <w:pStyle w:val="TableParagraph"/>
              <w:keepLines/>
              <w:ind w:left="30" w:right="1"/>
              <w:jc w:val="center"/>
              <w:rPr>
                <w:del w:id="2588" w:author="Joo, Hye@ARB" w:date="2026-06-04T21:41:00Z"/>
                <w:rFonts w:ascii="Arial" w:hAnsi="Arial" w:cs="Arial"/>
                <w:spacing w:val="-10"/>
                <w:sz w:val="24"/>
              </w:rPr>
            </w:pPr>
            <w:del w:id="2589" w:author="Joo, Hye@ARB" w:date="2026-06-04T21:41:00Z">
              <w:r w:rsidRPr="00195B91" w:rsidDel="005D2A09">
                <w:rPr>
                  <w:rFonts w:ascii="Arial" w:hAnsi="Arial" w:cs="Arial"/>
                  <w:spacing w:val="-10"/>
                  <w:sz w:val="24"/>
                </w:rPr>
                <w:delText>100</w:delText>
              </w:r>
            </w:del>
          </w:p>
        </w:tc>
      </w:tr>
      <w:tr w:rsidR="00FC2200" w:rsidRPr="001238F2" w:rsidDel="005D2A09" w14:paraId="541D7040" w14:textId="0416547F" w:rsidTr="00195B91">
        <w:trPr>
          <w:trHeight w:val="438"/>
          <w:del w:id="2590" w:author="Joo, Hye@ARB" w:date="2026-06-04T21:41:00Z"/>
        </w:trPr>
        <w:tc>
          <w:tcPr>
            <w:tcW w:w="1379" w:type="dxa"/>
            <w:tcBorders>
              <w:top w:val="single" w:sz="6" w:space="0" w:color="000000"/>
              <w:bottom w:val="single" w:sz="6" w:space="0" w:color="000000"/>
              <w:right w:val="single" w:sz="6" w:space="0" w:color="000000"/>
            </w:tcBorders>
          </w:tcPr>
          <w:p w14:paraId="1FAA7575" w14:textId="6B1C77C8" w:rsidR="00FC2200" w:rsidRPr="00195B91" w:rsidDel="005D2A09" w:rsidRDefault="00FC2200" w:rsidP="009A18CE">
            <w:pPr>
              <w:pStyle w:val="TableParagraph"/>
              <w:keepLines/>
              <w:ind w:left="104"/>
              <w:rPr>
                <w:del w:id="2591" w:author="Joo, Hye@ARB" w:date="2026-06-04T21:41:00Z"/>
                <w:rFonts w:ascii="Arial" w:hAnsi="Arial" w:cs="Arial"/>
                <w:sz w:val="24"/>
              </w:rPr>
            </w:pPr>
            <w:del w:id="2592" w:author="Joo, Hye@ARB" w:date="2026-06-04T21:41:00Z">
              <w:r w:rsidRPr="00195B91" w:rsidDel="005D2A09">
                <w:rPr>
                  <w:rFonts w:ascii="Arial" w:hAnsi="Arial" w:cs="Arial"/>
                  <w:spacing w:val="-2"/>
                  <w:sz w:val="24"/>
                </w:rPr>
                <w:delText>2020-</w:delText>
              </w:r>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6968B9AE" w14:textId="3E924A54" w:rsidR="00FC2200" w:rsidRPr="00195B91" w:rsidDel="005D2A09" w:rsidRDefault="00FC2200" w:rsidP="009A18CE">
            <w:pPr>
              <w:pStyle w:val="TableParagraph"/>
              <w:keepLines/>
              <w:ind w:left="48" w:right="35"/>
              <w:jc w:val="center"/>
              <w:rPr>
                <w:del w:id="2593" w:author="Joo, Hye@ARB" w:date="2026-06-04T21:41:00Z"/>
                <w:rFonts w:ascii="Arial" w:hAnsi="Arial" w:cs="Arial"/>
                <w:sz w:val="24"/>
              </w:rPr>
            </w:pPr>
            <w:del w:id="259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71A8408B" w14:textId="138FC68D" w:rsidR="00FC2200" w:rsidRPr="00195B91" w:rsidDel="005D2A09" w:rsidRDefault="00FC2200" w:rsidP="009A18CE">
            <w:pPr>
              <w:pStyle w:val="TableParagraph"/>
              <w:keepLines/>
              <w:ind w:left="13"/>
              <w:jc w:val="center"/>
              <w:rPr>
                <w:del w:id="2595" w:author="Joo, Hye@ARB" w:date="2026-06-04T21:41:00Z"/>
                <w:rFonts w:ascii="Arial" w:hAnsi="Arial" w:cs="Arial"/>
                <w:sz w:val="24"/>
              </w:rPr>
            </w:pPr>
            <w:del w:id="2596"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bottom w:val="single" w:sz="6" w:space="0" w:color="000000"/>
              <w:right w:val="single" w:sz="6" w:space="0" w:color="000000"/>
            </w:tcBorders>
          </w:tcPr>
          <w:p w14:paraId="5EC109C2" w14:textId="3667854C" w:rsidR="00FC2200" w:rsidRPr="00195B91" w:rsidDel="005D2A09" w:rsidRDefault="00FC2200" w:rsidP="009A18CE">
            <w:pPr>
              <w:pStyle w:val="TableParagraph"/>
              <w:keepLines/>
              <w:ind w:left="127" w:right="113"/>
              <w:jc w:val="center"/>
              <w:rPr>
                <w:del w:id="2597" w:author="Joo, Hye@ARB" w:date="2026-06-04T21:41:00Z"/>
                <w:rFonts w:ascii="Arial" w:hAnsi="Arial" w:cs="Arial"/>
                <w:sz w:val="24"/>
              </w:rPr>
            </w:pPr>
            <w:del w:id="2598"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2EA03BA8" w14:textId="6861E6C1" w:rsidR="00FC2200" w:rsidRPr="00195B91" w:rsidDel="005D2A09" w:rsidRDefault="00FC2200" w:rsidP="009A18CE">
            <w:pPr>
              <w:pStyle w:val="TableParagraph"/>
              <w:keepLines/>
              <w:ind w:left="30" w:right="1"/>
              <w:jc w:val="center"/>
              <w:rPr>
                <w:del w:id="2599" w:author="Joo, Hye@ARB" w:date="2026-06-04T21:41:00Z"/>
                <w:rFonts w:ascii="Arial" w:hAnsi="Arial" w:cs="Arial"/>
                <w:sz w:val="24"/>
              </w:rPr>
            </w:pPr>
            <w:del w:id="2600" w:author="Joo, Hye@ARB" w:date="2026-06-04T21:41:00Z">
              <w:r w:rsidRPr="00195B91" w:rsidDel="005D2A09">
                <w:rPr>
                  <w:rFonts w:ascii="Arial" w:hAnsi="Arial" w:cs="Arial"/>
                  <w:spacing w:val="-10"/>
                  <w:sz w:val="24"/>
                </w:rPr>
                <w:delText>1</w:delText>
              </w:r>
            </w:del>
          </w:p>
        </w:tc>
        <w:tc>
          <w:tcPr>
            <w:tcW w:w="1318" w:type="dxa"/>
            <w:tcBorders>
              <w:top w:val="single" w:sz="6" w:space="0" w:color="000000"/>
              <w:left w:val="single" w:sz="4" w:space="0" w:color="000000"/>
              <w:bottom w:val="single" w:sz="6" w:space="0" w:color="000000"/>
            </w:tcBorders>
          </w:tcPr>
          <w:p w14:paraId="5DD2B5C2" w14:textId="0EDE6005" w:rsidR="00FC2200" w:rsidRPr="00195B91" w:rsidDel="005D2A09" w:rsidRDefault="00FC2200" w:rsidP="009A18CE">
            <w:pPr>
              <w:pStyle w:val="TableParagraph"/>
              <w:keepLines/>
              <w:ind w:left="30" w:right="1"/>
              <w:jc w:val="center"/>
              <w:rPr>
                <w:del w:id="2601" w:author="Joo, Hye@ARB" w:date="2026-06-04T21:41:00Z"/>
                <w:rFonts w:ascii="Arial" w:hAnsi="Arial" w:cs="Arial"/>
                <w:spacing w:val="-10"/>
                <w:sz w:val="24"/>
              </w:rPr>
            </w:pPr>
            <w:del w:id="2602" w:author="Joo, Hye@ARB" w:date="2026-06-04T21:41:00Z">
              <w:r w:rsidRPr="00195B91" w:rsidDel="005D2A09">
                <w:rPr>
                  <w:rFonts w:ascii="Arial" w:hAnsi="Arial" w:cs="Arial"/>
                  <w:spacing w:val="-10"/>
                  <w:sz w:val="24"/>
                </w:rPr>
                <w:delText>100</w:delText>
              </w:r>
            </w:del>
          </w:p>
        </w:tc>
      </w:tr>
      <w:tr w:rsidR="00FC2200" w:rsidRPr="001238F2" w:rsidDel="005D2A09" w14:paraId="343F6F71" w14:textId="7F17E9F3" w:rsidTr="00195B91">
        <w:trPr>
          <w:trHeight w:val="497"/>
          <w:del w:id="2603" w:author="Joo, Hye@ARB" w:date="2026-06-04T21:41:00Z"/>
        </w:trPr>
        <w:tc>
          <w:tcPr>
            <w:tcW w:w="1379" w:type="dxa"/>
            <w:tcBorders>
              <w:top w:val="single" w:sz="6" w:space="0" w:color="000000"/>
              <w:right w:val="single" w:sz="6" w:space="0" w:color="000000"/>
            </w:tcBorders>
          </w:tcPr>
          <w:p w14:paraId="08682763" w14:textId="3B45774F" w:rsidR="00FC2200" w:rsidRPr="00195B91" w:rsidDel="005D2A09" w:rsidRDefault="00FC2200" w:rsidP="009A18CE">
            <w:pPr>
              <w:pStyle w:val="TableParagraph"/>
              <w:keepLines/>
              <w:ind w:left="104"/>
              <w:rPr>
                <w:del w:id="2604" w:author="Joo, Hye@ARB" w:date="2026-06-04T21:41:00Z"/>
                <w:rFonts w:ascii="Arial" w:hAnsi="Arial" w:cs="Arial"/>
                <w:sz w:val="24"/>
              </w:rPr>
            </w:pPr>
            <w:del w:id="2605"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1EBBB62B" w14:textId="399053F1" w:rsidR="00FC2200" w:rsidRPr="00195B91" w:rsidDel="005D2A09" w:rsidRDefault="00FC2200" w:rsidP="009A18CE">
            <w:pPr>
              <w:pStyle w:val="TableParagraph"/>
              <w:keepLines/>
              <w:ind w:left="48" w:right="35"/>
              <w:jc w:val="center"/>
              <w:rPr>
                <w:del w:id="2606" w:author="Joo, Hye@ARB" w:date="2026-06-04T21:41:00Z"/>
                <w:rFonts w:ascii="Arial" w:hAnsi="Arial" w:cs="Arial"/>
                <w:sz w:val="24"/>
              </w:rPr>
            </w:pPr>
            <w:del w:id="260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224841C0" w14:textId="6CF9B611" w:rsidR="00FC2200" w:rsidRPr="00195B91" w:rsidDel="005D2A09" w:rsidRDefault="00FC2200" w:rsidP="009A18CE">
            <w:pPr>
              <w:pStyle w:val="TableParagraph"/>
              <w:keepLines/>
              <w:ind w:left="13"/>
              <w:jc w:val="center"/>
              <w:rPr>
                <w:del w:id="2608" w:author="Joo, Hye@ARB" w:date="2026-06-04T21:41:00Z"/>
                <w:rFonts w:ascii="Arial" w:hAnsi="Arial" w:cs="Arial"/>
                <w:sz w:val="24"/>
              </w:rPr>
            </w:pPr>
            <w:del w:id="2609"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right w:val="single" w:sz="6" w:space="0" w:color="000000"/>
            </w:tcBorders>
          </w:tcPr>
          <w:p w14:paraId="490F2A15" w14:textId="724DB01F" w:rsidR="00FC2200" w:rsidRPr="00195B91" w:rsidDel="005D2A09" w:rsidRDefault="00FC2200" w:rsidP="009A18CE">
            <w:pPr>
              <w:pStyle w:val="TableParagraph"/>
              <w:keepLines/>
              <w:ind w:left="127" w:right="113"/>
              <w:jc w:val="center"/>
              <w:rPr>
                <w:del w:id="2610" w:author="Joo, Hye@ARB" w:date="2026-06-04T21:41:00Z"/>
                <w:rFonts w:ascii="Arial" w:hAnsi="Arial" w:cs="Arial"/>
                <w:sz w:val="24"/>
              </w:rPr>
            </w:pPr>
            <w:del w:id="2611"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65CE3E78" w14:textId="79596386" w:rsidR="00FC2200" w:rsidRPr="00195B91" w:rsidDel="005D2A09" w:rsidRDefault="00FC2200" w:rsidP="009A18CE">
            <w:pPr>
              <w:pStyle w:val="TableParagraph"/>
              <w:keepLines/>
              <w:ind w:left="30" w:right="1"/>
              <w:jc w:val="center"/>
              <w:rPr>
                <w:del w:id="2612" w:author="Joo, Hye@ARB" w:date="2026-06-04T21:41:00Z"/>
                <w:rFonts w:ascii="Arial" w:hAnsi="Arial" w:cs="Arial"/>
                <w:sz w:val="24"/>
              </w:rPr>
            </w:pPr>
            <w:del w:id="2613" w:author="Joo, Hye@ARB" w:date="2026-06-04T21:41:00Z">
              <w:r w:rsidRPr="00195B91" w:rsidDel="005D2A09">
                <w:rPr>
                  <w:rFonts w:ascii="Arial" w:hAnsi="Arial" w:cs="Arial"/>
                  <w:spacing w:val="-10"/>
                  <w:sz w:val="24"/>
                </w:rPr>
                <w:delText>2</w:delText>
              </w:r>
            </w:del>
          </w:p>
        </w:tc>
        <w:tc>
          <w:tcPr>
            <w:tcW w:w="1318" w:type="dxa"/>
            <w:tcBorders>
              <w:top w:val="single" w:sz="6" w:space="0" w:color="000000"/>
              <w:left w:val="single" w:sz="4" w:space="0" w:color="000000"/>
            </w:tcBorders>
          </w:tcPr>
          <w:p w14:paraId="5558FFB2" w14:textId="754BFC38" w:rsidR="00FC2200" w:rsidRPr="00195B91" w:rsidDel="005D2A09" w:rsidRDefault="00FC2200" w:rsidP="009A18CE">
            <w:pPr>
              <w:pStyle w:val="TableParagraph"/>
              <w:keepLines/>
              <w:ind w:left="30" w:right="1"/>
              <w:jc w:val="center"/>
              <w:rPr>
                <w:del w:id="2614" w:author="Joo, Hye@ARB" w:date="2026-06-04T21:41:00Z"/>
                <w:rFonts w:ascii="Arial" w:hAnsi="Arial" w:cs="Arial"/>
                <w:spacing w:val="-10"/>
                <w:sz w:val="24"/>
              </w:rPr>
            </w:pPr>
            <w:del w:id="2615" w:author="Joo, Hye@ARB" w:date="2026-06-04T21:41:00Z">
              <w:r w:rsidRPr="00195B91" w:rsidDel="005D2A09">
                <w:rPr>
                  <w:rFonts w:ascii="Arial" w:hAnsi="Arial" w:cs="Arial"/>
                  <w:spacing w:val="-10"/>
                  <w:sz w:val="24"/>
                </w:rPr>
                <w:delText>100</w:delText>
              </w:r>
            </w:del>
          </w:p>
        </w:tc>
      </w:tr>
    </w:tbl>
    <w:p w14:paraId="00A30078" w14:textId="742FD796" w:rsidR="0048243B" w:rsidRPr="00195B91" w:rsidDel="005D2A09" w:rsidRDefault="0048243B" w:rsidP="009A18CE">
      <w:pPr>
        <w:pStyle w:val="Heading6"/>
        <w:keepNext w:val="0"/>
        <w:widowControl w:val="0"/>
        <w:spacing w:line="240" w:lineRule="auto"/>
        <w:rPr>
          <w:del w:id="2616" w:author="Joo, Hye@ARB" w:date="2026-06-04T21:41:00Z"/>
          <w:rFonts w:ascii="Arial" w:hAnsi="Arial" w:cs="Arial"/>
        </w:rPr>
      </w:pPr>
      <w:del w:id="2617" w:author="Joo, Hye@ARB" w:date="2026-06-04T21:41:00Z">
        <w:r w:rsidRPr="00AA43C5" w:rsidDel="005D2A09">
          <w:rPr>
            <w:rFonts w:ascii="Arial" w:hAnsi="Arial" w:cs="Arial"/>
          </w:rPr>
          <w:delText>A manufacturer that produces and delivers for sale in California one medium-duty</w:delText>
        </w:r>
        <w:r w:rsidRPr="00AA43C5" w:rsidDel="005D2A09">
          <w:rPr>
            <w:rFonts w:ascii="Arial" w:hAnsi="Arial" w:cs="Arial"/>
            <w:spacing w:val="-4"/>
          </w:rPr>
          <w:delText xml:space="preserve"> </w:delText>
        </w:r>
        <w:r w:rsidRPr="00AA43C5" w:rsidDel="005D2A09">
          <w:rPr>
            <w:rFonts w:ascii="Arial" w:hAnsi="Arial" w:cs="Arial"/>
          </w:rPr>
          <w:delText>test</w:delText>
        </w:r>
        <w:r w:rsidRPr="00AA43C5" w:rsidDel="005D2A09">
          <w:rPr>
            <w:rFonts w:ascii="Arial" w:hAnsi="Arial" w:cs="Arial"/>
            <w:spacing w:val="-4"/>
          </w:rPr>
          <w:delText xml:space="preserve"> </w:delText>
        </w:r>
        <w:r w:rsidRPr="00AA43C5" w:rsidDel="005D2A09">
          <w:rPr>
            <w:rFonts w:ascii="Arial" w:hAnsi="Arial" w:cs="Arial"/>
          </w:rPr>
          <w:delText>groups</w:delText>
        </w:r>
        <w:r w:rsidRPr="00AA43C5" w:rsidDel="005D2A09">
          <w:rPr>
            <w:rFonts w:ascii="Arial" w:hAnsi="Arial" w:cs="Arial"/>
            <w:spacing w:val="-4"/>
          </w:rPr>
          <w:delText xml:space="preserve"> </w:delText>
        </w:r>
        <w:r w:rsidRPr="00AA43C5" w:rsidDel="005D2A09">
          <w:rPr>
            <w:rFonts w:ascii="Arial" w:hAnsi="Arial" w:cs="Arial"/>
          </w:rPr>
          <w:delText>certified</w:delText>
        </w:r>
        <w:r w:rsidRPr="00AA43C5" w:rsidDel="005D2A09">
          <w:rPr>
            <w:rFonts w:ascii="Arial" w:hAnsi="Arial" w:cs="Arial"/>
            <w:spacing w:val="-2"/>
          </w:rPr>
          <w:delText xml:space="preserve"> </w:delText>
        </w:r>
        <w:r w:rsidRPr="00AA43C5" w:rsidDel="005D2A09">
          <w:rPr>
            <w:rFonts w:ascii="Arial" w:hAnsi="Arial" w:cs="Arial"/>
          </w:rPr>
          <w:delText>to</w:delText>
        </w:r>
        <w:r w:rsidRPr="00AA43C5" w:rsidDel="005D2A09">
          <w:rPr>
            <w:rFonts w:ascii="Arial" w:hAnsi="Arial" w:cs="Arial"/>
            <w:spacing w:val="-4"/>
          </w:rPr>
          <w:delText xml:space="preserve"> </w:delText>
        </w:r>
        <w:r w:rsidRPr="00AA43C5" w:rsidDel="005D2A09">
          <w:rPr>
            <w:rFonts w:ascii="Arial" w:hAnsi="Arial" w:cs="Arial"/>
          </w:rPr>
          <w:delText>subsection</w:delText>
        </w:r>
        <w:r w:rsidRPr="00AA43C5" w:rsidDel="005D2A09">
          <w:rPr>
            <w:rFonts w:ascii="Arial" w:hAnsi="Arial" w:cs="Arial"/>
            <w:spacing w:val="-4"/>
          </w:rPr>
          <w:delText xml:space="preserve"> </w:delText>
        </w:r>
        <w:r w:rsidRPr="00AA43C5" w:rsidDel="005D2A09">
          <w:rPr>
            <w:rFonts w:ascii="Arial" w:hAnsi="Arial" w:cs="Arial"/>
          </w:rPr>
          <w:delText>(a)(1)</w:delText>
        </w:r>
        <w:r w:rsidRPr="00AA43C5" w:rsidDel="005D2A09">
          <w:rPr>
            <w:rFonts w:ascii="Arial" w:hAnsi="Arial" w:cs="Arial"/>
            <w:spacing w:val="-4"/>
          </w:rPr>
          <w:delText xml:space="preserve"> </w:delText>
        </w:r>
        <w:r w:rsidRPr="00AA43C5" w:rsidDel="005D2A09">
          <w:rPr>
            <w:rFonts w:ascii="Arial" w:hAnsi="Arial" w:cs="Arial"/>
          </w:rPr>
          <w:delText>may</w:delText>
        </w:r>
        <w:r w:rsidRPr="00AA43C5" w:rsidDel="005D2A09">
          <w:rPr>
            <w:rFonts w:ascii="Arial" w:hAnsi="Arial" w:cs="Arial"/>
            <w:spacing w:val="-2"/>
          </w:rPr>
          <w:delText xml:space="preserve"> </w:delText>
        </w:r>
        <w:r w:rsidRPr="00AA43C5" w:rsidDel="005D2A09">
          <w:rPr>
            <w:rFonts w:ascii="Arial" w:hAnsi="Arial" w:cs="Arial"/>
          </w:rPr>
          <w:delText>comply</w:delText>
        </w:r>
        <w:r w:rsidRPr="00AA43C5" w:rsidDel="005D2A09">
          <w:rPr>
            <w:rFonts w:ascii="Arial" w:hAnsi="Arial" w:cs="Arial"/>
            <w:spacing w:val="-4"/>
          </w:rPr>
          <w:delText xml:space="preserve"> </w:delText>
        </w:r>
        <w:r w:rsidRPr="00AA43C5" w:rsidDel="005D2A09">
          <w:rPr>
            <w:rFonts w:ascii="Arial" w:hAnsi="Arial" w:cs="Arial"/>
          </w:rPr>
          <w:delText>with</w:delText>
        </w:r>
        <w:r w:rsidRPr="00AA43C5" w:rsidDel="005D2A09">
          <w:rPr>
            <w:rFonts w:ascii="Arial" w:hAnsi="Arial" w:cs="Arial"/>
            <w:spacing w:val="-4"/>
          </w:rPr>
          <w:delText xml:space="preserve"> </w:delText>
        </w:r>
        <w:r w:rsidRPr="00AA43C5" w:rsidDel="005D2A09">
          <w:rPr>
            <w:rFonts w:ascii="Arial" w:hAnsi="Arial" w:cs="Arial"/>
          </w:rPr>
          <w:delText>the</w:delText>
        </w:r>
        <w:r w:rsidRPr="00AA43C5" w:rsidDel="005D2A09">
          <w:rPr>
            <w:rFonts w:ascii="Arial" w:hAnsi="Arial" w:cs="Arial"/>
            <w:spacing w:val="-4"/>
          </w:rPr>
          <w:delText xml:space="preserve"> </w:delText>
        </w:r>
        <w:r w:rsidRPr="00AA43C5" w:rsidDel="005D2A09">
          <w:rPr>
            <w:rFonts w:ascii="Arial" w:hAnsi="Arial" w:cs="Arial"/>
          </w:rPr>
          <w:delText>following</w:delText>
        </w:r>
        <w:r w:rsidRPr="00AA43C5" w:rsidDel="005D2A09">
          <w:rPr>
            <w:rFonts w:ascii="Arial" w:hAnsi="Arial" w:cs="Arial"/>
            <w:spacing w:val="-4"/>
          </w:rPr>
          <w:delText xml:space="preserve"> </w:delText>
        </w:r>
        <w:r w:rsidRPr="00AA43C5" w:rsidDel="005D2A09">
          <w:rPr>
            <w:rFonts w:ascii="Arial" w:hAnsi="Arial" w:cs="Arial"/>
          </w:rPr>
          <w:delText>alternate</w:delText>
        </w:r>
        <w:r w:rsidRPr="00AA43C5" w:rsidDel="005D2A09">
          <w:rPr>
            <w:rFonts w:ascii="Arial" w:hAnsi="Arial" w:cs="Arial"/>
            <w:spacing w:val="-4"/>
          </w:rPr>
          <w:delText xml:space="preserve"> </w:delText>
        </w:r>
        <w:r w:rsidRPr="00AA43C5" w:rsidDel="005D2A09">
          <w:rPr>
            <w:rFonts w:ascii="Arial" w:hAnsi="Arial" w:cs="Arial"/>
          </w:rPr>
          <w:delText>phase-in schedule for LEV III medium-duty vehicles</w:delText>
        </w:r>
        <w:r w:rsidRPr="00195B91" w:rsidDel="005D2A09">
          <w:rPr>
            <w:rFonts w:ascii="Arial" w:hAnsi="Arial" w:cs="Arial"/>
          </w:rPr>
          <w:delText>.</w:delText>
        </w:r>
      </w:del>
    </w:p>
    <w:p w14:paraId="0855BAD6" w14:textId="6A6E8522" w:rsidR="0048243B" w:rsidRPr="00195B91" w:rsidDel="005D2A09" w:rsidRDefault="0048243B" w:rsidP="009A18CE">
      <w:pPr>
        <w:pStyle w:val="BodyText"/>
        <w:keepLines/>
        <w:spacing w:before="61"/>
        <w:rPr>
          <w:del w:id="2618" w:author="Joo, Hye@ARB" w:date="2026-06-04T21:41:00Z"/>
          <w:rFonts w:ascii="Arial" w:hAnsi="Arial" w:cs="Arial"/>
          <w:sz w:val="20"/>
        </w:rPr>
      </w:pPr>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381"/>
        <w:gridCol w:w="1652"/>
        <w:gridCol w:w="1228"/>
      </w:tblGrid>
      <w:tr w:rsidR="00FC2200" w:rsidRPr="00D96462" w:rsidDel="005D2A09" w14:paraId="539BD756" w14:textId="7FAEA643" w:rsidTr="00195B91">
        <w:trPr>
          <w:trHeight w:val="942"/>
          <w:del w:id="2619" w:author="Joo, Hye@ARB" w:date="2026-06-04T21:41:00Z"/>
        </w:trPr>
        <w:tc>
          <w:tcPr>
            <w:tcW w:w="1379" w:type="dxa"/>
            <w:vMerge w:val="restart"/>
            <w:tcBorders>
              <w:bottom w:val="single" w:sz="6" w:space="0" w:color="000000"/>
              <w:right w:val="single" w:sz="6" w:space="0" w:color="000000"/>
            </w:tcBorders>
          </w:tcPr>
          <w:p w14:paraId="5BED62E8" w14:textId="2CF65C11" w:rsidR="00FC2200" w:rsidRPr="00195B91" w:rsidDel="005D2A09" w:rsidRDefault="00FC2200" w:rsidP="009A18CE">
            <w:pPr>
              <w:pStyle w:val="TableParagraph"/>
              <w:keepLines/>
              <w:rPr>
                <w:del w:id="2620" w:author="Joo, Hye@ARB" w:date="2026-06-04T21:41:00Z"/>
                <w:rFonts w:ascii="Arial" w:hAnsi="Arial" w:cs="Arial"/>
                <w:sz w:val="24"/>
              </w:rPr>
            </w:pPr>
          </w:p>
          <w:p w14:paraId="3CF84858" w14:textId="0236D58A" w:rsidR="00FC2200" w:rsidRPr="00195B91" w:rsidDel="005D2A09" w:rsidRDefault="00FC2200" w:rsidP="009A18CE">
            <w:pPr>
              <w:pStyle w:val="TableParagraph"/>
              <w:keepLines/>
              <w:rPr>
                <w:del w:id="2621" w:author="Joo, Hye@ARB" w:date="2026-06-04T21:41:00Z"/>
                <w:rFonts w:ascii="Arial" w:hAnsi="Arial" w:cs="Arial"/>
                <w:sz w:val="24"/>
              </w:rPr>
            </w:pPr>
          </w:p>
          <w:p w14:paraId="1BFC22E6" w14:textId="0CAACF0D" w:rsidR="00FC2200" w:rsidRPr="00195B91" w:rsidDel="005D2A09" w:rsidRDefault="00FC2200" w:rsidP="009A18CE">
            <w:pPr>
              <w:pStyle w:val="TableParagraph"/>
              <w:keepLines/>
              <w:spacing w:before="202"/>
              <w:rPr>
                <w:del w:id="2622" w:author="Joo, Hye@ARB" w:date="2026-06-04T21:41:00Z"/>
                <w:rFonts w:ascii="Arial" w:hAnsi="Arial" w:cs="Arial"/>
                <w:sz w:val="24"/>
              </w:rPr>
            </w:pPr>
          </w:p>
          <w:p w14:paraId="32D39D9C" w14:textId="6A7E267D" w:rsidR="00FC2200" w:rsidRPr="00195B91" w:rsidDel="005D2A09" w:rsidRDefault="00FC2200" w:rsidP="009A18CE">
            <w:pPr>
              <w:pStyle w:val="TableParagraph"/>
              <w:keepLines/>
              <w:ind w:left="176"/>
              <w:rPr>
                <w:del w:id="2623" w:author="Joo, Hye@ARB" w:date="2026-06-04T21:41:00Z"/>
                <w:rFonts w:ascii="Arial" w:hAnsi="Arial" w:cs="Arial"/>
                <w:i/>
                <w:sz w:val="24"/>
              </w:rPr>
            </w:pPr>
            <w:del w:id="2624"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7B522B28" w14:textId="04978366" w:rsidR="00FC2200" w:rsidRPr="00195B91" w:rsidDel="005D2A09" w:rsidRDefault="00FC2200" w:rsidP="009A18CE">
            <w:pPr>
              <w:pStyle w:val="TableParagraph"/>
              <w:keepLines/>
              <w:spacing w:before="58"/>
              <w:rPr>
                <w:del w:id="2625" w:author="Joo, Hye@ARB" w:date="2026-06-04T21:41:00Z"/>
                <w:rFonts w:ascii="Arial" w:hAnsi="Arial" w:cs="Arial"/>
                <w:sz w:val="24"/>
              </w:rPr>
            </w:pPr>
          </w:p>
          <w:p w14:paraId="1A4E944C" w14:textId="569DB3D9" w:rsidR="00FC2200" w:rsidRPr="00195B91" w:rsidDel="005D2A09" w:rsidRDefault="00FC2200" w:rsidP="009A18CE">
            <w:pPr>
              <w:pStyle w:val="TableParagraph"/>
              <w:keepLines/>
              <w:ind w:left="690"/>
              <w:rPr>
                <w:del w:id="2626" w:author="Joo, Hye@ARB" w:date="2026-06-04T21:41:00Z"/>
                <w:rFonts w:ascii="Arial" w:hAnsi="Arial" w:cs="Arial"/>
                <w:i/>
                <w:sz w:val="24"/>
              </w:rPr>
            </w:pPr>
            <w:del w:id="2627"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683D0476" w14:textId="3446155F" w:rsidR="00FC2200" w:rsidRPr="00195B91" w:rsidDel="005D2A09" w:rsidRDefault="00FC2200" w:rsidP="009A18CE">
            <w:pPr>
              <w:pStyle w:val="TableParagraph"/>
              <w:keepLines/>
              <w:spacing w:before="58"/>
              <w:rPr>
                <w:del w:id="2628" w:author="Joo, Hye@ARB" w:date="2026-06-04T21:41:00Z"/>
                <w:rFonts w:ascii="Arial" w:hAnsi="Arial" w:cs="Arial"/>
                <w:i/>
                <w:sz w:val="24"/>
              </w:rPr>
            </w:pPr>
            <w:del w:id="2629" w:author="Joo, Hye@ARB" w:date="2026-06-04T21:41:00Z">
              <w:r w:rsidRPr="00195B91" w:rsidDel="005D2A09">
                <w:rPr>
                  <w:rFonts w:ascii="Arial" w:hAnsi="Arial" w:cs="Arial"/>
                  <w:i/>
                  <w:iCs/>
                  <w:sz w:val="24"/>
                </w:rPr>
                <w:delText>Vehicles Certified to §1956.8(c) or (h) (%)</w:delText>
              </w:r>
            </w:del>
          </w:p>
        </w:tc>
      </w:tr>
      <w:tr w:rsidR="009C61F2" w:rsidRPr="004A3B3C" w:rsidDel="005D2A09" w14:paraId="36452A0E" w14:textId="4B11D8B5" w:rsidTr="004A3B3C">
        <w:trPr>
          <w:trHeight w:val="1381"/>
          <w:del w:id="2630" w:author="Joo, Hye@ARB" w:date="2026-06-04T21:41:00Z"/>
        </w:trPr>
        <w:tc>
          <w:tcPr>
            <w:tcW w:w="1379" w:type="dxa"/>
            <w:vMerge/>
            <w:tcBorders>
              <w:top w:val="nil"/>
              <w:bottom w:val="single" w:sz="6" w:space="0" w:color="000000"/>
              <w:right w:val="single" w:sz="6" w:space="0" w:color="000000"/>
            </w:tcBorders>
          </w:tcPr>
          <w:p w14:paraId="1CA0F322" w14:textId="6A2D66DA" w:rsidR="00FC2200" w:rsidRPr="00195B91" w:rsidDel="005D2A09" w:rsidRDefault="00FC2200" w:rsidP="009A18CE">
            <w:pPr>
              <w:keepLines/>
              <w:widowControl w:val="0"/>
              <w:spacing w:line="240" w:lineRule="auto"/>
              <w:rPr>
                <w:del w:id="2631"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659C209D" w14:textId="00F6E7D3" w:rsidR="00FC2200" w:rsidRPr="00195B91" w:rsidDel="005D2A09" w:rsidRDefault="00FC2200" w:rsidP="009A18CE">
            <w:pPr>
              <w:pStyle w:val="TableParagraph"/>
              <w:keepLines/>
              <w:ind w:left="176" w:right="160" w:hanging="1"/>
              <w:jc w:val="center"/>
              <w:rPr>
                <w:del w:id="2632" w:author="Joo, Hye@ARB" w:date="2026-06-04T21:41:00Z"/>
                <w:rFonts w:ascii="Arial" w:hAnsi="Arial" w:cs="Arial"/>
                <w:sz w:val="24"/>
              </w:rPr>
            </w:pPr>
            <w:del w:id="2633"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319C08E5" w14:textId="4FE143C1" w:rsidR="00FC2200" w:rsidRPr="00195B91" w:rsidDel="005D2A09" w:rsidRDefault="00FC2200" w:rsidP="009A18CE">
            <w:pPr>
              <w:pStyle w:val="TableParagraph"/>
              <w:keepLines/>
              <w:spacing w:before="1"/>
              <w:ind w:left="136" w:right="123"/>
              <w:jc w:val="center"/>
              <w:rPr>
                <w:del w:id="2634" w:author="Joo, Hye@ARB" w:date="2026-06-04T21:41:00Z"/>
                <w:rFonts w:ascii="Arial" w:hAnsi="Arial" w:cs="Arial"/>
                <w:sz w:val="24"/>
              </w:rPr>
            </w:pPr>
            <w:del w:id="2635"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381" w:type="dxa"/>
            <w:tcBorders>
              <w:top w:val="single" w:sz="6" w:space="0" w:color="000000"/>
              <w:left w:val="single" w:sz="6" w:space="0" w:color="000000"/>
              <w:bottom w:val="single" w:sz="6" w:space="0" w:color="000000"/>
              <w:right w:val="single" w:sz="6" w:space="0" w:color="000000"/>
            </w:tcBorders>
          </w:tcPr>
          <w:p w14:paraId="4A0DF535" w14:textId="1FC3E94E" w:rsidR="00FC2200" w:rsidRPr="00195B91" w:rsidDel="005D2A09" w:rsidRDefault="00FC2200" w:rsidP="009A18CE">
            <w:pPr>
              <w:pStyle w:val="TableParagraph"/>
              <w:keepLines/>
              <w:spacing w:before="1"/>
              <w:ind w:left="121" w:right="104" w:firstLine="1"/>
              <w:jc w:val="center"/>
              <w:rPr>
                <w:del w:id="2636" w:author="Joo, Hye@ARB" w:date="2026-06-04T21:41:00Z"/>
                <w:rFonts w:ascii="Arial" w:hAnsi="Arial" w:cs="Arial"/>
                <w:sz w:val="24"/>
              </w:rPr>
            </w:pPr>
            <w:del w:id="2637"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1484DF0E" w14:textId="203406F7" w:rsidR="00FC2200" w:rsidRPr="00195B91" w:rsidDel="005D2A09" w:rsidRDefault="00FC2200" w:rsidP="009A18CE">
            <w:pPr>
              <w:pStyle w:val="TableParagraph"/>
              <w:keepLines/>
              <w:spacing w:before="1"/>
              <w:ind w:left="198" w:right="167" w:hanging="3"/>
              <w:jc w:val="center"/>
              <w:rPr>
                <w:del w:id="2638" w:author="Joo, Hye@ARB" w:date="2026-06-04T21:41:00Z"/>
                <w:rFonts w:ascii="Arial" w:hAnsi="Arial" w:cs="Arial"/>
                <w:sz w:val="24"/>
              </w:rPr>
            </w:pPr>
            <w:del w:id="2639"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486DC5AC" w14:textId="2012C50E" w:rsidR="00FC2200" w:rsidRPr="00195B91" w:rsidDel="005D2A09" w:rsidRDefault="00FC2200" w:rsidP="009A18CE">
            <w:pPr>
              <w:pStyle w:val="TableParagraph"/>
              <w:keepLines/>
              <w:ind w:left="198" w:right="167" w:hanging="2"/>
              <w:jc w:val="center"/>
              <w:rPr>
                <w:del w:id="2640" w:author="Joo, Hye@ARB" w:date="2026-06-04T21:41:00Z"/>
                <w:rFonts w:ascii="Arial" w:hAnsi="Arial" w:cs="Arial"/>
                <w:sz w:val="24"/>
              </w:rPr>
            </w:pPr>
            <w:del w:id="2641"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7B411C16" w14:textId="0B1E6B6D" w:rsidR="00FC2200" w:rsidRPr="00195B91" w:rsidDel="005D2A09" w:rsidRDefault="00FC2200" w:rsidP="009A18CE">
            <w:pPr>
              <w:pStyle w:val="TableParagraph"/>
              <w:keepLines/>
              <w:spacing w:before="1"/>
              <w:ind w:left="198" w:right="167" w:hanging="3"/>
              <w:jc w:val="center"/>
              <w:rPr>
                <w:del w:id="2642" w:author="Joo, Hye@ARB" w:date="2026-06-04T21:41:00Z"/>
                <w:rFonts w:ascii="Arial" w:hAnsi="Arial" w:cs="Arial"/>
                <w:sz w:val="24"/>
              </w:rPr>
            </w:pPr>
          </w:p>
          <w:p w14:paraId="57561800" w14:textId="290BF710" w:rsidR="00FC2200" w:rsidRPr="00195B91" w:rsidDel="005D2A09" w:rsidRDefault="00FC2200" w:rsidP="009A18CE">
            <w:pPr>
              <w:pStyle w:val="TableParagraph"/>
              <w:keepLines/>
              <w:spacing w:before="1"/>
              <w:ind w:left="198" w:right="167" w:hanging="3"/>
              <w:jc w:val="center"/>
              <w:rPr>
                <w:del w:id="2643" w:author="Joo, Hye@ARB" w:date="2026-06-04T21:41:00Z"/>
                <w:rFonts w:ascii="Arial" w:hAnsi="Arial" w:cs="Arial"/>
                <w:sz w:val="24"/>
              </w:rPr>
            </w:pPr>
            <w:del w:id="2644" w:author="Joo, Hye@ARB" w:date="2026-06-04T21:41:00Z">
              <w:r w:rsidRPr="00195B91" w:rsidDel="005D2A09">
                <w:rPr>
                  <w:rFonts w:ascii="Arial" w:hAnsi="Arial" w:cs="Arial"/>
                  <w:sz w:val="24"/>
                </w:rPr>
                <w:delText>ULEV</w:delText>
              </w:r>
            </w:del>
          </w:p>
        </w:tc>
      </w:tr>
      <w:tr w:rsidR="00FC2200" w:rsidRPr="001238F2" w:rsidDel="005D2A09" w14:paraId="51EA7A5E" w14:textId="4804AAD8" w:rsidTr="00195B91">
        <w:trPr>
          <w:trHeight w:val="436"/>
          <w:del w:id="2645" w:author="Joo, Hye@ARB" w:date="2026-06-04T21:41:00Z"/>
        </w:trPr>
        <w:tc>
          <w:tcPr>
            <w:tcW w:w="1379" w:type="dxa"/>
            <w:tcBorders>
              <w:top w:val="single" w:sz="6" w:space="0" w:color="000000"/>
              <w:bottom w:val="single" w:sz="6" w:space="0" w:color="000000"/>
              <w:right w:val="single" w:sz="6" w:space="0" w:color="000000"/>
            </w:tcBorders>
          </w:tcPr>
          <w:p w14:paraId="166B3B5F" w14:textId="6EF4AD02" w:rsidR="00FC2200" w:rsidRPr="00195B91" w:rsidDel="005D2A09" w:rsidRDefault="00FC2200" w:rsidP="009A18CE">
            <w:pPr>
              <w:pStyle w:val="TableParagraph"/>
              <w:keepLines/>
              <w:ind w:left="104"/>
              <w:rPr>
                <w:del w:id="2646" w:author="Joo, Hye@ARB" w:date="2026-06-04T21:41:00Z"/>
                <w:rFonts w:ascii="Arial" w:hAnsi="Arial" w:cs="Arial"/>
                <w:sz w:val="24"/>
              </w:rPr>
            </w:pPr>
            <w:del w:id="2647" w:author="Joo, Hye@ARB" w:date="2026-06-04T21:41:00Z">
              <w:r w:rsidRPr="00195B91" w:rsidDel="005D2A09">
                <w:rPr>
                  <w:rFonts w:ascii="Arial" w:hAnsi="Arial" w:cs="Arial"/>
                  <w:spacing w:val="-2"/>
                  <w:sz w:val="24"/>
                </w:rPr>
                <w:delText>2016-</w:delText>
              </w:r>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2AD16EA6" w14:textId="38A14125" w:rsidR="00FC2200" w:rsidRPr="00195B91" w:rsidDel="005D2A09" w:rsidRDefault="00FC2200" w:rsidP="009A18CE">
            <w:pPr>
              <w:pStyle w:val="TableParagraph"/>
              <w:keepLines/>
              <w:ind w:left="48" w:right="35"/>
              <w:jc w:val="center"/>
              <w:rPr>
                <w:del w:id="2648" w:author="Joo, Hye@ARB" w:date="2026-06-04T21:41:00Z"/>
                <w:rFonts w:ascii="Arial" w:hAnsi="Arial" w:cs="Arial"/>
                <w:sz w:val="24"/>
              </w:rPr>
            </w:pPr>
            <w:del w:id="2649"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3F8EA68E" w14:textId="2B131BB9" w:rsidR="00FC2200" w:rsidRPr="00195B91" w:rsidDel="005D2A09" w:rsidRDefault="00FC2200" w:rsidP="009A18CE">
            <w:pPr>
              <w:pStyle w:val="TableParagraph"/>
              <w:keepLines/>
              <w:ind w:left="13"/>
              <w:jc w:val="center"/>
              <w:rPr>
                <w:del w:id="2650" w:author="Joo, Hye@ARB" w:date="2026-06-04T21:41:00Z"/>
                <w:rFonts w:ascii="Arial" w:hAnsi="Arial" w:cs="Arial"/>
                <w:sz w:val="24"/>
              </w:rPr>
            </w:pPr>
            <w:del w:id="2651"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5E985DAA" w14:textId="0D76BB99" w:rsidR="00FC2200" w:rsidRPr="00195B91" w:rsidDel="005D2A09" w:rsidRDefault="00FC2200" w:rsidP="009A18CE">
            <w:pPr>
              <w:pStyle w:val="TableParagraph"/>
              <w:keepLines/>
              <w:ind w:left="127" w:right="113"/>
              <w:jc w:val="center"/>
              <w:rPr>
                <w:del w:id="2652" w:author="Joo, Hye@ARB" w:date="2026-06-04T21:41:00Z"/>
                <w:rFonts w:ascii="Arial" w:hAnsi="Arial" w:cs="Arial"/>
                <w:sz w:val="24"/>
              </w:rPr>
            </w:pPr>
            <w:del w:id="2653"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164E38EC" w14:textId="03395E14" w:rsidR="00FC2200" w:rsidRPr="00195B91" w:rsidDel="005D2A09" w:rsidRDefault="00FC2200" w:rsidP="009A18CE">
            <w:pPr>
              <w:pStyle w:val="TableParagraph"/>
              <w:keepLines/>
              <w:ind w:left="30" w:right="1"/>
              <w:jc w:val="center"/>
              <w:rPr>
                <w:del w:id="2654" w:author="Joo, Hye@ARB" w:date="2026-06-04T21:41:00Z"/>
                <w:rFonts w:ascii="Arial" w:hAnsi="Arial" w:cs="Arial"/>
                <w:sz w:val="24"/>
              </w:rPr>
            </w:pPr>
            <w:del w:id="2655"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4E58F968" w14:textId="4ADAD405" w:rsidR="00FC2200" w:rsidRPr="00195B91" w:rsidDel="005D2A09" w:rsidRDefault="00FC2200" w:rsidP="009A18CE">
            <w:pPr>
              <w:pStyle w:val="TableParagraph"/>
              <w:keepLines/>
              <w:ind w:left="30" w:right="1"/>
              <w:jc w:val="center"/>
              <w:rPr>
                <w:del w:id="2656" w:author="Joo, Hye@ARB" w:date="2026-06-04T21:41:00Z"/>
                <w:rFonts w:ascii="Arial" w:hAnsi="Arial" w:cs="Arial"/>
                <w:spacing w:val="-10"/>
                <w:sz w:val="24"/>
              </w:rPr>
            </w:pPr>
            <w:del w:id="2657" w:author="Joo, Hye@ARB" w:date="2026-06-04T21:41:00Z">
              <w:r w:rsidRPr="00195B91" w:rsidDel="005D2A09">
                <w:rPr>
                  <w:rFonts w:ascii="Arial" w:hAnsi="Arial" w:cs="Arial"/>
                  <w:spacing w:val="-10"/>
                  <w:sz w:val="24"/>
                </w:rPr>
                <w:delText>100</w:delText>
              </w:r>
            </w:del>
          </w:p>
        </w:tc>
      </w:tr>
      <w:tr w:rsidR="00FC2200" w:rsidRPr="001238F2" w:rsidDel="005D2A09" w14:paraId="6BD111E3" w14:textId="191E820E" w:rsidTr="00195B91">
        <w:trPr>
          <w:trHeight w:val="438"/>
          <w:del w:id="2658" w:author="Joo, Hye@ARB" w:date="2026-06-04T21:41:00Z"/>
        </w:trPr>
        <w:tc>
          <w:tcPr>
            <w:tcW w:w="1379" w:type="dxa"/>
            <w:tcBorders>
              <w:top w:val="single" w:sz="6" w:space="0" w:color="000000"/>
              <w:bottom w:val="single" w:sz="6" w:space="0" w:color="000000"/>
              <w:right w:val="single" w:sz="6" w:space="0" w:color="000000"/>
            </w:tcBorders>
          </w:tcPr>
          <w:p w14:paraId="2B6550AD" w14:textId="2DCFB001" w:rsidR="00FC2200" w:rsidRPr="00195B91" w:rsidDel="005D2A09" w:rsidRDefault="00FC2200" w:rsidP="009A18CE">
            <w:pPr>
              <w:pStyle w:val="TableParagraph"/>
              <w:keepLines/>
              <w:spacing w:before="1"/>
              <w:ind w:left="104"/>
              <w:rPr>
                <w:del w:id="2659" w:author="Joo, Hye@ARB" w:date="2026-06-04T21:41:00Z"/>
                <w:rFonts w:ascii="Arial" w:hAnsi="Arial" w:cs="Arial"/>
                <w:sz w:val="24"/>
              </w:rPr>
            </w:pPr>
            <w:del w:id="2660" w:author="Joo, Hye@ARB" w:date="2026-06-04T21:41:00Z">
              <w:r w:rsidRPr="00195B91" w:rsidDel="005D2A09">
                <w:rPr>
                  <w:rFonts w:ascii="Arial" w:hAnsi="Arial" w:cs="Arial"/>
                  <w:spacing w:val="-2"/>
                  <w:sz w:val="24"/>
                </w:rPr>
                <w:delText>2019-</w:delText>
              </w:r>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68D4BF3B" w14:textId="76C98F59" w:rsidR="00FC2200" w:rsidRPr="00195B91" w:rsidDel="005D2A09" w:rsidRDefault="00FC2200" w:rsidP="009A18CE">
            <w:pPr>
              <w:pStyle w:val="TableParagraph"/>
              <w:keepLines/>
              <w:spacing w:before="1"/>
              <w:ind w:left="48" w:right="35"/>
              <w:jc w:val="center"/>
              <w:rPr>
                <w:del w:id="2661" w:author="Joo, Hye@ARB" w:date="2026-06-04T21:41:00Z"/>
                <w:rFonts w:ascii="Arial" w:hAnsi="Arial" w:cs="Arial"/>
                <w:sz w:val="24"/>
              </w:rPr>
            </w:pPr>
            <w:del w:id="2662"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44B93817" w14:textId="1FA14613" w:rsidR="00FC2200" w:rsidRPr="00195B91" w:rsidDel="005D2A09" w:rsidRDefault="00FC2200" w:rsidP="009A18CE">
            <w:pPr>
              <w:pStyle w:val="TableParagraph"/>
              <w:keepLines/>
              <w:spacing w:before="1"/>
              <w:ind w:left="13"/>
              <w:jc w:val="center"/>
              <w:rPr>
                <w:del w:id="2663" w:author="Joo, Hye@ARB" w:date="2026-06-04T21:41:00Z"/>
                <w:rFonts w:ascii="Arial" w:hAnsi="Arial" w:cs="Arial"/>
                <w:sz w:val="24"/>
              </w:rPr>
            </w:pPr>
            <w:del w:id="2664"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bottom w:val="single" w:sz="6" w:space="0" w:color="000000"/>
              <w:right w:val="single" w:sz="6" w:space="0" w:color="000000"/>
            </w:tcBorders>
          </w:tcPr>
          <w:p w14:paraId="10A99549" w14:textId="60B73750" w:rsidR="00FC2200" w:rsidRPr="00195B91" w:rsidDel="005D2A09" w:rsidRDefault="00FC2200" w:rsidP="009A18CE">
            <w:pPr>
              <w:pStyle w:val="TableParagraph"/>
              <w:keepLines/>
              <w:spacing w:before="1"/>
              <w:ind w:left="127" w:right="113"/>
              <w:jc w:val="center"/>
              <w:rPr>
                <w:del w:id="2665" w:author="Joo, Hye@ARB" w:date="2026-06-04T21:41:00Z"/>
                <w:rFonts w:ascii="Arial" w:hAnsi="Arial" w:cs="Arial"/>
                <w:sz w:val="24"/>
              </w:rPr>
            </w:pPr>
            <w:del w:id="2666"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4D0DD92" w14:textId="5FB6395B" w:rsidR="00FC2200" w:rsidRPr="00195B91" w:rsidDel="005D2A09" w:rsidRDefault="00FC2200" w:rsidP="009A18CE">
            <w:pPr>
              <w:pStyle w:val="TableParagraph"/>
              <w:keepLines/>
              <w:spacing w:before="1"/>
              <w:ind w:left="30" w:right="1"/>
              <w:jc w:val="center"/>
              <w:rPr>
                <w:del w:id="2667" w:author="Joo, Hye@ARB" w:date="2026-06-04T21:41:00Z"/>
                <w:rFonts w:ascii="Arial" w:hAnsi="Arial" w:cs="Arial"/>
                <w:sz w:val="24"/>
              </w:rPr>
            </w:pPr>
            <w:del w:id="2668"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4E951820" w14:textId="6CC33D96" w:rsidR="00FC2200" w:rsidRPr="00195B91" w:rsidDel="005D2A09" w:rsidRDefault="00FC2200" w:rsidP="009A18CE">
            <w:pPr>
              <w:pStyle w:val="TableParagraph"/>
              <w:keepLines/>
              <w:spacing w:before="1"/>
              <w:ind w:left="30" w:right="1"/>
              <w:jc w:val="center"/>
              <w:rPr>
                <w:del w:id="2669" w:author="Joo, Hye@ARB" w:date="2026-06-04T21:41:00Z"/>
                <w:rFonts w:ascii="Arial" w:hAnsi="Arial" w:cs="Arial"/>
                <w:spacing w:val="-10"/>
                <w:sz w:val="24"/>
              </w:rPr>
            </w:pPr>
            <w:del w:id="2670" w:author="Joo, Hye@ARB" w:date="2026-06-04T21:41:00Z">
              <w:r w:rsidRPr="00195B91" w:rsidDel="005D2A09">
                <w:rPr>
                  <w:rFonts w:ascii="Arial" w:hAnsi="Arial" w:cs="Arial"/>
                  <w:spacing w:val="-10"/>
                  <w:sz w:val="24"/>
                </w:rPr>
                <w:delText>100</w:delText>
              </w:r>
            </w:del>
          </w:p>
        </w:tc>
      </w:tr>
      <w:tr w:rsidR="00FC2200" w:rsidRPr="001238F2" w:rsidDel="005D2A09" w14:paraId="45116D79" w14:textId="7432A586" w:rsidTr="00195B91">
        <w:trPr>
          <w:trHeight w:val="476"/>
          <w:del w:id="2671" w:author="Joo, Hye@ARB" w:date="2026-06-04T21:41:00Z"/>
        </w:trPr>
        <w:tc>
          <w:tcPr>
            <w:tcW w:w="1379" w:type="dxa"/>
            <w:tcBorders>
              <w:top w:val="single" w:sz="6" w:space="0" w:color="000000"/>
              <w:right w:val="single" w:sz="6" w:space="0" w:color="000000"/>
            </w:tcBorders>
          </w:tcPr>
          <w:p w14:paraId="4EA8283A" w14:textId="1B13A6D2" w:rsidR="00FC2200" w:rsidRPr="00195B91" w:rsidDel="005D2A09" w:rsidRDefault="00FC2200" w:rsidP="009A18CE">
            <w:pPr>
              <w:pStyle w:val="TableParagraph"/>
              <w:keepLines/>
              <w:ind w:left="104"/>
              <w:rPr>
                <w:del w:id="2672" w:author="Joo, Hye@ARB" w:date="2026-06-04T21:41:00Z"/>
                <w:rFonts w:ascii="Arial" w:hAnsi="Arial" w:cs="Arial"/>
                <w:sz w:val="24"/>
              </w:rPr>
            </w:pPr>
            <w:del w:id="2673"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41C0F2A" w14:textId="25D28E8B" w:rsidR="00FC2200" w:rsidRPr="00195B91" w:rsidDel="005D2A09" w:rsidRDefault="00FC2200" w:rsidP="009A18CE">
            <w:pPr>
              <w:pStyle w:val="TableParagraph"/>
              <w:keepLines/>
              <w:ind w:left="48" w:right="35"/>
              <w:jc w:val="center"/>
              <w:rPr>
                <w:del w:id="2674" w:author="Joo, Hye@ARB" w:date="2026-06-04T21:41:00Z"/>
                <w:rFonts w:ascii="Arial" w:hAnsi="Arial" w:cs="Arial"/>
                <w:sz w:val="24"/>
              </w:rPr>
            </w:pPr>
            <w:del w:id="2675"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637E8CC8" w14:textId="08A2BED9" w:rsidR="00FC2200" w:rsidRPr="00195B91" w:rsidDel="005D2A09" w:rsidRDefault="00FC2200" w:rsidP="009A18CE">
            <w:pPr>
              <w:pStyle w:val="TableParagraph"/>
              <w:keepLines/>
              <w:ind w:left="13"/>
              <w:jc w:val="center"/>
              <w:rPr>
                <w:del w:id="2676" w:author="Joo, Hye@ARB" w:date="2026-06-04T21:41:00Z"/>
                <w:rFonts w:ascii="Arial" w:hAnsi="Arial" w:cs="Arial"/>
                <w:sz w:val="24"/>
              </w:rPr>
            </w:pPr>
            <w:del w:id="2677"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right w:val="single" w:sz="6" w:space="0" w:color="000000"/>
            </w:tcBorders>
          </w:tcPr>
          <w:p w14:paraId="08EBBC49" w14:textId="5FA41CBA" w:rsidR="00FC2200" w:rsidRPr="00195B91" w:rsidDel="005D2A09" w:rsidRDefault="00FC2200" w:rsidP="009A18CE">
            <w:pPr>
              <w:pStyle w:val="TableParagraph"/>
              <w:keepLines/>
              <w:ind w:left="127" w:right="113"/>
              <w:jc w:val="center"/>
              <w:rPr>
                <w:del w:id="2678" w:author="Joo, Hye@ARB" w:date="2026-06-04T21:41:00Z"/>
                <w:rFonts w:ascii="Arial" w:hAnsi="Arial" w:cs="Arial"/>
                <w:sz w:val="24"/>
              </w:rPr>
            </w:pPr>
            <w:del w:id="2679"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56A2F803" w14:textId="286264A3" w:rsidR="00FC2200" w:rsidRPr="00195B91" w:rsidDel="005D2A09" w:rsidRDefault="00FC2200" w:rsidP="009A18CE">
            <w:pPr>
              <w:pStyle w:val="TableParagraph"/>
              <w:keepLines/>
              <w:ind w:left="30" w:right="1"/>
              <w:jc w:val="center"/>
              <w:rPr>
                <w:del w:id="2680" w:author="Joo, Hye@ARB" w:date="2026-06-04T21:41:00Z"/>
                <w:rFonts w:ascii="Arial" w:hAnsi="Arial" w:cs="Arial"/>
                <w:sz w:val="24"/>
              </w:rPr>
            </w:pPr>
            <w:del w:id="2681"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tcBorders>
          </w:tcPr>
          <w:p w14:paraId="36FB4E3A" w14:textId="61BB943C" w:rsidR="00FC2200" w:rsidRPr="00195B91" w:rsidDel="005D2A09" w:rsidRDefault="00FC2200" w:rsidP="009A18CE">
            <w:pPr>
              <w:pStyle w:val="TableParagraph"/>
              <w:keepLines/>
              <w:ind w:left="30" w:right="1"/>
              <w:jc w:val="center"/>
              <w:rPr>
                <w:del w:id="2682" w:author="Joo, Hye@ARB" w:date="2026-06-04T21:41:00Z"/>
                <w:rFonts w:ascii="Arial" w:hAnsi="Arial" w:cs="Arial"/>
                <w:spacing w:val="-10"/>
                <w:sz w:val="24"/>
              </w:rPr>
            </w:pPr>
            <w:del w:id="2683" w:author="Joo, Hye@ARB" w:date="2026-06-04T21:41:00Z">
              <w:r w:rsidRPr="00195B91" w:rsidDel="005D2A09">
                <w:rPr>
                  <w:rFonts w:ascii="Arial" w:hAnsi="Arial" w:cs="Arial"/>
                  <w:spacing w:val="-10"/>
                  <w:sz w:val="24"/>
                </w:rPr>
                <w:delText>100</w:delText>
              </w:r>
            </w:del>
          </w:p>
        </w:tc>
      </w:tr>
    </w:tbl>
    <w:p w14:paraId="5A88A118" w14:textId="5604FCD1" w:rsidR="00DF40F0" w:rsidDel="005D2A09" w:rsidRDefault="00DF40F0" w:rsidP="00A64BE1">
      <w:pPr>
        <w:pStyle w:val="Heading4"/>
        <w:numPr>
          <w:ilvl w:val="0"/>
          <w:numId w:val="0"/>
        </w:numPr>
        <w:rPr>
          <w:del w:id="2684" w:author="Joo, Hye@ARB" w:date="2026-06-04T21:41:00Z"/>
          <w:rFonts w:ascii="Arial" w:hAnsi="Arial" w:cs="Arial"/>
        </w:rPr>
      </w:pPr>
    </w:p>
    <w:p w14:paraId="193A343B" w14:textId="641C8A19" w:rsidR="00743029" w:rsidRPr="00743029" w:rsidDel="005D2A09" w:rsidRDefault="00743029" w:rsidP="000C390F">
      <w:pPr>
        <w:pStyle w:val="Heading4"/>
        <w:rPr>
          <w:del w:id="2685" w:author="Joo, Hye@ARB" w:date="2026-06-04T21:41:00Z"/>
          <w:rFonts w:ascii="Arial" w:hAnsi="Arial" w:cs="Arial"/>
        </w:rPr>
      </w:pPr>
      <w:del w:id="2686" w:author="Joo, Hye@ARB" w:date="2026-06-04T21:41:00Z">
        <w:r w:rsidRPr="00743029" w:rsidDel="005D2A09">
          <w:rPr>
            <w:rFonts w:ascii="Arial" w:hAnsi="Arial" w:cs="Arial"/>
            <w:i/>
            <w:iCs w:val="0"/>
          </w:rPr>
          <w:delText>Identifying a Manufacturer's MDV Fleet</w:delText>
        </w:r>
        <w:r w:rsidRPr="00743029" w:rsidDel="005D2A09">
          <w:rPr>
            <w:rFonts w:ascii="Arial" w:hAnsi="Arial" w:cs="Arial"/>
          </w:rPr>
          <w:delText>. Each manufacturer's MDV fleet shall be defined as the total number of California-certified MDVs produced and delivered for sale in California.</w:delText>
        </w:r>
        <w:r w:rsidRPr="00743029" w:rsidDel="005D2A09">
          <w:delText xml:space="preserve"> </w:delText>
        </w:r>
        <w:r w:rsidRPr="00743029" w:rsidDel="005D2A09">
          <w:rPr>
            <w:rFonts w:ascii="Arial" w:hAnsi="Arial" w:cs="Arial"/>
          </w:rPr>
          <w:delText>The percentages shall be applied to the manufacturer's total production of California certified medium-duty vehicles delivered for sale in California.</w:delText>
        </w:r>
        <w:r w:rsidR="003E3CE3" w:rsidDel="005D2A09">
          <w:rPr>
            <w:rFonts w:ascii="Arial" w:hAnsi="Arial" w:cs="Arial"/>
          </w:rPr>
          <w:delText xml:space="preserve"> A manufacturer that elects to certify to the optional medium-duty engine standards in subsection 1956.8 (c) or (h) shall not count those engines in the manufacturer’s total production </w:delText>
        </w:r>
        <w:r w:rsidR="00BF0639" w:rsidDel="005D2A09">
          <w:rPr>
            <w:rFonts w:ascii="Arial" w:hAnsi="Arial" w:cs="Arial"/>
          </w:rPr>
          <w:delText xml:space="preserve">of California-certified </w:delText>
        </w:r>
        <w:r w:rsidR="00B25548" w:rsidRPr="00B25548" w:rsidDel="005D2A09">
          <w:rPr>
            <w:rFonts w:ascii="Arial" w:hAnsi="Arial" w:cs="Arial"/>
          </w:rPr>
          <w:delText>medium-duty vehicles for purposes of this subsection.</w:delText>
        </w:r>
        <w:r w:rsidR="003E3CE3" w:rsidDel="005D2A09">
          <w:rPr>
            <w:rFonts w:ascii="Arial" w:hAnsi="Arial" w:cs="Arial"/>
          </w:rPr>
          <w:delText xml:space="preserve"> </w:delText>
        </w:r>
      </w:del>
    </w:p>
    <w:p w14:paraId="76EDA946" w14:textId="563F4CA5" w:rsidR="0048243B" w:rsidRPr="0059306C" w:rsidDel="005D2A09" w:rsidRDefault="0048243B" w:rsidP="009A18CE">
      <w:pPr>
        <w:pStyle w:val="Heading4"/>
        <w:keepNext w:val="0"/>
        <w:widowControl w:val="0"/>
        <w:spacing w:line="240" w:lineRule="auto"/>
        <w:rPr>
          <w:del w:id="2687" w:author="Joo, Hye@ARB" w:date="2026-06-04T21:41:00Z"/>
          <w:rFonts w:ascii="Arial" w:hAnsi="Arial" w:cs="Arial"/>
        </w:rPr>
      </w:pPr>
      <w:del w:id="2688" w:author="Joo, Hye@ARB" w:date="2026-06-04T21:41:00Z">
        <w:r w:rsidRPr="0059306C" w:rsidDel="005D2A09">
          <w:rPr>
            <w:rFonts w:ascii="Arial" w:hAnsi="Arial" w:cs="Arial"/>
          </w:rPr>
          <w:delText>For a manufacturer that elects to certify to the optional medium-duty engine standards</w:delText>
        </w:r>
        <w:r w:rsidRPr="0059306C" w:rsidDel="005D2A09">
          <w:rPr>
            <w:rFonts w:ascii="Arial" w:hAnsi="Arial" w:cs="Arial"/>
            <w:spacing w:val="-3"/>
          </w:rPr>
          <w:delText xml:space="preserve"> </w:delText>
        </w:r>
        <w:r w:rsidRPr="0059306C" w:rsidDel="005D2A09">
          <w:rPr>
            <w:rFonts w:ascii="Arial" w:hAnsi="Arial" w:cs="Arial"/>
          </w:rPr>
          <w:delText>in</w:delText>
        </w:r>
        <w:r w:rsidRPr="0059306C" w:rsidDel="005D2A09">
          <w:rPr>
            <w:rFonts w:ascii="Arial" w:hAnsi="Arial" w:cs="Arial"/>
            <w:spacing w:val="-3"/>
          </w:rPr>
          <w:delText xml:space="preserve"> </w:delText>
        </w:r>
        <w:r w:rsidRPr="0059306C" w:rsidDel="005D2A09">
          <w:rPr>
            <w:rFonts w:ascii="Arial" w:hAnsi="Arial" w:cs="Arial"/>
          </w:rPr>
          <w:delText>title</w:delText>
        </w:r>
        <w:r w:rsidRPr="0059306C" w:rsidDel="005D2A09">
          <w:rPr>
            <w:rFonts w:ascii="Arial" w:hAnsi="Arial" w:cs="Arial"/>
            <w:spacing w:val="-4"/>
          </w:rPr>
          <w:delText xml:space="preserve"> </w:delText>
        </w:r>
        <w:r w:rsidRPr="0059306C" w:rsidDel="005D2A09">
          <w:rPr>
            <w:rFonts w:ascii="Arial" w:hAnsi="Arial" w:cs="Arial"/>
          </w:rPr>
          <w:delText>13,</w:delText>
        </w:r>
        <w:r w:rsidRPr="0059306C" w:rsidDel="005D2A09">
          <w:rPr>
            <w:rFonts w:ascii="Arial" w:hAnsi="Arial" w:cs="Arial"/>
            <w:spacing w:val="-3"/>
          </w:rPr>
          <w:delText xml:space="preserve"> </w:delText>
        </w:r>
        <w:r w:rsidRPr="0059306C" w:rsidDel="005D2A09">
          <w:rPr>
            <w:rFonts w:ascii="Arial" w:hAnsi="Arial" w:cs="Arial"/>
          </w:rPr>
          <w:delText>CCR</w:delText>
        </w:r>
        <w:r w:rsidRPr="0059306C" w:rsidDel="005D2A09">
          <w:rPr>
            <w:rFonts w:ascii="Arial" w:hAnsi="Arial" w:cs="Arial"/>
            <w:spacing w:val="-3"/>
          </w:rPr>
          <w:delText xml:space="preserve"> </w:delText>
        </w:r>
        <w:r w:rsidRPr="0059306C" w:rsidDel="005D2A09">
          <w:rPr>
            <w:rFonts w:ascii="Arial" w:hAnsi="Arial" w:cs="Arial"/>
          </w:rPr>
          <w:delText>subsections</w:delText>
        </w:r>
        <w:r w:rsidRPr="0059306C" w:rsidDel="005D2A09">
          <w:rPr>
            <w:rFonts w:ascii="Arial" w:hAnsi="Arial" w:cs="Arial"/>
            <w:spacing w:val="-3"/>
          </w:rPr>
          <w:delText xml:space="preserve"> </w:delText>
        </w:r>
        <w:r w:rsidRPr="0059306C" w:rsidDel="005D2A09">
          <w:rPr>
            <w:rFonts w:ascii="Arial" w:hAnsi="Arial" w:cs="Arial"/>
          </w:rPr>
          <w:delText>1956.8(c)</w:delText>
        </w:r>
        <w:r w:rsidRPr="0059306C" w:rsidDel="005D2A09">
          <w:rPr>
            <w:rFonts w:ascii="Arial" w:hAnsi="Arial" w:cs="Arial"/>
            <w:spacing w:val="-2"/>
          </w:rPr>
          <w:delText xml:space="preserve"> </w:delText>
        </w:r>
        <w:r w:rsidRPr="0059306C" w:rsidDel="005D2A09">
          <w:rPr>
            <w:rFonts w:ascii="Arial" w:hAnsi="Arial" w:cs="Arial"/>
          </w:rPr>
          <w:delText>or</w:delText>
        </w:r>
        <w:r w:rsidRPr="0059306C" w:rsidDel="005D2A09">
          <w:rPr>
            <w:rFonts w:ascii="Arial" w:hAnsi="Arial" w:cs="Arial"/>
            <w:spacing w:val="-4"/>
          </w:rPr>
          <w:delText xml:space="preserve"> </w:delText>
        </w:r>
        <w:r w:rsidRPr="0059306C" w:rsidDel="005D2A09">
          <w:rPr>
            <w:rFonts w:ascii="Arial" w:hAnsi="Arial" w:cs="Arial"/>
          </w:rPr>
          <w:delText>(h),</w:delText>
        </w:r>
        <w:r w:rsidRPr="0059306C" w:rsidDel="005D2A09">
          <w:rPr>
            <w:rFonts w:ascii="Arial" w:hAnsi="Arial" w:cs="Arial"/>
            <w:spacing w:val="-3"/>
          </w:rPr>
          <w:delText xml:space="preserve"> </w:delText>
        </w:r>
        <w:r w:rsidRPr="0059306C" w:rsidDel="005D2A09">
          <w:rPr>
            <w:rFonts w:ascii="Arial" w:hAnsi="Arial" w:cs="Arial"/>
          </w:rPr>
          <w:delText>all</w:delText>
        </w:r>
        <w:r w:rsidRPr="0059306C" w:rsidDel="005D2A09">
          <w:rPr>
            <w:rFonts w:ascii="Arial" w:hAnsi="Arial" w:cs="Arial"/>
            <w:spacing w:val="-3"/>
          </w:rPr>
          <w:delText xml:space="preserve"> </w:delText>
        </w:r>
        <w:r w:rsidRPr="0059306C" w:rsidDel="005D2A09">
          <w:rPr>
            <w:rFonts w:ascii="Arial" w:hAnsi="Arial" w:cs="Arial"/>
          </w:rPr>
          <w:delText>such</w:delText>
        </w:r>
        <w:r w:rsidRPr="0059306C" w:rsidDel="005D2A09">
          <w:rPr>
            <w:rFonts w:ascii="Arial" w:hAnsi="Arial" w:cs="Arial"/>
            <w:spacing w:val="-3"/>
          </w:rPr>
          <w:delText xml:space="preserve"> </w:delText>
        </w:r>
        <w:r w:rsidRPr="0059306C" w:rsidDel="005D2A09">
          <w:rPr>
            <w:rFonts w:ascii="Arial" w:hAnsi="Arial" w:cs="Arial"/>
          </w:rPr>
          <w:delText>MDVs,</w:delText>
        </w:r>
        <w:r w:rsidRPr="0059306C" w:rsidDel="005D2A09">
          <w:rPr>
            <w:rFonts w:ascii="Arial" w:hAnsi="Arial" w:cs="Arial"/>
            <w:spacing w:val="-3"/>
          </w:rPr>
          <w:delText xml:space="preserve"> </w:delText>
        </w:r>
        <w:r w:rsidRPr="0059306C" w:rsidDel="005D2A09">
          <w:rPr>
            <w:rFonts w:ascii="Arial" w:hAnsi="Arial" w:cs="Arial"/>
          </w:rPr>
          <w:delText>including</w:delText>
        </w:r>
        <w:r w:rsidRPr="0059306C" w:rsidDel="005D2A09">
          <w:rPr>
            <w:rFonts w:ascii="Arial" w:hAnsi="Arial" w:cs="Arial"/>
            <w:spacing w:val="-3"/>
          </w:rPr>
          <w:delText xml:space="preserve"> </w:delText>
        </w:r>
        <w:r w:rsidRPr="0059306C" w:rsidDel="005D2A09">
          <w:rPr>
            <w:rFonts w:ascii="Arial" w:hAnsi="Arial" w:cs="Arial"/>
          </w:rPr>
          <w:delText>those</w:delText>
        </w:r>
        <w:r w:rsidRPr="0059306C" w:rsidDel="005D2A09">
          <w:rPr>
            <w:rFonts w:ascii="Arial" w:hAnsi="Arial" w:cs="Arial"/>
            <w:spacing w:val="-4"/>
          </w:rPr>
          <w:delText xml:space="preserve"> </w:delText>
        </w:r>
        <w:r w:rsidRPr="0059306C" w:rsidDel="005D2A09">
          <w:rPr>
            <w:rFonts w:ascii="Arial" w:hAnsi="Arial" w:cs="Arial"/>
          </w:rPr>
          <w:delText>produced by a small volume manufacturer, shall be subject to the emissions averaging provisions applicable to heavy-duty diesel or Otto-cycle engines as set forth in the “California Exhaust Emission Standards and Test Procedures for 2004 and Subsequent Model Heavy-Duty Otto- Cycle Engines,” or the “California Exhaust Emission Standards and Test Procedures for 2004</w:delText>
        </w:r>
        <w:r w:rsidRPr="0059306C" w:rsidDel="005D2A09">
          <w:rPr>
            <w:rFonts w:ascii="Arial" w:hAnsi="Arial" w:cs="Arial"/>
            <w:spacing w:val="40"/>
          </w:rPr>
          <w:delText xml:space="preserve"> </w:delText>
        </w:r>
        <w:r w:rsidRPr="0059306C" w:rsidDel="005D2A09">
          <w:rPr>
            <w:rFonts w:ascii="Arial" w:hAnsi="Arial" w:cs="Arial"/>
          </w:rPr>
          <w:delText>and Subsequent Model Heavy-Duty Diesel Engines, incorporated by reference in subsections 1956.8(b) or (d), as applicable.</w:delText>
        </w:r>
      </w:del>
    </w:p>
    <w:p w14:paraId="1683DB5E" w14:textId="66DF31E8" w:rsidR="0048243B" w:rsidRPr="0059306C" w:rsidDel="005D2A09" w:rsidRDefault="0048243B" w:rsidP="009A18CE">
      <w:pPr>
        <w:pStyle w:val="Heading3"/>
        <w:keepNext w:val="0"/>
        <w:widowControl w:val="0"/>
        <w:spacing w:line="240" w:lineRule="auto"/>
        <w:rPr>
          <w:del w:id="2689" w:author="Joo, Hye@ARB" w:date="2026-06-04T21:41:00Z"/>
          <w:rFonts w:ascii="Arial" w:hAnsi="Arial" w:cs="Arial"/>
        </w:rPr>
      </w:pPr>
      <w:del w:id="2690" w:author="Joo, Hye@ARB" w:date="2026-06-04T21:41:00Z">
        <w:r w:rsidRPr="0059306C" w:rsidDel="005D2A09">
          <w:rPr>
            <w:rFonts w:ascii="Arial" w:hAnsi="Arial" w:cs="Arial"/>
          </w:rPr>
          <w:delText>SFTP</w:delText>
        </w:r>
        <w:r w:rsidRPr="0059306C" w:rsidDel="005D2A09">
          <w:rPr>
            <w:rFonts w:ascii="Arial" w:hAnsi="Arial" w:cs="Arial"/>
            <w:spacing w:val="-4"/>
          </w:rPr>
          <w:delText xml:space="preserve"> </w:delText>
        </w:r>
        <w:r w:rsidRPr="0059306C" w:rsidDel="005D2A09">
          <w:rPr>
            <w:rFonts w:ascii="Arial" w:hAnsi="Arial" w:cs="Arial"/>
          </w:rPr>
          <w:delText>Phase-In Requirements.</w:delText>
        </w:r>
      </w:del>
    </w:p>
    <w:p w14:paraId="5B835F37" w14:textId="2EBB0AD8" w:rsidR="0048243B" w:rsidRPr="0059306C" w:rsidDel="005D2A09" w:rsidRDefault="0048243B" w:rsidP="009A18CE">
      <w:pPr>
        <w:pStyle w:val="Heading4"/>
        <w:keepNext w:val="0"/>
        <w:widowControl w:val="0"/>
        <w:spacing w:line="240" w:lineRule="auto"/>
        <w:rPr>
          <w:del w:id="2691" w:author="Joo, Hye@ARB" w:date="2026-06-04T21:41:00Z"/>
          <w:rFonts w:ascii="Arial" w:hAnsi="Arial" w:cs="Arial"/>
        </w:rPr>
      </w:pPr>
      <w:del w:id="2692" w:author="Joo, Hye@ARB" w:date="2026-06-04T21:41:00Z">
        <w:r w:rsidRPr="0059306C" w:rsidDel="005D2A09">
          <w:rPr>
            <w:rFonts w:ascii="Arial" w:hAnsi="Arial" w:cs="Arial"/>
            <w:i/>
          </w:rPr>
          <w:delText>Phase-In</w:delText>
        </w:r>
        <w:r w:rsidRPr="0059306C" w:rsidDel="005D2A09">
          <w:rPr>
            <w:rFonts w:ascii="Arial" w:hAnsi="Arial" w:cs="Arial"/>
            <w:i/>
            <w:spacing w:val="-5"/>
          </w:rPr>
          <w:delText xml:space="preserve"> </w:delText>
        </w:r>
        <w:r w:rsidRPr="0059306C" w:rsidDel="005D2A09">
          <w:rPr>
            <w:rFonts w:ascii="Arial" w:hAnsi="Arial" w:cs="Arial"/>
            <w:i/>
          </w:rPr>
          <w:delText>Requirement</w:delText>
        </w:r>
        <w:r w:rsidRPr="0059306C" w:rsidDel="005D2A09">
          <w:rPr>
            <w:rFonts w:ascii="Arial" w:hAnsi="Arial" w:cs="Arial"/>
            <w:i/>
            <w:spacing w:val="-5"/>
          </w:rPr>
          <w:delText xml:space="preserve"> </w:delText>
        </w:r>
        <w:r w:rsidRPr="0059306C" w:rsidDel="005D2A09">
          <w:rPr>
            <w:rFonts w:ascii="Arial" w:hAnsi="Arial" w:cs="Arial"/>
            <w:i/>
          </w:rPr>
          <w:delText>for</w:delText>
        </w:r>
        <w:r w:rsidRPr="0059306C" w:rsidDel="005D2A09">
          <w:rPr>
            <w:rFonts w:ascii="Arial" w:hAnsi="Arial" w:cs="Arial"/>
            <w:i/>
            <w:spacing w:val="-5"/>
          </w:rPr>
          <w:delText xml:space="preserve"> </w:delText>
        </w:r>
        <w:r w:rsidRPr="0059306C" w:rsidDel="005D2A09">
          <w:rPr>
            <w:rFonts w:ascii="Arial" w:hAnsi="Arial" w:cs="Arial"/>
            <w:i/>
          </w:rPr>
          <w:delText>Passenger</w:delText>
        </w:r>
        <w:r w:rsidRPr="0059306C" w:rsidDel="005D2A09">
          <w:rPr>
            <w:rFonts w:ascii="Arial" w:hAnsi="Arial" w:cs="Arial"/>
            <w:i/>
            <w:spacing w:val="-5"/>
          </w:rPr>
          <w:delText xml:space="preserve"> </w:delText>
        </w:r>
        <w:r w:rsidRPr="0059306C" w:rsidDel="005D2A09">
          <w:rPr>
            <w:rFonts w:ascii="Arial" w:hAnsi="Arial" w:cs="Arial"/>
            <w:i/>
          </w:rPr>
          <w:delText>Cars,</w:delText>
        </w:r>
        <w:r w:rsidRPr="0059306C" w:rsidDel="005D2A09">
          <w:rPr>
            <w:rFonts w:ascii="Arial" w:hAnsi="Arial" w:cs="Arial"/>
            <w:i/>
            <w:spacing w:val="-5"/>
          </w:rPr>
          <w:delText xml:space="preserve"> </w:delText>
        </w:r>
        <w:r w:rsidRPr="0059306C" w:rsidDel="005D2A09">
          <w:rPr>
            <w:rFonts w:ascii="Arial" w:hAnsi="Arial" w:cs="Arial"/>
            <w:i/>
          </w:rPr>
          <w:delText>Light-Duty</w:delText>
        </w:r>
        <w:r w:rsidRPr="0059306C" w:rsidDel="005D2A09">
          <w:rPr>
            <w:rFonts w:ascii="Arial" w:hAnsi="Arial" w:cs="Arial"/>
            <w:i/>
            <w:spacing w:val="-6"/>
          </w:rPr>
          <w:delText xml:space="preserve"> </w:delText>
        </w:r>
        <w:r w:rsidRPr="0059306C" w:rsidDel="005D2A09">
          <w:rPr>
            <w:rFonts w:ascii="Arial" w:hAnsi="Arial" w:cs="Arial"/>
            <w:i/>
          </w:rPr>
          <w:delText>Trucks,</w:delText>
        </w:r>
        <w:r w:rsidRPr="0059306C" w:rsidDel="005D2A09">
          <w:rPr>
            <w:rFonts w:ascii="Arial" w:hAnsi="Arial" w:cs="Arial"/>
            <w:i/>
            <w:spacing w:val="-5"/>
          </w:rPr>
          <w:delText xml:space="preserve"> </w:delText>
        </w:r>
        <w:r w:rsidRPr="0059306C" w:rsidDel="005D2A09">
          <w:rPr>
            <w:rFonts w:ascii="Arial" w:hAnsi="Arial" w:cs="Arial"/>
            <w:i/>
          </w:rPr>
          <w:delText>and</w:delText>
        </w:r>
        <w:r w:rsidRPr="0059306C" w:rsidDel="005D2A09">
          <w:rPr>
            <w:rFonts w:ascii="Arial" w:hAnsi="Arial" w:cs="Arial"/>
            <w:i/>
            <w:spacing w:val="-5"/>
          </w:rPr>
          <w:delText xml:space="preserve"> </w:delText>
        </w:r>
        <w:r w:rsidRPr="0059306C" w:rsidDel="005D2A09">
          <w:rPr>
            <w:rFonts w:ascii="Arial" w:hAnsi="Arial" w:cs="Arial"/>
            <w:i/>
          </w:rPr>
          <w:delText>Medium- Duty Passenger Vehicles.</w:delText>
        </w:r>
        <w:r w:rsidRPr="0059306C" w:rsidDel="005D2A09">
          <w:rPr>
            <w:rFonts w:ascii="Arial" w:hAnsi="Arial" w:cs="Arial"/>
            <w:i/>
            <w:spacing w:val="40"/>
          </w:rPr>
          <w:delText xml:space="preserve"> </w:delText>
        </w:r>
        <w:r w:rsidRPr="0059306C" w:rsidDel="005D2A09">
          <w:rPr>
            <w:rFonts w:ascii="Arial" w:hAnsi="Arial" w:cs="Arial"/>
          </w:rPr>
          <w:delText>A test group certifying to LEV III FTP emission categories on a 150,000-mile durability basis shall also certify to SFTP requirements on a 150,000-mile durability basis.</w:delText>
        </w:r>
      </w:del>
    </w:p>
    <w:p w14:paraId="59E8B86A" w14:textId="7A7C1D7F" w:rsidR="0048243B" w:rsidRPr="0059306C" w:rsidDel="005D2A09" w:rsidRDefault="0048243B" w:rsidP="009A18CE">
      <w:pPr>
        <w:pStyle w:val="Heading4"/>
        <w:keepNext w:val="0"/>
        <w:widowControl w:val="0"/>
        <w:numPr>
          <w:ilvl w:val="0"/>
          <w:numId w:val="0"/>
        </w:numPr>
        <w:spacing w:line="240" w:lineRule="auto"/>
        <w:ind w:left="2160"/>
        <w:rPr>
          <w:del w:id="2693" w:author="Joo, Hye@ARB" w:date="2026-06-04T21:41:00Z"/>
          <w:rFonts w:ascii="Arial" w:hAnsi="Arial" w:cs="Arial"/>
        </w:rPr>
      </w:pPr>
      <w:del w:id="2694" w:author="Joo, Hye@ARB" w:date="2026-06-04T21:41:00Z">
        <w:r w:rsidRPr="0059306C" w:rsidDel="005D2A09">
          <w:rPr>
            <w:rFonts w:ascii="Arial" w:hAnsi="Arial" w:cs="Arial"/>
          </w:rPr>
          <w:delText>Manufacturers</w:delText>
        </w:r>
        <w:r w:rsidRPr="0059306C" w:rsidDel="005D2A09">
          <w:rPr>
            <w:rFonts w:ascii="Arial" w:hAnsi="Arial" w:cs="Arial"/>
            <w:spacing w:val="-3"/>
          </w:rPr>
          <w:delText xml:space="preserve"> </w:delText>
        </w:r>
        <w:r w:rsidRPr="0059306C" w:rsidDel="005D2A09">
          <w:rPr>
            <w:rFonts w:ascii="Arial" w:hAnsi="Arial" w:cs="Arial"/>
          </w:rPr>
          <w:delText>shall</w:delText>
        </w:r>
        <w:r w:rsidRPr="0059306C" w:rsidDel="005D2A09">
          <w:rPr>
            <w:rFonts w:ascii="Arial" w:hAnsi="Arial" w:cs="Arial"/>
            <w:spacing w:val="-3"/>
          </w:rPr>
          <w:delText xml:space="preserve"> </w:delText>
        </w:r>
        <w:r w:rsidRPr="0059306C" w:rsidDel="005D2A09">
          <w:rPr>
            <w:rFonts w:ascii="Arial" w:hAnsi="Arial" w:cs="Arial"/>
          </w:rPr>
          <w:delText>have</w:delText>
        </w:r>
        <w:r w:rsidRPr="0059306C" w:rsidDel="005D2A09">
          <w:rPr>
            <w:rFonts w:ascii="Arial" w:hAnsi="Arial" w:cs="Arial"/>
            <w:spacing w:val="-2"/>
          </w:rPr>
          <w:delText xml:space="preserve"> </w:delText>
        </w:r>
        <w:r w:rsidRPr="0059306C" w:rsidDel="005D2A09">
          <w:rPr>
            <w:rFonts w:ascii="Arial" w:hAnsi="Arial" w:cs="Arial"/>
          </w:rPr>
          <w:delText>two</w:delText>
        </w:r>
        <w:r w:rsidRPr="0059306C" w:rsidDel="005D2A09">
          <w:rPr>
            <w:rFonts w:ascii="Arial" w:hAnsi="Arial" w:cs="Arial"/>
            <w:spacing w:val="-3"/>
          </w:rPr>
          <w:delText xml:space="preserve"> </w:delText>
        </w:r>
        <w:r w:rsidRPr="0059306C" w:rsidDel="005D2A09">
          <w:rPr>
            <w:rFonts w:ascii="Arial" w:hAnsi="Arial" w:cs="Arial"/>
          </w:rPr>
          <w:delText>options</w:delText>
        </w:r>
        <w:r w:rsidRPr="0059306C" w:rsidDel="005D2A09">
          <w:rPr>
            <w:rFonts w:ascii="Arial" w:hAnsi="Arial" w:cs="Arial"/>
            <w:spacing w:val="-3"/>
          </w:rPr>
          <w:delText xml:space="preserve"> </w:delText>
        </w:r>
        <w:r w:rsidRPr="0059306C" w:rsidDel="005D2A09">
          <w:rPr>
            <w:rFonts w:ascii="Arial" w:hAnsi="Arial" w:cs="Arial"/>
          </w:rPr>
          <w:delText>for</w:delText>
        </w:r>
        <w:r w:rsidRPr="0059306C" w:rsidDel="005D2A09">
          <w:rPr>
            <w:rFonts w:ascii="Arial" w:hAnsi="Arial" w:cs="Arial"/>
            <w:spacing w:val="-4"/>
          </w:rPr>
          <w:delText xml:space="preserve"> </w:delText>
        </w:r>
        <w:r w:rsidRPr="0059306C" w:rsidDel="005D2A09">
          <w:rPr>
            <w:rFonts w:ascii="Arial" w:hAnsi="Arial" w:cs="Arial"/>
          </w:rPr>
          <w:delText>phase</w:delText>
        </w:r>
        <w:r w:rsidRPr="0059306C" w:rsidDel="005D2A09">
          <w:rPr>
            <w:rFonts w:ascii="Arial" w:hAnsi="Arial" w:cs="Arial"/>
            <w:spacing w:val="-4"/>
          </w:rPr>
          <w:delText xml:space="preserve"> </w:delText>
        </w:r>
        <w:r w:rsidRPr="0059306C" w:rsidDel="005D2A09">
          <w:rPr>
            <w:rFonts w:ascii="Arial" w:hAnsi="Arial" w:cs="Arial"/>
          </w:rPr>
          <w:delText>in</w:delText>
        </w:r>
        <w:r w:rsidRPr="0059306C" w:rsidDel="005D2A09">
          <w:rPr>
            <w:rFonts w:ascii="Arial" w:hAnsi="Arial" w:cs="Arial"/>
            <w:spacing w:val="-1"/>
          </w:rPr>
          <w:delText xml:space="preserve"> </w:delText>
        </w:r>
        <w:r w:rsidRPr="0059306C" w:rsidDel="005D2A09">
          <w:rPr>
            <w:rFonts w:ascii="Arial" w:hAnsi="Arial" w:cs="Arial"/>
          </w:rPr>
          <w:delText>to</w:delText>
        </w:r>
        <w:r w:rsidRPr="0059306C" w:rsidDel="005D2A09">
          <w:rPr>
            <w:rFonts w:ascii="Arial" w:hAnsi="Arial" w:cs="Arial"/>
            <w:spacing w:val="-3"/>
          </w:rPr>
          <w:delText xml:space="preserve"> </w:delText>
        </w:r>
        <w:r w:rsidRPr="0059306C" w:rsidDel="005D2A09">
          <w:rPr>
            <w:rFonts w:ascii="Arial" w:hAnsi="Arial" w:cs="Arial"/>
          </w:rPr>
          <w:delText>the</w:delText>
        </w:r>
        <w:r w:rsidRPr="0059306C" w:rsidDel="005D2A09">
          <w:rPr>
            <w:rFonts w:ascii="Arial" w:hAnsi="Arial" w:cs="Arial"/>
            <w:spacing w:val="-4"/>
          </w:rPr>
          <w:delText xml:space="preserve"> </w:delText>
        </w:r>
        <w:r w:rsidRPr="0059306C" w:rsidDel="005D2A09">
          <w:rPr>
            <w:rFonts w:ascii="Arial" w:hAnsi="Arial" w:cs="Arial"/>
          </w:rPr>
          <w:delText>SFTP</w:delText>
        </w:r>
        <w:r w:rsidRPr="0059306C" w:rsidDel="005D2A09">
          <w:rPr>
            <w:rFonts w:ascii="Arial" w:hAnsi="Arial" w:cs="Arial"/>
            <w:spacing w:val="-3"/>
          </w:rPr>
          <w:delText xml:space="preserve"> </w:delText>
        </w:r>
        <w:r w:rsidRPr="0059306C" w:rsidDel="005D2A09">
          <w:rPr>
            <w:rFonts w:ascii="Arial" w:hAnsi="Arial" w:cs="Arial"/>
          </w:rPr>
          <w:delText>NMOG+NOx</w:delText>
        </w:r>
        <w:r w:rsidRPr="0059306C" w:rsidDel="005D2A09">
          <w:rPr>
            <w:rFonts w:ascii="Arial" w:hAnsi="Arial" w:cs="Arial"/>
            <w:spacing w:val="-3"/>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CO</w:delText>
        </w:r>
        <w:r w:rsidRPr="0059306C" w:rsidDel="005D2A09">
          <w:rPr>
            <w:rFonts w:ascii="Arial" w:hAnsi="Arial" w:cs="Arial"/>
            <w:spacing w:val="-4"/>
          </w:rPr>
          <w:delText xml:space="preserve"> </w:delText>
        </w:r>
        <w:r w:rsidRPr="0059306C" w:rsidDel="005D2A09">
          <w:rPr>
            <w:rFonts w:ascii="Arial" w:hAnsi="Arial" w:cs="Arial"/>
          </w:rPr>
          <w:delText xml:space="preserve">emission </w:delText>
        </w:r>
        <w:r w:rsidRPr="0059306C" w:rsidDel="005D2A09">
          <w:rPr>
            <w:rFonts w:ascii="Arial" w:hAnsi="Arial" w:cs="Arial"/>
            <w:spacing w:val="-2"/>
          </w:rPr>
          <w:delText>standards.</w:delText>
        </w:r>
      </w:del>
    </w:p>
    <w:p w14:paraId="42362B76" w14:textId="66F9CBBB" w:rsidR="0048243B" w:rsidRPr="00267FF0" w:rsidDel="005D2A09" w:rsidRDefault="0048243B" w:rsidP="009A18CE">
      <w:pPr>
        <w:pStyle w:val="Heading5"/>
        <w:keepNext w:val="0"/>
        <w:widowControl w:val="0"/>
        <w:spacing w:line="240" w:lineRule="auto"/>
        <w:rPr>
          <w:del w:id="2695" w:author="Joo, Hye@ARB" w:date="2026-06-04T21:41:00Z"/>
          <w:rFonts w:ascii="Arial" w:hAnsi="Arial" w:cs="Arial"/>
        </w:rPr>
      </w:pPr>
      <w:del w:id="2696" w:author="Joo, Hye@ARB" w:date="2026-06-04T21:41:00Z">
        <w:r w:rsidRPr="0059306C" w:rsidDel="005D2A09">
          <w:rPr>
            <w:rFonts w:ascii="Arial" w:hAnsi="Arial" w:cs="Arial"/>
          </w:rPr>
          <w:delText>Under Option 1, beginning with the 2015 model year, a manufacturer shall certify</w:delText>
        </w:r>
        <w:r w:rsidRPr="0059306C" w:rsidDel="005D2A09">
          <w:rPr>
            <w:rFonts w:ascii="Arial" w:hAnsi="Arial" w:cs="Arial"/>
            <w:spacing w:val="-3"/>
          </w:rPr>
          <w:delText xml:space="preserve"> </w:delText>
        </w:r>
        <w:r w:rsidRPr="0059306C" w:rsidDel="005D2A09">
          <w:rPr>
            <w:rFonts w:ascii="Arial" w:hAnsi="Arial" w:cs="Arial"/>
          </w:rPr>
          <w:delText>its</w:delText>
        </w:r>
        <w:r w:rsidRPr="0059306C" w:rsidDel="005D2A09">
          <w:rPr>
            <w:rFonts w:ascii="Arial" w:hAnsi="Arial" w:cs="Arial"/>
            <w:spacing w:val="-3"/>
          </w:rPr>
          <w:delText xml:space="preserve"> </w:delText>
        </w:r>
        <w:r w:rsidRPr="0059306C" w:rsidDel="005D2A09">
          <w:rPr>
            <w:rFonts w:ascii="Arial" w:hAnsi="Arial" w:cs="Arial"/>
          </w:rPr>
          <w:delText>PCs,</w:delText>
        </w:r>
        <w:r w:rsidRPr="0059306C" w:rsidDel="005D2A09">
          <w:rPr>
            <w:rFonts w:ascii="Arial" w:hAnsi="Arial" w:cs="Arial"/>
            <w:spacing w:val="-3"/>
          </w:rPr>
          <w:delText xml:space="preserve"> </w:delText>
        </w:r>
        <w:r w:rsidRPr="0059306C" w:rsidDel="005D2A09">
          <w:rPr>
            <w:rFonts w:ascii="Arial" w:hAnsi="Arial" w:cs="Arial"/>
          </w:rPr>
          <w:delText>LDTs,</w:delText>
        </w:r>
        <w:r w:rsidRPr="0059306C" w:rsidDel="005D2A09">
          <w:rPr>
            <w:rFonts w:ascii="Arial" w:hAnsi="Arial" w:cs="Arial"/>
            <w:spacing w:val="-3"/>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MDPVs</w:delText>
        </w:r>
        <w:r w:rsidRPr="0059306C" w:rsidDel="005D2A09">
          <w:rPr>
            <w:rFonts w:ascii="Arial" w:hAnsi="Arial" w:cs="Arial"/>
            <w:spacing w:val="-3"/>
          </w:rPr>
          <w:delText xml:space="preserve"> </w:delText>
        </w:r>
        <w:r w:rsidRPr="0059306C" w:rsidDel="005D2A09">
          <w:rPr>
            <w:rFonts w:ascii="Arial" w:hAnsi="Arial" w:cs="Arial"/>
          </w:rPr>
          <w:delText>to</w:delText>
        </w:r>
        <w:r w:rsidRPr="0059306C" w:rsidDel="005D2A09">
          <w:rPr>
            <w:rFonts w:ascii="Arial" w:hAnsi="Arial" w:cs="Arial"/>
            <w:spacing w:val="-3"/>
          </w:rPr>
          <w:delText xml:space="preserve"> </w:delText>
        </w:r>
        <w:r w:rsidRPr="0059306C" w:rsidDel="005D2A09">
          <w:rPr>
            <w:rFonts w:ascii="Arial" w:hAnsi="Arial" w:cs="Arial"/>
          </w:rPr>
          <w:delText>the</w:delText>
        </w:r>
        <w:r w:rsidRPr="0059306C" w:rsidDel="005D2A09">
          <w:rPr>
            <w:rFonts w:ascii="Arial" w:hAnsi="Arial" w:cs="Arial"/>
            <w:spacing w:val="-4"/>
          </w:rPr>
          <w:delText xml:space="preserve"> </w:delText>
        </w:r>
        <w:r w:rsidRPr="0059306C" w:rsidDel="005D2A09">
          <w:rPr>
            <w:rFonts w:ascii="Arial" w:hAnsi="Arial" w:cs="Arial"/>
          </w:rPr>
          <w:delText>SFTP</w:delText>
        </w:r>
        <w:r w:rsidRPr="0059306C" w:rsidDel="005D2A09">
          <w:rPr>
            <w:rFonts w:ascii="Arial" w:hAnsi="Arial" w:cs="Arial"/>
            <w:spacing w:val="-3"/>
          </w:rPr>
          <w:delText xml:space="preserve"> </w:delText>
        </w:r>
        <w:r w:rsidRPr="0059306C" w:rsidDel="005D2A09">
          <w:rPr>
            <w:rFonts w:ascii="Arial" w:hAnsi="Arial" w:cs="Arial"/>
          </w:rPr>
          <w:delText>NMOG+NOx</w:delText>
        </w:r>
        <w:r w:rsidRPr="0059306C" w:rsidDel="005D2A09">
          <w:rPr>
            <w:rFonts w:ascii="Arial" w:hAnsi="Arial" w:cs="Arial"/>
            <w:spacing w:val="-1"/>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CO</w:delText>
        </w:r>
        <w:r w:rsidRPr="0059306C" w:rsidDel="005D2A09">
          <w:rPr>
            <w:rFonts w:ascii="Arial" w:hAnsi="Arial" w:cs="Arial"/>
            <w:spacing w:val="-4"/>
          </w:rPr>
          <w:delText xml:space="preserve"> </w:delText>
        </w:r>
        <w:r w:rsidRPr="0059306C" w:rsidDel="005D2A09">
          <w:rPr>
            <w:rFonts w:ascii="Arial" w:hAnsi="Arial" w:cs="Arial"/>
          </w:rPr>
          <w:delText>emission</w:delText>
        </w:r>
        <w:r w:rsidRPr="0059306C" w:rsidDel="005D2A09">
          <w:rPr>
            <w:rFonts w:ascii="Arial" w:hAnsi="Arial" w:cs="Arial"/>
            <w:spacing w:val="-3"/>
          </w:rPr>
          <w:delText xml:space="preserve"> </w:delText>
        </w:r>
        <w:r w:rsidRPr="0059306C" w:rsidDel="005D2A09">
          <w:rPr>
            <w:rFonts w:ascii="Arial" w:hAnsi="Arial" w:cs="Arial"/>
          </w:rPr>
          <w:delText>standards</w:delText>
        </w:r>
        <w:r w:rsidRPr="0059306C" w:rsidDel="005D2A09">
          <w:rPr>
            <w:rFonts w:ascii="Arial" w:hAnsi="Arial" w:cs="Arial"/>
            <w:spacing w:val="-3"/>
          </w:rPr>
          <w:delText xml:space="preserve"> </w:delText>
        </w:r>
        <w:r w:rsidRPr="0059306C" w:rsidDel="005D2A09">
          <w:rPr>
            <w:rFonts w:ascii="Arial" w:hAnsi="Arial" w:cs="Arial"/>
          </w:rPr>
          <w:delText>in subsection (a)(7)(A)1</w:delText>
        </w:r>
        <w:r w:rsidR="00654C30" w:rsidDel="005D2A09">
          <w:rPr>
            <w:rFonts w:ascii="Arial" w:hAnsi="Arial" w:cs="Arial"/>
          </w:rPr>
          <w:delText>.</w:delText>
        </w:r>
        <w:r w:rsidRPr="00195B91" w:rsidDel="005D2A09">
          <w:rPr>
            <w:rFonts w:ascii="Arial" w:hAnsi="Arial" w:cs="Arial"/>
          </w:rPr>
          <w:delText xml:space="preserve"> when the vehicles are also certifying </w:delText>
        </w:r>
        <w:r w:rsidRPr="00267FF0" w:rsidDel="005D2A09">
          <w:rPr>
            <w:rFonts w:ascii="Arial" w:hAnsi="Arial" w:cs="Arial"/>
          </w:rPr>
          <w:delText>to a LEV III FTP emission category at 150,000-mile durability.</w:delText>
        </w:r>
      </w:del>
    </w:p>
    <w:p w14:paraId="6B168891" w14:textId="389BFC03" w:rsidR="0048243B" w:rsidRPr="00944923" w:rsidDel="005D2A09" w:rsidRDefault="0048243B" w:rsidP="009A18CE">
      <w:pPr>
        <w:pStyle w:val="Heading5"/>
        <w:keepNext w:val="0"/>
        <w:widowControl w:val="0"/>
        <w:spacing w:line="240" w:lineRule="auto"/>
        <w:rPr>
          <w:del w:id="2697" w:author="Joo, Hye@ARB" w:date="2026-06-04T21:41:00Z"/>
          <w:rFonts w:ascii="Arial" w:hAnsi="Arial" w:cs="Arial"/>
        </w:rPr>
      </w:pPr>
      <w:del w:id="2698" w:author="Joo, Hye@ARB" w:date="2026-06-04T21:41:00Z">
        <w:r w:rsidRPr="00267FF0" w:rsidDel="005D2A09">
          <w:rPr>
            <w:rFonts w:ascii="Arial" w:hAnsi="Arial" w:cs="Arial"/>
          </w:rPr>
          <w:lastRenderedPageBreak/>
          <w:delText>Under Option 2, for 2015 and subsequent model years, a manufacturer shall certify</w:delText>
        </w:r>
        <w:r w:rsidRPr="00267FF0" w:rsidDel="005D2A09">
          <w:rPr>
            <w:rFonts w:ascii="Arial" w:hAnsi="Arial" w:cs="Arial"/>
            <w:spacing w:val="-1"/>
          </w:rPr>
          <w:delText xml:space="preserve"> </w:delText>
        </w:r>
        <w:r w:rsidRPr="00267FF0" w:rsidDel="005D2A09">
          <w:rPr>
            <w:rFonts w:ascii="Arial" w:hAnsi="Arial" w:cs="Arial"/>
          </w:rPr>
          <w:delText>its</w:delText>
        </w:r>
        <w:r w:rsidRPr="00267FF0" w:rsidDel="005D2A09">
          <w:rPr>
            <w:rFonts w:ascii="Arial" w:hAnsi="Arial" w:cs="Arial"/>
            <w:spacing w:val="-1"/>
          </w:rPr>
          <w:delText xml:space="preserve"> </w:delText>
        </w:r>
        <w:r w:rsidRPr="00267FF0" w:rsidDel="005D2A09">
          <w:rPr>
            <w:rFonts w:ascii="Arial" w:hAnsi="Arial" w:cs="Arial"/>
          </w:rPr>
          <w:delText>fleet</w:delText>
        </w:r>
        <w:r w:rsidRPr="00267FF0" w:rsidDel="005D2A09">
          <w:rPr>
            <w:rFonts w:ascii="Arial" w:hAnsi="Arial" w:cs="Arial"/>
            <w:spacing w:val="-1"/>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PCs,</w:delText>
        </w:r>
        <w:r w:rsidRPr="00267FF0" w:rsidDel="005D2A09">
          <w:rPr>
            <w:rFonts w:ascii="Arial" w:hAnsi="Arial" w:cs="Arial"/>
            <w:spacing w:val="-1"/>
          </w:rPr>
          <w:delText xml:space="preserve"> </w:delText>
        </w:r>
        <w:r w:rsidRPr="00267FF0" w:rsidDel="005D2A09">
          <w:rPr>
            <w:rFonts w:ascii="Arial" w:hAnsi="Arial" w:cs="Arial"/>
          </w:rPr>
          <w:delText>LDTs,</w:delText>
        </w:r>
        <w:r w:rsidRPr="00267FF0" w:rsidDel="005D2A09">
          <w:rPr>
            <w:rFonts w:ascii="Arial" w:hAnsi="Arial" w:cs="Arial"/>
            <w:spacing w:val="-1"/>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MDPVs</w:delText>
        </w:r>
        <w:r w:rsidRPr="00267FF0" w:rsidDel="005D2A09">
          <w:rPr>
            <w:rFonts w:ascii="Arial" w:hAnsi="Arial" w:cs="Arial"/>
            <w:spacing w:val="-1"/>
          </w:rPr>
          <w:delText xml:space="preserve"> </w:delText>
        </w:r>
        <w:r w:rsidRPr="00267FF0" w:rsidDel="005D2A09">
          <w:rPr>
            <w:rFonts w:ascii="Arial" w:hAnsi="Arial" w:cs="Arial"/>
          </w:rPr>
          <w:delText>such</w:delText>
        </w:r>
        <w:r w:rsidRPr="00267FF0" w:rsidDel="005D2A09">
          <w:rPr>
            <w:rFonts w:ascii="Arial" w:hAnsi="Arial" w:cs="Arial"/>
            <w:spacing w:val="-1"/>
          </w:rPr>
          <w:delText xml:space="preserve"> </w:delText>
        </w:r>
        <w:r w:rsidRPr="00267FF0" w:rsidDel="005D2A09">
          <w:rPr>
            <w:rFonts w:ascii="Arial" w:hAnsi="Arial" w:cs="Arial"/>
          </w:rPr>
          <w:delText>that</w:delText>
        </w:r>
        <w:r w:rsidRPr="00267FF0" w:rsidDel="005D2A09">
          <w:rPr>
            <w:rFonts w:ascii="Arial" w:hAnsi="Arial" w:cs="Arial"/>
            <w:spacing w:val="-1"/>
          </w:rPr>
          <w:delText xml:space="preserve"> </w:delText>
        </w:r>
        <w:r w:rsidRPr="00267FF0" w:rsidDel="005D2A09">
          <w:rPr>
            <w:rFonts w:ascii="Arial" w:hAnsi="Arial" w:cs="Arial"/>
          </w:rPr>
          <w:delText>the</w:delText>
        </w:r>
        <w:r w:rsidRPr="00267FF0" w:rsidDel="005D2A09">
          <w:rPr>
            <w:rFonts w:ascii="Arial" w:hAnsi="Arial" w:cs="Arial"/>
            <w:spacing w:val="-2"/>
          </w:rPr>
          <w:delText xml:space="preserve"> </w:delText>
        </w:r>
        <w:r w:rsidRPr="00267FF0" w:rsidDel="005D2A09">
          <w:rPr>
            <w:rFonts w:ascii="Arial" w:hAnsi="Arial" w:cs="Arial"/>
          </w:rPr>
          <w:delText>manufacturer’s</w:delText>
        </w:r>
        <w:r w:rsidRPr="00267FF0" w:rsidDel="005D2A09">
          <w:rPr>
            <w:rFonts w:ascii="Arial" w:hAnsi="Arial" w:cs="Arial"/>
            <w:spacing w:val="-1"/>
          </w:rPr>
          <w:delText xml:space="preserve"> </w:delText>
        </w:r>
        <w:r w:rsidRPr="00267FF0" w:rsidDel="005D2A09">
          <w:rPr>
            <w:rFonts w:ascii="Arial" w:hAnsi="Arial" w:cs="Arial"/>
          </w:rPr>
          <w:delText>sales-weighted</w:delText>
        </w:r>
        <w:r w:rsidRPr="00267FF0" w:rsidDel="005D2A09">
          <w:rPr>
            <w:rFonts w:ascii="Arial" w:hAnsi="Arial" w:cs="Arial"/>
            <w:spacing w:val="-1"/>
          </w:rPr>
          <w:delText xml:space="preserve"> </w:delText>
        </w:r>
        <w:r w:rsidRPr="00267FF0" w:rsidDel="005D2A09">
          <w:rPr>
            <w:rFonts w:ascii="Arial" w:hAnsi="Arial" w:cs="Arial"/>
          </w:rPr>
          <w:delText>fleet- average NMOG+NOx composite emission value and each test group’s CO composite emission</w:delText>
        </w:r>
        <w:r w:rsidRPr="00267FF0" w:rsidDel="005D2A09">
          <w:rPr>
            <w:rFonts w:ascii="Arial" w:hAnsi="Arial" w:cs="Arial"/>
            <w:spacing w:val="-3"/>
          </w:rPr>
          <w:delText xml:space="preserve"> </w:delText>
        </w:r>
        <w:r w:rsidRPr="00267FF0" w:rsidDel="005D2A09">
          <w:rPr>
            <w:rFonts w:ascii="Arial" w:hAnsi="Arial" w:cs="Arial"/>
          </w:rPr>
          <w:delText>value</w:delText>
        </w:r>
        <w:r w:rsidRPr="00267FF0" w:rsidDel="005D2A09">
          <w:rPr>
            <w:rFonts w:ascii="Arial" w:hAnsi="Arial" w:cs="Arial"/>
            <w:spacing w:val="-4"/>
          </w:rPr>
          <w:delText xml:space="preserve"> </w:delText>
        </w:r>
        <w:r w:rsidRPr="00267FF0" w:rsidDel="005D2A09">
          <w:rPr>
            <w:rFonts w:ascii="Arial" w:hAnsi="Arial" w:cs="Arial"/>
          </w:rPr>
          <w:delText>does</w:delText>
        </w:r>
        <w:r w:rsidRPr="00267FF0" w:rsidDel="005D2A09">
          <w:rPr>
            <w:rFonts w:ascii="Arial" w:hAnsi="Arial" w:cs="Arial"/>
            <w:spacing w:val="-3"/>
          </w:rPr>
          <w:delText xml:space="preserve"> </w:delText>
        </w:r>
        <w:r w:rsidRPr="00267FF0" w:rsidDel="005D2A09">
          <w:rPr>
            <w:rFonts w:ascii="Arial" w:hAnsi="Arial" w:cs="Arial"/>
          </w:rPr>
          <w:delText>not</w:delText>
        </w:r>
        <w:r w:rsidRPr="00267FF0" w:rsidDel="005D2A09">
          <w:rPr>
            <w:rFonts w:ascii="Arial" w:hAnsi="Arial" w:cs="Arial"/>
            <w:spacing w:val="-3"/>
          </w:rPr>
          <w:delText xml:space="preserve"> </w:delText>
        </w:r>
        <w:r w:rsidRPr="00267FF0" w:rsidDel="005D2A09">
          <w:rPr>
            <w:rFonts w:ascii="Arial" w:hAnsi="Arial" w:cs="Arial"/>
          </w:rPr>
          <w:delText>exceed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applicable</w:delText>
        </w:r>
        <w:r w:rsidRPr="00267FF0" w:rsidDel="005D2A09">
          <w:rPr>
            <w:rFonts w:ascii="Arial" w:hAnsi="Arial" w:cs="Arial"/>
            <w:spacing w:val="-4"/>
          </w:rPr>
          <w:delText xml:space="preserve"> </w:delText>
        </w:r>
        <w:r w:rsidRPr="00267FF0" w:rsidDel="005D2A09">
          <w:rPr>
            <w:rFonts w:ascii="Arial" w:hAnsi="Arial" w:cs="Arial"/>
          </w:rPr>
          <w:delText>composite</w:delText>
        </w:r>
        <w:r w:rsidRPr="00267FF0" w:rsidDel="005D2A09">
          <w:rPr>
            <w:rFonts w:ascii="Arial" w:hAnsi="Arial" w:cs="Arial"/>
            <w:spacing w:val="-4"/>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effect</w:delText>
        </w:r>
        <w:r w:rsidRPr="00267FF0" w:rsidDel="005D2A09">
          <w:rPr>
            <w:rFonts w:ascii="Arial" w:hAnsi="Arial" w:cs="Arial"/>
            <w:spacing w:val="-1"/>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 xml:space="preserve">that </w:delText>
        </w:r>
        <w:r w:rsidRPr="00944923" w:rsidDel="005D2A09">
          <w:rPr>
            <w:rFonts w:ascii="Arial" w:hAnsi="Arial" w:cs="Arial"/>
          </w:rPr>
          <w:delText>model year in accordance with subsection (a)(7)(A)2.</w:delText>
        </w:r>
      </w:del>
    </w:p>
    <w:p w14:paraId="5A8211CB" w14:textId="21B65BB3" w:rsidR="0048243B" w:rsidRPr="00267FF0" w:rsidDel="005D2A09" w:rsidRDefault="0048243B" w:rsidP="009A18CE">
      <w:pPr>
        <w:pStyle w:val="Heading5"/>
        <w:keepNext w:val="0"/>
        <w:widowControl w:val="0"/>
        <w:numPr>
          <w:ilvl w:val="0"/>
          <w:numId w:val="0"/>
        </w:numPr>
        <w:spacing w:line="240" w:lineRule="auto"/>
        <w:ind w:left="2880"/>
        <w:rPr>
          <w:del w:id="2699" w:author="Joo, Hye@ARB" w:date="2026-06-04T21:41:00Z"/>
          <w:rFonts w:ascii="Arial" w:hAnsi="Arial" w:cs="Arial"/>
        </w:rPr>
      </w:pPr>
      <w:del w:id="2700" w:author="Joo, Hye@ARB" w:date="2026-06-04T21:41:00Z">
        <w:r w:rsidRPr="00267FF0" w:rsidDel="005D2A09">
          <w:rPr>
            <w:rFonts w:ascii="Arial" w:hAnsi="Arial" w:cs="Arial"/>
          </w:rPr>
          <w:delText>Beginning with the 2017 model year, a manufacturer shall certify its PCs, LDTs, and MDPVs certifying</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FTP</w:delText>
        </w:r>
        <w:r w:rsidRPr="00267FF0" w:rsidDel="005D2A09">
          <w:rPr>
            <w:rFonts w:ascii="Arial" w:hAnsi="Arial" w:cs="Arial"/>
            <w:spacing w:val="-3"/>
          </w:rPr>
          <w:delText xml:space="preserve"> </w:delText>
        </w:r>
        <w:r w:rsidRPr="00267FF0" w:rsidDel="005D2A09">
          <w:rPr>
            <w:rFonts w:ascii="Arial" w:hAnsi="Arial" w:cs="Arial"/>
          </w:rPr>
          <w:delText>PM</w:delText>
        </w:r>
        <w:r w:rsidRPr="00267FF0" w:rsidDel="005D2A09">
          <w:rPr>
            <w:rFonts w:ascii="Arial" w:hAnsi="Arial" w:cs="Arial"/>
            <w:spacing w:val="-3"/>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on</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150,000-mile</w:delText>
        </w:r>
        <w:r w:rsidRPr="00267FF0" w:rsidDel="005D2A09">
          <w:rPr>
            <w:rFonts w:ascii="Arial" w:hAnsi="Arial" w:cs="Arial"/>
            <w:spacing w:val="-4"/>
          </w:rPr>
          <w:delText xml:space="preserve"> </w:delText>
        </w:r>
        <w:r w:rsidRPr="00267FF0" w:rsidDel="005D2A09">
          <w:rPr>
            <w:rFonts w:ascii="Arial" w:hAnsi="Arial" w:cs="Arial"/>
          </w:rPr>
          <w:delText>durability</w:delText>
        </w:r>
        <w:r w:rsidRPr="00267FF0" w:rsidDel="005D2A09">
          <w:rPr>
            <w:rFonts w:ascii="Arial" w:hAnsi="Arial" w:cs="Arial"/>
            <w:spacing w:val="-3"/>
          </w:rPr>
          <w:delText xml:space="preserve"> </w:delText>
        </w:r>
        <w:r w:rsidRPr="00267FF0" w:rsidDel="005D2A09">
          <w:rPr>
            <w:rFonts w:ascii="Arial" w:hAnsi="Arial" w:cs="Arial"/>
          </w:rPr>
          <w:delText>basis</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SFTP PM emission standards in subsection (a)(7)(B).</w:delText>
        </w:r>
      </w:del>
    </w:p>
    <w:p w14:paraId="4AF180F9" w14:textId="294885E3" w:rsidR="0048243B" w:rsidRPr="00EB2DEB" w:rsidDel="005D2A09" w:rsidRDefault="0048243B" w:rsidP="009A18CE">
      <w:pPr>
        <w:pStyle w:val="Heading4"/>
        <w:keepNext w:val="0"/>
        <w:widowControl w:val="0"/>
        <w:spacing w:line="240" w:lineRule="auto"/>
        <w:rPr>
          <w:del w:id="2701" w:author="Joo, Hye@ARB" w:date="2026-06-04T21:41:00Z"/>
          <w:rFonts w:ascii="Arial" w:hAnsi="Arial" w:cs="Arial"/>
        </w:rPr>
      </w:pPr>
      <w:del w:id="2702" w:author="Joo, Hye@ARB" w:date="2026-06-04T21:41:00Z">
        <w:r w:rsidRPr="00EB2DEB" w:rsidDel="005D2A09">
          <w:rPr>
            <w:rFonts w:ascii="Arial" w:hAnsi="Arial" w:cs="Arial"/>
            <w:i/>
          </w:rPr>
          <w:delText>Phase-In Requirements for Medium-Duty Vehicle Manufacturers.</w:delText>
        </w:r>
        <w:r w:rsidRPr="00EB2DEB" w:rsidDel="005D2A09">
          <w:rPr>
            <w:rFonts w:ascii="Arial" w:hAnsi="Arial" w:cs="Arial"/>
            <w:i/>
            <w:spacing w:val="40"/>
          </w:rPr>
          <w:delText xml:space="preserve"> </w:delText>
        </w:r>
        <w:r w:rsidRPr="00EB2DEB" w:rsidDel="005D2A09">
          <w:rPr>
            <w:rFonts w:ascii="Arial" w:hAnsi="Arial" w:cs="Arial"/>
          </w:rPr>
          <w:delText>Phase-in for NMOG+NOx and CO emission standards begins with the 2016 model year.</w:delText>
        </w:r>
        <w:r w:rsidRPr="00EB2DEB" w:rsidDel="005D2A09">
          <w:rPr>
            <w:rFonts w:ascii="Arial" w:hAnsi="Arial" w:cs="Arial"/>
            <w:spacing w:val="40"/>
          </w:rPr>
          <w:delText xml:space="preserve"> </w:delText>
        </w:r>
        <w:r w:rsidRPr="00EB2DEB" w:rsidDel="005D2A09">
          <w:rPr>
            <w:rFonts w:ascii="Arial" w:hAnsi="Arial" w:cs="Arial"/>
          </w:rPr>
          <w:delText>For MDVs 8,501-10,000 lbs. GVWR certified prior to the 2018 model year, for each model year, the percentage</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4"/>
          </w:rPr>
          <w:delText xml:space="preserve"> </w:delText>
        </w:r>
        <w:r w:rsidRPr="00EB2DEB" w:rsidDel="005D2A09">
          <w:rPr>
            <w:rFonts w:ascii="Arial" w:hAnsi="Arial" w:cs="Arial"/>
          </w:rPr>
          <w:delText>MDVs</w:delText>
        </w:r>
        <w:r w:rsidRPr="00EB2DEB" w:rsidDel="005D2A09">
          <w:rPr>
            <w:rFonts w:ascii="Arial" w:hAnsi="Arial" w:cs="Arial"/>
            <w:spacing w:val="-3"/>
          </w:rPr>
          <w:delText xml:space="preserve"> </w:delText>
        </w:r>
        <w:r w:rsidRPr="00EB2DEB" w:rsidDel="005D2A09">
          <w:rPr>
            <w:rFonts w:ascii="Arial" w:hAnsi="Arial" w:cs="Arial"/>
          </w:rPr>
          <w:delText>certified</w:delText>
        </w:r>
        <w:r w:rsidRPr="00EB2DEB" w:rsidDel="005D2A09">
          <w:rPr>
            <w:rFonts w:ascii="Arial" w:hAnsi="Arial" w:cs="Arial"/>
            <w:spacing w:val="-3"/>
          </w:rPr>
          <w:delText xml:space="preserve"> </w:delText>
        </w:r>
        <w:r w:rsidRPr="00EB2DEB" w:rsidDel="005D2A09">
          <w:rPr>
            <w:rFonts w:ascii="Arial" w:hAnsi="Arial" w:cs="Arial"/>
          </w:rPr>
          <w:delText>to</w:delText>
        </w:r>
        <w:r w:rsidRPr="00EB2DEB" w:rsidDel="005D2A09">
          <w:rPr>
            <w:rFonts w:ascii="Arial" w:hAnsi="Arial" w:cs="Arial"/>
            <w:spacing w:val="-3"/>
          </w:rPr>
          <w:delText xml:space="preserve"> </w:delText>
        </w:r>
        <w:r w:rsidRPr="00EB2DEB" w:rsidDel="005D2A09">
          <w:rPr>
            <w:rFonts w:ascii="Arial" w:hAnsi="Arial" w:cs="Arial"/>
          </w:rPr>
          <w:delText>an</w:delText>
        </w:r>
        <w:r w:rsidRPr="00EB2DEB" w:rsidDel="005D2A09">
          <w:rPr>
            <w:rFonts w:ascii="Arial" w:hAnsi="Arial" w:cs="Arial"/>
            <w:spacing w:val="-3"/>
          </w:rPr>
          <w:delText xml:space="preserve"> </w:delText>
        </w:r>
        <w:r w:rsidRPr="00EB2DEB" w:rsidDel="005D2A09">
          <w:rPr>
            <w:rFonts w:ascii="Arial" w:hAnsi="Arial" w:cs="Arial"/>
          </w:rPr>
          <w:delText>SFTP</w:delText>
        </w:r>
        <w:r w:rsidRPr="00EB2DEB" w:rsidDel="005D2A09">
          <w:rPr>
            <w:rFonts w:ascii="Arial" w:hAnsi="Arial" w:cs="Arial"/>
            <w:spacing w:val="-3"/>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category</w:delText>
        </w:r>
        <w:r w:rsidRPr="00EB2DEB" w:rsidDel="005D2A09">
          <w:rPr>
            <w:rFonts w:ascii="Arial" w:hAnsi="Arial" w:cs="Arial"/>
            <w:spacing w:val="-3"/>
          </w:rPr>
          <w:delText xml:space="preserve"> </w:delText>
        </w:r>
        <w:r w:rsidRPr="00EB2DEB" w:rsidDel="005D2A09">
          <w:rPr>
            <w:rFonts w:ascii="Arial" w:hAnsi="Arial" w:cs="Arial"/>
          </w:rPr>
          <w:delText>set</w:delText>
        </w:r>
        <w:r w:rsidRPr="00EB2DEB" w:rsidDel="005D2A09">
          <w:rPr>
            <w:rFonts w:ascii="Arial" w:hAnsi="Arial" w:cs="Arial"/>
            <w:spacing w:val="-3"/>
          </w:rPr>
          <w:delText xml:space="preserve"> </w:delText>
        </w:r>
        <w:r w:rsidRPr="00EB2DEB" w:rsidDel="005D2A09">
          <w:rPr>
            <w:rFonts w:ascii="Arial" w:hAnsi="Arial" w:cs="Arial"/>
          </w:rPr>
          <w:delText>forth</w:delText>
        </w:r>
        <w:r w:rsidRPr="00EB2DEB" w:rsidDel="005D2A09">
          <w:rPr>
            <w:rFonts w:ascii="Arial" w:hAnsi="Arial" w:cs="Arial"/>
            <w:spacing w:val="-3"/>
          </w:rPr>
          <w:delText xml:space="preserve"> </w:delText>
        </w:r>
        <w:r w:rsidRPr="00EB2DEB" w:rsidDel="005D2A09">
          <w:rPr>
            <w:rFonts w:ascii="Arial" w:hAnsi="Arial" w:cs="Arial"/>
          </w:rPr>
          <w:delText>in</w:delText>
        </w:r>
        <w:r w:rsidRPr="00EB2DEB" w:rsidDel="005D2A09">
          <w:rPr>
            <w:rFonts w:ascii="Arial" w:hAnsi="Arial" w:cs="Arial"/>
            <w:spacing w:val="-3"/>
          </w:rPr>
          <w:delText xml:space="preserve"> </w:delText>
        </w:r>
        <w:r w:rsidRPr="00EB2DEB" w:rsidDel="005D2A09">
          <w:rPr>
            <w:rFonts w:ascii="Arial" w:hAnsi="Arial" w:cs="Arial"/>
          </w:rPr>
          <w:delText>this</w:delText>
        </w:r>
        <w:r w:rsidRPr="00EB2DEB" w:rsidDel="005D2A09">
          <w:rPr>
            <w:rFonts w:ascii="Arial" w:hAnsi="Arial" w:cs="Arial"/>
            <w:spacing w:val="-3"/>
          </w:rPr>
          <w:delText xml:space="preserve"> </w:delText>
        </w:r>
        <w:r w:rsidRPr="00EB2DEB" w:rsidDel="005D2A09">
          <w:rPr>
            <w:rFonts w:ascii="Arial" w:hAnsi="Arial" w:cs="Arial"/>
          </w:rPr>
          <w:delText>section</w:delText>
        </w:r>
        <w:r w:rsidRPr="00EB2DEB" w:rsidDel="005D2A09">
          <w:rPr>
            <w:rFonts w:ascii="Arial" w:hAnsi="Arial" w:cs="Arial"/>
            <w:spacing w:val="-3"/>
          </w:rPr>
          <w:delText xml:space="preserve"> </w:delText>
        </w:r>
        <w:r w:rsidRPr="00EB2DEB" w:rsidDel="005D2A09">
          <w:rPr>
            <w:rFonts w:ascii="Arial" w:hAnsi="Arial" w:cs="Arial"/>
          </w:rPr>
          <w:delText>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w:delText>
        </w:r>
        <w:r w:rsidRPr="00EB2DEB" w:rsidDel="005D2A09">
          <w:rPr>
            <w:rFonts w:ascii="Arial" w:hAnsi="Arial" w:cs="Arial"/>
            <w:spacing w:val="40"/>
          </w:rPr>
          <w:delText xml:space="preserve"> </w:delText>
        </w:r>
        <w:r w:rsidRPr="00EB2DEB" w:rsidDel="005D2A09">
          <w:rPr>
            <w:rFonts w:ascii="Arial" w:hAnsi="Arial" w:cs="Arial"/>
          </w:rPr>
          <w:delText>For MDVs 10,001-14,000 lbs. GVWR, for each model year, the</w:delText>
        </w:r>
        <w:r w:rsidRPr="00EB2DEB" w:rsidDel="005D2A09">
          <w:rPr>
            <w:rFonts w:ascii="Arial" w:hAnsi="Arial" w:cs="Arial"/>
            <w:spacing w:val="-1"/>
          </w:rPr>
          <w:delText xml:space="preserve"> </w:delText>
        </w:r>
        <w:r w:rsidRPr="00EB2DEB" w:rsidDel="005D2A09">
          <w:rPr>
            <w:rFonts w:ascii="Arial" w:hAnsi="Arial" w:cs="Arial"/>
          </w:rPr>
          <w:delText>percentage</w:delText>
        </w:r>
        <w:r w:rsidRPr="00EB2DEB" w:rsidDel="005D2A09">
          <w:rPr>
            <w:rFonts w:ascii="Arial" w:hAnsi="Arial" w:cs="Arial"/>
            <w:spacing w:val="-1"/>
          </w:rPr>
          <w:delText xml:space="preserve"> </w:delText>
        </w:r>
        <w:r w:rsidRPr="00EB2DEB" w:rsidDel="005D2A09">
          <w:rPr>
            <w:rFonts w:ascii="Arial" w:hAnsi="Arial" w:cs="Arial"/>
          </w:rPr>
          <w:delText>of MDVs certified to an SFTP</w:delText>
        </w:r>
        <w:r w:rsidRPr="00EB2DEB" w:rsidDel="005D2A09">
          <w:rPr>
            <w:rFonts w:ascii="Arial" w:hAnsi="Arial" w:cs="Arial"/>
            <w:spacing w:val="-1"/>
          </w:rPr>
          <w:delText xml:space="preserve"> </w:delText>
        </w:r>
        <w:r w:rsidRPr="00EB2DEB" w:rsidDel="005D2A09">
          <w:rPr>
            <w:rFonts w:ascii="Arial" w:hAnsi="Arial" w:cs="Arial"/>
          </w:rPr>
          <w:delText>emission</w:delText>
        </w:r>
        <w:r w:rsidRPr="00EB2DEB" w:rsidDel="005D2A09">
          <w:rPr>
            <w:rFonts w:ascii="Arial" w:hAnsi="Arial" w:cs="Arial"/>
            <w:spacing w:val="-1"/>
          </w:rPr>
          <w:delText xml:space="preserve"> </w:delText>
        </w:r>
        <w:r w:rsidRPr="00EB2DEB" w:rsidDel="005D2A09">
          <w:rPr>
            <w:rFonts w:ascii="Arial" w:hAnsi="Arial" w:cs="Arial"/>
          </w:rPr>
          <w:delText>category set</w:delText>
        </w:r>
        <w:r w:rsidRPr="00EB2DEB" w:rsidDel="005D2A09">
          <w:rPr>
            <w:rFonts w:ascii="Arial" w:hAnsi="Arial" w:cs="Arial"/>
            <w:spacing w:val="-1"/>
          </w:rPr>
          <w:delText xml:space="preserve"> </w:delText>
        </w:r>
        <w:r w:rsidRPr="00EB2DEB" w:rsidDel="005D2A09">
          <w:rPr>
            <w:rFonts w:ascii="Arial" w:hAnsi="Arial" w:cs="Arial"/>
          </w:rPr>
          <w:delText>forth</w:delText>
        </w:r>
        <w:r w:rsidRPr="00EB2DEB" w:rsidDel="005D2A09">
          <w:rPr>
            <w:rFonts w:ascii="Arial" w:hAnsi="Arial" w:cs="Arial"/>
            <w:spacing w:val="-1"/>
          </w:rPr>
          <w:delText xml:space="preserve"> </w:delText>
        </w:r>
        <w:r w:rsidRPr="00EB2DEB" w:rsidDel="005D2A09">
          <w:rPr>
            <w:rFonts w:ascii="Arial" w:hAnsi="Arial" w:cs="Arial"/>
          </w:rPr>
          <w:delText>in</w:delText>
        </w:r>
        <w:r w:rsidRPr="00EB2DEB" w:rsidDel="005D2A09">
          <w:rPr>
            <w:rFonts w:ascii="Arial" w:hAnsi="Arial" w:cs="Arial"/>
            <w:spacing w:val="-1"/>
          </w:rPr>
          <w:delText xml:space="preserve"> </w:delText>
        </w:r>
        <w:r w:rsidRPr="00EB2DEB" w:rsidDel="005D2A09">
          <w:rPr>
            <w:rFonts w:ascii="Arial" w:hAnsi="Arial" w:cs="Arial"/>
          </w:rPr>
          <w:delText>this</w:delText>
        </w:r>
        <w:r w:rsidRPr="00EB2DEB" w:rsidDel="005D2A09">
          <w:rPr>
            <w:rFonts w:ascii="Arial" w:hAnsi="Arial" w:cs="Arial"/>
            <w:spacing w:val="-1"/>
          </w:rPr>
          <w:delText xml:space="preserve"> </w:delText>
        </w:r>
        <w:r w:rsidRPr="00EB2DEB" w:rsidDel="005D2A09">
          <w:rPr>
            <w:rFonts w:ascii="Arial" w:hAnsi="Arial" w:cs="Arial"/>
          </w:rPr>
          <w:delText>section</w:delText>
        </w:r>
        <w:r w:rsidRPr="00EB2DEB" w:rsidDel="005D2A09">
          <w:rPr>
            <w:rFonts w:ascii="Arial" w:hAnsi="Arial" w:cs="Arial"/>
            <w:spacing w:val="-1"/>
          </w:rPr>
          <w:delText xml:space="preserve"> </w:delText>
        </w:r>
        <w:r w:rsidRPr="00EB2DEB" w:rsidDel="005D2A09">
          <w:rPr>
            <w:rFonts w:ascii="Arial" w:hAnsi="Arial" w:cs="Arial"/>
          </w:rPr>
          <w:delText>shall</w:delText>
        </w:r>
        <w:r w:rsidRPr="00EB2DEB" w:rsidDel="005D2A09">
          <w:rPr>
            <w:rFonts w:ascii="Arial" w:hAnsi="Arial" w:cs="Arial"/>
            <w:spacing w:val="-1"/>
          </w:rPr>
          <w:delText xml:space="preserve"> </w:delText>
        </w:r>
        <w:r w:rsidRPr="00EB2DEB" w:rsidDel="005D2A09">
          <w:rPr>
            <w:rFonts w:ascii="Arial" w:hAnsi="Arial" w:cs="Arial"/>
          </w:rPr>
          <w:delText>be</w:delText>
        </w:r>
        <w:r w:rsidRPr="00EB2DEB" w:rsidDel="005D2A09">
          <w:rPr>
            <w:rFonts w:ascii="Arial" w:hAnsi="Arial" w:cs="Arial"/>
            <w:spacing w:val="-2"/>
          </w:rPr>
          <w:delText xml:space="preserve"> </w:delText>
        </w:r>
        <w:r w:rsidRPr="00EB2DEB" w:rsidDel="005D2A09">
          <w:rPr>
            <w:rFonts w:ascii="Arial" w:hAnsi="Arial" w:cs="Arial"/>
          </w:rPr>
          <w:delText>equal</w:delText>
        </w:r>
        <w:r w:rsidRPr="00EB2DEB" w:rsidDel="005D2A09">
          <w:rPr>
            <w:rFonts w:ascii="Arial" w:hAnsi="Arial" w:cs="Arial"/>
            <w:spacing w:val="-1"/>
          </w:rPr>
          <w:delText xml:space="preserve"> </w:delText>
        </w:r>
        <w:r w:rsidRPr="00EB2DEB" w:rsidDel="005D2A09">
          <w:rPr>
            <w:rFonts w:ascii="Arial" w:hAnsi="Arial" w:cs="Arial"/>
          </w:rPr>
          <w:delText>to</w:delText>
        </w:r>
        <w:r w:rsidRPr="00EB2DEB" w:rsidDel="005D2A09">
          <w:rPr>
            <w:rFonts w:ascii="Arial" w:hAnsi="Arial" w:cs="Arial"/>
            <w:spacing w:val="-1"/>
          </w:rPr>
          <w:delText xml:space="preserve"> </w:delText>
        </w:r>
        <w:r w:rsidRPr="00EB2DEB" w:rsidDel="005D2A09">
          <w:rPr>
            <w:rFonts w:ascii="Arial" w:hAnsi="Arial" w:cs="Arial"/>
          </w:rPr>
          <w:delText>or greater</w:delText>
        </w:r>
        <w:r w:rsidRPr="00EB2DEB" w:rsidDel="005D2A09">
          <w:rPr>
            <w:rFonts w:ascii="Arial" w:hAnsi="Arial" w:cs="Arial"/>
            <w:spacing w:val="-2"/>
          </w:rPr>
          <w:delText xml:space="preserve"> </w:delText>
        </w:r>
        <w:r w:rsidRPr="00EB2DEB" w:rsidDel="005D2A09">
          <w:rPr>
            <w:rFonts w:ascii="Arial" w:hAnsi="Arial" w:cs="Arial"/>
          </w:rPr>
          <w:delText>than</w:delText>
        </w:r>
        <w:r w:rsidRPr="00EB2DEB" w:rsidDel="005D2A09">
          <w:rPr>
            <w:rFonts w:ascii="Arial" w:hAnsi="Arial" w:cs="Arial"/>
            <w:spacing w:val="-1"/>
          </w:rPr>
          <w:delText xml:space="preserve"> </w:delText>
        </w:r>
        <w:r w:rsidRPr="00EB2DEB" w:rsidDel="005D2A09">
          <w:rPr>
            <w:rFonts w:ascii="Arial" w:hAnsi="Arial" w:cs="Arial"/>
          </w:rPr>
          <w:delText>the</w:delText>
        </w:r>
        <w:r w:rsidRPr="00EB2DEB" w:rsidDel="005D2A09">
          <w:rPr>
            <w:rFonts w:ascii="Arial" w:hAnsi="Arial" w:cs="Arial"/>
            <w:spacing w:val="-2"/>
          </w:rPr>
          <w:delText xml:space="preserve"> </w:delText>
        </w:r>
        <w:r w:rsidRPr="00EB2DEB" w:rsidDel="005D2A09">
          <w:rPr>
            <w:rFonts w:ascii="Arial" w:hAnsi="Arial" w:cs="Arial"/>
          </w:rPr>
          <w:delText>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w:delText>
        </w:r>
        <w:r w:rsidRPr="00EB2DEB" w:rsidDel="005D2A09">
          <w:rPr>
            <w:rFonts w:ascii="Arial" w:hAnsi="Arial" w:cs="Arial"/>
            <w:spacing w:val="40"/>
          </w:rPr>
          <w:delText xml:space="preserve"> </w:delText>
        </w:r>
        <w:r w:rsidRPr="00EB2DEB" w:rsidDel="005D2A09">
          <w:rPr>
            <w:rFonts w:ascii="Arial" w:hAnsi="Arial" w:cs="Arial"/>
          </w:rPr>
          <w:delText>2018 and subsequent model year MDVs 8,501-10,000 lbs. GVWR certifying to the FTP ULEV250 and ULEV200 emission categories, including vehicles certifying with carryover data, shall comply with the SFTP ULEV standards set forth in subsection (a)(7)(C), and those certifying to FTP SULEV170 and SULEV150, including</w:delText>
        </w:r>
        <w:r w:rsidRPr="00EB2DEB" w:rsidDel="005D2A09">
          <w:rPr>
            <w:rFonts w:ascii="Arial" w:hAnsi="Arial" w:cs="Arial"/>
            <w:spacing w:val="-4"/>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certifying</w:delText>
        </w:r>
        <w:r w:rsidRPr="00EB2DEB" w:rsidDel="005D2A09">
          <w:rPr>
            <w:rFonts w:ascii="Arial" w:hAnsi="Arial" w:cs="Arial"/>
            <w:spacing w:val="-4"/>
          </w:rPr>
          <w:delText xml:space="preserve"> </w:delText>
        </w:r>
        <w:r w:rsidRPr="00EB2DEB" w:rsidDel="005D2A09">
          <w:rPr>
            <w:rFonts w:ascii="Arial" w:hAnsi="Arial" w:cs="Arial"/>
          </w:rPr>
          <w:delText>with</w:delText>
        </w:r>
        <w:r w:rsidRPr="00EB2DEB" w:rsidDel="005D2A09">
          <w:rPr>
            <w:rFonts w:ascii="Arial" w:hAnsi="Arial" w:cs="Arial"/>
            <w:spacing w:val="-4"/>
          </w:rPr>
          <w:delText xml:space="preserve"> </w:delText>
        </w:r>
        <w:r w:rsidRPr="00EB2DEB" w:rsidDel="005D2A09">
          <w:rPr>
            <w:rFonts w:ascii="Arial" w:hAnsi="Arial" w:cs="Arial"/>
          </w:rPr>
          <w:delText>carryover</w:delText>
        </w:r>
        <w:r w:rsidRPr="00EB2DEB" w:rsidDel="005D2A09">
          <w:rPr>
            <w:rFonts w:ascii="Arial" w:hAnsi="Arial" w:cs="Arial"/>
            <w:spacing w:val="-5"/>
          </w:rPr>
          <w:delText xml:space="preserve"> </w:delText>
        </w:r>
        <w:r w:rsidRPr="00EB2DEB" w:rsidDel="005D2A09">
          <w:rPr>
            <w:rFonts w:ascii="Arial" w:hAnsi="Arial" w:cs="Arial"/>
          </w:rPr>
          <w:delText>data,</w:delText>
        </w:r>
        <w:r w:rsidRPr="00EB2DEB" w:rsidDel="005D2A09">
          <w:rPr>
            <w:rFonts w:ascii="Arial" w:hAnsi="Arial" w:cs="Arial"/>
            <w:spacing w:val="-4"/>
          </w:rPr>
          <w:delText xml:space="preserve"> </w:delText>
        </w:r>
        <w:r w:rsidRPr="00EB2DEB" w:rsidDel="005D2A09">
          <w:rPr>
            <w:rFonts w:ascii="Arial" w:hAnsi="Arial" w:cs="Arial"/>
          </w:rPr>
          <w:delText>shall</w:delText>
        </w:r>
        <w:r w:rsidRPr="00EB2DEB" w:rsidDel="005D2A09">
          <w:rPr>
            <w:rFonts w:ascii="Arial" w:hAnsi="Arial" w:cs="Arial"/>
            <w:spacing w:val="-4"/>
          </w:rPr>
          <w:delText xml:space="preserve"> </w:delText>
        </w:r>
        <w:r w:rsidRPr="00EB2DEB" w:rsidDel="005D2A09">
          <w:rPr>
            <w:rFonts w:ascii="Arial" w:hAnsi="Arial" w:cs="Arial"/>
          </w:rPr>
          <w:delText>comply</w:delText>
        </w:r>
        <w:r w:rsidRPr="00EB2DEB" w:rsidDel="005D2A09">
          <w:rPr>
            <w:rFonts w:ascii="Arial" w:hAnsi="Arial" w:cs="Arial"/>
            <w:spacing w:val="-4"/>
          </w:rPr>
          <w:delText xml:space="preserve"> </w:delText>
        </w:r>
        <w:r w:rsidRPr="00EB2DEB" w:rsidDel="005D2A09">
          <w:rPr>
            <w:rFonts w:ascii="Arial" w:hAnsi="Arial" w:cs="Arial"/>
          </w:rPr>
          <w:delText>with</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5"/>
          </w:rPr>
          <w:delText xml:space="preserve"> </w:delText>
        </w:r>
        <w:r w:rsidRPr="00EB2DEB" w:rsidDel="005D2A09">
          <w:rPr>
            <w:rFonts w:ascii="Arial" w:hAnsi="Arial" w:cs="Arial"/>
          </w:rPr>
          <w:delText>SFTP</w:delText>
        </w:r>
        <w:r w:rsidRPr="00EB2DEB" w:rsidDel="005D2A09">
          <w:rPr>
            <w:rFonts w:ascii="Arial" w:hAnsi="Arial" w:cs="Arial"/>
            <w:spacing w:val="-4"/>
          </w:rPr>
          <w:delText xml:space="preserve"> </w:delText>
        </w:r>
        <w:r w:rsidRPr="00EB2DEB" w:rsidDel="005D2A09">
          <w:rPr>
            <w:rFonts w:ascii="Arial" w:hAnsi="Arial" w:cs="Arial"/>
          </w:rPr>
          <w:delText>SULEV</w:delText>
        </w:r>
        <w:r w:rsidRPr="00EB2DEB" w:rsidDel="005D2A09">
          <w:rPr>
            <w:rFonts w:ascii="Arial" w:hAnsi="Arial" w:cs="Arial"/>
            <w:spacing w:val="-5"/>
          </w:rPr>
          <w:delText xml:space="preserve"> </w:delText>
        </w:r>
        <w:r w:rsidRPr="00EB2DEB" w:rsidDel="005D2A09">
          <w:rPr>
            <w:rFonts w:ascii="Arial" w:hAnsi="Arial" w:cs="Arial"/>
          </w:rPr>
          <w:delText>standards set forth in subsection (a)(7)(C).</w:delText>
        </w:r>
        <w:r w:rsidRPr="00EB2DEB" w:rsidDel="005D2A09">
          <w:rPr>
            <w:rFonts w:ascii="Arial" w:hAnsi="Arial" w:cs="Arial"/>
            <w:spacing w:val="40"/>
          </w:rPr>
          <w:delText xml:space="preserve"> </w:delText>
        </w:r>
        <w:r w:rsidRPr="00EB2DEB" w:rsidDel="005D2A09">
          <w:rPr>
            <w:rFonts w:ascii="Arial" w:hAnsi="Arial" w:cs="Arial"/>
          </w:rPr>
          <w:delText>2018 and subsequent model year MDVs 10,001-14,000 lbs. GVWR certifying to FTP ULEV400 and ULEV270 emission categories, including vehicles certifying with carryover data, shall comply with the SFTP ULEV standards set forth in subsection</w:delText>
        </w:r>
        <w:r w:rsidRPr="00EB2DEB" w:rsidDel="005D2A09">
          <w:rPr>
            <w:rFonts w:ascii="Arial" w:hAnsi="Arial" w:cs="Arial"/>
            <w:spacing w:val="-5"/>
          </w:rPr>
          <w:delText xml:space="preserve"> </w:delText>
        </w:r>
        <w:r w:rsidRPr="00EB2DEB" w:rsidDel="005D2A09">
          <w:rPr>
            <w:rFonts w:ascii="Arial" w:hAnsi="Arial" w:cs="Arial"/>
          </w:rPr>
          <w:delText>(a)(7)(C),</w:delText>
        </w:r>
        <w:r w:rsidRPr="00EB2DEB" w:rsidDel="005D2A09">
          <w:rPr>
            <w:rFonts w:ascii="Arial" w:hAnsi="Arial" w:cs="Arial"/>
            <w:spacing w:val="-3"/>
          </w:rPr>
          <w:delText xml:space="preserve"> </w:delText>
        </w:r>
        <w:r w:rsidRPr="00EB2DEB" w:rsidDel="005D2A09">
          <w:rPr>
            <w:rFonts w:ascii="Arial" w:hAnsi="Arial" w:cs="Arial"/>
          </w:rPr>
          <w:delText>and</w:delText>
        </w:r>
        <w:r w:rsidRPr="00EB2DEB" w:rsidDel="005D2A09">
          <w:rPr>
            <w:rFonts w:ascii="Arial" w:hAnsi="Arial" w:cs="Arial"/>
            <w:spacing w:val="-3"/>
          </w:rPr>
          <w:delText xml:space="preserve"> </w:delText>
        </w:r>
        <w:r w:rsidRPr="00EB2DEB" w:rsidDel="005D2A09">
          <w:rPr>
            <w:rFonts w:ascii="Arial" w:hAnsi="Arial" w:cs="Arial"/>
          </w:rPr>
          <w:delText>those</w:delText>
        </w:r>
        <w:r w:rsidRPr="00EB2DEB" w:rsidDel="005D2A09">
          <w:rPr>
            <w:rFonts w:ascii="Arial" w:hAnsi="Arial" w:cs="Arial"/>
            <w:spacing w:val="-6"/>
          </w:rPr>
          <w:delText xml:space="preserve"> </w:delText>
        </w:r>
        <w:r w:rsidRPr="00EB2DEB" w:rsidDel="005D2A09">
          <w:rPr>
            <w:rFonts w:ascii="Arial" w:hAnsi="Arial" w:cs="Arial"/>
          </w:rPr>
          <w:delText>certifying</w:delText>
        </w:r>
        <w:r w:rsidRPr="00EB2DEB" w:rsidDel="005D2A09">
          <w:rPr>
            <w:rFonts w:ascii="Arial" w:hAnsi="Arial" w:cs="Arial"/>
            <w:spacing w:val="-5"/>
          </w:rPr>
          <w:delText xml:space="preserve"> </w:delText>
        </w:r>
        <w:r w:rsidRPr="00EB2DEB" w:rsidDel="005D2A09">
          <w:rPr>
            <w:rFonts w:ascii="Arial" w:hAnsi="Arial" w:cs="Arial"/>
          </w:rPr>
          <w:delText>to</w:delText>
        </w:r>
        <w:r w:rsidRPr="00EB2DEB" w:rsidDel="005D2A09">
          <w:rPr>
            <w:rFonts w:ascii="Arial" w:hAnsi="Arial" w:cs="Arial"/>
            <w:spacing w:val="-5"/>
          </w:rPr>
          <w:delText xml:space="preserve"> </w:delText>
        </w:r>
        <w:r w:rsidRPr="00EB2DEB" w:rsidDel="005D2A09">
          <w:rPr>
            <w:rFonts w:ascii="Arial" w:hAnsi="Arial" w:cs="Arial"/>
          </w:rPr>
          <w:delText>SULEV230</w:delText>
        </w:r>
        <w:r w:rsidRPr="00EB2DEB" w:rsidDel="005D2A09">
          <w:rPr>
            <w:rFonts w:ascii="Arial" w:hAnsi="Arial" w:cs="Arial"/>
            <w:spacing w:val="-5"/>
          </w:rPr>
          <w:delText xml:space="preserve"> </w:delText>
        </w:r>
        <w:r w:rsidRPr="00EB2DEB" w:rsidDel="005D2A09">
          <w:rPr>
            <w:rFonts w:ascii="Arial" w:hAnsi="Arial" w:cs="Arial"/>
          </w:rPr>
          <w:delText>and</w:delText>
        </w:r>
        <w:r w:rsidRPr="00EB2DEB" w:rsidDel="005D2A09">
          <w:rPr>
            <w:rFonts w:ascii="Arial" w:hAnsi="Arial" w:cs="Arial"/>
            <w:spacing w:val="-5"/>
          </w:rPr>
          <w:delText xml:space="preserve"> </w:delText>
        </w:r>
        <w:r w:rsidRPr="00EB2DEB" w:rsidDel="005D2A09">
          <w:rPr>
            <w:rFonts w:ascii="Arial" w:hAnsi="Arial" w:cs="Arial"/>
          </w:rPr>
          <w:delText>SULEV200,</w:delText>
        </w:r>
        <w:r w:rsidRPr="00EB2DEB" w:rsidDel="005D2A09">
          <w:rPr>
            <w:rFonts w:ascii="Arial" w:hAnsi="Arial" w:cs="Arial"/>
            <w:spacing w:val="-3"/>
          </w:rPr>
          <w:delText xml:space="preserve"> </w:delText>
        </w:r>
        <w:r w:rsidRPr="00EB2DEB" w:rsidDel="005D2A09">
          <w:rPr>
            <w:rFonts w:ascii="Arial" w:hAnsi="Arial" w:cs="Arial"/>
          </w:rPr>
          <w:delText>including</w:delText>
        </w:r>
        <w:r w:rsidRPr="00EB2DEB" w:rsidDel="005D2A09">
          <w:rPr>
            <w:rFonts w:ascii="Arial" w:hAnsi="Arial" w:cs="Arial"/>
            <w:spacing w:val="-5"/>
          </w:rPr>
          <w:delText xml:space="preserve"> </w:delText>
        </w:r>
        <w:r w:rsidRPr="00EB2DEB" w:rsidDel="005D2A09">
          <w:rPr>
            <w:rFonts w:ascii="Arial" w:hAnsi="Arial" w:cs="Arial"/>
          </w:rPr>
          <w:delText>vehicles certifying with carryover data, shall comply with the SFTP SULEV standards set forth in subsection (a)(7)(C).</w:delText>
        </w:r>
      </w:del>
    </w:p>
    <w:p w14:paraId="0FB9ADA8" w14:textId="62459D6A" w:rsidR="0048243B" w:rsidRPr="00EB2DEB" w:rsidDel="005D2A09" w:rsidRDefault="0048243B" w:rsidP="00FE6C67">
      <w:pPr>
        <w:pStyle w:val="Heading4"/>
        <w:keepNext w:val="0"/>
        <w:widowControl w:val="0"/>
        <w:numPr>
          <w:ilvl w:val="0"/>
          <w:numId w:val="0"/>
        </w:numPr>
        <w:spacing w:line="240" w:lineRule="auto"/>
        <w:ind w:left="2430"/>
        <w:rPr>
          <w:del w:id="2703" w:author="Joo, Hye@ARB" w:date="2026-06-04T21:41:00Z"/>
          <w:rFonts w:ascii="Arial" w:hAnsi="Arial" w:cs="Arial"/>
        </w:rPr>
      </w:pPr>
      <w:del w:id="2704" w:author="Joo, Hye@ARB" w:date="2026-06-04T21:41:00Z">
        <w:r w:rsidRPr="00EB2DEB" w:rsidDel="005D2A09">
          <w:rPr>
            <w:rFonts w:ascii="Arial" w:hAnsi="Arial" w:cs="Arial"/>
          </w:rPr>
          <w:lastRenderedPageBreak/>
          <w:delText>In addition, 2017 and subsequent model MDVs certifying to LEV III FTP PM emission standards</w:delText>
        </w:r>
        <w:r w:rsidRPr="00EB2DEB" w:rsidDel="005D2A09">
          <w:rPr>
            <w:rFonts w:ascii="Arial" w:hAnsi="Arial" w:cs="Arial"/>
            <w:spacing w:val="-3"/>
          </w:rPr>
          <w:delText xml:space="preserve"> </w:delText>
        </w:r>
        <w:r w:rsidRPr="00EB2DEB" w:rsidDel="005D2A09">
          <w:rPr>
            <w:rFonts w:ascii="Arial" w:hAnsi="Arial" w:cs="Arial"/>
          </w:rPr>
          <w:delText>on</w:delText>
        </w:r>
        <w:r w:rsidRPr="00EB2DEB" w:rsidDel="005D2A09">
          <w:rPr>
            <w:rFonts w:ascii="Arial" w:hAnsi="Arial" w:cs="Arial"/>
            <w:spacing w:val="-3"/>
          </w:rPr>
          <w:delText xml:space="preserve"> </w:delText>
        </w:r>
        <w:r w:rsidRPr="00EB2DEB" w:rsidDel="005D2A09">
          <w:rPr>
            <w:rFonts w:ascii="Arial" w:hAnsi="Arial" w:cs="Arial"/>
          </w:rPr>
          <w:delText>a</w:delText>
        </w:r>
        <w:r w:rsidRPr="00EB2DEB" w:rsidDel="005D2A09">
          <w:rPr>
            <w:rFonts w:ascii="Arial" w:hAnsi="Arial" w:cs="Arial"/>
            <w:spacing w:val="-4"/>
          </w:rPr>
          <w:delText xml:space="preserve"> </w:delText>
        </w:r>
        <w:r w:rsidRPr="00EB2DEB" w:rsidDel="005D2A09">
          <w:rPr>
            <w:rFonts w:ascii="Arial" w:hAnsi="Arial" w:cs="Arial"/>
          </w:rPr>
          <w:delText>150,000-mile</w:delText>
        </w:r>
        <w:r w:rsidRPr="00EB2DEB" w:rsidDel="005D2A09">
          <w:rPr>
            <w:rFonts w:ascii="Arial" w:hAnsi="Arial" w:cs="Arial"/>
            <w:spacing w:val="-4"/>
          </w:rPr>
          <w:delText xml:space="preserve"> </w:delText>
        </w:r>
        <w:r w:rsidRPr="00EB2DEB" w:rsidDel="005D2A09">
          <w:rPr>
            <w:rFonts w:ascii="Arial" w:hAnsi="Arial" w:cs="Arial"/>
          </w:rPr>
          <w:delText>durability</w:delText>
        </w:r>
        <w:r w:rsidRPr="00EB2DEB" w:rsidDel="005D2A09">
          <w:rPr>
            <w:rFonts w:ascii="Arial" w:hAnsi="Arial" w:cs="Arial"/>
            <w:spacing w:val="-3"/>
          </w:rPr>
          <w:delText xml:space="preserve"> </w:delText>
        </w:r>
        <w:r w:rsidRPr="00EB2DEB" w:rsidDel="005D2A09">
          <w:rPr>
            <w:rFonts w:ascii="Arial" w:hAnsi="Arial" w:cs="Arial"/>
          </w:rPr>
          <w:delText>basis</w:delText>
        </w:r>
        <w:r w:rsidRPr="00EB2DEB" w:rsidDel="005D2A09">
          <w:rPr>
            <w:rFonts w:ascii="Arial" w:hAnsi="Arial" w:cs="Arial"/>
            <w:spacing w:val="-3"/>
          </w:rPr>
          <w:delText xml:space="preserve"> </w:delText>
        </w:r>
        <w:r w:rsidRPr="00EB2DEB" w:rsidDel="005D2A09">
          <w:rPr>
            <w:rFonts w:ascii="Arial" w:hAnsi="Arial" w:cs="Arial"/>
          </w:rPr>
          <w:delText>must</w:delText>
        </w:r>
        <w:r w:rsidRPr="00EB2DEB" w:rsidDel="005D2A09">
          <w:rPr>
            <w:rFonts w:ascii="Arial" w:hAnsi="Arial" w:cs="Arial"/>
            <w:spacing w:val="-3"/>
          </w:rPr>
          <w:delText xml:space="preserve"> </w:delText>
        </w:r>
        <w:r w:rsidRPr="00EB2DEB" w:rsidDel="005D2A09">
          <w:rPr>
            <w:rFonts w:ascii="Arial" w:hAnsi="Arial" w:cs="Arial"/>
          </w:rPr>
          <w:delText>also</w:delText>
        </w:r>
        <w:r w:rsidRPr="00EB2DEB" w:rsidDel="005D2A09">
          <w:rPr>
            <w:rFonts w:ascii="Arial" w:hAnsi="Arial" w:cs="Arial"/>
            <w:spacing w:val="-3"/>
          </w:rPr>
          <w:delText xml:space="preserve"> </w:delText>
        </w:r>
        <w:r w:rsidRPr="00EB2DEB" w:rsidDel="005D2A09">
          <w:rPr>
            <w:rFonts w:ascii="Arial" w:hAnsi="Arial" w:cs="Arial"/>
          </w:rPr>
          <w:delText>certify</w:delText>
        </w:r>
        <w:r w:rsidRPr="00EB2DEB" w:rsidDel="005D2A09">
          <w:rPr>
            <w:rFonts w:ascii="Arial" w:hAnsi="Arial" w:cs="Arial"/>
            <w:spacing w:val="-3"/>
          </w:rPr>
          <w:delText xml:space="preserve"> </w:delText>
        </w:r>
        <w:r w:rsidRPr="00EB2DEB" w:rsidDel="005D2A09">
          <w:rPr>
            <w:rFonts w:ascii="Arial" w:hAnsi="Arial" w:cs="Arial"/>
          </w:rPr>
          <w:delText>to</w:delText>
        </w:r>
        <w:r w:rsidRPr="00EB2DEB" w:rsidDel="005D2A09">
          <w:rPr>
            <w:rFonts w:ascii="Arial" w:hAnsi="Arial" w:cs="Arial"/>
            <w:spacing w:val="-3"/>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SFTP</w:delText>
        </w:r>
        <w:r w:rsidRPr="00EB2DEB" w:rsidDel="005D2A09">
          <w:rPr>
            <w:rFonts w:ascii="Arial" w:hAnsi="Arial" w:cs="Arial"/>
            <w:spacing w:val="-1"/>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standards</w:delText>
        </w:r>
        <w:r w:rsidRPr="00EB2DEB" w:rsidDel="005D2A09">
          <w:rPr>
            <w:rFonts w:ascii="Arial" w:hAnsi="Arial" w:cs="Arial"/>
            <w:spacing w:val="-3"/>
          </w:rPr>
          <w:delText xml:space="preserve"> </w:delText>
        </w:r>
        <w:r w:rsidRPr="00EB2DEB" w:rsidDel="005D2A09">
          <w:rPr>
            <w:rFonts w:ascii="Arial" w:hAnsi="Arial" w:cs="Arial"/>
          </w:rPr>
          <w:delText>set forth in subsection (a)(7)(D).</w:delText>
        </w:r>
      </w:del>
    </w:p>
    <w:p w14:paraId="6147CF76" w14:textId="71EFC4F1" w:rsidR="0048243B" w:rsidRPr="00EB2DEB" w:rsidDel="005D2A09" w:rsidRDefault="0048243B" w:rsidP="009A18CE">
      <w:pPr>
        <w:pStyle w:val="Heading4"/>
        <w:keepNext w:val="0"/>
        <w:widowControl w:val="0"/>
        <w:spacing w:line="240" w:lineRule="auto"/>
        <w:rPr>
          <w:del w:id="2705" w:author="Joo, Hye@ARB" w:date="2026-06-04T21:41:00Z"/>
          <w:rFonts w:ascii="Arial" w:hAnsi="Arial" w:cs="Arial"/>
        </w:rPr>
      </w:pPr>
      <w:del w:id="2706" w:author="Joo, Hye@ARB" w:date="2026-06-04T21:41:00Z">
        <w:r w:rsidRPr="00EB2DEB" w:rsidDel="005D2A09">
          <w:rPr>
            <w:rFonts w:ascii="Arial" w:hAnsi="Arial" w:cs="Arial"/>
            <w:i/>
          </w:rPr>
          <w:delText>Identifying a Manufacturer's Medium-Duty Vehicle Fleet.</w:delText>
        </w:r>
        <w:r w:rsidRPr="00EB2DEB" w:rsidDel="005D2A09">
          <w:rPr>
            <w:rFonts w:ascii="Arial" w:hAnsi="Arial" w:cs="Arial"/>
            <w:i/>
            <w:spacing w:val="40"/>
          </w:rPr>
          <w:delText xml:space="preserve"> </w:delText>
        </w:r>
        <w:r w:rsidRPr="00EB2DEB" w:rsidDel="005D2A09">
          <w:rPr>
            <w:rFonts w:ascii="Arial" w:hAnsi="Arial" w:cs="Arial"/>
          </w:rPr>
          <w:delText>For the 2016 and subsequent model years, each manufacturer's MDV fleet shall be defined as the total number of California-certified MDVs, other than MDPVs, produced and delivered for sale in California. For 2016 and subsequent model years, a manufacturer that elects to certify engines to the optional</w:delText>
        </w:r>
        <w:r w:rsidRPr="00EB2DEB" w:rsidDel="005D2A09">
          <w:rPr>
            <w:rFonts w:ascii="Arial" w:hAnsi="Arial" w:cs="Arial"/>
            <w:spacing w:val="-3"/>
          </w:rPr>
          <w:delText xml:space="preserve"> </w:delText>
        </w:r>
        <w:r w:rsidRPr="00EB2DEB" w:rsidDel="005D2A09">
          <w:rPr>
            <w:rFonts w:ascii="Arial" w:hAnsi="Arial" w:cs="Arial"/>
          </w:rPr>
          <w:delText>medium-duty</w:delText>
        </w:r>
        <w:r w:rsidRPr="00EB2DEB" w:rsidDel="005D2A09">
          <w:rPr>
            <w:rFonts w:ascii="Arial" w:hAnsi="Arial" w:cs="Arial"/>
            <w:spacing w:val="-3"/>
          </w:rPr>
          <w:delText xml:space="preserve"> </w:delText>
        </w:r>
        <w:r w:rsidRPr="00EB2DEB" w:rsidDel="005D2A09">
          <w:rPr>
            <w:rFonts w:ascii="Arial" w:hAnsi="Arial" w:cs="Arial"/>
          </w:rPr>
          <w:delText>engine</w:delText>
        </w:r>
        <w:r w:rsidRPr="00EB2DEB" w:rsidDel="005D2A09">
          <w:rPr>
            <w:rFonts w:ascii="Arial" w:hAnsi="Arial" w:cs="Arial"/>
            <w:spacing w:val="-4"/>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standards</w:delText>
        </w:r>
        <w:r w:rsidRPr="00EB2DEB" w:rsidDel="005D2A09">
          <w:rPr>
            <w:rFonts w:ascii="Arial" w:hAnsi="Arial" w:cs="Arial"/>
            <w:spacing w:val="-3"/>
          </w:rPr>
          <w:delText xml:space="preserve"> </w:delText>
        </w:r>
        <w:r w:rsidRPr="00EB2DEB" w:rsidDel="005D2A09">
          <w:rPr>
            <w:rFonts w:ascii="Arial" w:hAnsi="Arial" w:cs="Arial"/>
          </w:rPr>
          <w:delText>in</w:delText>
        </w:r>
        <w:r w:rsidRPr="00EB2DEB" w:rsidDel="005D2A09">
          <w:rPr>
            <w:rFonts w:ascii="Arial" w:hAnsi="Arial" w:cs="Arial"/>
            <w:spacing w:val="-3"/>
          </w:rPr>
          <w:delText xml:space="preserve"> </w:delText>
        </w:r>
        <w:r w:rsidRPr="00EB2DEB" w:rsidDel="005D2A09">
          <w:rPr>
            <w:rFonts w:ascii="Arial" w:hAnsi="Arial" w:cs="Arial"/>
          </w:rPr>
          <w:delText>section</w:delText>
        </w:r>
        <w:r w:rsidRPr="00EB2DEB" w:rsidDel="005D2A09">
          <w:rPr>
            <w:rFonts w:ascii="Arial" w:hAnsi="Arial" w:cs="Arial"/>
            <w:spacing w:val="-3"/>
          </w:rPr>
          <w:delText xml:space="preserve"> </w:delText>
        </w:r>
        <w:r w:rsidRPr="00EB2DEB" w:rsidDel="005D2A09">
          <w:rPr>
            <w:rFonts w:ascii="Arial" w:hAnsi="Arial" w:cs="Arial"/>
          </w:rPr>
          <w:delText>1956.8</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3"/>
          </w:rPr>
          <w:delText xml:space="preserve"> </w:delText>
        </w:r>
        <w:r w:rsidRPr="00EB2DEB" w:rsidDel="005D2A09">
          <w:rPr>
            <w:rFonts w:ascii="Arial" w:hAnsi="Arial" w:cs="Arial"/>
          </w:rPr>
          <w:delText>not</w:delText>
        </w:r>
        <w:r w:rsidRPr="00EB2DEB" w:rsidDel="005D2A09">
          <w:rPr>
            <w:rFonts w:ascii="Arial" w:hAnsi="Arial" w:cs="Arial"/>
            <w:spacing w:val="-3"/>
          </w:rPr>
          <w:delText xml:space="preserve"> </w:delText>
        </w:r>
        <w:r w:rsidRPr="00EB2DEB" w:rsidDel="005D2A09">
          <w:rPr>
            <w:rFonts w:ascii="Arial" w:hAnsi="Arial" w:cs="Arial"/>
          </w:rPr>
          <w:delText>count</w:delText>
        </w:r>
        <w:r w:rsidRPr="00EB2DEB" w:rsidDel="005D2A09">
          <w:rPr>
            <w:rFonts w:ascii="Arial" w:hAnsi="Arial" w:cs="Arial"/>
            <w:spacing w:val="-3"/>
          </w:rPr>
          <w:delText xml:space="preserve"> </w:delText>
        </w:r>
        <w:r w:rsidRPr="00EB2DEB" w:rsidDel="005D2A09">
          <w:rPr>
            <w:rFonts w:ascii="Arial" w:hAnsi="Arial" w:cs="Arial"/>
          </w:rPr>
          <w:delText>those</w:delText>
        </w:r>
        <w:r w:rsidRPr="00EB2DEB" w:rsidDel="005D2A09">
          <w:rPr>
            <w:rFonts w:ascii="Arial" w:hAnsi="Arial" w:cs="Arial"/>
            <w:spacing w:val="-4"/>
          </w:rPr>
          <w:delText xml:space="preserve"> </w:delText>
        </w:r>
        <w:r w:rsidRPr="00EB2DEB" w:rsidDel="005D2A09">
          <w:rPr>
            <w:rFonts w:ascii="Arial" w:hAnsi="Arial" w:cs="Arial"/>
          </w:rPr>
          <w:delText>engines in</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5"/>
          </w:rPr>
          <w:delText xml:space="preserve"> </w:delText>
        </w:r>
        <w:r w:rsidRPr="00EB2DEB" w:rsidDel="005D2A09">
          <w:rPr>
            <w:rFonts w:ascii="Arial" w:hAnsi="Arial" w:cs="Arial"/>
          </w:rPr>
          <w:delText>manufacturer’s</w:delText>
        </w:r>
        <w:r w:rsidRPr="00EB2DEB" w:rsidDel="005D2A09">
          <w:rPr>
            <w:rFonts w:ascii="Arial" w:hAnsi="Arial" w:cs="Arial"/>
            <w:spacing w:val="-4"/>
          </w:rPr>
          <w:delText xml:space="preserve"> </w:delText>
        </w:r>
        <w:r w:rsidRPr="00EB2DEB" w:rsidDel="005D2A09">
          <w:rPr>
            <w:rFonts w:ascii="Arial" w:hAnsi="Arial" w:cs="Arial"/>
          </w:rPr>
          <w:delText>total</w:delText>
        </w:r>
        <w:r w:rsidRPr="00EB2DEB" w:rsidDel="005D2A09">
          <w:rPr>
            <w:rFonts w:ascii="Arial" w:hAnsi="Arial" w:cs="Arial"/>
            <w:spacing w:val="-4"/>
          </w:rPr>
          <w:delText xml:space="preserve"> </w:delText>
        </w:r>
        <w:r w:rsidRPr="00EB2DEB" w:rsidDel="005D2A09">
          <w:rPr>
            <w:rFonts w:ascii="Arial" w:hAnsi="Arial" w:cs="Arial"/>
          </w:rPr>
          <w:delText>production</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California-certified</w:delText>
        </w:r>
        <w:r w:rsidRPr="00EB2DEB" w:rsidDel="005D2A09">
          <w:rPr>
            <w:rFonts w:ascii="Arial" w:hAnsi="Arial" w:cs="Arial"/>
            <w:spacing w:val="-4"/>
          </w:rPr>
          <w:delText xml:space="preserve"> </w:delText>
        </w:r>
        <w:r w:rsidRPr="00EB2DEB" w:rsidDel="005D2A09">
          <w:rPr>
            <w:rFonts w:ascii="Arial" w:hAnsi="Arial" w:cs="Arial"/>
          </w:rPr>
          <w:delText>medium-duty</w:delText>
        </w:r>
        <w:r w:rsidRPr="00EB2DEB" w:rsidDel="005D2A09">
          <w:rPr>
            <w:rFonts w:ascii="Arial" w:hAnsi="Arial" w:cs="Arial"/>
            <w:spacing w:val="-4"/>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purposes of this subparagraph.</w:delText>
        </w:r>
      </w:del>
    </w:p>
    <w:p w14:paraId="1AEEBC02" w14:textId="41E702DA" w:rsidR="0048243B" w:rsidRPr="00EB2DEB" w:rsidDel="005D2A09" w:rsidRDefault="0048243B" w:rsidP="009A18CE">
      <w:pPr>
        <w:pStyle w:val="Heading2"/>
        <w:keepNext w:val="0"/>
        <w:widowControl w:val="0"/>
        <w:spacing w:line="240" w:lineRule="auto"/>
        <w:rPr>
          <w:del w:id="2707" w:author="Joo, Hye@ARB" w:date="2026-06-04T21:41:00Z"/>
          <w:rFonts w:ascii="Arial" w:hAnsi="Arial" w:cs="Arial"/>
        </w:rPr>
      </w:pPr>
      <w:del w:id="2708" w:author="Joo, Hye@ARB" w:date="2026-06-04T21:41:00Z">
        <w:r w:rsidRPr="00EB2DEB" w:rsidDel="005D2A09">
          <w:rPr>
            <w:rFonts w:ascii="Arial" w:hAnsi="Arial" w:cs="Arial"/>
          </w:rPr>
          <w:delText>Calculation</w:delText>
        </w:r>
        <w:r w:rsidRPr="00EB2DEB" w:rsidDel="005D2A09">
          <w:rPr>
            <w:rFonts w:ascii="Arial" w:hAnsi="Arial" w:cs="Arial"/>
            <w:spacing w:val="-1"/>
          </w:rPr>
          <w:delText xml:space="preserve"> </w:delText>
        </w:r>
        <w:r w:rsidRPr="00EB2DEB" w:rsidDel="005D2A09">
          <w:rPr>
            <w:rFonts w:ascii="Arial" w:hAnsi="Arial" w:cs="Arial"/>
          </w:rPr>
          <w:delText>of</w:delText>
        </w:r>
        <w:r w:rsidRPr="00EB2DEB" w:rsidDel="005D2A09">
          <w:rPr>
            <w:rFonts w:ascii="Arial" w:hAnsi="Arial" w:cs="Arial"/>
            <w:spacing w:val="-1"/>
          </w:rPr>
          <w:delText xml:space="preserve"> </w:delText>
        </w:r>
        <w:r w:rsidRPr="00EB2DEB" w:rsidDel="005D2A09">
          <w:rPr>
            <w:rFonts w:ascii="Arial" w:hAnsi="Arial" w:cs="Arial"/>
          </w:rPr>
          <w:delText>NMOG</w:delText>
        </w:r>
        <w:r w:rsidRPr="00EB2DEB" w:rsidDel="005D2A09">
          <w:rPr>
            <w:rFonts w:ascii="Arial" w:hAnsi="Arial" w:cs="Arial"/>
            <w:spacing w:val="-2"/>
          </w:rPr>
          <w:delText xml:space="preserve"> </w:delText>
        </w:r>
        <w:r w:rsidRPr="00EB2DEB" w:rsidDel="005D2A09">
          <w:rPr>
            <w:rFonts w:ascii="Arial" w:hAnsi="Arial" w:cs="Arial"/>
          </w:rPr>
          <w:delText>+</w:delText>
        </w:r>
        <w:r w:rsidRPr="00EB2DEB" w:rsidDel="005D2A09">
          <w:rPr>
            <w:rFonts w:ascii="Arial" w:hAnsi="Arial" w:cs="Arial"/>
            <w:spacing w:val="-3"/>
          </w:rPr>
          <w:delText xml:space="preserve"> </w:delText>
        </w:r>
        <w:r w:rsidRPr="00EB2DEB" w:rsidDel="005D2A09">
          <w:rPr>
            <w:rFonts w:ascii="Arial" w:hAnsi="Arial" w:cs="Arial"/>
          </w:rPr>
          <w:delText>NOx</w:delText>
        </w:r>
        <w:r w:rsidRPr="00EB2DEB" w:rsidDel="005D2A09">
          <w:rPr>
            <w:rFonts w:ascii="Arial" w:hAnsi="Arial" w:cs="Arial"/>
            <w:spacing w:val="-1"/>
          </w:rPr>
          <w:delText xml:space="preserve"> </w:delText>
        </w:r>
        <w:r w:rsidRPr="00EB2DEB" w:rsidDel="005D2A09">
          <w:rPr>
            <w:rFonts w:ascii="Arial" w:hAnsi="Arial" w:cs="Arial"/>
            <w:spacing w:val="-2"/>
          </w:rPr>
          <w:delText>Credits/Debits</w:delText>
        </w:r>
      </w:del>
    </w:p>
    <w:p w14:paraId="53AF5FE8" w14:textId="685288F6" w:rsidR="0048243B" w:rsidRPr="00EB2DEB" w:rsidDel="005D2A09" w:rsidRDefault="0048243B" w:rsidP="009A18CE">
      <w:pPr>
        <w:pStyle w:val="Heading3"/>
        <w:keepNext w:val="0"/>
        <w:widowControl w:val="0"/>
        <w:spacing w:line="240" w:lineRule="auto"/>
        <w:rPr>
          <w:del w:id="2709" w:author="Joo, Hye@ARB" w:date="2026-06-04T21:41:00Z"/>
          <w:rFonts w:ascii="Arial" w:hAnsi="Arial" w:cs="Arial"/>
        </w:rPr>
      </w:pPr>
      <w:del w:id="2710" w:author="Joo, Hye@ARB" w:date="2026-06-04T21:41:00Z">
        <w:r w:rsidRPr="00EB2DEB" w:rsidDel="005D2A09">
          <w:rPr>
            <w:rFonts w:ascii="Arial" w:hAnsi="Arial" w:cs="Arial"/>
          </w:rPr>
          <w:delText>Calculation</w:delText>
        </w:r>
        <w:r w:rsidRPr="00EB2DEB" w:rsidDel="005D2A09">
          <w:rPr>
            <w:rFonts w:ascii="Arial" w:hAnsi="Arial" w:cs="Arial"/>
            <w:spacing w:val="-5"/>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NMOG+NOx</w:delText>
        </w:r>
        <w:r w:rsidRPr="00EB2DEB" w:rsidDel="005D2A09">
          <w:rPr>
            <w:rFonts w:ascii="Arial" w:hAnsi="Arial" w:cs="Arial"/>
            <w:spacing w:val="-5"/>
          </w:rPr>
          <w:delText xml:space="preserve"> </w:delText>
        </w:r>
        <w:r w:rsidRPr="00EB2DEB" w:rsidDel="005D2A09">
          <w:rPr>
            <w:rFonts w:ascii="Arial" w:hAnsi="Arial" w:cs="Arial"/>
          </w:rPr>
          <w:delText>Credits</w:delText>
        </w:r>
        <w:r w:rsidRPr="00EB2DEB" w:rsidDel="005D2A09">
          <w:rPr>
            <w:rFonts w:ascii="Arial" w:hAnsi="Arial" w:cs="Arial"/>
            <w:spacing w:val="-5"/>
          </w:rPr>
          <w:delText xml:space="preserve"> </w:delText>
        </w:r>
        <w:r w:rsidRPr="00EB2DEB" w:rsidDel="005D2A09">
          <w:rPr>
            <w:rFonts w:ascii="Arial" w:hAnsi="Arial" w:cs="Arial"/>
          </w:rPr>
          <w:delText>and</w:delText>
        </w:r>
        <w:r w:rsidRPr="00EB2DEB" w:rsidDel="005D2A09">
          <w:rPr>
            <w:rFonts w:ascii="Arial" w:hAnsi="Arial" w:cs="Arial"/>
            <w:spacing w:val="-5"/>
          </w:rPr>
          <w:delText xml:space="preserve"> </w:delText>
        </w:r>
        <w:r w:rsidRPr="00EB2DEB" w:rsidDel="005D2A09">
          <w:rPr>
            <w:rFonts w:ascii="Arial" w:hAnsi="Arial" w:cs="Arial"/>
          </w:rPr>
          <w:delText>Debits</w:delText>
        </w:r>
        <w:r w:rsidRPr="00EB2DEB" w:rsidDel="005D2A09">
          <w:rPr>
            <w:rFonts w:ascii="Arial" w:hAnsi="Arial" w:cs="Arial"/>
            <w:spacing w:val="-5"/>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Passenger</w:delText>
        </w:r>
        <w:r w:rsidRPr="00EB2DEB" w:rsidDel="005D2A09">
          <w:rPr>
            <w:rFonts w:ascii="Arial" w:hAnsi="Arial" w:cs="Arial"/>
            <w:spacing w:val="-5"/>
          </w:rPr>
          <w:delText xml:space="preserve"> </w:delText>
        </w:r>
        <w:r w:rsidRPr="00EB2DEB" w:rsidDel="005D2A09">
          <w:rPr>
            <w:rFonts w:ascii="Arial" w:hAnsi="Arial" w:cs="Arial"/>
          </w:rPr>
          <w:delText>Cars,</w:delText>
        </w:r>
        <w:r w:rsidRPr="00EB2DEB" w:rsidDel="005D2A09">
          <w:rPr>
            <w:rFonts w:ascii="Arial" w:hAnsi="Arial" w:cs="Arial"/>
            <w:spacing w:val="-5"/>
          </w:rPr>
          <w:delText xml:space="preserve"> </w:delText>
        </w:r>
        <w:r w:rsidRPr="00EB2DEB" w:rsidDel="005D2A09">
          <w:rPr>
            <w:rFonts w:ascii="Arial" w:hAnsi="Arial" w:cs="Arial"/>
          </w:rPr>
          <w:delText>Light-Duty Trucks, and Medium-Duty Passenger Vehicles.</w:delText>
        </w:r>
      </w:del>
    </w:p>
    <w:p w14:paraId="09FF368E" w14:textId="0EC7609B" w:rsidR="0048243B" w:rsidRPr="00EB2DEB" w:rsidDel="005D2A09" w:rsidRDefault="0048243B" w:rsidP="009A18CE">
      <w:pPr>
        <w:pStyle w:val="Heading4"/>
        <w:keepNext w:val="0"/>
        <w:widowControl w:val="0"/>
        <w:spacing w:line="240" w:lineRule="auto"/>
        <w:rPr>
          <w:del w:id="2711" w:author="Joo, Hye@ARB" w:date="2026-06-04T21:41:00Z"/>
          <w:rFonts w:ascii="Arial" w:hAnsi="Arial" w:cs="Arial"/>
        </w:rPr>
      </w:pPr>
      <w:del w:id="2712" w:author="Joo, Hye@ARB" w:date="2026-06-04T21:41:00Z">
        <w:r w:rsidRPr="00EB2DEB" w:rsidDel="005D2A09">
          <w:rPr>
            <w:rFonts w:ascii="Arial" w:hAnsi="Arial" w:cs="Arial"/>
          </w:rPr>
          <w:delText>In</w:delText>
        </w:r>
        <w:r w:rsidRPr="00EB2DEB" w:rsidDel="005D2A09">
          <w:rPr>
            <w:rFonts w:ascii="Arial" w:hAnsi="Arial" w:cs="Arial"/>
            <w:spacing w:val="-4"/>
          </w:rPr>
          <w:delText xml:space="preserve"> </w:delText>
        </w:r>
        <w:r w:rsidRPr="00EB2DEB" w:rsidDel="005D2A09">
          <w:rPr>
            <w:rFonts w:ascii="Arial" w:hAnsi="Arial" w:cs="Arial"/>
          </w:rPr>
          <w:delText>2015</w:delText>
        </w:r>
        <w:r w:rsidRPr="00EB2DEB" w:rsidDel="005D2A09">
          <w:rPr>
            <w:rFonts w:ascii="Arial" w:hAnsi="Arial" w:cs="Arial"/>
            <w:spacing w:val="-2"/>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subsequent</w:delText>
        </w:r>
        <w:r w:rsidRPr="00EB2DEB" w:rsidDel="005D2A09">
          <w:rPr>
            <w:rFonts w:ascii="Arial" w:hAnsi="Arial" w:cs="Arial"/>
            <w:spacing w:val="-2"/>
          </w:rPr>
          <w:delText xml:space="preserve"> </w:delText>
        </w:r>
        <w:r w:rsidRPr="00EB2DEB" w:rsidDel="005D2A09">
          <w:rPr>
            <w:rFonts w:ascii="Arial" w:hAnsi="Arial" w:cs="Arial"/>
          </w:rPr>
          <w:delText>model</w:delText>
        </w:r>
        <w:r w:rsidRPr="00EB2DEB" w:rsidDel="005D2A09">
          <w:rPr>
            <w:rFonts w:ascii="Arial" w:hAnsi="Arial" w:cs="Arial"/>
            <w:spacing w:val="-4"/>
          </w:rPr>
          <w:delText xml:space="preserve"> </w:delText>
        </w:r>
        <w:r w:rsidRPr="00EB2DEB" w:rsidDel="005D2A09">
          <w:rPr>
            <w:rFonts w:ascii="Arial" w:hAnsi="Arial" w:cs="Arial"/>
          </w:rPr>
          <w:delText>years,</w:delText>
        </w:r>
        <w:r w:rsidRPr="00EB2DEB" w:rsidDel="005D2A09">
          <w:rPr>
            <w:rFonts w:ascii="Arial" w:hAnsi="Arial" w:cs="Arial"/>
            <w:spacing w:val="-4"/>
          </w:rPr>
          <w:delText xml:space="preserve"> </w:delText>
        </w:r>
        <w:r w:rsidRPr="00EB2DEB" w:rsidDel="005D2A09">
          <w:rPr>
            <w:rFonts w:ascii="Arial" w:hAnsi="Arial" w:cs="Arial"/>
          </w:rPr>
          <w:delText>a</w:delText>
        </w:r>
        <w:r w:rsidRPr="00EB2DEB" w:rsidDel="005D2A09">
          <w:rPr>
            <w:rFonts w:ascii="Arial" w:hAnsi="Arial" w:cs="Arial"/>
            <w:spacing w:val="-5"/>
          </w:rPr>
          <w:delText xml:space="preserve"> </w:delText>
        </w:r>
        <w:r w:rsidRPr="00EB2DEB" w:rsidDel="005D2A09">
          <w:rPr>
            <w:rFonts w:ascii="Arial" w:hAnsi="Arial" w:cs="Arial"/>
          </w:rPr>
          <w:delText>manufacturer</w:delText>
        </w:r>
        <w:r w:rsidRPr="00EB2DEB" w:rsidDel="005D2A09">
          <w:rPr>
            <w:rFonts w:ascii="Arial" w:hAnsi="Arial" w:cs="Arial"/>
            <w:spacing w:val="-5"/>
          </w:rPr>
          <w:delText xml:space="preserve"> </w:delText>
        </w:r>
        <w:r w:rsidRPr="00EB2DEB" w:rsidDel="005D2A09">
          <w:rPr>
            <w:rFonts w:ascii="Arial" w:hAnsi="Arial" w:cs="Arial"/>
          </w:rPr>
          <w:delText>shall</w:delText>
        </w:r>
        <w:r w:rsidRPr="00EB2DEB" w:rsidDel="005D2A09">
          <w:rPr>
            <w:rFonts w:ascii="Arial" w:hAnsi="Arial" w:cs="Arial"/>
            <w:spacing w:val="-4"/>
          </w:rPr>
          <w:delText xml:space="preserve"> </w:delText>
        </w:r>
        <w:r w:rsidRPr="00EB2DEB" w:rsidDel="005D2A09">
          <w:rPr>
            <w:rFonts w:ascii="Arial" w:hAnsi="Arial" w:cs="Arial"/>
          </w:rPr>
          <w:delText>calculate</w:delText>
        </w:r>
        <w:r w:rsidRPr="00EB2DEB" w:rsidDel="005D2A09">
          <w:rPr>
            <w:rFonts w:ascii="Arial" w:hAnsi="Arial" w:cs="Arial"/>
            <w:spacing w:val="-5"/>
          </w:rPr>
          <w:delText xml:space="preserve"> </w:delText>
        </w:r>
        <w:r w:rsidRPr="00EB2DEB" w:rsidDel="005D2A09">
          <w:rPr>
            <w:rFonts w:ascii="Arial" w:hAnsi="Arial" w:cs="Arial"/>
          </w:rPr>
          <w:delText>its</w:delText>
        </w:r>
        <w:r w:rsidRPr="00EB2DEB" w:rsidDel="005D2A09">
          <w:rPr>
            <w:rFonts w:ascii="Arial" w:hAnsi="Arial" w:cs="Arial"/>
            <w:spacing w:val="-4"/>
          </w:rPr>
          <w:delText xml:space="preserve"> </w:delText>
        </w:r>
        <w:r w:rsidRPr="00EB2DEB" w:rsidDel="005D2A09">
          <w:rPr>
            <w:rFonts w:ascii="Arial" w:hAnsi="Arial" w:cs="Arial"/>
          </w:rPr>
          <w:delText>credits or debits using the following equation.</w:delText>
        </w:r>
      </w:del>
    </w:p>
    <w:p w14:paraId="1EDC8EF3" w14:textId="476E79EC" w:rsidR="0048243B" w:rsidRPr="00EB2DEB" w:rsidDel="005D2A09" w:rsidRDefault="0048243B" w:rsidP="009A18CE">
      <w:pPr>
        <w:pStyle w:val="BodyText"/>
        <w:keepLines/>
        <w:spacing w:before="276"/>
        <w:ind w:left="1439" w:right="1077"/>
        <w:rPr>
          <w:del w:id="2713" w:author="Joo, Hye@ARB" w:date="2026-06-04T21:41:00Z"/>
          <w:rFonts w:ascii="Arial" w:hAnsi="Arial" w:cs="Arial"/>
        </w:rPr>
      </w:pPr>
      <w:del w:id="2714" w:author="Joo, Hye@ARB" w:date="2026-06-04T21:41:00Z">
        <w:r w:rsidRPr="00EB2DEB" w:rsidDel="005D2A09">
          <w:rPr>
            <w:rFonts w:ascii="Arial" w:hAnsi="Arial" w:cs="Arial"/>
          </w:rPr>
          <w:delText>[(Fleet</w:delText>
        </w:r>
        <w:r w:rsidRPr="00EB2DEB" w:rsidDel="005D2A09">
          <w:rPr>
            <w:rFonts w:ascii="Arial" w:hAnsi="Arial" w:cs="Arial"/>
            <w:spacing w:val="-6"/>
          </w:rPr>
          <w:delText xml:space="preserve"> </w:delText>
        </w:r>
        <w:r w:rsidRPr="00EB2DEB" w:rsidDel="005D2A09">
          <w:rPr>
            <w:rFonts w:ascii="Arial" w:hAnsi="Arial" w:cs="Arial"/>
          </w:rPr>
          <w:delText>Average</w:delText>
        </w:r>
        <w:r w:rsidRPr="00EB2DEB" w:rsidDel="005D2A09">
          <w:rPr>
            <w:rFonts w:ascii="Arial" w:hAnsi="Arial" w:cs="Arial"/>
            <w:spacing w:val="-7"/>
          </w:rPr>
          <w:delText xml:space="preserve"> </w:delText>
        </w:r>
        <w:r w:rsidRPr="00EB2DEB" w:rsidDel="005D2A09">
          <w:rPr>
            <w:rFonts w:ascii="Arial" w:hAnsi="Arial" w:cs="Arial"/>
          </w:rPr>
          <w:delText>NMOG+NOx</w:delText>
        </w:r>
        <w:r w:rsidRPr="00EB2DEB" w:rsidDel="005D2A09">
          <w:rPr>
            <w:rFonts w:ascii="Arial" w:hAnsi="Arial" w:cs="Arial"/>
            <w:spacing w:val="-6"/>
          </w:rPr>
          <w:delText xml:space="preserve"> </w:delText>
        </w:r>
        <w:r w:rsidRPr="00EB2DEB" w:rsidDel="005D2A09">
          <w:rPr>
            <w:rFonts w:ascii="Arial" w:hAnsi="Arial" w:cs="Arial"/>
          </w:rPr>
          <w:delText>Requirement)</w:delText>
        </w:r>
        <w:r w:rsidRPr="00EB2DEB" w:rsidDel="005D2A09">
          <w:rPr>
            <w:rFonts w:ascii="Arial" w:hAnsi="Arial" w:cs="Arial"/>
            <w:spacing w:val="-5"/>
          </w:rPr>
          <w:delText xml:space="preserve"> </w:delText>
        </w:r>
        <w:r w:rsidRPr="00EB2DEB" w:rsidDel="005D2A09">
          <w:rPr>
            <w:rFonts w:ascii="Arial" w:hAnsi="Arial" w:cs="Arial"/>
          </w:rPr>
          <w:delText>-</w:delText>
        </w:r>
        <w:r w:rsidRPr="00EB2DEB" w:rsidDel="005D2A09">
          <w:rPr>
            <w:rFonts w:ascii="Arial" w:hAnsi="Arial" w:cs="Arial"/>
            <w:spacing w:val="-7"/>
          </w:rPr>
          <w:delText xml:space="preserve"> </w:delText>
        </w:r>
        <w:r w:rsidRPr="00EB2DEB" w:rsidDel="005D2A09">
          <w:rPr>
            <w:rFonts w:ascii="Arial" w:hAnsi="Arial" w:cs="Arial"/>
          </w:rPr>
          <w:delText>(Manufacturer’s</w:delText>
        </w:r>
        <w:r w:rsidRPr="00EB2DEB" w:rsidDel="005D2A09">
          <w:rPr>
            <w:rFonts w:ascii="Arial" w:hAnsi="Arial" w:cs="Arial"/>
            <w:spacing w:val="-4"/>
          </w:rPr>
          <w:delText xml:space="preserve"> </w:delText>
        </w:r>
        <w:r w:rsidRPr="00EB2DEB" w:rsidDel="005D2A09">
          <w:rPr>
            <w:rFonts w:ascii="Arial" w:hAnsi="Arial" w:cs="Arial"/>
          </w:rPr>
          <w:delText>Fleet</w:delText>
        </w:r>
        <w:r w:rsidRPr="00EB2DEB" w:rsidDel="005D2A09">
          <w:rPr>
            <w:rFonts w:ascii="Arial" w:hAnsi="Arial" w:cs="Arial"/>
            <w:spacing w:val="-6"/>
          </w:rPr>
          <w:delText xml:space="preserve"> </w:delText>
        </w:r>
        <w:r w:rsidRPr="00EB2DEB" w:rsidDel="005D2A09">
          <w:rPr>
            <w:rFonts w:ascii="Arial" w:hAnsi="Arial" w:cs="Arial"/>
          </w:rPr>
          <w:delText>Average NMOG+NOx Value)] x</w:delText>
        </w:r>
      </w:del>
    </w:p>
    <w:p w14:paraId="0E64BDF2" w14:textId="6B3BFEF6" w:rsidR="0048243B" w:rsidRPr="00EB2DEB" w:rsidDel="005D2A09" w:rsidRDefault="0048243B" w:rsidP="009A18CE">
      <w:pPr>
        <w:pStyle w:val="BodyText"/>
        <w:keepLines/>
        <w:ind w:left="1439" w:right="1216"/>
        <w:rPr>
          <w:del w:id="2715" w:author="Joo, Hye@ARB" w:date="2026-06-04T21:41:00Z"/>
          <w:rFonts w:ascii="Arial" w:hAnsi="Arial" w:cs="Arial"/>
        </w:rPr>
      </w:pPr>
      <w:del w:id="2716" w:author="Joo, Hye@ARB" w:date="2026-06-04T21:41:00Z">
        <w:r w:rsidRPr="00EB2DEB" w:rsidDel="005D2A09">
          <w:rPr>
            <w:rFonts w:ascii="Arial" w:hAnsi="Arial" w:cs="Arial"/>
          </w:rPr>
          <w:delText>(Total</w:delText>
        </w:r>
        <w:r w:rsidRPr="00EB2DEB" w:rsidDel="005D2A09">
          <w:rPr>
            <w:rFonts w:ascii="Arial" w:hAnsi="Arial" w:cs="Arial"/>
            <w:spacing w:val="-4"/>
          </w:rPr>
          <w:delText xml:space="preserve"> </w:delText>
        </w:r>
        <w:r w:rsidRPr="00EB2DEB" w:rsidDel="005D2A09">
          <w:rPr>
            <w:rFonts w:ascii="Arial" w:hAnsi="Arial" w:cs="Arial"/>
          </w:rPr>
          <w:delText>No.</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Produced</w:delText>
        </w:r>
        <w:r w:rsidRPr="00EB2DEB" w:rsidDel="005D2A09">
          <w:rPr>
            <w:rFonts w:ascii="Arial" w:hAnsi="Arial" w:cs="Arial"/>
            <w:spacing w:val="-4"/>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Delivered</w:delText>
        </w:r>
        <w:r w:rsidRPr="00EB2DEB" w:rsidDel="005D2A09">
          <w:rPr>
            <w:rFonts w:ascii="Arial" w:hAnsi="Arial" w:cs="Arial"/>
            <w:spacing w:val="-2"/>
          </w:rPr>
          <w:delText xml:space="preserve"> </w:delText>
        </w:r>
        <w:r w:rsidRPr="00EB2DEB" w:rsidDel="005D2A09">
          <w:rPr>
            <w:rFonts w:ascii="Arial" w:hAnsi="Arial" w:cs="Arial"/>
          </w:rPr>
          <w:delText>for</w:delText>
        </w:r>
        <w:r w:rsidRPr="00EB2DEB" w:rsidDel="005D2A09">
          <w:rPr>
            <w:rFonts w:ascii="Arial" w:hAnsi="Arial" w:cs="Arial"/>
            <w:spacing w:val="-3"/>
          </w:rPr>
          <w:delText xml:space="preserve"> </w:delText>
        </w:r>
        <w:r w:rsidRPr="00EB2DEB" w:rsidDel="005D2A09">
          <w:rPr>
            <w:rFonts w:ascii="Arial" w:hAnsi="Arial" w:cs="Arial"/>
          </w:rPr>
          <w:delText>Sale</w:delText>
        </w:r>
        <w:r w:rsidRPr="00EB2DEB" w:rsidDel="005D2A09">
          <w:rPr>
            <w:rFonts w:ascii="Arial" w:hAnsi="Arial" w:cs="Arial"/>
            <w:spacing w:val="-5"/>
          </w:rPr>
          <w:delText xml:space="preserve"> </w:delText>
        </w:r>
        <w:r w:rsidRPr="00EB2DEB" w:rsidDel="005D2A09">
          <w:rPr>
            <w:rFonts w:ascii="Arial" w:hAnsi="Arial" w:cs="Arial"/>
          </w:rPr>
          <w:delText>in</w:delText>
        </w:r>
        <w:r w:rsidRPr="00EB2DEB" w:rsidDel="005D2A09">
          <w:rPr>
            <w:rFonts w:ascii="Arial" w:hAnsi="Arial" w:cs="Arial"/>
            <w:spacing w:val="-4"/>
          </w:rPr>
          <w:delText xml:space="preserve"> </w:delText>
        </w:r>
        <w:r w:rsidRPr="00EB2DEB" w:rsidDel="005D2A09">
          <w:rPr>
            <w:rFonts w:ascii="Arial" w:hAnsi="Arial" w:cs="Arial"/>
          </w:rPr>
          <w:delText>California,</w:delText>
        </w:r>
        <w:r w:rsidRPr="00EB2DEB" w:rsidDel="005D2A09">
          <w:rPr>
            <w:rFonts w:ascii="Arial" w:hAnsi="Arial" w:cs="Arial"/>
            <w:spacing w:val="-2"/>
          </w:rPr>
          <w:delText xml:space="preserve"> </w:delText>
        </w:r>
        <w:r w:rsidRPr="00EB2DEB" w:rsidDel="005D2A09">
          <w:rPr>
            <w:rFonts w:ascii="Arial" w:hAnsi="Arial" w:cs="Arial"/>
          </w:rPr>
          <w:delText>Including</w:delText>
        </w:r>
        <w:r w:rsidRPr="00EB2DEB" w:rsidDel="005D2A09">
          <w:rPr>
            <w:rFonts w:ascii="Arial" w:hAnsi="Arial" w:cs="Arial"/>
            <w:spacing w:val="-4"/>
          </w:rPr>
          <w:delText xml:space="preserve"> </w:delText>
        </w:r>
        <w:r w:rsidRPr="00EB2DEB" w:rsidDel="005D2A09">
          <w:rPr>
            <w:rFonts w:ascii="Arial" w:hAnsi="Arial" w:cs="Arial"/>
          </w:rPr>
          <w:delText>ZEVs and HEVs).</w:delText>
        </w:r>
      </w:del>
    </w:p>
    <w:p w14:paraId="49D7B332" w14:textId="22CA88D0" w:rsidR="0048243B" w:rsidRPr="00EB2DEB" w:rsidDel="005D2A09" w:rsidRDefault="0048243B" w:rsidP="009A18CE">
      <w:pPr>
        <w:pStyle w:val="Heading4"/>
        <w:keepNext w:val="0"/>
        <w:widowControl w:val="0"/>
        <w:spacing w:line="240" w:lineRule="auto"/>
        <w:rPr>
          <w:del w:id="2717" w:author="Joo, Hye@ARB" w:date="2026-06-04T21:41:00Z"/>
          <w:rFonts w:ascii="Arial" w:hAnsi="Arial" w:cs="Arial"/>
        </w:rPr>
      </w:pPr>
      <w:del w:id="2718" w:author="Joo, Hye@ARB" w:date="2026-06-04T21:41:00Z">
        <w:r w:rsidRPr="00EB2DEB" w:rsidDel="005D2A09">
          <w:rPr>
            <w:rFonts w:ascii="Arial" w:hAnsi="Arial" w:cs="Arial"/>
          </w:rPr>
          <w:delText>In 2015 and subsequent model years, a manufacturer that achieves fleet average NMOG+NOx values lower than the fleet average NMOG+NOx requirement for the corresponding</w:delText>
        </w:r>
        <w:r w:rsidRPr="00EB2DEB" w:rsidDel="005D2A09">
          <w:rPr>
            <w:rFonts w:ascii="Arial" w:hAnsi="Arial" w:cs="Arial"/>
            <w:spacing w:val="-2"/>
          </w:rPr>
          <w:delText xml:space="preserve"> </w:delText>
        </w:r>
        <w:r w:rsidRPr="00EB2DEB" w:rsidDel="005D2A09">
          <w:rPr>
            <w:rFonts w:ascii="Arial" w:hAnsi="Arial" w:cs="Arial"/>
          </w:rPr>
          <w:delText>model</w:delText>
        </w:r>
        <w:r w:rsidRPr="00EB2DEB" w:rsidDel="005D2A09">
          <w:rPr>
            <w:rFonts w:ascii="Arial" w:hAnsi="Arial" w:cs="Arial"/>
            <w:spacing w:val="-2"/>
          </w:rPr>
          <w:delText xml:space="preserve"> </w:delText>
        </w:r>
        <w:r w:rsidRPr="00EB2DEB" w:rsidDel="005D2A09">
          <w:rPr>
            <w:rFonts w:ascii="Arial" w:hAnsi="Arial" w:cs="Arial"/>
          </w:rPr>
          <w:delText>year</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2"/>
          </w:rPr>
          <w:delText xml:space="preserve"> </w:delText>
        </w:r>
        <w:r w:rsidRPr="00EB2DEB" w:rsidDel="005D2A09">
          <w:rPr>
            <w:rFonts w:ascii="Arial" w:hAnsi="Arial" w:cs="Arial"/>
          </w:rPr>
          <w:delText>receive</w:delText>
        </w:r>
        <w:r w:rsidRPr="00EB2DEB" w:rsidDel="005D2A09">
          <w:rPr>
            <w:rFonts w:ascii="Arial" w:hAnsi="Arial" w:cs="Arial"/>
            <w:spacing w:val="-3"/>
          </w:rPr>
          <w:delText xml:space="preserve"> </w:delText>
        </w:r>
        <w:r w:rsidRPr="00EB2DEB" w:rsidDel="005D2A09">
          <w:rPr>
            <w:rFonts w:ascii="Arial" w:hAnsi="Arial" w:cs="Arial"/>
          </w:rPr>
          <w:delText>credits</w:delText>
        </w:r>
        <w:r w:rsidRPr="00EB2DEB" w:rsidDel="005D2A09">
          <w:rPr>
            <w:rFonts w:ascii="Arial" w:hAnsi="Arial" w:cs="Arial"/>
            <w:spacing w:val="-2"/>
          </w:rPr>
          <w:delText xml:space="preserve"> </w:delText>
        </w:r>
        <w:r w:rsidRPr="00EB2DEB" w:rsidDel="005D2A09">
          <w:rPr>
            <w:rFonts w:ascii="Arial" w:hAnsi="Arial" w:cs="Arial"/>
          </w:rPr>
          <w:delText>in</w:delText>
        </w:r>
        <w:r w:rsidRPr="00EB2DEB" w:rsidDel="005D2A09">
          <w:rPr>
            <w:rFonts w:ascii="Arial" w:hAnsi="Arial" w:cs="Arial"/>
            <w:spacing w:val="-2"/>
          </w:rPr>
          <w:delText xml:space="preserve"> </w:delText>
        </w:r>
        <w:r w:rsidRPr="00EB2DEB" w:rsidDel="005D2A09">
          <w:rPr>
            <w:rFonts w:ascii="Arial" w:hAnsi="Arial" w:cs="Arial"/>
          </w:rPr>
          <w:delText>units</w:delText>
        </w:r>
        <w:r w:rsidRPr="00EB2DEB" w:rsidDel="005D2A09">
          <w:rPr>
            <w:rFonts w:ascii="Arial" w:hAnsi="Arial" w:cs="Arial"/>
            <w:spacing w:val="-2"/>
          </w:rPr>
          <w:delText xml:space="preserve"> </w:delText>
        </w:r>
        <w:r w:rsidRPr="00EB2DEB" w:rsidDel="005D2A09">
          <w:rPr>
            <w:rFonts w:ascii="Arial" w:hAnsi="Arial" w:cs="Arial"/>
          </w:rPr>
          <w:delText>of</w:delText>
        </w:r>
        <w:r w:rsidRPr="00EB2DEB" w:rsidDel="005D2A09">
          <w:rPr>
            <w:rFonts w:ascii="Arial" w:hAnsi="Arial" w:cs="Arial"/>
            <w:spacing w:val="-3"/>
          </w:rPr>
          <w:delText xml:space="preserve"> </w:delText>
        </w:r>
        <w:r w:rsidRPr="00EB2DEB" w:rsidDel="005D2A09">
          <w:rPr>
            <w:rFonts w:ascii="Arial" w:hAnsi="Arial" w:cs="Arial"/>
          </w:rPr>
          <w:delText>g/mi</w:delText>
        </w:r>
        <w:r w:rsidRPr="00EB2DEB" w:rsidDel="005D2A09">
          <w:rPr>
            <w:rFonts w:ascii="Arial" w:hAnsi="Arial" w:cs="Arial"/>
            <w:spacing w:val="-2"/>
          </w:rPr>
          <w:delText xml:space="preserve"> </w:delText>
        </w:r>
        <w:r w:rsidRPr="00EB2DEB" w:rsidDel="005D2A09">
          <w:rPr>
            <w:rFonts w:ascii="Arial" w:hAnsi="Arial" w:cs="Arial"/>
          </w:rPr>
          <w:delText>NMOG</w:delText>
        </w:r>
        <w:r w:rsidRPr="00EB2DEB" w:rsidDel="005D2A09">
          <w:rPr>
            <w:rFonts w:ascii="Arial" w:hAnsi="Arial" w:cs="Arial"/>
            <w:spacing w:val="-3"/>
          </w:rPr>
          <w:delText xml:space="preserve"> </w:delText>
        </w:r>
        <w:r w:rsidRPr="00EB2DEB" w:rsidDel="005D2A09">
          <w:rPr>
            <w:rFonts w:ascii="Arial" w:hAnsi="Arial" w:cs="Arial"/>
          </w:rPr>
          <w:delText>+</w:delText>
        </w:r>
        <w:r w:rsidRPr="00EB2DEB" w:rsidDel="005D2A09">
          <w:rPr>
            <w:rFonts w:ascii="Arial" w:hAnsi="Arial" w:cs="Arial"/>
            <w:spacing w:val="-3"/>
          </w:rPr>
          <w:delText xml:space="preserve"> </w:delText>
        </w:r>
        <w:r w:rsidRPr="00EB2DEB" w:rsidDel="005D2A09">
          <w:rPr>
            <w:rFonts w:ascii="Arial" w:hAnsi="Arial" w:cs="Arial"/>
          </w:rPr>
          <w:delText>NOx.</w:delText>
        </w:r>
        <w:r w:rsidRPr="00EB2DEB" w:rsidDel="005D2A09">
          <w:rPr>
            <w:rFonts w:ascii="Arial" w:hAnsi="Arial" w:cs="Arial"/>
            <w:spacing w:val="40"/>
          </w:rPr>
          <w:delText xml:space="preserve"> </w:delText>
        </w:r>
        <w:r w:rsidRPr="00EB2DEB" w:rsidDel="005D2A09">
          <w:rPr>
            <w:rFonts w:ascii="Arial" w:hAnsi="Arial" w:cs="Arial"/>
          </w:rPr>
          <w:delText>A</w:delText>
        </w:r>
        <w:r w:rsidRPr="00EB2DEB" w:rsidDel="005D2A09">
          <w:rPr>
            <w:rFonts w:ascii="Arial" w:hAnsi="Arial" w:cs="Arial"/>
            <w:spacing w:val="-3"/>
          </w:rPr>
          <w:delText xml:space="preserve"> </w:delText>
        </w:r>
        <w:r w:rsidRPr="00EB2DEB" w:rsidDel="005D2A09">
          <w:rPr>
            <w:rFonts w:ascii="Arial" w:hAnsi="Arial" w:cs="Arial"/>
          </w:rPr>
          <w:delText>manufacturer with 2015 and subsequent model year fleet average NMOG+NOx values greater than the fleet average requirement for the corresponding model year shall receive debits in units of g/mi NMOG + NOx equal to the amount of negative credits determined by the aforementioned equation.</w:delText>
        </w:r>
        <w:r w:rsidRPr="00EB2DEB" w:rsidDel="005D2A09">
          <w:rPr>
            <w:rFonts w:ascii="Arial" w:hAnsi="Arial" w:cs="Arial"/>
            <w:spacing w:val="40"/>
          </w:rPr>
          <w:delText xml:space="preserve"> </w:delText>
        </w:r>
        <w:r w:rsidRPr="00EB2DEB" w:rsidDel="005D2A09">
          <w:rPr>
            <w:rFonts w:ascii="Arial" w:hAnsi="Arial" w:cs="Arial"/>
          </w:rPr>
          <w:delText>The total g/mi NMOG+NOx credits or debits earned for PCs and LDTs 0-3750 lbs. LVW, and for LDTs 3751 lbs. LVW - 8500 lbs. GVWR and for MDPVs shall be summed together.</w:delText>
        </w:r>
        <w:r w:rsidRPr="00EB2DEB" w:rsidDel="005D2A09">
          <w:rPr>
            <w:rFonts w:ascii="Arial" w:hAnsi="Arial" w:cs="Arial"/>
            <w:spacing w:val="40"/>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resulting</w:delText>
        </w:r>
        <w:r w:rsidRPr="00EB2DEB" w:rsidDel="005D2A09">
          <w:rPr>
            <w:rFonts w:ascii="Arial" w:hAnsi="Arial" w:cs="Arial"/>
            <w:spacing w:val="-3"/>
          </w:rPr>
          <w:delText xml:space="preserve"> </w:delText>
        </w:r>
        <w:r w:rsidRPr="00EB2DEB" w:rsidDel="005D2A09">
          <w:rPr>
            <w:rFonts w:ascii="Arial" w:hAnsi="Arial" w:cs="Arial"/>
          </w:rPr>
          <w:delText>amount</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3"/>
          </w:rPr>
          <w:delText xml:space="preserve"> </w:delText>
        </w:r>
        <w:r w:rsidRPr="00EB2DEB" w:rsidDel="005D2A09">
          <w:rPr>
            <w:rFonts w:ascii="Arial" w:hAnsi="Arial" w:cs="Arial"/>
          </w:rPr>
          <w:delText>constitute</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g/mi</w:delText>
        </w:r>
        <w:r w:rsidRPr="00EB2DEB" w:rsidDel="005D2A09">
          <w:rPr>
            <w:rFonts w:ascii="Arial" w:hAnsi="Arial" w:cs="Arial"/>
            <w:spacing w:val="-3"/>
          </w:rPr>
          <w:delText xml:space="preserve"> </w:delText>
        </w:r>
        <w:r w:rsidRPr="00EB2DEB" w:rsidDel="005D2A09">
          <w:rPr>
            <w:rFonts w:ascii="Arial" w:hAnsi="Arial" w:cs="Arial"/>
          </w:rPr>
          <w:delText>NMOG+NOx</w:delText>
        </w:r>
        <w:r w:rsidRPr="00EB2DEB" w:rsidDel="005D2A09">
          <w:rPr>
            <w:rFonts w:ascii="Arial" w:hAnsi="Arial" w:cs="Arial"/>
            <w:spacing w:val="-1"/>
          </w:rPr>
          <w:delText xml:space="preserve"> </w:delText>
        </w:r>
        <w:r w:rsidRPr="00EB2DEB" w:rsidDel="005D2A09">
          <w:rPr>
            <w:rFonts w:ascii="Arial" w:hAnsi="Arial" w:cs="Arial"/>
          </w:rPr>
          <w:delText>credits</w:delText>
        </w:r>
        <w:r w:rsidRPr="00EB2DEB" w:rsidDel="005D2A09">
          <w:rPr>
            <w:rFonts w:ascii="Arial" w:hAnsi="Arial" w:cs="Arial"/>
            <w:spacing w:val="-3"/>
          </w:rPr>
          <w:delText xml:space="preserve"> </w:delText>
        </w:r>
        <w:r w:rsidRPr="00EB2DEB" w:rsidDel="005D2A09">
          <w:rPr>
            <w:rFonts w:ascii="Arial" w:hAnsi="Arial" w:cs="Arial"/>
          </w:rPr>
          <w:delText>or</w:delText>
        </w:r>
        <w:r w:rsidRPr="00EB2DEB" w:rsidDel="005D2A09">
          <w:rPr>
            <w:rFonts w:ascii="Arial" w:hAnsi="Arial" w:cs="Arial"/>
            <w:spacing w:val="-4"/>
          </w:rPr>
          <w:delText xml:space="preserve"> </w:delText>
        </w:r>
        <w:r w:rsidRPr="00EB2DEB" w:rsidDel="005D2A09">
          <w:rPr>
            <w:rFonts w:ascii="Arial" w:hAnsi="Arial" w:cs="Arial"/>
          </w:rPr>
          <w:delText>debits</w:delText>
        </w:r>
        <w:r w:rsidRPr="00EB2DEB" w:rsidDel="005D2A09">
          <w:rPr>
            <w:rFonts w:ascii="Arial" w:hAnsi="Arial" w:cs="Arial"/>
            <w:spacing w:val="-3"/>
          </w:rPr>
          <w:delText xml:space="preserve"> </w:delText>
        </w:r>
        <w:r w:rsidRPr="00EB2DEB" w:rsidDel="005D2A09">
          <w:rPr>
            <w:rFonts w:ascii="Arial" w:hAnsi="Arial" w:cs="Arial"/>
          </w:rPr>
          <w:delText>accrued by the manufacturer for the model year.</w:delText>
        </w:r>
      </w:del>
    </w:p>
    <w:p w14:paraId="73026D89" w14:textId="5998D73F" w:rsidR="0048243B" w:rsidRPr="00EB2DEB" w:rsidDel="005D2A09" w:rsidRDefault="0048243B" w:rsidP="009A18CE">
      <w:pPr>
        <w:pStyle w:val="Heading3"/>
        <w:keepNext w:val="0"/>
        <w:widowControl w:val="0"/>
        <w:spacing w:line="240" w:lineRule="auto"/>
        <w:rPr>
          <w:del w:id="2719" w:author="Joo, Hye@ARB" w:date="2026-06-04T21:41:00Z"/>
          <w:rFonts w:ascii="Arial" w:hAnsi="Arial" w:cs="Arial"/>
        </w:rPr>
      </w:pPr>
      <w:del w:id="2720" w:author="Joo, Hye@ARB" w:date="2026-06-04T21:41:00Z">
        <w:r w:rsidRPr="00EB2DEB" w:rsidDel="005D2A09">
          <w:rPr>
            <w:rFonts w:ascii="Arial" w:hAnsi="Arial" w:cs="Arial"/>
          </w:rPr>
          <w:delText>Calculation</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4"/>
          </w:rPr>
          <w:delText xml:space="preserve"> </w:delText>
        </w:r>
        <w:r w:rsidRPr="00EB2DEB" w:rsidDel="005D2A09">
          <w:rPr>
            <w:rFonts w:ascii="Arial" w:hAnsi="Arial" w:cs="Arial"/>
          </w:rPr>
          <w:delText>NMOG+NOx</w:delText>
        </w:r>
        <w:r w:rsidRPr="00EB2DEB" w:rsidDel="005D2A09">
          <w:rPr>
            <w:rFonts w:ascii="Arial" w:hAnsi="Arial" w:cs="Arial"/>
            <w:spacing w:val="-5"/>
          </w:rPr>
          <w:delText xml:space="preserve"> </w:delText>
        </w:r>
        <w:r w:rsidRPr="00EB2DEB" w:rsidDel="005D2A09">
          <w:rPr>
            <w:rFonts w:ascii="Arial" w:hAnsi="Arial" w:cs="Arial"/>
          </w:rPr>
          <w:delText>Credits</w:delText>
        </w:r>
        <w:r w:rsidRPr="00EB2DEB" w:rsidDel="005D2A09">
          <w:rPr>
            <w:rFonts w:ascii="Arial" w:hAnsi="Arial" w:cs="Arial"/>
            <w:spacing w:val="-4"/>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Debits</w:delText>
        </w:r>
        <w:r w:rsidRPr="00EB2DEB" w:rsidDel="005D2A09">
          <w:rPr>
            <w:rFonts w:ascii="Arial" w:hAnsi="Arial" w:cs="Arial"/>
            <w:spacing w:val="-4"/>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Medium-Duty</w:delText>
        </w:r>
        <w:r w:rsidRPr="00EB2DEB" w:rsidDel="005D2A09">
          <w:rPr>
            <w:rFonts w:ascii="Arial" w:hAnsi="Arial" w:cs="Arial"/>
            <w:spacing w:val="-5"/>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Other than MDPVs.</w:delText>
        </w:r>
      </w:del>
    </w:p>
    <w:p w14:paraId="5AF02072" w14:textId="122633B3" w:rsidR="0048243B" w:rsidRPr="00B855ED" w:rsidDel="005D2A09" w:rsidRDefault="0048243B" w:rsidP="008F1DFF">
      <w:pPr>
        <w:pStyle w:val="Heading3"/>
        <w:keepNext w:val="0"/>
        <w:widowControl w:val="0"/>
        <w:numPr>
          <w:ilvl w:val="0"/>
          <w:numId w:val="0"/>
        </w:numPr>
        <w:spacing w:line="240" w:lineRule="auto"/>
        <w:ind w:left="1440"/>
        <w:rPr>
          <w:del w:id="2721" w:author="Joo, Hye@ARB" w:date="2026-06-04T21:41:00Z"/>
          <w:rFonts w:ascii="Arial" w:hAnsi="Arial" w:cs="Arial"/>
        </w:rPr>
      </w:pPr>
      <w:del w:id="2722" w:author="Joo, Hye@ARB" w:date="2026-06-04T21:41:00Z">
        <w:r w:rsidRPr="00B855ED" w:rsidDel="005D2A09">
          <w:rPr>
            <w:rFonts w:ascii="Arial" w:hAnsi="Arial" w:cs="Arial"/>
          </w:rPr>
          <w:lastRenderedPageBreak/>
          <w:delText>A manufacturer that elects to comply with the phase-in requirements for LEV III medium-duty vehicles other</w:delText>
        </w:r>
        <w:r w:rsidRPr="00B855ED" w:rsidDel="005D2A09">
          <w:rPr>
            <w:rFonts w:ascii="Arial" w:hAnsi="Arial" w:cs="Arial"/>
            <w:spacing w:val="-1"/>
          </w:rPr>
          <w:delText xml:space="preserve"> </w:delText>
        </w:r>
        <w:r w:rsidRPr="00B855ED" w:rsidDel="005D2A09">
          <w:rPr>
            <w:rFonts w:ascii="Arial" w:hAnsi="Arial" w:cs="Arial"/>
          </w:rPr>
          <w:delText>than MDPVs in subsection (b)(3)(A)</w:delText>
        </w:r>
        <w:r w:rsidRPr="00B855ED" w:rsidDel="005D2A09">
          <w:rPr>
            <w:rFonts w:ascii="Arial" w:hAnsi="Arial" w:cs="Arial"/>
            <w:spacing w:val="-1"/>
          </w:rPr>
          <w:delText xml:space="preserve"> </w:delText>
        </w:r>
        <w:r w:rsidRPr="00B855ED" w:rsidDel="005D2A09">
          <w:rPr>
            <w:rFonts w:ascii="Arial" w:hAnsi="Arial" w:cs="Arial"/>
          </w:rPr>
          <w:delText>or</w:delText>
        </w:r>
        <w:r w:rsidRPr="00B855ED" w:rsidDel="005D2A09">
          <w:rPr>
            <w:rFonts w:ascii="Arial" w:hAnsi="Arial" w:cs="Arial"/>
            <w:spacing w:val="-1"/>
          </w:rPr>
          <w:delText xml:space="preserve"> </w:delText>
        </w:r>
        <w:r w:rsidRPr="00B855ED" w:rsidDel="005D2A09">
          <w:rPr>
            <w:rFonts w:ascii="Arial" w:hAnsi="Arial" w:cs="Arial"/>
          </w:rPr>
          <w:delText>subsection (b)(3)(B)</w:delText>
        </w:r>
        <w:r w:rsidRPr="00B855ED" w:rsidDel="005D2A09">
          <w:rPr>
            <w:rFonts w:ascii="Arial" w:hAnsi="Arial" w:cs="Arial"/>
            <w:spacing w:val="-1"/>
          </w:rPr>
          <w:delText xml:space="preserve"> </w:delText>
        </w:r>
        <w:r w:rsidRPr="00B855ED" w:rsidDel="005D2A09">
          <w:rPr>
            <w:rFonts w:ascii="Arial" w:hAnsi="Arial" w:cs="Arial"/>
          </w:rPr>
          <w:delText>shall calculate vehicle-equivalent NMOG+NOx credits in accordance with subsection (c)(2)(A).</w:delText>
        </w:r>
        <w:r w:rsidRPr="00B855ED" w:rsidDel="005D2A09">
          <w:rPr>
            <w:rFonts w:ascii="Arial" w:hAnsi="Arial" w:cs="Arial"/>
            <w:spacing w:val="40"/>
          </w:rPr>
          <w:delText xml:space="preserve"> </w:delText>
        </w:r>
        <w:r w:rsidRPr="00B855ED" w:rsidDel="005D2A09">
          <w:rPr>
            <w:rFonts w:ascii="Arial" w:hAnsi="Arial" w:cs="Arial"/>
          </w:rPr>
          <w:delText>A manufacturer</w:delText>
        </w:r>
        <w:r w:rsidRPr="00B855ED" w:rsidDel="005D2A09">
          <w:rPr>
            <w:rFonts w:ascii="Arial" w:hAnsi="Arial" w:cs="Arial"/>
            <w:spacing w:val="-4"/>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elects</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comply</w:delText>
        </w:r>
        <w:r w:rsidRPr="00B855ED" w:rsidDel="005D2A09">
          <w:rPr>
            <w:rFonts w:ascii="Arial" w:hAnsi="Arial" w:cs="Arial"/>
            <w:spacing w:val="-3"/>
          </w:rPr>
          <w:delText xml:space="preserve"> </w:delText>
        </w:r>
        <w:r w:rsidRPr="00B855ED" w:rsidDel="005D2A09">
          <w:rPr>
            <w:rFonts w:ascii="Arial" w:hAnsi="Arial" w:cs="Arial"/>
          </w:rPr>
          <w:delText>with</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alternative</w:delText>
        </w:r>
        <w:r w:rsidRPr="00B855ED" w:rsidDel="005D2A09">
          <w:rPr>
            <w:rFonts w:ascii="Arial" w:hAnsi="Arial" w:cs="Arial"/>
            <w:spacing w:val="-4"/>
          </w:rPr>
          <w:delText xml:space="preserve"> </w:delText>
        </w:r>
        <w:r w:rsidRPr="00B855ED" w:rsidDel="005D2A09">
          <w:rPr>
            <w:rFonts w:ascii="Arial" w:hAnsi="Arial" w:cs="Arial"/>
          </w:rPr>
          <w:delText>phase-in</w:delText>
        </w:r>
        <w:r w:rsidRPr="00B855ED" w:rsidDel="005D2A09">
          <w:rPr>
            <w:rFonts w:ascii="Arial" w:hAnsi="Arial" w:cs="Arial"/>
            <w:spacing w:val="-3"/>
          </w:rPr>
          <w:delText xml:space="preserve"> </w:delText>
        </w:r>
        <w:r w:rsidRPr="00B855ED" w:rsidDel="005D2A09">
          <w:rPr>
            <w:rFonts w:ascii="Arial" w:hAnsi="Arial" w:cs="Arial"/>
          </w:rPr>
          <w:delText>schedule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LEV</w:delText>
        </w:r>
        <w:r w:rsidRPr="00B855ED" w:rsidDel="005D2A09">
          <w:rPr>
            <w:rFonts w:ascii="Arial" w:hAnsi="Arial" w:cs="Arial"/>
            <w:spacing w:val="-2"/>
          </w:rPr>
          <w:delText xml:space="preserve"> </w:delText>
        </w:r>
        <w:r w:rsidRPr="00B855ED" w:rsidDel="005D2A09">
          <w:rPr>
            <w:rFonts w:ascii="Arial" w:hAnsi="Arial" w:cs="Arial"/>
          </w:rPr>
          <w:delText>III</w:delText>
        </w:r>
        <w:r w:rsidRPr="00B855ED" w:rsidDel="005D2A09">
          <w:rPr>
            <w:rFonts w:ascii="Arial" w:hAnsi="Arial" w:cs="Arial"/>
            <w:spacing w:val="-4"/>
          </w:rPr>
          <w:delText xml:space="preserve"> </w:delText>
        </w:r>
        <w:r w:rsidRPr="00B855ED" w:rsidDel="005D2A09">
          <w:rPr>
            <w:rFonts w:ascii="Arial" w:hAnsi="Arial" w:cs="Arial"/>
          </w:rPr>
          <w:delText>medium- duty vehicles other than MDPVs in subsection (b)(3)(C) shall calculate fleet average NMOG+NOx credits in accordance with subsection (c)(2)(B).</w:delText>
        </w:r>
      </w:del>
    </w:p>
    <w:p w14:paraId="4919A5F5" w14:textId="1DBD7166" w:rsidR="0048243B" w:rsidRPr="00B855ED" w:rsidDel="005D2A09" w:rsidRDefault="0048243B" w:rsidP="009A18CE">
      <w:pPr>
        <w:pStyle w:val="Heading4"/>
        <w:keepNext w:val="0"/>
        <w:widowControl w:val="0"/>
        <w:spacing w:line="240" w:lineRule="auto"/>
        <w:rPr>
          <w:del w:id="2723" w:author="Joo, Hye@ARB" w:date="2026-06-04T21:41:00Z"/>
          <w:rFonts w:ascii="Arial" w:hAnsi="Arial" w:cs="Arial"/>
        </w:rPr>
      </w:pPr>
      <w:del w:id="2724" w:author="Joo, Hye@ARB" w:date="2026-06-04T21:41:00Z">
        <w:r w:rsidRPr="00B855ED" w:rsidDel="005D2A09">
          <w:rPr>
            <w:rFonts w:ascii="Arial" w:hAnsi="Arial" w:cs="Arial"/>
          </w:rPr>
          <w:delText>Calculation</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Vehicle-Equivalent</w:delText>
        </w:r>
        <w:r w:rsidRPr="00B855ED" w:rsidDel="005D2A09">
          <w:rPr>
            <w:rFonts w:ascii="Arial" w:hAnsi="Arial" w:cs="Arial"/>
            <w:spacing w:val="-5"/>
          </w:rPr>
          <w:delText xml:space="preserve"> </w:delText>
        </w:r>
        <w:r w:rsidRPr="00B855ED" w:rsidDel="005D2A09">
          <w:rPr>
            <w:rFonts w:ascii="Arial" w:hAnsi="Arial" w:cs="Arial"/>
          </w:rPr>
          <w:delText>NMOG</w:delText>
        </w:r>
        <w:r w:rsidRPr="00B855ED" w:rsidDel="005D2A09">
          <w:rPr>
            <w:rFonts w:ascii="Arial" w:hAnsi="Arial" w:cs="Arial"/>
            <w:spacing w:val="-6"/>
          </w:rPr>
          <w:delText xml:space="preserve"> </w:delText>
        </w:r>
        <w:r w:rsidRPr="00B855ED" w:rsidDel="005D2A09">
          <w:rPr>
            <w:rFonts w:ascii="Arial" w:hAnsi="Arial" w:cs="Arial"/>
          </w:rPr>
          <w:delText>+</w:delText>
        </w:r>
        <w:r w:rsidRPr="00B855ED" w:rsidDel="005D2A09">
          <w:rPr>
            <w:rFonts w:ascii="Arial" w:hAnsi="Arial" w:cs="Arial"/>
            <w:spacing w:val="-4"/>
          </w:rPr>
          <w:delText xml:space="preserve"> </w:delText>
        </w:r>
        <w:r w:rsidRPr="00B855ED" w:rsidDel="005D2A09">
          <w:rPr>
            <w:rFonts w:ascii="Arial" w:hAnsi="Arial" w:cs="Arial"/>
          </w:rPr>
          <w:delText>NOx</w:delText>
        </w:r>
        <w:r w:rsidRPr="00B855ED" w:rsidDel="005D2A09">
          <w:rPr>
            <w:rFonts w:ascii="Arial" w:hAnsi="Arial" w:cs="Arial"/>
            <w:spacing w:val="-6"/>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for</w:delText>
        </w:r>
        <w:r w:rsidRPr="00B855ED" w:rsidDel="005D2A09">
          <w:rPr>
            <w:rFonts w:ascii="Arial" w:hAnsi="Arial" w:cs="Arial"/>
            <w:spacing w:val="-5"/>
          </w:rPr>
          <w:delText xml:space="preserve"> </w:delText>
        </w:r>
        <w:r w:rsidRPr="00B855ED" w:rsidDel="005D2A09">
          <w:rPr>
            <w:rFonts w:ascii="Arial" w:hAnsi="Arial" w:cs="Arial"/>
          </w:rPr>
          <w:delText>Medium-Duty Vehicles Other than MDPVs.</w:delText>
        </w:r>
      </w:del>
    </w:p>
    <w:p w14:paraId="159E7AD2" w14:textId="1E71FEA0" w:rsidR="0048243B" w:rsidRPr="00B855ED" w:rsidDel="005D2A09" w:rsidRDefault="0048243B" w:rsidP="008F1DFF">
      <w:pPr>
        <w:pStyle w:val="Heading5"/>
        <w:keepNext w:val="0"/>
        <w:widowControl w:val="0"/>
        <w:spacing w:line="240" w:lineRule="auto"/>
        <w:rPr>
          <w:del w:id="2725" w:author="Joo, Hye@ARB" w:date="2026-06-04T21:41:00Z"/>
          <w:rFonts w:ascii="Arial" w:hAnsi="Arial" w:cs="Arial"/>
        </w:rPr>
      </w:pPr>
      <w:del w:id="2726" w:author="Joo, Hye@ARB" w:date="2026-06-04T21:41:00Z">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2016 and</w:delText>
        </w:r>
        <w:r w:rsidRPr="00B855ED" w:rsidDel="005D2A09">
          <w:rPr>
            <w:rFonts w:ascii="Arial" w:hAnsi="Arial" w:cs="Arial"/>
            <w:spacing w:val="-2"/>
          </w:rPr>
          <w:delText xml:space="preserve"> </w:delText>
        </w:r>
        <w:r w:rsidRPr="00B855ED" w:rsidDel="005D2A09">
          <w:rPr>
            <w:rFonts w:ascii="Arial" w:hAnsi="Arial" w:cs="Arial"/>
          </w:rPr>
          <w:delText>subsequent model</w:delText>
        </w:r>
        <w:r w:rsidRPr="00B855ED" w:rsidDel="005D2A09">
          <w:rPr>
            <w:rFonts w:ascii="Arial" w:hAnsi="Arial" w:cs="Arial"/>
            <w:spacing w:val="-2"/>
          </w:rPr>
          <w:delText xml:space="preserve"> </w:delText>
        </w:r>
        <w:r w:rsidRPr="00B855ED" w:rsidDel="005D2A09">
          <w:rPr>
            <w:rFonts w:ascii="Arial" w:hAnsi="Arial" w:cs="Arial"/>
          </w:rPr>
          <w:delText>years,</w:delText>
        </w:r>
        <w:r w:rsidRPr="00B855ED" w:rsidDel="005D2A09">
          <w:rPr>
            <w:rFonts w:ascii="Arial" w:hAnsi="Arial" w:cs="Arial"/>
            <w:spacing w:val="-2"/>
          </w:rPr>
          <w:delText xml:space="preserve"> </w:delText>
        </w:r>
        <w:r w:rsidRPr="00B855ED" w:rsidDel="005D2A09">
          <w:rPr>
            <w:rFonts w:ascii="Arial" w:hAnsi="Arial" w:cs="Arial"/>
          </w:rPr>
          <w:delText>a</w:delText>
        </w:r>
        <w:r w:rsidRPr="00B855ED" w:rsidDel="005D2A09">
          <w:rPr>
            <w:rFonts w:ascii="Arial" w:hAnsi="Arial" w:cs="Arial"/>
            <w:spacing w:val="-3"/>
          </w:rPr>
          <w:delText xml:space="preserve"> </w:delText>
        </w:r>
        <w:r w:rsidRPr="00B855ED" w:rsidDel="005D2A09">
          <w:rPr>
            <w:rFonts w:ascii="Arial" w:hAnsi="Arial" w:cs="Arial"/>
          </w:rPr>
          <w:delText>manufacturer</w:delText>
        </w:r>
        <w:r w:rsidRPr="00B855ED" w:rsidDel="005D2A09">
          <w:rPr>
            <w:rFonts w:ascii="Arial" w:hAnsi="Arial" w:cs="Arial"/>
            <w:spacing w:val="-3"/>
          </w:rPr>
          <w:delText xml:space="preserve"> </w:delText>
        </w:r>
        <w:r w:rsidRPr="00B855ED" w:rsidDel="005D2A09">
          <w:rPr>
            <w:rFonts w:ascii="Arial" w:hAnsi="Arial" w:cs="Arial"/>
          </w:rPr>
          <w:delText>that</w:delText>
        </w:r>
        <w:r w:rsidRPr="00B855ED" w:rsidDel="005D2A09">
          <w:rPr>
            <w:rFonts w:ascii="Arial" w:hAnsi="Arial" w:cs="Arial"/>
            <w:spacing w:val="-2"/>
          </w:rPr>
          <w:delText xml:space="preserve"> </w:delText>
        </w:r>
        <w:r w:rsidRPr="00B855ED" w:rsidDel="005D2A09">
          <w:rPr>
            <w:rFonts w:ascii="Arial" w:hAnsi="Arial" w:cs="Arial"/>
          </w:rPr>
          <w:delText>produces</w:delText>
        </w:r>
        <w:r w:rsidRPr="00B855ED" w:rsidDel="005D2A09">
          <w:rPr>
            <w:rFonts w:ascii="Arial" w:hAnsi="Arial" w:cs="Arial"/>
            <w:spacing w:val="-2"/>
          </w:rPr>
          <w:delText xml:space="preserve"> </w:delText>
        </w:r>
        <w:r w:rsidRPr="00B855ED" w:rsidDel="005D2A09">
          <w:rPr>
            <w:rFonts w:ascii="Arial" w:hAnsi="Arial" w:cs="Arial"/>
          </w:rPr>
          <w:delText>and</w:delText>
        </w:r>
        <w:r w:rsidRPr="00B855ED" w:rsidDel="005D2A09">
          <w:rPr>
            <w:rFonts w:ascii="Arial" w:hAnsi="Arial" w:cs="Arial"/>
            <w:spacing w:val="-2"/>
          </w:rPr>
          <w:delText xml:space="preserve"> </w:delText>
        </w:r>
        <w:r w:rsidRPr="00B855ED" w:rsidDel="005D2A09">
          <w:rPr>
            <w:rFonts w:ascii="Arial" w:hAnsi="Arial" w:cs="Arial"/>
          </w:rPr>
          <w:delText>delivers for sale in California MDVs, other than MDPVs, in excess of the equivalent requirements for LEV</w:delText>
        </w:r>
        <w:r w:rsidRPr="00B855ED" w:rsidDel="005D2A09">
          <w:rPr>
            <w:rFonts w:ascii="Arial" w:hAnsi="Arial" w:cs="Arial"/>
            <w:spacing w:val="-2"/>
          </w:rPr>
          <w:delText xml:space="preserve"> </w:delText>
        </w:r>
        <w:r w:rsidRPr="00B855ED" w:rsidDel="005D2A09">
          <w:rPr>
            <w:rFonts w:ascii="Arial" w:hAnsi="Arial" w:cs="Arial"/>
          </w:rPr>
          <w:delText>III</w:delText>
        </w:r>
        <w:r w:rsidRPr="00B855ED" w:rsidDel="005D2A09">
          <w:rPr>
            <w:rFonts w:ascii="Arial" w:hAnsi="Arial" w:cs="Arial"/>
            <w:spacing w:val="-6"/>
          </w:rPr>
          <w:delText xml:space="preserve"> </w:delText>
        </w:r>
        <w:r w:rsidRPr="00B855ED" w:rsidDel="005D2A09">
          <w:rPr>
            <w:rFonts w:ascii="Arial" w:hAnsi="Arial" w:cs="Arial"/>
          </w:rPr>
          <w:delText>vehicles</w:delText>
        </w:r>
        <w:r w:rsidRPr="00B855ED" w:rsidDel="005D2A09">
          <w:rPr>
            <w:rFonts w:ascii="Arial" w:hAnsi="Arial" w:cs="Arial"/>
            <w:spacing w:val="-2"/>
          </w:rPr>
          <w:delText xml:space="preserve"> </w:delText>
        </w:r>
        <w:r w:rsidRPr="00B855ED" w:rsidDel="005D2A09">
          <w:rPr>
            <w:rFonts w:ascii="Arial" w:hAnsi="Arial" w:cs="Arial"/>
          </w:rPr>
          <w:delText>certified</w:delText>
        </w:r>
        <w:r w:rsidRPr="00B855ED" w:rsidDel="005D2A09">
          <w:rPr>
            <w:rFonts w:ascii="Arial" w:hAnsi="Arial" w:cs="Arial"/>
            <w:spacing w:val="-2"/>
          </w:rPr>
          <w:delText xml:space="preserve"> </w:delText>
        </w:r>
        <w:r w:rsidRPr="00B855ED" w:rsidDel="005D2A09">
          <w:rPr>
            <w:rFonts w:ascii="Arial" w:hAnsi="Arial" w:cs="Arial"/>
          </w:rPr>
          <w:delText>to</w:delText>
        </w:r>
        <w:r w:rsidRPr="00B855ED" w:rsidDel="005D2A09">
          <w:rPr>
            <w:rFonts w:ascii="Arial" w:hAnsi="Arial" w:cs="Arial"/>
            <w:spacing w:val="-2"/>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exhaust</w:delText>
        </w:r>
        <w:r w:rsidRPr="00B855ED" w:rsidDel="005D2A09">
          <w:rPr>
            <w:rFonts w:ascii="Arial" w:hAnsi="Arial" w:cs="Arial"/>
            <w:spacing w:val="-2"/>
          </w:rPr>
          <w:delText xml:space="preserve"> </w:delText>
        </w:r>
        <w:r w:rsidRPr="00B855ED" w:rsidDel="005D2A09">
          <w:rPr>
            <w:rFonts w:ascii="Arial" w:hAnsi="Arial" w:cs="Arial"/>
          </w:rPr>
          <w:delText>emission</w:delText>
        </w:r>
        <w:r w:rsidRPr="00B855ED" w:rsidDel="005D2A09">
          <w:rPr>
            <w:rFonts w:ascii="Arial" w:hAnsi="Arial" w:cs="Arial"/>
            <w:spacing w:val="-2"/>
          </w:rPr>
          <w:delText xml:space="preserve"> </w:delText>
        </w:r>
        <w:r w:rsidRPr="00B855ED" w:rsidDel="005D2A09">
          <w:rPr>
            <w:rFonts w:ascii="Arial" w:hAnsi="Arial" w:cs="Arial"/>
          </w:rPr>
          <w:delText>standards</w:delText>
        </w:r>
        <w:r w:rsidRPr="00B855ED" w:rsidDel="005D2A09">
          <w:rPr>
            <w:rFonts w:ascii="Arial" w:hAnsi="Arial" w:cs="Arial"/>
            <w:spacing w:val="-2"/>
          </w:rPr>
          <w:delText xml:space="preserve"> </w:delText>
        </w:r>
        <w:r w:rsidRPr="00B855ED" w:rsidDel="005D2A09">
          <w:rPr>
            <w:rFonts w:ascii="Arial" w:hAnsi="Arial" w:cs="Arial"/>
          </w:rPr>
          <w:delText>set</w:delText>
        </w:r>
        <w:r w:rsidRPr="00B855ED" w:rsidDel="005D2A09">
          <w:rPr>
            <w:rFonts w:ascii="Arial" w:hAnsi="Arial" w:cs="Arial"/>
            <w:spacing w:val="-2"/>
          </w:rPr>
          <w:delText xml:space="preserve"> </w:delText>
        </w:r>
        <w:r w:rsidRPr="00B855ED" w:rsidDel="005D2A09">
          <w:rPr>
            <w:rFonts w:ascii="Arial" w:hAnsi="Arial" w:cs="Arial"/>
          </w:rPr>
          <w:delText>forth</w:delText>
        </w:r>
        <w:r w:rsidRPr="00B855ED" w:rsidDel="005D2A09">
          <w:rPr>
            <w:rFonts w:ascii="Arial" w:hAnsi="Arial" w:cs="Arial"/>
            <w:spacing w:val="-2"/>
          </w:rPr>
          <w:delText xml:space="preserve"> </w:delText>
        </w:r>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subsection</w:delText>
        </w:r>
        <w:r w:rsidRPr="00B855ED" w:rsidDel="005D2A09">
          <w:rPr>
            <w:rFonts w:ascii="Arial" w:hAnsi="Arial" w:cs="Arial"/>
            <w:spacing w:val="-2"/>
          </w:rPr>
          <w:delText xml:space="preserve"> </w:delText>
        </w:r>
        <w:r w:rsidRPr="00B855ED" w:rsidDel="005D2A09">
          <w:rPr>
            <w:rFonts w:ascii="Arial" w:hAnsi="Arial" w:cs="Arial"/>
          </w:rPr>
          <w:delText>(a)(1),</w:delText>
        </w:r>
        <w:r w:rsidRPr="00B855ED" w:rsidDel="005D2A09">
          <w:rPr>
            <w:rFonts w:ascii="Arial" w:hAnsi="Arial" w:cs="Arial"/>
            <w:spacing w:val="-2"/>
          </w:rPr>
          <w:delText xml:space="preserve"> </w:delText>
        </w:r>
        <w:r w:rsidRPr="00B855ED" w:rsidDel="005D2A09">
          <w:rPr>
            <w:rFonts w:ascii="Arial" w:hAnsi="Arial" w:cs="Arial"/>
          </w:rPr>
          <w:delText>shall receive</w:delText>
        </w:r>
        <w:r w:rsidRPr="00B855ED" w:rsidDel="005D2A09">
          <w:rPr>
            <w:rFonts w:ascii="Arial" w:hAnsi="Arial" w:cs="Arial"/>
            <w:spacing w:val="-5"/>
          </w:rPr>
          <w:delText xml:space="preserve"> </w:delText>
        </w:r>
        <w:r w:rsidRPr="00B855ED" w:rsidDel="005D2A09">
          <w:rPr>
            <w:rFonts w:ascii="Arial" w:hAnsi="Arial" w:cs="Arial"/>
          </w:rPr>
          <w:delText>“Vehicle-Equivalent</w:delText>
        </w:r>
        <w:r w:rsidRPr="00B855ED" w:rsidDel="005D2A09">
          <w:rPr>
            <w:rFonts w:ascii="Arial" w:hAnsi="Arial" w:cs="Arial"/>
            <w:spacing w:val="-4"/>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(or</w:delText>
        </w:r>
        <w:r w:rsidRPr="00B855ED" w:rsidDel="005D2A09">
          <w:rPr>
            <w:rFonts w:ascii="Arial" w:hAnsi="Arial" w:cs="Arial"/>
            <w:spacing w:val="-5"/>
          </w:rPr>
          <w:delText xml:space="preserve"> </w:delText>
        </w:r>
        <w:r w:rsidRPr="00B855ED" w:rsidDel="005D2A09">
          <w:rPr>
            <w:rFonts w:ascii="Arial" w:hAnsi="Arial" w:cs="Arial"/>
          </w:rPr>
          <w:delText>“VECs”)</w:delText>
        </w:r>
        <w:r w:rsidRPr="00B855ED" w:rsidDel="005D2A09">
          <w:rPr>
            <w:rFonts w:ascii="Arial" w:hAnsi="Arial" w:cs="Arial"/>
            <w:spacing w:val="-3"/>
          </w:rPr>
          <w:delText xml:space="preserve"> </w:delText>
        </w:r>
        <w:r w:rsidRPr="00B855ED" w:rsidDel="005D2A09">
          <w:rPr>
            <w:rFonts w:ascii="Arial" w:hAnsi="Arial" w:cs="Arial"/>
          </w:rPr>
          <w:delText>calculated</w:delText>
        </w:r>
        <w:r w:rsidRPr="00B855ED" w:rsidDel="005D2A09">
          <w:rPr>
            <w:rFonts w:ascii="Arial" w:hAnsi="Arial" w:cs="Arial"/>
            <w:spacing w:val="-4"/>
          </w:rPr>
          <w:delText xml:space="preserve"> </w:delText>
        </w:r>
        <w:r w:rsidRPr="00B855ED" w:rsidDel="005D2A09">
          <w:rPr>
            <w:rFonts w:ascii="Arial" w:hAnsi="Arial" w:cs="Arial"/>
          </w:rPr>
          <w:delText>in</w:delText>
        </w:r>
        <w:r w:rsidRPr="00B855ED" w:rsidDel="005D2A09">
          <w:rPr>
            <w:rFonts w:ascii="Arial" w:hAnsi="Arial" w:cs="Arial"/>
            <w:spacing w:val="-4"/>
          </w:rPr>
          <w:delText xml:space="preserve"> </w:delText>
        </w:r>
        <w:r w:rsidRPr="00B855ED" w:rsidDel="005D2A09">
          <w:rPr>
            <w:rFonts w:ascii="Arial" w:hAnsi="Arial" w:cs="Arial"/>
          </w:rPr>
          <w:delText>accordance</w:delText>
        </w:r>
        <w:r w:rsidRPr="00B855ED" w:rsidDel="005D2A09">
          <w:rPr>
            <w:rFonts w:ascii="Arial" w:hAnsi="Arial" w:cs="Arial"/>
            <w:spacing w:val="-3"/>
          </w:rPr>
          <w:delText xml:space="preserve"> </w:delText>
        </w:r>
        <w:r w:rsidRPr="00B855ED" w:rsidDel="005D2A09">
          <w:rPr>
            <w:rFonts w:ascii="Arial" w:hAnsi="Arial" w:cs="Arial"/>
          </w:rPr>
          <w:delText>with</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5"/>
          </w:rPr>
          <w:delText xml:space="preserve"> </w:delText>
        </w:r>
        <w:r w:rsidRPr="00B855ED" w:rsidDel="005D2A09">
          <w:rPr>
            <w:rFonts w:ascii="Arial" w:hAnsi="Arial" w:cs="Arial"/>
          </w:rPr>
          <w:delText>following equation, where the term “produced” means produced and delivered for sale in California:</w:delText>
        </w:r>
      </w:del>
    </w:p>
    <w:p w14:paraId="417DBD4F" w14:textId="29FF2FEA" w:rsidR="0048243B" w:rsidRPr="00B855ED" w:rsidDel="005D2A09" w:rsidRDefault="0048243B" w:rsidP="009A18CE">
      <w:pPr>
        <w:pStyle w:val="BodyText"/>
        <w:keepLines/>
        <w:ind w:left="1260" w:right="2675"/>
        <w:rPr>
          <w:del w:id="2727" w:author="Joo, Hye@ARB" w:date="2026-06-04T21:41:00Z"/>
          <w:rFonts w:ascii="Arial" w:hAnsi="Arial" w:cs="Arial"/>
        </w:rPr>
      </w:pPr>
      <w:del w:id="2728" w:author="Joo, Hye@ARB" w:date="2026-06-04T21:41:00Z">
        <w:r w:rsidRPr="00B855ED" w:rsidDel="005D2A09">
          <w:rPr>
            <w:rFonts w:ascii="Arial" w:hAnsi="Arial" w:cs="Arial"/>
          </w:rPr>
          <w:delText>(1.00)</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LEV395s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LEV630s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5"/>
          </w:rPr>
          <w:delText xml:space="preserve"> </w:delText>
        </w:r>
        <w:r w:rsidRPr="00B855ED" w:rsidDel="005D2A09">
          <w:rPr>
            <w:rFonts w:ascii="Arial" w:hAnsi="Arial" w:cs="Arial"/>
          </w:rPr>
          <w:delText>+ (No. of LEV395 HEVs x HEV VEC factor for LEV395s) +</w:delText>
        </w:r>
      </w:del>
    </w:p>
    <w:p w14:paraId="0FD45293" w14:textId="1B109F36" w:rsidR="0048243B" w:rsidRPr="00B855ED" w:rsidDel="005D2A09" w:rsidRDefault="0048243B" w:rsidP="009A18CE">
      <w:pPr>
        <w:pStyle w:val="BodyText"/>
        <w:keepLines/>
        <w:spacing w:before="1"/>
        <w:ind w:left="1260" w:right="3956"/>
        <w:rPr>
          <w:del w:id="2729" w:author="Joo, Hye@ARB" w:date="2026-06-04T21:41:00Z"/>
          <w:rFonts w:ascii="Arial" w:hAnsi="Arial" w:cs="Arial"/>
        </w:rPr>
      </w:pPr>
      <w:del w:id="2730" w:author="Joo, Hye@ARB" w:date="2026-06-04T21:41:00Z">
        <w:r w:rsidRPr="00B855ED" w:rsidDel="005D2A09">
          <w:rPr>
            <w:rFonts w:ascii="Arial" w:hAnsi="Arial" w:cs="Arial"/>
          </w:rPr>
          <w:delText>(No. of LEV630 HEVs x HEV VEC factor for LEV630s)]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LEV395s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5"/>
          </w:rPr>
          <w:delText xml:space="preserve"> </w:delText>
        </w:r>
        <w:r w:rsidRPr="00B855ED" w:rsidDel="005D2A09">
          <w:rPr>
            <w:rFonts w:ascii="Arial" w:hAnsi="Arial" w:cs="Arial"/>
          </w:rPr>
          <w:delText>LEV630s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5"/>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5F7080D5" w14:textId="0A9724DD" w:rsidR="0048243B" w:rsidRPr="00B855ED" w:rsidDel="005D2A09" w:rsidRDefault="0048243B" w:rsidP="009A18CE">
      <w:pPr>
        <w:pStyle w:val="BodyText"/>
        <w:keepLines/>
        <w:spacing w:before="276"/>
        <w:ind w:left="1260" w:right="2415"/>
        <w:rPr>
          <w:del w:id="2731" w:author="Joo, Hye@ARB" w:date="2026-06-04T21:41:00Z"/>
          <w:rFonts w:ascii="Arial" w:hAnsi="Arial" w:cs="Arial"/>
        </w:rPr>
      </w:pPr>
      <w:del w:id="2732" w:author="Joo, Hye@ARB" w:date="2026-06-04T21:41:00Z">
        <w:r w:rsidRPr="00B855ED" w:rsidDel="005D2A09">
          <w:rPr>
            <w:rFonts w:ascii="Arial" w:hAnsi="Arial" w:cs="Arial"/>
          </w:rPr>
          <w:delText>(1.14)</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ULEV340s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ULEV570s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ULEV340 HEVs x HEV VEC factor for ULEV340s) +</w:delText>
        </w:r>
      </w:del>
    </w:p>
    <w:p w14:paraId="7A0B4464" w14:textId="3F8941FC" w:rsidR="0048243B" w:rsidRPr="00B855ED" w:rsidDel="005D2A09" w:rsidRDefault="0048243B" w:rsidP="009A18CE">
      <w:pPr>
        <w:pStyle w:val="BodyText"/>
        <w:keepLines/>
        <w:ind w:left="1260" w:right="3489"/>
        <w:rPr>
          <w:del w:id="2733" w:author="Joo, Hye@ARB" w:date="2026-06-04T21:41:00Z"/>
          <w:rFonts w:ascii="Arial" w:hAnsi="Arial" w:cs="Arial"/>
        </w:rPr>
      </w:pPr>
      <w:del w:id="2734" w:author="Joo, Hye@ARB" w:date="2026-06-04T21:41:00Z">
        <w:r w:rsidRPr="00B855ED" w:rsidDel="005D2A09">
          <w:rPr>
            <w:rFonts w:ascii="Arial" w:hAnsi="Arial" w:cs="Arial"/>
          </w:rPr>
          <w:delText>(No. of ULEV570 HEVs x HEV VEC factor for ULEV570s)]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ULEV340s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ULEV570s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1D4BA871" w14:textId="78F0B3D7" w:rsidR="0048243B" w:rsidRPr="00B855ED" w:rsidDel="005D2A09" w:rsidRDefault="0048243B" w:rsidP="009A18CE">
      <w:pPr>
        <w:pStyle w:val="BodyText"/>
        <w:keepLines/>
        <w:spacing w:before="276"/>
        <w:ind w:left="1260" w:right="2415"/>
        <w:rPr>
          <w:del w:id="2735" w:author="Joo, Hye@ARB" w:date="2026-06-04T21:41:00Z"/>
          <w:rFonts w:ascii="Arial" w:hAnsi="Arial" w:cs="Arial"/>
        </w:rPr>
      </w:pPr>
      <w:del w:id="2736" w:author="Joo, Hye@ARB" w:date="2026-06-04T21:41:00Z">
        <w:r w:rsidRPr="00B855ED" w:rsidDel="005D2A09">
          <w:rPr>
            <w:rFonts w:ascii="Arial" w:hAnsi="Arial" w:cs="Arial"/>
          </w:rPr>
          <w:delText>(1.37)</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ULEV250s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ULEV400s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ULEV250 HEVs x HEV VEC factor for ULEV250s) +</w:delText>
        </w:r>
      </w:del>
    </w:p>
    <w:p w14:paraId="7A89B11E" w14:textId="28AD047A" w:rsidR="0048243B" w:rsidRPr="00B855ED" w:rsidDel="005D2A09" w:rsidRDefault="0048243B" w:rsidP="009A18CE">
      <w:pPr>
        <w:pStyle w:val="BodyText"/>
        <w:keepLines/>
        <w:ind w:left="1260" w:right="3489"/>
        <w:rPr>
          <w:del w:id="2737" w:author="Joo, Hye@ARB" w:date="2026-06-04T21:41:00Z"/>
          <w:rFonts w:ascii="Arial" w:hAnsi="Arial" w:cs="Arial"/>
        </w:rPr>
      </w:pPr>
      <w:del w:id="2738" w:author="Joo, Hye@ARB" w:date="2026-06-04T21:41:00Z">
        <w:r w:rsidRPr="00B855ED" w:rsidDel="005D2A09">
          <w:rPr>
            <w:rFonts w:ascii="Arial" w:hAnsi="Arial" w:cs="Arial"/>
          </w:rPr>
          <w:delText>(No. of ULEV400 HEVs x HEV VEC factor for ULEV400s)]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ULEV250s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ULEV400s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0F5CC356" w14:textId="10917C89" w:rsidR="0048243B" w:rsidRPr="00B855ED" w:rsidDel="005D2A09" w:rsidRDefault="0048243B" w:rsidP="009A18CE">
      <w:pPr>
        <w:pStyle w:val="BodyText"/>
        <w:keepLines/>
        <w:rPr>
          <w:del w:id="2739" w:author="Joo, Hye@ARB" w:date="2026-06-04T21:41:00Z"/>
          <w:rFonts w:ascii="Arial" w:hAnsi="Arial" w:cs="Arial"/>
        </w:rPr>
      </w:pPr>
    </w:p>
    <w:p w14:paraId="74BE8265" w14:textId="4A140B87" w:rsidR="0048243B" w:rsidRPr="00B855ED" w:rsidDel="005D2A09" w:rsidRDefault="0048243B" w:rsidP="009A18CE">
      <w:pPr>
        <w:pStyle w:val="BodyText"/>
        <w:keepLines/>
        <w:ind w:left="1260" w:right="2415"/>
        <w:rPr>
          <w:del w:id="2740" w:author="Joo, Hye@ARB" w:date="2026-06-04T21:41:00Z"/>
          <w:rFonts w:ascii="Arial" w:hAnsi="Arial" w:cs="Arial"/>
        </w:rPr>
      </w:pPr>
      <w:del w:id="2741" w:author="Joo, Hye@ARB" w:date="2026-06-04T21:41:00Z">
        <w:r w:rsidRPr="00B855ED" w:rsidDel="005D2A09">
          <w:rPr>
            <w:rFonts w:ascii="Arial" w:hAnsi="Arial" w:cs="Arial"/>
          </w:rPr>
          <w:delText>(1.49)</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ULEV200s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ULEV270s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ULEV200 HEVs x HEV VEC factor for ULEV200s) +</w:delText>
        </w:r>
      </w:del>
    </w:p>
    <w:p w14:paraId="4B9D59D2" w14:textId="390BCFAD" w:rsidR="0048243B" w:rsidRPr="00B855ED" w:rsidDel="005D2A09" w:rsidRDefault="0048243B" w:rsidP="009A18CE">
      <w:pPr>
        <w:pStyle w:val="BodyText"/>
        <w:keepLines/>
        <w:ind w:left="1260" w:right="3489"/>
        <w:rPr>
          <w:del w:id="2742" w:author="Joo, Hye@ARB" w:date="2026-06-04T21:41:00Z"/>
          <w:rFonts w:ascii="Arial" w:hAnsi="Arial" w:cs="Arial"/>
        </w:rPr>
      </w:pPr>
      <w:del w:id="2743" w:author="Joo, Hye@ARB" w:date="2026-06-04T21:41:00Z">
        <w:r w:rsidRPr="00B855ED" w:rsidDel="005D2A09">
          <w:rPr>
            <w:rFonts w:ascii="Arial" w:hAnsi="Arial" w:cs="Arial"/>
          </w:rPr>
          <w:lastRenderedPageBreak/>
          <w:delText>(No. of ULEV270 HEVs x HEV VEC factor for ULEV270s)]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ULEV200s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ULEV270s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009157E7" w14:textId="31BA0D63" w:rsidR="0048243B" w:rsidRPr="00B855ED" w:rsidDel="005D2A09" w:rsidRDefault="008F1DFF" w:rsidP="009A18CE">
      <w:pPr>
        <w:pStyle w:val="BodyText"/>
        <w:keepLines/>
        <w:spacing w:before="75"/>
        <w:ind w:left="1260" w:right="1998"/>
        <w:rPr>
          <w:del w:id="2744" w:author="Joo, Hye@ARB" w:date="2026-06-04T21:41:00Z"/>
          <w:rFonts w:ascii="Arial" w:hAnsi="Arial" w:cs="Arial"/>
        </w:rPr>
      </w:pPr>
      <w:del w:id="2745" w:author="Joo, Hye@ARB" w:date="2026-06-04T21:41:00Z">
        <w:r w:rsidRPr="00B855ED" w:rsidDel="005D2A09">
          <w:rPr>
            <w:rFonts w:ascii="Arial" w:hAnsi="Arial" w:cs="Arial"/>
          </w:rPr>
          <w:delText xml:space="preserve"> </w:delText>
        </w:r>
        <w:r w:rsidR="0048243B" w:rsidRPr="00B855ED" w:rsidDel="005D2A09">
          <w:rPr>
            <w:rFonts w:ascii="Arial" w:hAnsi="Arial" w:cs="Arial"/>
          </w:rPr>
          <w:delText>(1.57)</w:delText>
        </w:r>
        <w:r w:rsidR="0048243B" w:rsidRPr="00B855ED" w:rsidDel="005D2A09">
          <w:rPr>
            <w:rFonts w:ascii="Arial" w:hAnsi="Arial" w:cs="Arial"/>
            <w:spacing w:val="-5"/>
          </w:rPr>
          <w:delText xml:space="preserve"> </w:delText>
        </w:r>
        <w:r w:rsidR="0048243B" w:rsidRPr="00B855ED" w:rsidDel="005D2A09">
          <w:rPr>
            <w:rFonts w:ascii="Arial" w:hAnsi="Arial" w:cs="Arial"/>
          </w:rPr>
          <w:delText>x</w:delText>
        </w:r>
        <w:r w:rsidR="0048243B" w:rsidRPr="00B855ED" w:rsidDel="005D2A09">
          <w:rPr>
            <w:rFonts w:ascii="Arial" w:hAnsi="Arial" w:cs="Arial"/>
            <w:spacing w:val="-4"/>
          </w:rPr>
          <w:delText xml:space="preserve"> </w:delText>
        </w:r>
        <w:r w:rsidR="0048243B" w:rsidRPr="00B855ED" w:rsidDel="005D2A09">
          <w:rPr>
            <w:rFonts w:ascii="Arial" w:hAnsi="Arial" w:cs="Arial"/>
          </w:rPr>
          <w:delText>{[(No.</w:delText>
        </w:r>
        <w:r w:rsidR="0048243B" w:rsidRPr="00B855ED" w:rsidDel="005D2A09">
          <w:rPr>
            <w:rFonts w:ascii="Arial" w:hAnsi="Arial" w:cs="Arial"/>
            <w:spacing w:val="-4"/>
          </w:rPr>
          <w:delText xml:space="preserve"> </w:delText>
        </w:r>
        <w:r w:rsidR="0048243B" w:rsidRPr="00B855ED" w:rsidDel="005D2A09">
          <w:rPr>
            <w:rFonts w:ascii="Arial" w:hAnsi="Arial" w:cs="Arial"/>
          </w:rPr>
          <w:delText>of</w:delText>
        </w:r>
        <w:r w:rsidR="0048243B" w:rsidRPr="00B855ED" w:rsidDel="005D2A09">
          <w:rPr>
            <w:rFonts w:ascii="Arial" w:hAnsi="Arial" w:cs="Arial"/>
            <w:spacing w:val="-5"/>
          </w:rPr>
          <w:delText xml:space="preserve"> </w:delText>
        </w:r>
        <w:r w:rsidR="0048243B" w:rsidRPr="00B855ED" w:rsidDel="005D2A09">
          <w:rPr>
            <w:rFonts w:ascii="Arial" w:hAnsi="Arial" w:cs="Arial"/>
          </w:rPr>
          <w:delText>SULEV170s</w:delText>
        </w:r>
        <w:r w:rsidR="0048243B" w:rsidRPr="00B855ED" w:rsidDel="005D2A09">
          <w:rPr>
            <w:rFonts w:ascii="Arial" w:hAnsi="Arial" w:cs="Arial"/>
            <w:spacing w:val="-4"/>
          </w:rPr>
          <w:delText xml:space="preserve"> </w:delText>
        </w:r>
        <w:r w:rsidR="0048243B" w:rsidRPr="00B855ED" w:rsidDel="005D2A09">
          <w:rPr>
            <w:rFonts w:ascii="Arial" w:hAnsi="Arial" w:cs="Arial"/>
          </w:rPr>
          <w:delText>and</w:delText>
        </w:r>
        <w:r w:rsidR="0048243B" w:rsidRPr="00B855ED" w:rsidDel="005D2A09">
          <w:rPr>
            <w:rFonts w:ascii="Arial" w:hAnsi="Arial" w:cs="Arial"/>
            <w:spacing w:val="-4"/>
          </w:rPr>
          <w:delText xml:space="preserve"> </w:delText>
        </w:r>
        <w:r w:rsidR="0048243B" w:rsidRPr="00B855ED" w:rsidDel="005D2A09">
          <w:rPr>
            <w:rFonts w:ascii="Arial" w:hAnsi="Arial" w:cs="Arial"/>
          </w:rPr>
          <w:delText>SULEV230s</w:delText>
        </w:r>
        <w:r w:rsidR="0048243B" w:rsidRPr="00B855ED" w:rsidDel="005D2A09">
          <w:rPr>
            <w:rFonts w:ascii="Arial" w:hAnsi="Arial" w:cs="Arial"/>
            <w:spacing w:val="-2"/>
          </w:rPr>
          <w:delText xml:space="preserve"> </w:delText>
        </w:r>
        <w:r w:rsidR="0048243B" w:rsidRPr="00B855ED" w:rsidDel="005D2A09">
          <w:rPr>
            <w:rFonts w:ascii="Arial" w:hAnsi="Arial" w:cs="Arial"/>
          </w:rPr>
          <w:delText>Produced</w:delText>
        </w:r>
        <w:r w:rsidR="0048243B" w:rsidRPr="00B855ED" w:rsidDel="005D2A09">
          <w:rPr>
            <w:rFonts w:ascii="Arial" w:hAnsi="Arial" w:cs="Arial"/>
            <w:spacing w:val="-4"/>
          </w:rPr>
          <w:delText xml:space="preserve"> </w:delText>
        </w:r>
        <w:r w:rsidR="0048243B" w:rsidRPr="00B855ED" w:rsidDel="005D2A09">
          <w:rPr>
            <w:rFonts w:ascii="Arial" w:hAnsi="Arial" w:cs="Arial"/>
          </w:rPr>
          <w:delText>excluding</w:delText>
        </w:r>
        <w:r w:rsidR="0048243B" w:rsidRPr="00B855ED" w:rsidDel="005D2A09">
          <w:rPr>
            <w:rFonts w:ascii="Arial" w:hAnsi="Arial" w:cs="Arial"/>
            <w:spacing w:val="-4"/>
          </w:rPr>
          <w:delText xml:space="preserve"> </w:delText>
        </w:r>
        <w:r w:rsidR="0048243B" w:rsidRPr="00B855ED" w:rsidDel="005D2A09">
          <w:rPr>
            <w:rFonts w:ascii="Arial" w:hAnsi="Arial" w:cs="Arial"/>
          </w:rPr>
          <w:delText>HEVs)</w:delText>
        </w:r>
        <w:r w:rsidR="0048243B" w:rsidRPr="00B855ED" w:rsidDel="005D2A09">
          <w:rPr>
            <w:rFonts w:ascii="Arial" w:hAnsi="Arial" w:cs="Arial"/>
            <w:spacing w:val="-5"/>
          </w:rPr>
          <w:delText xml:space="preserve"> </w:delText>
        </w:r>
        <w:r w:rsidR="0048243B" w:rsidRPr="00B855ED" w:rsidDel="005D2A09">
          <w:rPr>
            <w:rFonts w:ascii="Arial" w:hAnsi="Arial" w:cs="Arial"/>
          </w:rPr>
          <w:delText>+ (No. of SULEV170 HEVs x HEV VEC factor for SULEV170s) +</w:delText>
        </w:r>
      </w:del>
    </w:p>
    <w:p w14:paraId="62E5EFB0" w14:textId="73AAC243" w:rsidR="0048243B" w:rsidRPr="00B855ED" w:rsidDel="005D2A09" w:rsidRDefault="0048243B" w:rsidP="009A18CE">
      <w:pPr>
        <w:pStyle w:val="BodyText"/>
        <w:keepLines/>
        <w:ind w:left="1260" w:right="3177"/>
        <w:rPr>
          <w:del w:id="2746" w:author="Joo, Hye@ARB" w:date="2026-06-04T21:41:00Z"/>
          <w:rFonts w:ascii="Arial" w:hAnsi="Arial" w:cs="Arial"/>
        </w:rPr>
      </w:pPr>
      <w:del w:id="2747" w:author="Joo, Hye@ARB" w:date="2026-06-04T21:41:00Z">
        <w:r w:rsidRPr="00B855ED" w:rsidDel="005D2A09">
          <w:rPr>
            <w:rFonts w:ascii="Arial" w:hAnsi="Arial" w:cs="Arial"/>
          </w:rPr>
          <w:delText>(No. of SULEV230 HEVs x HEV VEC factor for SULEV230s)]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SULEV170s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SULEV230s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2A292AAD" w14:textId="78EB6E36" w:rsidR="0048243B" w:rsidRPr="00B855ED" w:rsidDel="005D2A09" w:rsidRDefault="0048243B" w:rsidP="009A18CE">
      <w:pPr>
        <w:pStyle w:val="BodyText"/>
        <w:keepLines/>
        <w:rPr>
          <w:del w:id="2748" w:author="Joo, Hye@ARB" w:date="2026-06-04T21:41:00Z"/>
          <w:rFonts w:ascii="Arial" w:hAnsi="Arial" w:cs="Arial"/>
        </w:rPr>
      </w:pPr>
    </w:p>
    <w:p w14:paraId="0856F7D5" w14:textId="09BB977E" w:rsidR="0048243B" w:rsidRPr="00B855ED" w:rsidDel="005D2A09" w:rsidRDefault="0048243B" w:rsidP="009A18CE">
      <w:pPr>
        <w:pStyle w:val="BodyText"/>
        <w:keepLines/>
        <w:ind w:left="1259" w:right="1998"/>
        <w:rPr>
          <w:del w:id="2749" w:author="Joo, Hye@ARB" w:date="2026-06-04T21:41:00Z"/>
          <w:rFonts w:ascii="Arial" w:hAnsi="Arial" w:cs="Arial"/>
        </w:rPr>
      </w:pPr>
      <w:del w:id="2750" w:author="Joo, Hye@ARB" w:date="2026-06-04T21:41:00Z">
        <w:r w:rsidRPr="00B855ED" w:rsidDel="005D2A09">
          <w:rPr>
            <w:rFonts w:ascii="Arial" w:hAnsi="Arial" w:cs="Arial"/>
          </w:rPr>
          <w:delText>(1.62)</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SULEV150s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SULEV200s</w:delText>
        </w:r>
        <w:r w:rsidRPr="00B855ED" w:rsidDel="005D2A09">
          <w:rPr>
            <w:rFonts w:ascii="Arial" w:hAnsi="Arial" w:cs="Arial"/>
            <w:spacing w:val="-2"/>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5"/>
          </w:rPr>
          <w:delText xml:space="preserve"> </w:delText>
        </w:r>
        <w:r w:rsidRPr="00B855ED" w:rsidDel="005D2A09">
          <w:rPr>
            <w:rFonts w:ascii="Arial" w:hAnsi="Arial" w:cs="Arial"/>
          </w:rPr>
          <w:delText>+ (No. of SULEV150 HEVs x HEV VEC factor for SULEV150s) +</w:delText>
        </w:r>
      </w:del>
    </w:p>
    <w:p w14:paraId="0B6E56B6" w14:textId="0AA4A1DE" w:rsidR="0048243B" w:rsidRPr="00B855ED" w:rsidDel="005D2A09" w:rsidRDefault="0048243B" w:rsidP="009A18CE">
      <w:pPr>
        <w:pStyle w:val="BodyText"/>
        <w:keepLines/>
        <w:ind w:left="1259" w:right="3177"/>
        <w:rPr>
          <w:del w:id="2751" w:author="Joo, Hye@ARB" w:date="2026-06-04T21:41:00Z"/>
          <w:rFonts w:ascii="Arial" w:hAnsi="Arial" w:cs="Arial"/>
        </w:rPr>
      </w:pPr>
      <w:del w:id="2752" w:author="Joo, Hye@ARB" w:date="2026-06-04T21:41:00Z">
        <w:r w:rsidRPr="00B855ED" w:rsidDel="005D2A09">
          <w:rPr>
            <w:rFonts w:ascii="Arial" w:hAnsi="Arial" w:cs="Arial"/>
          </w:rPr>
          <w:delText>(No. of SULEV200 HEVs x HEV VEC factor for SULEV200s)]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SULEV150s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SULEV200s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+[(2.00)</w:delText>
        </w:r>
        <w:r w:rsidRPr="00B855ED" w:rsidDel="005D2A09">
          <w:rPr>
            <w:rFonts w:ascii="Arial" w:hAnsi="Arial" w:cs="Arial"/>
            <w:spacing w:val="-4"/>
          </w:rPr>
          <w:delText xml:space="preserve"> </w:delText>
        </w:r>
        <w:r w:rsidRPr="00B855ED" w:rsidDel="005D2A09">
          <w:rPr>
            <w:rFonts w:ascii="Arial" w:hAnsi="Arial" w:cs="Arial"/>
          </w:rPr>
          <w:delText>x</w:delText>
        </w:r>
        <w:r w:rsidRPr="00B855ED" w:rsidDel="005D2A09">
          <w:rPr>
            <w:rFonts w:ascii="Arial" w:hAnsi="Arial" w:cs="Arial"/>
            <w:spacing w:val="-1"/>
          </w:rPr>
          <w:delText xml:space="preserve"> </w:delText>
        </w:r>
        <w:r w:rsidRPr="00B855ED" w:rsidDel="005D2A09">
          <w:rPr>
            <w:rFonts w:ascii="Arial" w:hAnsi="Arial" w:cs="Arial"/>
          </w:rPr>
          <w:delText>(No.</w:delText>
        </w:r>
        <w:r w:rsidRPr="00B855ED" w:rsidDel="005D2A09">
          <w:rPr>
            <w:rFonts w:ascii="Arial" w:hAnsi="Arial" w:cs="Arial"/>
            <w:spacing w:val="-1"/>
          </w:rPr>
          <w:delText xml:space="preserve"> </w:delText>
        </w:r>
        <w:r w:rsidRPr="00B855ED" w:rsidDel="005D2A09">
          <w:rPr>
            <w:rFonts w:ascii="Arial" w:hAnsi="Arial" w:cs="Arial"/>
          </w:rPr>
          <w:delText>of</w:delText>
        </w:r>
        <w:r w:rsidRPr="00B855ED" w:rsidDel="005D2A09">
          <w:rPr>
            <w:rFonts w:ascii="Arial" w:hAnsi="Arial" w:cs="Arial"/>
            <w:spacing w:val="-2"/>
          </w:rPr>
          <w:delText xml:space="preserve"> </w:delText>
        </w:r>
        <w:r w:rsidRPr="00B855ED" w:rsidDel="005D2A09">
          <w:rPr>
            <w:rFonts w:ascii="Arial" w:hAnsi="Arial" w:cs="Arial"/>
          </w:rPr>
          <w:delText>ZEVs</w:delText>
        </w:r>
        <w:r w:rsidRPr="00B855ED" w:rsidDel="005D2A09">
          <w:rPr>
            <w:rFonts w:ascii="Arial" w:hAnsi="Arial" w:cs="Arial"/>
            <w:spacing w:val="-1"/>
          </w:rPr>
          <w:delText xml:space="preserve"> </w:delText>
        </w:r>
        <w:r w:rsidRPr="00B855ED" w:rsidDel="005D2A09">
          <w:rPr>
            <w:rFonts w:ascii="Arial" w:hAnsi="Arial" w:cs="Arial"/>
          </w:rPr>
          <w:delText>Certified</w:delText>
        </w:r>
        <w:r w:rsidRPr="00B855ED" w:rsidDel="005D2A09">
          <w:rPr>
            <w:rFonts w:ascii="Arial" w:hAnsi="Arial" w:cs="Arial"/>
            <w:spacing w:val="-1"/>
          </w:rPr>
          <w:delText xml:space="preserve"> </w:delText>
        </w:r>
        <w:r w:rsidRPr="00B855ED" w:rsidDel="005D2A09">
          <w:rPr>
            <w:rFonts w:ascii="Arial" w:hAnsi="Arial" w:cs="Arial"/>
          </w:rPr>
          <w:delText>and</w:delText>
        </w:r>
        <w:r w:rsidRPr="00B855ED" w:rsidDel="005D2A09">
          <w:rPr>
            <w:rFonts w:ascii="Arial" w:hAnsi="Arial" w:cs="Arial"/>
            <w:spacing w:val="-1"/>
          </w:rPr>
          <w:delText xml:space="preserve"> </w:delText>
        </w:r>
        <w:r w:rsidRPr="00B855ED" w:rsidDel="005D2A09">
          <w:rPr>
            <w:rFonts w:ascii="Arial" w:hAnsi="Arial" w:cs="Arial"/>
          </w:rPr>
          <w:delText>Produced</w:delText>
        </w:r>
        <w:r w:rsidRPr="00B855ED" w:rsidDel="005D2A09">
          <w:rPr>
            <w:rFonts w:ascii="Arial" w:hAnsi="Arial" w:cs="Arial"/>
            <w:spacing w:val="-1"/>
          </w:rPr>
          <w:delText xml:space="preserve"> </w:delText>
        </w:r>
        <w:r w:rsidRPr="00B855ED" w:rsidDel="005D2A09">
          <w:rPr>
            <w:rFonts w:ascii="Arial" w:hAnsi="Arial" w:cs="Arial"/>
          </w:rPr>
          <w:delText>as</w:delText>
        </w:r>
        <w:r w:rsidRPr="00B855ED" w:rsidDel="005D2A09">
          <w:rPr>
            <w:rFonts w:ascii="Arial" w:hAnsi="Arial" w:cs="Arial"/>
            <w:spacing w:val="1"/>
          </w:rPr>
          <w:delText xml:space="preserve"> </w:delText>
        </w:r>
        <w:r w:rsidRPr="00B855ED" w:rsidDel="005D2A09">
          <w:rPr>
            <w:rFonts w:ascii="Arial" w:hAnsi="Arial" w:cs="Arial"/>
            <w:spacing w:val="-2"/>
          </w:rPr>
          <w:delText>MDVs)].</w:delText>
        </w:r>
      </w:del>
    </w:p>
    <w:p w14:paraId="23013DAA" w14:textId="68E286BB" w:rsidR="0048243B" w:rsidRPr="00B855ED" w:rsidDel="005D2A09" w:rsidRDefault="0048243B" w:rsidP="009A18CE">
      <w:pPr>
        <w:pStyle w:val="Heading5"/>
        <w:keepNext w:val="0"/>
        <w:widowControl w:val="0"/>
        <w:spacing w:line="240" w:lineRule="auto"/>
        <w:rPr>
          <w:del w:id="2753" w:author="Joo, Hye@ARB" w:date="2026-06-04T21:41:00Z"/>
          <w:rFonts w:ascii="Arial" w:hAnsi="Arial" w:cs="Arial"/>
        </w:rPr>
      </w:pPr>
      <w:del w:id="2754" w:author="Joo, Hye@ARB" w:date="2026-06-04T21:41:00Z">
        <w:r w:rsidRPr="00B855ED" w:rsidDel="005D2A09">
          <w:rPr>
            <w:rFonts w:ascii="Arial" w:hAnsi="Arial" w:cs="Arial"/>
          </w:rPr>
          <w:delText>MDV HEV VEC factor. The MDV HEV factor is calculated as follows:</w:delText>
        </w:r>
      </w:del>
    </w:p>
    <w:p w14:paraId="01A7696B" w14:textId="0F3CDC37" w:rsidR="0048243B" w:rsidRPr="00B855ED" w:rsidDel="005D2A09" w:rsidRDefault="0048243B" w:rsidP="009A18CE">
      <w:pPr>
        <w:keepLines/>
        <w:widowControl w:val="0"/>
        <w:spacing w:line="240" w:lineRule="auto"/>
        <w:rPr>
          <w:del w:id="2755" w:author="Joo, Hye@ARB" w:date="2026-06-04T21:41:00Z"/>
          <w:rFonts w:ascii="Arial" w:hAnsi="Arial" w:cs="Arial"/>
          <w:sz w:val="24"/>
          <w:szCs w:val="24"/>
        </w:rPr>
      </w:pPr>
      <w:del w:id="2756" w:author="Joo, Hye@ARB" w:date="2026-06-04T21:41:00Z">
        <w:r w:rsidRPr="00B855ED" w:rsidDel="005D2A09">
          <w:rPr>
            <w:rFonts w:ascii="Arial" w:eastAsia="Times New Roman" w:hAnsi="Arial" w:cs="Arial"/>
            <w:sz w:val="24"/>
            <w:szCs w:val="24"/>
          </w:rPr>
          <w:delText>For LEV395s:</w:delText>
        </w:r>
        <w:r w:rsidRPr="00B855ED" w:rsidDel="005D2A09">
          <w:rPr>
            <w:rFonts w:ascii="Arial" w:eastAsia="Times New Roman" w:hAnsi="Arial" w:cs="Arial"/>
            <w:sz w:val="24"/>
            <w:szCs w:val="24"/>
          </w:rPr>
          <w:tab/>
        </w:r>
      </w:del>
      <m:oMath>
        <m:r>
          <w:del w:id="2757" w:author="Joo, Hye@ARB" w:date="2026-06-04T21:41:00Z">
            <w:rPr>
              <w:rFonts w:ascii="Cambria Math" w:hAnsi="Cambria Math"/>
              <w:sz w:val="28"/>
              <w:szCs w:val="28"/>
            </w:rPr>
            <m:t>1+</m:t>
          </w:del>
        </m:r>
        <m:f>
          <m:fPr>
            <m:ctrlPr>
              <w:del w:id="2758" w:author="Joo, Hye@ARB" w:date="2026-06-04T21:41:00Z">
                <w:rPr>
                  <w:rFonts w:ascii="Cambria Math" w:eastAsiaTheme="minorEastAsia" w:hAnsi="Cambria Math" w:cs="Arial"/>
                  <w:i/>
                  <w:sz w:val="28"/>
                  <w:szCs w:val="28"/>
                  <w:lang w:eastAsia="zh-CN"/>
                </w:rPr>
              </w:del>
            </m:ctrlPr>
          </m:fPr>
          <m:num>
            <m:d>
              <m:dPr>
                <m:ctrlPr>
                  <w:del w:id="2759" w:author="Joo, Hye@ARB" w:date="2026-06-04T21:41:00Z">
                    <w:rPr>
                      <w:rFonts w:ascii="Cambria Math" w:hAnsi="Cambria Math"/>
                      <w:i/>
                      <w:sz w:val="28"/>
                      <w:szCs w:val="28"/>
                    </w:rPr>
                  </w:del>
                </m:ctrlPr>
              </m:dPr>
              <m:e>
                <m:r>
                  <w:del w:id="2760" w:author="Joo, Hye@ARB" w:date="2026-06-04T21:41:00Z">
                    <m:rPr>
                      <m:nor/>
                    </m:rPr>
                    <w:rPr>
                      <w:rFonts w:ascii="Arial" w:hAnsi="Arial" w:cs="Arial"/>
                      <w:sz w:val="28"/>
                      <w:szCs w:val="28"/>
                    </w:rPr>
                    <m:t>LEV395standard-ULEV340standard</m:t>
                  </w:del>
                </m:r>
              </m:e>
            </m:d>
            <m:r>
              <w:del w:id="2761" w:author="Joo, Hye@ARB" w:date="2026-06-04T21:41:00Z">
                <w:rPr>
                  <w:rFonts w:ascii="Cambria Math" w:hAnsi="Cambria Math"/>
                  <w:sz w:val="28"/>
                  <w:szCs w:val="28"/>
                </w:rPr>
                <m:t>×</m:t>
              </w:del>
            </m:r>
            <m:r>
              <w:del w:id="2762" w:author="Joo, Hye@ARB" w:date="2026-06-04T21:41:00Z">
                <m:rPr>
                  <m:nor/>
                </m:rPr>
                <w:rPr>
                  <w:rFonts w:ascii="Arial" w:hAnsi="Arial" w:cs="Arial"/>
                  <w:sz w:val="28"/>
                  <w:szCs w:val="28"/>
                </w:rPr>
                <m:t xml:space="preserve"> Zero-emission VMT Allowance</m:t>
              </w:del>
            </m:r>
            <m:r>
              <w:del w:id="2763" w:author="Joo, Hye@ARB" w:date="2026-06-04T21:41:00Z">
                <w:rPr>
                  <w:rFonts w:ascii="Cambria Math" w:hAnsi="Cambria Math"/>
                  <w:sz w:val="28"/>
                  <w:szCs w:val="28"/>
                </w:rPr>
                <m:t xml:space="preserve"> </m:t>
              </w:del>
            </m:r>
          </m:num>
          <m:den>
            <m:r>
              <w:del w:id="2764" w:author="Joo, Hye@ARB" w:date="2026-06-04T21:41:00Z">
                <m:rPr>
                  <m:nor/>
                </m:rPr>
                <w:rPr>
                  <w:rFonts w:ascii="Arial" w:hAnsi="Arial" w:cs="Arial"/>
                  <w:sz w:val="28"/>
                  <w:szCs w:val="28"/>
                </w:rPr>
                <m:t>LEV395standard</m:t>
              </w:del>
            </m:r>
          </m:den>
        </m:f>
      </m:oMath>
    </w:p>
    <w:p w14:paraId="0E83EC5D" w14:textId="2CD8D1C5" w:rsidR="0048243B" w:rsidRPr="00B855ED" w:rsidDel="005D2A09" w:rsidRDefault="0048243B" w:rsidP="009A18CE">
      <w:pPr>
        <w:keepLines/>
        <w:widowControl w:val="0"/>
        <w:spacing w:line="240" w:lineRule="auto"/>
        <w:rPr>
          <w:del w:id="2765" w:author="Joo, Hye@ARB" w:date="2026-06-04T21:41:00Z"/>
          <w:rFonts w:ascii="Arial" w:hAnsi="Arial" w:cs="Arial"/>
          <w:sz w:val="24"/>
          <w:szCs w:val="24"/>
        </w:rPr>
      </w:pPr>
    </w:p>
    <w:p w14:paraId="760F71FE" w14:textId="746B2F01" w:rsidR="0048243B" w:rsidRPr="00B855ED" w:rsidDel="005D2A09" w:rsidRDefault="0048243B" w:rsidP="009A18CE">
      <w:pPr>
        <w:keepLines/>
        <w:widowControl w:val="0"/>
        <w:spacing w:line="240" w:lineRule="auto"/>
        <w:rPr>
          <w:del w:id="2766" w:author="Joo, Hye@ARB" w:date="2026-06-04T21:41:00Z"/>
          <w:rFonts w:ascii="Arial" w:hAnsi="Arial" w:cs="Arial"/>
        </w:rPr>
      </w:pPr>
      <w:del w:id="2767" w:author="Joo, Hye@ARB" w:date="2026-06-04T21:41:00Z">
        <w:r w:rsidRPr="00B855ED" w:rsidDel="005D2A09">
          <w:rPr>
            <w:rFonts w:ascii="Arial" w:eastAsiaTheme="minorEastAsia" w:hAnsi="Arial" w:cs="Arial"/>
            <w:sz w:val="24"/>
            <w:szCs w:val="24"/>
          </w:rPr>
          <w:delText>For ULEV340s</w:delText>
        </w:r>
        <w:r w:rsidRPr="00B855ED" w:rsidDel="005D2A09">
          <w:rPr>
            <w:rFonts w:ascii="Arial" w:eastAsiaTheme="minorEastAsia" w:hAnsi="Arial" w:cs="Arial"/>
          </w:rPr>
          <w:delText>:</w:delText>
        </w:r>
        <w:r w:rsidRPr="00B855ED" w:rsidDel="005D2A09">
          <w:rPr>
            <w:rFonts w:ascii="Arial" w:eastAsiaTheme="minorEastAsia" w:hAnsi="Arial" w:cs="Arial"/>
          </w:rPr>
          <w:tab/>
        </w:r>
        <w:r w:rsidRPr="00B855ED" w:rsidDel="005D2A09">
          <w:rPr>
            <w:rFonts w:ascii="Arial" w:eastAsiaTheme="minorEastAsia" w:hAnsi="Arial" w:cs="Arial"/>
            <w:sz w:val="28"/>
            <w:szCs w:val="28"/>
          </w:rPr>
          <w:delText xml:space="preserve"> </w:delText>
        </w:r>
      </w:del>
      <m:oMath>
        <m:r>
          <w:del w:id="2768" w:author="Joo, Hye@ARB" w:date="2026-06-04T21:41:00Z">
            <w:rPr>
              <w:rFonts w:ascii="Cambria Math" w:hAnsi="Cambria Math"/>
              <w:sz w:val="28"/>
              <w:szCs w:val="28"/>
            </w:rPr>
            <m:t>1+</m:t>
          </w:del>
        </m:r>
        <m:f>
          <m:fPr>
            <m:ctrlPr>
              <w:del w:id="2769" w:author="Joo, Hye@ARB" w:date="2026-06-04T21:41:00Z">
                <w:rPr>
                  <w:rFonts w:ascii="Cambria Math" w:eastAsiaTheme="minorEastAsia" w:hAnsi="Cambria Math" w:cs="Arial"/>
                  <w:i/>
                  <w:sz w:val="28"/>
                  <w:szCs w:val="28"/>
                  <w:lang w:eastAsia="zh-CN"/>
                </w:rPr>
              </w:del>
            </m:ctrlPr>
          </m:fPr>
          <m:num>
            <m:d>
              <m:dPr>
                <m:ctrlPr>
                  <w:del w:id="2770" w:author="Joo, Hye@ARB" w:date="2026-06-04T21:41:00Z">
                    <w:rPr>
                      <w:rFonts w:ascii="Cambria Math" w:hAnsi="Cambria Math"/>
                      <w:i/>
                      <w:sz w:val="28"/>
                      <w:szCs w:val="28"/>
                    </w:rPr>
                  </w:del>
                </m:ctrlPr>
              </m:dPr>
              <m:e>
                <m:r>
                  <w:del w:id="2771" w:author="Joo, Hye@ARB" w:date="2026-06-04T21:41:00Z">
                    <m:rPr>
                      <m:nor/>
                    </m:rPr>
                    <w:rPr>
                      <w:rFonts w:ascii="Arial" w:hAnsi="Arial" w:cs="Arial"/>
                      <w:sz w:val="28"/>
                      <w:szCs w:val="28"/>
                    </w:rPr>
                    <m:t>ULEV340standard-ULEV250standard</m:t>
                  </w:del>
                </m:r>
              </m:e>
            </m:d>
            <m:r>
              <w:del w:id="2772" w:author="Joo, Hye@ARB" w:date="2026-06-04T21:41:00Z">
                <m:rPr>
                  <m:nor/>
                </m:rPr>
                <w:rPr>
                  <w:rFonts w:ascii="Arial" w:hAnsi="Arial" w:cs="Arial"/>
                  <w:sz w:val="28"/>
                  <w:szCs w:val="28"/>
                </w:rPr>
                <m:t>× Zero-emission VMT Allowance</m:t>
              </w:del>
            </m:r>
            <m:r>
              <w:del w:id="2773" w:author="Joo, Hye@ARB" w:date="2026-06-04T21:41:00Z">
                <w:rPr>
                  <w:rFonts w:ascii="Cambria Math" w:hAnsi="Cambria Math"/>
                  <w:sz w:val="28"/>
                  <w:szCs w:val="28"/>
                </w:rPr>
                <m:t xml:space="preserve"> </m:t>
              </w:del>
            </m:r>
          </m:num>
          <m:den>
            <m:r>
              <w:del w:id="2774" w:author="Joo, Hye@ARB" w:date="2026-06-04T21:41:00Z">
                <m:rPr>
                  <m:nor/>
                </m:rPr>
                <w:rPr>
                  <w:rFonts w:ascii="Arial" w:hAnsi="Arial" w:cs="Arial"/>
                  <w:sz w:val="28"/>
                  <w:szCs w:val="28"/>
                </w:rPr>
                <m:t>ULEV340standard</m:t>
              </w:del>
            </m:r>
          </m:den>
        </m:f>
      </m:oMath>
    </w:p>
    <w:p w14:paraId="49950A2E" w14:textId="4EF72064" w:rsidR="0048243B" w:rsidRPr="00B855ED" w:rsidDel="005D2A09" w:rsidRDefault="0048243B" w:rsidP="009A18CE">
      <w:pPr>
        <w:keepLines/>
        <w:widowControl w:val="0"/>
        <w:spacing w:line="240" w:lineRule="auto"/>
        <w:rPr>
          <w:del w:id="2775" w:author="Joo, Hye@ARB" w:date="2026-06-04T21:41:00Z"/>
          <w:rFonts w:ascii="Arial" w:hAnsi="Arial" w:cs="Arial"/>
        </w:rPr>
      </w:pPr>
    </w:p>
    <w:p w14:paraId="75B47454" w14:textId="0EBB3E34" w:rsidR="0048243B" w:rsidRPr="00195B91" w:rsidDel="005D2A09" w:rsidRDefault="0048243B" w:rsidP="009A18CE">
      <w:pPr>
        <w:keepLines/>
        <w:widowControl w:val="0"/>
        <w:spacing w:line="240" w:lineRule="auto"/>
        <w:rPr>
          <w:del w:id="2776" w:author="Joo, Hye@ARB" w:date="2026-06-04T21:41:00Z"/>
          <w:rFonts w:ascii="Arial" w:hAnsi="Arial" w:cs="Arial"/>
        </w:rPr>
      </w:pPr>
      <w:del w:id="2777" w:author="Joo, Hye@ARB" w:date="2026-06-04T21:41:00Z">
        <w:r w:rsidRPr="00195B91" w:rsidDel="005D2A09">
          <w:rPr>
            <w:rFonts w:ascii="Arial" w:eastAsiaTheme="minorEastAsia" w:hAnsi="Arial" w:cs="Arial"/>
            <w:sz w:val="24"/>
            <w:szCs w:val="24"/>
          </w:rPr>
          <w:delText>For ULEV250s:</w:delText>
        </w:r>
        <w:r w:rsidRPr="00195B91" w:rsidDel="005D2A09">
          <w:rPr>
            <w:rFonts w:ascii="Arial" w:eastAsiaTheme="minorEastAsia" w:hAnsi="Arial" w:cs="Arial"/>
            <w:sz w:val="24"/>
            <w:szCs w:val="24"/>
          </w:rPr>
          <w:tab/>
        </w:r>
        <w:r w:rsidRPr="00195B91" w:rsidDel="005D2A09">
          <w:rPr>
            <w:rFonts w:ascii="Arial" w:eastAsiaTheme="minorEastAsia" w:hAnsi="Arial" w:cs="Arial"/>
            <w:sz w:val="28"/>
            <w:szCs w:val="28"/>
          </w:rPr>
          <w:delText xml:space="preserve"> </w:delText>
        </w:r>
      </w:del>
      <m:oMath>
        <m:r>
          <w:del w:id="2778" w:author="Joo, Hye@ARB" w:date="2026-06-04T21:41:00Z">
            <w:rPr>
              <w:rFonts w:ascii="Cambria Math" w:hAnsi="Cambria Math"/>
              <w:sz w:val="28"/>
              <w:szCs w:val="28"/>
            </w:rPr>
            <m:t>1+</m:t>
          </w:del>
        </m:r>
        <m:f>
          <m:fPr>
            <m:ctrlPr>
              <w:del w:id="2779" w:author="Joo, Hye@ARB" w:date="2026-06-04T21:41:00Z">
                <w:rPr>
                  <w:rFonts w:ascii="Cambria Math" w:eastAsiaTheme="minorEastAsia" w:hAnsi="Cambria Math" w:cs="Arial"/>
                  <w:i/>
                  <w:sz w:val="28"/>
                  <w:szCs w:val="28"/>
                  <w:lang w:eastAsia="zh-CN"/>
                </w:rPr>
              </w:del>
            </m:ctrlPr>
          </m:fPr>
          <m:num>
            <m:d>
              <m:dPr>
                <m:ctrlPr>
                  <w:del w:id="2780" w:author="Joo, Hye@ARB" w:date="2026-06-04T21:41:00Z">
                    <w:rPr>
                      <w:rFonts w:ascii="Cambria Math" w:hAnsi="Cambria Math"/>
                      <w:i/>
                      <w:sz w:val="28"/>
                      <w:szCs w:val="28"/>
                    </w:rPr>
                  </w:del>
                </m:ctrlPr>
              </m:dPr>
              <m:e>
                <m:r>
                  <w:del w:id="2781" w:author="Joo, Hye@ARB" w:date="2026-06-04T21:41:00Z">
                    <m:rPr>
                      <m:nor/>
                    </m:rPr>
                    <w:rPr>
                      <w:rFonts w:ascii="Arial" w:hAnsi="Arial" w:cs="Arial"/>
                      <w:sz w:val="28"/>
                      <w:szCs w:val="28"/>
                    </w:rPr>
                    <m:t>ULEV250standard-ULEV200standard</m:t>
                  </w:del>
                </m:r>
              </m:e>
            </m:d>
            <m:r>
              <w:del w:id="2782" w:author="Joo, Hye@ARB" w:date="2026-06-04T21:41:00Z">
                <m:rPr>
                  <m:nor/>
                </m:rPr>
                <w:rPr>
                  <w:rFonts w:ascii="Arial" w:hAnsi="Arial" w:cs="Arial"/>
                  <w:sz w:val="28"/>
                  <w:szCs w:val="28"/>
                </w:rPr>
                <m:t xml:space="preserve">× Zero-emission VMT Allowance </m:t>
              </w:del>
            </m:r>
          </m:num>
          <m:den>
            <m:r>
              <w:del w:id="2783" w:author="Joo, Hye@ARB" w:date="2026-06-04T21:41:00Z">
                <m:rPr>
                  <m:nor/>
                </m:rPr>
                <w:rPr>
                  <w:rFonts w:ascii="Arial" w:hAnsi="Arial" w:cs="Arial"/>
                  <w:sz w:val="28"/>
                  <w:szCs w:val="28"/>
                </w:rPr>
                <m:t>ULEV250standard</m:t>
              </w:del>
            </m:r>
          </m:den>
        </m:f>
      </m:oMath>
    </w:p>
    <w:p w14:paraId="26DFB0C1" w14:textId="404E0DF5" w:rsidR="0048243B" w:rsidRPr="00195B91" w:rsidDel="005D2A09" w:rsidRDefault="0048243B" w:rsidP="009A18CE">
      <w:pPr>
        <w:keepLines/>
        <w:widowControl w:val="0"/>
        <w:spacing w:line="240" w:lineRule="auto"/>
        <w:rPr>
          <w:del w:id="2784" w:author="Joo, Hye@ARB" w:date="2026-06-04T21:41:00Z"/>
          <w:rFonts w:ascii="Arial" w:hAnsi="Arial" w:cs="Arial"/>
        </w:rPr>
      </w:pPr>
    </w:p>
    <w:p w14:paraId="6E8CA7DD" w14:textId="30F320CD" w:rsidR="0048243B" w:rsidRPr="00195B91" w:rsidDel="005D2A09" w:rsidRDefault="0048243B" w:rsidP="009A18CE">
      <w:pPr>
        <w:keepLines/>
        <w:widowControl w:val="0"/>
        <w:spacing w:line="240" w:lineRule="auto"/>
        <w:rPr>
          <w:del w:id="2785" w:author="Joo, Hye@ARB" w:date="2026-06-04T21:41:00Z"/>
          <w:rFonts w:ascii="Arial" w:hAnsi="Arial" w:cs="Arial"/>
        </w:rPr>
      </w:pPr>
      <w:del w:id="2786" w:author="Joo, Hye@ARB" w:date="2026-06-04T21:41:00Z">
        <w:r w:rsidRPr="00195B91" w:rsidDel="005D2A09">
          <w:rPr>
            <w:rFonts w:ascii="Arial" w:eastAsiaTheme="minorEastAsia" w:hAnsi="Arial" w:cs="Arial"/>
            <w:sz w:val="24"/>
            <w:szCs w:val="24"/>
          </w:rPr>
          <w:delText>For ULEV200s:</w:delText>
        </w:r>
        <w:r w:rsidRPr="00195B91" w:rsidDel="005D2A09">
          <w:rPr>
            <w:rFonts w:ascii="Arial" w:eastAsiaTheme="minorEastAsia" w:hAnsi="Arial" w:cs="Arial"/>
            <w:sz w:val="24"/>
            <w:szCs w:val="24"/>
          </w:rPr>
          <w:tab/>
        </w:r>
        <w:r w:rsidRPr="00195B91" w:rsidDel="005D2A09">
          <w:rPr>
            <w:rFonts w:ascii="Arial" w:eastAsiaTheme="minorEastAsia" w:hAnsi="Arial" w:cs="Arial"/>
            <w:sz w:val="28"/>
            <w:szCs w:val="28"/>
          </w:rPr>
          <w:delText xml:space="preserve"> </w:delText>
        </w:r>
      </w:del>
      <m:oMath>
        <m:r>
          <w:del w:id="2787" w:author="Joo, Hye@ARB" w:date="2026-06-04T21:41:00Z">
            <w:rPr>
              <w:rFonts w:ascii="Cambria Math" w:hAnsi="Cambria Math"/>
              <w:sz w:val="28"/>
              <w:szCs w:val="28"/>
            </w:rPr>
            <m:t>1+</m:t>
          </w:del>
        </m:r>
        <m:f>
          <m:fPr>
            <m:ctrlPr>
              <w:del w:id="2788" w:author="Joo, Hye@ARB" w:date="2026-06-04T21:41:00Z">
                <w:rPr>
                  <w:rFonts w:ascii="Cambria Math" w:eastAsiaTheme="minorEastAsia" w:hAnsi="Cambria Math" w:cs="Arial"/>
                  <w:i/>
                  <w:sz w:val="28"/>
                  <w:szCs w:val="28"/>
                  <w:lang w:eastAsia="zh-CN"/>
                </w:rPr>
              </w:del>
            </m:ctrlPr>
          </m:fPr>
          <m:num>
            <m:d>
              <m:dPr>
                <m:ctrlPr>
                  <w:del w:id="2789" w:author="Joo, Hye@ARB" w:date="2026-06-04T21:41:00Z">
                    <w:rPr>
                      <w:rFonts w:ascii="Cambria Math" w:hAnsi="Cambria Math"/>
                      <w:i/>
                      <w:sz w:val="28"/>
                      <w:szCs w:val="28"/>
                    </w:rPr>
                  </w:del>
                </m:ctrlPr>
              </m:dPr>
              <m:e>
                <m:r>
                  <w:del w:id="2790" w:author="Joo, Hye@ARB" w:date="2026-06-04T21:41:00Z">
                    <m:rPr>
                      <m:nor/>
                    </m:rPr>
                    <w:rPr>
                      <w:rFonts w:ascii="Arial" w:hAnsi="Arial" w:cs="Arial"/>
                      <w:sz w:val="28"/>
                      <w:szCs w:val="28"/>
                    </w:rPr>
                    <m:t>ULEV200standard-SULEV170standard</m:t>
                  </w:del>
                </m:r>
              </m:e>
            </m:d>
            <m:r>
              <w:del w:id="2791" w:author="Joo, Hye@ARB" w:date="2026-06-04T21:41:00Z">
                <m:rPr>
                  <m:nor/>
                </m:rPr>
                <w:rPr>
                  <w:rFonts w:ascii="Arial" w:hAnsi="Arial" w:cs="Arial"/>
                  <w:sz w:val="28"/>
                  <w:szCs w:val="28"/>
                </w:rPr>
                <m:t xml:space="preserve">× Zero-emission VMT Allowance </m:t>
              </w:del>
            </m:r>
          </m:num>
          <m:den>
            <m:r>
              <w:del w:id="2792" w:author="Joo, Hye@ARB" w:date="2026-06-04T21:41:00Z">
                <m:rPr>
                  <m:nor/>
                </m:rPr>
                <w:rPr>
                  <w:rFonts w:ascii="Arial" w:hAnsi="Arial" w:cs="Arial"/>
                  <w:sz w:val="28"/>
                  <w:szCs w:val="28"/>
                </w:rPr>
                <m:t>ULEV200standard</m:t>
              </w:del>
            </m:r>
          </m:den>
        </m:f>
      </m:oMath>
    </w:p>
    <w:p w14:paraId="2510BBA1" w14:textId="7A3E2D83" w:rsidR="0048243B" w:rsidRPr="00195B91" w:rsidDel="005D2A09" w:rsidRDefault="0048243B" w:rsidP="009A18CE">
      <w:pPr>
        <w:keepLines/>
        <w:widowControl w:val="0"/>
        <w:spacing w:line="240" w:lineRule="auto"/>
        <w:rPr>
          <w:del w:id="2793" w:author="Joo, Hye@ARB" w:date="2026-06-04T21:41:00Z"/>
          <w:rFonts w:ascii="Arial" w:hAnsi="Arial" w:cs="Arial"/>
        </w:rPr>
      </w:pPr>
    </w:p>
    <w:p w14:paraId="0DFACA29" w14:textId="6066432F" w:rsidR="0048243B" w:rsidRPr="00195B91" w:rsidDel="005D2A09" w:rsidRDefault="0048243B" w:rsidP="00195B91">
      <w:pPr>
        <w:keepLines/>
        <w:widowControl w:val="0"/>
        <w:spacing w:line="240" w:lineRule="auto"/>
        <w:ind w:right="-270"/>
        <w:rPr>
          <w:del w:id="2794" w:author="Joo, Hye@ARB" w:date="2026-06-04T21:41:00Z"/>
          <w:rFonts w:ascii="Arial" w:hAnsi="Arial" w:cs="Arial"/>
        </w:rPr>
      </w:pPr>
      <w:del w:id="2795" w:author="Joo, Hye@ARB" w:date="2026-06-04T21:41:00Z">
        <w:r w:rsidRPr="00195B91" w:rsidDel="005D2A09">
          <w:rPr>
            <w:rFonts w:ascii="Arial" w:eastAsiaTheme="minorEastAsia" w:hAnsi="Arial" w:cs="Arial"/>
            <w:sz w:val="24"/>
            <w:szCs w:val="24"/>
          </w:rPr>
          <w:delText>For SULEV170s:</w:delText>
        </w:r>
        <w:r w:rsidRPr="00195B91" w:rsidDel="005D2A09">
          <w:rPr>
            <w:rFonts w:ascii="Arial" w:eastAsiaTheme="minorEastAsia" w:hAnsi="Arial" w:cs="Arial"/>
            <w:sz w:val="24"/>
            <w:szCs w:val="24"/>
          </w:rPr>
          <w:tab/>
        </w:r>
        <w:r w:rsidRPr="00195B91" w:rsidDel="005D2A09">
          <w:rPr>
            <w:rFonts w:ascii="Arial" w:eastAsiaTheme="minorEastAsia" w:hAnsi="Arial" w:cs="Arial"/>
          </w:rPr>
          <w:delText xml:space="preserve"> </w:delText>
        </w:r>
      </w:del>
      <m:oMath>
        <m:r>
          <w:del w:id="2796" w:author="Joo, Hye@ARB" w:date="2026-06-04T21:41:00Z">
            <w:rPr>
              <w:rFonts w:ascii="Cambria Math" w:hAnsi="Cambria Math"/>
              <w:sz w:val="28"/>
              <w:szCs w:val="28"/>
            </w:rPr>
            <m:t>1+</m:t>
          </w:del>
        </m:r>
        <m:f>
          <m:fPr>
            <m:ctrlPr>
              <w:del w:id="2797" w:author="Joo, Hye@ARB" w:date="2026-06-04T21:41:00Z">
                <w:rPr>
                  <w:rFonts w:ascii="Cambria Math" w:eastAsiaTheme="minorEastAsia" w:hAnsi="Cambria Math" w:cs="Arial"/>
                  <w:i/>
                  <w:sz w:val="28"/>
                  <w:szCs w:val="28"/>
                  <w:lang w:eastAsia="zh-CN"/>
                </w:rPr>
              </w:del>
            </m:ctrlPr>
          </m:fPr>
          <m:num>
            <m:d>
              <m:dPr>
                <m:ctrlPr>
                  <w:del w:id="2798" w:author="Joo, Hye@ARB" w:date="2026-06-04T21:41:00Z">
                    <w:rPr>
                      <w:rFonts w:ascii="Cambria Math" w:hAnsi="Cambria Math"/>
                      <w:i/>
                      <w:sz w:val="28"/>
                      <w:szCs w:val="28"/>
                    </w:rPr>
                  </w:del>
                </m:ctrlPr>
              </m:dPr>
              <m:e>
                <m:r>
                  <w:del w:id="2799" w:author="Joo, Hye@ARB" w:date="2026-06-04T21:41:00Z">
                    <m:rPr>
                      <m:nor/>
                    </m:rPr>
                    <w:rPr>
                      <w:rFonts w:ascii="Arial" w:hAnsi="Arial" w:cs="Arial"/>
                      <w:sz w:val="28"/>
                      <w:szCs w:val="28"/>
                    </w:rPr>
                    <m:t>SULEV170standard-SULEV150standard</m:t>
                  </w:del>
                </m:r>
              </m:e>
            </m:d>
            <m:r>
              <w:del w:id="2800" w:author="Joo, Hye@ARB" w:date="2026-06-04T21:41:00Z">
                <m:rPr>
                  <m:nor/>
                </m:rPr>
                <w:rPr>
                  <w:rFonts w:ascii="Arial" w:hAnsi="Arial" w:cs="Arial"/>
                  <w:sz w:val="28"/>
                  <w:szCs w:val="28"/>
                </w:rPr>
                <m:t xml:space="preserve">× Zero-emission VMT Allowance </m:t>
              </w:del>
            </m:r>
          </m:num>
          <m:den>
            <m:r>
              <w:del w:id="2801" w:author="Joo, Hye@ARB" w:date="2026-06-04T21:41:00Z">
                <m:rPr>
                  <m:nor/>
                </m:rPr>
                <w:rPr>
                  <w:rFonts w:ascii="Arial" w:hAnsi="Arial" w:cs="Arial"/>
                  <w:sz w:val="28"/>
                  <w:szCs w:val="28"/>
                </w:rPr>
                <m:t>SULEV170standard</m:t>
              </w:del>
            </m:r>
          </m:den>
        </m:f>
      </m:oMath>
    </w:p>
    <w:p w14:paraId="692A42FC" w14:textId="4E2C52EA" w:rsidR="0048243B" w:rsidRPr="00195B91" w:rsidDel="005D2A09" w:rsidRDefault="0048243B" w:rsidP="009A18CE">
      <w:pPr>
        <w:keepLines/>
        <w:widowControl w:val="0"/>
        <w:spacing w:line="240" w:lineRule="auto"/>
        <w:rPr>
          <w:del w:id="2802" w:author="Joo, Hye@ARB" w:date="2026-06-04T21:41:00Z"/>
          <w:rFonts w:ascii="Arial" w:hAnsi="Arial" w:cs="Arial"/>
        </w:rPr>
      </w:pPr>
    </w:p>
    <w:p w14:paraId="1558B150" w14:textId="02316C8F" w:rsidR="0048243B" w:rsidRPr="00B855ED" w:rsidDel="005D2A09" w:rsidRDefault="0048243B" w:rsidP="009A18CE">
      <w:pPr>
        <w:keepLines/>
        <w:widowControl w:val="0"/>
        <w:spacing w:line="240" w:lineRule="auto"/>
        <w:rPr>
          <w:del w:id="2803" w:author="Joo, Hye@ARB" w:date="2026-06-04T21:41:00Z"/>
          <w:rFonts w:ascii="Arial" w:hAnsi="Arial" w:cs="Arial"/>
        </w:rPr>
      </w:pPr>
      <w:del w:id="2804" w:author="Joo, Hye@ARB" w:date="2026-06-04T21:41:00Z">
        <w:r w:rsidRPr="00B855ED" w:rsidDel="005D2A09">
          <w:rPr>
            <w:rFonts w:ascii="Arial" w:eastAsiaTheme="minorEastAsia" w:hAnsi="Arial" w:cs="Arial"/>
            <w:sz w:val="24"/>
            <w:szCs w:val="24"/>
          </w:rPr>
          <w:delText>For SULEV150s:</w:delText>
        </w:r>
        <w:r w:rsidRPr="00B855ED" w:rsidDel="005D2A09">
          <w:rPr>
            <w:rFonts w:ascii="Arial" w:eastAsiaTheme="minorEastAsia" w:hAnsi="Arial" w:cs="Arial"/>
            <w:sz w:val="24"/>
            <w:szCs w:val="24"/>
          </w:rPr>
          <w:tab/>
        </w:r>
        <w:r w:rsidRPr="00B855ED" w:rsidDel="005D2A09">
          <w:rPr>
            <w:rFonts w:ascii="Arial" w:eastAsiaTheme="minorEastAsia" w:hAnsi="Arial" w:cs="Arial"/>
          </w:rPr>
          <w:delText xml:space="preserve"> </w:delText>
        </w:r>
      </w:del>
      <m:oMath>
        <m:r>
          <w:del w:id="2805" w:author="Joo, Hye@ARB" w:date="2026-06-04T21:41:00Z">
            <w:rPr>
              <w:rFonts w:ascii="Cambria Math" w:hAnsi="Cambria Math"/>
              <w:sz w:val="28"/>
              <w:szCs w:val="28"/>
            </w:rPr>
            <m:t>1+</m:t>
          </w:del>
        </m:r>
        <m:f>
          <m:fPr>
            <m:ctrlPr>
              <w:del w:id="2806" w:author="Joo, Hye@ARB" w:date="2026-06-04T21:41:00Z">
                <w:rPr>
                  <w:rFonts w:ascii="Cambria Math" w:eastAsiaTheme="minorEastAsia" w:hAnsi="Cambria Math" w:cs="Arial"/>
                  <w:i/>
                  <w:sz w:val="28"/>
                  <w:szCs w:val="28"/>
                  <w:lang w:eastAsia="zh-CN"/>
                </w:rPr>
              </w:del>
            </m:ctrlPr>
          </m:fPr>
          <m:num>
            <m:d>
              <m:dPr>
                <m:ctrlPr>
                  <w:del w:id="2807" w:author="Joo, Hye@ARB" w:date="2026-06-04T21:41:00Z">
                    <w:rPr>
                      <w:rFonts w:ascii="Cambria Math" w:hAnsi="Cambria Math"/>
                      <w:i/>
                      <w:sz w:val="28"/>
                      <w:szCs w:val="28"/>
                    </w:rPr>
                  </w:del>
                </m:ctrlPr>
              </m:dPr>
              <m:e>
                <m:r>
                  <w:del w:id="2808" w:author="Joo, Hye@ARB" w:date="2026-06-04T21:41:00Z">
                    <m:rPr>
                      <m:nor/>
                    </m:rPr>
                    <w:rPr>
                      <w:rFonts w:ascii="Arial" w:hAnsi="Arial" w:cs="Arial"/>
                      <w:sz w:val="28"/>
                      <w:szCs w:val="28"/>
                    </w:rPr>
                    <m:t>SULEV150standard-ZEV standard</m:t>
                  </w:del>
                </m:r>
              </m:e>
            </m:d>
            <m:r>
              <w:del w:id="2809" w:author="Joo, Hye@ARB" w:date="2026-06-04T21:41:00Z">
                <m:rPr>
                  <m:nor/>
                </m:rPr>
                <w:rPr>
                  <w:rFonts w:ascii="Arial" w:hAnsi="Arial" w:cs="Arial"/>
                  <w:sz w:val="28"/>
                  <w:szCs w:val="28"/>
                </w:rPr>
                <m:t xml:space="preserve">× Zero-emission VMT Allowance </m:t>
              </w:del>
            </m:r>
          </m:num>
          <m:den>
            <m:r>
              <w:del w:id="2810" w:author="Joo, Hye@ARB" w:date="2026-06-04T21:41:00Z">
                <m:rPr>
                  <m:nor/>
                </m:rPr>
                <w:rPr>
                  <w:rFonts w:ascii="Arial" w:hAnsi="Arial" w:cs="Arial"/>
                  <w:sz w:val="28"/>
                  <w:szCs w:val="28"/>
                </w:rPr>
                <m:t>SULEV150standard</m:t>
              </w:del>
            </m:r>
          </m:den>
        </m:f>
      </m:oMath>
    </w:p>
    <w:p w14:paraId="069715E5" w14:textId="3D1E4945" w:rsidR="0048243B" w:rsidRPr="00B855ED" w:rsidDel="005D2A09" w:rsidRDefault="0048243B" w:rsidP="009A18CE">
      <w:pPr>
        <w:keepLines/>
        <w:widowControl w:val="0"/>
        <w:spacing w:line="240" w:lineRule="auto"/>
        <w:rPr>
          <w:del w:id="2811" w:author="Joo, Hye@ARB" w:date="2026-06-04T21:41:00Z"/>
          <w:rFonts w:ascii="Arial" w:hAnsi="Arial" w:cs="Arial"/>
        </w:rPr>
      </w:pPr>
    </w:p>
    <w:p w14:paraId="6D2F9EC5" w14:textId="30F800B6" w:rsidR="0048243B" w:rsidRPr="00B855ED" w:rsidDel="005D2A09" w:rsidRDefault="0048243B" w:rsidP="001C308C">
      <w:pPr>
        <w:keepLines/>
        <w:widowControl w:val="0"/>
        <w:spacing w:line="240" w:lineRule="auto"/>
        <w:ind w:right="-270"/>
        <w:rPr>
          <w:del w:id="2812" w:author="Joo, Hye@ARB" w:date="2026-06-04T21:41:00Z"/>
          <w:rFonts w:ascii="Arial" w:hAnsi="Arial" w:cs="Arial"/>
        </w:rPr>
      </w:pPr>
      <w:del w:id="2813" w:author="Joo, Hye@ARB" w:date="2026-06-04T21:41:00Z">
        <w:r w:rsidRPr="00B855ED" w:rsidDel="005D2A09">
          <w:rPr>
            <w:rFonts w:ascii="Arial" w:eastAsia="Times New Roman" w:hAnsi="Arial" w:cs="Arial"/>
            <w:sz w:val="24"/>
            <w:szCs w:val="24"/>
          </w:rPr>
          <w:lastRenderedPageBreak/>
          <w:delText>For LEV630s:</w:delText>
        </w:r>
        <w:r w:rsidRPr="00B855ED" w:rsidDel="005D2A09">
          <w:rPr>
            <w:rFonts w:ascii="Arial" w:eastAsia="Times New Roman" w:hAnsi="Arial" w:cs="Arial"/>
            <w:sz w:val="24"/>
            <w:szCs w:val="24"/>
          </w:rPr>
          <w:tab/>
        </w:r>
        <w:r w:rsidRPr="001C308C" w:rsidDel="005D2A09">
          <w:rPr>
            <w:rFonts w:ascii="Arial" w:eastAsia="Times New Roman" w:hAnsi="Arial" w:cs="Arial"/>
            <w:sz w:val="24"/>
            <w:szCs w:val="24"/>
          </w:rPr>
          <w:delText xml:space="preserve"> </w:delText>
        </w:r>
      </w:del>
      <m:oMath>
        <m:r>
          <w:del w:id="2814" w:author="Joo, Hye@ARB" w:date="2026-06-04T21:41:00Z">
            <w:rPr>
              <w:rFonts w:ascii="Cambria Math" w:hAnsi="Cambria Math"/>
              <w:sz w:val="28"/>
              <w:szCs w:val="28"/>
            </w:rPr>
            <m:t>1+</m:t>
          </w:del>
        </m:r>
        <m:f>
          <m:fPr>
            <m:ctrlPr>
              <w:del w:id="2815" w:author="Joo, Hye@ARB" w:date="2026-06-04T21:41:00Z">
                <w:rPr>
                  <w:rFonts w:ascii="Cambria Math" w:eastAsiaTheme="minorEastAsia" w:hAnsi="Cambria Math" w:cs="Arial"/>
                  <w:i/>
                  <w:sz w:val="28"/>
                  <w:szCs w:val="28"/>
                  <w:lang w:eastAsia="zh-CN"/>
                </w:rPr>
              </w:del>
            </m:ctrlPr>
          </m:fPr>
          <m:num>
            <m:d>
              <m:dPr>
                <m:ctrlPr>
                  <w:del w:id="2816" w:author="Joo, Hye@ARB" w:date="2026-06-04T21:41:00Z">
                    <w:rPr>
                      <w:rFonts w:ascii="Cambria Math" w:hAnsi="Cambria Math"/>
                      <w:i/>
                      <w:sz w:val="28"/>
                      <w:szCs w:val="28"/>
                    </w:rPr>
                  </w:del>
                </m:ctrlPr>
              </m:dPr>
              <m:e>
                <m:r>
                  <w:del w:id="2817" w:author="Joo, Hye@ARB" w:date="2026-06-04T21:41:00Z">
                    <m:rPr>
                      <m:nor/>
                    </m:rPr>
                    <w:rPr>
                      <w:rFonts w:ascii="Arial" w:hAnsi="Arial" w:cs="Arial"/>
                      <w:sz w:val="28"/>
                      <w:szCs w:val="28"/>
                    </w:rPr>
                    <m:t>LEV630standard-ULEV570standard</m:t>
                  </w:del>
                </m:r>
              </m:e>
            </m:d>
            <m:r>
              <w:del w:id="2818" w:author="Joo, Hye@ARB" w:date="2026-06-04T21:41:00Z">
                <m:rPr>
                  <m:nor/>
                </m:rPr>
                <w:rPr>
                  <w:rFonts w:ascii="Arial" w:hAnsi="Arial" w:cs="Arial"/>
                  <w:sz w:val="28"/>
                  <w:szCs w:val="28"/>
                </w:rPr>
                <m:t xml:space="preserve">× Zero-emission VMT Allowance </m:t>
              </w:del>
            </m:r>
          </m:num>
          <m:den>
            <m:r>
              <w:del w:id="2819" w:author="Joo, Hye@ARB" w:date="2026-06-04T21:41:00Z">
                <m:rPr>
                  <m:nor/>
                </m:rPr>
                <w:rPr>
                  <w:rFonts w:ascii="Arial" w:hAnsi="Arial" w:cs="Arial"/>
                  <w:sz w:val="28"/>
                  <w:szCs w:val="28"/>
                </w:rPr>
                <m:t>LEV630standard</m:t>
              </w:del>
            </m:r>
          </m:den>
        </m:f>
      </m:oMath>
    </w:p>
    <w:p w14:paraId="56EAEEB1" w14:textId="354022CE" w:rsidR="0048243B" w:rsidRPr="00B855ED" w:rsidDel="005D2A09" w:rsidRDefault="0048243B" w:rsidP="009A18CE">
      <w:pPr>
        <w:keepLines/>
        <w:widowControl w:val="0"/>
        <w:spacing w:line="240" w:lineRule="auto"/>
        <w:rPr>
          <w:del w:id="2820" w:author="Joo, Hye@ARB" w:date="2026-06-04T21:41:00Z"/>
          <w:rFonts w:ascii="Arial" w:hAnsi="Arial" w:cs="Arial"/>
        </w:rPr>
      </w:pPr>
    </w:p>
    <w:p w14:paraId="0DD3D159" w14:textId="6FAEFE2E" w:rsidR="0048243B" w:rsidRPr="00B855ED" w:rsidDel="005D2A09" w:rsidRDefault="0048243B" w:rsidP="009A18CE">
      <w:pPr>
        <w:keepLines/>
        <w:widowControl w:val="0"/>
        <w:spacing w:line="240" w:lineRule="auto"/>
        <w:rPr>
          <w:del w:id="2821" w:author="Joo, Hye@ARB" w:date="2026-06-04T21:41:00Z"/>
          <w:rFonts w:ascii="Arial" w:hAnsi="Arial" w:cs="Arial"/>
        </w:rPr>
      </w:pPr>
      <w:del w:id="2822" w:author="Joo, Hye@ARB" w:date="2026-06-04T21:41:00Z">
        <w:r w:rsidRPr="00B855ED" w:rsidDel="005D2A09">
          <w:rPr>
            <w:rFonts w:ascii="Arial" w:eastAsiaTheme="minorEastAsia" w:hAnsi="Arial" w:cs="Arial"/>
            <w:sz w:val="24"/>
            <w:szCs w:val="24"/>
          </w:rPr>
          <w:delText>For ULEV570s</w:delText>
        </w:r>
        <w:r w:rsidRPr="00B855ED" w:rsidDel="005D2A09">
          <w:rPr>
            <w:rFonts w:ascii="Arial" w:eastAsiaTheme="minorEastAsia" w:hAnsi="Arial" w:cs="Arial"/>
          </w:rPr>
          <w:delText>:</w:delText>
        </w:r>
        <w:r w:rsidRPr="00B855ED" w:rsidDel="005D2A09">
          <w:rPr>
            <w:rFonts w:ascii="Arial" w:eastAsiaTheme="minorEastAsia" w:hAnsi="Arial" w:cs="Arial"/>
          </w:rPr>
          <w:tab/>
          <w:delText xml:space="preserve"> </w:delText>
        </w:r>
      </w:del>
      <m:oMath>
        <m:r>
          <w:del w:id="2823" w:author="Joo, Hye@ARB" w:date="2026-06-04T21:41:00Z">
            <w:rPr>
              <w:rFonts w:ascii="Cambria Math" w:hAnsi="Cambria Math"/>
              <w:sz w:val="28"/>
              <w:szCs w:val="28"/>
            </w:rPr>
            <m:t>1+</m:t>
          </w:del>
        </m:r>
        <m:f>
          <m:fPr>
            <m:ctrlPr>
              <w:del w:id="2824" w:author="Joo, Hye@ARB" w:date="2026-06-04T21:41:00Z">
                <w:rPr>
                  <w:rFonts w:ascii="Cambria Math" w:eastAsiaTheme="minorEastAsia" w:hAnsi="Cambria Math" w:cs="Arial"/>
                  <w:i/>
                  <w:sz w:val="28"/>
                  <w:szCs w:val="28"/>
                  <w:lang w:eastAsia="zh-CN"/>
                </w:rPr>
              </w:del>
            </m:ctrlPr>
          </m:fPr>
          <m:num>
            <m:d>
              <m:dPr>
                <m:ctrlPr>
                  <w:del w:id="2825" w:author="Joo, Hye@ARB" w:date="2026-06-04T21:41:00Z">
                    <w:rPr>
                      <w:rFonts w:ascii="Cambria Math" w:hAnsi="Cambria Math"/>
                      <w:i/>
                      <w:sz w:val="28"/>
                      <w:szCs w:val="28"/>
                    </w:rPr>
                  </w:del>
                </m:ctrlPr>
              </m:dPr>
              <m:e>
                <m:r>
                  <w:del w:id="2826" w:author="Joo, Hye@ARB" w:date="2026-06-04T21:41:00Z">
                    <m:rPr>
                      <m:nor/>
                    </m:rPr>
                    <w:rPr>
                      <w:rFonts w:ascii="Arial" w:hAnsi="Arial" w:cs="Arial"/>
                      <w:sz w:val="28"/>
                      <w:szCs w:val="28"/>
                    </w:rPr>
                    <m:t>ULEV570standard-ULEV400standard</m:t>
                  </w:del>
                </m:r>
              </m:e>
            </m:d>
            <m:r>
              <w:del w:id="2827" w:author="Joo, Hye@ARB" w:date="2026-06-04T21:41:00Z">
                <m:rPr>
                  <m:nor/>
                </m:rPr>
                <w:rPr>
                  <w:rFonts w:ascii="Arial" w:hAnsi="Arial" w:cs="Arial"/>
                  <w:sz w:val="28"/>
                  <w:szCs w:val="28"/>
                </w:rPr>
                <m:t xml:space="preserve">× Zero-emission VMT Allowance </m:t>
              </w:del>
            </m:r>
          </m:num>
          <m:den>
            <m:r>
              <w:del w:id="2828" w:author="Joo, Hye@ARB" w:date="2026-06-04T21:41:00Z">
                <m:rPr>
                  <m:nor/>
                </m:rPr>
                <w:rPr>
                  <w:rFonts w:ascii="Arial" w:hAnsi="Arial" w:cs="Arial"/>
                  <w:sz w:val="28"/>
                  <w:szCs w:val="28"/>
                </w:rPr>
                <m:t>ULEV570standard</m:t>
              </w:del>
            </m:r>
          </m:den>
        </m:f>
      </m:oMath>
    </w:p>
    <w:p w14:paraId="1212FD08" w14:textId="275A1CD4" w:rsidR="0048243B" w:rsidRPr="00B855ED" w:rsidDel="005D2A09" w:rsidRDefault="0048243B" w:rsidP="009A18CE">
      <w:pPr>
        <w:keepLines/>
        <w:widowControl w:val="0"/>
        <w:spacing w:line="240" w:lineRule="auto"/>
        <w:rPr>
          <w:del w:id="2829" w:author="Joo, Hye@ARB" w:date="2026-06-04T21:41:00Z"/>
          <w:rFonts w:ascii="Arial" w:hAnsi="Arial" w:cs="Arial"/>
        </w:rPr>
      </w:pPr>
    </w:p>
    <w:p w14:paraId="7D81CA22" w14:textId="506A1E0E" w:rsidR="0048243B" w:rsidRPr="00B855ED" w:rsidDel="005D2A09" w:rsidRDefault="0048243B" w:rsidP="009A18CE">
      <w:pPr>
        <w:keepLines/>
        <w:widowControl w:val="0"/>
        <w:spacing w:line="240" w:lineRule="auto"/>
        <w:rPr>
          <w:del w:id="2830" w:author="Joo, Hye@ARB" w:date="2026-06-04T21:41:00Z"/>
          <w:rFonts w:ascii="Arial" w:hAnsi="Arial" w:cs="Arial"/>
          <w:sz w:val="28"/>
          <w:szCs w:val="28"/>
        </w:rPr>
      </w:pPr>
      <w:del w:id="2831" w:author="Joo, Hye@ARB" w:date="2026-06-04T21:41:00Z">
        <w:r w:rsidRPr="00B855ED" w:rsidDel="005D2A09">
          <w:rPr>
            <w:rFonts w:ascii="Arial" w:eastAsiaTheme="minorEastAsia" w:hAnsi="Arial" w:cs="Arial"/>
            <w:sz w:val="24"/>
            <w:szCs w:val="24"/>
          </w:rPr>
          <w:delText>For ULEV400s:</w:delText>
        </w:r>
        <w:r w:rsidRPr="00B855ED" w:rsidDel="005D2A09">
          <w:rPr>
            <w:rFonts w:ascii="Arial" w:eastAsiaTheme="minorEastAsia" w:hAnsi="Arial" w:cs="Arial"/>
            <w:sz w:val="24"/>
            <w:szCs w:val="24"/>
          </w:rPr>
          <w:tab/>
          <w:delText xml:space="preserve"> </w:delText>
        </w:r>
      </w:del>
      <m:oMath>
        <m:r>
          <w:del w:id="2832" w:author="Joo, Hye@ARB" w:date="2026-06-04T21:41:00Z">
            <w:rPr>
              <w:rFonts w:ascii="Cambria Math" w:hAnsi="Cambria Math"/>
              <w:sz w:val="28"/>
              <w:szCs w:val="28"/>
            </w:rPr>
            <m:t>1+</m:t>
          </w:del>
        </m:r>
        <m:f>
          <m:fPr>
            <m:ctrlPr>
              <w:del w:id="2833" w:author="Joo, Hye@ARB" w:date="2026-06-04T21:41:00Z">
                <w:rPr>
                  <w:rFonts w:ascii="Cambria Math" w:eastAsiaTheme="minorEastAsia" w:hAnsi="Cambria Math" w:cs="Arial"/>
                  <w:i/>
                  <w:sz w:val="28"/>
                  <w:szCs w:val="28"/>
                  <w:lang w:eastAsia="zh-CN"/>
                </w:rPr>
              </w:del>
            </m:ctrlPr>
          </m:fPr>
          <m:num>
            <m:d>
              <m:dPr>
                <m:ctrlPr>
                  <w:del w:id="2834" w:author="Joo, Hye@ARB" w:date="2026-06-04T21:41:00Z">
                    <w:rPr>
                      <w:rFonts w:ascii="Cambria Math" w:hAnsi="Cambria Math"/>
                      <w:i/>
                      <w:sz w:val="28"/>
                      <w:szCs w:val="28"/>
                    </w:rPr>
                  </w:del>
                </m:ctrlPr>
              </m:dPr>
              <m:e>
                <m:r>
                  <w:del w:id="2835" w:author="Joo, Hye@ARB" w:date="2026-06-04T21:41:00Z">
                    <m:rPr>
                      <m:nor/>
                    </m:rPr>
                    <w:rPr>
                      <w:rFonts w:ascii="Arial" w:hAnsi="Arial" w:cs="Arial"/>
                      <w:sz w:val="28"/>
                      <w:szCs w:val="28"/>
                    </w:rPr>
                    <m:t>ULEV400standard-ULEV270standard</m:t>
                  </w:del>
                </m:r>
              </m:e>
            </m:d>
            <m:r>
              <w:del w:id="2836" w:author="Joo, Hye@ARB" w:date="2026-06-04T21:41:00Z">
                <m:rPr>
                  <m:nor/>
                </m:rPr>
                <w:rPr>
                  <w:rFonts w:ascii="Arial" w:hAnsi="Arial" w:cs="Arial"/>
                  <w:sz w:val="28"/>
                  <w:szCs w:val="28"/>
                </w:rPr>
                <m:t>× Zero-emission VMT Allowance</m:t>
              </w:del>
            </m:r>
            <m:r>
              <w:del w:id="2837" w:author="Joo, Hye@ARB" w:date="2026-06-04T21:41:00Z">
                <w:rPr>
                  <w:rFonts w:ascii="Cambria Math" w:hAnsi="Cambria Math"/>
                  <w:sz w:val="28"/>
                  <w:szCs w:val="28"/>
                </w:rPr>
                <m:t xml:space="preserve"> </m:t>
              </w:del>
            </m:r>
          </m:num>
          <m:den>
            <m:r>
              <w:del w:id="2838" w:author="Joo, Hye@ARB" w:date="2026-06-04T21:41:00Z">
                <m:rPr>
                  <m:nor/>
                </m:rPr>
                <w:rPr>
                  <w:rFonts w:ascii="Arial" w:hAnsi="Arial" w:cs="Arial"/>
                  <w:sz w:val="28"/>
                  <w:szCs w:val="28"/>
                </w:rPr>
                <m:t>ULEV400standard</m:t>
              </w:del>
            </m:r>
          </m:den>
        </m:f>
      </m:oMath>
    </w:p>
    <w:p w14:paraId="77347D53" w14:textId="120FE13F" w:rsidR="0048243B" w:rsidRPr="00B855ED" w:rsidDel="005D2A09" w:rsidRDefault="0048243B" w:rsidP="009A18CE">
      <w:pPr>
        <w:keepLines/>
        <w:widowControl w:val="0"/>
        <w:spacing w:line="240" w:lineRule="auto"/>
        <w:rPr>
          <w:del w:id="2839" w:author="Joo, Hye@ARB" w:date="2026-06-04T21:41:00Z"/>
          <w:rFonts w:ascii="Arial" w:hAnsi="Arial" w:cs="Arial"/>
        </w:rPr>
      </w:pPr>
    </w:p>
    <w:p w14:paraId="33B8C679" w14:textId="02C16A25" w:rsidR="0048243B" w:rsidRPr="00B855ED" w:rsidDel="005D2A09" w:rsidRDefault="0048243B" w:rsidP="009A18CE">
      <w:pPr>
        <w:keepLines/>
        <w:widowControl w:val="0"/>
        <w:spacing w:line="240" w:lineRule="auto"/>
        <w:rPr>
          <w:del w:id="2840" w:author="Joo, Hye@ARB" w:date="2026-06-04T21:41:00Z"/>
          <w:rFonts w:ascii="Arial" w:hAnsi="Arial" w:cs="Arial"/>
        </w:rPr>
      </w:pPr>
      <w:del w:id="2841" w:author="Joo, Hye@ARB" w:date="2026-06-04T21:41:00Z">
        <w:r w:rsidRPr="00B855ED" w:rsidDel="005D2A09">
          <w:rPr>
            <w:rFonts w:ascii="Arial" w:eastAsiaTheme="minorEastAsia" w:hAnsi="Arial" w:cs="Arial"/>
            <w:sz w:val="24"/>
            <w:szCs w:val="24"/>
          </w:rPr>
          <w:delText>For ULEV270s:</w:delText>
        </w:r>
        <w:r w:rsidRPr="00B855ED" w:rsidDel="005D2A09">
          <w:rPr>
            <w:rFonts w:ascii="Arial" w:eastAsiaTheme="minorEastAsia" w:hAnsi="Arial" w:cs="Arial"/>
            <w:sz w:val="24"/>
            <w:szCs w:val="24"/>
          </w:rPr>
          <w:tab/>
        </w:r>
      </w:del>
      <m:oMath>
        <m:r>
          <w:del w:id="2842" w:author="Joo, Hye@ARB" w:date="2026-06-04T21:41:00Z">
            <w:rPr>
              <w:rFonts w:ascii="Cambria Math" w:hAnsi="Cambria Math"/>
              <w:sz w:val="28"/>
              <w:szCs w:val="28"/>
            </w:rPr>
            <m:t>1+</m:t>
          </w:del>
        </m:r>
        <m:f>
          <m:fPr>
            <m:ctrlPr>
              <w:del w:id="2843" w:author="Joo, Hye@ARB" w:date="2026-06-04T21:41:00Z">
                <w:rPr>
                  <w:rFonts w:ascii="Cambria Math" w:eastAsiaTheme="minorEastAsia" w:hAnsi="Cambria Math" w:cs="Arial"/>
                  <w:i/>
                  <w:sz w:val="28"/>
                  <w:szCs w:val="28"/>
                  <w:lang w:eastAsia="zh-CN"/>
                </w:rPr>
              </w:del>
            </m:ctrlPr>
          </m:fPr>
          <m:num>
            <m:d>
              <m:dPr>
                <m:ctrlPr>
                  <w:del w:id="2844" w:author="Joo, Hye@ARB" w:date="2026-06-04T21:41:00Z">
                    <w:rPr>
                      <w:rFonts w:ascii="Cambria Math" w:hAnsi="Cambria Math"/>
                      <w:i/>
                      <w:sz w:val="28"/>
                      <w:szCs w:val="28"/>
                    </w:rPr>
                  </w:del>
                </m:ctrlPr>
              </m:dPr>
              <m:e>
                <m:r>
                  <w:del w:id="2845" w:author="Joo, Hye@ARB" w:date="2026-06-04T21:41:00Z">
                    <m:rPr>
                      <m:nor/>
                    </m:rPr>
                    <w:rPr>
                      <w:rFonts w:ascii="Arial" w:hAnsi="Arial" w:cs="Arial"/>
                      <w:sz w:val="28"/>
                      <w:szCs w:val="28"/>
                    </w:rPr>
                    <m:t>ULEV270standard-SULEV230standard</m:t>
                  </w:del>
                </m:r>
              </m:e>
            </m:d>
            <m:r>
              <w:del w:id="2846" w:author="Joo, Hye@ARB" w:date="2026-06-04T21:41:00Z">
                <m:rPr>
                  <m:nor/>
                </m:rPr>
                <w:rPr>
                  <w:rFonts w:ascii="Arial" w:hAnsi="Arial" w:cs="Arial"/>
                  <w:sz w:val="28"/>
                  <w:szCs w:val="28"/>
                </w:rPr>
                <m:t>× Zero-emission VMT Allowance</m:t>
              </w:del>
            </m:r>
            <m:r>
              <w:del w:id="2847" w:author="Joo, Hye@ARB" w:date="2026-06-04T21:41:00Z">
                <w:rPr>
                  <w:rFonts w:ascii="Cambria Math" w:hAnsi="Cambria Math"/>
                  <w:sz w:val="28"/>
                  <w:szCs w:val="28"/>
                </w:rPr>
                <m:t xml:space="preserve"> </m:t>
              </w:del>
            </m:r>
          </m:num>
          <m:den>
            <m:r>
              <w:del w:id="2848" w:author="Joo, Hye@ARB" w:date="2026-06-04T21:41:00Z">
                <m:rPr>
                  <m:nor/>
                </m:rPr>
                <w:rPr>
                  <w:rFonts w:ascii="Arial" w:hAnsi="Arial" w:cs="Arial"/>
                  <w:sz w:val="28"/>
                  <w:szCs w:val="28"/>
                </w:rPr>
                <m:t>ULEV270standard</m:t>
              </w:del>
            </m:r>
          </m:den>
        </m:f>
      </m:oMath>
    </w:p>
    <w:p w14:paraId="52A2EA65" w14:textId="5111ACFC" w:rsidR="0048243B" w:rsidRPr="00B855ED" w:rsidDel="005D2A09" w:rsidRDefault="0048243B" w:rsidP="009A18CE">
      <w:pPr>
        <w:keepLines/>
        <w:widowControl w:val="0"/>
        <w:spacing w:line="240" w:lineRule="auto"/>
        <w:rPr>
          <w:del w:id="2849" w:author="Joo, Hye@ARB" w:date="2026-06-04T21:41:00Z"/>
          <w:rFonts w:ascii="Arial" w:hAnsi="Arial" w:cs="Arial"/>
        </w:rPr>
      </w:pPr>
    </w:p>
    <w:p w14:paraId="4F0707BF" w14:textId="41535C9D" w:rsidR="0048243B" w:rsidRPr="00B855ED" w:rsidDel="005D2A09" w:rsidRDefault="0048243B" w:rsidP="009A18CE">
      <w:pPr>
        <w:keepLines/>
        <w:widowControl w:val="0"/>
        <w:spacing w:line="240" w:lineRule="auto"/>
        <w:rPr>
          <w:del w:id="2850" w:author="Joo, Hye@ARB" w:date="2026-06-04T21:41:00Z"/>
          <w:rFonts w:ascii="Arial" w:hAnsi="Arial" w:cs="Arial"/>
        </w:rPr>
      </w:pPr>
      <w:del w:id="2851" w:author="Joo, Hye@ARB" w:date="2026-06-04T21:41:00Z">
        <w:r w:rsidRPr="00B855ED" w:rsidDel="005D2A09">
          <w:rPr>
            <w:rFonts w:ascii="Arial" w:eastAsiaTheme="minorEastAsia" w:hAnsi="Arial" w:cs="Arial"/>
            <w:sz w:val="24"/>
            <w:szCs w:val="24"/>
          </w:rPr>
          <w:delText>For SULEV230s:</w:delText>
        </w:r>
        <w:r w:rsidRPr="00B855ED" w:rsidDel="005D2A09">
          <w:rPr>
            <w:rFonts w:ascii="Arial" w:eastAsiaTheme="minorEastAsia" w:hAnsi="Arial" w:cs="Arial"/>
            <w:sz w:val="24"/>
            <w:szCs w:val="24"/>
          </w:rPr>
          <w:tab/>
        </w:r>
      </w:del>
      <m:oMath>
        <m:r>
          <w:del w:id="2852" w:author="Joo, Hye@ARB" w:date="2026-06-04T21:41:00Z">
            <w:rPr>
              <w:rFonts w:ascii="Cambria Math" w:hAnsi="Cambria Math"/>
              <w:sz w:val="28"/>
              <w:szCs w:val="28"/>
            </w:rPr>
            <m:t>1+</m:t>
          </w:del>
        </m:r>
        <m:f>
          <m:fPr>
            <m:ctrlPr>
              <w:del w:id="2853" w:author="Joo, Hye@ARB" w:date="2026-06-04T21:41:00Z">
                <w:rPr>
                  <w:rFonts w:ascii="Cambria Math" w:eastAsiaTheme="minorEastAsia" w:hAnsi="Cambria Math" w:cs="Arial"/>
                  <w:i/>
                  <w:sz w:val="28"/>
                  <w:szCs w:val="28"/>
                  <w:lang w:eastAsia="zh-CN"/>
                </w:rPr>
              </w:del>
            </m:ctrlPr>
          </m:fPr>
          <m:num>
            <m:d>
              <m:dPr>
                <m:ctrlPr>
                  <w:del w:id="2854" w:author="Joo, Hye@ARB" w:date="2026-06-04T21:41:00Z">
                    <w:rPr>
                      <w:rFonts w:ascii="Cambria Math" w:hAnsi="Cambria Math"/>
                      <w:i/>
                      <w:sz w:val="28"/>
                      <w:szCs w:val="28"/>
                    </w:rPr>
                  </w:del>
                </m:ctrlPr>
              </m:dPr>
              <m:e>
                <m:r>
                  <w:del w:id="2855" w:author="Joo, Hye@ARB" w:date="2026-06-04T21:41:00Z">
                    <m:rPr>
                      <m:nor/>
                    </m:rPr>
                    <w:rPr>
                      <w:rFonts w:ascii="Arial" w:hAnsi="Arial" w:cs="Arial"/>
                      <w:sz w:val="28"/>
                      <w:szCs w:val="28"/>
                    </w:rPr>
                    <m:t>SULEV230standard-SULEV200standard</m:t>
                  </w:del>
                </m:r>
              </m:e>
            </m:d>
            <m:r>
              <w:del w:id="2856" w:author="Joo, Hye@ARB" w:date="2026-06-04T21:41:00Z">
                <m:rPr>
                  <m:nor/>
                </m:rPr>
                <w:rPr>
                  <w:rFonts w:ascii="Arial" w:hAnsi="Arial" w:cs="Arial"/>
                  <w:sz w:val="28"/>
                  <w:szCs w:val="28"/>
                </w:rPr>
                <m:t xml:space="preserve">× Zero-emission VMT Allowance </m:t>
              </w:del>
            </m:r>
          </m:num>
          <m:den>
            <m:r>
              <w:del w:id="2857" w:author="Joo, Hye@ARB" w:date="2026-06-04T21:41:00Z">
                <m:rPr>
                  <m:nor/>
                </m:rPr>
                <w:rPr>
                  <w:rFonts w:ascii="Arial" w:hAnsi="Arial" w:cs="Arial"/>
                  <w:sz w:val="28"/>
                  <w:szCs w:val="28"/>
                </w:rPr>
                <m:t>SULEV230standard</m:t>
              </w:del>
            </m:r>
          </m:den>
        </m:f>
      </m:oMath>
    </w:p>
    <w:p w14:paraId="5BC1092B" w14:textId="3614B7D3" w:rsidR="0048243B" w:rsidRPr="00B855ED" w:rsidDel="005D2A09" w:rsidRDefault="0048243B" w:rsidP="009A18CE">
      <w:pPr>
        <w:keepLines/>
        <w:widowControl w:val="0"/>
        <w:spacing w:line="240" w:lineRule="auto"/>
        <w:rPr>
          <w:del w:id="2858" w:author="Joo, Hye@ARB" w:date="2026-06-04T21:41:00Z"/>
          <w:rFonts w:ascii="Arial" w:hAnsi="Arial" w:cs="Arial"/>
        </w:rPr>
      </w:pPr>
    </w:p>
    <w:p w14:paraId="1789AE36" w14:textId="56024A75" w:rsidR="0048243B" w:rsidRPr="00B855ED" w:rsidDel="005D2A09" w:rsidRDefault="0048243B" w:rsidP="009A18CE">
      <w:pPr>
        <w:keepLines/>
        <w:widowControl w:val="0"/>
        <w:spacing w:line="240" w:lineRule="auto"/>
        <w:rPr>
          <w:del w:id="2859" w:author="Joo, Hye@ARB" w:date="2026-06-04T21:41:00Z"/>
          <w:rFonts w:ascii="Arial" w:hAnsi="Arial" w:cs="Arial"/>
        </w:rPr>
      </w:pPr>
      <w:del w:id="2860" w:author="Joo, Hye@ARB" w:date="2026-06-04T21:41:00Z">
        <w:r w:rsidRPr="00B855ED" w:rsidDel="005D2A09">
          <w:rPr>
            <w:rFonts w:ascii="Arial" w:eastAsiaTheme="minorEastAsia" w:hAnsi="Arial" w:cs="Arial"/>
            <w:sz w:val="24"/>
            <w:szCs w:val="24"/>
          </w:rPr>
          <w:delText>For SULEV200s:</w:delText>
        </w:r>
        <w:r w:rsidRPr="00B855ED" w:rsidDel="005D2A09">
          <w:rPr>
            <w:rFonts w:ascii="Arial" w:eastAsiaTheme="minorEastAsia" w:hAnsi="Arial" w:cs="Arial"/>
            <w:sz w:val="24"/>
            <w:szCs w:val="24"/>
          </w:rPr>
          <w:tab/>
        </w:r>
      </w:del>
      <m:oMath>
        <m:r>
          <w:del w:id="2861" w:author="Joo, Hye@ARB" w:date="2026-06-04T21:41:00Z">
            <w:rPr>
              <w:rFonts w:ascii="Cambria Math" w:hAnsi="Cambria Math"/>
              <w:sz w:val="28"/>
              <w:szCs w:val="28"/>
            </w:rPr>
            <m:t>1+</m:t>
          </w:del>
        </m:r>
        <m:f>
          <m:fPr>
            <m:ctrlPr>
              <w:del w:id="2862" w:author="Joo, Hye@ARB" w:date="2026-06-04T21:41:00Z">
                <w:rPr>
                  <w:rFonts w:ascii="Cambria Math" w:eastAsiaTheme="minorEastAsia" w:hAnsi="Cambria Math" w:cs="Arial"/>
                  <w:i/>
                  <w:sz w:val="28"/>
                  <w:szCs w:val="28"/>
                  <w:lang w:eastAsia="zh-CN"/>
                </w:rPr>
              </w:del>
            </m:ctrlPr>
          </m:fPr>
          <m:num>
            <m:d>
              <m:dPr>
                <m:ctrlPr>
                  <w:del w:id="2863" w:author="Joo, Hye@ARB" w:date="2026-06-04T21:41:00Z">
                    <w:rPr>
                      <w:rFonts w:ascii="Cambria Math" w:hAnsi="Cambria Math"/>
                      <w:i/>
                      <w:sz w:val="28"/>
                      <w:szCs w:val="28"/>
                    </w:rPr>
                  </w:del>
                </m:ctrlPr>
              </m:dPr>
              <m:e>
                <m:r>
                  <w:del w:id="2864" w:author="Joo, Hye@ARB" w:date="2026-06-04T21:41:00Z">
                    <m:rPr>
                      <m:nor/>
                    </m:rPr>
                    <w:rPr>
                      <w:rFonts w:ascii="Arial" w:hAnsi="Arial" w:cs="Arial"/>
                      <w:sz w:val="28"/>
                      <w:szCs w:val="28"/>
                    </w:rPr>
                    <m:t>SULEV200standard-ZEV standard</m:t>
                  </w:del>
                </m:r>
              </m:e>
            </m:d>
            <m:r>
              <w:del w:id="2865" w:author="Joo, Hye@ARB" w:date="2026-06-04T21:41:00Z">
                <m:rPr>
                  <m:nor/>
                </m:rPr>
                <w:rPr>
                  <w:rFonts w:ascii="Arial" w:hAnsi="Arial" w:cs="Arial"/>
                  <w:sz w:val="28"/>
                  <w:szCs w:val="28"/>
                </w:rPr>
                <m:t xml:space="preserve">× Zero-emission VMT Allowance </m:t>
              </w:del>
            </m:r>
          </m:num>
          <m:den>
            <m:r>
              <w:del w:id="2866" w:author="Joo, Hye@ARB" w:date="2026-06-04T21:41:00Z">
                <m:rPr>
                  <m:nor/>
                </m:rPr>
                <w:rPr>
                  <w:rFonts w:ascii="Arial" w:hAnsi="Arial" w:cs="Arial"/>
                  <w:sz w:val="28"/>
                  <w:szCs w:val="28"/>
                </w:rPr>
                <m:t>SULEV200standard</m:t>
              </w:del>
            </m:r>
          </m:den>
        </m:f>
      </m:oMath>
    </w:p>
    <w:p w14:paraId="17ECFD33" w14:textId="30EF5547" w:rsidR="0048243B" w:rsidRPr="00B855ED" w:rsidDel="005D2A09" w:rsidRDefault="0048243B" w:rsidP="009A18CE">
      <w:pPr>
        <w:keepLines/>
        <w:widowControl w:val="0"/>
        <w:spacing w:line="240" w:lineRule="auto"/>
        <w:rPr>
          <w:del w:id="2867" w:author="Joo, Hye@ARB" w:date="2026-06-04T21:41:00Z"/>
          <w:rFonts w:ascii="Arial" w:hAnsi="Arial" w:cs="Arial"/>
        </w:rPr>
      </w:pPr>
    </w:p>
    <w:p w14:paraId="7B539E66" w14:textId="410723C2" w:rsidR="0048243B" w:rsidRPr="00B855ED" w:rsidDel="005D2A09" w:rsidRDefault="0048243B" w:rsidP="009A18CE">
      <w:pPr>
        <w:pStyle w:val="BodyText"/>
        <w:keepLines/>
        <w:spacing w:before="1"/>
        <w:ind w:left="720" w:right="1077"/>
        <w:rPr>
          <w:del w:id="2868" w:author="Joo, Hye@ARB" w:date="2026-06-04T21:41:00Z"/>
          <w:rFonts w:ascii="Arial" w:hAnsi="Arial" w:cs="Arial"/>
        </w:rPr>
      </w:pPr>
      <w:del w:id="2869" w:author="Joo, Hye@ARB" w:date="2026-06-04T21:41:00Z">
        <w:r w:rsidRPr="00B855ED" w:rsidDel="005D2A09">
          <w:rPr>
            <w:rFonts w:ascii="Arial" w:hAnsi="Arial" w:cs="Arial"/>
          </w:rPr>
          <w:delText>where</w:delText>
        </w:r>
        <w:r w:rsidRPr="00B855ED" w:rsidDel="005D2A09">
          <w:rPr>
            <w:rFonts w:ascii="Arial" w:hAnsi="Arial" w:cs="Arial"/>
            <w:spacing w:val="-2"/>
          </w:rPr>
          <w:delText xml:space="preserve"> </w:delText>
        </w:r>
        <w:r w:rsidRPr="00B855ED" w:rsidDel="005D2A09">
          <w:rPr>
            <w:rFonts w:ascii="Arial" w:hAnsi="Arial" w:cs="Arial"/>
          </w:rPr>
          <w:delText>“Zero-emission</w:delText>
        </w:r>
        <w:r w:rsidRPr="00B855ED" w:rsidDel="005D2A09">
          <w:rPr>
            <w:rFonts w:ascii="Arial" w:hAnsi="Arial" w:cs="Arial"/>
            <w:spacing w:val="-3"/>
          </w:rPr>
          <w:delText xml:space="preserve"> </w:delText>
        </w:r>
        <w:r w:rsidRPr="00B855ED" w:rsidDel="005D2A09">
          <w:rPr>
            <w:rFonts w:ascii="Arial" w:hAnsi="Arial" w:cs="Arial"/>
          </w:rPr>
          <w:delText>VMT</w:delText>
        </w:r>
        <w:r w:rsidRPr="00B855ED" w:rsidDel="005D2A09">
          <w:rPr>
            <w:rFonts w:ascii="Arial" w:hAnsi="Arial" w:cs="Arial"/>
            <w:spacing w:val="-4"/>
          </w:rPr>
          <w:delText xml:space="preserve"> </w:delText>
        </w:r>
        <w:r w:rsidRPr="00B855ED" w:rsidDel="005D2A09">
          <w:rPr>
            <w:rFonts w:ascii="Arial" w:hAnsi="Arial" w:cs="Arial"/>
          </w:rPr>
          <w:delText>Allowance”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an</w:delText>
        </w:r>
        <w:r w:rsidRPr="00B855ED" w:rsidDel="005D2A09">
          <w:rPr>
            <w:rFonts w:ascii="Arial" w:hAnsi="Arial" w:cs="Arial"/>
            <w:spacing w:val="-3"/>
          </w:rPr>
          <w:delText xml:space="preserve"> </w:delText>
        </w:r>
        <w:r w:rsidRPr="00B855ED" w:rsidDel="005D2A09">
          <w:rPr>
            <w:rFonts w:ascii="Arial" w:hAnsi="Arial" w:cs="Arial"/>
          </w:rPr>
          <w:delText>HEV</w:delText>
        </w:r>
        <w:r w:rsidRPr="00B855ED" w:rsidDel="005D2A09">
          <w:rPr>
            <w:rFonts w:ascii="Arial" w:hAnsi="Arial" w:cs="Arial"/>
            <w:spacing w:val="-4"/>
          </w:rPr>
          <w:delText xml:space="preserve"> </w:delText>
        </w:r>
        <w:r w:rsidRPr="00B855ED" w:rsidDel="005D2A09">
          <w:rPr>
            <w:rFonts w:ascii="Arial" w:hAnsi="Arial" w:cs="Arial"/>
          </w:rPr>
          <w:delText>is</w:delText>
        </w:r>
        <w:r w:rsidRPr="00B855ED" w:rsidDel="005D2A09">
          <w:rPr>
            <w:rFonts w:ascii="Arial" w:hAnsi="Arial" w:cs="Arial"/>
            <w:spacing w:val="-3"/>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accordance</w:delText>
        </w:r>
        <w:r w:rsidRPr="00B855ED" w:rsidDel="005D2A09">
          <w:rPr>
            <w:rFonts w:ascii="Arial" w:hAnsi="Arial" w:cs="Arial"/>
            <w:spacing w:val="-2"/>
          </w:rPr>
          <w:delText xml:space="preserve"> </w:delText>
        </w:r>
        <w:r w:rsidRPr="00B855ED" w:rsidDel="005D2A09">
          <w:rPr>
            <w:rFonts w:ascii="Arial" w:hAnsi="Arial" w:cs="Arial"/>
          </w:rPr>
          <w:delText>with</w:delText>
        </w:r>
        <w:r w:rsidRPr="00B855ED" w:rsidDel="005D2A09">
          <w:rPr>
            <w:rFonts w:ascii="Arial" w:hAnsi="Arial" w:cs="Arial"/>
            <w:spacing w:val="-3"/>
          </w:rPr>
          <w:delText xml:space="preserve"> </w:delText>
        </w:r>
        <w:r w:rsidRPr="00B855ED" w:rsidDel="005D2A09">
          <w:rPr>
            <w:rFonts w:ascii="Arial" w:hAnsi="Arial" w:cs="Arial"/>
          </w:rPr>
          <w:delText>section</w:delText>
        </w:r>
        <w:r w:rsidRPr="00B855ED" w:rsidDel="005D2A09">
          <w:rPr>
            <w:rFonts w:ascii="Arial" w:hAnsi="Arial" w:cs="Arial"/>
            <w:spacing w:val="-3"/>
          </w:rPr>
          <w:delText xml:space="preserve"> </w:delText>
        </w:r>
        <w:r w:rsidRPr="00B855ED" w:rsidDel="005D2A09">
          <w:rPr>
            <w:rFonts w:ascii="Arial" w:hAnsi="Arial" w:cs="Arial"/>
          </w:rPr>
          <w:delText>C of the “California Exhaust Emission Standards and Test Procedures for 2009 through 2017 Model Zero-Emission Vehicles and Hybrid Electric Vehicles, in the Passenger Car, Light-Duty Truck and Medium-Duty Vehicle Classes,” incorporated by reference in section 1962.1, or the “California Exhaust Emission Standards and Test Procedures for 2018 and Subsequent Model Zero-Emission Vehicles and Hybrid Electric Vehicles, in the Passenger Car, Light-Duty Truck and</w:delText>
        </w:r>
        <w:r w:rsidRPr="00B855ED" w:rsidDel="005D2A09">
          <w:rPr>
            <w:rFonts w:ascii="Arial" w:hAnsi="Arial" w:cs="Arial"/>
            <w:spacing w:val="-3"/>
          </w:rPr>
          <w:delText xml:space="preserve"> </w:delText>
        </w:r>
        <w:r w:rsidRPr="00B855ED" w:rsidDel="005D2A09">
          <w:rPr>
            <w:rFonts w:ascii="Arial" w:hAnsi="Arial" w:cs="Arial"/>
          </w:rPr>
          <w:delText>Medium-Duty</w:delText>
        </w:r>
        <w:r w:rsidRPr="00B855ED" w:rsidDel="005D2A09">
          <w:rPr>
            <w:rFonts w:ascii="Arial" w:hAnsi="Arial" w:cs="Arial"/>
            <w:spacing w:val="-3"/>
          </w:rPr>
          <w:delText xml:space="preserve"> </w:delText>
        </w:r>
        <w:r w:rsidRPr="00B855ED" w:rsidDel="005D2A09">
          <w:rPr>
            <w:rFonts w:ascii="Arial" w:hAnsi="Arial" w:cs="Arial"/>
          </w:rPr>
          <w:delText>Vehicle</w:delText>
        </w:r>
        <w:r w:rsidRPr="00B855ED" w:rsidDel="005D2A09">
          <w:rPr>
            <w:rFonts w:ascii="Arial" w:hAnsi="Arial" w:cs="Arial"/>
            <w:spacing w:val="-4"/>
          </w:rPr>
          <w:delText xml:space="preserve"> </w:delText>
        </w:r>
        <w:r w:rsidRPr="00B855ED" w:rsidDel="005D2A09">
          <w:rPr>
            <w:rFonts w:ascii="Arial" w:hAnsi="Arial" w:cs="Arial"/>
          </w:rPr>
          <w:delText>Classes,”</w:delText>
        </w:r>
        <w:r w:rsidRPr="00B855ED" w:rsidDel="005D2A09">
          <w:rPr>
            <w:rFonts w:ascii="Arial" w:hAnsi="Arial" w:cs="Arial"/>
            <w:spacing w:val="-4"/>
          </w:rPr>
          <w:delText xml:space="preserve"> </w:delText>
        </w:r>
        <w:r w:rsidRPr="00B855ED" w:rsidDel="005D2A09">
          <w:rPr>
            <w:rFonts w:ascii="Arial" w:hAnsi="Arial" w:cs="Arial"/>
          </w:rPr>
          <w:delText>incorporated</w:delText>
        </w:r>
        <w:r w:rsidRPr="00B855ED" w:rsidDel="005D2A09">
          <w:rPr>
            <w:rFonts w:ascii="Arial" w:hAnsi="Arial" w:cs="Arial"/>
            <w:spacing w:val="-1"/>
          </w:rPr>
          <w:delText xml:space="preserve"> </w:delText>
        </w:r>
        <w:r w:rsidRPr="00B855ED" w:rsidDel="005D2A09">
          <w:rPr>
            <w:rFonts w:ascii="Arial" w:hAnsi="Arial" w:cs="Arial"/>
          </w:rPr>
          <w:delText>by</w:delText>
        </w:r>
        <w:r w:rsidRPr="00B855ED" w:rsidDel="005D2A09">
          <w:rPr>
            <w:rFonts w:ascii="Arial" w:hAnsi="Arial" w:cs="Arial"/>
            <w:spacing w:val="-3"/>
          </w:rPr>
          <w:delText xml:space="preserve"> </w:delText>
        </w:r>
        <w:r w:rsidRPr="00B855ED" w:rsidDel="005D2A09">
          <w:rPr>
            <w:rFonts w:ascii="Arial" w:hAnsi="Arial" w:cs="Arial"/>
          </w:rPr>
          <w:delText>reference</w:delText>
        </w:r>
        <w:r w:rsidRPr="00B855ED" w:rsidDel="005D2A09">
          <w:rPr>
            <w:rFonts w:ascii="Arial" w:hAnsi="Arial" w:cs="Arial"/>
            <w:spacing w:val="-4"/>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section</w:delText>
        </w:r>
        <w:r w:rsidRPr="00B855ED" w:rsidDel="005D2A09">
          <w:rPr>
            <w:rFonts w:ascii="Arial" w:hAnsi="Arial" w:cs="Arial"/>
            <w:spacing w:val="-3"/>
          </w:rPr>
          <w:delText xml:space="preserve"> </w:delText>
        </w:r>
        <w:r w:rsidRPr="00B855ED" w:rsidDel="005D2A09">
          <w:rPr>
            <w:rFonts w:ascii="Arial" w:hAnsi="Arial" w:cs="Arial"/>
          </w:rPr>
          <w:delText>1962.2,</w:delText>
        </w:r>
        <w:r w:rsidRPr="00B855ED" w:rsidDel="005D2A09">
          <w:rPr>
            <w:rFonts w:ascii="Arial" w:hAnsi="Arial" w:cs="Arial"/>
            <w:spacing w:val="-3"/>
          </w:rPr>
          <w:delText xml:space="preserve"> </w:delText>
        </w:r>
        <w:r w:rsidRPr="00B855ED" w:rsidDel="005D2A09">
          <w:rPr>
            <w:rFonts w:ascii="Arial" w:hAnsi="Arial" w:cs="Arial"/>
          </w:rPr>
          <w:delText>as</w:delText>
        </w:r>
        <w:r w:rsidRPr="00B855ED" w:rsidDel="005D2A09">
          <w:rPr>
            <w:rFonts w:ascii="Arial" w:hAnsi="Arial" w:cs="Arial"/>
            <w:spacing w:val="-3"/>
          </w:rPr>
          <w:delText xml:space="preserve"> </w:delText>
        </w:r>
        <w:r w:rsidRPr="00B855ED" w:rsidDel="005D2A09">
          <w:rPr>
            <w:rFonts w:ascii="Arial" w:hAnsi="Arial" w:cs="Arial"/>
          </w:rPr>
          <w:delText>applicable, except</w:delText>
        </w:r>
        <w:r w:rsidRPr="00B855ED" w:rsidDel="005D2A09">
          <w:rPr>
            <w:rFonts w:ascii="Arial" w:hAnsi="Arial" w:cs="Arial"/>
            <w:spacing w:val="-3"/>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purposes</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this</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(c)(2)(B),</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maximum</w:delText>
        </w:r>
        <w:r w:rsidRPr="00B855ED" w:rsidDel="005D2A09">
          <w:rPr>
            <w:rFonts w:ascii="Arial" w:hAnsi="Arial" w:cs="Arial"/>
            <w:spacing w:val="-3"/>
          </w:rPr>
          <w:delText xml:space="preserve"> </w:delText>
        </w:r>
        <w:r w:rsidRPr="00B855ED" w:rsidDel="005D2A09">
          <w:rPr>
            <w:rFonts w:ascii="Arial" w:hAnsi="Arial" w:cs="Arial"/>
          </w:rPr>
          <w:delText>allowable</w:delText>
        </w:r>
        <w:r w:rsidRPr="00B855ED" w:rsidDel="005D2A09">
          <w:rPr>
            <w:rFonts w:ascii="Arial" w:hAnsi="Arial" w:cs="Arial"/>
            <w:spacing w:val="-4"/>
          </w:rPr>
          <w:delText xml:space="preserve"> </w:delText>
        </w:r>
        <w:r w:rsidRPr="00B855ED" w:rsidDel="005D2A09">
          <w:rPr>
            <w:rFonts w:ascii="Arial" w:hAnsi="Arial" w:cs="Arial"/>
          </w:rPr>
          <w:delText>Zero-emission VMT Allowance that may be used in these equations is 1.0.</w:delText>
        </w:r>
      </w:del>
    </w:p>
    <w:p w14:paraId="51F0B699" w14:textId="77C8A8C5" w:rsidR="0048243B" w:rsidRPr="00B855ED" w:rsidDel="005D2A09" w:rsidRDefault="0048243B" w:rsidP="009A18CE">
      <w:pPr>
        <w:pStyle w:val="Heading5"/>
        <w:keepNext w:val="0"/>
        <w:widowControl w:val="0"/>
        <w:spacing w:line="240" w:lineRule="auto"/>
        <w:rPr>
          <w:del w:id="2870" w:author="Joo, Hye@ARB" w:date="2026-06-04T21:41:00Z"/>
          <w:rFonts w:ascii="Arial" w:hAnsi="Arial" w:cs="Arial"/>
        </w:rPr>
      </w:pPr>
      <w:del w:id="2871" w:author="Joo, Hye@ARB" w:date="2026-06-04T21:41:00Z">
        <w:r w:rsidRPr="00B855ED" w:rsidDel="005D2A09">
          <w:rPr>
            <w:rFonts w:ascii="Arial" w:hAnsi="Arial" w:cs="Arial"/>
          </w:rPr>
          <w:delText>A manufacturer that fails to produce and deliver for sale in California the equivalent quantity of MDVs certified to LEV III exhaust emission standards, shall receive “Vehicle-Equivalent</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“VEDs”)</w:delText>
        </w:r>
        <w:r w:rsidRPr="00B855ED" w:rsidDel="005D2A09">
          <w:rPr>
            <w:rFonts w:ascii="Arial" w:hAnsi="Arial" w:cs="Arial"/>
            <w:spacing w:val="-4"/>
          </w:rPr>
          <w:delText xml:space="preserve"> </w:delText>
        </w:r>
        <w:r w:rsidRPr="00B855ED" w:rsidDel="005D2A09">
          <w:rPr>
            <w:rFonts w:ascii="Arial" w:hAnsi="Arial" w:cs="Arial"/>
          </w:rPr>
          <w:delText>equal</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amount</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negative</w:delText>
        </w:r>
        <w:r w:rsidRPr="00B855ED" w:rsidDel="005D2A09">
          <w:rPr>
            <w:rFonts w:ascii="Arial" w:hAnsi="Arial" w:cs="Arial"/>
            <w:spacing w:val="-2"/>
          </w:rPr>
          <w:delText xml:space="preserve"> </w:delText>
        </w:r>
        <w:r w:rsidRPr="00B855ED" w:rsidDel="005D2A09">
          <w:rPr>
            <w:rFonts w:ascii="Arial" w:hAnsi="Arial" w:cs="Arial"/>
          </w:rPr>
          <w:delText>VECs</w:delText>
        </w:r>
        <w:r w:rsidRPr="00B855ED" w:rsidDel="005D2A09">
          <w:rPr>
            <w:rFonts w:ascii="Arial" w:hAnsi="Arial" w:cs="Arial"/>
            <w:spacing w:val="-3"/>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by the equation in subsection (c)(2)(A).</w:delText>
        </w:r>
      </w:del>
    </w:p>
    <w:p w14:paraId="1A99FC0D" w14:textId="67FF7318" w:rsidR="0048243B" w:rsidRPr="00B855ED" w:rsidDel="005D2A09" w:rsidRDefault="0048243B" w:rsidP="009A18CE">
      <w:pPr>
        <w:pStyle w:val="BodyText"/>
        <w:keepLines/>
        <w:rPr>
          <w:del w:id="2872" w:author="Joo, Hye@ARB" w:date="2026-06-04T21:41:00Z"/>
          <w:rFonts w:ascii="Arial" w:hAnsi="Arial" w:cs="Arial"/>
        </w:rPr>
      </w:pPr>
    </w:p>
    <w:p w14:paraId="20674ADA" w14:textId="6CE3E235" w:rsidR="0048243B" w:rsidRPr="00B855ED" w:rsidDel="005D2A09" w:rsidRDefault="0048243B" w:rsidP="009A18CE">
      <w:pPr>
        <w:pStyle w:val="Heading4"/>
        <w:keepNext w:val="0"/>
        <w:widowControl w:val="0"/>
        <w:spacing w:line="240" w:lineRule="auto"/>
        <w:rPr>
          <w:del w:id="2873" w:author="Joo, Hye@ARB" w:date="2026-06-04T21:41:00Z"/>
          <w:rFonts w:ascii="Arial" w:hAnsi="Arial" w:cs="Arial"/>
        </w:rPr>
      </w:pPr>
      <w:del w:id="2874" w:author="Joo, Hye@ARB" w:date="2026-06-04T21:41:00Z">
        <w:r w:rsidRPr="00B855ED" w:rsidDel="005D2A09">
          <w:rPr>
            <w:rFonts w:ascii="Arial" w:hAnsi="Arial" w:cs="Arial"/>
          </w:rPr>
          <w:delText>Calculation</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Fleet</w:delText>
        </w:r>
        <w:r w:rsidRPr="00B855ED" w:rsidDel="005D2A09">
          <w:rPr>
            <w:rFonts w:ascii="Arial" w:hAnsi="Arial" w:cs="Arial"/>
            <w:spacing w:val="-5"/>
          </w:rPr>
          <w:delText xml:space="preserve"> </w:delText>
        </w:r>
        <w:r w:rsidRPr="00B855ED" w:rsidDel="005D2A09">
          <w:rPr>
            <w:rFonts w:ascii="Arial" w:hAnsi="Arial" w:cs="Arial"/>
          </w:rPr>
          <w:delText>Average</w:delText>
        </w:r>
        <w:r w:rsidRPr="00B855ED" w:rsidDel="005D2A09">
          <w:rPr>
            <w:rFonts w:ascii="Arial" w:hAnsi="Arial" w:cs="Arial"/>
            <w:spacing w:val="-6"/>
          </w:rPr>
          <w:delText xml:space="preserve"> </w:delText>
        </w:r>
        <w:r w:rsidRPr="00B855ED" w:rsidDel="005D2A09">
          <w:rPr>
            <w:rFonts w:ascii="Arial" w:hAnsi="Arial" w:cs="Arial"/>
          </w:rPr>
          <w:delText>NMOG+NOx</w:delText>
        </w:r>
        <w:r w:rsidRPr="00B855ED" w:rsidDel="005D2A09">
          <w:rPr>
            <w:rFonts w:ascii="Arial" w:hAnsi="Arial" w:cs="Arial"/>
            <w:spacing w:val="-6"/>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5"/>
          </w:rPr>
          <w:delText xml:space="preserve"> </w:delText>
        </w:r>
        <w:r w:rsidRPr="00B855ED" w:rsidDel="005D2A09">
          <w:rPr>
            <w:rFonts w:ascii="Arial" w:hAnsi="Arial" w:cs="Arial"/>
          </w:rPr>
          <w:delText>Debits</w:delText>
        </w:r>
        <w:r w:rsidRPr="00B855ED" w:rsidDel="005D2A09">
          <w:rPr>
            <w:rFonts w:ascii="Arial" w:hAnsi="Arial" w:cs="Arial"/>
            <w:spacing w:val="-5"/>
          </w:rPr>
          <w:delText xml:space="preserve"> </w:delText>
        </w:r>
        <w:r w:rsidRPr="00B855ED" w:rsidDel="005D2A09">
          <w:rPr>
            <w:rFonts w:ascii="Arial" w:hAnsi="Arial" w:cs="Arial"/>
          </w:rPr>
          <w:delText>for</w:delText>
        </w:r>
        <w:r w:rsidRPr="00B855ED" w:rsidDel="005D2A09">
          <w:rPr>
            <w:rFonts w:ascii="Arial" w:hAnsi="Arial" w:cs="Arial"/>
            <w:spacing w:val="-5"/>
          </w:rPr>
          <w:delText xml:space="preserve"> </w:delText>
        </w:r>
        <w:r w:rsidRPr="00B855ED" w:rsidDel="005D2A09">
          <w:rPr>
            <w:rFonts w:ascii="Arial" w:hAnsi="Arial" w:cs="Arial"/>
          </w:rPr>
          <w:delText>Medium-Duty Vehicles Other than MDPVs.</w:delText>
        </w:r>
      </w:del>
    </w:p>
    <w:p w14:paraId="35AF55A7" w14:textId="703AEFBC" w:rsidR="0048243B" w:rsidRPr="00B855ED" w:rsidDel="005D2A09" w:rsidRDefault="0048243B" w:rsidP="009A18CE">
      <w:pPr>
        <w:pStyle w:val="Heading5"/>
        <w:keepNext w:val="0"/>
        <w:widowControl w:val="0"/>
        <w:spacing w:line="240" w:lineRule="auto"/>
        <w:rPr>
          <w:del w:id="2875" w:author="Joo, Hye@ARB" w:date="2026-06-04T21:41:00Z"/>
          <w:rFonts w:ascii="Arial" w:hAnsi="Arial" w:cs="Arial"/>
        </w:rPr>
      </w:pPr>
      <w:del w:id="2876" w:author="Joo, Hye@ARB" w:date="2026-06-04T21:41:00Z">
        <w:r w:rsidRPr="00B855ED" w:rsidDel="005D2A09">
          <w:rPr>
            <w:rFonts w:ascii="Arial" w:hAnsi="Arial" w:cs="Arial"/>
          </w:rPr>
          <w:lastRenderedPageBreak/>
          <w:delText>In</w:delText>
        </w:r>
        <w:r w:rsidRPr="00B855ED" w:rsidDel="005D2A09">
          <w:rPr>
            <w:rFonts w:ascii="Arial" w:hAnsi="Arial" w:cs="Arial"/>
            <w:spacing w:val="-4"/>
          </w:rPr>
          <w:delText xml:space="preserve"> </w:delText>
        </w:r>
        <w:r w:rsidRPr="00B855ED" w:rsidDel="005D2A09">
          <w:rPr>
            <w:rFonts w:ascii="Arial" w:hAnsi="Arial" w:cs="Arial"/>
          </w:rPr>
          <w:delText>2016</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subsequent</w:delText>
        </w:r>
        <w:r w:rsidRPr="00B855ED" w:rsidDel="005D2A09">
          <w:rPr>
            <w:rFonts w:ascii="Arial" w:hAnsi="Arial" w:cs="Arial"/>
            <w:spacing w:val="-3"/>
          </w:rPr>
          <w:delText xml:space="preserve"> </w:delText>
        </w:r>
        <w:r w:rsidRPr="00B855ED" w:rsidDel="005D2A09">
          <w:rPr>
            <w:rFonts w:ascii="Arial" w:hAnsi="Arial" w:cs="Arial"/>
          </w:rPr>
          <w:delText>model</w:delText>
        </w:r>
        <w:r w:rsidRPr="00B855ED" w:rsidDel="005D2A09">
          <w:rPr>
            <w:rFonts w:ascii="Arial" w:hAnsi="Arial" w:cs="Arial"/>
            <w:spacing w:val="-4"/>
          </w:rPr>
          <w:delText xml:space="preserve"> </w:delText>
        </w:r>
        <w:r w:rsidRPr="00B855ED" w:rsidDel="005D2A09">
          <w:rPr>
            <w:rFonts w:ascii="Arial" w:hAnsi="Arial" w:cs="Arial"/>
          </w:rPr>
          <w:delText>years,</w:delText>
        </w:r>
        <w:r w:rsidRPr="00B855ED" w:rsidDel="005D2A09">
          <w:rPr>
            <w:rFonts w:ascii="Arial" w:hAnsi="Arial" w:cs="Arial"/>
            <w:spacing w:val="-4"/>
          </w:rPr>
          <w:delText xml:space="preserve"> </w:delText>
        </w:r>
        <w:r w:rsidRPr="00B855ED" w:rsidDel="005D2A09">
          <w:rPr>
            <w:rFonts w:ascii="Arial" w:hAnsi="Arial" w:cs="Arial"/>
          </w:rPr>
          <w:delText>a</w:delText>
        </w:r>
        <w:r w:rsidRPr="00B855ED" w:rsidDel="005D2A09">
          <w:rPr>
            <w:rFonts w:ascii="Arial" w:hAnsi="Arial" w:cs="Arial"/>
            <w:spacing w:val="-5"/>
          </w:rPr>
          <w:delText xml:space="preserve"> </w:delText>
        </w:r>
        <w:r w:rsidRPr="00B855ED" w:rsidDel="005D2A09">
          <w:rPr>
            <w:rFonts w:ascii="Arial" w:hAnsi="Arial" w:cs="Arial"/>
          </w:rPr>
          <w:delText>manufacturer</w:delText>
        </w:r>
        <w:r w:rsidRPr="00B855ED" w:rsidDel="005D2A09">
          <w:rPr>
            <w:rFonts w:ascii="Arial" w:hAnsi="Arial" w:cs="Arial"/>
            <w:spacing w:val="-5"/>
          </w:rPr>
          <w:delText xml:space="preserve"> </w:delText>
        </w:r>
        <w:r w:rsidRPr="00B855ED" w:rsidDel="005D2A09">
          <w:rPr>
            <w:rFonts w:ascii="Arial" w:hAnsi="Arial" w:cs="Arial"/>
          </w:rPr>
          <w:delText>shall</w:delText>
        </w:r>
        <w:r w:rsidRPr="00B855ED" w:rsidDel="005D2A09">
          <w:rPr>
            <w:rFonts w:ascii="Arial" w:hAnsi="Arial" w:cs="Arial"/>
            <w:spacing w:val="-4"/>
          </w:rPr>
          <w:delText xml:space="preserve"> </w:delText>
        </w:r>
        <w:r w:rsidRPr="00B855ED" w:rsidDel="005D2A09">
          <w:rPr>
            <w:rFonts w:ascii="Arial" w:hAnsi="Arial" w:cs="Arial"/>
          </w:rPr>
          <w:delText>calculate</w:delText>
        </w:r>
        <w:r w:rsidRPr="00B855ED" w:rsidDel="005D2A09">
          <w:rPr>
            <w:rFonts w:ascii="Arial" w:hAnsi="Arial" w:cs="Arial"/>
            <w:spacing w:val="-6"/>
          </w:rPr>
          <w:delText xml:space="preserve"> </w:delText>
        </w:r>
        <w:r w:rsidRPr="00B855ED" w:rsidDel="005D2A09">
          <w:rPr>
            <w:rFonts w:ascii="Arial" w:hAnsi="Arial" w:cs="Arial"/>
          </w:rPr>
          <w:delText>its medium-duty vehicle fleet average credits or debits using the following equation.</w:delText>
        </w:r>
      </w:del>
    </w:p>
    <w:p w14:paraId="2275B3F2" w14:textId="200BFFCD" w:rsidR="0048243B" w:rsidRPr="00B855ED" w:rsidDel="005D2A09" w:rsidRDefault="0048243B" w:rsidP="009A18CE">
      <w:pPr>
        <w:pStyle w:val="BodyText"/>
        <w:keepLines/>
        <w:rPr>
          <w:del w:id="2877" w:author="Joo, Hye@ARB" w:date="2026-06-04T21:41:00Z"/>
          <w:rFonts w:ascii="Arial" w:hAnsi="Arial" w:cs="Arial"/>
        </w:rPr>
      </w:pPr>
    </w:p>
    <w:p w14:paraId="1885214F" w14:textId="7F684BF7" w:rsidR="0048243B" w:rsidRPr="00B855ED" w:rsidDel="005D2A09" w:rsidRDefault="0048243B" w:rsidP="009A18CE">
      <w:pPr>
        <w:pStyle w:val="BodyText"/>
        <w:keepLines/>
        <w:ind w:left="1799" w:right="1077"/>
        <w:rPr>
          <w:del w:id="2878" w:author="Joo, Hye@ARB" w:date="2026-06-04T21:41:00Z"/>
          <w:rFonts w:ascii="Arial" w:hAnsi="Arial" w:cs="Arial"/>
        </w:rPr>
      </w:pPr>
      <w:del w:id="2879" w:author="Joo, Hye@ARB" w:date="2026-06-04T21:41:00Z">
        <w:r w:rsidRPr="00B855ED" w:rsidDel="005D2A09">
          <w:rPr>
            <w:rFonts w:ascii="Arial" w:hAnsi="Arial" w:cs="Arial"/>
          </w:rPr>
          <w:delText>[(Fleet</w:delText>
        </w:r>
        <w:r w:rsidRPr="00B855ED" w:rsidDel="005D2A09">
          <w:rPr>
            <w:rFonts w:ascii="Arial" w:hAnsi="Arial" w:cs="Arial"/>
            <w:spacing w:val="-6"/>
          </w:rPr>
          <w:delText xml:space="preserve"> </w:delText>
        </w:r>
        <w:r w:rsidRPr="00B855ED" w:rsidDel="005D2A09">
          <w:rPr>
            <w:rFonts w:ascii="Arial" w:hAnsi="Arial" w:cs="Arial"/>
          </w:rPr>
          <w:delText>Average</w:delText>
        </w:r>
        <w:r w:rsidRPr="00B855ED" w:rsidDel="005D2A09">
          <w:rPr>
            <w:rFonts w:ascii="Arial" w:hAnsi="Arial" w:cs="Arial"/>
            <w:spacing w:val="-7"/>
          </w:rPr>
          <w:delText xml:space="preserve"> </w:delText>
        </w:r>
        <w:r w:rsidRPr="00B855ED" w:rsidDel="005D2A09">
          <w:rPr>
            <w:rFonts w:ascii="Arial" w:hAnsi="Arial" w:cs="Arial"/>
          </w:rPr>
          <w:delText>NMOG+NOx</w:delText>
        </w:r>
        <w:r w:rsidRPr="00B855ED" w:rsidDel="005D2A09">
          <w:rPr>
            <w:rFonts w:ascii="Arial" w:hAnsi="Arial" w:cs="Arial"/>
            <w:spacing w:val="-6"/>
          </w:rPr>
          <w:delText xml:space="preserve"> </w:delText>
        </w:r>
        <w:r w:rsidRPr="00B855ED" w:rsidDel="005D2A09">
          <w:rPr>
            <w:rFonts w:ascii="Arial" w:hAnsi="Arial" w:cs="Arial"/>
          </w:rPr>
          <w:delText>Requirement)</w:delText>
        </w:r>
        <w:r w:rsidRPr="00B855ED" w:rsidDel="005D2A09">
          <w:rPr>
            <w:rFonts w:ascii="Arial" w:hAnsi="Arial" w:cs="Arial"/>
            <w:spacing w:val="-5"/>
          </w:rPr>
          <w:delText xml:space="preserve"> </w:delText>
        </w:r>
        <w:r w:rsidRPr="00B855ED" w:rsidDel="005D2A09">
          <w:rPr>
            <w:rFonts w:ascii="Arial" w:hAnsi="Arial" w:cs="Arial"/>
          </w:rPr>
          <w:delText>-</w:delText>
        </w:r>
        <w:r w:rsidRPr="00B855ED" w:rsidDel="005D2A09">
          <w:rPr>
            <w:rFonts w:ascii="Arial" w:hAnsi="Arial" w:cs="Arial"/>
            <w:spacing w:val="-7"/>
          </w:rPr>
          <w:delText xml:space="preserve"> </w:delText>
        </w:r>
        <w:r w:rsidRPr="00B855ED" w:rsidDel="005D2A09">
          <w:rPr>
            <w:rFonts w:ascii="Arial" w:hAnsi="Arial" w:cs="Arial"/>
          </w:rPr>
          <w:delText>(Manufacturer's</w:delText>
        </w:r>
        <w:r w:rsidRPr="00B855ED" w:rsidDel="005D2A09">
          <w:rPr>
            <w:rFonts w:ascii="Arial" w:hAnsi="Arial" w:cs="Arial"/>
            <w:spacing w:val="-6"/>
          </w:rPr>
          <w:delText xml:space="preserve"> </w:delText>
        </w:r>
        <w:r w:rsidRPr="00B855ED" w:rsidDel="005D2A09">
          <w:rPr>
            <w:rFonts w:ascii="Arial" w:hAnsi="Arial" w:cs="Arial"/>
          </w:rPr>
          <w:delText>Fleet</w:delText>
        </w:r>
        <w:r w:rsidRPr="00B855ED" w:rsidDel="005D2A09">
          <w:rPr>
            <w:rFonts w:ascii="Arial" w:hAnsi="Arial" w:cs="Arial"/>
            <w:spacing w:val="-6"/>
          </w:rPr>
          <w:delText xml:space="preserve"> </w:delText>
        </w:r>
        <w:r w:rsidRPr="00B855ED" w:rsidDel="005D2A09">
          <w:rPr>
            <w:rFonts w:ascii="Arial" w:hAnsi="Arial" w:cs="Arial"/>
          </w:rPr>
          <w:delText>Average NMOG+NOx Value)] x</w:delText>
        </w:r>
      </w:del>
    </w:p>
    <w:p w14:paraId="465B97BC" w14:textId="69DFE8C5" w:rsidR="0048243B" w:rsidRPr="00B855ED" w:rsidDel="005D2A09" w:rsidRDefault="0048243B" w:rsidP="009A18CE">
      <w:pPr>
        <w:pStyle w:val="BodyText"/>
        <w:keepLines/>
        <w:ind w:left="1799" w:right="1216"/>
        <w:rPr>
          <w:del w:id="2880" w:author="Joo, Hye@ARB" w:date="2026-06-04T21:41:00Z"/>
          <w:rFonts w:ascii="Arial" w:hAnsi="Arial" w:cs="Arial"/>
        </w:rPr>
      </w:pPr>
      <w:del w:id="2881" w:author="Joo, Hye@ARB" w:date="2026-06-04T21:41:00Z">
        <w:r w:rsidRPr="00B855ED" w:rsidDel="005D2A09">
          <w:rPr>
            <w:rFonts w:ascii="Arial" w:hAnsi="Arial" w:cs="Arial"/>
          </w:rPr>
          <w:delText>(Total</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Vehicles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Delivered</w:delText>
        </w:r>
        <w:r w:rsidRPr="00B855ED" w:rsidDel="005D2A09">
          <w:rPr>
            <w:rFonts w:ascii="Arial" w:hAnsi="Arial" w:cs="Arial"/>
            <w:spacing w:val="-2"/>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Sale</w:delText>
        </w:r>
        <w:r w:rsidRPr="00B855ED" w:rsidDel="005D2A09">
          <w:rPr>
            <w:rFonts w:ascii="Arial" w:hAnsi="Arial" w:cs="Arial"/>
            <w:spacing w:val="-5"/>
          </w:rPr>
          <w:delText xml:space="preserve"> </w:delText>
        </w:r>
        <w:r w:rsidRPr="00B855ED" w:rsidDel="005D2A09">
          <w:rPr>
            <w:rFonts w:ascii="Arial" w:hAnsi="Arial" w:cs="Arial"/>
          </w:rPr>
          <w:delText>in</w:delText>
        </w:r>
        <w:r w:rsidRPr="00B855ED" w:rsidDel="005D2A09">
          <w:rPr>
            <w:rFonts w:ascii="Arial" w:hAnsi="Arial" w:cs="Arial"/>
            <w:spacing w:val="-4"/>
          </w:rPr>
          <w:delText xml:space="preserve"> </w:delText>
        </w:r>
        <w:r w:rsidRPr="00B855ED" w:rsidDel="005D2A09">
          <w:rPr>
            <w:rFonts w:ascii="Arial" w:hAnsi="Arial" w:cs="Arial"/>
          </w:rPr>
          <w:delText>California,</w:delText>
        </w:r>
        <w:r w:rsidRPr="00B855ED" w:rsidDel="005D2A09">
          <w:rPr>
            <w:rFonts w:ascii="Arial" w:hAnsi="Arial" w:cs="Arial"/>
            <w:spacing w:val="-2"/>
          </w:rPr>
          <w:delText xml:space="preserve"> </w:delText>
        </w:r>
        <w:r w:rsidRPr="00B855ED" w:rsidDel="005D2A09">
          <w:rPr>
            <w:rFonts w:ascii="Arial" w:hAnsi="Arial" w:cs="Arial"/>
          </w:rPr>
          <w:delText>Including ZEVs and HEVs).</w:delText>
        </w:r>
      </w:del>
    </w:p>
    <w:p w14:paraId="42D8DE70" w14:textId="4DF1BC3C" w:rsidR="0048243B" w:rsidRPr="00B855ED" w:rsidDel="005D2A09" w:rsidRDefault="0048243B" w:rsidP="009A18CE">
      <w:pPr>
        <w:pStyle w:val="BodyText"/>
        <w:keepLines/>
        <w:rPr>
          <w:del w:id="2882" w:author="Joo, Hye@ARB" w:date="2026-06-04T21:41:00Z"/>
          <w:rFonts w:ascii="Arial" w:hAnsi="Arial" w:cs="Arial"/>
        </w:rPr>
      </w:pPr>
    </w:p>
    <w:p w14:paraId="14DA520C" w14:textId="113ACDDA" w:rsidR="0048243B" w:rsidRPr="00B855ED" w:rsidDel="005D2A09" w:rsidRDefault="0048243B" w:rsidP="009A18CE">
      <w:pPr>
        <w:pStyle w:val="Heading5"/>
        <w:keepNext w:val="0"/>
        <w:widowControl w:val="0"/>
        <w:spacing w:line="240" w:lineRule="auto"/>
        <w:rPr>
          <w:del w:id="2883" w:author="Joo, Hye@ARB" w:date="2026-06-04T21:41:00Z"/>
          <w:rFonts w:ascii="Arial" w:hAnsi="Arial" w:cs="Arial"/>
        </w:rPr>
      </w:pPr>
      <w:del w:id="2884" w:author="Joo, Hye@ARB" w:date="2026-06-04T21:41:00Z">
        <w:r w:rsidRPr="00B855ED" w:rsidDel="005D2A09">
          <w:rPr>
            <w:rFonts w:ascii="Arial" w:hAnsi="Arial" w:cs="Arial"/>
          </w:rPr>
          <w:delText>In 2016 and subsequent model years, a manufacturer that achieves fleet average NMOG+NOx values lower than the fleet average NMOG+NOx requirement for the corresponding model year shall receive credits in units of g/mi NMOG+NOx.</w:delText>
        </w:r>
        <w:r w:rsidRPr="00B855ED" w:rsidDel="005D2A09">
          <w:rPr>
            <w:rFonts w:ascii="Arial" w:hAnsi="Arial" w:cs="Arial"/>
            <w:spacing w:val="40"/>
          </w:rPr>
          <w:delText xml:space="preserve"> </w:delText>
        </w:r>
        <w:r w:rsidRPr="00B855ED" w:rsidDel="005D2A09">
          <w:rPr>
            <w:rFonts w:ascii="Arial" w:hAnsi="Arial" w:cs="Arial"/>
          </w:rPr>
          <w:delText>A manufacturer with 2016 and subsequent model year fleet average NMOG+NOx values greater than the fleet average requirement for the corresponding model year shall receive debits in units of g/mi NMOG+NOx equal to the amount of negative credits determined by the aforementioned equation.</w:delText>
        </w:r>
        <w:r w:rsidRPr="00B855ED" w:rsidDel="005D2A09">
          <w:rPr>
            <w:rFonts w:ascii="Arial" w:hAnsi="Arial" w:cs="Arial"/>
            <w:spacing w:val="40"/>
          </w:rPr>
          <w:delText xml:space="preserve"> </w:delText>
        </w:r>
        <w:r w:rsidRPr="00B855ED" w:rsidDel="005D2A09">
          <w:rPr>
            <w:rFonts w:ascii="Arial" w:hAnsi="Arial" w:cs="Arial"/>
          </w:rPr>
          <w:delText>The total g/mi NMOG+NOx credits or debits earned for MDVs 8,501-10,000 lbs. GVWR</w:delText>
        </w:r>
        <w:r w:rsidRPr="00B855ED" w:rsidDel="005D2A09">
          <w:rPr>
            <w:rFonts w:ascii="Arial" w:hAnsi="Arial" w:cs="Arial"/>
            <w:spacing w:val="-3"/>
          </w:rPr>
          <w:delText xml:space="preserve"> </w:delText>
        </w:r>
        <w:r w:rsidRPr="00B855ED" w:rsidDel="005D2A09">
          <w:rPr>
            <w:rFonts w:ascii="Arial" w:hAnsi="Arial" w:cs="Arial"/>
          </w:rPr>
          <w:delText>excluding</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MDVs</w:delText>
        </w:r>
        <w:r w:rsidRPr="00B855ED" w:rsidDel="005D2A09">
          <w:rPr>
            <w:rFonts w:ascii="Arial" w:hAnsi="Arial" w:cs="Arial"/>
            <w:spacing w:val="-3"/>
          </w:rPr>
          <w:delText xml:space="preserve"> </w:delText>
        </w:r>
        <w:r w:rsidRPr="00B855ED" w:rsidDel="005D2A09">
          <w:rPr>
            <w:rFonts w:ascii="Arial" w:hAnsi="Arial" w:cs="Arial"/>
          </w:rPr>
          <w:delText>10,001-14,000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GVWR</w:delText>
        </w:r>
        <w:r w:rsidRPr="00B855ED" w:rsidDel="005D2A09">
          <w:rPr>
            <w:rFonts w:ascii="Arial" w:hAnsi="Arial" w:cs="Arial"/>
            <w:spacing w:val="-3"/>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summed</w:delText>
        </w:r>
        <w:r w:rsidRPr="00B855ED" w:rsidDel="005D2A09">
          <w:rPr>
            <w:rFonts w:ascii="Arial" w:hAnsi="Arial" w:cs="Arial"/>
            <w:spacing w:val="-3"/>
          </w:rPr>
          <w:delText xml:space="preserve"> </w:delText>
        </w:r>
        <w:r w:rsidRPr="00B855ED" w:rsidDel="005D2A09">
          <w:rPr>
            <w:rFonts w:ascii="Arial" w:hAnsi="Arial" w:cs="Arial"/>
          </w:rPr>
          <w:delText>together. The resulting amount shall constitute the g/mi NMOG+NOx credits or debits accrued by the manufacturer for the model year.</w:delText>
        </w:r>
        <w:r w:rsidRPr="00B855ED" w:rsidDel="005D2A09">
          <w:rPr>
            <w:rFonts w:ascii="Arial" w:hAnsi="Arial" w:cs="Arial"/>
            <w:spacing w:val="40"/>
          </w:rPr>
          <w:delText xml:space="preserve"> </w:delText>
        </w:r>
        <w:r w:rsidRPr="00B855ED" w:rsidDel="005D2A09">
          <w:rPr>
            <w:rFonts w:ascii="Arial" w:hAnsi="Arial" w:cs="Arial"/>
          </w:rPr>
          <w:delText>Medium-duty fleet average credits and debits earned in accordance</w:delText>
        </w:r>
        <w:r w:rsidRPr="00B855ED" w:rsidDel="005D2A09">
          <w:rPr>
            <w:rFonts w:ascii="Arial" w:hAnsi="Arial" w:cs="Arial"/>
            <w:spacing w:val="-1"/>
          </w:rPr>
          <w:delText xml:space="preserve"> </w:delText>
        </w:r>
        <w:r w:rsidRPr="00B855ED" w:rsidDel="005D2A09">
          <w:rPr>
            <w:rFonts w:ascii="Arial" w:hAnsi="Arial" w:cs="Arial"/>
          </w:rPr>
          <w:delText>with subsection (c)(2)(B)</w:delText>
        </w:r>
        <w:r w:rsidRPr="00B855ED" w:rsidDel="005D2A09">
          <w:rPr>
            <w:rFonts w:ascii="Arial" w:hAnsi="Arial" w:cs="Arial"/>
            <w:spacing w:val="-1"/>
          </w:rPr>
          <w:delText xml:space="preserve"> </w:delText>
        </w:r>
        <w:r w:rsidRPr="00B855ED" w:rsidDel="005D2A09">
          <w:rPr>
            <w:rFonts w:ascii="Arial" w:hAnsi="Arial" w:cs="Arial"/>
          </w:rPr>
          <w:delText>may not be</w:delText>
        </w:r>
        <w:r w:rsidRPr="00B855ED" w:rsidDel="005D2A09">
          <w:rPr>
            <w:rFonts w:ascii="Arial" w:hAnsi="Arial" w:cs="Arial"/>
            <w:spacing w:val="-1"/>
          </w:rPr>
          <w:delText xml:space="preserve"> </w:delText>
        </w:r>
        <w:r w:rsidRPr="00B855ED" w:rsidDel="005D2A09">
          <w:rPr>
            <w:rFonts w:ascii="Arial" w:hAnsi="Arial" w:cs="Arial"/>
          </w:rPr>
          <w:delText>summed together</w:delText>
        </w:r>
        <w:r w:rsidRPr="00B855ED" w:rsidDel="005D2A09">
          <w:rPr>
            <w:rFonts w:ascii="Arial" w:hAnsi="Arial" w:cs="Arial"/>
            <w:spacing w:val="-1"/>
          </w:rPr>
          <w:delText xml:space="preserve"> </w:delText>
        </w:r>
        <w:r w:rsidRPr="00B855ED" w:rsidDel="005D2A09">
          <w:rPr>
            <w:rFonts w:ascii="Arial" w:hAnsi="Arial" w:cs="Arial"/>
          </w:rPr>
          <w:delText>with fleet average</w:delText>
        </w:r>
        <w:r w:rsidRPr="00B855ED" w:rsidDel="005D2A09">
          <w:rPr>
            <w:rFonts w:ascii="Arial" w:hAnsi="Arial" w:cs="Arial"/>
            <w:spacing w:val="-1"/>
          </w:rPr>
          <w:delText xml:space="preserve"> </w:delText>
        </w:r>
        <w:r w:rsidRPr="00B855ED" w:rsidDel="005D2A09">
          <w:rPr>
            <w:rFonts w:ascii="Arial" w:hAnsi="Arial" w:cs="Arial"/>
          </w:rPr>
          <w:delText>credits and debits earned for passenger cars, light-duty trucks, and medium-duty passenger vehicles in accordance with subsection (c)(1).</w:delText>
        </w:r>
      </w:del>
    </w:p>
    <w:p w14:paraId="168A444B" w14:textId="22C21EE3" w:rsidR="0048243B" w:rsidRPr="00B855ED" w:rsidDel="005D2A09" w:rsidRDefault="0048243B" w:rsidP="009A18CE">
      <w:pPr>
        <w:pStyle w:val="Heading4"/>
        <w:keepNext w:val="0"/>
        <w:widowControl w:val="0"/>
        <w:spacing w:line="240" w:lineRule="auto"/>
        <w:rPr>
          <w:del w:id="2885" w:author="Joo, Hye@ARB" w:date="2026-06-04T21:41:00Z"/>
          <w:rFonts w:ascii="Arial" w:hAnsi="Arial" w:cs="Arial"/>
        </w:rPr>
      </w:pPr>
      <w:del w:id="2886" w:author="Joo, Hye@ARB" w:date="2026-06-04T21:41:00Z">
        <w:r w:rsidRPr="00B855ED" w:rsidDel="005D2A09">
          <w:rPr>
            <w:rFonts w:ascii="Arial" w:hAnsi="Arial" w:cs="Arial"/>
          </w:rPr>
          <w:delText>Only</w:delText>
        </w:r>
        <w:r w:rsidRPr="00B855ED" w:rsidDel="005D2A09">
          <w:rPr>
            <w:rFonts w:ascii="Arial" w:hAnsi="Arial" w:cs="Arial"/>
            <w:spacing w:val="-4"/>
          </w:rPr>
          <w:delText xml:space="preserve"> </w:delText>
        </w:r>
        <w:r w:rsidRPr="00B855ED" w:rsidDel="005D2A09">
          <w:rPr>
            <w:rFonts w:ascii="Arial" w:hAnsi="Arial" w:cs="Arial"/>
          </w:rPr>
          <w:delText>ZEVs</w:delText>
        </w:r>
        <w:r w:rsidRPr="00B855ED" w:rsidDel="005D2A09">
          <w:rPr>
            <w:rFonts w:ascii="Arial" w:hAnsi="Arial" w:cs="Arial"/>
            <w:spacing w:val="-4"/>
          </w:rPr>
          <w:delText xml:space="preserve"> </w:delText>
        </w:r>
        <w:r w:rsidRPr="00B855ED" w:rsidDel="005D2A09">
          <w:rPr>
            <w:rFonts w:ascii="Arial" w:hAnsi="Arial" w:cs="Arial"/>
          </w:rPr>
          <w:delText>certified</w:delText>
        </w:r>
        <w:r w:rsidRPr="00B855ED" w:rsidDel="005D2A09">
          <w:rPr>
            <w:rFonts w:ascii="Arial" w:hAnsi="Arial" w:cs="Arial"/>
            <w:spacing w:val="-2"/>
          </w:rPr>
          <w:delText xml:space="preserve"> </w:delText>
        </w:r>
        <w:r w:rsidRPr="00B855ED" w:rsidDel="005D2A09">
          <w:rPr>
            <w:rFonts w:ascii="Arial" w:hAnsi="Arial" w:cs="Arial"/>
          </w:rPr>
          <w:delText>as</w:delText>
        </w:r>
        <w:r w:rsidRPr="00B855ED" w:rsidDel="005D2A09">
          <w:rPr>
            <w:rFonts w:ascii="Arial" w:hAnsi="Arial" w:cs="Arial"/>
            <w:spacing w:val="-2"/>
          </w:rPr>
          <w:delText xml:space="preserve"> </w:delText>
        </w:r>
        <w:r w:rsidRPr="00B855ED" w:rsidDel="005D2A09">
          <w:rPr>
            <w:rFonts w:ascii="Arial" w:hAnsi="Arial" w:cs="Arial"/>
          </w:rPr>
          <w:delText>MDVs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not</w:delText>
        </w:r>
        <w:r w:rsidRPr="00B855ED" w:rsidDel="005D2A09">
          <w:rPr>
            <w:rFonts w:ascii="Arial" w:hAnsi="Arial" w:cs="Arial"/>
            <w:spacing w:val="-4"/>
          </w:rPr>
          <w:delText xml:space="preserve"> </w:delText>
        </w:r>
        <w:r w:rsidRPr="00B855ED" w:rsidDel="005D2A09">
          <w:rPr>
            <w:rFonts w:ascii="Arial" w:hAnsi="Arial" w:cs="Arial"/>
          </w:rPr>
          <w:delText>used</w:delText>
        </w:r>
        <w:r w:rsidRPr="00B855ED" w:rsidDel="005D2A09">
          <w:rPr>
            <w:rFonts w:ascii="Arial" w:hAnsi="Arial" w:cs="Arial"/>
            <w:spacing w:val="-4"/>
          </w:rPr>
          <w:delText xml:space="preserve"> </w:delText>
        </w:r>
        <w:r w:rsidRPr="00B855ED" w:rsidDel="005D2A09">
          <w:rPr>
            <w:rFonts w:ascii="Arial" w:hAnsi="Arial" w:cs="Arial"/>
          </w:rPr>
          <w:delText>to</w:delText>
        </w:r>
        <w:r w:rsidRPr="00B855ED" w:rsidDel="005D2A09">
          <w:rPr>
            <w:rFonts w:ascii="Arial" w:hAnsi="Arial" w:cs="Arial"/>
            <w:spacing w:val="-4"/>
          </w:rPr>
          <w:delText xml:space="preserve"> </w:delText>
        </w:r>
        <w:r w:rsidRPr="00B855ED" w:rsidDel="005D2A09">
          <w:rPr>
            <w:rFonts w:ascii="Arial" w:hAnsi="Arial" w:cs="Arial"/>
          </w:rPr>
          <w:delText>meet</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5"/>
          </w:rPr>
          <w:delText xml:space="preserve"> </w:delText>
        </w:r>
        <w:r w:rsidRPr="00B855ED" w:rsidDel="005D2A09">
          <w:rPr>
            <w:rFonts w:ascii="Arial" w:hAnsi="Arial" w:cs="Arial"/>
          </w:rPr>
          <w:delText>ZEV</w:delText>
        </w:r>
        <w:r w:rsidRPr="00B855ED" w:rsidDel="005D2A09">
          <w:rPr>
            <w:rFonts w:ascii="Arial" w:hAnsi="Arial" w:cs="Arial"/>
            <w:spacing w:val="-5"/>
          </w:rPr>
          <w:delText xml:space="preserve"> </w:delText>
        </w:r>
        <w:r w:rsidRPr="00B855ED" w:rsidDel="005D2A09">
          <w:rPr>
            <w:rFonts w:ascii="Arial" w:hAnsi="Arial" w:cs="Arial"/>
          </w:rPr>
          <w:delText xml:space="preserve">requirement shall be included in the calculation of VECs or the calculation of NMOG+NOx credits and </w:delText>
        </w:r>
        <w:r w:rsidRPr="00B855ED" w:rsidDel="005D2A09">
          <w:rPr>
            <w:rFonts w:ascii="Arial" w:hAnsi="Arial" w:cs="Arial"/>
            <w:spacing w:val="-2"/>
          </w:rPr>
          <w:delText>debits.</w:delText>
        </w:r>
      </w:del>
    </w:p>
    <w:p w14:paraId="516AB1FC" w14:textId="54D0B17A" w:rsidR="0048243B" w:rsidRPr="00B855ED" w:rsidDel="005D2A09" w:rsidRDefault="0048243B" w:rsidP="009A18CE">
      <w:pPr>
        <w:pStyle w:val="Heading3"/>
        <w:keepNext w:val="0"/>
        <w:widowControl w:val="0"/>
        <w:spacing w:line="240" w:lineRule="auto"/>
        <w:rPr>
          <w:del w:id="2887" w:author="Joo, Hye@ARB" w:date="2026-06-04T21:41:00Z"/>
          <w:rFonts w:ascii="Arial" w:hAnsi="Arial" w:cs="Arial"/>
        </w:rPr>
      </w:pPr>
      <w:del w:id="2888" w:author="Joo, Hye@ARB" w:date="2026-06-04T21:41:00Z">
        <w:r w:rsidRPr="00B855ED" w:rsidDel="005D2A09">
          <w:rPr>
            <w:rFonts w:ascii="Arial" w:hAnsi="Arial" w:cs="Arial"/>
          </w:rPr>
          <w:delText>Procedure</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Offsetting</w:delText>
        </w:r>
        <w:r w:rsidRPr="00B855ED" w:rsidDel="005D2A09">
          <w:rPr>
            <w:rFonts w:ascii="Arial" w:hAnsi="Arial" w:cs="Arial"/>
            <w:spacing w:val="-1"/>
          </w:rPr>
          <w:delText xml:space="preserve"> </w:delText>
        </w:r>
        <w:r w:rsidRPr="00B855ED" w:rsidDel="005D2A09">
          <w:rPr>
            <w:rFonts w:ascii="Arial" w:hAnsi="Arial" w:cs="Arial"/>
            <w:spacing w:val="-2"/>
          </w:rPr>
          <w:delText>Debits.</w:delText>
        </w:r>
      </w:del>
    </w:p>
    <w:p w14:paraId="053AE7FE" w14:textId="3EF9542A" w:rsidR="0048243B" w:rsidRPr="00B855ED" w:rsidDel="005D2A09" w:rsidRDefault="0048243B" w:rsidP="009A18CE">
      <w:pPr>
        <w:pStyle w:val="Heading4"/>
        <w:keepNext w:val="0"/>
        <w:widowControl w:val="0"/>
        <w:spacing w:line="240" w:lineRule="auto"/>
        <w:rPr>
          <w:del w:id="2889" w:author="Joo, Hye@ARB" w:date="2026-06-04T21:41:00Z"/>
          <w:rFonts w:ascii="Arial" w:hAnsi="Arial" w:cs="Arial"/>
        </w:rPr>
      </w:pPr>
      <w:del w:id="2890" w:author="Joo, Hye@ARB" w:date="2026-06-04T21:41:00Z">
        <w:r w:rsidRPr="00B855ED" w:rsidDel="005D2A09">
          <w:rPr>
            <w:rFonts w:ascii="Arial" w:hAnsi="Arial" w:cs="Arial"/>
          </w:rPr>
          <w:lastRenderedPageBreak/>
          <w:delText>A</w:delText>
        </w:r>
        <w:r w:rsidRPr="00B855ED" w:rsidDel="005D2A09">
          <w:rPr>
            <w:rFonts w:ascii="Arial" w:hAnsi="Arial" w:cs="Arial"/>
            <w:spacing w:val="-5"/>
          </w:rPr>
          <w:delText xml:space="preserve"> </w:delText>
        </w:r>
        <w:r w:rsidRPr="00B855ED" w:rsidDel="005D2A09">
          <w:rPr>
            <w:rFonts w:ascii="Arial" w:hAnsi="Arial" w:cs="Arial"/>
          </w:rPr>
          <w:delText>manufacturer</w:delText>
        </w:r>
        <w:r w:rsidRPr="00B855ED" w:rsidDel="005D2A09">
          <w:rPr>
            <w:rFonts w:ascii="Arial" w:hAnsi="Arial" w:cs="Arial"/>
            <w:spacing w:val="-5"/>
          </w:rPr>
          <w:delText xml:space="preserve"> </w:delText>
        </w:r>
        <w:r w:rsidRPr="00B855ED" w:rsidDel="005D2A09">
          <w:rPr>
            <w:rFonts w:ascii="Arial" w:hAnsi="Arial" w:cs="Arial"/>
          </w:rPr>
          <w:delText>shall</w:delText>
        </w:r>
        <w:r w:rsidRPr="00B855ED" w:rsidDel="005D2A09">
          <w:rPr>
            <w:rFonts w:ascii="Arial" w:hAnsi="Arial" w:cs="Arial"/>
            <w:spacing w:val="-4"/>
          </w:rPr>
          <w:delText xml:space="preserve"> </w:delText>
        </w:r>
        <w:r w:rsidRPr="00B855ED" w:rsidDel="005D2A09">
          <w:rPr>
            <w:rFonts w:ascii="Arial" w:hAnsi="Arial" w:cs="Arial"/>
          </w:rPr>
          <w:delText>equalize</w:delText>
        </w:r>
        <w:r w:rsidRPr="00B855ED" w:rsidDel="005D2A09">
          <w:rPr>
            <w:rFonts w:ascii="Arial" w:hAnsi="Arial" w:cs="Arial"/>
            <w:spacing w:val="-5"/>
          </w:rPr>
          <w:delText xml:space="preserve"> </w:delText>
        </w:r>
        <w:r w:rsidRPr="00B855ED" w:rsidDel="005D2A09">
          <w:rPr>
            <w:rFonts w:ascii="Arial" w:hAnsi="Arial" w:cs="Arial"/>
          </w:rPr>
          <w:delText>emission</w:delText>
        </w:r>
        <w:r w:rsidRPr="00B855ED" w:rsidDel="005D2A09">
          <w:rPr>
            <w:rFonts w:ascii="Arial" w:hAnsi="Arial" w:cs="Arial"/>
            <w:spacing w:val="-4"/>
          </w:rPr>
          <w:delText xml:space="preserve"> </w:delText>
        </w:r>
        <w:r w:rsidRPr="00B855ED" w:rsidDel="005D2A09">
          <w:rPr>
            <w:rFonts w:ascii="Arial" w:hAnsi="Arial" w:cs="Arial"/>
          </w:rPr>
          <w:delText>debits</w:delText>
        </w:r>
        <w:r w:rsidRPr="00B855ED" w:rsidDel="005D2A09">
          <w:rPr>
            <w:rFonts w:ascii="Arial" w:hAnsi="Arial" w:cs="Arial"/>
            <w:spacing w:val="-4"/>
          </w:rPr>
          <w:delText xml:space="preserve"> </w:delText>
        </w:r>
        <w:r w:rsidRPr="00B855ED" w:rsidDel="005D2A09">
          <w:rPr>
            <w:rFonts w:ascii="Arial" w:hAnsi="Arial" w:cs="Arial"/>
          </w:rPr>
          <w:delText>by</w:delText>
        </w:r>
        <w:r w:rsidRPr="00B855ED" w:rsidDel="005D2A09">
          <w:rPr>
            <w:rFonts w:ascii="Arial" w:hAnsi="Arial" w:cs="Arial"/>
            <w:spacing w:val="-4"/>
          </w:rPr>
          <w:delText xml:space="preserve"> </w:delText>
        </w:r>
        <w:r w:rsidRPr="00B855ED" w:rsidDel="005D2A09">
          <w:rPr>
            <w:rFonts w:ascii="Arial" w:hAnsi="Arial" w:cs="Arial"/>
          </w:rPr>
          <w:delText>earning</w:delText>
        </w:r>
        <w:r w:rsidRPr="00B855ED" w:rsidDel="005D2A09">
          <w:rPr>
            <w:rFonts w:ascii="Arial" w:hAnsi="Arial" w:cs="Arial"/>
            <w:spacing w:val="-4"/>
          </w:rPr>
          <w:delText xml:space="preserve"> </w:delText>
        </w:r>
        <w:r w:rsidRPr="00B855ED" w:rsidDel="005D2A09">
          <w:rPr>
            <w:rFonts w:ascii="Arial" w:hAnsi="Arial" w:cs="Arial"/>
          </w:rPr>
          <w:delText>g/mi</w:delText>
        </w:r>
        <w:r w:rsidRPr="00B855ED" w:rsidDel="005D2A09">
          <w:rPr>
            <w:rFonts w:ascii="Arial" w:hAnsi="Arial" w:cs="Arial"/>
            <w:spacing w:val="-4"/>
          </w:rPr>
          <w:delText xml:space="preserve"> </w:delText>
        </w:r>
        <w:r w:rsidRPr="00B855ED" w:rsidDel="005D2A09">
          <w:rPr>
            <w:rFonts w:ascii="Arial" w:hAnsi="Arial" w:cs="Arial"/>
          </w:rPr>
          <w:delText>NMOG+NOx emission credits or VECs in an amount equal to the g/mi NMOG+NOx debits or VEDs, or by submitting a commensurate amount of g/mi NMOG+NOx credits or VECs to the Executive Officer that were earned previously or acquired from another manufacturer.</w:delText>
        </w:r>
        <w:r w:rsidRPr="00B855ED" w:rsidDel="005D2A09">
          <w:rPr>
            <w:rFonts w:ascii="Arial" w:hAnsi="Arial" w:cs="Arial"/>
            <w:spacing w:val="80"/>
          </w:rPr>
          <w:delText xml:space="preserve"> </w:delText>
        </w:r>
        <w:r w:rsidRPr="00B855ED" w:rsidDel="005D2A09">
          <w:rPr>
            <w:rFonts w:ascii="Arial" w:hAnsi="Arial" w:cs="Arial"/>
          </w:rPr>
          <w:delText>A manufacturer shall</w:delText>
        </w:r>
        <w:r w:rsidRPr="00B855ED" w:rsidDel="005D2A09">
          <w:rPr>
            <w:rFonts w:ascii="Arial" w:hAnsi="Arial" w:cs="Arial"/>
            <w:spacing w:val="-3"/>
          </w:rPr>
          <w:delText xml:space="preserve"> </w:delText>
        </w:r>
        <w:r w:rsidRPr="00B855ED" w:rsidDel="005D2A09">
          <w:rPr>
            <w:rFonts w:ascii="Arial" w:hAnsi="Arial" w:cs="Arial"/>
          </w:rPr>
          <w:delText>equalize</w:delText>
        </w:r>
        <w:r w:rsidRPr="00B855ED" w:rsidDel="005D2A09">
          <w:rPr>
            <w:rFonts w:ascii="Arial" w:hAnsi="Arial" w:cs="Arial"/>
            <w:spacing w:val="-4"/>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PCs,</w:delText>
        </w:r>
        <w:r w:rsidRPr="00B855ED" w:rsidDel="005D2A09">
          <w:rPr>
            <w:rFonts w:ascii="Arial" w:hAnsi="Arial" w:cs="Arial"/>
            <w:spacing w:val="-3"/>
          </w:rPr>
          <w:delText xml:space="preserve"> </w:delText>
        </w:r>
        <w:r w:rsidRPr="00B855ED" w:rsidDel="005D2A09">
          <w:rPr>
            <w:rFonts w:ascii="Arial" w:hAnsi="Arial" w:cs="Arial"/>
          </w:rPr>
          <w:delText>LDTs,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VEC</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NMOG+NOx debits, as applicable, for MDVs within three model years.</w:delText>
        </w:r>
        <w:r w:rsidRPr="00B855ED" w:rsidDel="005D2A09">
          <w:rPr>
            <w:rFonts w:ascii="Arial" w:hAnsi="Arial" w:cs="Arial"/>
            <w:spacing w:val="40"/>
          </w:rPr>
          <w:delText xml:space="preserve"> </w:delText>
        </w:r>
        <w:r w:rsidRPr="00B855ED" w:rsidDel="005D2A09">
          <w:rPr>
            <w:rFonts w:ascii="Arial" w:hAnsi="Arial" w:cs="Arial"/>
          </w:rPr>
          <w:delText>If emission debits are not equalized within the specified time period, the manufacturer shall be subject to the Health and Safety Code §43211 civil penalty applicable to a manufacturer which sells a new motor vehicle that does not meet the applicable emission standards adopted by the state board.</w:delText>
        </w:r>
        <w:r w:rsidRPr="00B855ED" w:rsidDel="005D2A09">
          <w:rPr>
            <w:rFonts w:ascii="Arial" w:hAnsi="Arial" w:cs="Arial"/>
            <w:spacing w:val="40"/>
          </w:rPr>
          <w:delText xml:space="preserve"> </w:delText>
        </w:r>
        <w:r w:rsidRPr="00B855ED" w:rsidDel="005D2A09">
          <w:rPr>
            <w:rFonts w:ascii="Arial" w:hAnsi="Arial" w:cs="Arial"/>
          </w:rPr>
          <w:delText>The cause of action shall be deemed to accrue when the emission debits are not equalized by the end of the specified time period.</w:delText>
        </w:r>
        <w:r w:rsidRPr="00B855ED" w:rsidDel="005D2A09">
          <w:rPr>
            <w:rFonts w:ascii="Arial" w:hAnsi="Arial" w:cs="Arial"/>
            <w:spacing w:val="40"/>
          </w:rPr>
          <w:delText xml:space="preserve"> </w:delText>
        </w:r>
        <w:r w:rsidRPr="00B855ED" w:rsidDel="005D2A09">
          <w:rPr>
            <w:rFonts w:ascii="Arial" w:hAnsi="Arial" w:cs="Arial"/>
          </w:rPr>
          <w:delText xml:space="preserve">A manufacturer demonstrating compliance under </w:delText>
        </w:r>
        <w:r w:rsidRPr="00195B91" w:rsidDel="005D2A09">
          <w:rPr>
            <w:rFonts w:ascii="Arial" w:hAnsi="Arial" w:cs="Arial"/>
          </w:rPr>
          <w:delText>Option 2 in subsection (b)(1)(A)1.a</w:delText>
        </w:r>
        <w:r w:rsidR="00AB2D42" w:rsidDel="005D2A09">
          <w:rPr>
            <w:rFonts w:ascii="Arial" w:hAnsi="Arial" w:cs="Arial"/>
          </w:rPr>
          <w:delText>.</w:delText>
        </w:r>
        <w:r w:rsidRPr="00195B91" w:rsidDel="005D2A09">
          <w:rPr>
            <w:rFonts w:ascii="Arial" w:hAnsi="Arial" w:cs="Arial"/>
          </w:rPr>
          <w:delText xml:space="preserve">, must calculate the emission </w:delText>
        </w:r>
        <w:r w:rsidRPr="00B855ED" w:rsidDel="005D2A09">
          <w:rPr>
            <w:rFonts w:ascii="Arial" w:hAnsi="Arial" w:cs="Arial"/>
          </w:rPr>
          <w:delText>debits that are subject to a civil penalty under Health and Safety Code section 43211 separately for California, the District of Columbia, and for each individual state</w:delText>
        </w:r>
        <w:r w:rsidRPr="00B855ED" w:rsidDel="005D2A09">
          <w:rPr>
            <w:rFonts w:ascii="Arial" w:hAnsi="Arial" w:cs="Arial"/>
            <w:spacing w:val="-4"/>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is</w:delText>
        </w:r>
        <w:r w:rsidRPr="00B855ED" w:rsidDel="005D2A09">
          <w:rPr>
            <w:rFonts w:ascii="Arial" w:hAnsi="Arial" w:cs="Arial"/>
            <w:spacing w:val="-3"/>
          </w:rPr>
          <w:delText xml:space="preserve"> </w:delText>
        </w:r>
        <w:r w:rsidRPr="00B855ED" w:rsidDel="005D2A09">
          <w:rPr>
            <w:rFonts w:ascii="Arial" w:hAnsi="Arial" w:cs="Arial"/>
          </w:rPr>
          <w:delText>included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fleet</w:delText>
        </w:r>
        <w:r w:rsidRPr="00B855ED" w:rsidDel="005D2A09">
          <w:rPr>
            <w:rFonts w:ascii="Arial" w:hAnsi="Arial" w:cs="Arial"/>
            <w:spacing w:val="-3"/>
          </w:rPr>
          <w:delText xml:space="preserve"> </w:delText>
        </w:r>
        <w:r w:rsidRPr="00B855ED" w:rsidDel="005D2A09">
          <w:rPr>
            <w:rFonts w:ascii="Arial" w:hAnsi="Arial" w:cs="Arial"/>
          </w:rPr>
          <w:delText>average</w:delText>
        </w:r>
        <w:r w:rsidRPr="00B855ED" w:rsidDel="005D2A09">
          <w:rPr>
            <w:rFonts w:ascii="Arial" w:hAnsi="Arial" w:cs="Arial"/>
            <w:spacing w:val="-4"/>
          </w:rPr>
          <w:delText xml:space="preserve"> </w:delText>
        </w:r>
        <w:r w:rsidRPr="00B855ED" w:rsidDel="005D2A09">
          <w:rPr>
            <w:rFonts w:ascii="Arial" w:hAnsi="Arial" w:cs="Arial"/>
          </w:rPr>
          <w:delText>greenhouse</w:delText>
        </w:r>
        <w:r w:rsidRPr="00B855ED" w:rsidDel="005D2A09">
          <w:rPr>
            <w:rFonts w:ascii="Arial" w:hAnsi="Arial" w:cs="Arial"/>
            <w:spacing w:val="-4"/>
          </w:rPr>
          <w:delText xml:space="preserve"> </w:delText>
        </w:r>
        <w:r w:rsidRPr="00B855ED" w:rsidDel="005D2A09">
          <w:rPr>
            <w:rFonts w:ascii="Arial" w:hAnsi="Arial" w:cs="Arial"/>
          </w:rPr>
          <w:delText>gas</w:delText>
        </w:r>
        <w:r w:rsidRPr="00B855ED" w:rsidDel="005D2A09">
          <w:rPr>
            <w:rFonts w:ascii="Arial" w:hAnsi="Arial" w:cs="Arial"/>
            <w:spacing w:val="-3"/>
          </w:rPr>
          <w:delText xml:space="preserve"> </w:delText>
        </w:r>
        <w:r w:rsidRPr="00B855ED" w:rsidDel="005D2A09">
          <w:rPr>
            <w:rFonts w:ascii="Arial" w:hAnsi="Arial" w:cs="Arial"/>
          </w:rPr>
          <w:delText>requirements</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F45CFC" w:rsidDel="005D2A09">
          <w:rPr>
            <w:rFonts w:ascii="Arial" w:hAnsi="Arial" w:cs="Arial"/>
          </w:rPr>
          <w:delText xml:space="preserve">(b)(1)(A)1.a. The manufacturer must calculate these emission </w:delText>
        </w:r>
        <w:r w:rsidRPr="00B855ED" w:rsidDel="005D2A09">
          <w:rPr>
            <w:rFonts w:ascii="Arial" w:hAnsi="Arial" w:cs="Arial"/>
          </w:rPr>
          <w:delText>debits separately for California, the District of Columbia, and each individual state using the formula in subsections (c)(1) and (c)(2), except that the “Total No. of Vehicles Produced and Delivered for Sale in California, Including ZEVs and HEVs” shall be calculated separately for the District of Columbia and each individual state.</w:delText>
        </w:r>
      </w:del>
    </w:p>
    <w:p w14:paraId="3FE2ADC7" w14:textId="7A8C6460" w:rsidR="0048243B" w:rsidRPr="00B855ED" w:rsidDel="005D2A09" w:rsidRDefault="0048243B" w:rsidP="00F10636">
      <w:pPr>
        <w:pStyle w:val="Heading4"/>
        <w:keepNext w:val="0"/>
        <w:widowControl w:val="0"/>
        <w:numPr>
          <w:ilvl w:val="0"/>
          <w:numId w:val="0"/>
        </w:numPr>
        <w:spacing w:line="240" w:lineRule="auto"/>
        <w:ind w:left="2340"/>
        <w:rPr>
          <w:del w:id="2891" w:author="Joo, Hye@ARB" w:date="2026-06-04T21:41:00Z"/>
          <w:rFonts w:ascii="Arial" w:hAnsi="Arial" w:cs="Arial"/>
        </w:rPr>
      </w:pPr>
      <w:del w:id="2892" w:author="Joo, Hye@ARB" w:date="2026-06-04T21:41:00Z">
        <w:r w:rsidRPr="00B855ED" w:rsidDel="005D2A09">
          <w:rPr>
            <w:rFonts w:ascii="Arial" w:hAnsi="Arial" w:cs="Arial"/>
          </w:rPr>
          <w:delText>For the purposes of Health and Safety Code §43211, the number of passenger cars, light-duty trucks, and medium-duty passenger vehicles not meeting the state board's emission standards</w:delText>
        </w:r>
        <w:r w:rsidRPr="00B855ED" w:rsidDel="005D2A09">
          <w:rPr>
            <w:rFonts w:ascii="Arial" w:hAnsi="Arial" w:cs="Arial"/>
            <w:spacing w:val="-3"/>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by</w:delText>
        </w:r>
        <w:r w:rsidRPr="00B855ED" w:rsidDel="005D2A09">
          <w:rPr>
            <w:rFonts w:ascii="Arial" w:hAnsi="Arial" w:cs="Arial"/>
            <w:spacing w:val="-3"/>
          </w:rPr>
          <w:delText xml:space="preserve"> </w:delText>
        </w:r>
        <w:r w:rsidRPr="00B855ED" w:rsidDel="005D2A09">
          <w:rPr>
            <w:rFonts w:ascii="Arial" w:hAnsi="Arial" w:cs="Arial"/>
          </w:rPr>
          <w:delText>dividing</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total</w:delText>
        </w:r>
        <w:r w:rsidRPr="00B855ED" w:rsidDel="005D2A09">
          <w:rPr>
            <w:rFonts w:ascii="Arial" w:hAnsi="Arial" w:cs="Arial"/>
            <w:spacing w:val="-5"/>
          </w:rPr>
          <w:delText xml:space="preserve"> </w:delText>
        </w:r>
        <w:r w:rsidRPr="00B855ED" w:rsidDel="005D2A09">
          <w:rPr>
            <w:rFonts w:ascii="Arial" w:hAnsi="Arial" w:cs="Arial"/>
          </w:rPr>
          <w:delText>amount</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g/mi</w:delText>
        </w:r>
        <w:r w:rsidRPr="00B855ED" w:rsidDel="005D2A09">
          <w:rPr>
            <w:rFonts w:ascii="Arial" w:hAnsi="Arial" w:cs="Arial"/>
            <w:spacing w:val="-3"/>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emission</w:delText>
        </w:r>
        <w:r w:rsidRPr="00B855ED" w:rsidDel="005D2A09">
          <w:rPr>
            <w:rFonts w:ascii="Arial" w:hAnsi="Arial" w:cs="Arial"/>
            <w:spacing w:val="-3"/>
          </w:rPr>
          <w:delText xml:space="preserve"> </w:delText>
        </w:r>
        <w:r w:rsidRPr="00B855ED" w:rsidDel="005D2A09">
          <w:rPr>
            <w:rFonts w:ascii="Arial" w:hAnsi="Arial" w:cs="Arial"/>
          </w:rPr>
          <w:delText>debits for the model year by the g/mi NMOG+NOx fleet average requirement for PCs and LDTs 0-3750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LVW</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LDTs</w:delText>
        </w:r>
        <w:r w:rsidRPr="00B855ED" w:rsidDel="005D2A09">
          <w:rPr>
            <w:rFonts w:ascii="Arial" w:hAnsi="Arial" w:cs="Arial"/>
            <w:spacing w:val="-3"/>
          </w:rPr>
          <w:delText xml:space="preserve"> </w:delText>
        </w:r>
        <w:r w:rsidRPr="00B855ED" w:rsidDel="005D2A09">
          <w:rPr>
            <w:rFonts w:ascii="Arial" w:hAnsi="Arial" w:cs="Arial"/>
          </w:rPr>
          <w:delText>3751</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LVW</w:delText>
        </w:r>
        <w:r w:rsidRPr="00B855ED" w:rsidDel="005D2A09">
          <w:rPr>
            <w:rFonts w:ascii="Arial" w:hAnsi="Arial" w:cs="Arial"/>
            <w:spacing w:val="-4"/>
          </w:rPr>
          <w:delText xml:space="preserve"> </w:delText>
        </w:r>
        <w:r w:rsidRPr="00B855ED" w:rsidDel="005D2A09">
          <w:rPr>
            <w:rFonts w:ascii="Arial" w:hAnsi="Arial" w:cs="Arial"/>
          </w:rPr>
          <w:delText>-</w:delText>
        </w:r>
        <w:r w:rsidRPr="00B855ED" w:rsidDel="005D2A09">
          <w:rPr>
            <w:rFonts w:ascii="Arial" w:hAnsi="Arial" w:cs="Arial"/>
            <w:spacing w:val="-2"/>
          </w:rPr>
          <w:delText xml:space="preserve"> </w:delText>
        </w:r>
        <w:r w:rsidRPr="00B855ED" w:rsidDel="005D2A09">
          <w:rPr>
            <w:rFonts w:ascii="Arial" w:hAnsi="Arial" w:cs="Arial"/>
          </w:rPr>
          <w:delText>8500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GVW</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the model year in which the debits were first incurred; and the number of medium-duty vehicles not meeting the state board's emission standards shall be equal to the amount of VEDs incurred or shall be determined by dividing the total amount of g/mi NMOG+NOx emission debits for the model year by the g/mi NMOG+NOx fleet average requirement for MDVs 8,501-10,000 lbs. GVW</w:delText>
        </w:r>
        <w:r w:rsidRPr="00B855ED" w:rsidDel="005D2A09">
          <w:rPr>
            <w:rFonts w:ascii="Arial" w:hAnsi="Arial" w:cs="Arial"/>
            <w:spacing w:val="-3"/>
          </w:rPr>
          <w:delText xml:space="preserve"> </w:delText>
        </w:r>
        <w:r w:rsidRPr="00B855ED" w:rsidDel="005D2A09">
          <w:rPr>
            <w:rFonts w:ascii="Arial" w:hAnsi="Arial" w:cs="Arial"/>
          </w:rPr>
          <w:delText>and for</w:delText>
        </w:r>
        <w:r w:rsidRPr="00B855ED" w:rsidDel="005D2A09">
          <w:rPr>
            <w:rFonts w:ascii="Arial" w:hAnsi="Arial" w:cs="Arial"/>
            <w:spacing w:val="-3"/>
          </w:rPr>
          <w:delText xml:space="preserve"> </w:delText>
        </w:r>
        <w:r w:rsidRPr="00B855ED" w:rsidDel="005D2A09">
          <w:rPr>
            <w:rFonts w:ascii="Arial" w:hAnsi="Arial" w:cs="Arial"/>
          </w:rPr>
          <w:delText>MDVs</w:delText>
        </w:r>
        <w:r w:rsidRPr="00B855ED" w:rsidDel="005D2A09">
          <w:rPr>
            <w:rFonts w:ascii="Arial" w:hAnsi="Arial" w:cs="Arial"/>
            <w:spacing w:val="-2"/>
          </w:rPr>
          <w:delText xml:space="preserve"> </w:delText>
        </w:r>
        <w:r w:rsidRPr="00B855ED" w:rsidDel="005D2A09">
          <w:rPr>
            <w:rFonts w:ascii="Arial" w:hAnsi="Arial" w:cs="Arial"/>
          </w:rPr>
          <w:delText>10,001</w:delText>
        </w:r>
        <w:r w:rsidRPr="00B855ED" w:rsidDel="005D2A09">
          <w:rPr>
            <w:rFonts w:ascii="Arial" w:hAnsi="Arial" w:cs="Arial"/>
            <w:spacing w:val="-2"/>
          </w:rPr>
          <w:delText xml:space="preserve"> </w:delText>
        </w:r>
        <w:r w:rsidRPr="00B855ED" w:rsidDel="005D2A09">
          <w:rPr>
            <w:rFonts w:ascii="Arial" w:hAnsi="Arial" w:cs="Arial"/>
          </w:rPr>
          <w:delText>lbs.</w:delText>
        </w:r>
        <w:r w:rsidRPr="00B855ED" w:rsidDel="005D2A09">
          <w:rPr>
            <w:rFonts w:ascii="Arial" w:hAnsi="Arial" w:cs="Arial"/>
            <w:spacing w:val="-2"/>
          </w:rPr>
          <w:delText xml:space="preserve"> </w:delText>
        </w:r>
        <w:r w:rsidRPr="00B855ED" w:rsidDel="005D2A09">
          <w:rPr>
            <w:rFonts w:ascii="Arial" w:hAnsi="Arial" w:cs="Arial"/>
          </w:rPr>
          <w:delText>–</w:delText>
        </w:r>
        <w:r w:rsidRPr="00B855ED" w:rsidDel="005D2A09">
          <w:rPr>
            <w:rFonts w:ascii="Arial" w:hAnsi="Arial" w:cs="Arial"/>
            <w:spacing w:val="-2"/>
          </w:rPr>
          <w:delText xml:space="preserve"> </w:delText>
        </w:r>
        <w:r w:rsidRPr="00B855ED" w:rsidDel="005D2A09">
          <w:rPr>
            <w:rFonts w:ascii="Arial" w:hAnsi="Arial" w:cs="Arial"/>
          </w:rPr>
          <w:delText>14,000</w:delText>
        </w:r>
        <w:r w:rsidRPr="00B855ED" w:rsidDel="005D2A09">
          <w:rPr>
            <w:rFonts w:ascii="Arial" w:hAnsi="Arial" w:cs="Arial"/>
            <w:spacing w:val="-2"/>
          </w:rPr>
          <w:delText xml:space="preserve"> </w:delText>
        </w:r>
        <w:r w:rsidRPr="00B855ED" w:rsidDel="005D2A09">
          <w:rPr>
            <w:rFonts w:ascii="Arial" w:hAnsi="Arial" w:cs="Arial"/>
          </w:rPr>
          <w:delText>lbs.</w:delText>
        </w:r>
        <w:r w:rsidRPr="00B855ED" w:rsidDel="005D2A09">
          <w:rPr>
            <w:rFonts w:ascii="Arial" w:hAnsi="Arial" w:cs="Arial"/>
            <w:spacing w:val="-2"/>
          </w:rPr>
          <w:delText xml:space="preserve"> </w:delText>
        </w:r>
        <w:r w:rsidRPr="00B855ED" w:rsidDel="005D2A09">
          <w:rPr>
            <w:rFonts w:ascii="Arial" w:hAnsi="Arial" w:cs="Arial"/>
          </w:rPr>
          <w:delText>GVW</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model</w:delText>
        </w:r>
        <w:r w:rsidRPr="00B855ED" w:rsidDel="005D2A09">
          <w:rPr>
            <w:rFonts w:ascii="Arial" w:hAnsi="Arial" w:cs="Arial"/>
            <w:spacing w:val="-2"/>
          </w:rPr>
          <w:delText xml:space="preserve"> </w:delText>
        </w:r>
        <w:r w:rsidRPr="00B855ED" w:rsidDel="005D2A09">
          <w:rPr>
            <w:rFonts w:ascii="Arial" w:hAnsi="Arial" w:cs="Arial"/>
          </w:rPr>
          <w:delText>year</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which</w:delText>
        </w:r>
        <w:r w:rsidRPr="00B855ED" w:rsidDel="005D2A09">
          <w:rPr>
            <w:rFonts w:ascii="Arial" w:hAnsi="Arial" w:cs="Arial"/>
            <w:spacing w:val="-2"/>
          </w:rPr>
          <w:delText xml:space="preserve"> </w:delText>
        </w:r>
        <w:r w:rsidRPr="00B855ED" w:rsidDel="005D2A09">
          <w:rPr>
            <w:rFonts w:ascii="Arial" w:hAnsi="Arial" w:cs="Arial"/>
          </w:rPr>
          <w:delText>the debits were first incurred.</w:delText>
        </w:r>
      </w:del>
    </w:p>
    <w:p w14:paraId="76316F1A" w14:textId="751F1830" w:rsidR="0048243B" w:rsidRPr="00B855ED" w:rsidDel="005D2A09" w:rsidRDefault="00B63D4D" w:rsidP="009A18CE">
      <w:pPr>
        <w:pStyle w:val="Heading4"/>
        <w:keepNext w:val="0"/>
        <w:widowControl w:val="0"/>
        <w:spacing w:line="240" w:lineRule="auto"/>
        <w:rPr>
          <w:del w:id="2893" w:author="Joo, Hye@ARB" w:date="2026-06-04T21:41:00Z"/>
          <w:rFonts w:ascii="Arial" w:hAnsi="Arial" w:cs="Arial"/>
        </w:rPr>
      </w:pPr>
      <w:del w:id="2894" w:author="Joo, Hye@ARB" w:date="2026-06-04T21:41:00Z">
        <w:r w:rsidDel="005D2A09">
          <w:rPr>
            <w:rFonts w:ascii="Arial" w:hAnsi="Arial" w:cs="Arial"/>
          </w:rPr>
          <w:lastRenderedPageBreak/>
          <w:delText>For the 2015 and subsequent model years, t</w:delText>
        </w:r>
        <w:r w:rsidR="0048243B" w:rsidRPr="00195B91" w:rsidDel="005D2A09">
          <w:rPr>
            <w:rFonts w:ascii="Arial" w:hAnsi="Arial" w:cs="Arial"/>
          </w:rPr>
          <w:delText xml:space="preserve">he emission credits </w:delText>
        </w:r>
        <w:r w:rsidR="0048243B" w:rsidRPr="00B855ED" w:rsidDel="005D2A09">
          <w:rPr>
            <w:rFonts w:ascii="Arial" w:hAnsi="Arial" w:cs="Arial"/>
          </w:rPr>
          <w:delText>earned in any given model year shall retain full value through</w:delText>
        </w:r>
        <w:r w:rsidR="0048243B" w:rsidRPr="00B855ED" w:rsidDel="005D2A09">
          <w:rPr>
            <w:rFonts w:ascii="Arial" w:hAnsi="Arial" w:cs="Arial"/>
            <w:spacing w:val="-3"/>
          </w:rPr>
          <w:delText xml:space="preserve"> </w:delText>
        </w:r>
        <w:r w:rsidR="0048243B" w:rsidRPr="00B855ED" w:rsidDel="005D2A09">
          <w:rPr>
            <w:rFonts w:ascii="Arial" w:hAnsi="Arial" w:cs="Arial"/>
          </w:rPr>
          <w:delText>five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subsequent</w:delText>
        </w:r>
        <w:r w:rsidR="0048243B" w:rsidRPr="00B855ED" w:rsidDel="005D2A09">
          <w:rPr>
            <w:rFonts w:ascii="Arial" w:hAnsi="Arial" w:cs="Arial"/>
            <w:spacing w:val="-1"/>
          </w:rPr>
          <w:delText xml:space="preserve"> </w:delText>
        </w:r>
        <w:r w:rsidR="0048243B" w:rsidRPr="00B855ED" w:rsidDel="005D2A09">
          <w:rPr>
            <w:rFonts w:ascii="Arial" w:hAnsi="Arial" w:cs="Arial"/>
          </w:rPr>
          <w:delText>model</w:delText>
        </w:r>
        <w:r w:rsidR="0048243B" w:rsidRPr="00B855ED" w:rsidDel="005D2A09">
          <w:rPr>
            <w:rFonts w:ascii="Arial" w:hAnsi="Arial" w:cs="Arial"/>
            <w:spacing w:val="-3"/>
          </w:rPr>
          <w:delText xml:space="preserve"> </w:delText>
        </w:r>
        <w:r w:rsidR="0048243B" w:rsidRPr="00B855ED" w:rsidDel="005D2A09">
          <w:rPr>
            <w:rFonts w:ascii="Arial" w:hAnsi="Arial" w:cs="Arial"/>
          </w:rPr>
          <w:delText>years.</w:delText>
        </w:r>
        <w:r w:rsidR="0048243B" w:rsidRPr="00B855ED" w:rsidDel="005D2A09">
          <w:rPr>
            <w:rFonts w:ascii="Arial" w:hAnsi="Arial" w:cs="Arial"/>
            <w:spacing w:val="40"/>
          </w:rPr>
          <w:delText xml:space="preserve"> </w:delText>
        </w:r>
        <w:r w:rsidR="0048243B" w:rsidRPr="00B855ED" w:rsidDel="005D2A09">
          <w:rPr>
            <w:rFonts w:ascii="Arial" w:hAnsi="Arial" w:cs="Arial"/>
          </w:rPr>
          <w:delText>Credits</w:delText>
        </w:r>
        <w:r w:rsidR="0048243B" w:rsidRPr="00B855ED" w:rsidDel="005D2A09">
          <w:rPr>
            <w:rFonts w:ascii="Arial" w:hAnsi="Arial" w:cs="Arial"/>
            <w:spacing w:val="-3"/>
          </w:rPr>
          <w:delText xml:space="preserve"> </w:delText>
        </w:r>
        <w:r w:rsidR="0048243B" w:rsidRPr="00B855ED" w:rsidDel="005D2A09">
          <w:rPr>
            <w:rFonts w:ascii="Arial" w:hAnsi="Arial" w:cs="Arial"/>
          </w:rPr>
          <w:delText>will</w:delText>
        </w:r>
        <w:r w:rsidR="0048243B" w:rsidRPr="00B855ED" w:rsidDel="005D2A09">
          <w:rPr>
            <w:rFonts w:ascii="Arial" w:hAnsi="Arial" w:cs="Arial"/>
            <w:spacing w:val="-3"/>
          </w:rPr>
          <w:delText xml:space="preserve"> </w:delText>
        </w:r>
        <w:r w:rsidR="0048243B" w:rsidRPr="00B855ED" w:rsidDel="005D2A09">
          <w:rPr>
            <w:rFonts w:ascii="Arial" w:hAnsi="Arial" w:cs="Arial"/>
          </w:rPr>
          <w:delText>have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no</w:delText>
        </w:r>
        <w:r w:rsidR="0048243B" w:rsidRPr="00B855ED" w:rsidDel="005D2A09">
          <w:rPr>
            <w:rFonts w:ascii="Arial" w:hAnsi="Arial" w:cs="Arial"/>
            <w:spacing w:val="-3"/>
          </w:rPr>
          <w:delText xml:space="preserve"> </w:delText>
        </w:r>
        <w:r w:rsidR="0048243B" w:rsidRPr="00B855ED" w:rsidDel="005D2A09">
          <w:rPr>
            <w:rFonts w:ascii="Arial" w:hAnsi="Arial" w:cs="Arial"/>
          </w:rPr>
          <w:delText>value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if</w:delText>
        </w:r>
        <w:r w:rsidR="0048243B" w:rsidRPr="00B855ED" w:rsidDel="005D2A09">
          <w:rPr>
            <w:rFonts w:ascii="Arial" w:hAnsi="Arial" w:cs="Arial"/>
            <w:spacing w:val="-3"/>
          </w:rPr>
          <w:delText xml:space="preserve"> </w:delText>
        </w:r>
        <w:r w:rsidR="0048243B" w:rsidRPr="00B855ED" w:rsidDel="005D2A09">
          <w:rPr>
            <w:rFonts w:ascii="Arial" w:hAnsi="Arial" w:cs="Arial"/>
          </w:rPr>
          <w:delText>not</w:delText>
        </w:r>
        <w:r w:rsidR="0048243B" w:rsidRPr="00B855ED" w:rsidDel="005D2A09">
          <w:rPr>
            <w:rFonts w:ascii="Arial" w:hAnsi="Arial" w:cs="Arial"/>
            <w:spacing w:val="-3"/>
          </w:rPr>
          <w:delText xml:space="preserve"> </w:delText>
        </w:r>
        <w:r w:rsidR="0048243B" w:rsidRPr="00B855ED" w:rsidDel="005D2A09">
          <w:rPr>
            <w:rFonts w:ascii="Arial" w:hAnsi="Arial" w:cs="Arial"/>
          </w:rPr>
          <w:delText>used</w:delText>
        </w:r>
        <w:r w:rsidR="0048243B" w:rsidRPr="00B855ED" w:rsidDel="005D2A09">
          <w:rPr>
            <w:rFonts w:ascii="Arial" w:hAnsi="Arial" w:cs="Arial"/>
            <w:spacing w:val="-3"/>
          </w:rPr>
          <w:delText xml:space="preserve"> </w:delText>
        </w:r>
        <w:r w:rsidR="0048243B" w:rsidRPr="00B855ED" w:rsidDel="005D2A09">
          <w:rPr>
            <w:rFonts w:ascii="Arial" w:hAnsi="Arial" w:cs="Arial"/>
          </w:rPr>
          <w:delText>by</w:delText>
        </w:r>
        <w:r w:rsidR="0048243B" w:rsidRPr="00B855ED" w:rsidDel="005D2A09">
          <w:rPr>
            <w:rFonts w:ascii="Arial" w:hAnsi="Arial" w:cs="Arial"/>
            <w:spacing w:val="-3"/>
          </w:rPr>
          <w:delText xml:space="preserve"> </w:delText>
        </w:r>
        <w:r w:rsidR="0048243B" w:rsidRPr="00B855ED" w:rsidDel="005D2A09">
          <w:rPr>
            <w:rFonts w:ascii="Arial" w:hAnsi="Arial" w:cs="Arial"/>
          </w:rPr>
          <w:delText>the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beginning</w:delText>
        </w:r>
        <w:r w:rsidR="0048243B" w:rsidRPr="00B855ED" w:rsidDel="005D2A09">
          <w:rPr>
            <w:rFonts w:ascii="Arial" w:hAnsi="Arial" w:cs="Arial"/>
            <w:spacing w:val="-3"/>
          </w:rPr>
          <w:delText xml:space="preserve"> </w:delText>
        </w:r>
        <w:r w:rsidR="0048243B" w:rsidRPr="00B855ED" w:rsidDel="005D2A09">
          <w:rPr>
            <w:rFonts w:ascii="Arial" w:hAnsi="Arial" w:cs="Arial"/>
          </w:rPr>
          <w:delText>of the sixth model year after being earned.</w:delText>
        </w:r>
      </w:del>
    </w:p>
    <w:p w14:paraId="6180210B" w14:textId="0C2567C0" w:rsidR="0048243B" w:rsidRPr="00B855ED" w:rsidDel="005D2A09" w:rsidRDefault="0048243B" w:rsidP="009A18CE">
      <w:pPr>
        <w:pStyle w:val="Heading3"/>
        <w:keepNext w:val="0"/>
        <w:widowControl w:val="0"/>
        <w:spacing w:line="240" w:lineRule="auto"/>
        <w:rPr>
          <w:del w:id="2895" w:author="Joo, Hye@ARB" w:date="2026-06-04T21:41:00Z"/>
          <w:rFonts w:ascii="Arial" w:hAnsi="Arial" w:cs="Arial"/>
        </w:rPr>
      </w:pPr>
      <w:del w:id="2896" w:author="Joo, Hye@ARB" w:date="2026-06-04T21:41:00Z">
        <w:r w:rsidRPr="00B855ED" w:rsidDel="005D2A09">
          <w:rPr>
            <w:rFonts w:ascii="Arial" w:hAnsi="Arial" w:cs="Arial"/>
            <w:i/>
          </w:rPr>
          <w:delText>Changing NMOG Credits and Debits to NMOG+NOx Credits and Debits.</w:delText>
        </w:r>
        <w:r w:rsidRPr="00B855ED" w:rsidDel="005D2A09">
          <w:rPr>
            <w:rFonts w:ascii="Arial" w:hAnsi="Arial" w:cs="Arial"/>
            <w:i/>
            <w:spacing w:val="40"/>
          </w:rPr>
          <w:delText xml:space="preserve"> </w:delText>
        </w:r>
        <w:r w:rsidRPr="00B855ED" w:rsidDel="005D2A09">
          <w:rPr>
            <w:rFonts w:ascii="Arial" w:hAnsi="Arial" w:cs="Arial"/>
          </w:rPr>
          <w:delText>The value of any emission credits that have not been used prior to the start of the 2015 model year and any emission debits that have not been equalized prior to the start of the 2015 model year earned shall be converted to NMOG+NOx credits at the start of the 2015 model year by multiplying</w:delText>
        </w:r>
        <w:r w:rsidRPr="00B855ED" w:rsidDel="005D2A09">
          <w:rPr>
            <w:rFonts w:ascii="Arial" w:hAnsi="Arial" w:cs="Arial"/>
            <w:spacing w:val="-2"/>
          </w:rPr>
          <w:delText xml:space="preserve"> </w:delText>
        </w:r>
        <w:r w:rsidRPr="00B855ED" w:rsidDel="005D2A09">
          <w:rPr>
            <w:rFonts w:ascii="Arial" w:hAnsi="Arial" w:cs="Arial"/>
          </w:rPr>
          <w:delText>their</w:delText>
        </w:r>
        <w:r w:rsidRPr="00B855ED" w:rsidDel="005D2A09">
          <w:rPr>
            <w:rFonts w:ascii="Arial" w:hAnsi="Arial" w:cs="Arial"/>
            <w:spacing w:val="-3"/>
          </w:rPr>
          <w:delText xml:space="preserve"> </w:delText>
        </w:r>
        <w:r w:rsidRPr="00B855ED" w:rsidDel="005D2A09">
          <w:rPr>
            <w:rFonts w:ascii="Arial" w:hAnsi="Arial" w:cs="Arial"/>
          </w:rPr>
          <w:delText>values</w:delText>
        </w:r>
        <w:r w:rsidRPr="00B855ED" w:rsidDel="005D2A09">
          <w:rPr>
            <w:rFonts w:ascii="Arial" w:hAnsi="Arial" w:cs="Arial"/>
            <w:spacing w:val="-5"/>
          </w:rPr>
          <w:delText xml:space="preserve"> </w:delText>
        </w:r>
        <w:r w:rsidRPr="00B855ED" w:rsidDel="005D2A09">
          <w:rPr>
            <w:rFonts w:ascii="Arial" w:hAnsi="Arial" w:cs="Arial"/>
          </w:rPr>
          <w:delText>by</w:delText>
        </w:r>
        <w:r w:rsidRPr="00B855ED" w:rsidDel="005D2A09">
          <w:rPr>
            <w:rFonts w:ascii="Arial" w:hAnsi="Arial" w:cs="Arial"/>
            <w:spacing w:val="-2"/>
          </w:rPr>
          <w:delText xml:space="preserve"> </w:delText>
        </w:r>
        <w:r w:rsidRPr="00B855ED" w:rsidDel="005D2A09">
          <w:rPr>
            <w:rFonts w:ascii="Arial" w:hAnsi="Arial" w:cs="Arial"/>
          </w:rPr>
          <w:delText>a</w:delText>
        </w:r>
        <w:r w:rsidRPr="00B855ED" w:rsidDel="005D2A09">
          <w:rPr>
            <w:rFonts w:ascii="Arial" w:hAnsi="Arial" w:cs="Arial"/>
            <w:spacing w:val="-3"/>
          </w:rPr>
          <w:delText xml:space="preserve"> </w:delText>
        </w:r>
        <w:r w:rsidRPr="00B855ED" w:rsidDel="005D2A09">
          <w:rPr>
            <w:rFonts w:ascii="Arial" w:hAnsi="Arial" w:cs="Arial"/>
          </w:rPr>
          <w:delText>factor</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3"/>
          </w:rPr>
          <w:delText xml:space="preserve"> </w:delText>
        </w:r>
        <w:r w:rsidRPr="00B855ED" w:rsidDel="005D2A09">
          <w:rPr>
            <w:rFonts w:ascii="Arial" w:hAnsi="Arial" w:cs="Arial"/>
          </w:rPr>
          <w:delText>3.0.</w:delText>
        </w:r>
        <w:r w:rsidRPr="00B855ED" w:rsidDel="005D2A09">
          <w:rPr>
            <w:rFonts w:ascii="Arial" w:hAnsi="Arial" w:cs="Arial"/>
            <w:spacing w:val="40"/>
          </w:rPr>
          <w:delText xml:space="preserve"> </w:delText>
        </w:r>
        <w:r w:rsidRPr="00B855ED" w:rsidDel="005D2A09">
          <w:rPr>
            <w:rFonts w:ascii="Arial" w:hAnsi="Arial" w:cs="Arial"/>
          </w:rPr>
          <w:delText>These</w:delText>
        </w:r>
        <w:r w:rsidRPr="00B855ED" w:rsidDel="005D2A09">
          <w:rPr>
            <w:rFonts w:ascii="Arial" w:hAnsi="Arial" w:cs="Arial"/>
            <w:spacing w:val="-1"/>
          </w:rPr>
          <w:delText xml:space="preserve"> </w:delText>
        </w:r>
        <w:r w:rsidRPr="00B855ED" w:rsidDel="005D2A09">
          <w:rPr>
            <w:rFonts w:ascii="Arial" w:hAnsi="Arial" w:cs="Arial"/>
          </w:rPr>
          <w:delText>credits</w:delText>
        </w:r>
        <w:r w:rsidRPr="00B855ED" w:rsidDel="005D2A09">
          <w:rPr>
            <w:rFonts w:ascii="Arial" w:hAnsi="Arial" w:cs="Arial"/>
            <w:spacing w:val="-2"/>
          </w:rPr>
          <w:delText xml:space="preserve"> </w:delText>
        </w:r>
        <w:r w:rsidRPr="00B855ED" w:rsidDel="005D2A09">
          <w:rPr>
            <w:rFonts w:ascii="Arial" w:hAnsi="Arial" w:cs="Arial"/>
          </w:rPr>
          <w:delText>and</w:delText>
        </w:r>
        <w:r w:rsidRPr="00B855ED" w:rsidDel="005D2A09">
          <w:rPr>
            <w:rFonts w:ascii="Arial" w:hAnsi="Arial" w:cs="Arial"/>
            <w:spacing w:val="-2"/>
          </w:rPr>
          <w:delText xml:space="preserve"> </w:delText>
        </w:r>
        <w:r w:rsidRPr="00B855ED" w:rsidDel="005D2A09">
          <w:rPr>
            <w:rFonts w:ascii="Arial" w:hAnsi="Arial" w:cs="Arial"/>
          </w:rPr>
          <w:delText>debits</w:delText>
        </w:r>
        <w:r w:rsidRPr="00B855ED" w:rsidDel="005D2A09">
          <w:rPr>
            <w:rFonts w:ascii="Arial" w:hAnsi="Arial" w:cs="Arial"/>
            <w:spacing w:val="-2"/>
          </w:rPr>
          <w:delText xml:space="preserve"> </w:delText>
        </w:r>
        <w:r w:rsidRPr="00B855ED" w:rsidDel="005D2A09">
          <w:rPr>
            <w:rFonts w:ascii="Arial" w:hAnsi="Arial" w:cs="Arial"/>
          </w:rPr>
          <w:delText>are</w:delText>
        </w:r>
        <w:r w:rsidRPr="00B855ED" w:rsidDel="005D2A09">
          <w:rPr>
            <w:rFonts w:ascii="Arial" w:hAnsi="Arial" w:cs="Arial"/>
            <w:spacing w:val="-4"/>
          </w:rPr>
          <w:delText xml:space="preserve"> </w:delText>
        </w:r>
        <w:r w:rsidRPr="00B855ED" w:rsidDel="005D2A09">
          <w:rPr>
            <w:rFonts w:ascii="Arial" w:hAnsi="Arial" w:cs="Arial"/>
          </w:rPr>
          <w:delText>subject</w:delText>
        </w:r>
        <w:r w:rsidRPr="00B855ED" w:rsidDel="005D2A09">
          <w:rPr>
            <w:rFonts w:ascii="Arial" w:hAnsi="Arial" w:cs="Arial"/>
            <w:spacing w:val="-2"/>
          </w:rPr>
          <w:delText xml:space="preserve"> </w:delText>
        </w:r>
        <w:r w:rsidRPr="00B855ED" w:rsidDel="005D2A09">
          <w:rPr>
            <w:rFonts w:ascii="Arial" w:hAnsi="Arial" w:cs="Arial"/>
          </w:rPr>
          <w:delText>to</w:delText>
        </w:r>
        <w:r w:rsidRPr="00B855ED" w:rsidDel="005D2A09">
          <w:rPr>
            <w:rFonts w:ascii="Arial" w:hAnsi="Arial" w:cs="Arial"/>
            <w:spacing w:val="-2"/>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provisions in subsection 1961(c)(3).</w:delText>
        </w:r>
      </w:del>
    </w:p>
    <w:p w14:paraId="0B8092B8" w14:textId="12EBF4E9" w:rsidR="0048243B" w:rsidRPr="00B855ED" w:rsidDel="005D2A09" w:rsidRDefault="0048243B" w:rsidP="009A18CE">
      <w:pPr>
        <w:pStyle w:val="Heading3"/>
        <w:keepNext w:val="0"/>
        <w:widowControl w:val="0"/>
        <w:spacing w:line="240" w:lineRule="auto"/>
        <w:rPr>
          <w:del w:id="2897" w:author="Joo, Hye@ARB" w:date="2026-06-04T21:41:00Z"/>
          <w:rFonts w:ascii="Arial" w:hAnsi="Arial" w:cs="Arial"/>
        </w:rPr>
      </w:pPr>
      <w:del w:id="2898" w:author="Joo, Hye@ARB" w:date="2026-06-04T21:41:00Z">
        <w:r w:rsidRPr="00B855ED" w:rsidDel="005D2A09">
          <w:rPr>
            <w:rFonts w:ascii="Arial" w:hAnsi="Arial" w:cs="Arial"/>
            <w:i/>
          </w:rPr>
          <w:delText>Changing Vehicle-Equivalent Credits and Debits to NMOG+NOx Fleet Average Credits</w:delText>
        </w:r>
        <w:r w:rsidRPr="00B855ED" w:rsidDel="005D2A09">
          <w:rPr>
            <w:rFonts w:ascii="Arial" w:hAnsi="Arial" w:cs="Arial"/>
            <w:i/>
            <w:spacing w:val="-3"/>
          </w:rPr>
          <w:delText xml:space="preserve"> </w:delText>
        </w:r>
        <w:r w:rsidRPr="00B855ED" w:rsidDel="005D2A09">
          <w:rPr>
            <w:rFonts w:ascii="Arial" w:hAnsi="Arial" w:cs="Arial"/>
            <w:i/>
          </w:rPr>
          <w:delText>and</w:delText>
        </w:r>
        <w:r w:rsidRPr="00B855ED" w:rsidDel="005D2A09">
          <w:rPr>
            <w:rFonts w:ascii="Arial" w:hAnsi="Arial" w:cs="Arial"/>
            <w:i/>
            <w:spacing w:val="-3"/>
          </w:rPr>
          <w:delText xml:space="preserve"> </w:delText>
        </w:r>
        <w:r w:rsidRPr="00B855ED" w:rsidDel="005D2A09">
          <w:rPr>
            <w:rFonts w:ascii="Arial" w:hAnsi="Arial" w:cs="Arial"/>
            <w:i/>
          </w:rPr>
          <w:delText>Debits</w:delText>
        </w:r>
        <w:r w:rsidRPr="00B855ED" w:rsidDel="005D2A09">
          <w:rPr>
            <w:rFonts w:ascii="Arial" w:hAnsi="Arial" w:cs="Arial"/>
            <w:b/>
          </w:rPr>
          <w:delText>.</w:delText>
        </w:r>
        <w:r w:rsidRPr="00B855ED" w:rsidDel="005D2A09">
          <w:rPr>
            <w:rFonts w:ascii="Arial" w:hAnsi="Arial" w:cs="Arial"/>
            <w:b/>
            <w:spacing w:val="40"/>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value</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any</w:delText>
        </w:r>
        <w:r w:rsidRPr="00B855ED" w:rsidDel="005D2A09">
          <w:rPr>
            <w:rFonts w:ascii="Arial" w:hAnsi="Arial" w:cs="Arial"/>
            <w:spacing w:val="-3"/>
          </w:rPr>
          <w:delText xml:space="preserve"> </w:delText>
        </w:r>
        <w:r w:rsidRPr="00B855ED" w:rsidDel="005D2A09">
          <w:rPr>
            <w:rFonts w:ascii="Arial" w:hAnsi="Arial" w:cs="Arial"/>
          </w:rPr>
          <w:delText>vehicle-equivalent</w:delText>
        </w:r>
        <w:r w:rsidRPr="00B855ED" w:rsidDel="005D2A09">
          <w:rPr>
            <w:rFonts w:ascii="Arial" w:hAnsi="Arial" w:cs="Arial"/>
            <w:spacing w:val="-3"/>
          </w:rPr>
          <w:delText xml:space="preserve"> </w:delText>
        </w:r>
        <w:r w:rsidRPr="00B855ED" w:rsidDel="005D2A09">
          <w:rPr>
            <w:rFonts w:ascii="Arial" w:hAnsi="Arial" w:cs="Arial"/>
          </w:rPr>
          <w:delText>credits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earned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1"/>
          </w:rPr>
          <w:delText xml:space="preserve"> </w:delText>
        </w:r>
        <w:r w:rsidRPr="00B855ED" w:rsidDel="005D2A09">
          <w:rPr>
            <w:rFonts w:ascii="Arial" w:hAnsi="Arial" w:cs="Arial"/>
          </w:rPr>
          <w:delText>accordance with</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(c)(2)</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2"/>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1961(c)(2)</w:delText>
        </w:r>
        <w:r w:rsidRPr="00B855ED" w:rsidDel="005D2A09">
          <w:rPr>
            <w:rFonts w:ascii="Arial" w:hAnsi="Arial" w:cs="Arial"/>
            <w:spacing w:val="-4"/>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converted</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fleet</w:delText>
        </w:r>
        <w:r w:rsidRPr="00B855ED" w:rsidDel="005D2A09">
          <w:rPr>
            <w:rFonts w:ascii="Arial" w:hAnsi="Arial" w:cs="Arial"/>
            <w:spacing w:val="-3"/>
          </w:rPr>
          <w:delText xml:space="preserve"> </w:delText>
        </w:r>
        <w:r w:rsidRPr="00B855ED" w:rsidDel="005D2A09">
          <w:rPr>
            <w:rFonts w:ascii="Arial" w:hAnsi="Arial" w:cs="Arial"/>
          </w:rPr>
          <w:delText>average credits and debits using the provisions in subsection (c)(2)(B), for each model year in which the credits or debits are accrued.</w:delText>
        </w:r>
        <w:r w:rsidRPr="00B855ED" w:rsidDel="005D2A09">
          <w:rPr>
            <w:rFonts w:ascii="Arial" w:hAnsi="Arial" w:cs="Arial"/>
            <w:spacing w:val="40"/>
          </w:rPr>
          <w:delText xml:space="preserve"> </w:delText>
        </w:r>
        <w:r w:rsidRPr="00B855ED" w:rsidDel="005D2A09">
          <w:rPr>
            <w:rFonts w:ascii="Arial" w:hAnsi="Arial" w:cs="Arial"/>
          </w:rPr>
          <w:delText xml:space="preserve">For the purpose of applying the </w:delText>
        </w:r>
        <w:r w:rsidRPr="00195B91" w:rsidDel="005D2A09">
          <w:rPr>
            <w:rFonts w:ascii="Arial" w:hAnsi="Arial" w:cs="Arial"/>
          </w:rPr>
          <w:delText>formula in subsection (c)(2)(B)1</w:delText>
        </w:r>
        <w:r w:rsidR="00BC488D" w:rsidDel="005D2A09">
          <w:rPr>
            <w:rFonts w:ascii="Arial" w:hAnsi="Arial" w:cs="Arial"/>
          </w:rPr>
          <w:delText>.</w:delText>
        </w:r>
        <w:r w:rsidRPr="00195B91" w:rsidDel="005D2A09">
          <w:rPr>
            <w:rFonts w:ascii="Arial" w:hAnsi="Arial" w:cs="Arial"/>
          </w:rPr>
          <w:delText xml:space="preserve">, for credits and debits earned in </w:delText>
        </w:r>
        <w:r w:rsidRPr="00B855ED" w:rsidDel="005D2A09">
          <w:rPr>
            <w:rFonts w:ascii="Arial" w:hAnsi="Arial" w:cs="Arial"/>
          </w:rPr>
          <w:delText>accordance with subsection 1961(c)(2), the Fleet Average NMOG+NOx</w:delText>
        </w:r>
        <w:r w:rsidRPr="00B855ED" w:rsidDel="005D2A09">
          <w:rPr>
            <w:rFonts w:ascii="Arial" w:hAnsi="Arial" w:cs="Arial"/>
            <w:spacing w:val="-2"/>
          </w:rPr>
          <w:delText xml:space="preserve"> </w:delText>
        </w:r>
        <w:r w:rsidRPr="00B855ED" w:rsidDel="005D2A09">
          <w:rPr>
            <w:rFonts w:ascii="Arial" w:hAnsi="Arial" w:cs="Arial"/>
          </w:rPr>
          <w:delText>Requirement</w:delText>
        </w:r>
        <w:r w:rsidRPr="00B855ED" w:rsidDel="005D2A09">
          <w:rPr>
            <w:rFonts w:ascii="Arial" w:hAnsi="Arial" w:cs="Arial"/>
            <w:spacing w:val="-1"/>
          </w:rPr>
          <w:delText xml:space="preserve"> </w:delText>
        </w:r>
        <w:r w:rsidRPr="00B855ED" w:rsidDel="005D2A09">
          <w:rPr>
            <w:rFonts w:ascii="Arial" w:hAnsi="Arial" w:cs="Arial"/>
          </w:rPr>
          <w:delText>is</w:delText>
        </w:r>
        <w:r w:rsidRPr="00B855ED" w:rsidDel="005D2A09">
          <w:rPr>
            <w:rFonts w:ascii="Arial" w:hAnsi="Arial" w:cs="Arial"/>
            <w:spacing w:val="-1"/>
          </w:rPr>
          <w:delText xml:space="preserve"> </w:delText>
        </w:r>
        <w:r w:rsidRPr="00B855ED" w:rsidDel="005D2A09">
          <w:rPr>
            <w:rFonts w:ascii="Arial" w:hAnsi="Arial" w:cs="Arial"/>
          </w:rPr>
          <w:delText>0.364</w:delText>
        </w:r>
        <w:r w:rsidRPr="00B855ED" w:rsidDel="005D2A09">
          <w:rPr>
            <w:rFonts w:ascii="Arial" w:hAnsi="Arial" w:cs="Arial"/>
            <w:spacing w:val="-1"/>
          </w:rPr>
          <w:delText xml:space="preserve"> </w:delText>
        </w:r>
        <w:r w:rsidRPr="00B855ED" w:rsidDel="005D2A09">
          <w:rPr>
            <w:rFonts w:ascii="Arial" w:hAnsi="Arial" w:cs="Arial"/>
          </w:rPr>
          <w:delText>g/mi</w:delText>
        </w:r>
        <w:r w:rsidRPr="00B855ED" w:rsidDel="005D2A09">
          <w:rPr>
            <w:rFonts w:ascii="Arial" w:hAnsi="Arial" w:cs="Arial"/>
            <w:spacing w:val="-1"/>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MDVs</w:delText>
        </w:r>
        <w:r w:rsidRPr="00B855ED" w:rsidDel="005D2A09">
          <w:rPr>
            <w:rFonts w:ascii="Arial" w:hAnsi="Arial" w:cs="Arial"/>
            <w:spacing w:val="-1"/>
          </w:rPr>
          <w:delText xml:space="preserve"> </w:delText>
        </w:r>
        <w:r w:rsidRPr="00B855ED" w:rsidDel="005D2A09">
          <w:rPr>
            <w:rFonts w:ascii="Arial" w:hAnsi="Arial" w:cs="Arial"/>
          </w:rPr>
          <w:delText>between</w:delText>
        </w:r>
        <w:r w:rsidRPr="00B855ED" w:rsidDel="005D2A09">
          <w:rPr>
            <w:rFonts w:ascii="Arial" w:hAnsi="Arial" w:cs="Arial"/>
            <w:spacing w:val="-1"/>
          </w:rPr>
          <w:delText xml:space="preserve"> </w:delText>
        </w:r>
        <w:r w:rsidRPr="00B855ED" w:rsidDel="005D2A09">
          <w:rPr>
            <w:rFonts w:ascii="Arial" w:hAnsi="Arial" w:cs="Arial"/>
          </w:rPr>
          <w:delText>8,501-10,000</w:delText>
        </w:r>
        <w:r w:rsidRPr="00B855ED" w:rsidDel="005D2A09">
          <w:rPr>
            <w:rFonts w:ascii="Arial" w:hAnsi="Arial" w:cs="Arial"/>
            <w:spacing w:val="-1"/>
          </w:rPr>
          <w:delText xml:space="preserve"> </w:delText>
        </w:r>
        <w:r w:rsidRPr="00B855ED" w:rsidDel="005D2A09">
          <w:rPr>
            <w:rFonts w:ascii="Arial" w:hAnsi="Arial" w:cs="Arial"/>
          </w:rPr>
          <w:delText>lbs.</w:delText>
        </w:r>
        <w:r w:rsidRPr="00B855ED" w:rsidDel="005D2A09">
          <w:rPr>
            <w:rFonts w:ascii="Arial" w:hAnsi="Arial" w:cs="Arial"/>
            <w:spacing w:val="-1"/>
          </w:rPr>
          <w:delText xml:space="preserve"> </w:delText>
        </w:r>
        <w:r w:rsidRPr="00B855ED" w:rsidDel="005D2A09">
          <w:rPr>
            <w:rFonts w:ascii="Arial" w:hAnsi="Arial" w:cs="Arial"/>
          </w:rPr>
          <w:delText>GVWR</w:delText>
        </w:r>
        <w:r w:rsidRPr="00B855ED" w:rsidDel="005D2A09">
          <w:rPr>
            <w:rFonts w:ascii="Arial" w:hAnsi="Arial" w:cs="Arial"/>
            <w:spacing w:val="-1"/>
          </w:rPr>
          <w:delText xml:space="preserve"> </w:delText>
        </w:r>
        <w:r w:rsidRPr="00B855ED" w:rsidDel="005D2A09">
          <w:rPr>
            <w:rFonts w:ascii="Arial" w:hAnsi="Arial" w:cs="Arial"/>
            <w:spacing w:val="-5"/>
          </w:rPr>
          <w:delText xml:space="preserve">and </w:delText>
        </w:r>
        <w:r w:rsidRPr="00B855ED" w:rsidDel="005D2A09">
          <w:rPr>
            <w:rFonts w:ascii="Arial" w:hAnsi="Arial" w:cs="Arial"/>
          </w:rPr>
          <w:delText>0.592 g/mi for MDVs between 10,001-14,000 lbs. GVWR.</w:delText>
        </w:r>
        <w:r w:rsidRPr="00B855ED" w:rsidDel="005D2A09">
          <w:rPr>
            <w:rFonts w:ascii="Arial" w:hAnsi="Arial" w:cs="Arial"/>
            <w:spacing w:val="40"/>
          </w:rPr>
          <w:delText xml:space="preserve"> </w:delText>
        </w:r>
        <w:r w:rsidRPr="00B855ED" w:rsidDel="005D2A09">
          <w:rPr>
            <w:rFonts w:ascii="Arial" w:hAnsi="Arial" w:cs="Arial"/>
          </w:rPr>
          <w:delText>These credits and debits are subject to</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provisions</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(c)(3)</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1961(c)(3),</w:delText>
        </w:r>
        <w:r w:rsidRPr="00B855ED" w:rsidDel="005D2A09">
          <w:rPr>
            <w:rFonts w:ascii="Arial" w:hAnsi="Arial" w:cs="Arial"/>
            <w:spacing w:val="-3"/>
          </w:rPr>
          <w:delText xml:space="preserve"> </w:delText>
        </w:r>
        <w:r w:rsidRPr="00B855ED" w:rsidDel="005D2A09">
          <w:rPr>
            <w:rFonts w:ascii="Arial" w:hAnsi="Arial" w:cs="Arial"/>
          </w:rPr>
          <w:delText>as</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3"/>
          </w:rPr>
          <w:delText xml:space="preserve"> </w:delText>
        </w:r>
        <w:r w:rsidRPr="00B855ED" w:rsidDel="005D2A09">
          <w:rPr>
            <w:rFonts w:ascii="Arial" w:hAnsi="Arial" w:cs="Arial"/>
          </w:rPr>
          <w:delText>based</w:delText>
        </w:r>
        <w:r w:rsidRPr="00B855ED" w:rsidDel="005D2A09">
          <w:rPr>
            <w:rFonts w:ascii="Arial" w:hAnsi="Arial" w:cs="Arial"/>
            <w:spacing w:val="-3"/>
          </w:rPr>
          <w:delText xml:space="preserve"> </w:delText>
        </w:r>
        <w:r w:rsidRPr="00B855ED" w:rsidDel="005D2A09">
          <w:rPr>
            <w:rFonts w:ascii="Arial" w:hAnsi="Arial" w:cs="Arial"/>
          </w:rPr>
          <w:delText>on</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model year in which they are first earned as vehicle-equivalent credits or debits.</w:delText>
        </w:r>
      </w:del>
    </w:p>
    <w:p w14:paraId="5E8949A6" w14:textId="68A87B19" w:rsidR="0048243B" w:rsidRPr="00014F79" w:rsidDel="005D2A09" w:rsidRDefault="0048243B" w:rsidP="009A18CE">
      <w:pPr>
        <w:pStyle w:val="Heading2"/>
        <w:keepNext w:val="0"/>
        <w:widowControl w:val="0"/>
        <w:spacing w:line="240" w:lineRule="auto"/>
        <w:rPr>
          <w:del w:id="2899" w:author="Joo, Hye@ARB" w:date="2026-06-04T21:41:00Z"/>
          <w:rFonts w:ascii="Arial" w:hAnsi="Arial" w:cs="Arial"/>
        </w:rPr>
      </w:pPr>
      <w:del w:id="2900" w:author="Joo, Hye@ARB" w:date="2026-06-04T21:41:00Z">
        <w:r w:rsidRPr="00014F79" w:rsidDel="005D2A09">
          <w:rPr>
            <w:rFonts w:ascii="Arial" w:hAnsi="Arial" w:cs="Arial"/>
            <w:i/>
          </w:rPr>
          <w:lastRenderedPageBreak/>
          <w:delText>Test</w:delText>
        </w:r>
        <w:r w:rsidRPr="00014F79" w:rsidDel="005D2A09">
          <w:rPr>
            <w:rFonts w:ascii="Arial" w:hAnsi="Arial" w:cs="Arial"/>
            <w:i/>
            <w:spacing w:val="-3"/>
          </w:rPr>
          <w:delText xml:space="preserve"> </w:delText>
        </w:r>
        <w:r w:rsidRPr="00014F79" w:rsidDel="005D2A09">
          <w:rPr>
            <w:rFonts w:ascii="Arial" w:hAnsi="Arial" w:cs="Arial"/>
            <w:i/>
          </w:rPr>
          <w:delText>Procedures.</w:delText>
        </w:r>
        <w:r w:rsidRPr="00014F79" w:rsidDel="005D2A09">
          <w:rPr>
            <w:rFonts w:ascii="Arial" w:hAnsi="Arial" w:cs="Arial"/>
            <w:i/>
            <w:spacing w:val="80"/>
          </w:rPr>
          <w:delText xml:space="preserve"> </w:delText>
        </w:r>
        <w:r w:rsidRPr="00014F79" w:rsidDel="005D2A09">
          <w:rPr>
            <w:rFonts w:ascii="Arial" w:hAnsi="Arial" w:cs="Arial"/>
          </w:rPr>
          <w:delText>The</w:delText>
        </w:r>
        <w:r w:rsidRPr="00014F79" w:rsidDel="005D2A09">
          <w:rPr>
            <w:rFonts w:ascii="Arial" w:hAnsi="Arial" w:cs="Arial"/>
            <w:spacing w:val="-2"/>
          </w:rPr>
          <w:delText xml:space="preserve"> </w:delText>
        </w:r>
        <w:r w:rsidRPr="00014F79" w:rsidDel="005D2A09">
          <w:rPr>
            <w:rFonts w:ascii="Arial" w:hAnsi="Arial" w:cs="Arial"/>
          </w:rPr>
          <w:delText>certification</w:delText>
        </w:r>
        <w:r w:rsidRPr="00014F79" w:rsidDel="005D2A09">
          <w:rPr>
            <w:rFonts w:ascii="Arial" w:hAnsi="Arial" w:cs="Arial"/>
            <w:spacing w:val="-3"/>
          </w:rPr>
          <w:delText xml:space="preserve"> </w:delText>
        </w:r>
        <w:r w:rsidRPr="00014F79" w:rsidDel="005D2A09">
          <w:rPr>
            <w:rFonts w:ascii="Arial" w:hAnsi="Arial" w:cs="Arial"/>
          </w:rPr>
          <w:delText>requirements</w:delText>
        </w:r>
        <w:r w:rsidRPr="00014F79" w:rsidDel="005D2A09">
          <w:rPr>
            <w:rFonts w:ascii="Arial" w:hAnsi="Arial" w:cs="Arial"/>
            <w:spacing w:val="-3"/>
          </w:rPr>
          <w:delText xml:space="preserve"> </w:delText>
        </w:r>
        <w:r w:rsidRPr="00014F79" w:rsidDel="005D2A09">
          <w:rPr>
            <w:rFonts w:ascii="Arial" w:hAnsi="Arial" w:cs="Arial"/>
          </w:rPr>
          <w:delText>and</w:delText>
        </w:r>
        <w:r w:rsidRPr="00014F79" w:rsidDel="005D2A09">
          <w:rPr>
            <w:rFonts w:ascii="Arial" w:hAnsi="Arial" w:cs="Arial"/>
            <w:spacing w:val="-3"/>
          </w:rPr>
          <w:delText xml:space="preserve"> </w:delText>
        </w:r>
        <w:r w:rsidRPr="00014F79" w:rsidDel="005D2A09">
          <w:rPr>
            <w:rFonts w:ascii="Arial" w:hAnsi="Arial" w:cs="Arial"/>
          </w:rPr>
          <w:delText>test</w:delText>
        </w:r>
        <w:r w:rsidRPr="00014F79" w:rsidDel="005D2A09">
          <w:rPr>
            <w:rFonts w:ascii="Arial" w:hAnsi="Arial" w:cs="Arial"/>
            <w:spacing w:val="-3"/>
          </w:rPr>
          <w:delText xml:space="preserve"> </w:delText>
        </w:r>
        <w:r w:rsidRPr="00014F79" w:rsidDel="005D2A09">
          <w:rPr>
            <w:rFonts w:ascii="Arial" w:hAnsi="Arial" w:cs="Arial"/>
          </w:rPr>
          <w:delText>procedures</w:delText>
        </w:r>
        <w:r w:rsidRPr="00014F79" w:rsidDel="005D2A09">
          <w:rPr>
            <w:rFonts w:ascii="Arial" w:hAnsi="Arial" w:cs="Arial"/>
            <w:spacing w:val="-3"/>
          </w:rPr>
          <w:delText xml:space="preserve"> </w:delText>
        </w:r>
        <w:r w:rsidRPr="00014F79" w:rsidDel="005D2A09">
          <w:rPr>
            <w:rFonts w:ascii="Arial" w:hAnsi="Arial" w:cs="Arial"/>
          </w:rPr>
          <w:delText>for</w:delText>
        </w:r>
        <w:r w:rsidRPr="00014F79" w:rsidDel="005D2A09">
          <w:rPr>
            <w:rFonts w:ascii="Arial" w:hAnsi="Arial" w:cs="Arial"/>
            <w:spacing w:val="-4"/>
          </w:rPr>
          <w:delText xml:space="preserve"> </w:delText>
        </w:r>
        <w:r w:rsidRPr="00014F79" w:rsidDel="005D2A09">
          <w:rPr>
            <w:rFonts w:ascii="Arial" w:hAnsi="Arial" w:cs="Arial"/>
          </w:rPr>
          <w:delText>determining compliance with the emission standards in this section are set forth in the “California 2015 and Subsequent</w:delText>
        </w:r>
        <w:r w:rsidRPr="00014F79" w:rsidDel="005D2A09">
          <w:rPr>
            <w:rFonts w:ascii="Arial" w:hAnsi="Arial" w:cs="Arial"/>
            <w:spacing w:val="-2"/>
          </w:rPr>
          <w:delText xml:space="preserve"> </w:delText>
        </w:r>
        <w:r w:rsidRPr="00014F79" w:rsidDel="005D2A09">
          <w:rPr>
            <w:rFonts w:ascii="Arial" w:hAnsi="Arial" w:cs="Arial"/>
          </w:rPr>
          <w:delText>Model</w:delText>
        </w:r>
        <w:r w:rsidRPr="00014F79" w:rsidDel="005D2A09">
          <w:rPr>
            <w:rFonts w:ascii="Arial" w:hAnsi="Arial" w:cs="Arial"/>
            <w:spacing w:val="-2"/>
          </w:rPr>
          <w:delText xml:space="preserve"> </w:delText>
        </w:r>
        <w:r w:rsidRPr="00014F79" w:rsidDel="005D2A09">
          <w:rPr>
            <w:rFonts w:ascii="Arial" w:hAnsi="Arial" w:cs="Arial"/>
          </w:rPr>
          <w:delText>Criteria</w:delText>
        </w:r>
        <w:r w:rsidRPr="00014F79" w:rsidDel="005D2A09">
          <w:rPr>
            <w:rFonts w:ascii="Arial" w:hAnsi="Arial" w:cs="Arial"/>
            <w:spacing w:val="-3"/>
          </w:rPr>
          <w:delText xml:space="preserve"> </w:delText>
        </w:r>
        <w:r w:rsidRPr="00014F79" w:rsidDel="005D2A09">
          <w:rPr>
            <w:rFonts w:ascii="Arial" w:hAnsi="Arial" w:cs="Arial"/>
          </w:rPr>
          <w:delText>Pollutant</w:delText>
        </w:r>
        <w:r w:rsidRPr="00014F79" w:rsidDel="005D2A09">
          <w:rPr>
            <w:rFonts w:ascii="Arial" w:hAnsi="Arial" w:cs="Arial"/>
            <w:spacing w:val="-2"/>
          </w:rPr>
          <w:delText xml:space="preserve"> </w:delText>
        </w:r>
        <w:r w:rsidRPr="00014F79" w:rsidDel="005D2A09">
          <w:rPr>
            <w:rFonts w:ascii="Arial" w:hAnsi="Arial" w:cs="Arial"/>
          </w:rPr>
          <w:delText>Exhaust</w:delText>
        </w:r>
        <w:r w:rsidRPr="00014F79" w:rsidDel="005D2A09">
          <w:rPr>
            <w:rFonts w:ascii="Arial" w:hAnsi="Arial" w:cs="Arial"/>
            <w:spacing w:val="-2"/>
          </w:rPr>
          <w:delText xml:space="preserve"> </w:delText>
        </w:r>
        <w:r w:rsidRPr="00014F79" w:rsidDel="005D2A09">
          <w:rPr>
            <w:rFonts w:ascii="Arial" w:hAnsi="Arial" w:cs="Arial"/>
          </w:rPr>
          <w:delText>Emission</w:delText>
        </w:r>
        <w:r w:rsidRPr="00014F79" w:rsidDel="005D2A09">
          <w:rPr>
            <w:rFonts w:ascii="Arial" w:hAnsi="Arial" w:cs="Arial"/>
            <w:spacing w:val="-2"/>
          </w:rPr>
          <w:delText xml:space="preserve"> </w:delText>
        </w:r>
        <w:r w:rsidRPr="00014F79" w:rsidDel="005D2A09">
          <w:rPr>
            <w:rFonts w:ascii="Arial" w:hAnsi="Arial" w:cs="Arial"/>
          </w:rPr>
          <w:delText>Standards</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Test</w:delText>
        </w:r>
        <w:r w:rsidRPr="00014F79" w:rsidDel="005D2A09">
          <w:rPr>
            <w:rFonts w:ascii="Arial" w:hAnsi="Arial" w:cs="Arial"/>
            <w:spacing w:val="-1"/>
          </w:rPr>
          <w:delText xml:space="preserve"> </w:delText>
        </w:r>
        <w:r w:rsidRPr="00014F79" w:rsidDel="005D2A09">
          <w:rPr>
            <w:rFonts w:ascii="Arial" w:hAnsi="Arial" w:cs="Arial"/>
          </w:rPr>
          <w:delText>Procedures</w:delText>
        </w:r>
        <w:r w:rsidRPr="00014F79" w:rsidDel="005D2A09">
          <w:rPr>
            <w:rFonts w:ascii="Arial" w:hAnsi="Arial" w:cs="Arial"/>
            <w:spacing w:val="-1"/>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 xml:space="preserve">2017 and Subsequent Model Greenhouse Gas Exhaust Emission Standards and Test Procedures for Passenger Cars, Light-Duty Trucks, and Medium-Duty Vehicles,” as amended </w:delText>
        </w:r>
        <w:r w:rsidR="008F5A4A" w:rsidRPr="00014F79" w:rsidDel="005D2A09">
          <w:rPr>
            <w:rFonts w:ascii="Arial" w:hAnsi="Arial" w:cs="Arial"/>
          </w:rPr>
          <w:delText>December 6, 2012</w:delText>
        </w:r>
        <w:r w:rsidRPr="00014F79" w:rsidDel="005D2A09">
          <w:rPr>
            <w:rFonts w:ascii="Arial" w:hAnsi="Arial" w:cs="Arial"/>
          </w:rPr>
          <w:delText>, the “California Non-Methane Organic Gas Test Procedures for 1993 through 2016 Model Year Vehicles,” as amended September 2, 2015, and the “California Non-Methane Organic Gas Test</w:delText>
        </w:r>
        <w:r w:rsidRPr="00014F79" w:rsidDel="005D2A09">
          <w:rPr>
            <w:rFonts w:ascii="Arial" w:hAnsi="Arial" w:cs="Arial"/>
            <w:spacing w:val="-4"/>
          </w:rPr>
          <w:delText xml:space="preserve"> </w:delText>
        </w:r>
        <w:r w:rsidRPr="00014F79" w:rsidDel="005D2A09">
          <w:rPr>
            <w:rFonts w:ascii="Arial" w:hAnsi="Arial" w:cs="Arial"/>
          </w:rPr>
          <w:delText>Procedures</w:delText>
        </w:r>
        <w:r w:rsidRPr="00014F79" w:rsidDel="005D2A09">
          <w:rPr>
            <w:rFonts w:ascii="Arial" w:hAnsi="Arial" w:cs="Arial"/>
            <w:spacing w:val="-4"/>
          </w:rPr>
          <w:delText xml:space="preserve"> </w:delText>
        </w:r>
        <w:r w:rsidRPr="00014F79" w:rsidDel="005D2A09">
          <w:rPr>
            <w:rFonts w:ascii="Arial" w:hAnsi="Arial" w:cs="Arial"/>
          </w:rPr>
          <w:delText>for</w:delText>
        </w:r>
        <w:r w:rsidRPr="00014F79" w:rsidDel="005D2A09">
          <w:rPr>
            <w:rFonts w:ascii="Arial" w:hAnsi="Arial" w:cs="Arial"/>
            <w:spacing w:val="-4"/>
          </w:rPr>
          <w:delText xml:space="preserve"> </w:delText>
        </w:r>
        <w:r w:rsidRPr="00014F79" w:rsidDel="005D2A09">
          <w:rPr>
            <w:rFonts w:ascii="Arial" w:hAnsi="Arial" w:cs="Arial"/>
          </w:rPr>
          <w:delText>2017</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4"/>
          </w:rPr>
          <w:delText xml:space="preserve"> </w:delText>
        </w:r>
        <w:r w:rsidRPr="00014F79" w:rsidDel="005D2A09">
          <w:rPr>
            <w:rFonts w:ascii="Arial" w:hAnsi="Arial" w:cs="Arial"/>
          </w:rPr>
          <w:delText>Subsequent</w:delText>
        </w:r>
        <w:r w:rsidRPr="00014F79" w:rsidDel="005D2A09">
          <w:rPr>
            <w:rFonts w:ascii="Arial" w:hAnsi="Arial" w:cs="Arial"/>
            <w:spacing w:val="-4"/>
          </w:rPr>
          <w:delText xml:space="preserve"> </w:delText>
        </w:r>
        <w:r w:rsidRPr="00014F79" w:rsidDel="005D2A09">
          <w:rPr>
            <w:rFonts w:ascii="Arial" w:hAnsi="Arial" w:cs="Arial"/>
          </w:rPr>
          <w:delText>Model</w:delText>
        </w:r>
        <w:r w:rsidRPr="00014F79" w:rsidDel="005D2A09">
          <w:rPr>
            <w:rFonts w:ascii="Arial" w:hAnsi="Arial" w:cs="Arial"/>
            <w:spacing w:val="-2"/>
          </w:rPr>
          <w:delText xml:space="preserve"> </w:delText>
        </w:r>
        <w:r w:rsidRPr="00014F79" w:rsidDel="005D2A09">
          <w:rPr>
            <w:rFonts w:ascii="Arial" w:hAnsi="Arial" w:cs="Arial"/>
          </w:rPr>
          <w:delText>Year</w:delText>
        </w:r>
        <w:r w:rsidRPr="00014F79" w:rsidDel="005D2A09">
          <w:rPr>
            <w:rFonts w:ascii="Arial" w:hAnsi="Arial" w:cs="Arial"/>
            <w:spacing w:val="-3"/>
          </w:rPr>
          <w:delText xml:space="preserve"> </w:delText>
        </w:r>
        <w:r w:rsidRPr="00014F79" w:rsidDel="005D2A09">
          <w:rPr>
            <w:rFonts w:ascii="Arial" w:hAnsi="Arial" w:cs="Arial"/>
          </w:rPr>
          <w:delText>Vehicles,”</w:delText>
        </w:r>
        <w:r w:rsidRPr="00014F79" w:rsidDel="005D2A09">
          <w:rPr>
            <w:rFonts w:ascii="Arial" w:hAnsi="Arial" w:cs="Arial"/>
            <w:spacing w:val="-4"/>
          </w:rPr>
          <w:delText xml:space="preserve"> </w:delText>
        </w:r>
        <w:r w:rsidRPr="00014F79" w:rsidDel="005D2A09">
          <w:rPr>
            <w:rFonts w:ascii="Arial" w:hAnsi="Arial" w:cs="Arial"/>
          </w:rPr>
          <w:delText>as</w:delText>
        </w:r>
        <w:r w:rsidRPr="00014F79" w:rsidDel="005D2A09">
          <w:rPr>
            <w:rFonts w:ascii="Arial" w:hAnsi="Arial" w:cs="Arial"/>
            <w:spacing w:val="-4"/>
          </w:rPr>
          <w:delText xml:space="preserve"> </w:delText>
        </w:r>
        <w:r w:rsidRPr="00014F79" w:rsidDel="005D2A09">
          <w:rPr>
            <w:rFonts w:ascii="Arial" w:hAnsi="Arial" w:cs="Arial"/>
          </w:rPr>
          <w:delText>adopted</w:delText>
        </w:r>
        <w:r w:rsidRPr="00014F79" w:rsidDel="005D2A09">
          <w:rPr>
            <w:rFonts w:ascii="Arial" w:hAnsi="Arial" w:cs="Arial"/>
            <w:spacing w:val="-4"/>
          </w:rPr>
          <w:delText xml:space="preserve"> </w:delText>
        </w:r>
        <w:r w:rsidRPr="00014F79" w:rsidDel="005D2A09">
          <w:rPr>
            <w:rFonts w:ascii="Arial" w:hAnsi="Arial" w:cs="Arial"/>
          </w:rPr>
          <w:delText>September</w:delText>
        </w:r>
        <w:r w:rsidRPr="00014F79" w:rsidDel="005D2A09">
          <w:rPr>
            <w:rFonts w:ascii="Arial" w:hAnsi="Arial" w:cs="Arial"/>
            <w:spacing w:val="-4"/>
          </w:rPr>
          <w:delText xml:space="preserve"> </w:delText>
        </w:r>
        <w:r w:rsidRPr="00014F79" w:rsidDel="005D2A09">
          <w:rPr>
            <w:rFonts w:ascii="Arial" w:hAnsi="Arial" w:cs="Arial"/>
          </w:rPr>
          <w:delText>2,</w:delText>
        </w:r>
        <w:r w:rsidRPr="00014F79" w:rsidDel="005D2A09">
          <w:rPr>
            <w:rFonts w:ascii="Arial" w:hAnsi="Arial" w:cs="Arial"/>
            <w:spacing w:val="-4"/>
          </w:rPr>
          <w:delText xml:space="preserve"> </w:delText>
        </w:r>
        <w:r w:rsidRPr="00014F79" w:rsidDel="005D2A09">
          <w:rPr>
            <w:rFonts w:ascii="Arial" w:hAnsi="Arial" w:cs="Arial"/>
          </w:rPr>
          <w:delText>2015, which are all incorporated herein by reference.</w:delText>
        </w:r>
        <w:r w:rsidRPr="00014F79" w:rsidDel="005D2A09">
          <w:rPr>
            <w:rFonts w:ascii="Arial" w:hAnsi="Arial" w:cs="Arial"/>
            <w:spacing w:val="40"/>
          </w:rPr>
          <w:delText xml:space="preserve"> </w:delText>
        </w:r>
        <w:r w:rsidRPr="00014F79" w:rsidDel="005D2A09">
          <w:rPr>
            <w:rFonts w:ascii="Arial" w:hAnsi="Arial" w:cs="Arial"/>
          </w:rPr>
          <w:delText>In the case of hybrid electric vehicles and on-board fuel-fired heaters, the certification requirements and test procedures for determining compliance with the emission standards in this section are set forth in the “California Exhaust Emission Standards and Test Procedures for 2009 through 2017 Model Zero-Emission Vehicles and</w:delText>
        </w:r>
        <w:r w:rsidRPr="00014F79" w:rsidDel="005D2A09">
          <w:rPr>
            <w:rFonts w:ascii="Arial" w:hAnsi="Arial" w:cs="Arial"/>
            <w:spacing w:val="-4"/>
          </w:rPr>
          <w:delText xml:space="preserve"> </w:delText>
        </w:r>
        <w:r w:rsidRPr="00014F79" w:rsidDel="005D2A09">
          <w:rPr>
            <w:rFonts w:ascii="Arial" w:hAnsi="Arial" w:cs="Arial"/>
          </w:rPr>
          <w:delText>Hybrid</w:delText>
        </w:r>
        <w:r w:rsidRPr="00014F79" w:rsidDel="005D2A09">
          <w:rPr>
            <w:rFonts w:ascii="Arial" w:hAnsi="Arial" w:cs="Arial"/>
            <w:spacing w:val="-4"/>
          </w:rPr>
          <w:delText xml:space="preserve"> </w:delText>
        </w:r>
        <w:r w:rsidRPr="00014F79" w:rsidDel="005D2A09">
          <w:rPr>
            <w:rFonts w:ascii="Arial" w:hAnsi="Arial" w:cs="Arial"/>
          </w:rPr>
          <w:delText>Electric</w:delText>
        </w:r>
        <w:r w:rsidRPr="00014F79" w:rsidDel="005D2A09">
          <w:rPr>
            <w:rFonts w:ascii="Arial" w:hAnsi="Arial" w:cs="Arial"/>
            <w:spacing w:val="-5"/>
          </w:rPr>
          <w:delText xml:space="preserve"> </w:delText>
        </w:r>
        <w:r w:rsidRPr="00014F79" w:rsidDel="005D2A09">
          <w:rPr>
            <w:rFonts w:ascii="Arial" w:hAnsi="Arial" w:cs="Arial"/>
          </w:rPr>
          <w:delText>Vehicles,</w:delText>
        </w:r>
        <w:r w:rsidRPr="00014F79" w:rsidDel="005D2A09">
          <w:rPr>
            <w:rFonts w:ascii="Arial" w:hAnsi="Arial" w:cs="Arial"/>
            <w:spacing w:val="-4"/>
          </w:rPr>
          <w:delText xml:space="preserve"> </w:delText>
        </w:r>
        <w:r w:rsidRPr="00014F79" w:rsidDel="005D2A09">
          <w:rPr>
            <w:rFonts w:ascii="Arial" w:hAnsi="Arial" w:cs="Arial"/>
          </w:rPr>
          <w:delText>in</w:delText>
        </w:r>
        <w:r w:rsidRPr="00014F79" w:rsidDel="005D2A09">
          <w:rPr>
            <w:rFonts w:ascii="Arial" w:hAnsi="Arial" w:cs="Arial"/>
            <w:spacing w:val="-4"/>
          </w:rPr>
          <w:delText xml:space="preserve"> </w:delText>
        </w:r>
        <w:r w:rsidRPr="00014F79" w:rsidDel="005D2A09">
          <w:rPr>
            <w:rFonts w:ascii="Arial" w:hAnsi="Arial" w:cs="Arial"/>
          </w:rPr>
          <w:delText>the</w:delText>
        </w:r>
        <w:r w:rsidRPr="00014F79" w:rsidDel="005D2A09">
          <w:rPr>
            <w:rFonts w:ascii="Arial" w:hAnsi="Arial" w:cs="Arial"/>
            <w:spacing w:val="-5"/>
          </w:rPr>
          <w:delText xml:space="preserve"> </w:delText>
        </w:r>
        <w:r w:rsidRPr="00014F79" w:rsidDel="005D2A09">
          <w:rPr>
            <w:rFonts w:ascii="Arial" w:hAnsi="Arial" w:cs="Arial"/>
          </w:rPr>
          <w:delText>Passenger</w:delText>
        </w:r>
        <w:r w:rsidRPr="00014F79" w:rsidDel="005D2A09">
          <w:rPr>
            <w:rFonts w:ascii="Arial" w:hAnsi="Arial" w:cs="Arial"/>
            <w:spacing w:val="-5"/>
          </w:rPr>
          <w:delText xml:space="preserve"> </w:delText>
        </w:r>
        <w:r w:rsidRPr="00014F79" w:rsidDel="005D2A09">
          <w:rPr>
            <w:rFonts w:ascii="Arial" w:hAnsi="Arial" w:cs="Arial"/>
          </w:rPr>
          <w:delText>Car,</w:delText>
        </w:r>
        <w:r w:rsidRPr="00014F79" w:rsidDel="005D2A09">
          <w:rPr>
            <w:rFonts w:ascii="Arial" w:hAnsi="Arial" w:cs="Arial"/>
            <w:spacing w:val="-4"/>
          </w:rPr>
          <w:delText xml:space="preserve"> </w:delText>
        </w:r>
        <w:r w:rsidRPr="00014F79" w:rsidDel="005D2A09">
          <w:rPr>
            <w:rFonts w:ascii="Arial" w:hAnsi="Arial" w:cs="Arial"/>
          </w:rPr>
          <w:delText>Light-Duty</w:delText>
        </w:r>
        <w:r w:rsidRPr="00014F79" w:rsidDel="005D2A09">
          <w:rPr>
            <w:rFonts w:ascii="Arial" w:hAnsi="Arial" w:cs="Arial"/>
            <w:spacing w:val="-4"/>
          </w:rPr>
          <w:delText xml:space="preserve"> </w:delText>
        </w:r>
        <w:r w:rsidRPr="00014F79" w:rsidDel="005D2A09">
          <w:rPr>
            <w:rFonts w:ascii="Arial" w:hAnsi="Arial" w:cs="Arial"/>
          </w:rPr>
          <w:delText>Truck</w:delText>
        </w:r>
        <w:r w:rsidRPr="00014F79" w:rsidDel="005D2A09">
          <w:rPr>
            <w:rFonts w:ascii="Arial" w:hAnsi="Arial" w:cs="Arial"/>
            <w:spacing w:val="-4"/>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Medium-Duty</w:delText>
        </w:r>
        <w:r w:rsidRPr="00014F79" w:rsidDel="005D2A09">
          <w:rPr>
            <w:rFonts w:ascii="Arial" w:hAnsi="Arial" w:cs="Arial"/>
            <w:spacing w:val="-4"/>
          </w:rPr>
          <w:delText xml:space="preserve"> </w:delText>
        </w:r>
        <w:r w:rsidRPr="00014F79" w:rsidDel="005D2A09">
          <w:rPr>
            <w:rFonts w:ascii="Arial" w:hAnsi="Arial" w:cs="Arial"/>
          </w:rPr>
          <w:delText>Vehicle Classes,” incorporated by reference in section 1962.1, and the “California Exhaust Emission Standards and Test Procedures for 2018 and Subsequent Model Zero-Emission Vehicles and Hybrid Electric Vehicles, in the Passenger Car, Light-Duty Truck and Medium-Duty Vehicle Classes,” incorporated by reference in section 1962.2.</w:delText>
        </w:r>
      </w:del>
    </w:p>
    <w:p w14:paraId="53DB56F8" w14:textId="271FF690" w:rsidR="0048243B" w:rsidRPr="00014F79" w:rsidDel="005D2A09" w:rsidRDefault="0048243B" w:rsidP="009A18CE">
      <w:pPr>
        <w:pStyle w:val="Heading2"/>
        <w:keepNext w:val="0"/>
        <w:widowControl w:val="0"/>
        <w:spacing w:line="240" w:lineRule="auto"/>
        <w:rPr>
          <w:del w:id="2901" w:author="Joo, Hye@ARB" w:date="2026-06-04T21:41:00Z"/>
          <w:rFonts w:ascii="Arial" w:hAnsi="Arial" w:cs="Arial"/>
        </w:rPr>
      </w:pPr>
      <w:del w:id="2902" w:author="Joo, Hye@ARB" w:date="2026-06-04T21:41:00Z">
        <w:r w:rsidRPr="00014F79" w:rsidDel="005D2A09">
          <w:rPr>
            <w:rFonts w:ascii="Arial" w:hAnsi="Arial" w:cs="Arial"/>
            <w:i/>
          </w:rPr>
          <w:delText>Abbreviations.</w:delText>
        </w:r>
        <w:r w:rsidRPr="00014F79" w:rsidDel="005D2A09">
          <w:rPr>
            <w:rFonts w:ascii="Arial" w:hAnsi="Arial" w:cs="Arial"/>
            <w:i/>
            <w:spacing w:val="40"/>
          </w:rPr>
          <w:delText xml:space="preserve"> </w:delText>
        </w:r>
        <w:r w:rsidRPr="00014F79" w:rsidDel="005D2A09">
          <w:rPr>
            <w:rFonts w:ascii="Arial" w:hAnsi="Arial" w:cs="Arial"/>
          </w:rPr>
          <w:delText>The</w:delText>
        </w:r>
        <w:r w:rsidRPr="00014F79" w:rsidDel="005D2A09">
          <w:rPr>
            <w:rFonts w:ascii="Arial" w:hAnsi="Arial" w:cs="Arial"/>
            <w:spacing w:val="-5"/>
          </w:rPr>
          <w:delText xml:space="preserve"> </w:delText>
        </w:r>
        <w:r w:rsidRPr="00014F79" w:rsidDel="005D2A09">
          <w:rPr>
            <w:rFonts w:ascii="Arial" w:hAnsi="Arial" w:cs="Arial"/>
          </w:rPr>
          <w:delText>following</w:delText>
        </w:r>
        <w:r w:rsidRPr="00014F79" w:rsidDel="005D2A09">
          <w:rPr>
            <w:rFonts w:ascii="Arial" w:hAnsi="Arial" w:cs="Arial"/>
            <w:spacing w:val="-4"/>
          </w:rPr>
          <w:delText xml:space="preserve"> </w:delText>
        </w:r>
        <w:r w:rsidRPr="00014F79" w:rsidDel="005D2A09">
          <w:rPr>
            <w:rFonts w:ascii="Arial" w:hAnsi="Arial" w:cs="Arial"/>
          </w:rPr>
          <w:delText>abbreviations</w:delText>
        </w:r>
        <w:r w:rsidRPr="00014F79" w:rsidDel="005D2A09">
          <w:rPr>
            <w:rFonts w:ascii="Arial" w:hAnsi="Arial" w:cs="Arial"/>
            <w:spacing w:val="-4"/>
          </w:rPr>
          <w:delText xml:space="preserve"> </w:delText>
        </w:r>
        <w:r w:rsidRPr="00014F79" w:rsidDel="005D2A09">
          <w:rPr>
            <w:rFonts w:ascii="Arial" w:hAnsi="Arial" w:cs="Arial"/>
          </w:rPr>
          <w:delText>are</w:delText>
        </w:r>
        <w:r w:rsidRPr="00014F79" w:rsidDel="005D2A09">
          <w:rPr>
            <w:rFonts w:ascii="Arial" w:hAnsi="Arial" w:cs="Arial"/>
            <w:spacing w:val="-5"/>
          </w:rPr>
          <w:delText xml:space="preserve"> </w:delText>
        </w:r>
        <w:r w:rsidRPr="00014F79" w:rsidDel="005D2A09">
          <w:rPr>
            <w:rFonts w:ascii="Arial" w:hAnsi="Arial" w:cs="Arial"/>
          </w:rPr>
          <w:delText>used</w:delText>
        </w:r>
        <w:r w:rsidRPr="00014F79" w:rsidDel="005D2A09">
          <w:rPr>
            <w:rFonts w:ascii="Arial" w:hAnsi="Arial" w:cs="Arial"/>
            <w:spacing w:val="-4"/>
          </w:rPr>
          <w:delText xml:space="preserve"> </w:delText>
        </w:r>
        <w:r w:rsidRPr="00014F79" w:rsidDel="005D2A09">
          <w:rPr>
            <w:rFonts w:ascii="Arial" w:hAnsi="Arial" w:cs="Arial"/>
          </w:rPr>
          <w:delText>in</w:delText>
        </w:r>
        <w:r w:rsidRPr="00014F79" w:rsidDel="005D2A09">
          <w:rPr>
            <w:rFonts w:ascii="Arial" w:hAnsi="Arial" w:cs="Arial"/>
            <w:spacing w:val="-4"/>
          </w:rPr>
          <w:delText xml:space="preserve"> </w:delText>
        </w:r>
        <w:r w:rsidRPr="00014F79" w:rsidDel="005D2A09">
          <w:rPr>
            <w:rFonts w:ascii="Arial" w:hAnsi="Arial" w:cs="Arial"/>
          </w:rPr>
          <w:delText>this</w:delText>
        </w:r>
        <w:r w:rsidRPr="00014F79" w:rsidDel="005D2A09">
          <w:rPr>
            <w:rFonts w:ascii="Arial" w:hAnsi="Arial" w:cs="Arial"/>
            <w:spacing w:val="-4"/>
          </w:rPr>
          <w:delText xml:space="preserve"> </w:delText>
        </w:r>
        <w:r w:rsidRPr="00014F79" w:rsidDel="005D2A09">
          <w:rPr>
            <w:rFonts w:ascii="Arial" w:hAnsi="Arial" w:cs="Arial"/>
          </w:rPr>
          <w:delText xml:space="preserve">section: </w:delText>
        </w:r>
      </w:del>
    </w:p>
    <w:p w14:paraId="20A456FD" w14:textId="1042C09E" w:rsidR="0048243B" w:rsidRPr="00014F79" w:rsidDel="005D2A09" w:rsidRDefault="0048243B" w:rsidP="009A18CE">
      <w:pPr>
        <w:keepLines/>
        <w:widowControl w:val="0"/>
        <w:spacing w:line="240" w:lineRule="auto"/>
        <w:ind w:left="720"/>
        <w:rPr>
          <w:del w:id="2903" w:author="Joo, Hye@ARB" w:date="2026-06-04T21:41:00Z"/>
          <w:rFonts w:ascii="Arial" w:hAnsi="Arial" w:cs="Arial"/>
          <w:sz w:val="24"/>
          <w:szCs w:val="24"/>
        </w:rPr>
      </w:pPr>
      <w:del w:id="2904" w:author="Joo, Hye@ARB" w:date="2026-06-04T21:41:00Z">
        <w:r w:rsidRPr="00014F79" w:rsidDel="005D2A09">
          <w:rPr>
            <w:rFonts w:ascii="Arial" w:hAnsi="Arial" w:cs="Arial"/>
            <w:sz w:val="24"/>
            <w:szCs w:val="24"/>
          </w:rPr>
          <w:delText>“ALVW” means adjusted loaded vehicle weight</w:delText>
        </w:r>
      </w:del>
    </w:p>
    <w:p w14:paraId="5134B327" w14:textId="354B44CE" w:rsidR="00CD0629" w:rsidRPr="00014F79" w:rsidDel="005D2A09" w:rsidRDefault="0048243B" w:rsidP="009A18CE">
      <w:pPr>
        <w:keepLines/>
        <w:widowControl w:val="0"/>
        <w:spacing w:line="240" w:lineRule="auto"/>
        <w:ind w:left="720"/>
        <w:rPr>
          <w:del w:id="2905" w:author="Joo, Hye@ARB" w:date="2026-06-04T21:41:00Z"/>
          <w:rFonts w:ascii="Arial" w:hAnsi="Arial" w:cs="Arial"/>
          <w:sz w:val="24"/>
          <w:szCs w:val="24"/>
        </w:rPr>
      </w:pPr>
      <w:del w:id="2906" w:author="Joo, Hye@ARB" w:date="2026-06-04T21:41:00Z">
        <w:r w:rsidRPr="00014F79" w:rsidDel="005D2A09">
          <w:rPr>
            <w:rFonts w:ascii="Arial" w:hAnsi="Arial" w:cs="Arial"/>
            <w:sz w:val="24"/>
            <w:szCs w:val="24"/>
          </w:rPr>
          <w:delText>“ASTM”</w:delText>
        </w:r>
        <w:r w:rsidRPr="00014F79" w:rsidDel="005D2A09">
          <w:rPr>
            <w:rFonts w:ascii="Arial" w:hAnsi="Arial" w:cs="Arial"/>
            <w:spacing w:val="-7"/>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American</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Society</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7"/>
            <w:sz w:val="24"/>
            <w:szCs w:val="24"/>
          </w:rPr>
          <w:delText xml:space="preserve"> </w:delText>
        </w:r>
        <w:r w:rsidRPr="00014F79" w:rsidDel="005D2A09">
          <w:rPr>
            <w:rFonts w:ascii="Arial" w:hAnsi="Arial" w:cs="Arial"/>
            <w:sz w:val="24"/>
            <w:szCs w:val="24"/>
          </w:rPr>
          <w:delText>Testing</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and</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 xml:space="preserve">Materials. </w:delText>
        </w:r>
      </w:del>
    </w:p>
    <w:p w14:paraId="5BA9FB27" w14:textId="239B6D93" w:rsidR="0048243B" w:rsidRPr="00014F79" w:rsidDel="005D2A09" w:rsidRDefault="0048243B" w:rsidP="009A18CE">
      <w:pPr>
        <w:keepLines/>
        <w:widowControl w:val="0"/>
        <w:spacing w:line="240" w:lineRule="auto"/>
        <w:ind w:left="720"/>
        <w:rPr>
          <w:del w:id="2907" w:author="Joo, Hye@ARB" w:date="2026-06-04T21:41:00Z"/>
          <w:rFonts w:ascii="Arial" w:hAnsi="Arial" w:cs="Arial"/>
          <w:sz w:val="24"/>
          <w:szCs w:val="24"/>
        </w:rPr>
      </w:pPr>
      <w:del w:id="2908" w:author="Joo, Hye@ARB" w:date="2026-06-04T21:41:00Z">
        <w:r w:rsidRPr="00014F79" w:rsidDel="005D2A09">
          <w:rPr>
            <w:rFonts w:ascii="Arial" w:hAnsi="Arial" w:cs="Arial"/>
            <w:sz w:val="24"/>
            <w:szCs w:val="24"/>
          </w:rPr>
          <w:delText>“CO” means carbon monoxide.</w:delText>
        </w:r>
      </w:del>
    </w:p>
    <w:p w14:paraId="2314FFCE" w14:textId="3A05B2DB" w:rsidR="0048243B" w:rsidRPr="00014F79" w:rsidDel="005D2A09" w:rsidRDefault="0048243B" w:rsidP="009A18CE">
      <w:pPr>
        <w:keepLines/>
        <w:widowControl w:val="0"/>
        <w:spacing w:line="240" w:lineRule="auto"/>
        <w:ind w:left="720"/>
        <w:rPr>
          <w:del w:id="2909" w:author="Joo, Hye@ARB" w:date="2026-06-04T21:41:00Z"/>
          <w:rFonts w:ascii="Arial" w:hAnsi="Arial" w:cs="Arial"/>
          <w:sz w:val="24"/>
          <w:szCs w:val="24"/>
        </w:rPr>
      </w:pPr>
      <w:del w:id="2910" w:author="Joo, Hye@ARB" w:date="2026-06-04T21:41:00Z">
        <w:r w:rsidRPr="00014F79" w:rsidDel="005D2A09">
          <w:rPr>
            <w:rFonts w:ascii="Arial" w:hAnsi="Arial" w:cs="Arial"/>
            <w:sz w:val="24"/>
            <w:szCs w:val="24"/>
          </w:rPr>
          <w:delText>“FTP”</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Federal</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Test</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 xml:space="preserve">Procedure. “g/mi” means grams per mile. </w:delText>
        </w:r>
      </w:del>
    </w:p>
    <w:p w14:paraId="77A6463E" w14:textId="07AB40DF" w:rsidR="0048243B" w:rsidRPr="00014F79" w:rsidDel="005D2A09" w:rsidRDefault="0048243B" w:rsidP="009A18CE">
      <w:pPr>
        <w:keepLines/>
        <w:widowControl w:val="0"/>
        <w:spacing w:line="240" w:lineRule="auto"/>
        <w:ind w:left="720"/>
        <w:rPr>
          <w:del w:id="2911" w:author="Joo, Hye@ARB" w:date="2026-06-04T21:41:00Z"/>
          <w:rFonts w:ascii="Arial" w:hAnsi="Arial" w:cs="Arial"/>
          <w:sz w:val="24"/>
          <w:szCs w:val="24"/>
        </w:rPr>
      </w:pPr>
      <w:del w:id="2912" w:author="Joo, Hye@ARB" w:date="2026-06-04T21:41:00Z">
        <w:r w:rsidRPr="00014F79" w:rsidDel="005D2A09">
          <w:rPr>
            <w:rFonts w:ascii="Arial" w:hAnsi="Arial" w:cs="Arial"/>
            <w:sz w:val="24"/>
            <w:szCs w:val="24"/>
          </w:rPr>
          <w:delText>“GVW” means gross vehicle weight.</w:delText>
        </w:r>
      </w:del>
    </w:p>
    <w:p w14:paraId="40E1B282" w14:textId="14A6681A" w:rsidR="0048243B" w:rsidRPr="00014F79" w:rsidDel="005D2A09" w:rsidRDefault="0048243B" w:rsidP="009A18CE">
      <w:pPr>
        <w:keepLines/>
        <w:widowControl w:val="0"/>
        <w:spacing w:line="240" w:lineRule="auto"/>
        <w:ind w:left="720"/>
        <w:rPr>
          <w:del w:id="2913" w:author="Joo, Hye@ARB" w:date="2026-06-04T21:41:00Z"/>
          <w:rFonts w:ascii="Arial" w:hAnsi="Arial" w:cs="Arial"/>
          <w:sz w:val="24"/>
          <w:szCs w:val="24"/>
        </w:rPr>
      </w:pPr>
      <w:del w:id="2914" w:author="Joo, Hye@ARB" w:date="2026-06-04T21:41:00Z">
        <w:r w:rsidRPr="00014F79" w:rsidDel="005D2A09">
          <w:rPr>
            <w:rFonts w:ascii="Arial" w:hAnsi="Arial" w:cs="Arial"/>
            <w:sz w:val="24"/>
            <w:szCs w:val="24"/>
          </w:rPr>
          <w:delText>“GVWR”</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gross</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vehicle</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weight</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rating.</w:delText>
        </w:r>
      </w:del>
    </w:p>
    <w:p w14:paraId="2D89F3FA" w14:textId="4EF45B9A" w:rsidR="0048243B" w:rsidRPr="00014F79" w:rsidDel="005D2A09" w:rsidRDefault="0048243B" w:rsidP="009A18CE">
      <w:pPr>
        <w:keepLines/>
        <w:widowControl w:val="0"/>
        <w:spacing w:line="240" w:lineRule="auto"/>
        <w:ind w:left="720"/>
        <w:rPr>
          <w:del w:id="2915" w:author="Joo, Hye@ARB" w:date="2026-06-04T21:41:00Z"/>
          <w:rFonts w:ascii="Arial" w:hAnsi="Arial" w:cs="Arial"/>
          <w:sz w:val="24"/>
          <w:szCs w:val="24"/>
        </w:rPr>
      </w:pPr>
      <w:del w:id="2916" w:author="Joo, Hye@ARB" w:date="2026-06-04T21:41:00Z">
        <w:r w:rsidRPr="00014F79" w:rsidDel="005D2A09">
          <w:rPr>
            <w:rFonts w:ascii="Arial" w:hAnsi="Arial" w:cs="Arial"/>
            <w:sz w:val="24"/>
            <w:szCs w:val="24"/>
          </w:rPr>
          <w:delText xml:space="preserve">“HEV” means hybrid-electric vehicle. </w:delText>
        </w:r>
      </w:del>
    </w:p>
    <w:p w14:paraId="206193FD" w14:textId="0F6AF897" w:rsidR="0048243B" w:rsidRPr="00014F79" w:rsidDel="005D2A09" w:rsidRDefault="0048243B" w:rsidP="009A18CE">
      <w:pPr>
        <w:keepLines/>
        <w:widowControl w:val="0"/>
        <w:spacing w:line="240" w:lineRule="auto"/>
        <w:ind w:left="720"/>
        <w:rPr>
          <w:del w:id="2917" w:author="Joo, Hye@ARB" w:date="2026-06-04T21:41:00Z"/>
          <w:rFonts w:ascii="Arial" w:hAnsi="Arial" w:cs="Arial"/>
          <w:sz w:val="24"/>
          <w:szCs w:val="24"/>
        </w:rPr>
      </w:pPr>
      <w:del w:id="2918" w:author="Joo, Hye@ARB" w:date="2026-06-04T21:41:00Z">
        <w:r w:rsidRPr="00014F79" w:rsidDel="005D2A09">
          <w:rPr>
            <w:rFonts w:ascii="Arial" w:hAnsi="Arial" w:cs="Arial"/>
            <w:sz w:val="24"/>
            <w:szCs w:val="24"/>
          </w:rPr>
          <w:delText>“LDT” means light-duty truck.</w:delText>
        </w:r>
      </w:del>
    </w:p>
    <w:p w14:paraId="5A772667" w14:textId="15CF83F0" w:rsidR="0048243B" w:rsidRPr="00014F79" w:rsidDel="005D2A09" w:rsidRDefault="0048243B" w:rsidP="009A18CE">
      <w:pPr>
        <w:keepLines/>
        <w:widowControl w:val="0"/>
        <w:spacing w:line="240" w:lineRule="auto"/>
        <w:ind w:left="720"/>
        <w:rPr>
          <w:del w:id="2919" w:author="Joo, Hye@ARB" w:date="2026-06-04T21:41:00Z"/>
          <w:rFonts w:ascii="Arial" w:hAnsi="Arial" w:cs="Arial"/>
          <w:sz w:val="24"/>
          <w:szCs w:val="24"/>
        </w:rPr>
      </w:pPr>
      <w:del w:id="2920" w:author="Joo, Hye@ARB" w:date="2026-06-04T21:41:00Z">
        <w:r w:rsidRPr="00014F79" w:rsidDel="005D2A09">
          <w:rPr>
            <w:rFonts w:ascii="Arial" w:hAnsi="Arial" w:cs="Arial"/>
            <w:sz w:val="24"/>
            <w:szCs w:val="24"/>
          </w:rPr>
          <w:delText xml:space="preserve">“LDT1” means a light-duty truck with a loaded vehicle weight of 0-3750 pounds. </w:delText>
        </w:r>
      </w:del>
    </w:p>
    <w:p w14:paraId="280920ED" w14:textId="08D8AFAE" w:rsidR="0048243B" w:rsidRPr="00014F79" w:rsidDel="005D2A09" w:rsidRDefault="0048243B" w:rsidP="009A18CE">
      <w:pPr>
        <w:keepLines/>
        <w:widowControl w:val="0"/>
        <w:spacing w:line="240" w:lineRule="auto"/>
        <w:ind w:left="720"/>
        <w:rPr>
          <w:del w:id="2921" w:author="Joo, Hye@ARB" w:date="2026-06-04T21:41:00Z"/>
          <w:rFonts w:ascii="Arial" w:hAnsi="Arial" w:cs="Arial"/>
          <w:sz w:val="24"/>
          <w:szCs w:val="24"/>
        </w:rPr>
      </w:pPr>
      <w:del w:id="2922" w:author="Joo, Hye@ARB" w:date="2026-06-04T21:41:00Z">
        <w:r w:rsidRPr="00014F79" w:rsidDel="005D2A09">
          <w:rPr>
            <w:rFonts w:ascii="Arial" w:hAnsi="Arial" w:cs="Arial"/>
            <w:sz w:val="24"/>
            <w:szCs w:val="24"/>
          </w:rPr>
          <w:delText>“LDT2”</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light-duty</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truck</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with</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loaded</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vehicle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weight</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3751</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pounds</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to</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gross vehicle weight rating of 8500 pounds.</w:delText>
        </w:r>
      </w:del>
    </w:p>
    <w:p w14:paraId="0140DFF8" w14:textId="7BD86AC4" w:rsidR="0048243B" w:rsidRPr="00014F79" w:rsidDel="005D2A09" w:rsidRDefault="0048243B" w:rsidP="009A18CE">
      <w:pPr>
        <w:keepLines/>
        <w:widowControl w:val="0"/>
        <w:spacing w:line="240" w:lineRule="auto"/>
        <w:ind w:left="720"/>
        <w:rPr>
          <w:del w:id="2923" w:author="Joo, Hye@ARB" w:date="2026-06-04T21:41:00Z"/>
          <w:rFonts w:ascii="Arial" w:hAnsi="Arial" w:cs="Arial"/>
          <w:sz w:val="24"/>
          <w:szCs w:val="24"/>
        </w:rPr>
      </w:pPr>
      <w:del w:id="2924" w:author="Joo, Hye@ARB" w:date="2026-06-04T21:41:00Z">
        <w:r w:rsidRPr="00014F79" w:rsidDel="005D2A09">
          <w:rPr>
            <w:rFonts w:ascii="Arial" w:hAnsi="Arial" w:cs="Arial"/>
            <w:sz w:val="24"/>
            <w:szCs w:val="24"/>
          </w:rPr>
          <w:delText xml:space="preserve">“LEV” means low-emission vehicle. </w:delText>
        </w:r>
      </w:del>
    </w:p>
    <w:p w14:paraId="30DCE597" w14:textId="707415DA" w:rsidR="0048243B" w:rsidRPr="00014F79" w:rsidDel="005D2A09" w:rsidRDefault="0048243B" w:rsidP="009A18CE">
      <w:pPr>
        <w:keepLines/>
        <w:widowControl w:val="0"/>
        <w:spacing w:line="240" w:lineRule="auto"/>
        <w:ind w:left="720"/>
        <w:rPr>
          <w:del w:id="2925" w:author="Joo, Hye@ARB" w:date="2026-06-04T21:41:00Z"/>
          <w:rFonts w:ascii="Arial" w:hAnsi="Arial" w:cs="Arial"/>
          <w:sz w:val="24"/>
          <w:szCs w:val="24"/>
        </w:rPr>
      </w:pPr>
      <w:del w:id="2926" w:author="Joo, Hye@ARB" w:date="2026-06-04T21:41:00Z">
        <w:r w:rsidRPr="00014F79" w:rsidDel="005D2A09">
          <w:rPr>
            <w:rFonts w:ascii="Arial" w:hAnsi="Arial" w:cs="Arial"/>
            <w:sz w:val="24"/>
            <w:szCs w:val="24"/>
          </w:rPr>
          <w:delText>“LPG”</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liquefied</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petroleum</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 xml:space="preserve">gas. </w:delText>
        </w:r>
      </w:del>
    </w:p>
    <w:p w14:paraId="2560AA0D" w14:textId="30773505" w:rsidR="0048243B" w:rsidRPr="00014F79" w:rsidDel="005D2A09" w:rsidRDefault="0048243B" w:rsidP="009A18CE">
      <w:pPr>
        <w:keepLines/>
        <w:widowControl w:val="0"/>
        <w:spacing w:line="240" w:lineRule="auto"/>
        <w:ind w:left="720"/>
        <w:rPr>
          <w:del w:id="2927" w:author="Joo, Hye@ARB" w:date="2026-06-04T21:41:00Z"/>
          <w:rFonts w:ascii="Arial" w:hAnsi="Arial" w:cs="Arial"/>
          <w:sz w:val="24"/>
          <w:szCs w:val="24"/>
        </w:rPr>
      </w:pPr>
      <w:del w:id="2928" w:author="Joo, Hye@ARB" w:date="2026-06-04T21:41:00Z">
        <w:r w:rsidRPr="00014F79" w:rsidDel="005D2A09">
          <w:rPr>
            <w:rFonts w:ascii="Arial" w:hAnsi="Arial" w:cs="Arial"/>
            <w:sz w:val="24"/>
            <w:szCs w:val="24"/>
          </w:rPr>
          <w:delText>“LVW” means loaded vehicle weight.</w:delText>
        </w:r>
      </w:del>
    </w:p>
    <w:p w14:paraId="08686BB0" w14:textId="4EAB9E0B" w:rsidR="0048243B" w:rsidRPr="00014F79" w:rsidDel="005D2A09" w:rsidRDefault="0048243B" w:rsidP="009A18CE">
      <w:pPr>
        <w:keepLines/>
        <w:widowControl w:val="0"/>
        <w:spacing w:line="240" w:lineRule="auto"/>
        <w:ind w:left="720"/>
        <w:rPr>
          <w:del w:id="2929" w:author="Joo, Hye@ARB" w:date="2026-06-04T21:41:00Z"/>
          <w:rFonts w:ascii="Arial" w:hAnsi="Arial" w:cs="Arial"/>
          <w:sz w:val="24"/>
          <w:szCs w:val="24"/>
        </w:rPr>
      </w:pPr>
      <w:del w:id="2930" w:author="Joo, Hye@ARB" w:date="2026-06-04T21:41:00Z">
        <w:r w:rsidRPr="00014F79" w:rsidDel="005D2A09">
          <w:rPr>
            <w:rFonts w:ascii="Arial" w:hAnsi="Arial" w:cs="Arial"/>
            <w:sz w:val="24"/>
            <w:szCs w:val="24"/>
          </w:rPr>
          <w:delText>“MDPV”</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medium-duty</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passenger</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 xml:space="preserve">vehicle. </w:delText>
        </w:r>
      </w:del>
    </w:p>
    <w:p w14:paraId="28F7E830" w14:textId="28DAECCF" w:rsidR="0048243B" w:rsidRPr="00014F79" w:rsidDel="005D2A09" w:rsidRDefault="0048243B" w:rsidP="009A18CE">
      <w:pPr>
        <w:keepLines/>
        <w:widowControl w:val="0"/>
        <w:spacing w:line="240" w:lineRule="auto"/>
        <w:ind w:left="720"/>
        <w:rPr>
          <w:del w:id="2931" w:author="Joo, Hye@ARB" w:date="2026-06-04T21:41:00Z"/>
          <w:rFonts w:ascii="Arial" w:hAnsi="Arial" w:cs="Arial"/>
          <w:sz w:val="24"/>
          <w:szCs w:val="24"/>
        </w:rPr>
      </w:pPr>
      <w:del w:id="2932" w:author="Joo, Hye@ARB" w:date="2026-06-04T21:41:00Z">
        <w:r w:rsidRPr="00014F79" w:rsidDel="005D2A09">
          <w:rPr>
            <w:rFonts w:ascii="Arial" w:hAnsi="Arial" w:cs="Arial"/>
            <w:sz w:val="24"/>
            <w:szCs w:val="24"/>
          </w:rPr>
          <w:lastRenderedPageBreak/>
          <w:delText>“MDV” means medium-duty vehicle.</w:delText>
        </w:r>
      </w:del>
    </w:p>
    <w:p w14:paraId="49933FD5" w14:textId="57072A98" w:rsidR="0048243B" w:rsidRPr="00014F79" w:rsidDel="005D2A09" w:rsidRDefault="0048243B" w:rsidP="009A18CE">
      <w:pPr>
        <w:keepLines/>
        <w:widowControl w:val="0"/>
        <w:spacing w:line="240" w:lineRule="auto"/>
        <w:ind w:left="720"/>
        <w:rPr>
          <w:del w:id="2933" w:author="Joo, Hye@ARB" w:date="2026-06-04T21:41:00Z"/>
          <w:rFonts w:ascii="Arial" w:hAnsi="Arial" w:cs="Arial"/>
          <w:sz w:val="24"/>
          <w:szCs w:val="24"/>
        </w:rPr>
      </w:pPr>
      <w:del w:id="2934" w:author="Joo, Hye@ARB" w:date="2026-06-04T21:41:00Z">
        <w:r w:rsidRPr="00014F79" w:rsidDel="005D2A09">
          <w:rPr>
            <w:rFonts w:ascii="Arial" w:hAnsi="Arial" w:cs="Arial"/>
            <w:sz w:val="24"/>
            <w:szCs w:val="24"/>
          </w:rPr>
          <w:delText>“NMHC”</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non-methane</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 xml:space="preserve">hydrocarbons. “mg/mi” means milligrams per mile. </w:delText>
        </w:r>
      </w:del>
    </w:p>
    <w:p w14:paraId="3104AE07" w14:textId="3C3C57EB" w:rsidR="0048243B" w:rsidRPr="00014F79" w:rsidDel="005D2A09" w:rsidRDefault="0048243B" w:rsidP="009A18CE">
      <w:pPr>
        <w:keepLines/>
        <w:widowControl w:val="0"/>
        <w:spacing w:line="240" w:lineRule="auto"/>
        <w:ind w:left="720"/>
        <w:rPr>
          <w:del w:id="2935" w:author="Joo, Hye@ARB" w:date="2026-06-04T21:41:00Z"/>
          <w:rFonts w:ascii="Arial" w:hAnsi="Arial" w:cs="Arial"/>
          <w:sz w:val="24"/>
          <w:szCs w:val="24"/>
        </w:rPr>
      </w:pPr>
      <w:del w:id="2936" w:author="Joo, Hye@ARB" w:date="2026-06-04T21:41:00Z">
        <w:r w:rsidRPr="00014F79" w:rsidDel="005D2A09">
          <w:rPr>
            <w:rFonts w:ascii="Arial" w:hAnsi="Arial" w:cs="Arial"/>
            <w:sz w:val="24"/>
            <w:szCs w:val="24"/>
          </w:rPr>
          <w:delText>“NMHC”</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non-methane</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hydrocarbons.</w:delText>
        </w:r>
      </w:del>
    </w:p>
    <w:p w14:paraId="1B950408" w14:textId="49F10F58" w:rsidR="0048243B" w:rsidRPr="00014F79" w:rsidDel="005D2A09" w:rsidRDefault="0048243B" w:rsidP="009A18CE">
      <w:pPr>
        <w:keepLines/>
        <w:widowControl w:val="0"/>
        <w:spacing w:line="240" w:lineRule="auto"/>
        <w:ind w:left="720"/>
        <w:rPr>
          <w:del w:id="2937" w:author="Joo, Hye@ARB" w:date="2026-06-04T21:41:00Z"/>
          <w:rFonts w:ascii="Arial" w:hAnsi="Arial" w:cs="Arial"/>
          <w:sz w:val="24"/>
          <w:szCs w:val="24"/>
        </w:rPr>
      </w:pPr>
      <w:del w:id="2938" w:author="Joo, Hye@ARB" w:date="2026-06-04T21:41:00Z">
        <w:r w:rsidRPr="00014F79" w:rsidDel="005D2A09">
          <w:rPr>
            <w:rFonts w:ascii="Arial" w:hAnsi="Arial" w:cs="Arial"/>
            <w:sz w:val="24"/>
            <w:szCs w:val="24"/>
          </w:rPr>
          <w:delText xml:space="preserve"> “Non-Methane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Organic</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Gases”</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or</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“NMOG”</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the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total</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mass</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oxygenated</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and non-oxygenated hydrocarbon emissions.</w:delText>
        </w:r>
      </w:del>
    </w:p>
    <w:p w14:paraId="3EC8774E" w14:textId="416DC700" w:rsidR="0048243B" w:rsidRPr="00014F79" w:rsidDel="005D2A09" w:rsidRDefault="0048243B" w:rsidP="009A18CE">
      <w:pPr>
        <w:keepLines/>
        <w:widowControl w:val="0"/>
        <w:spacing w:line="240" w:lineRule="auto"/>
        <w:ind w:left="720"/>
        <w:rPr>
          <w:del w:id="2939" w:author="Joo, Hye@ARB" w:date="2026-06-04T21:41:00Z"/>
          <w:rFonts w:ascii="Arial" w:hAnsi="Arial" w:cs="Arial"/>
          <w:sz w:val="24"/>
          <w:szCs w:val="24"/>
        </w:rPr>
      </w:pPr>
      <w:del w:id="2940" w:author="Joo, Hye@ARB" w:date="2026-06-04T21:41:00Z">
        <w:r w:rsidRPr="00014F79" w:rsidDel="005D2A09">
          <w:rPr>
            <w:rFonts w:ascii="Arial" w:hAnsi="Arial" w:cs="Arial"/>
            <w:sz w:val="24"/>
            <w:szCs w:val="24"/>
          </w:rPr>
          <w:delText>“NOx”</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oxides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 xml:space="preserve">nitrogen. </w:delText>
        </w:r>
      </w:del>
    </w:p>
    <w:p w14:paraId="2B95C15B" w14:textId="2B782810" w:rsidR="0048243B" w:rsidRPr="00014F79" w:rsidDel="005D2A09" w:rsidRDefault="0048243B" w:rsidP="009A18CE">
      <w:pPr>
        <w:keepLines/>
        <w:widowControl w:val="0"/>
        <w:spacing w:line="240" w:lineRule="auto"/>
        <w:ind w:left="720"/>
        <w:rPr>
          <w:del w:id="2941" w:author="Joo, Hye@ARB" w:date="2026-06-04T21:41:00Z"/>
          <w:rFonts w:ascii="Arial" w:hAnsi="Arial" w:cs="Arial"/>
          <w:sz w:val="24"/>
          <w:szCs w:val="24"/>
        </w:rPr>
      </w:pPr>
      <w:del w:id="2942" w:author="Joo, Hye@ARB" w:date="2026-06-04T21:41:00Z">
        <w:r w:rsidRPr="00014F79" w:rsidDel="005D2A09">
          <w:rPr>
            <w:rFonts w:ascii="Arial" w:hAnsi="Arial" w:cs="Arial"/>
            <w:sz w:val="24"/>
            <w:szCs w:val="24"/>
          </w:rPr>
          <w:delText>“PC” means passenger car.</w:delText>
        </w:r>
      </w:del>
    </w:p>
    <w:p w14:paraId="2B27879E" w14:textId="744B97BC" w:rsidR="0048243B" w:rsidRPr="00014F79" w:rsidDel="005D2A09" w:rsidRDefault="0048243B" w:rsidP="009A18CE">
      <w:pPr>
        <w:keepLines/>
        <w:widowControl w:val="0"/>
        <w:spacing w:line="240" w:lineRule="auto"/>
        <w:ind w:left="720"/>
        <w:rPr>
          <w:del w:id="2943" w:author="Joo, Hye@ARB" w:date="2026-06-04T21:41:00Z"/>
          <w:rFonts w:ascii="Arial" w:hAnsi="Arial" w:cs="Arial"/>
          <w:sz w:val="24"/>
          <w:szCs w:val="24"/>
        </w:rPr>
      </w:pPr>
      <w:del w:id="2944" w:author="Joo, Hye@ARB" w:date="2026-06-04T21:41:00Z">
        <w:r w:rsidRPr="00014F79" w:rsidDel="005D2A09">
          <w:rPr>
            <w:rFonts w:ascii="Arial" w:hAnsi="Arial" w:cs="Arial"/>
            <w:sz w:val="24"/>
            <w:szCs w:val="24"/>
          </w:rPr>
          <w:delText>“SULEV”</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super-ultra-low-emission</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 xml:space="preserve">vehicle. </w:delText>
        </w:r>
      </w:del>
    </w:p>
    <w:p w14:paraId="268A7DC9" w14:textId="5910523F" w:rsidR="0048243B" w:rsidRPr="00014F79" w:rsidDel="005D2A09" w:rsidRDefault="0048243B" w:rsidP="009A18CE">
      <w:pPr>
        <w:keepLines/>
        <w:widowControl w:val="0"/>
        <w:spacing w:line="240" w:lineRule="auto"/>
        <w:ind w:left="720"/>
        <w:rPr>
          <w:del w:id="2945" w:author="Joo, Hye@ARB" w:date="2026-06-04T21:41:00Z"/>
          <w:rFonts w:ascii="Arial" w:hAnsi="Arial" w:cs="Arial"/>
          <w:spacing w:val="40"/>
          <w:sz w:val="24"/>
          <w:szCs w:val="24"/>
        </w:rPr>
      </w:pPr>
      <w:del w:id="2946" w:author="Joo, Hye@ARB" w:date="2026-06-04T21:41:00Z">
        <w:r w:rsidRPr="00014F79" w:rsidDel="005D2A09">
          <w:rPr>
            <w:rFonts w:ascii="Arial" w:hAnsi="Arial" w:cs="Arial"/>
            <w:sz w:val="24"/>
            <w:szCs w:val="24"/>
          </w:rPr>
          <w:delText>“ULEV” means ultra-low-emission vehicle.</w:delText>
        </w:r>
        <w:r w:rsidRPr="00014F79" w:rsidDel="005D2A09">
          <w:rPr>
            <w:rFonts w:ascii="Arial" w:hAnsi="Arial" w:cs="Arial"/>
            <w:spacing w:val="40"/>
            <w:sz w:val="24"/>
            <w:szCs w:val="24"/>
          </w:rPr>
          <w:delText xml:space="preserve"> </w:delText>
        </w:r>
      </w:del>
    </w:p>
    <w:p w14:paraId="2A084324" w14:textId="62302F06" w:rsidR="0048243B" w:rsidRPr="00014F79" w:rsidDel="005D2A09" w:rsidRDefault="0048243B" w:rsidP="009A18CE">
      <w:pPr>
        <w:keepLines/>
        <w:widowControl w:val="0"/>
        <w:spacing w:line="240" w:lineRule="auto"/>
        <w:ind w:left="720"/>
        <w:rPr>
          <w:del w:id="2947" w:author="Joo, Hye@ARB" w:date="2026-06-04T21:41:00Z"/>
          <w:rFonts w:ascii="Arial" w:hAnsi="Arial" w:cs="Arial"/>
          <w:sz w:val="24"/>
          <w:szCs w:val="24"/>
        </w:rPr>
      </w:pPr>
      <w:del w:id="2948" w:author="Joo, Hye@ARB" w:date="2026-06-04T21:41:00Z">
        <w:r w:rsidRPr="00014F79" w:rsidDel="005D2A09">
          <w:rPr>
            <w:rFonts w:ascii="Arial" w:hAnsi="Arial" w:cs="Arial"/>
            <w:sz w:val="24"/>
            <w:szCs w:val="24"/>
          </w:rPr>
          <w:delText>“VEC” means vehicle-equivalent credits.</w:delText>
        </w:r>
      </w:del>
    </w:p>
    <w:p w14:paraId="1A047B9F" w14:textId="4FC55EAC" w:rsidR="0048243B" w:rsidRPr="00014F79" w:rsidDel="005D2A09" w:rsidRDefault="0048243B" w:rsidP="009A18CE">
      <w:pPr>
        <w:keepLines/>
        <w:widowControl w:val="0"/>
        <w:spacing w:line="240" w:lineRule="auto"/>
        <w:ind w:left="720"/>
        <w:rPr>
          <w:del w:id="2949" w:author="Joo, Hye@ARB" w:date="2026-06-04T21:41:00Z"/>
          <w:rFonts w:ascii="Arial" w:hAnsi="Arial" w:cs="Arial"/>
          <w:sz w:val="24"/>
          <w:szCs w:val="24"/>
        </w:rPr>
      </w:pPr>
      <w:del w:id="2950" w:author="Joo, Hye@ARB" w:date="2026-06-04T21:41:00Z">
        <w:r w:rsidRPr="00014F79" w:rsidDel="005D2A09">
          <w:rPr>
            <w:rFonts w:ascii="Arial" w:hAnsi="Arial" w:cs="Arial"/>
            <w:sz w:val="24"/>
            <w:szCs w:val="24"/>
          </w:rPr>
          <w:delText>“VED”</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vehicle-equivalent</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 xml:space="preserve">debits. </w:delText>
        </w:r>
      </w:del>
    </w:p>
    <w:p w14:paraId="39073770" w14:textId="61CDD070" w:rsidR="0048243B" w:rsidRPr="00014F79" w:rsidDel="005D2A09" w:rsidRDefault="0048243B" w:rsidP="009A18CE">
      <w:pPr>
        <w:keepLines/>
        <w:widowControl w:val="0"/>
        <w:spacing w:line="240" w:lineRule="auto"/>
        <w:ind w:left="720"/>
        <w:rPr>
          <w:del w:id="2951" w:author="Joo, Hye@ARB" w:date="2026-06-04T21:41:00Z"/>
          <w:rFonts w:ascii="Arial" w:hAnsi="Arial" w:cs="Arial"/>
          <w:sz w:val="24"/>
          <w:szCs w:val="24"/>
        </w:rPr>
      </w:pPr>
      <w:del w:id="2952" w:author="Joo, Hye@ARB" w:date="2026-06-04T21:41:00Z">
        <w:r w:rsidRPr="00014F79" w:rsidDel="005D2A09">
          <w:rPr>
            <w:rFonts w:ascii="Arial" w:hAnsi="Arial" w:cs="Arial"/>
            <w:sz w:val="24"/>
            <w:szCs w:val="24"/>
          </w:rPr>
          <w:delText xml:space="preserve">“VMT” means vehicle miles traveled. </w:delText>
        </w:r>
      </w:del>
    </w:p>
    <w:p w14:paraId="64E691C3" w14:textId="2FC23E5E" w:rsidR="0048243B" w:rsidRPr="00014F79" w:rsidDel="005D2A09" w:rsidRDefault="0048243B" w:rsidP="009A18CE">
      <w:pPr>
        <w:keepLines/>
        <w:widowControl w:val="0"/>
        <w:spacing w:line="240" w:lineRule="auto"/>
        <w:ind w:left="720"/>
        <w:rPr>
          <w:del w:id="2953" w:author="Joo, Hye@ARB" w:date="2026-06-04T21:41:00Z"/>
          <w:rFonts w:ascii="Arial" w:hAnsi="Arial" w:cs="Arial"/>
          <w:sz w:val="24"/>
          <w:szCs w:val="24"/>
        </w:rPr>
      </w:pPr>
      <w:del w:id="2954" w:author="Joo, Hye@ARB" w:date="2026-06-04T21:41:00Z">
        <w:r w:rsidRPr="00014F79" w:rsidDel="005D2A09">
          <w:rPr>
            <w:rFonts w:ascii="Arial" w:hAnsi="Arial" w:cs="Arial"/>
            <w:sz w:val="24"/>
            <w:szCs w:val="24"/>
          </w:rPr>
          <w:delText>“ZEV” means zero-emission vehicle.</w:delText>
        </w:r>
      </w:del>
    </w:p>
    <w:p w14:paraId="7C72CA04" w14:textId="2FCB0D3B" w:rsidR="0048243B" w:rsidRPr="00014F79" w:rsidDel="005D2A09" w:rsidRDefault="0048243B" w:rsidP="009A18CE">
      <w:pPr>
        <w:pStyle w:val="Heading2"/>
        <w:keepNext w:val="0"/>
        <w:widowControl w:val="0"/>
        <w:spacing w:line="240" w:lineRule="auto"/>
        <w:rPr>
          <w:del w:id="2955" w:author="Joo, Hye@ARB" w:date="2026-06-04T21:41:00Z"/>
          <w:rFonts w:ascii="Arial" w:hAnsi="Arial" w:cs="Arial"/>
        </w:rPr>
      </w:pPr>
      <w:del w:id="2956" w:author="Joo, Hye@ARB" w:date="2026-06-04T21:41:00Z">
        <w:r w:rsidRPr="00014F79" w:rsidDel="005D2A09">
          <w:rPr>
            <w:rFonts w:ascii="Arial" w:hAnsi="Arial" w:cs="Arial"/>
          </w:rPr>
          <w:delText>Severability.</w:delText>
        </w:r>
        <w:r w:rsidRPr="00014F79" w:rsidDel="005D2A09">
          <w:rPr>
            <w:rFonts w:ascii="Arial" w:hAnsi="Arial" w:cs="Arial"/>
            <w:spacing w:val="40"/>
          </w:rPr>
          <w:delText xml:space="preserve"> </w:delText>
        </w:r>
        <w:r w:rsidRPr="00014F79" w:rsidDel="005D2A09">
          <w:rPr>
            <w:rFonts w:ascii="Arial" w:hAnsi="Arial" w:cs="Arial"/>
          </w:rPr>
          <w:delText>Each provision of this section is severable, and in the event that any provision</w:delText>
        </w:r>
        <w:r w:rsidRPr="00014F79" w:rsidDel="005D2A09">
          <w:rPr>
            <w:rFonts w:ascii="Arial" w:hAnsi="Arial" w:cs="Arial"/>
            <w:spacing w:val="-2"/>
          </w:rPr>
          <w:delText xml:space="preserve"> </w:delText>
        </w:r>
        <w:r w:rsidRPr="00014F79" w:rsidDel="005D2A09">
          <w:rPr>
            <w:rFonts w:ascii="Arial" w:hAnsi="Arial" w:cs="Arial"/>
          </w:rPr>
          <w:delText>of</w:delText>
        </w:r>
        <w:r w:rsidRPr="00014F79" w:rsidDel="005D2A09">
          <w:rPr>
            <w:rFonts w:ascii="Arial" w:hAnsi="Arial" w:cs="Arial"/>
            <w:spacing w:val="-3"/>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section</w:delText>
        </w:r>
        <w:r w:rsidRPr="00014F79" w:rsidDel="005D2A09">
          <w:rPr>
            <w:rFonts w:ascii="Arial" w:hAnsi="Arial" w:cs="Arial"/>
            <w:spacing w:val="-2"/>
          </w:rPr>
          <w:delText xml:space="preserve"> </w:delText>
        </w:r>
        <w:r w:rsidRPr="00014F79" w:rsidDel="005D2A09">
          <w:rPr>
            <w:rFonts w:ascii="Arial" w:hAnsi="Arial" w:cs="Arial"/>
          </w:rPr>
          <w:delText>is</w:delText>
        </w:r>
        <w:r w:rsidRPr="00014F79" w:rsidDel="005D2A09">
          <w:rPr>
            <w:rFonts w:ascii="Arial" w:hAnsi="Arial" w:cs="Arial"/>
            <w:spacing w:val="-2"/>
          </w:rPr>
          <w:delText xml:space="preserve"> </w:delText>
        </w:r>
        <w:r w:rsidRPr="00014F79" w:rsidDel="005D2A09">
          <w:rPr>
            <w:rFonts w:ascii="Arial" w:hAnsi="Arial" w:cs="Arial"/>
          </w:rPr>
          <w:delText>held</w:delText>
        </w:r>
        <w:r w:rsidRPr="00014F79" w:rsidDel="005D2A09">
          <w:rPr>
            <w:rFonts w:ascii="Arial" w:hAnsi="Arial" w:cs="Arial"/>
            <w:spacing w:val="-2"/>
          </w:rPr>
          <w:delText xml:space="preserve"> </w:delText>
        </w:r>
        <w:r w:rsidRPr="00014F79" w:rsidDel="005D2A09">
          <w:rPr>
            <w:rFonts w:ascii="Arial" w:hAnsi="Arial" w:cs="Arial"/>
          </w:rPr>
          <w:delText>to</w:delText>
        </w:r>
        <w:r w:rsidRPr="00014F79" w:rsidDel="005D2A09">
          <w:rPr>
            <w:rFonts w:ascii="Arial" w:hAnsi="Arial" w:cs="Arial"/>
            <w:spacing w:val="-2"/>
          </w:rPr>
          <w:delText xml:space="preserve"> </w:delText>
        </w:r>
        <w:r w:rsidRPr="00014F79" w:rsidDel="005D2A09">
          <w:rPr>
            <w:rFonts w:ascii="Arial" w:hAnsi="Arial" w:cs="Arial"/>
          </w:rPr>
          <w:delText>be</w:delText>
        </w:r>
        <w:r w:rsidRPr="00014F79" w:rsidDel="005D2A09">
          <w:rPr>
            <w:rFonts w:ascii="Arial" w:hAnsi="Arial" w:cs="Arial"/>
            <w:spacing w:val="-3"/>
          </w:rPr>
          <w:delText xml:space="preserve"> </w:delText>
        </w:r>
        <w:r w:rsidRPr="00014F79" w:rsidDel="005D2A09">
          <w:rPr>
            <w:rFonts w:ascii="Arial" w:hAnsi="Arial" w:cs="Arial"/>
          </w:rPr>
          <w:delText>invalid,</w:delText>
        </w:r>
        <w:r w:rsidRPr="00014F79" w:rsidDel="005D2A09">
          <w:rPr>
            <w:rFonts w:ascii="Arial" w:hAnsi="Arial" w:cs="Arial"/>
            <w:spacing w:val="-2"/>
          </w:rPr>
          <w:delText xml:space="preserve"> </w:delText>
        </w:r>
        <w:r w:rsidRPr="00014F79" w:rsidDel="005D2A09">
          <w:rPr>
            <w:rFonts w:ascii="Arial" w:hAnsi="Arial" w:cs="Arial"/>
          </w:rPr>
          <w:delText>the</w:delText>
        </w:r>
        <w:r w:rsidRPr="00014F79" w:rsidDel="005D2A09">
          <w:rPr>
            <w:rFonts w:ascii="Arial" w:hAnsi="Arial" w:cs="Arial"/>
            <w:spacing w:val="-3"/>
          </w:rPr>
          <w:delText xml:space="preserve"> </w:delText>
        </w:r>
        <w:r w:rsidRPr="00014F79" w:rsidDel="005D2A09">
          <w:rPr>
            <w:rFonts w:ascii="Arial" w:hAnsi="Arial" w:cs="Arial"/>
          </w:rPr>
          <w:delText>remainder</w:delText>
        </w:r>
        <w:r w:rsidRPr="00014F79" w:rsidDel="005D2A09">
          <w:rPr>
            <w:rFonts w:ascii="Arial" w:hAnsi="Arial" w:cs="Arial"/>
            <w:spacing w:val="-3"/>
          </w:rPr>
          <w:delText xml:space="preserve"> </w:delText>
        </w:r>
        <w:r w:rsidRPr="00014F79" w:rsidDel="005D2A09">
          <w:rPr>
            <w:rFonts w:ascii="Arial" w:hAnsi="Arial" w:cs="Arial"/>
          </w:rPr>
          <w:delText>of</w:delText>
        </w:r>
        <w:r w:rsidRPr="00014F79" w:rsidDel="005D2A09">
          <w:rPr>
            <w:rFonts w:ascii="Arial" w:hAnsi="Arial" w:cs="Arial"/>
            <w:spacing w:val="-3"/>
          </w:rPr>
          <w:delText xml:space="preserve"> </w:delText>
        </w:r>
        <w:r w:rsidRPr="00014F79" w:rsidDel="005D2A09">
          <w:rPr>
            <w:rFonts w:ascii="Arial" w:hAnsi="Arial" w:cs="Arial"/>
          </w:rPr>
          <w:delText>both</w:delText>
        </w:r>
        <w:r w:rsidRPr="00014F79" w:rsidDel="005D2A09">
          <w:rPr>
            <w:rFonts w:ascii="Arial" w:hAnsi="Arial" w:cs="Arial"/>
            <w:spacing w:val="-2"/>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section</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article remains in full force and effect.</w:delText>
        </w:r>
      </w:del>
    </w:p>
    <w:p w14:paraId="428DA570" w14:textId="77777777" w:rsidR="00FD29D8" w:rsidRPr="00D01847" w:rsidRDefault="00FD29D8" w:rsidP="00FD29D8">
      <w:pPr>
        <w:spacing w:line="278" w:lineRule="auto"/>
        <w:rPr>
          <w:ins w:id="2957" w:author="Yu, Yong@ARB" w:date="2026-06-05T08:38:00Z"/>
          <w:rFonts w:ascii="Arial" w:eastAsia="Aptos" w:hAnsi="Arial" w:cs="Times New Roman"/>
          <w:color w:val="404040"/>
          <w:kern w:val="2"/>
          <w:sz w:val="24"/>
          <w:szCs w:val="24"/>
          <w14:ligatures w14:val="standardContextual"/>
        </w:rPr>
      </w:pPr>
      <w:ins w:id="2958" w:author="Yu, Yong@ARB" w:date="2026-06-05T08:38:00Z">
        <w:r w:rsidRPr="00D01847">
          <w:rPr>
            <w:rFonts w:ascii="Arial" w:eastAsia="Aptos" w:hAnsi="Arial" w:cs="Times New Roman"/>
            <w:i/>
            <w:iCs/>
            <w:color w:val="404040"/>
            <w:kern w:val="2"/>
            <w:sz w:val="24"/>
            <w:szCs w:val="24"/>
            <w14:ligatures w14:val="standardContextual"/>
          </w:rPr>
          <w:t>Introduction</w:t>
        </w:r>
        <w:r w:rsidRPr="00D01847">
          <w:rPr>
            <w:rFonts w:ascii="Arial" w:eastAsia="Aptos" w:hAnsi="Arial" w:cs="Times New Roman"/>
            <w:color w:val="404040"/>
            <w:kern w:val="2"/>
            <w:sz w:val="24"/>
            <w:szCs w:val="24"/>
            <w14:ligatures w14:val="standardContextual"/>
          </w:rPr>
          <w:t>. This section 1961.2.1.1 contains the California "LEV III" exhaust emission standards for 2015 and subsequent model year passenger cars, light-duty trucks, and medium-duty vehicles. A manufacturer must demonstrate compliance with the exhaust standards in subsection (a) applicable to specific test groups, and with the composite phase-in requirements in subsection (b) applicable to the manufacturer's entire fleet.</w:t>
        </w:r>
      </w:ins>
    </w:p>
    <w:p w14:paraId="4B8DC17B" w14:textId="24928A0F" w:rsidR="00FD29D8" w:rsidRPr="00D01847" w:rsidRDefault="00FD29D8" w:rsidP="00FD29D8">
      <w:pPr>
        <w:spacing w:line="278" w:lineRule="auto"/>
        <w:rPr>
          <w:ins w:id="2959" w:author="Yu, Yong@ARB" w:date="2026-06-05T08:38:00Z"/>
          <w:rFonts w:ascii="Arial" w:eastAsia="Aptos" w:hAnsi="Arial" w:cs="Times New Roman"/>
          <w:color w:val="404040"/>
          <w:kern w:val="2"/>
          <w:sz w:val="24"/>
          <w:szCs w:val="24"/>
          <w14:ligatures w14:val="standardContextual"/>
        </w:rPr>
      </w:pPr>
      <w:ins w:id="2960" w:author="Yu, Yong@ARB" w:date="2026-06-05T08:38:00Z">
        <w:r w:rsidRPr="00D01847">
          <w:rPr>
            <w:rFonts w:ascii="Arial" w:eastAsia="Aptos" w:hAnsi="Arial" w:cs="Times New Roman"/>
            <w:color w:val="404040"/>
            <w:kern w:val="2"/>
            <w:sz w:val="24"/>
            <w:szCs w:val="24"/>
            <w14:ligatures w14:val="standardContextual"/>
          </w:rPr>
          <w:t>Before the 2015 model year, a manufacturer that produces vehicles that meet the standards in subsection</w:t>
        </w:r>
      </w:ins>
      <w:ins w:id="2961" w:author="Yu, Yong@ARB" w:date="2026-06-05T12:10:00Z">
        <w:r w:rsidR="00265726">
          <w:rPr>
            <w:rFonts w:ascii="Arial" w:eastAsia="Aptos" w:hAnsi="Arial" w:cs="Times New Roman"/>
            <w:color w:val="404040"/>
            <w:kern w:val="2"/>
            <w:sz w:val="24"/>
            <w:szCs w:val="24"/>
            <w14:ligatures w14:val="standardContextual"/>
          </w:rPr>
          <w:t xml:space="preserve"> </w:t>
        </w:r>
      </w:ins>
      <w:ins w:id="2962" w:author="Yu, Yong@ARB" w:date="2026-06-05T08:38:00Z">
        <w:r w:rsidRPr="00D01847">
          <w:rPr>
            <w:rFonts w:ascii="Arial" w:eastAsia="Aptos" w:hAnsi="Arial" w:cs="Times New Roman"/>
            <w:color w:val="404040"/>
            <w:kern w:val="2"/>
            <w:sz w:val="24"/>
            <w:szCs w:val="24"/>
            <w14:ligatures w14:val="standardContextual"/>
          </w:rPr>
          <w:t>(a) has the option of certifying the vehicles to those standards, in which case the vehicles will be treated as LEV III vehicles for purposes of the fleet-wide phase-in requirements. Similarly, 2015 - 2019 model-year vehicles may be certified to the "LEV II" exhaust emission standards in subsection 1961(a)(1), in which case the vehicles will be treated as LEV II vehicles for purposes of the fleet-wide phase-in requirements.</w:t>
        </w:r>
      </w:ins>
    </w:p>
    <w:p w14:paraId="18445F75" w14:textId="77777777" w:rsidR="00FD29D8" w:rsidRPr="00D01847" w:rsidRDefault="00FD29D8" w:rsidP="00FD29D8">
      <w:pPr>
        <w:spacing w:line="278" w:lineRule="auto"/>
        <w:rPr>
          <w:ins w:id="2963" w:author="Yu, Yong@ARB" w:date="2026-06-05T08:38:00Z"/>
          <w:rFonts w:ascii="Arial" w:eastAsia="Aptos" w:hAnsi="Arial" w:cs="Times New Roman"/>
          <w:color w:val="404040"/>
          <w:kern w:val="2"/>
          <w:sz w:val="24"/>
          <w:szCs w:val="24"/>
          <w14:ligatures w14:val="standardContextual"/>
        </w:rPr>
      </w:pPr>
      <w:ins w:id="2964" w:author="Yu, Yong@ARB" w:date="2026-06-05T08:38:00Z">
        <w:r w:rsidRPr="00D01847">
          <w:rPr>
            <w:rFonts w:ascii="Arial" w:eastAsia="Aptos" w:hAnsi="Arial" w:cs="Times New Roman"/>
            <w:color w:val="404040"/>
            <w:kern w:val="2"/>
            <w:sz w:val="24"/>
            <w:szCs w:val="24"/>
            <w14:ligatures w14:val="standardContextual"/>
          </w:rPr>
          <w:t xml:space="preserve">A manufacturer has the option of certifying engines used in incomplete and diesel medium-duty vehicles with a gross vehicle weight rating of greater than 10,000 lbs. GVW to the heavy-duty engine standards and test procedures set forth in title 13, CCR, subsections 1956.8(c) and (h). All medium-duty vehicles with a gross vehicle weight rating of less than or equal to 10,000 lbs. GVW, including incomplete otto-cycle medium-duty vehicles and medium-duty vehicles that use diesel cycle engines, must be </w:t>
        </w:r>
        <w:r w:rsidRPr="00D01847">
          <w:rPr>
            <w:rFonts w:ascii="Arial" w:eastAsia="Aptos" w:hAnsi="Arial" w:cs="Times New Roman"/>
            <w:color w:val="404040"/>
            <w:kern w:val="2"/>
            <w:sz w:val="24"/>
            <w:szCs w:val="24"/>
            <w14:ligatures w14:val="standardContextual"/>
          </w:rPr>
          <w:lastRenderedPageBreak/>
          <w:t>certified to the LEV III chassis standards and test procedures set forth in this section 1961.2.1.1 in 2020 and subsequent model years.</w:t>
        </w:r>
      </w:ins>
    </w:p>
    <w:p w14:paraId="120EC1D4" w14:textId="77777777" w:rsidR="00FD29D8" w:rsidRPr="00D01847" w:rsidRDefault="00FD29D8" w:rsidP="00FD29D8">
      <w:pPr>
        <w:spacing w:line="278" w:lineRule="auto"/>
        <w:rPr>
          <w:ins w:id="2965" w:author="Yu, Yong@ARB" w:date="2026-06-05T08:38:00Z"/>
          <w:rFonts w:ascii="Arial" w:eastAsia="Aptos" w:hAnsi="Arial" w:cs="Times New Roman"/>
          <w:color w:val="404040"/>
          <w:kern w:val="2"/>
          <w:sz w:val="24"/>
          <w:szCs w:val="24"/>
          <w14:ligatures w14:val="standardContextual"/>
        </w:rPr>
      </w:pPr>
      <w:ins w:id="2966" w:author="Yu, Yong@ARB" w:date="2026-06-05T08:38:00Z">
        <w:r w:rsidRPr="00D01847">
          <w:rPr>
            <w:rFonts w:ascii="Arial" w:eastAsia="Aptos" w:hAnsi="Arial" w:cs="Times New Roman"/>
            <w:i/>
            <w:iCs/>
            <w:color w:val="404040"/>
            <w:kern w:val="2"/>
            <w:sz w:val="24"/>
            <w:szCs w:val="24"/>
            <w14:ligatures w14:val="standardContextual"/>
          </w:rPr>
          <w:t>Pooling Provision</w:t>
        </w:r>
        <w:r w:rsidRPr="00D01847">
          <w:rPr>
            <w:rFonts w:ascii="Arial" w:eastAsia="Aptos" w:hAnsi="Arial" w:cs="Times New Roman"/>
            <w:color w:val="404040"/>
            <w:kern w:val="2"/>
            <w:sz w:val="24"/>
            <w:szCs w:val="24"/>
            <w14:ligatures w14:val="standardContextual"/>
          </w:rPr>
          <w:t>.</w:t>
        </w:r>
      </w:ins>
    </w:p>
    <w:p w14:paraId="5B2EAFF1" w14:textId="77777777" w:rsidR="00FD29D8" w:rsidRPr="00D01847" w:rsidRDefault="00FD29D8" w:rsidP="00FD29D8">
      <w:pPr>
        <w:spacing w:line="278" w:lineRule="auto"/>
        <w:rPr>
          <w:ins w:id="2967" w:author="Yu, Yong@ARB" w:date="2026-06-05T08:38:00Z"/>
          <w:rFonts w:ascii="Arial" w:eastAsia="Aptos" w:hAnsi="Arial" w:cs="Times New Roman"/>
          <w:color w:val="404040"/>
          <w:kern w:val="2"/>
          <w:sz w:val="24"/>
          <w:szCs w:val="24"/>
          <w14:ligatures w14:val="standardContextual"/>
        </w:rPr>
      </w:pPr>
      <w:ins w:id="2968" w:author="Yu, Yong@ARB" w:date="2026-06-05T08:38:00Z">
        <w:r w:rsidRPr="00D01847">
          <w:rPr>
            <w:rFonts w:ascii="Arial" w:eastAsia="Aptos" w:hAnsi="Arial" w:cs="Times New Roman"/>
            <w:color w:val="404040"/>
            <w:kern w:val="2"/>
            <w:sz w:val="24"/>
            <w:szCs w:val="24"/>
            <w14:ligatures w14:val="standardContextual"/>
          </w:rPr>
          <w:t>For each model year, a manufacturer must demonstrate compliance with this section 1961.2.1.1 based on one of two options applicable throughout the model year, either:</w:t>
        </w:r>
      </w:ins>
    </w:p>
    <w:p w14:paraId="292086CC" w14:textId="77777777" w:rsidR="00FD29D8" w:rsidRPr="00D01847" w:rsidRDefault="00FD29D8" w:rsidP="00FD29D8">
      <w:pPr>
        <w:spacing w:line="278" w:lineRule="auto"/>
        <w:rPr>
          <w:ins w:id="2969" w:author="Yu, Yong@ARB" w:date="2026-06-05T08:38:00Z"/>
          <w:rFonts w:ascii="Arial" w:eastAsia="Aptos" w:hAnsi="Arial" w:cs="Times New Roman"/>
          <w:color w:val="404040"/>
          <w:kern w:val="2"/>
          <w:sz w:val="24"/>
          <w:szCs w:val="24"/>
          <w14:ligatures w14:val="standardContextual"/>
        </w:rPr>
      </w:pPr>
      <w:ins w:id="2970" w:author="Yu, Yong@ARB" w:date="2026-06-05T08:38:00Z">
        <w:r w:rsidRPr="00D01847">
          <w:rPr>
            <w:rFonts w:ascii="Arial" w:eastAsia="Aptos" w:hAnsi="Arial" w:cs="Times New Roman"/>
            <w:color w:val="404040"/>
            <w:kern w:val="2"/>
            <w:sz w:val="24"/>
            <w:szCs w:val="24"/>
            <w14:ligatures w14:val="standardContextual"/>
          </w:rPr>
          <w:t>Option 1: the total number of passenger cars, light-duty trucks, and medium-duty vehicles that are certified to the California exhaust emission standards in subsection (a) and subsection 1961(a)(1), and are produced and delivered for sale in California; or</w:t>
        </w:r>
      </w:ins>
    </w:p>
    <w:p w14:paraId="5FDFF635" w14:textId="77777777" w:rsidR="00FD29D8" w:rsidRPr="00D01847" w:rsidRDefault="00FD29D8" w:rsidP="00FD29D8">
      <w:pPr>
        <w:spacing w:line="278" w:lineRule="auto"/>
        <w:rPr>
          <w:ins w:id="2971" w:author="Yu, Yong@ARB" w:date="2026-06-05T08:38:00Z"/>
          <w:rFonts w:ascii="Arial" w:eastAsia="Aptos" w:hAnsi="Arial" w:cs="Times New Roman"/>
          <w:color w:val="404040"/>
          <w:kern w:val="2"/>
          <w:sz w:val="24"/>
          <w:szCs w:val="24"/>
          <w14:ligatures w14:val="standardContextual"/>
        </w:rPr>
      </w:pPr>
      <w:ins w:id="2972" w:author="Yu, Yong@ARB" w:date="2026-06-05T08:38:00Z">
        <w:r w:rsidRPr="00D01847">
          <w:rPr>
            <w:rFonts w:ascii="Arial" w:eastAsia="Aptos" w:hAnsi="Arial" w:cs="Times New Roman"/>
            <w:color w:val="404040"/>
            <w:kern w:val="2"/>
            <w:sz w:val="24"/>
            <w:szCs w:val="24"/>
            <w14:ligatures w14:val="standardContextual"/>
          </w:rPr>
          <w:t>Option 2: the total number of passenger cars, light-duty trucks, and medium-duty vehicles that are certified to the California exhaust emission standards in subsection (a) and subsection 1961(a)(1), and are produced and delivered for sale in California, the District of Columbia, and all states that have adopted California's criteria pollutant emission standards set forth in this section 1961.2.1.1 for that model year pursuant to section 177 of the federal Clean Air Act (42 U.S.C. § 7507).</w:t>
        </w:r>
      </w:ins>
    </w:p>
    <w:p w14:paraId="2DF52EA4" w14:textId="77777777" w:rsidR="00FD29D8" w:rsidRPr="00D01847" w:rsidRDefault="00FD29D8" w:rsidP="00FD29D8">
      <w:pPr>
        <w:spacing w:line="278" w:lineRule="auto"/>
        <w:rPr>
          <w:ins w:id="2973" w:author="Yu, Yong@ARB" w:date="2026-06-05T08:38:00Z"/>
          <w:rFonts w:ascii="Arial" w:eastAsia="Aptos" w:hAnsi="Arial" w:cs="Times New Roman"/>
          <w:color w:val="404040"/>
          <w:kern w:val="2"/>
          <w:sz w:val="24"/>
          <w:szCs w:val="24"/>
          <w14:ligatures w14:val="standardContextual"/>
        </w:rPr>
      </w:pPr>
      <w:ins w:id="2974" w:author="Yu, Yong@ARB" w:date="2026-06-05T08:38:00Z">
        <w:r w:rsidRPr="00D01847">
          <w:rPr>
            <w:rFonts w:ascii="Arial" w:eastAsia="Aptos" w:hAnsi="Arial" w:cs="Times New Roman"/>
            <w:color w:val="404040"/>
            <w:kern w:val="2"/>
            <w:sz w:val="24"/>
            <w:szCs w:val="24"/>
            <w14:ligatures w14:val="standardContextual"/>
          </w:rPr>
          <w:t>A manufacturer that selects compliance Option 2 must notify the Executive Officer of that selection in writing prior to the start of the applicable model year or must comply with Option 1. Once a manufacturer has selected compliance Option 2, that selection applies unless the manufacturer selects Option 1 and notifies the Executive Officer of that selection in writing before the start of the applicable model year.</w:t>
        </w:r>
      </w:ins>
    </w:p>
    <w:p w14:paraId="320B05D2" w14:textId="77777777" w:rsidR="00FD29D8" w:rsidRPr="00D01847" w:rsidRDefault="00FD29D8" w:rsidP="00FD29D8">
      <w:pPr>
        <w:spacing w:line="278" w:lineRule="auto"/>
        <w:rPr>
          <w:ins w:id="2975" w:author="Yu, Yong@ARB" w:date="2026-06-05T08:38:00Z"/>
          <w:rFonts w:ascii="Arial" w:eastAsia="Aptos" w:hAnsi="Arial" w:cs="Times New Roman"/>
          <w:color w:val="404040"/>
          <w:kern w:val="2"/>
          <w:sz w:val="24"/>
          <w:szCs w:val="24"/>
          <w14:ligatures w14:val="standardContextual"/>
        </w:rPr>
      </w:pPr>
      <w:ins w:id="2976" w:author="Yu, Yong@ARB" w:date="2026-06-05T08:38:00Z">
        <w:r w:rsidRPr="00D01847">
          <w:rPr>
            <w:rFonts w:ascii="Arial" w:eastAsia="Aptos" w:hAnsi="Arial" w:cs="Times New Roman"/>
            <w:color w:val="404040"/>
            <w:kern w:val="2"/>
            <w:sz w:val="24"/>
            <w:szCs w:val="24"/>
            <w14:ligatures w14:val="standardContextual"/>
          </w:rPr>
          <w:t>When a manufacturer is demonstrating compliance using Option 2 for a given model year, the term "in California" as used in this section 1961.2.1.1 means California, the District of Columbia, and all states that</w:t>
        </w:r>
        <w:r w:rsidRPr="00D01847">
          <w:rPr>
            <w:rFonts w:ascii="Arial" w:eastAsia="Arial" w:hAnsi="Arial" w:cs="Arial"/>
            <w:sz w:val="20"/>
            <w:szCs w:val="20"/>
          </w:rPr>
          <w:t xml:space="preserve"> </w:t>
        </w:r>
        <w:r w:rsidRPr="00D01847">
          <w:rPr>
            <w:rFonts w:ascii="Arial" w:eastAsia="Aptos" w:hAnsi="Arial" w:cs="Times New Roman"/>
            <w:color w:val="404040"/>
            <w:kern w:val="2"/>
            <w:sz w:val="24"/>
            <w:szCs w:val="24"/>
            <w14:ligatures w14:val="standardContextual"/>
          </w:rPr>
          <w:t>adopted California's criteria pollutant emission standards set forth in this section 1961.2.1.1 for that model year pursuant to Section 177 of the federal Clean Air Act (42 U.S.C. § 7507).</w:t>
        </w:r>
      </w:ins>
    </w:p>
    <w:p w14:paraId="6BEB24A0" w14:textId="3639E0E5" w:rsidR="00FD29D8" w:rsidRPr="00D01847" w:rsidRDefault="00FD29D8" w:rsidP="00FD29D8">
      <w:pPr>
        <w:numPr>
          <w:ilvl w:val="0"/>
          <w:numId w:val="23"/>
        </w:numPr>
        <w:spacing w:line="278" w:lineRule="auto"/>
        <w:contextualSpacing/>
        <w:rPr>
          <w:ins w:id="2977" w:author="Yu, Yong@ARB" w:date="2026-06-05T08:38:00Z"/>
          <w:rFonts w:ascii="Arial" w:eastAsia="Aptos" w:hAnsi="Arial" w:cs="Times New Roman"/>
          <w:bCs/>
          <w:i/>
          <w:iCs/>
          <w:color w:val="404040"/>
          <w:kern w:val="2"/>
          <w:sz w:val="24"/>
          <w:szCs w:val="24"/>
          <w14:ligatures w14:val="standardContextual"/>
        </w:rPr>
      </w:pPr>
      <w:ins w:id="2978" w:author="Yu, Yong@ARB" w:date="2026-06-05T08:38:00Z">
        <w:r w:rsidRPr="00D01847">
          <w:rPr>
            <w:rFonts w:ascii="Arial" w:eastAsia="Aptos" w:hAnsi="Arial" w:cs="Times New Roman"/>
            <w:bCs/>
            <w:i/>
            <w:iCs/>
            <w:color w:val="404040"/>
            <w:kern w:val="2"/>
            <w:sz w:val="24"/>
            <w:szCs w:val="24"/>
            <w14:ligatures w14:val="standardContextual"/>
          </w:rPr>
          <w:t>Exhaust Emission Standards</w:t>
        </w:r>
      </w:ins>
      <w:r w:rsidR="00A64BE1">
        <w:rPr>
          <w:rFonts w:ascii="Arial" w:eastAsia="Aptos" w:hAnsi="Arial" w:cs="Times New Roman"/>
          <w:bCs/>
          <w:i/>
          <w:iCs/>
          <w:color w:val="404040"/>
          <w:kern w:val="2"/>
          <w:sz w:val="24"/>
          <w:szCs w:val="24"/>
          <w14:ligatures w14:val="standardContextual"/>
        </w:rPr>
        <w:br/>
      </w:r>
    </w:p>
    <w:p w14:paraId="36E8F813" w14:textId="35F5B784" w:rsidR="00FD29D8" w:rsidRPr="00D01847" w:rsidRDefault="00FD29D8" w:rsidP="00FD29D8">
      <w:pPr>
        <w:numPr>
          <w:ilvl w:val="0"/>
          <w:numId w:val="24"/>
        </w:numPr>
        <w:spacing w:line="278" w:lineRule="auto"/>
        <w:contextualSpacing/>
        <w:rPr>
          <w:ins w:id="2979" w:author="Yu, Yong@ARB" w:date="2026-06-05T08:38:00Z"/>
          <w:rFonts w:ascii="Arial" w:eastAsia="Aptos" w:hAnsi="Arial" w:cs="Times New Roman"/>
          <w:bCs/>
          <w:color w:val="404040"/>
          <w:kern w:val="2"/>
          <w:sz w:val="24"/>
          <w:szCs w:val="24"/>
          <w14:ligatures w14:val="standardContextual"/>
        </w:rPr>
      </w:pPr>
      <w:ins w:id="2980" w:author="Yu, Yong@ARB" w:date="2026-06-05T08:38:00Z">
        <w:r w:rsidRPr="00D01847">
          <w:rPr>
            <w:rFonts w:ascii="Arial" w:eastAsia="Aptos" w:hAnsi="Arial" w:cs="Times New Roman"/>
            <w:bCs/>
            <w:i/>
            <w:iCs/>
            <w:color w:val="404040"/>
            <w:kern w:val="2"/>
            <w:sz w:val="24"/>
            <w:szCs w:val="24"/>
            <w14:ligatures w14:val="standardContextual"/>
          </w:rPr>
          <w:t>"LEV III" Exhaust Standards</w:t>
        </w:r>
        <w:r w:rsidRPr="00D01847">
          <w:rPr>
            <w:rFonts w:ascii="Arial" w:eastAsia="Aptos" w:hAnsi="Arial" w:cs="Times New Roman"/>
            <w:bCs/>
            <w:color w:val="404040"/>
            <w:kern w:val="2"/>
            <w:sz w:val="24"/>
            <w:szCs w:val="24"/>
            <w14:ligatures w14:val="standardContextual"/>
          </w:rPr>
          <w:t>.</w:t>
        </w:r>
        <w:r w:rsidRPr="00D01847">
          <w:rPr>
            <w:rFonts w:ascii="Arial" w:eastAsia="Arial" w:hAnsi="Arial" w:cs="Arial"/>
            <w:sz w:val="20"/>
          </w:rPr>
          <w:t xml:space="preserve"> </w:t>
        </w:r>
        <w:r w:rsidRPr="00D01847">
          <w:rPr>
            <w:rFonts w:ascii="Arial" w:eastAsia="Aptos" w:hAnsi="Arial" w:cs="Times New Roman"/>
            <w:bCs/>
            <w:color w:val="404040"/>
            <w:kern w:val="2"/>
            <w:sz w:val="24"/>
            <w:szCs w:val="24"/>
            <w14:ligatures w14:val="standardContextual"/>
          </w:rPr>
          <w:t xml:space="preserve">The following standards are the maximum exhaust emissions for the full useful life from new 2015 and subsequent model year "LEV III" passenger cars, light-duty trucks, and medium-duty vehicles, including fuel-flexible, bi-fuel and dual-fuel vehicles when operating on the gaseous or alcohol fuel they are designed to use. 2015 - 2019 model-year LEV II LEV vehicles may be certified to 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LEV160, LEV395, or LEV630,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and LEV II ULEV vehicles may be certified to </w:t>
        </w:r>
        <w:r w:rsidRPr="00D01847">
          <w:rPr>
            <w:rFonts w:ascii="Arial" w:eastAsia="Aptos" w:hAnsi="Arial" w:cs="Times New Roman"/>
            <w:bCs/>
            <w:color w:val="404040"/>
            <w:kern w:val="2"/>
            <w:sz w:val="24"/>
            <w:szCs w:val="24"/>
            <w14:ligatures w14:val="standardContextual"/>
          </w:rPr>
          <w:lastRenderedPageBreak/>
          <w:t xml:space="preserve">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ULEV125, ULEV340, or ULEV570,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2015 - 2019 model-year LEV II SULEV vehicles that receive a partial ZEV allowance in accordance with the "California Exhaust Emission Standards and Test Procedures for 2009 through 2017 Model Zero-Emission Vehicles and Hybrid Electric Vehicles, in the Passenger Car, Light-Duty Truck and Medium-Duty Vehicle Classes" and 2015 - 2016 model year vehicles that are allowed to certify to LEV II SULEV standards using "carryover" of emission test data under the provisions in subsection (b)(2) may be certified to 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SULEV30, SULEV170, or SULEV230,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LEV II SULEV vehicles that do not either (1) receive a partial ZEV allowance or (2) certify to LEV II SULEV standards in the 2015 - 2016 model years using "carryover" of emission test data may not certify to combined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LEV II vehicles that certify to combined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will be treated as LEV II vehicles for purposes of the fleet-wide phase-in requirements.</w:t>
        </w:r>
      </w:ins>
      <w:r w:rsidR="00A64BE1">
        <w:rPr>
          <w:rFonts w:ascii="Arial" w:eastAsia="Aptos" w:hAnsi="Arial" w:cs="Times New Roman"/>
          <w:bCs/>
          <w:color w:val="404040"/>
          <w:kern w:val="2"/>
          <w:sz w:val="24"/>
          <w:szCs w:val="24"/>
          <w14:ligatures w14:val="standardContextual"/>
        </w:rPr>
        <w:br/>
      </w:r>
    </w:p>
    <w:tbl>
      <w:tblPr>
        <w:tblW w:w="909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160"/>
        <w:gridCol w:w="990"/>
        <w:gridCol w:w="1170"/>
        <w:gridCol w:w="990"/>
        <w:gridCol w:w="1170"/>
        <w:gridCol w:w="1350"/>
        <w:gridCol w:w="1260"/>
      </w:tblGrid>
      <w:tr w:rsidR="00FD29D8" w:rsidRPr="00D01847" w14:paraId="6765B70A" w14:textId="77777777">
        <w:trPr>
          <w:trHeight w:val="720"/>
          <w:ins w:id="2981" w:author="Yu, Yong@ARB" w:date="2026-06-05T08:38:00Z"/>
        </w:trPr>
        <w:tc>
          <w:tcPr>
            <w:tcW w:w="9090" w:type="dxa"/>
            <w:gridSpan w:val="7"/>
            <w:vAlign w:val="center"/>
          </w:tcPr>
          <w:p w14:paraId="2281C4C0" w14:textId="77777777" w:rsidR="00FD29D8" w:rsidRPr="00D01847" w:rsidRDefault="00FD29D8">
            <w:pPr>
              <w:spacing w:after="0" w:line="240" w:lineRule="auto"/>
              <w:jc w:val="center"/>
              <w:rPr>
                <w:ins w:id="2982" w:author="Yu, Yong@ARB" w:date="2026-06-05T08:38:00Z"/>
                <w:rFonts w:ascii="Arial" w:eastAsia="Times New Roman" w:hAnsi="Arial" w:cs="Arial"/>
                <w:sz w:val="18"/>
                <w:szCs w:val="20"/>
              </w:rPr>
            </w:pPr>
            <w:ins w:id="2983" w:author="Yu, Yong@ARB" w:date="2026-06-05T08:38:00Z">
              <w:r w:rsidRPr="00D01847">
                <w:rPr>
                  <w:rFonts w:ascii="Arial" w:eastAsia="Times New Roman" w:hAnsi="Arial" w:cs="Arial"/>
                  <w:b/>
                  <w:sz w:val="20"/>
                  <w:szCs w:val="20"/>
                </w:rPr>
                <w:t>LEV III Exhaust Mass Emission Standards for New 2015 and Subsequent Model Passenger Cars, Light-Duty Trucks, and Medium-Duty Vehicles</w:t>
              </w:r>
            </w:ins>
          </w:p>
        </w:tc>
      </w:tr>
      <w:tr w:rsidR="00FD29D8" w:rsidRPr="00D01847" w14:paraId="6DC0E01F" w14:textId="77777777">
        <w:trPr>
          <w:ins w:id="2984" w:author="Yu, Yong@ARB" w:date="2026-06-05T08:38:00Z"/>
        </w:trPr>
        <w:tc>
          <w:tcPr>
            <w:tcW w:w="2160" w:type="dxa"/>
            <w:vAlign w:val="center"/>
          </w:tcPr>
          <w:p w14:paraId="442BEACD" w14:textId="77777777" w:rsidR="00FD29D8" w:rsidRPr="00D01847" w:rsidRDefault="00FD29D8">
            <w:pPr>
              <w:spacing w:after="0" w:line="240" w:lineRule="auto"/>
              <w:jc w:val="center"/>
              <w:rPr>
                <w:ins w:id="2985" w:author="Yu, Yong@ARB" w:date="2026-06-05T08:38:00Z"/>
                <w:rFonts w:ascii="Arial" w:eastAsia="Times New Roman" w:hAnsi="Arial" w:cs="Arial"/>
                <w:i/>
                <w:sz w:val="18"/>
                <w:szCs w:val="20"/>
              </w:rPr>
            </w:pPr>
            <w:ins w:id="2986" w:author="Yu, Yong@ARB" w:date="2026-06-05T08:38:00Z">
              <w:r w:rsidRPr="00D01847">
                <w:rPr>
                  <w:rFonts w:ascii="Arial" w:eastAsia="Times New Roman" w:hAnsi="Arial" w:cs="Arial"/>
                  <w:i/>
                  <w:sz w:val="18"/>
                  <w:szCs w:val="20"/>
                </w:rPr>
                <w:t>Vehicle Type</w:t>
              </w:r>
            </w:ins>
          </w:p>
        </w:tc>
        <w:tc>
          <w:tcPr>
            <w:tcW w:w="990" w:type="dxa"/>
            <w:vAlign w:val="center"/>
          </w:tcPr>
          <w:p w14:paraId="63DB9117" w14:textId="77777777" w:rsidR="00FD29D8" w:rsidRPr="00D01847" w:rsidRDefault="00FD29D8">
            <w:pPr>
              <w:spacing w:after="0" w:line="240" w:lineRule="auto"/>
              <w:jc w:val="center"/>
              <w:rPr>
                <w:ins w:id="2987" w:author="Yu, Yong@ARB" w:date="2026-06-05T08:38:00Z"/>
                <w:rFonts w:ascii="Arial" w:eastAsia="Times New Roman" w:hAnsi="Arial" w:cs="Arial"/>
                <w:i/>
                <w:sz w:val="18"/>
                <w:szCs w:val="20"/>
              </w:rPr>
            </w:pPr>
            <w:ins w:id="2988" w:author="Yu, Yong@ARB" w:date="2026-06-05T08:38:00Z">
              <w:r w:rsidRPr="00D01847">
                <w:rPr>
                  <w:rFonts w:ascii="Arial" w:eastAsia="Times New Roman" w:hAnsi="Arial" w:cs="Arial"/>
                  <w:i/>
                  <w:sz w:val="18"/>
                  <w:szCs w:val="20"/>
                </w:rPr>
                <w:t>Durability Vehicle Basis (mi)</w:t>
              </w:r>
            </w:ins>
          </w:p>
        </w:tc>
        <w:tc>
          <w:tcPr>
            <w:tcW w:w="1170" w:type="dxa"/>
            <w:vAlign w:val="center"/>
          </w:tcPr>
          <w:p w14:paraId="7959F84B" w14:textId="77777777" w:rsidR="00FD29D8" w:rsidRPr="00D01847" w:rsidRDefault="00FD29D8">
            <w:pPr>
              <w:spacing w:after="0" w:line="240" w:lineRule="auto"/>
              <w:jc w:val="center"/>
              <w:rPr>
                <w:ins w:id="2989" w:author="Yu, Yong@ARB" w:date="2026-06-05T08:38:00Z"/>
                <w:rFonts w:ascii="Arial" w:eastAsia="Times New Roman" w:hAnsi="Arial" w:cs="Arial"/>
                <w:i/>
                <w:sz w:val="18"/>
                <w:szCs w:val="20"/>
              </w:rPr>
            </w:pPr>
            <w:ins w:id="2990" w:author="Yu, Yong@ARB" w:date="2026-06-05T08:38:00Z">
              <w:r w:rsidRPr="00D01847">
                <w:rPr>
                  <w:rFonts w:ascii="Arial" w:eastAsia="Times New Roman" w:hAnsi="Arial" w:cs="Arial"/>
                  <w:i/>
                  <w:sz w:val="18"/>
                  <w:szCs w:val="20"/>
                </w:rPr>
                <w:t>Vehicle Emission Category</w:t>
              </w:r>
              <w:r w:rsidRPr="00D01847">
                <w:rPr>
                  <w:rFonts w:ascii="Arial" w:eastAsia="Times New Roman" w:hAnsi="Arial" w:cs="Arial"/>
                  <w:i/>
                  <w:sz w:val="18"/>
                  <w:szCs w:val="20"/>
                  <w:vertAlign w:val="superscript"/>
                </w:rPr>
                <w:t>2</w:t>
              </w:r>
            </w:ins>
          </w:p>
        </w:tc>
        <w:tc>
          <w:tcPr>
            <w:tcW w:w="990" w:type="dxa"/>
            <w:vAlign w:val="center"/>
          </w:tcPr>
          <w:p w14:paraId="0B974664" w14:textId="77777777" w:rsidR="00FD29D8" w:rsidRPr="00D01847" w:rsidRDefault="00FD29D8">
            <w:pPr>
              <w:spacing w:after="0" w:line="240" w:lineRule="auto"/>
              <w:jc w:val="center"/>
              <w:rPr>
                <w:ins w:id="2991" w:author="Yu, Yong@ARB" w:date="2026-06-05T08:38:00Z"/>
                <w:rFonts w:ascii="Arial" w:eastAsia="Times New Roman" w:hAnsi="Arial" w:cs="Arial"/>
                <w:i/>
                <w:sz w:val="18"/>
                <w:szCs w:val="20"/>
              </w:rPr>
            </w:pPr>
            <w:ins w:id="2992" w:author="Yu, Yong@ARB" w:date="2026-06-05T08:38:00Z">
              <w:r w:rsidRPr="00D01847">
                <w:rPr>
                  <w:rFonts w:ascii="Arial" w:eastAsia="Times New Roman" w:hAnsi="Arial" w:cs="Arial"/>
                  <w:i/>
                  <w:sz w:val="18"/>
                  <w:szCs w:val="20"/>
                </w:rPr>
                <w:t>NMOG + Oxides of Nitrogen</w:t>
              </w:r>
            </w:ins>
          </w:p>
          <w:p w14:paraId="45742898" w14:textId="77777777" w:rsidR="00FD29D8" w:rsidRPr="00D01847" w:rsidRDefault="00FD29D8">
            <w:pPr>
              <w:spacing w:after="0" w:line="240" w:lineRule="auto"/>
              <w:jc w:val="center"/>
              <w:rPr>
                <w:ins w:id="2993" w:author="Yu, Yong@ARB" w:date="2026-06-05T08:38:00Z"/>
                <w:rFonts w:ascii="Arial" w:eastAsia="Times New Roman" w:hAnsi="Arial" w:cs="Arial"/>
                <w:i/>
                <w:sz w:val="18"/>
                <w:szCs w:val="20"/>
              </w:rPr>
            </w:pPr>
            <w:ins w:id="2994" w:author="Yu, Yong@ARB" w:date="2026-06-05T08:38:00Z">
              <w:r w:rsidRPr="00D01847">
                <w:rPr>
                  <w:rFonts w:ascii="Arial" w:eastAsia="Times New Roman" w:hAnsi="Arial" w:cs="Arial"/>
                  <w:i/>
                  <w:sz w:val="18"/>
                  <w:szCs w:val="20"/>
                </w:rPr>
                <w:t>(g/mi)</w:t>
              </w:r>
            </w:ins>
          </w:p>
        </w:tc>
        <w:tc>
          <w:tcPr>
            <w:tcW w:w="1170" w:type="dxa"/>
            <w:vAlign w:val="center"/>
          </w:tcPr>
          <w:p w14:paraId="144626E3" w14:textId="77777777" w:rsidR="00FD29D8" w:rsidRPr="00D01847" w:rsidRDefault="00FD29D8">
            <w:pPr>
              <w:spacing w:after="0" w:line="240" w:lineRule="auto"/>
              <w:ind w:left="-22" w:firstLine="22"/>
              <w:jc w:val="center"/>
              <w:rPr>
                <w:ins w:id="2995" w:author="Yu, Yong@ARB" w:date="2026-06-05T08:38:00Z"/>
                <w:rFonts w:ascii="Arial" w:eastAsia="Times New Roman" w:hAnsi="Arial" w:cs="Arial"/>
                <w:i/>
                <w:sz w:val="18"/>
                <w:szCs w:val="20"/>
              </w:rPr>
            </w:pPr>
            <w:ins w:id="2996" w:author="Yu, Yong@ARB" w:date="2026-06-05T08:38:00Z">
              <w:r w:rsidRPr="00D01847">
                <w:rPr>
                  <w:rFonts w:ascii="Arial" w:eastAsia="Times New Roman" w:hAnsi="Arial" w:cs="Arial"/>
                  <w:i/>
                  <w:sz w:val="18"/>
                  <w:szCs w:val="20"/>
                </w:rPr>
                <w:t>Carbon Monoxide</w:t>
              </w:r>
            </w:ins>
          </w:p>
          <w:p w14:paraId="624E99DF" w14:textId="77777777" w:rsidR="00FD29D8" w:rsidRPr="00D01847" w:rsidRDefault="00FD29D8">
            <w:pPr>
              <w:spacing w:after="0" w:line="240" w:lineRule="auto"/>
              <w:jc w:val="center"/>
              <w:rPr>
                <w:ins w:id="2997" w:author="Yu, Yong@ARB" w:date="2026-06-05T08:38:00Z"/>
                <w:rFonts w:ascii="Arial" w:eastAsia="Times New Roman" w:hAnsi="Arial" w:cs="Arial"/>
                <w:i/>
                <w:sz w:val="18"/>
                <w:szCs w:val="20"/>
              </w:rPr>
            </w:pPr>
            <w:ins w:id="2998" w:author="Yu, Yong@ARB" w:date="2026-06-05T08:38:00Z">
              <w:r w:rsidRPr="00D01847">
                <w:rPr>
                  <w:rFonts w:ascii="Arial" w:eastAsia="Times New Roman" w:hAnsi="Arial" w:cs="Arial"/>
                  <w:i/>
                  <w:sz w:val="18"/>
                  <w:szCs w:val="20"/>
                </w:rPr>
                <w:t>(g/mi)</w:t>
              </w:r>
            </w:ins>
          </w:p>
        </w:tc>
        <w:tc>
          <w:tcPr>
            <w:tcW w:w="1350" w:type="dxa"/>
            <w:vAlign w:val="center"/>
          </w:tcPr>
          <w:p w14:paraId="7C71DDD2" w14:textId="77777777" w:rsidR="00FD29D8" w:rsidRPr="00D01847" w:rsidRDefault="00FD29D8">
            <w:pPr>
              <w:spacing w:after="0" w:line="240" w:lineRule="auto"/>
              <w:jc w:val="center"/>
              <w:rPr>
                <w:ins w:id="2999" w:author="Yu, Yong@ARB" w:date="2026-06-05T08:38:00Z"/>
                <w:rFonts w:ascii="Arial" w:eastAsia="Times New Roman" w:hAnsi="Arial" w:cs="Arial"/>
                <w:i/>
                <w:sz w:val="18"/>
                <w:szCs w:val="20"/>
              </w:rPr>
            </w:pPr>
            <w:ins w:id="3000" w:author="Yu, Yong@ARB" w:date="2026-06-05T08:38:00Z">
              <w:r w:rsidRPr="00D01847">
                <w:rPr>
                  <w:rFonts w:ascii="Arial" w:eastAsia="Times New Roman" w:hAnsi="Arial" w:cs="Arial"/>
                  <w:i/>
                  <w:sz w:val="18"/>
                  <w:szCs w:val="20"/>
                </w:rPr>
                <w:t>Formaldehyde</w:t>
              </w:r>
            </w:ins>
          </w:p>
          <w:p w14:paraId="3757AB04" w14:textId="77777777" w:rsidR="00FD29D8" w:rsidRPr="00D01847" w:rsidRDefault="00FD29D8">
            <w:pPr>
              <w:spacing w:after="0" w:line="240" w:lineRule="auto"/>
              <w:jc w:val="center"/>
              <w:rPr>
                <w:ins w:id="3001" w:author="Yu, Yong@ARB" w:date="2026-06-05T08:38:00Z"/>
                <w:rFonts w:ascii="Arial" w:eastAsia="Times New Roman" w:hAnsi="Arial" w:cs="Arial"/>
                <w:i/>
                <w:sz w:val="18"/>
                <w:szCs w:val="20"/>
              </w:rPr>
            </w:pPr>
            <w:ins w:id="3002" w:author="Yu, Yong@ARB" w:date="2026-06-05T08:38:00Z">
              <w:r w:rsidRPr="00D01847">
                <w:rPr>
                  <w:rFonts w:ascii="Arial" w:eastAsia="Times New Roman" w:hAnsi="Arial" w:cs="Arial"/>
                  <w:i/>
                  <w:sz w:val="18"/>
                  <w:szCs w:val="20"/>
                </w:rPr>
                <w:t>(mg/mi)</w:t>
              </w:r>
            </w:ins>
          </w:p>
        </w:tc>
        <w:tc>
          <w:tcPr>
            <w:tcW w:w="1260" w:type="dxa"/>
            <w:vAlign w:val="center"/>
          </w:tcPr>
          <w:p w14:paraId="39487752" w14:textId="77777777" w:rsidR="00FD29D8" w:rsidRPr="00D01847" w:rsidRDefault="00FD29D8">
            <w:pPr>
              <w:spacing w:after="0" w:line="240" w:lineRule="auto"/>
              <w:jc w:val="center"/>
              <w:rPr>
                <w:ins w:id="3003" w:author="Yu, Yong@ARB" w:date="2026-06-05T08:38:00Z"/>
                <w:rFonts w:ascii="Arial" w:eastAsia="Times New Roman" w:hAnsi="Arial" w:cs="Arial"/>
                <w:i/>
                <w:sz w:val="18"/>
                <w:szCs w:val="20"/>
              </w:rPr>
            </w:pPr>
            <w:ins w:id="3004" w:author="Yu, Yong@ARB" w:date="2026-06-05T08:38:00Z">
              <w:r w:rsidRPr="00D01847">
                <w:rPr>
                  <w:rFonts w:ascii="Arial" w:eastAsia="Times New Roman" w:hAnsi="Arial" w:cs="Arial"/>
                  <w:i/>
                  <w:sz w:val="18"/>
                  <w:szCs w:val="20"/>
                </w:rPr>
                <w:t>Particulates</w:t>
              </w:r>
              <w:r w:rsidRPr="00D01847">
                <w:rPr>
                  <w:rFonts w:ascii="Arial" w:eastAsia="Times New Roman" w:hAnsi="Arial" w:cs="Arial"/>
                  <w:i/>
                  <w:sz w:val="18"/>
                  <w:szCs w:val="20"/>
                  <w:vertAlign w:val="superscript"/>
                </w:rPr>
                <w:t>1</w:t>
              </w:r>
            </w:ins>
          </w:p>
          <w:p w14:paraId="2C16477A" w14:textId="77777777" w:rsidR="00FD29D8" w:rsidRPr="00D01847" w:rsidRDefault="00FD29D8">
            <w:pPr>
              <w:spacing w:after="0" w:line="240" w:lineRule="auto"/>
              <w:jc w:val="center"/>
              <w:rPr>
                <w:ins w:id="3005" w:author="Yu, Yong@ARB" w:date="2026-06-05T08:38:00Z"/>
                <w:rFonts w:ascii="Arial" w:eastAsia="Times New Roman" w:hAnsi="Arial" w:cs="Arial"/>
                <w:i/>
                <w:sz w:val="18"/>
                <w:szCs w:val="20"/>
              </w:rPr>
            </w:pPr>
            <w:ins w:id="3006" w:author="Yu, Yong@ARB" w:date="2026-06-05T08:38:00Z">
              <w:r w:rsidRPr="00D01847">
                <w:rPr>
                  <w:rFonts w:ascii="Arial" w:eastAsia="Times New Roman" w:hAnsi="Arial" w:cs="Arial"/>
                  <w:i/>
                  <w:sz w:val="18"/>
                  <w:szCs w:val="20"/>
                </w:rPr>
                <w:t>(g/mi)</w:t>
              </w:r>
            </w:ins>
          </w:p>
        </w:tc>
      </w:tr>
      <w:tr w:rsidR="00FD29D8" w:rsidRPr="00D01847" w14:paraId="51A0DD0A" w14:textId="77777777">
        <w:trPr>
          <w:trHeight w:val="402"/>
          <w:ins w:id="3007" w:author="Yu, Yong@ARB" w:date="2026-06-05T08:38:00Z"/>
        </w:trPr>
        <w:tc>
          <w:tcPr>
            <w:tcW w:w="2160" w:type="dxa"/>
            <w:vMerge w:val="restart"/>
            <w:vAlign w:val="center"/>
          </w:tcPr>
          <w:p w14:paraId="1B62E612" w14:textId="77777777" w:rsidR="00FD29D8" w:rsidRPr="00D01847" w:rsidRDefault="00FD29D8">
            <w:pPr>
              <w:spacing w:after="0" w:line="240" w:lineRule="auto"/>
              <w:rPr>
                <w:ins w:id="3008" w:author="Yu, Yong@ARB" w:date="2026-06-05T08:38:00Z"/>
                <w:rFonts w:ascii="Arial" w:eastAsia="Times New Roman" w:hAnsi="Arial" w:cs="Arial"/>
                <w:sz w:val="18"/>
                <w:szCs w:val="20"/>
              </w:rPr>
            </w:pPr>
            <w:ins w:id="3009" w:author="Yu, Yong@ARB" w:date="2026-06-05T08:38:00Z">
              <w:r w:rsidRPr="00D01847">
                <w:rPr>
                  <w:rFonts w:ascii="Arial" w:eastAsia="Times New Roman" w:hAnsi="Arial" w:cs="Arial"/>
                  <w:sz w:val="18"/>
                  <w:szCs w:val="20"/>
                </w:rPr>
                <w:t>All PCs;</w:t>
              </w:r>
            </w:ins>
          </w:p>
          <w:p w14:paraId="3C210E17" w14:textId="77777777" w:rsidR="00FD29D8" w:rsidRPr="00D01847" w:rsidRDefault="00FD29D8">
            <w:pPr>
              <w:spacing w:after="0" w:line="240" w:lineRule="auto"/>
              <w:rPr>
                <w:ins w:id="3010" w:author="Yu, Yong@ARB" w:date="2026-06-05T08:38:00Z"/>
                <w:rFonts w:ascii="Arial" w:eastAsia="Times New Roman" w:hAnsi="Arial" w:cs="Arial"/>
                <w:sz w:val="18"/>
                <w:szCs w:val="20"/>
              </w:rPr>
            </w:pPr>
            <w:ins w:id="3011" w:author="Yu, Yong@ARB" w:date="2026-06-05T08:38:00Z">
              <w:r w:rsidRPr="00D01847">
                <w:rPr>
                  <w:rFonts w:ascii="Arial" w:eastAsia="Times New Roman" w:hAnsi="Arial" w:cs="Arial"/>
                  <w:sz w:val="18"/>
                  <w:szCs w:val="20"/>
                </w:rPr>
                <w:t>LDTs 8,500 lbs. GVWR or less;</w:t>
              </w:r>
            </w:ins>
          </w:p>
          <w:p w14:paraId="5B26621E" w14:textId="77777777" w:rsidR="00FD29D8" w:rsidRPr="00D01847" w:rsidRDefault="00FD29D8">
            <w:pPr>
              <w:spacing w:after="0" w:line="240" w:lineRule="auto"/>
              <w:rPr>
                <w:ins w:id="3012" w:author="Yu, Yong@ARB" w:date="2026-06-05T08:38:00Z"/>
                <w:rFonts w:ascii="Arial" w:eastAsia="Times New Roman" w:hAnsi="Arial" w:cs="Arial"/>
                <w:sz w:val="18"/>
                <w:szCs w:val="20"/>
              </w:rPr>
            </w:pPr>
            <w:ins w:id="3013" w:author="Yu, Yong@ARB" w:date="2026-06-05T08:38:00Z">
              <w:r w:rsidRPr="00D01847">
                <w:rPr>
                  <w:rFonts w:ascii="Arial" w:eastAsia="Times New Roman" w:hAnsi="Arial" w:cs="Arial"/>
                  <w:sz w:val="18"/>
                  <w:szCs w:val="20"/>
                </w:rPr>
                <w:t>MDPVs</w:t>
              </w:r>
            </w:ins>
          </w:p>
          <w:p w14:paraId="6A8F09F7" w14:textId="77777777" w:rsidR="00FD29D8" w:rsidRPr="00D01847" w:rsidRDefault="00FD29D8">
            <w:pPr>
              <w:spacing w:after="0" w:line="240" w:lineRule="auto"/>
              <w:rPr>
                <w:ins w:id="3014" w:author="Yu, Yong@ARB" w:date="2026-06-05T08:38:00Z"/>
                <w:rFonts w:ascii="Arial" w:eastAsia="Times New Roman" w:hAnsi="Arial" w:cs="Arial"/>
                <w:sz w:val="18"/>
                <w:szCs w:val="20"/>
              </w:rPr>
            </w:pPr>
          </w:p>
          <w:p w14:paraId="0C7E263F" w14:textId="77777777" w:rsidR="00FD29D8" w:rsidRPr="00D01847" w:rsidRDefault="00FD29D8">
            <w:pPr>
              <w:spacing w:after="0" w:line="240" w:lineRule="auto"/>
              <w:rPr>
                <w:ins w:id="3015" w:author="Yu, Yong@ARB" w:date="2026-06-05T08:38:00Z"/>
                <w:rFonts w:ascii="Arial" w:eastAsia="Times New Roman" w:hAnsi="Arial" w:cs="Arial"/>
                <w:sz w:val="18"/>
                <w:szCs w:val="20"/>
              </w:rPr>
            </w:pPr>
            <w:ins w:id="3016" w:author="Yu, Yong@ARB" w:date="2026-06-05T08:38:00Z">
              <w:r w:rsidRPr="00D01847">
                <w:rPr>
                  <w:rFonts w:ascii="Arial" w:eastAsia="Times New Roman" w:hAnsi="Arial" w:cs="Arial"/>
                  <w:sz w:val="18"/>
                  <w:szCs w:val="20"/>
                </w:rPr>
                <w:t>Vehicles in this category are tested at their loaded vehicle weight</w:t>
              </w:r>
            </w:ins>
          </w:p>
          <w:p w14:paraId="5E8DE65F" w14:textId="77777777" w:rsidR="00FD29D8" w:rsidRPr="00D01847" w:rsidRDefault="00FD29D8">
            <w:pPr>
              <w:spacing w:after="0" w:line="240" w:lineRule="auto"/>
              <w:rPr>
                <w:ins w:id="3017" w:author="Yu, Yong@ARB" w:date="2026-06-05T08:38:00Z"/>
                <w:rFonts w:ascii="Arial" w:eastAsia="Times New Roman" w:hAnsi="Arial" w:cs="Arial"/>
                <w:sz w:val="18"/>
                <w:szCs w:val="20"/>
              </w:rPr>
            </w:pPr>
          </w:p>
        </w:tc>
        <w:tc>
          <w:tcPr>
            <w:tcW w:w="990" w:type="dxa"/>
            <w:vMerge w:val="restart"/>
            <w:vAlign w:val="center"/>
          </w:tcPr>
          <w:p w14:paraId="04CBC027" w14:textId="77777777" w:rsidR="00FD29D8" w:rsidRPr="00D01847" w:rsidRDefault="00FD29D8">
            <w:pPr>
              <w:spacing w:after="0" w:line="240" w:lineRule="auto"/>
              <w:jc w:val="center"/>
              <w:rPr>
                <w:ins w:id="3018" w:author="Yu, Yong@ARB" w:date="2026-06-05T08:38:00Z"/>
                <w:rFonts w:ascii="Arial" w:eastAsia="Times New Roman" w:hAnsi="Arial" w:cs="Arial"/>
                <w:sz w:val="18"/>
                <w:szCs w:val="20"/>
              </w:rPr>
            </w:pPr>
            <w:ins w:id="3019" w:author="Yu, Yong@ARB" w:date="2026-06-05T08:38:00Z">
              <w:r w:rsidRPr="00D01847">
                <w:rPr>
                  <w:rFonts w:ascii="Arial" w:eastAsia="Times New Roman" w:hAnsi="Arial" w:cs="Arial"/>
                  <w:sz w:val="18"/>
                  <w:szCs w:val="20"/>
                </w:rPr>
                <w:t>150,000</w:t>
              </w:r>
            </w:ins>
          </w:p>
          <w:p w14:paraId="17975264" w14:textId="77777777" w:rsidR="00FD29D8" w:rsidRPr="00D01847" w:rsidRDefault="00FD29D8">
            <w:pPr>
              <w:spacing w:after="0" w:line="240" w:lineRule="auto"/>
              <w:jc w:val="center"/>
              <w:rPr>
                <w:ins w:id="3020" w:author="Yu, Yong@ARB" w:date="2026-06-05T08:38:00Z"/>
                <w:rFonts w:ascii="Arial" w:eastAsia="Times New Roman" w:hAnsi="Arial" w:cs="Arial"/>
                <w:sz w:val="18"/>
                <w:szCs w:val="20"/>
              </w:rPr>
            </w:pPr>
          </w:p>
        </w:tc>
        <w:tc>
          <w:tcPr>
            <w:tcW w:w="1170" w:type="dxa"/>
            <w:vAlign w:val="center"/>
          </w:tcPr>
          <w:p w14:paraId="23407EFA" w14:textId="77777777" w:rsidR="00FD29D8" w:rsidRPr="00D01847" w:rsidRDefault="00FD29D8">
            <w:pPr>
              <w:spacing w:after="0" w:line="240" w:lineRule="auto"/>
              <w:jc w:val="center"/>
              <w:rPr>
                <w:ins w:id="3021" w:author="Yu, Yong@ARB" w:date="2026-06-05T08:38:00Z"/>
                <w:rFonts w:ascii="Arial" w:eastAsia="Times New Roman" w:hAnsi="Arial" w:cs="Arial"/>
                <w:sz w:val="18"/>
                <w:szCs w:val="20"/>
              </w:rPr>
            </w:pPr>
            <w:ins w:id="3022" w:author="Yu, Yong@ARB" w:date="2026-06-05T08:38:00Z">
              <w:r w:rsidRPr="00D01847">
                <w:rPr>
                  <w:rFonts w:ascii="Arial" w:eastAsia="Times New Roman" w:hAnsi="Arial" w:cs="Arial"/>
                  <w:sz w:val="18"/>
                  <w:szCs w:val="20"/>
                </w:rPr>
                <w:t>LEV160</w:t>
              </w:r>
            </w:ins>
          </w:p>
        </w:tc>
        <w:tc>
          <w:tcPr>
            <w:tcW w:w="990" w:type="dxa"/>
            <w:vAlign w:val="center"/>
          </w:tcPr>
          <w:p w14:paraId="7C53FC95" w14:textId="77777777" w:rsidR="00FD29D8" w:rsidRPr="00D01847" w:rsidRDefault="00FD29D8">
            <w:pPr>
              <w:spacing w:after="0" w:line="240" w:lineRule="auto"/>
              <w:jc w:val="center"/>
              <w:rPr>
                <w:ins w:id="3023" w:author="Yu, Yong@ARB" w:date="2026-06-05T08:38:00Z"/>
                <w:rFonts w:ascii="Arial" w:eastAsia="Times New Roman" w:hAnsi="Arial" w:cs="Arial"/>
                <w:sz w:val="18"/>
                <w:szCs w:val="20"/>
              </w:rPr>
            </w:pPr>
            <w:ins w:id="3024" w:author="Yu, Yong@ARB" w:date="2026-06-05T08:38:00Z">
              <w:r w:rsidRPr="00D01847">
                <w:rPr>
                  <w:rFonts w:ascii="Arial" w:eastAsia="Times New Roman" w:hAnsi="Arial" w:cs="Arial"/>
                  <w:sz w:val="18"/>
                  <w:szCs w:val="20"/>
                </w:rPr>
                <w:t>0.160</w:t>
              </w:r>
            </w:ins>
          </w:p>
        </w:tc>
        <w:tc>
          <w:tcPr>
            <w:tcW w:w="1170" w:type="dxa"/>
            <w:vAlign w:val="center"/>
          </w:tcPr>
          <w:p w14:paraId="3D0DD013" w14:textId="77777777" w:rsidR="00FD29D8" w:rsidRPr="00D01847" w:rsidRDefault="00FD29D8">
            <w:pPr>
              <w:spacing w:after="0" w:line="240" w:lineRule="auto"/>
              <w:jc w:val="center"/>
              <w:rPr>
                <w:ins w:id="3025" w:author="Yu, Yong@ARB" w:date="2026-06-05T08:38:00Z"/>
                <w:rFonts w:ascii="Arial" w:eastAsia="Times New Roman" w:hAnsi="Arial" w:cs="Arial"/>
                <w:sz w:val="18"/>
                <w:szCs w:val="20"/>
              </w:rPr>
            </w:pPr>
            <w:ins w:id="3026" w:author="Yu, Yong@ARB" w:date="2026-06-05T08:38:00Z">
              <w:r w:rsidRPr="00D01847">
                <w:rPr>
                  <w:rFonts w:ascii="Arial" w:eastAsia="Times New Roman" w:hAnsi="Arial" w:cs="Arial"/>
                  <w:sz w:val="18"/>
                  <w:szCs w:val="20"/>
                </w:rPr>
                <w:t>4.2</w:t>
              </w:r>
            </w:ins>
          </w:p>
        </w:tc>
        <w:tc>
          <w:tcPr>
            <w:tcW w:w="1350" w:type="dxa"/>
            <w:vAlign w:val="center"/>
          </w:tcPr>
          <w:p w14:paraId="55F42AC3" w14:textId="77777777" w:rsidR="00FD29D8" w:rsidRPr="00D01847" w:rsidRDefault="00FD29D8">
            <w:pPr>
              <w:spacing w:after="0" w:line="240" w:lineRule="auto"/>
              <w:jc w:val="center"/>
              <w:rPr>
                <w:ins w:id="3027" w:author="Yu, Yong@ARB" w:date="2026-06-05T08:38:00Z"/>
                <w:rFonts w:ascii="Arial" w:eastAsia="Times New Roman" w:hAnsi="Arial" w:cs="Arial"/>
                <w:sz w:val="18"/>
                <w:szCs w:val="20"/>
              </w:rPr>
            </w:pPr>
            <w:ins w:id="3028" w:author="Yu, Yong@ARB" w:date="2026-06-05T08:38:00Z">
              <w:r w:rsidRPr="00D01847">
                <w:rPr>
                  <w:rFonts w:ascii="Arial" w:eastAsia="Times New Roman" w:hAnsi="Arial" w:cs="Arial"/>
                  <w:sz w:val="18"/>
                  <w:szCs w:val="20"/>
                </w:rPr>
                <w:t>4</w:t>
              </w:r>
            </w:ins>
          </w:p>
        </w:tc>
        <w:tc>
          <w:tcPr>
            <w:tcW w:w="1260" w:type="dxa"/>
            <w:vAlign w:val="center"/>
          </w:tcPr>
          <w:p w14:paraId="13196E15" w14:textId="77777777" w:rsidR="00FD29D8" w:rsidRPr="00D01847" w:rsidRDefault="00FD29D8">
            <w:pPr>
              <w:spacing w:after="0" w:line="240" w:lineRule="auto"/>
              <w:jc w:val="center"/>
              <w:rPr>
                <w:ins w:id="3029" w:author="Yu, Yong@ARB" w:date="2026-06-05T08:38:00Z"/>
                <w:rFonts w:ascii="Arial" w:eastAsia="Times New Roman" w:hAnsi="Arial" w:cs="Arial"/>
                <w:sz w:val="20"/>
                <w:szCs w:val="20"/>
              </w:rPr>
            </w:pPr>
            <w:ins w:id="3030" w:author="Yu, Yong@ARB" w:date="2026-06-05T08:38:00Z">
              <w:r w:rsidRPr="00D01847">
                <w:rPr>
                  <w:rFonts w:ascii="Arial" w:eastAsia="Times New Roman" w:hAnsi="Arial" w:cs="Arial"/>
                  <w:sz w:val="18"/>
                  <w:szCs w:val="20"/>
                </w:rPr>
                <w:t>0.01</w:t>
              </w:r>
            </w:ins>
          </w:p>
        </w:tc>
      </w:tr>
      <w:tr w:rsidR="00FD29D8" w:rsidRPr="00D01847" w14:paraId="6F1A1300" w14:textId="77777777">
        <w:trPr>
          <w:trHeight w:val="402"/>
          <w:ins w:id="3031" w:author="Yu, Yong@ARB" w:date="2026-06-05T08:38:00Z"/>
        </w:trPr>
        <w:tc>
          <w:tcPr>
            <w:tcW w:w="2160" w:type="dxa"/>
            <w:vMerge/>
            <w:vAlign w:val="center"/>
          </w:tcPr>
          <w:p w14:paraId="234CB86E" w14:textId="77777777" w:rsidR="00FD29D8" w:rsidRPr="00D01847" w:rsidRDefault="00FD29D8">
            <w:pPr>
              <w:spacing w:after="0" w:line="240" w:lineRule="auto"/>
              <w:rPr>
                <w:ins w:id="3032" w:author="Yu, Yong@ARB" w:date="2026-06-05T08:38:00Z"/>
                <w:rFonts w:ascii="Arial" w:eastAsia="Times New Roman" w:hAnsi="Arial" w:cs="Arial"/>
                <w:sz w:val="18"/>
                <w:szCs w:val="20"/>
              </w:rPr>
            </w:pPr>
          </w:p>
        </w:tc>
        <w:tc>
          <w:tcPr>
            <w:tcW w:w="990" w:type="dxa"/>
            <w:vMerge/>
            <w:vAlign w:val="center"/>
          </w:tcPr>
          <w:p w14:paraId="514C07BC" w14:textId="77777777" w:rsidR="00FD29D8" w:rsidRPr="00D01847" w:rsidRDefault="00FD29D8">
            <w:pPr>
              <w:spacing w:after="0" w:line="240" w:lineRule="auto"/>
              <w:jc w:val="center"/>
              <w:rPr>
                <w:ins w:id="3033" w:author="Yu, Yong@ARB" w:date="2026-06-05T08:38:00Z"/>
                <w:rFonts w:ascii="Arial" w:eastAsia="Times New Roman" w:hAnsi="Arial" w:cs="Arial"/>
                <w:sz w:val="18"/>
                <w:szCs w:val="20"/>
              </w:rPr>
            </w:pPr>
          </w:p>
        </w:tc>
        <w:tc>
          <w:tcPr>
            <w:tcW w:w="1170" w:type="dxa"/>
            <w:vAlign w:val="center"/>
          </w:tcPr>
          <w:p w14:paraId="6CD1A4D7" w14:textId="77777777" w:rsidR="00FD29D8" w:rsidRPr="00D01847" w:rsidRDefault="00FD29D8">
            <w:pPr>
              <w:spacing w:after="0" w:line="240" w:lineRule="auto"/>
              <w:jc w:val="center"/>
              <w:rPr>
                <w:ins w:id="3034" w:author="Yu, Yong@ARB" w:date="2026-06-05T08:38:00Z"/>
                <w:rFonts w:ascii="Arial" w:eastAsia="Times New Roman" w:hAnsi="Arial" w:cs="Arial"/>
                <w:sz w:val="18"/>
                <w:szCs w:val="20"/>
              </w:rPr>
            </w:pPr>
            <w:ins w:id="3035" w:author="Yu, Yong@ARB" w:date="2026-06-05T08:38:00Z">
              <w:r w:rsidRPr="00D01847">
                <w:rPr>
                  <w:rFonts w:ascii="Arial" w:eastAsia="Times New Roman" w:hAnsi="Arial" w:cs="Arial"/>
                  <w:sz w:val="18"/>
                  <w:szCs w:val="20"/>
                </w:rPr>
                <w:t>ULEV125</w:t>
              </w:r>
            </w:ins>
          </w:p>
        </w:tc>
        <w:tc>
          <w:tcPr>
            <w:tcW w:w="990" w:type="dxa"/>
            <w:vAlign w:val="center"/>
          </w:tcPr>
          <w:p w14:paraId="41ADBB60" w14:textId="77777777" w:rsidR="00FD29D8" w:rsidRPr="00D01847" w:rsidRDefault="00FD29D8">
            <w:pPr>
              <w:spacing w:after="0" w:line="240" w:lineRule="auto"/>
              <w:jc w:val="center"/>
              <w:rPr>
                <w:ins w:id="3036" w:author="Yu, Yong@ARB" w:date="2026-06-05T08:38:00Z"/>
                <w:rFonts w:ascii="Arial" w:eastAsia="Times New Roman" w:hAnsi="Arial" w:cs="Arial"/>
                <w:sz w:val="18"/>
                <w:szCs w:val="20"/>
              </w:rPr>
            </w:pPr>
            <w:ins w:id="3037" w:author="Yu, Yong@ARB" w:date="2026-06-05T08:38:00Z">
              <w:r w:rsidRPr="00D01847">
                <w:rPr>
                  <w:rFonts w:ascii="Arial" w:eastAsia="Times New Roman" w:hAnsi="Arial" w:cs="Arial"/>
                  <w:sz w:val="18"/>
                  <w:szCs w:val="20"/>
                </w:rPr>
                <w:t>0.125</w:t>
              </w:r>
            </w:ins>
          </w:p>
        </w:tc>
        <w:tc>
          <w:tcPr>
            <w:tcW w:w="1170" w:type="dxa"/>
            <w:vAlign w:val="center"/>
          </w:tcPr>
          <w:p w14:paraId="40FA21AD" w14:textId="77777777" w:rsidR="00FD29D8" w:rsidRPr="00D01847" w:rsidRDefault="00FD29D8">
            <w:pPr>
              <w:spacing w:after="0" w:line="240" w:lineRule="auto"/>
              <w:jc w:val="center"/>
              <w:rPr>
                <w:ins w:id="3038" w:author="Yu, Yong@ARB" w:date="2026-06-05T08:38:00Z"/>
                <w:rFonts w:ascii="Arial" w:eastAsia="Times New Roman" w:hAnsi="Arial" w:cs="Arial"/>
                <w:sz w:val="18"/>
                <w:szCs w:val="20"/>
              </w:rPr>
            </w:pPr>
            <w:ins w:id="3039" w:author="Yu, Yong@ARB" w:date="2026-06-05T08:38:00Z">
              <w:r w:rsidRPr="00D01847">
                <w:rPr>
                  <w:rFonts w:ascii="Arial" w:eastAsia="Times New Roman" w:hAnsi="Arial" w:cs="Arial"/>
                  <w:sz w:val="18"/>
                  <w:szCs w:val="20"/>
                </w:rPr>
                <w:t>2.1</w:t>
              </w:r>
            </w:ins>
          </w:p>
        </w:tc>
        <w:tc>
          <w:tcPr>
            <w:tcW w:w="1350" w:type="dxa"/>
            <w:vAlign w:val="center"/>
          </w:tcPr>
          <w:p w14:paraId="56EAAE7B" w14:textId="77777777" w:rsidR="00FD29D8" w:rsidRPr="00D01847" w:rsidRDefault="00FD29D8">
            <w:pPr>
              <w:spacing w:after="0" w:line="240" w:lineRule="auto"/>
              <w:jc w:val="center"/>
              <w:rPr>
                <w:ins w:id="3040" w:author="Yu, Yong@ARB" w:date="2026-06-05T08:38:00Z"/>
                <w:rFonts w:ascii="Arial" w:eastAsia="Times New Roman" w:hAnsi="Arial" w:cs="Arial"/>
                <w:sz w:val="18"/>
                <w:szCs w:val="20"/>
              </w:rPr>
            </w:pPr>
            <w:ins w:id="3041" w:author="Yu, Yong@ARB" w:date="2026-06-05T08:38:00Z">
              <w:r w:rsidRPr="00D01847">
                <w:rPr>
                  <w:rFonts w:ascii="Arial" w:eastAsia="Times New Roman" w:hAnsi="Arial" w:cs="Arial"/>
                  <w:sz w:val="18"/>
                  <w:szCs w:val="20"/>
                </w:rPr>
                <w:t>4</w:t>
              </w:r>
            </w:ins>
          </w:p>
        </w:tc>
        <w:tc>
          <w:tcPr>
            <w:tcW w:w="1260" w:type="dxa"/>
            <w:vAlign w:val="center"/>
          </w:tcPr>
          <w:p w14:paraId="04348D36" w14:textId="77777777" w:rsidR="00FD29D8" w:rsidRPr="00D01847" w:rsidRDefault="00FD29D8">
            <w:pPr>
              <w:spacing w:after="0" w:line="240" w:lineRule="auto"/>
              <w:jc w:val="center"/>
              <w:rPr>
                <w:ins w:id="3042" w:author="Yu, Yong@ARB" w:date="2026-06-05T08:38:00Z"/>
                <w:rFonts w:ascii="Arial" w:eastAsia="Times New Roman" w:hAnsi="Arial" w:cs="Arial"/>
                <w:sz w:val="20"/>
                <w:szCs w:val="20"/>
              </w:rPr>
            </w:pPr>
            <w:ins w:id="3043" w:author="Yu, Yong@ARB" w:date="2026-06-05T08:38:00Z">
              <w:r w:rsidRPr="00D01847">
                <w:rPr>
                  <w:rFonts w:ascii="Arial" w:eastAsia="Times New Roman" w:hAnsi="Arial" w:cs="Arial"/>
                  <w:sz w:val="18"/>
                  <w:szCs w:val="20"/>
                </w:rPr>
                <w:t>0.01</w:t>
              </w:r>
            </w:ins>
          </w:p>
        </w:tc>
      </w:tr>
      <w:tr w:rsidR="00FD29D8" w:rsidRPr="00D01847" w14:paraId="0081D951" w14:textId="77777777">
        <w:trPr>
          <w:trHeight w:val="402"/>
          <w:ins w:id="3044" w:author="Yu, Yong@ARB" w:date="2026-06-05T08:38:00Z"/>
        </w:trPr>
        <w:tc>
          <w:tcPr>
            <w:tcW w:w="2160" w:type="dxa"/>
            <w:vMerge/>
            <w:vAlign w:val="center"/>
          </w:tcPr>
          <w:p w14:paraId="5657E4A7" w14:textId="77777777" w:rsidR="00FD29D8" w:rsidRPr="00D01847" w:rsidRDefault="00FD29D8">
            <w:pPr>
              <w:spacing w:after="0" w:line="240" w:lineRule="auto"/>
              <w:rPr>
                <w:ins w:id="3045" w:author="Yu, Yong@ARB" w:date="2026-06-05T08:38:00Z"/>
                <w:rFonts w:ascii="Arial" w:eastAsia="Times New Roman" w:hAnsi="Arial" w:cs="Arial"/>
                <w:sz w:val="18"/>
                <w:szCs w:val="20"/>
              </w:rPr>
            </w:pPr>
          </w:p>
        </w:tc>
        <w:tc>
          <w:tcPr>
            <w:tcW w:w="990" w:type="dxa"/>
            <w:vMerge/>
            <w:vAlign w:val="center"/>
          </w:tcPr>
          <w:p w14:paraId="04EBCC0A" w14:textId="77777777" w:rsidR="00FD29D8" w:rsidRPr="00D01847" w:rsidRDefault="00FD29D8">
            <w:pPr>
              <w:spacing w:after="0" w:line="240" w:lineRule="auto"/>
              <w:jc w:val="center"/>
              <w:rPr>
                <w:ins w:id="3046" w:author="Yu, Yong@ARB" w:date="2026-06-05T08:38:00Z"/>
                <w:rFonts w:ascii="Arial" w:eastAsia="Times New Roman" w:hAnsi="Arial" w:cs="Arial"/>
                <w:sz w:val="18"/>
                <w:szCs w:val="20"/>
              </w:rPr>
            </w:pPr>
          </w:p>
        </w:tc>
        <w:tc>
          <w:tcPr>
            <w:tcW w:w="1170" w:type="dxa"/>
            <w:vAlign w:val="center"/>
          </w:tcPr>
          <w:p w14:paraId="64FF484A" w14:textId="77777777" w:rsidR="00FD29D8" w:rsidRPr="00D01847" w:rsidRDefault="00FD29D8">
            <w:pPr>
              <w:spacing w:after="0" w:line="240" w:lineRule="auto"/>
              <w:jc w:val="center"/>
              <w:rPr>
                <w:ins w:id="3047" w:author="Yu, Yong@ARB" w:date="2026-06-05T08:38:00Z"/>
                <w:rFonts w:ascii="Arial" w:eastAsia="Times New Roman" w:hAnsi="Arial" w:cs="Arial"/>
                <w:sz w:val="18"/>
                <w:szCs w:val="20"/>
              </w:rPr>
            </w:pPr>
            <w:ins w:id="3048" w:author="Yu, Yong@ARB" w:date="2026-06-05T08:38:00Z">
              <w:r w:rsidRPr="00D01847">
                <w:rPr>
                  <w:rFonts w:ascii="Arial" w:eastAsia="Times New Roman" w:hAnsi="Arial" w:cs="Arial"/>
                  <w:sz w:val="18"/>
                  <w:szCs w:val="20"/>
                </w:rPr>
                <w:t>ULEV70</w:t>
              </w:r>
            </w:ins>
          </w:p>
        </w:tc>
        <w:tc>
          <w:tcPr>
            <w:tcW w:w="990" w:type="dxa"/>
            <w:vAlign w:val="center"/>
          </w:tcPr>
          <w:p w14:paraId="3085229D" w14:textId="77777777" w:rsidR="00FD29D8" w:rsidRPr="00D01847" w:rsidRDefault="00FD29D8">
            <w:pPr>
              <w:spacing w:after="0" w:line="240" w:lineRule="auto"/>
              <w:jc w:val="center"/>
              <w:rPr>
                <w:ins w:id="3049" w:author="Yu, Yong@ARB" w:date="2026-06-05T08:38:00Z"/>
                <w:rFonts w:ascii="Arial" w:eastAsia="Times New Roman" w:hAnsi="Arial" w:cs="Arial"/>
                <w:sz w:val="18"/>
                <w:szCs w:val="20"/>
              </w:rPr>
            </w:pPr>
            <w:ins w:id="3050" w:author="Yu, Yong@ARB" w:date="2026-06-05T08:38:00Z">
              <w:r w:rsidRPr="00D01847">
                <w:rPr>
                  <w:rFonts w:ascii="Arial" w:eastAsia="Times New Roman" w:hAnsi="Arial" w:cs="Arial"/>
                  <w:sz w:val="18"/>
                  <w:szCs w:val="20"/>
                </w:rPr>
                <w:t>0.070</w:t>
              </w:r>
            </w:ins>
          </w:p>
        </w:tc>
        <w:tc>
          <w:tcPr>
            <w:tcW w:w="1170" w:type="dxa"/>
            <w:vAlign w:val="center"/>
          </w:tcPr>
          <w:p w14:paraId="7E8DB1CE" w14:textId="77777777" w:rsidR="00FD29D8" w:rsidRPr="00D01847" w:rsidRDefault="00FD29D8">
            <w:pPr>
              <w:spacing w:after="0" w:line="240" w:lineRule="auto"/>
              <w:jc w:val="center"/>
              <w:rPr>
                <w:ins w:id="3051" w:author="Yu, Yong@ARB" w:date="2026-06-05T08:38:00Z"/>
                <w:rFonts w:ascii="Arial" w:eastAsia="Times New Roman" w:hAnsi="Arial" w:cs="Arial"/>
                <w:sz w:val="18"/>
                <w:szCs w:val="20"/>
              </w:rPr>
            </w:pPr>
            <w:ins w:id="3052" w:author="Yu, Yong@ARB" w:date="2026-06-05T08:38:00Z">
              <w:r w:rsidRPr="00D01847">
                <w:rPr>
                  <w:rFonts w:ascii="Arial" w:eastAsia="Times New Roman" w:hAnsi="Arial" w:cs="Arial"/>
                  <w:sz w:val="18"/>
                  <w:szCs w:val="20"/>
                </w:rPr>
                <w:t>1.7</w:t>
              </w:r>
            </w:ins>
          </w:p>
        </w:tc>
        <w:tc>
          <w:tcPr>
            <w:tcW w:w="1350" w:type="dxa"/>
            <w:vAlign w:val="center"/>
          </w:tcPr>
          <w:p w14:paraId="1CEB24B3" w14:textId="77777777" w:rsidR="00FD29D8" w:rsidRPr="00D01847" w:rsidRDefault="00FD29D8">
            <w:pPr>
              <w:spacing w:after="0" w:line="240" w:lineRule="auto"/>
              <w:jc w:val="center"/>
              <w:rPr>
                <w:ins w:id="3053" w:author="Yu, Yong@ARB" w:date="2026-06-05T08:38:00Z"/>
                <w:rFonts w:ascii="Arial" w:eastAsia="Times New Roman" w:hAnsi="Arial" w:cs="Arial"/>
                <w:sz w:val="18"/>
                <w:szCs w:val="20"/>
              </w:rPr>
            </w:pPr>
            <w:ins w:id="3054" w:author="Yu, Yong@ARB" w:date="2026-06-05T08:38:00Z">
              <w:r w:rsidRPr="00D01847">
                <w:rPr>
                  <w:rFonts w:ascii="Arial" w:eastAsia="Times New Roman" w:hAnsi="Arial" w:cs="Arial"/>
                  <w:sz w:val="18"/>
                  <w:szCs w:val="20"/>
                </w:rPr>
                <w:t>4</w:t>
              </w:r>
            </w:ins>
          </w:p>
        </w:tc>
        <w:tc>
          <w:tcPr>
            <w:tcW w:w="1260" w:type="dxa"/>
            <w:vAlign w:val="center"/>
          </w:tcPr>
          <w:p w14:paraId="03EB9A0F" w14:textId="77777777" w:rsidR="00FD29D8" w:rsidRPr="00D01847" w:rsidRDefault="00FD29D8">
            <w:pPr>
              <w:spacing w:after="0" w:line="240" w:lineRule="auto"/>
              <w:jc w:val="center"/>
              <w:rPr>
                <w:ins w:id="3055" w:author="Yu, Yong@ARB" w:date="2026-06-05T08:38:00Z"/>
                <w:rFonts w:ascii="Arial" w:eastAsia="Times New Roman" w:hAnsi="Arial" w:cs="Arial"/>
                <w:sz w:val="20"/>
                <w:szCs w:val="20"/>
              </w:rPr>
            </w:pPr>
            <w:ins w:id="3056" w:author="Yu, Yong@ARB" w:date="2026-06-05T08:38:00Z">
              <w:r w:rsidRPr="00D01847">
                <w:rPr>
                  <w:rFonts w:ascii="Arial" w:eastAsia="Times New Roman" w:hAnsi="Arial" w:cs="Arial"/>
                  <w:sz w:val="18"/>
                  <w:szCs w:val="20"/>
                </w:rPr>
                <w:t>0.01</w:t>
              </w:r>
            </w:ins>
          </w:p>
        </w:tc>
      </w:tr>
      <w:tr w:rsidR="00FD29D8" w:rsidRPr="00D01847" w14:paraId="4EAB1CB6" w14:textId="77777777">
        <w:trPr>
          <w:trHeight w:val="402"/>
          <w:ins w:id="3057" w:author="Yu, Yong@ARB" w:date="2026-06-05T08:38:00Z"/>
        </w:trPr>
        <w:tc>
          <w:tcPr>
            <w:tcW w:w="2160" w:type="dxa"/>
            <w:vMerge/>
            <w:vAlign w:val="center"/>
          </w:tcPr>
          <w:p w14:paraId="107A9DD1" w14:textId="77777777" w:rsidR="00FD29D8" w:rsidRPr="00D01847" w:rsidRDefault="00FD29D8">
            <w:pPr>
              <w:spacing w:after="0" w:line="240" w:lineRule="auto"/>
              <w:rPr>
                <w:ins w:id="3058" w:author="Yu, Yong@ARB" w:date="2026-06-05T08:38:00Z"/>
                <w:rFonts w:ascii="Arial" w:eastAsia="Times New Roman" w:hAnsi="Arial" w:cs="Arial"/>
                <w:sz w:val="18"/>
                <w:szCs w:val="20"/>
              </w:rPr>
            </w:pPr>
          </w:p>
        </w:tc>
        <w:tc>
          <w:tcPr>
            <w:tcW w:w="990" w:type="dxa"/>
            <w:vMerge/>
            <w:vAlign w:val="center"/>
          </w:tcPr>
          <w:p w14:paraId="4B0526E7" w14:textId="77777777" w:rsidR="00FD29D8" w:rsidRPr="00D01847" w:rsidRDefault="00FD29D8">
            <w:pPr>
              <w:spacing w:after="0" w:line="240" w:lineRule="auto"/>
              <w:jc w:val="center"/>
              <w:rPr>
                <w:ins w:id="3059" w:author="Yu, Yong@ARB" w:date="2026-06-05T08:38:00Z"/>
                <w:rFonts w:ascii="Arial" w:eastAsia="Times New Roman" w:hAnsi="Arial" w:cs="Arial"/>
                <w:sz w:val="18"/>
                <w:szCs w:val="20"/>
              </w:rPr>
            </w:pPr>
          </w:p>
        </w:tc>
        <w:tc>
          <w:tcPr>
            <w:tcW w:w="1170" w:type="dxa"/>
            <w:vAlign w:val="center"/>
          </w:tcPr>
          <w:p w14:paraId="1FB2584E" w14:textId="77777777" w:rsidR="00FD29D8" w:rsidRPr="00D01847" w:rsidRDefault="00FD29D8">
            <w:pPr>
              <w:spacing w:after="0" w:line="240" w:lineRule="auto"/>
              <w:jc w:val="center"/>
              <w:rPr>
                <w:ins w:id="3060" w:author="Yu, Yong@ARB" w:date="2026-06-05T08:38:00Z"/>
                <w:rFonts w:ascii="Arial" w:eastAsia="Times New Roman" w:hAnsi="Arial" w:cs="Arial"/>
                <w:sz w:val="18"/>
                <w:szCs w:val="20"/>
              </w:rPr>
            </w:pPr>
            <w:ins w:id="3061" w:author="Yu, Yong@ARB" w:date="2026-06-05T08:38:00Z">
              <w:r w:rsidRPr="00D01847">
                <w:rPr>
                  <w:rFonts w:ascii="Arial" w:eastAsia="Times New Roman" w:hAnsi="Arial" w:cs="Arial"/>
                  <w:sz w:val="18"/>
                  <w:szCs w:val="20"/>
                </w:rPr>
                <w:t>ULEV50</w:t>
              </w:r>
            </w:ins>
          </w:p>
        </w:tc>
        <w:tc>
          <w:tcPr>
            <w:tcW w:w="990" w:type="dxa"/>
            <w:vAlign w:val="center"/>
          </w:tcPr>
          <w:p w14:paraId="17F2652E" w14:textId="77777777" w:rsidR="00FD29D8" w:rsidRPr="00D01847" w:rsidRDefault="00FD29D8">
            <w:pPr>
              <w:spacing w:after="0" w:line="240" w:lineRule="auto"/>
              <w:jc w:val="center"/>
              <w:rPr>
                <w:ins w:id="3062" w:author="Yu, Yong@ARB" w:date="2026-06-05T08:38:00Z"/>
                <w:rFonts w:ascii="Arial" w:eastAsia="Times New Roman" w:hAnsi="Arial" w:cs="Arial"/>
                <w:sz w:val="18"/>
                <w:szCs w:val="20"/>
              </w:rPr>
            </w:pPr>
            <w:ins w:id="3063" w:author="Yu, Yong@ARB" w:date="2026-06-05T08:38:00Z">
              <w:r w:rsidRPr="00D01847">
                <w:rPr>
                  <w:rFonts w:ascii="Arial" w:eastAsia="Times New Roman" w:hAnsi="Arial" w:cs="Arial"/>
                  <w:sz w:val="18"/>
                  <w:szCs w:val="20"/>
                </w:rPr>
                <w:t>0.050</w:t>
              </w:r>
            </w:ins>
          </w:p>
        </w:tc>
        <w:tc>
          <w:tcPr>
            <w:tcW w:w="1170" w:type="dxa"/>
            <w:vAlign w:val="center"/>
          </w:tcPr>
          <w:p w14:paraId="49205C12" w14:textId="77777777" w:rsidR="00FD29D8" w:rsidRPr="00D01847" w:rsidRDefault="00FD29D8">
            <w:pPr>
              <w:spacing w:after="0" w:line="240" w:lineRule="auto"/>
              <w:jc w:val="center"/>
              <w:rPr>
                <w:ins w:id="3064" w:author="Yu, Yong@ARB" w:date="2026-06-05T08:38:00Z"/>
                <w:rFonts w:ascii="Arial" w:eastAsia="Times New Roman" w:hAnsi="Arial" w:cs="Arial"/>
                <w:sz w:val="18"/>
                <w:szCs w:val="20"/>
              </w:rPr>
            </w:pPr>
            <w:ins w:id="3065" w:author="Yu, Yong@ARB" w:date="2026-06-05T08:38:00Z">
              <w:r w:rsidRPr="00D01847">
                <w:rPr>
                  <w:rFonts w:ascii="Arial" w:eastAsia="Times New Roman" w:hAnsi="Arial" w:cs="Arial"/>
                  <w:sz w:val="18"/>
                  <w:szCs w:val="20"/>
                </w:rPr>
                <w:t>1.7</w:t>
              </w:r>
            </w:ins>
          </w:p>
        </w:tc>
        <w:tc>
          <w:tcPr>
            <w:tcW w:w="1350" w:type="dxa"/>
            <w:vAlign w:val="center"/>
          </w:tcPr>
          <w:p w14:paraId="7978E784" w14:textId="77777777" w:rsidR="00FD29D8" w:rsidRPr="00D01847" w:rsidRDefault="00FD29D8">
            <w:pPr>
              <w:spacing w:after="0" w:line="240" w:lineRule="auto"/>
              <w:jc w:val="center"/>
              <w:rPr>
                <w:ins w:id="3066" w:author="Yu, Yong@ARB" w:date="2026-06-05T08:38:00Z"/>
                <w:rFonts w:ascii="Arial" w:eastAsia="Times New Roman" w:hAnsi="Arial" w:cs="Arial"/>
                <w:sz w:val="18"/>
                <w:szCs w:val="20"/>
              </w:rPr>
            </w:pPr>
            <w:ins w:id="3067" w:author="Yu, Yong@ARB" w:date="2026-06-05T08:38:00Z">
              <w:r w:rsidRPr="00D01847">
                <w:rPr>
                  <w:rFonts w:ascii="Arial" w:eastAsia="Times New Roman" w:hAnsi="Arial" w:cs="Arial"/>
                  <w:sz w:val="18"/>
                  <w:szCs w:val="20"/>
                </w:rPr>
                <w:t>4</w:t>
              </w:r>
            </w:ins>
          </w:p>
        </w:tc>
        <w:tc>
          <w:tcPr>
            <w:tcW w:w="1260" w:type="dxa"/>
            <w:vAlign w:val="center"/>
          </w:tcPr>
          <w:p w14:paraId="2E56B003" w14:textId="77777777" w:rsidR="00FD29D8" w:rsidRPr="00D01847" w:rsidRDefault="00FD29D8">
            <w:pPr>
              <w:spacing w:after="0" w:line="240" w:lineRule="auto"/>
              <w:jc w:val="center"/>
              <w:rPr>
                <w:ins w:id="3068" w:author="Yu, Yong@ARB" w:date="2026-06-05T08:38:00Z"/>
                <w:rFonts w:ascii="Arial" w:eastAsia="Times New Roman" w:hAnsi="Arial" w:cs="Arial"/>
                <w:sz w:val="20"/>
                <w:szCs w:val="20"/>
              </w:rPr>
            </w:pPr>
            <w:ins w:id="3069" w:author="Yu, Yong@ARB" w:date="2026-06-05T08:38:00Z">
              <w:r w:rsidRPr="00D01847">
                <w:rPr>
                  <w:rFonts w:ascii="Arial" w:eastAsia="Times New Roman" w:hAnsi="Arial" w:cs="Arial"/>
                  <w:sz w:val="18"/>
                  <w:szCs w:val="20"/>
                </w:rPr>
                <w:t>0.01</w:t>
              </w:r>
            </w:ins>
          </w:p>
        </w:tc>
      </w:tr>
      <w:tr w:rsidR="00FD29D8" w:rsidRPr="00D01847" w14:paraId="7E97B189" w14:textId="77777777">
        <w:trPr>
          <w:trHeight w:val="402"/>
          <w:ins w:id="3070" w:author="Yu, Yong@ARB" w:date="2026-06-05T08:38:00Z"/>
        </w:trPr>
        <w:tc>
          <w:tcPr>
            <w:tcW w:w="2160" w:type="dxa"/>
            <w:vMerge/>
            <w:vAlign w:val="center"/>
          </w:tcPr>
          <w:p w14:paraId="15793FBF" w14:textId="77777777" w:rsidR="00FD29D8" w:rsidRPr="00D01847" w:rsidRDefault="00FD29D8">
            <w:pPr>
              <w:spacing w:after="0" w:line="240" w:lineRule="auto"/>
              <w:rPr>
                <w:ins w:id="3071" w:author="Yu, Yong@ARB" w:date="2026-06-05T08:38:00Z"/>
                <w:rFonts w:ascii="Arial" w:eastAsia="Times New Roman" w:hAnsi="Arial" w:cs="Arial"/>
                <w:sz w:val="18"/>
                <w:szCs w:val="20"/>
              </w:rPr>
            </w:pPr>
          </w:p>
        </w:tc>
        <w:tc>
          <w:tcPr>
            <w:tcW w:w="990" w:type="dxa"/>
            <w:vMerge/>
            <w:vAlign w:val="center"/>
          </w:tcPr>
          <w:p w14:paraId="678F3CC1" w14:textId="77777777" w:rsidR="00FD29D8" w:rsidRPr="00D01847" w:rsidRDefault="00FD29D8">
            <w:pPr>
              <w:spacing w:after="0" w:line="240" w:lineRule="auto"/>
              <w:jc w:val="center"/>
              <w:rPr>
                <w:ins w:id="3072" w:author="Yu, Yong@ARB" w:date="2026-06-05T08:38:00Z"/>
                <w:rFonts w:ascii="Arial" w:eastAsia="Times New Roman" w:hAnsi="Arial" w:cs="Arial"/>
                <w:sz w:val="18"/>
                <w:szCs w:val="20"/>
              </w:rPr>
            </w:pPr>
          </w:p>
        </w:tc>
        <w:tc>
          <w:tcPr>
            <w:tcW w:w="1170" w:type="dxa"/>
            <w:vAlign w:val="center"/>
          </w:tcPr>
          <w:p w14:paraId="7D1AA50E" w14:textId="77777777" w:rsidR="00FD29D8" w:rsidRPr="00D01847" w:rsidRDefault="00FD29D8">
            <w:pPr>
              <w:spacing w:after="0" w:line="240" w:lineRule="auto"/>
              <w:jc w:val="center"/>
              <w:rPr>
                <w:ins w:id="3073" w:author="Yu, Yong@ARB" w:date="2026-06-05T08:38:00Z"/>
                <w:rFonts w:ascii="Arial" w:eastAsia="Times New Roman" w:hAnsi="Arial" w:cs="Arial"/>
                <w:sz w:val="18"/>
                <w:szCs w:val="20"/>
              </w:rPr>
            </w:pPr>
            <w:ins w:id="3074" w:author="Yu, Yong@ARB" w:date="2026-06-05T08:38:00Z">
              <w:r w:rsidRPr="00D01847">
                <w:rPr>
                  <w:rFonts w:ascii="Arial" w:eastAsia="Times New Roman" w:hAnsi="Arial" w:cs="Arial"/>
                  <w:sz w:val="18"/>
                  <w:szCs w:val="20"/>
                </w:rPr>
                <w:t>SULEV30</w:t>
              </w:r>
            </w:ins>
          </w:p>
        </w:tc>
        <w:tc>
          <w:tcPr>
            <w:tcW w:w="990" w:type="dxa"/>
            <w:vAlign w:val="center"/>
          </w:tcPr>
          <w:p w14:paraId="023B0E57" w14:textId="77777777" w:rsidR="00FD29D8" w:rsidRPr="00D01847" w:rsidRDefault="00FD29D8">
            <w:pPr>
              <w:spacing w:after="0" w:line="240" w:lineRule="auto"/>
              <w:jc w:val="center"/>
              <w:rPr>
                <w:ins w:id="3075" w:author="Yu, Yong@ARB" w:date="2026-06-05T08:38:00Z"/>
                <w:rFonts w:ascii="Arial" w:eastAsia="Times New Roman" w:hAnsi="Arial" w:cs="Arial"/>
                <w:sz w:val="18"/>
                <w:szCs w:val="20"/>
              </w:rPr>
            </w:pPr>
            <w:ins w:id="3076" w:author="Yu, Yong@ARB" w:date="2026-06-05T08:38:00Z">
              <w:r w:rsidRPr="00D01847">
                <w:rPr>
                  <w:rFonts w:ascii="Arial" w:eastAsia="Times New Roman" w:hAnsi="Arial" w:cs="Arial"/>
                  <w:sz w:val="18"/>
                  <w:szCs w:val="20"/>
                </w:rPr>
                <w:t>0.030</w:t>
              </w:r>
            </w:ins>
          </w:p>
        </w:tc>
        <w:tc>
          <w:tcPr>
            <w:tcW w:w="1170" w:type="dxa"/>
            <w:vAlign w:val="center"/>
          </w:tcPr>
          <w:p w14:paraId="2EA1C3A6" w14:textId="77777777" w:rsidR="00FD29D8" w:rsidRPr="00D01847" w:rsidRDefault="00FD29D8">
            <w:pPr>
              <w:spacing w:after="0" w:line="240" w:lineRule="auto"/>
              <w:jc w:val="center"/>
              <w:rPr>
                <w:ins w:id="3077" w:author="Yu, Yong@ARB" w:date="2026-06-05T08:38:00Z"/>
                <w:rFonts w:ascii="Arial" w:eastAsia="Times New Roman" w:hAnsi="Arial" w:cs="Arial"/>
                <w:sz w:val="18"/>
                <w:szCs w:val="20"/>
              </w:rPr>
            </w:pPr>
            <w:ins w:id="3078" w:author="Yu, Yong@ARB" w:date="2026-06-05T08:38:00Z">
              <w:r w:rsidRPr="00D01847">
                <w:rPr>
                  <w:rFonts w:ascii="Arial" w:eastAsia="Times New Roman" w:hAnsi="Arial" w:cs="Arial"/>
                  <w:sz w:val="18"/>
                  <w:szCs w:val="20"/>
                </w:rPr>
                <w:t>1.0</w:t>
              </w:r>
            </w:ins>
          </w:p>
        </w:tc>
        <w:tc>
          <w:tcPr>
            <w:tcW w:w="1350" w:type="dxa"/>
            <w:vAlign w:val="center"/>
          </w:tcPr>
          <w:p w14:paraId="0EDB78F3" w14:textId="77777777" w:rsidR="00FD29D8" w:rsidRPr="00D01847" w:rsidRDefault="00FD29D8">
            <w:pPr>
              <w:spacing w:after="0" w:line="240" w:lineRule="auto"/>
              <w:jc w:val="center"/>
              <w:rPr>
                <w:ins w:id="3079" w:author="Yu, Yong@ARB" w:date="2026-06-05T08:38:00Z"/>
                <w:rFonts w:ascii="Arial" w:eastAsia="Times New Roman" w:hAnsi="Arial" w:cs="Arial"/>
                <w:sz w:val="18"/>
                <w:szCs w:val="20"/>
              </w:rPr>
            </w:pPr>
            <w:ins w:id="3080" w:author="Yu, Yong@ARB" w:date="2026-06-05T08:38:00Z">
              <w:r w:rsidRPr="00D01847">
                <w:rPr>
                  <w:rFonts w:ascii="Arial" w:eastAsia="Times New Roman" w:hAnsi="Arial" w:cs="Arial"/>
                  <w:sz w:val="18"/>
                  <w:szCs w:val="20"/>
                </w:rPr>
                <w:t>4</w:t>
              </w:r>
            </w:ins>
          </w:p>
        </w:tc>
        <w:tc>
          <w:tcPr>
            <w:tcW w:w="1260" w:type="dxa"/>
            <w:vAlign w:val="center"/>
          </w:tcPr>
          <w:p w14:paraId="14BBAAE4" w14:textId="77777777" w:rsidR="00FD29D8" w:rsidRPr="00D01847" w:rsidRDefault="00FD29D8">
            <w:pPr>
              <w:spacing w:after="0" w:line="240" w:lineRule="auto"/>
              <w:jc w:val="center"/>
              <w:rPr>
                <w:ins w:id="3081" w:author="Yu, Yong@ARB" w:date="2026-06-05T08:38:00Z"/>
                <w:rFonts w:ascii="Arial" w:eastAsia="Times New Roman" w:hAnsi="Arial" w:cs="Arial"/>
                <w:sz w:val="18"/>
                <w:szCs w:val="20"/>
              </w:rPr>
            </w:pPr>
            <w:ins w:id="3082" w:author="Yu, Yong@ARB" w:date="2026-06-05T08:38:00Z">
              <w:r w:rsidRPr="00D01847">
                <w:rPr>
                  <w:rFonts w:ascii="Arial" w:eastAsia="Times New Roman" w:hAnsi="Arial" w:cs="Arial"/>
                  <w:sz w:val="18"/>
                  <w:szCs w:val="20"/>
                </w:rPr>
                <w:t>0.01</w:t>
              </w:r>
            </w:ins>
          </w:p>
        </w:tc>
      </w:tr>
      <w:tr w:rsidR="00FD29D8" w:rsidRPr="00D01847" w14:paraId="37F4414E" w14:textId="77777777">
        <w:trPr>
          <w:trHeight w:val="402"/>
          <w:ins w:id="3083" w:author="Yu, Yong@ARB" w:date="2026-06-05T08:38:00Z"/>
        </w:trPr>
        <w:tc>
          <w:tcPr>
            <w:tcW w:w="2160" w:type="dxa"/>
            <w:vMerge/>
            <w:vAlign w:val="center"/>
          </w:tcPr>
          <w:p w14:paraId="1C82C444" w14:textId="77777777" w:rsidR="00FD29D8" w:rsidRPr="00D01847" w:rsidRDefault="00FD29D8">
            <w:pPr>
              <w:spacing w:after="0" w:line="240" w:lineRule="auto"/>
              <w:rPr>
                <w:ins w:id="3084" w:author="Yu, Yong@ARB" w:date="2026-06-05T08:38:00Z"/>
                <w:rFonts w:ascii="Arial" w:eastAsia="Times New Roman" w:hAnsi="Arial" w:cs="Arial"/>
                <w:sz w:val="18"/>
                <w:szCs w:val="20"/>
              </w:rPr>
            </w:pPr>
          </w:p>
        </w:tc>
        <w:tc>
          <w:tcPr>
            <w:tcW w:w="990" w:type="dxa"/>
            <w:vMerge/>
            <w:vAlign w:val="center"/>
          </w:tcPr>
          <w:p w14:paraId="5FB022F8" w14:textId="77777777" w:rsidR="00FD29D8" w:rsidRPr="00D01847" w:rsidRDefault="00FD29D8">
            <w:pPr>
              <w:spacing w:after="0" w:line="240" w:lineRule="auto"/>
              <w:jc w:val="center"/>
              <w:rPr>
                <w:ins w:id="3085" w:author="Yu, Yong@ARB" w:date="2026-06-05T08:38:00Z"/>
                <w:rFonts w:ascii="Arial" w:eastAsia="Times New Roman" w:hAnsi="Arial" w:cs="Arial"/>
                <w:sz w:val="18"/>
                <w:szCs w:val="20"/>
              </w:rPr>
            </w:pPr>
          </w:p>
        </w:tc>
        <w:tc>
          <w:tcPr>
            <w:tcW w:w="1170" w:type="dxa"/>
            <w:vAlign w:val="center"/>
          </w:tcPr>
          <w:p w14:paraId="033A5BC4" w14:textId="77777777" w:rsidR="00FD29D8" w:rsidRPr="00D01847" w:rsidRDefault="00FD29D8">
            <w:pPr>
              <w:spacing w:after="0" w:line="240" w:lineRule="auto"/>
              <w:jc w:val="center"/>
              <w:rPr>
                <w:ins w:id="3086" w:author="Yu, Yong@ARB" w:date="2026-06-05T08:38:00Z"/>
                <w:rFonts w:ascii="Arial" w:eastAsia="Times New Roman" w:hAnsi="Arial" w:cs="Arial"/>
                <w:sz w:val="18"/>
                <w:szCs w:val="20"/>
              </w:rPr>
            </w:pPr>
            <w:ins w:id="3087" w:author="Yu, Yong@ARB" w:date="2026-06-05T08:38:00Z">
              <w:r w:rsidRPr="00D01847">
                <w:rPr>
                  <w:rFonts w:ascii="Arial" w:eastAsia="Times New Roman" w:hAnsi="Arial" w:cs="Arial"/>
                  <w:sz w:val="18"/>
                  <w:szCs w:val="20"/>
                </w:rPr>
                <w:t>SULEV20</w:t>
              </w:r>
            </w:ins>
          </w:p>
        </w:tc>
        <w:tc>
          <w:tcPr>
            <w:tcW w:w="990" w:type="dxa"/>
            <w:vAlign w:val="center"/>
          </w:tcPr>
          <w:p w14:paraId="70DF0F3E" w14:textId="77777777" w:rsidR="00FD29D8" w:rsidRPr="00D01847" w:rsidRDefault="00FD29D8">
            <w:pPr>
              <w:spacing w:after="0" w:line="240" w:lineRule="auto"/>
              <w:jc w:val="center"/>
              <w:rPr>
                <w:ins w:id="3088" w:author="Yu, Yong@ARB" w:date="2026-06-05T08:38:00Z"/>
                <w:rFonts w:ascii="Arial" w:eastAsia="Times New Roman" w:hAnsi="Arial" w:cs="Arial"/>
                <w:sz w:val="18"/>
                <w:szCs w:val="20"/>
              </w:rPr>
            </w:pPr>
            <w:ins w:id="3089" w:author="Yu, Yong@ARB" w:date="2026-06-05T08:38:00Z">
              <w:r w:rsidRPr="00D01847">
                <w:rPr>
                  <w:rFonts w:ascii="Arial" w:eastAsia="Times New Roman" w:hAnsi="Arial" w:cs="Arial"/>
                  <w:sz w:val="18"/>
                  <w:szCs w:val="20"/>
                </w:rPr>
                <w:t>0.020</w:t>
              </w:r>
            </w:ins>
          </w:p>
        </w:tc>
        <w:tc>
          <w:tcPr>
            <w:tcW w:w="1170" w:type="dxa"/>
            <w:vAlign w:val="center"/>
          </w:tcPr>
          <w:p w14:paraId="3858C1B3" w14:textId="77777777" w:rsidR="00FD29D8" w:rsidRPr="00D01847" w:rsidRDefault="00FD29D8">
            <w:pPr>
              <w:spacing w:after="0" w:line="240" w:lineRule="auto"/>
              <w:jc w:val="center"/>
              <w:rPr>
                <w:ins w:id="3090" w:author="Yu, Yong@ARB" w:date="2026-06-05T08:38:00Z"/>
                <w:rFonts w:ascii="Arial" w:eastAsia="Times New Roman" w:hAnsi="Arial" w:cs="Arial"/>
                <w:sz w:val="18"/>
                <w:szCs w:val="20"/>
              </w:rPr>
            </w:pPr>
            <w:ins w:id="3091" w:author="Yu, Yong@ARB" w:date="2026-06-05T08:38:00Z">
              <w:r w:rsidRPr="00D01847">
                <w:rPr>
                  <w:rFonts w:ascii="Arial" w:eastAsia="Times New Roman" w:hAnsi="Arial" w:cs="Arial"/>
                  <w:sz w:val="18"/>
                  <w:szCs w:val="20"/>
                </w:rPr>
                <w:t>1.0</w:t>
              </w:r>
            </w:ins>
          </w:p>
        </w:tc>
        <w:tc>
          <w:tcPr>
            <w:tcW w:w="1350" w:type="dxa"/>
            <w:vAlign w:val="center"/>
          </w:tcPr>
          <w:p w14:paraId="400BCA77" w14:textId="77777777" w:rsidR="00FD29D8" w:rsidRPr="00D01847" w:rsidRDefault="00FD29D8">
            <w:pPr>
              <w:spacing w:after="0" w:line="240" w:lineRule="auto"/>
              <w:jc w:val="center"/>
              <w:rPr>
                <w:ins w:id="3092" w:author="Yu, Yong@ARB" w:date="2026-06-05T08:38:00Z"/>
                <w:rFonts w:ascii="Arial" w:eastAsia="Times New Roman" w:hAnsi="Arial" w:cs="Arial"/>
                <w:sz w:val="18"/>
                <w:szCs w:val="20"/>
              </w:rPr>
            </w:pPr>
            <w:ins w:id="3093" w:author="Yu, Yong@ARB" w:date="2026-06-05T08:38:00Z">
              <w:r w:rsidRPr="00D01847">
                <w:rPr>
                  <w:rFonts w:ascii="Arial" w:eastAsia="Times New Roman" w:hAnsi="Arial" w:cs="Arial"/>
                  <w:sz w:val="18"/>
                  <w:szCs w:val="20"/>
                </w:rPr>
                <w:t>4</w:t>
              </w:r>
            </w:ins>
          </w:p>
        </w:tc>
        <w:tc>
          <w:tcPr>
            <w:tcW w:w="1260" w:type="dxa"/>
            <w:vAlign w:val="center"/>
          </w:tcPr>
          <w:p w14:paraId="1F631A4A" w14:textId="77777777" w:rsidR="00FD29D8" w:rsidRPr="00D01847" w:rsidRDefault="00FD29D8">
            <w:pPr>
              <w:spacing w:after="0" w:line="240" w:lineRule="auto"/>
              <w:jc w:val="center"/>
              <w:rPr>
                <w:ins w:id="3094" w:author="Yu, Yong@ARB" w:date="2026-06-05T08:38:00Z"/>
                <w:rFonts w:ascii="Arial" w:eastAsia="Times New Roman" w:hAnsi="Arial" w:cs="Arial"/>
                <w:sz w:val="18"/>
                <w:szCs w:val="20"/>
              </w:rPr>
            </w:pPr>
            <w:ins w:id="3095" w:author="Yu, Yong@ARB" w:date="2026-06-05T08:38:00Z">
              <w:r w:rsidRPr="00D01847">
                <w:rPr>
                  <w:rFonts w:ascii="Arial" w:eastAsia="Times New Roman" w:hAnsi="Arial" w:cs="Arial"/>
                  <w:sz w:val="18"/>
                  <w:szCs w:val="20"/>
                </w:rPr>
                <w:t>0.01</w:t>
              </w:r>
            </w:ins>
          </w:p>
        </w:tc>
      </w:tr>
      <w:tr w:rsidR="00FD29D8" w:rsidRPr="00D01847" w14:paraId="709B6B1B" w14:textId="77777777">
        <w:trPr>
          <w:trHeight w:val="402"/>
          <w:ins w:id="3096" w:author="Yu, Yong@ARB" w:date="2026-06-05T08:38:00Z"/>
        </w:trPr>
        <w:tc>
          <w:tcPr>
            <w:tcW w:w="2160" w:type="dxa"/>
            <w:vMerge w:val="restart"/>
            <w:vAlign w:val="center"/>
          </w:tcPr>
          <w:p w14:paraId="307A1E8F" w14:textId="77777777" w:rsidR="00FD29D8" w:rsidRPr="00D01847" w:rsidRDefault="00FD29D8">
            <w:pPr>
              <w:spacing w:after="0" w:line="240" w:lineRule="auto"/>
              <w:rPr>
                <w:ins w:id="3097" w:author="Yu, Yong@ARB" w:date="2026-06-05T08:38:00Z"/>
                <w:rFonts w:ascii="Arial" w:eastAsia="Times New Roman" w:hAnsi="Arial" w:cs="Arial"/>
                <w:sz w:val="18"/>
                <w:szCs w:val="20"/>
              </w:rPr>
            </w:pPr>
            <w:ins w:id="3098" w:author="Yu, Yong@ARB" w:date="2026-06-05T08:38:00Z">
              <w:r w:rsidRPr="00D01847">
                <w:rPr>
                  <w:rFonts w:ascii="Arial" w:eastAsia="Times New Roman" w:hAnsi="Arial" w:cs="Arial"/>
                  <w:sz w:val="18"/>
                  <w:szCs w:val="20"/>
                </w:rPr>
                <w:t>MDVs</w:t>
              </w:r>
            </w:ins>
          </w:p>
          <w:p w14:paraId="57F329E4" w14:textId="77777777" w:rsidR="00FD29D8" w:rsidRPr="00D01847" w:rsidRDefault="00FD29D8">
            <w:pPr>
              <w:spacing w:after="0" w:line="240" w:lineRule="auto"/>
              <w:rPr>
                <w:ins w:id="3099" w:author="Yu, Yong@ARB" w:date="2026-06-05T08:38:00Z"/>
                <w:rFonts w:ascii="Arial" w:eastAsia="Times New Roman" w:hAnsi="Arial" w:cs="Arial"/>
                <w:sz w:val="18"/>
                <w:szCs w:val="20"/>
              </w:rPr>
            </w:pPr>
            <w:ins w:id="3100" w:author="Yu, Yong@ARB" w:date="2026-06-05T08:38:00Z">
              <w:r w:rsidRPr="00D01847">
                <w:rPr>
                  <w:rFonts w:ascii="Arial" w:eastAsia="Times New Roman" w:hAnsi="Arial" w:cs="Arial"/>
                  <w:sz w:val="18"/>
                  <w:szCs w:val="20"/>
                </w:rPr>
                <w:t>8,501 - 10,000 lbs. GVWR</w:t>
              </w:r>
            </w:ins>
          </w:p>
          <w:p w14:paraId="269AF6C8" w14:textId="77777777" w:rsidR="00FD29D8" w:rsidRPr="00D01847" w:rsidRDefault="00FD29D8">
            <w:pPr>
              <w:spacing w:after="0" w:line="240" w:lineRule="auto"/>
              <w:rPr>
                <w:ins w:id="3101" w:author="Yu, Yong@ARB" w:date="2026-06-05T08:38:00Z"/>
                <w:rFonts w:ascii="Arial" w:eastAsia="Times New Roman" w:hAnsi="Arial" w:cs="Arial"/>
                <w:sz w:val="18"/>
                <w:szCs w:val="20"/>
              </w:rPr>
            </w:pPr>
          </w:p>
          <w:p w14:paraId="21FA202A" w14:textId="77777777" w:rsidR="00FD29D8" w:rsidRPr="00D01847" w:rsidRDefault="00FD29D8">
            <w:pPr>
              <w:spacing w:after="0" w:line="240" w:lineRule="auto"/>
              <w:rPr>
                <w:ins w:id="3102" w:author="Yu, Yong@ARB" w:date="2026-06-05T08:38:00Z"/>
                <w:rFonts w:ascii="Arial" w:eastAsia="Times New Roman" w:hAnsi="Arial" w:cs="Arial"/>
                <w:sz w:val="18"/>
                <w:szCs w:val="20"/>
              </w:rPr>
            </w:pPr>
            <w:ins w:id="3103" w:author="Yu, Yong@ARB" w:date="2026-06-05T08:38:00Z">
              <w:r w:rsidRPr="00D01847">
                <w:rPr>
                  <w:rFonts w:ascii="Arial" w:eastAsia="Times New Roman" w:hAnsi="Arial" w:cs="Arial"/>
                  <w:sz w:val="18"/>
                  <w:szCs w:val="20"/>
                </w:rPr>
                <w:lastRenderedPageBreak/>
                <w:t>Vehicles in this category are tested at their adjusted loaded vehicle weight</w:t>
              </w:r>
            </w:ins>
          </w:p>
          <w:p w14:paraId="13B0A601" w14:textId="77777777" w:rsidR="00FD29D8" w:rsidRPr="00D01847" w:rsidRDefault="00FD29D8">
            <w:pPr>
              <w:spacing w:after="0" w:line="240" w:lineRule="auto"/>
              <w:rPr>
                <w:ins w:id="3104" w:author="Yu, Yong@ARB" w:date="2026-06-05T08:38:00Z"/>
                <w:rFonts w:ascii="Arial" w:eastAsia="Times New Roman" w:hAnsi="Arial" w:cs="Arial"/>
                <w:sz w:val="18"/>
                <w:szCs w:val="20"/>
              </w:rPr>
            </w:pPr>
          </w:p>
        </w:tc>
        <w:tc>
          <w:tcPr>
            <w:tcW w:w="990" w:type="dxa"/>
            <w:vMerge w:val="restart"/>
            <w:vAlign w:val="center"/>
          </w:tcPr>
          <w:p w14:paraId="7ADD376C" w14:textId="77777777" w:rsidR="00FD29D8" w:rsidRPr="00D01847" w:rsidRDefault="00FD29D8">
            <w:pPr>
              <w:spacing w:after="0" w:line="240" w:lineRule="auto"/>
              <w:jc w:val="center"/>
              <w:rPr>
                <w:ins w:id="3105" w:author="Yu, Yong@ARB" w:date="2026-06-05T08:38:00Z"/>
                <w:rFonts w:ascii="Arial" w:eastAsia="Times New Roman" w:hAnsi="Arial" w:cs="Arial"/>
                <w:sz w:val="18"/>
                <w:szCs w:val="20"/>
              </w:rPr>
            </w:pPr>
            <w:ins w:id="3106" w:author="Yu, Yong@ARB" w:date="2026-06-05T08:38:00Z">
              <w:r w:rsidRPr="00D01847">
                <w:rPr>
                  <w:rFonts w:ascii="Arial" w:eastAsia="Times New Roman" w:hAnsi="Arial" w:cs="Arial"/>
                  <w:sz w:val="18"/>
                  <w:szCs w:val="20"/>
                </w:rPr>
                <w:lastRenderedPageBreak/>
                <w:t>150,000</w:t>
              </w:r>
            </w:ins>
          </w:p>
        </w:tc>
        <w:tc>
          <w:tcPr>
            <w:tcW w:w="1170" w:type="dxa"/>
            <w:vAlign w:val="center"/>
          </w:tcPr>
          <w:p w14:paraId="13A419E1" w14:textId="77777777" w:rsidR="00FD29D8" w:rsidRPr="00D01847" w:rsidRDefault="00FD29D8">
            <w:pPr>
              <w:spacing w:after="0" w:line="240" w:lineRule="auto"/>
              <w:jc w:val="center"/>
              <w:rPr>
                <w:ins w:id="3107" w:author="Yu, Yong@ARB" w:date="2026-06-05T08:38:00Z"/>
                <w:rFonts w:ascii="Arial" w:eastAsia="Times New Roman" w:hAnsi="Arial" w:cs="Arial"/>
                <w:sz w:val="18"/>
                <w:szCs w:val="20"/>
              </w:rPr>
            </w:pPr>
            <w:ins w:id="3108" w:author="Yu, Yong@ARB" w:date="2026-06-05T08:38:00Z">
              <w:r w:rsidRPr="00D01847">
                <w:rPr>
                  <w:rFonts w:ascii="Arial" w:eastAsia="Times New Roman" w:hAnsi="Arial" w:cs="Arial"/>
                  <w:sz w:val="18"/>
                  <w:szCs w:val="20"/>
                </w:rPr>
                <w:t>LEV395</w:t>
              </w:r>
            </w:ins>
          </w:p>
        </w:tc>
        <w:tc>
          <w:tcPr>
            <w:tcW w:w="990" w:type="dxa"/>
            <w:vAlign w:val="center"/>
          </w:tcPr>
          <w:p w14:paraId="19819918" w14:textId="77777777" w:rsidR="00FD29D8" w:rsidRPr="00D01847" w:rsidRDefault="00FD29D8">
            <w:pPr>
              <w:spacing w:after="0" w:line="240" w:lineRule="auto"/>
              <w:jc w:val="center"/>
              <w:rPr>
                <w:ins w:id="3109" w:author="Yu, Yong@ARB" w:date="2026-06-05T08:38:00Z"/>
                <w:rFonts w:ascii="Arial" w:eastAsia="Times New Roman" w:hAnsi="Arial" w:cs="Arial"/>
                <w:sz w:val="18"/>
                <w:szCs w:val="20"/>
              </w:rPr>
            </w:pPr>
            <w:ins w:id="3110" w:author="Yu, Yong@ARB" w:date="2026-06-05T08:38:00Z">
              <w:r w:rsidRPr="00D01847">
                <w:rPr>
                  <w:rFonts w:ascii="Arial" w:eastAsia="Times New Roman" w:hAnsi="Arial" w:cs="Arial"/>
                  <w:sz w:val="18"/>
                  <w:szCs w:val="20"/>
                </w:rPr>
                <w:t>0.395</w:t>
              </w:r>
            </w:ins>
          </w:p>
        </w:tc>
        <w:tc>
          <w:tcPr>
            <w:tcW w:w="1170" w:type="dxa"/>
            <w:vAlign w:val="center"/>
          </w:tcPr>
          <w:p w14:paraId="1BDAE4B8" w14:textId="77777777" w:rsidR="00FD29D8" w:rsidRPr="00D01847" w:rsidRDefault="00FD29D8">
            <w:pPr>
              <w:spacing w:after="0" w:line="240" w:lineRule="auto"/>
              <w:jc w:val="center"/>
              <w:rPr>
                <w:ins w:id="3111" w:author="Yu, Yong@ARB" w:date="2026-06-05T08:38:00Z"/>
                <w:rFonts w:ascii="Arial" w:eastAsia="Calibri" w:hAnsi="Arial" w:cs="Arial"/>
                <w:sz w:val="20"/>
                <w:szCs w:val="20"/>
              </w:rPr>
            </w:pPr>
            <w:ins w:id="3112" w:author="Yu, Yong@ARB" w:date="2026-06-05T08:38:00Z">
              <w:r w:rsidRPr="00D01847">
                <w:rPr>
                  <w:rFonts w:ascii="Arial" w:eastAsia="Times New Roman" w:hAnsi="Arial" w:cs="Arial"/>
                  <w:sz w:val="20"/>
                  <w:szCs w:val="20"/>
                </w:rPr>
                <w:t>6.4</w:t>
              </w:r>
            </w:ins>
          </w:p>
        </w:tc>
        <w:tc>
          <w:tcPr>
            <w:tcW w:w="1350" w:type="dxa"/>
            <w:vAlign w:val="center"/>
          </w:tcPr>
          <w:p w14:paraId="378526C2" w14:textId="77777777" w:rsidR="00FD29D8" w:rsidRPr="00D01847" w:rsidRDefault="00FD29D8">
            <w:pPr>
              <w:spacing w:after="0" w:line="240" w:lineRule="auto"/>
              <w:jc w:val="center"/>
              <w:rPr>
                <w:ins w:id="3113" w:author="Yu, Yong@ARB" w:date="2026-06-05T08:38:00Z"/>
                <w:rFonts w:ascii="Arial" w:eastAsia="Times New Roman" w:hAnsi="Arial" w:cs="Arial"/>
                <w:sz w:val="18"/>
                <w:szCs w:val="20"/>
              </w:rPr>
            </w:pPr>
            <w:ins w:id="3114" w:author="Yu, Yong@ARB" w:date="2026-06-05T08:38:00Z">
              <w:r w:rsidRPr="00D01847">
                <w:rPr>
                  <w:rFonts w:ascii="Arial" w:eastAsia="Times New Roman" w:hAnsi="Arial" w:cs="Arial"/>
                  <w:sz w:val="18"/>
                  <w:szCs w:val="20"/>
                </w:rPr>
                <w:t>6</w:t>
              </w:r>
            </w:ins>
          </w:p>
        </w:tc>
        <w:tc>
          <w:tcPr>
            <w:tcW w:w="1260" w:type="dxa"/>
            <w:vAlign w:val="center"/>
          </w:tcPr>
          <w:p w14:paraId="0A2CB7FF" w14:textId="77777777" w:rsidR="00FD29D8" w:rsidRPr="00D01847" w:rsidRDefault="00FD29D8">
            <w:pPr>
              <w:spacing w:after="0" w:line="240" w:lineRule="auto"/>
              <w:jc w:val="center"/>
              <w:rPr>
                <w:ins w:id="3115" w:author="Yu, Yong@ARB" w:date="2026-06-05T08:38:00Z"/>
                <w:rFonts w:ascii="Arial" w:eastAsia="Times New Roman" w:hAnsi="Arial" w:cs="Arial"/>
                <w:sz w:val="18"/>
                <w:szCs w:val="20"/>
              </w:rPr>
            </w:pPr>
            <w:ins w:id="3116" w:author="Yu, Yong@ARB" w:date="2026-06-05T08:38:00Z">
              <w:r w:rsidRPr="00D01847">
                <w:rPr>
                  <w:rFonts w:ascii="Arial" w:eastAsia="Times New Roman" w:hAnsi="Arial" w:cs="Arial"/>
                  <w:sz w:val="18"/>
                  <w:szCs w:val="20"/>
                </w:rPr>
                <w:t>0.12</w:t>
              </w:r>
            </w:ins>
          </w:p>
        </w:tc>
      </w:tr>
      <w:tr w:rsidR="00FD29D8" w:rsidRPr="00D01847" w14:paraId="042D8644" w14:textId="77777777">
        <w:trPr>
          <w:trHeight w:val="402"/>
          <w:ins w:id="3117" w:author="Yu, Yong@ARB" w:date="2026-06-05T08:38:00Z"/>
        </w:trPr>
        <w:tc>
          <w:tcPr>
            <w:tcW w:w="2160" w:type="dxa"/>
            <w:vMerge/>
            <w:vAlign w:val="center"/>
          </w:tcPr>
          <w:p w14:paraId="1568D0DD" w14:textId="77777777" w:rsidR="00FD29D8" w:rsidRPr="00D01847" w:rsidRDefault="00FD29D8">
            <w:pPr>
              <w:spacing w:after="0" w:line="240" w:lineRule="auto"/>
              <w:rPr>
                <w:ins w:id="3118" w:author="Yu, Yong@ARB" w:date="2026-06-05T08:38:00Z"/>
                <w:rFonts w:ascii="Arial" w:eastAsia="Times New Roman" w:hAnsi="Arial" w:cs="Arial"/>
                <w:sz w:val="18"/>
                <w:szCs w:val="20"/>
              </w:rPr>
            </w:pPr>
          </w:p>
        </w:tc>
        <w:tc>
          <w:tcPr>
            <w:tcW w:w="990" w:type="dxa"/>
            <w:vMerge/>
            <w:vAlign w:val="center"/>
          </w:tcPr>
          <w:p w14:paraId="7121710B" w14:textId="77777777" w:rsidR="00FD29D8" w:rsidRPr="00D01847" w:rsidRDefault="00FD29D8">
            <w:pPr>
              <w:spacing w:after="0" w:line="240" w:lineRule="auto"/>
              <w:jc w:val="center"/>
              <w:rPr>
                <w:ins w:id="3119" w:author="Yu, Yong@ARB" w:date="2026-06-05T08:38:00Z"/>
                <w:rFonts w:ascii="Arial" w:eastAsia="Times New Roman" w:hAnsi="Arial" w:cs="Arial"/>
                <w:sz w:val="18"/>
                <w:szCs w:val="20"/>
              </w:rPr>
            </w:pPr>
          </w:p>
        </w:tc>
        <w:tc>
          <w:tcPr>
            <w:tcW w:w="1170" w:type="dxa"/>
            <w:vAlign w:val="center"/>
          </w:tcPr>
          <w:p w14:paraId="2AFAAD21" w14:textId="77777777" w:rsidR="00FD29D8" w:rsidRPr="00D01847" w:rsidRDefault="00FD29D8">
            <w:pPr>
              <w:spacing w:after="0" w:line="240" w:lineRule="auto"/>
              <w:jc w:val="center"/>
              <w:rPr>
                <w:ins w:id="3120" w:author="Yu, Yong@ARB" w:date="2026-06-05T08:38:00Z"/>
                <w:rFonts w:ascii="Arial" w:eastAsia="Times New Roman" w:hAnsi="Arial" w:cs="Arial"/>
                <w:sz w:val="18"/>
                <w:szCs w:val="20"/>
              </w:rPr>
            </w:pPr>
            <w:ins w:id="3121" w:author="Yu, Yong@ARB" w:date="2026-06-05T08:38:00Z">
              <w:r w:rsidRPr="00D01847">
                <w:rPr>
                  <w:rFonts w:ascii="Arial" w:eastAsia="Times New Roman" w:hAnsi="Arial" w:cs="Arial"/>
                  <w:sz w:val="18"/>
                  <w:szCs w:val="20"/>
                </w:rPr>
                <w:t>ULEV340</w:t>
              </w:r>
            </w:ins>
          </w:p>
        </w:tc>
        <w:tc>
          <w:tcPr>
            <w:tcW w:w="990" w:type="dxa"/>
            <w:vAlign w:val="center"/>
          </w:tcPr>
          <w:p w14:paraId="6DD0A7D2" w14:textId="77777777" w:rsidR="00FD29D8" w:rsidRPr="00D01847" w:rsidRDefault="00FD29D8">
            <w:pPr>
              <w:spacing w:after="0" w:line="240" w:lineRule="auto"/>
              <w:jc w:val="center"/>
              <w:rPr>
                <w:ins w:id="3122" w:author="Yu, Yong@ARB" w:date="2026-06-05T08:38:00Z"/>
                <w:rFonts w:ascii="Arial" w:eastAsia="Times New Roman" w:hAnsi="Arial" w:cs="Arial"/>
                <w:sz w:val="18"/>
                <w:szCs w:val="20"/>
              </w:rPr>
            </w:pPr>
            <w:ins w:id="3123" w:author="Yu, Yong@ARB" w:date="2026-06-05T08:38:00Z">
              <w:r w:rsidRPr="00D01847">
                <w:rPr>
                  <w:rFonts w:ascii="Arial" w:eastAsia="Times New Roman" w:hAnsi="Arial" w:cs="Arial"/>
                  <w:sz w:val="18"/>
                  <w:szCs w:val="20"/>
                </w:rPr>
                <w:t>0.340</w:t>
              </w:r>
            </w:ins>
          </w:p>
        </w:tc>
        <w:tc>
          <w:tcPr>
            <w:tcW w:w="1170" w:type="dxa"/>
            <w:vAlign w:val="center"/>
          </w:tcPr>
          <w:p w14:paraId="78C32583" w14:textId="77777777" w:rsidR="00FD29D8" w:rsidRPr="00D01847" w:rsidRDefault="00FD29D8">
            <w:pPr>
              <w:spacing w:after="0" w:line="240" w:lineRule="auto"/>
              <w:jc w:val="center"/>
              <w:rPr>
                <w:ins w:id="3124" w:author="Yu, Yong@ARB" w:date="2026-06-05T08:38:00Z"/>
                <w:rFonts w:ascii="Arial" w:eastAsia="Calibri" w:hAnsi="Arial" w:cs="Arial"/>
                <w:sz w:val="20"/>
                <w:szCs w:val="20"/>
              </w:rPr>
            </w:pPr>
            <w:ins w:id="3125" w:author="Yu, Yong@ARB" w:date="2026-06-05T08:38:00Z">
              <w:r w:rsidRPr="00D01847">
                <w:rPr>
                  <w:rFonts w:ascii="Arial" w:eastAsia="Times New Roman" w:hAnsi="Arial" w:cs="Arial"/>
                  <w:sz w:val="20"/>
                  <w:szCs w:val="20"/>
                </w:rPr>
                <w:t>6.4</w:t>
              </w:r>
            </w:ins>
          </w:p>
        </w:tc>
        <w:tc>
          <w:tcPr>
            <w:tcW w:w="1350" w:type="dxa"/>
            <w:vAlign w:val="center"/>
          </w:tcPr>
          <w:p w14:paraId="7183071A" w14:textId="77777777" w:rsidR="00FD29D8" w:rsidRPr="00D01847" w:rsidRDefault="00FD29D8">
            <w:pPr>
              <w:spacing w:after="0" w:line="240" w:lineRule="auto"/>
              <w:jc w:val="center"/>
              <w:rPr>
                <w:ins w:id="3126" w:author="Yu, Yong@ARB" w:date="2026-06-05T08:38:00Z"/>
                <w:rFonts w:ascii="Arial" w:eastAsia="Times New Roman" w:hAnsi="Arial" w:cs="Arial"/>
                <w:sz w:val="18"/>
                <w:szCs w:val="20"/>
              </w:rPr>
            </w:pPr>
            <w:ins w:id="3127" w:author="Yu, Yong@ARB" w:date="2026-06-05T08:38:00Z">
              <w:r w:rsidRPr="00D01847">
                <w:rPr>
                  <w:rFonts w:ascii="Arial" w:eastAsia="Times New Roman" w:hAnsi="Arial" w:cs="Arial"/>
                  <w:sz w:val="18"/>
                  <w:szCs w:val="20"/>
                </w:rPr>
                <w:t>6</w:t>
              </w:r>
            </w:ins>
          </w:p>
        </w:tc>
        <w:tc>
          <w:tcPr>
            <w:tcW w:w="1260" w:type="dxa"/>
            <w:vAlign w:val="center"/>
          </w:tcPr>
          <w:p w14:paraId="4AB45BAB" w14:textId="77777777" w:rsidR="00FD29D8" w:rsidRPr="00D01847" w:rsidRDefault="00FD29D8">
            <w:pPr>
              <w:spacing w:after="0" w:line="240" w:lineRule="auto"/>
              <w:jc w:val="center"/>
              <w:rPr>
                <w:ins w:id="3128" w:author="Yu, Yong@ARB" w:date="2026-06-05T08:38:00Z"/>
                <w:rFonts w:ascii="Arial" w:eastAsia="Times New Roman" w:hAnsi="Arial" w:cs="Arial"/>
                <w:sz w:val="18"/>
                <w:szCs w:val="20"/>
              </w:rPr>
            </w:pPr>
            <w:ins w:id="3129" w:author="Yu, Yong@ARB" w:date="2026-06-05T08:38:00Z">
              <w:r w:rsidRPr="00D01847">
                <w:rPr>
                  <w:rFonts w:ascii="Arial" w:eastAsia="Times New Roman" w:hAnsi="Arial" w:cs="Arial"/>
                  <w:sz w:val="18"/>
                  <w:szCs w:val="20"/>
                </w:rPr>
                <w:t>0.06</w:t>
              </w:r>
            </w:ins>
          </w:p>
        </w:tc>
      </w:tr>
      <w:tr w:rsidR="00FD29D8" w:rsidRPr="00D01847" w14:paraId="77FF76B0" w14:textId="77777777">
        <w:trPr>
          <w:trHeight w:val="402"/>
          <w:ins w:id="3130" w:author="Yu, Yong@ARB" w:date="2026-06-05T08:38:00Z"/>
        </w:trPr>
        <w:tc>
          <w:tcPr>
            <w:tcW w:w="2160" w:type="dxa"/>
            <w:vMerge/>
            <w:vAlign w:val="center"/>
          </w:tcPr>
          <w:p w14:paraId="61849BB1" w14:textId="77777777" w:rsidR="00FD29D8" w:rsidRPr="00D01847" w:rsidRDefault="00FD29D8">
            <w:pPr>
              <w:spacing w:after="0" w:line="240" w:lineRule="auto"/>
              <w:rPr>
                <w:ins w:id="3131" w:author="Yu, Yong@ARB" w:date="2026-06-05T08:38:00Z"/>
                <w:rFonts w:ascii="Arial" w:eastAsia="Times New Roman" w:hAnsi="Arial" w:cs="Arial"/>
                <w:sz w:val="18"/>
                <w:szCs w:val="20"/>
              </w:rPr>
            </w:pPr>
          </w:p>
        </w:tc>
        <w:tc>
          <w:tcPr>
            <w:tcW w:w="990" w:type="dxa"/>
            <w:vMerge/>
            <w:vAlign w:val="center"/>
          </w:tcPr>
          <w:p w14:paraId="3755CFF6" w14:textId="77777777" w:rsidR="00FD29D8" w:rsidRPr="00D01847" w:rsidRDefault="00FD29D8">
            <w:pPr>
              <w:spacing w:after="0" w:line="240" w:lineRule="auto"/>
              <w:jc w:val="center"/>
              <w:rPr>
                <w:ins w:id="3132" w:author="Yu, Yong@ARB" w:date="2026-06-05T08:38:00Z"/>
                <w:rFonts w:ascii="Arial" w:eastAsia="Times New Roman" w:hAnsi="Arial" w:cs="Arial"/>
                <w:sz w:val="18"/>
                <w:szCs w:val="20"/>
              </w:rPr>
            </w:pPr>
          </w:p>
        </w:tc>
        <w:tc>
          <w:tcPr>
            <w:tcW w:w="1170" w:type="dxa"/>
            <w:vAlign w:val="center"/>
          </w:tcPr>
          <w:p w14:paraId="7217D11A" w14:textId="77777777" w:rsidR="00FD29D8" w:rsidRPr="00D01847" w:rsidRDefault="00FD29D8">
            <w:pPr>
              <w:spacing w:after="0" w:line="240" w:lineRule="auto"/>
              <w:jc w:val="center"/>
              <w:rPr>
                <w:ins w:id="3133" w:author="Yu, Yong@ARB" w:date="2026-06-05T08:38:00Z"/>
                <w:rFonts w:ascii="Arial" w:eastAsia="Times New Roman" w:hAnsi="Arial" w:cs="Arial"/>
                <w:sz w:val="18"/>
                <w:szCs w:val="20"/>
              </w:rPr>
            </w:pPr>
            <w:ins w:id="3134" w:author="Yu, Yong@ARB" w:date="2026-06-05T08:38:00Z">
              <w:r w:rsidRPr="00D01847">
                <w:rPr>
                  <w:rFonts w:ascii="Arial" w:eastAsia="Times New Roman" w:hAnsi="Arial" w:cs="Arial"/>
                  <w:sz w:val="18"/>
                  <w:szCs w:val="20"/>
                </w:rPr>
                <w:t>ULEV250</w:t>
              </w:r>
            </w:ins>
          </w:p>
        </w:tc>
        <w:tc>
          <w:tcPr>
            <w:tcW w:w="990" w:type="dxa"/>
            <w:vAlign w:val="center"/>
          </w:tcPr>
          <w:p w14:paraId="16BDD041" w14:textId="77777777" w:rsidR="00FD29D8" w:rsidRPr="00D01847" w:rsidRDefault="00FD29D8">
            <w:pPr>
              <w:spacing w:after="0" w:line="240" w:lineRule="auto"/>
              <w:jc w:val="center"/>
              <w:rPr>
                <w:ins w:id="3135" w:author="Yu, Yong@ARB" w:date="2026-06-05T08:38:00Z"/>
                <w:rFonts w:ascii="Arial" w:eastAsia="Times New Roman" w:hAnsi="Arial" w:cs="Arial"/>
                <w:sz w:val="18"/>
                <w:szCs w:val="20"/>
              </w:rPr>
            </w:pPr>
            <w:ins w:id="3136" w:author="Yu, Yong@ARB" w:date="2026-06-05T08:38:00Z">
              <w:r w:rsidRPr="00D01847">
                <w:rPr>
                  <w:rFonts w:ascii="Arial" w:eastAsia="Times New Roman" w:hAnsi="Arial" w:cs="Arial"/>
                  <w:sz w:val="18"/>
                  <w:szCs w:val="20"/>
                </w:rPr>
                <w:t>0.250</w:t>
              </w:r>
            </w:ins>
          </w:p>
        </w:tc>
        <w:tc>
          <w:tcPr>
            <w:tcW w:w="1170" w:type="dxa"/>
            <w:vAlign w:val="center"/>
          </w:tcPr>
          <w:p w14:paraId="0AEB0032" w14:textId="77777777" w:rsidR="00FD29D8" w:rsidRPr="00D01847" w:rsidRDefault="00FD29D8">
            <w:pPr>
              <w:spacing w:after="0" w:line="240" w:lineRule="auto"/>
              <w:jc w:val="center"/>
              <w:rPr>
                <w:ins w:id="3137" w:author="Yu, Yong@ARB" w:date="2026-06-05T08:38:00Z"/>
                <w:rFonts w:ascii="Arial" w:eastAsia="Calibri" w:hAnsi="Arial" w:cs="Arial"/>
                <w:sz w:val="20"/>
                <w:szCs w:val="20"/>
              </w:rPr>
            </w:pPr>
            <w:ins w:id="3138" w:author="Yu, Yong@ARB" w:date="2026-06-05T08:38:00Z">
              <w:r w:rsidRPr="00D01847">
                <w:rPr>
                  <w:rFonts w:ascii="Arial" w:eastAsia="Times New Roman" w:hAnsi="Arial" w:cs="Arial"/>
                  <w:sz w:val="20"/>
                  <w:szCs w:val="20"/>
                </w:rPr>
                <w:t>6.4</w:t>
              </w:r>
            </w:ins>
          </w:p>
        </w:tc>
        <w:tc>
          <w:tcPr>
            <w:tcW w:w="1350" w:type="dxa"/>
            <w:vAlign w:val="center"/>
          </w:tcPr>
          <w:p w14:paraId="74732294" w14:textId="77777777" w:rsidR="00FD29D8" w:rsidRPr="00D01847" w:rsidRDefault="00FD29D8">
            <w:pPr>
              <w:spacing w:after="0" w:line="240" w:lineRule="auto"/>
              <w:jc w:val="center"/>
              <w:rPr>
                <w:ins w:id="3139" w:author="Yu, Yong@ARB" w:date="2026-06-05T08:38:00Z"/>
                <w:rFonts w:ascii="Arial" w:eastAsia="Times New Roman" w:hAnsi="Arial" w:cs="Arial"/>
                <w:sz w:val="18"/>
                <w:szCs w:val="20"/>
              </w:rPr>
            </w:pPr>
            <w:ins w:id="3140" w:author="Yu, Yong@ARB" w:date="2026-06-05T08:38:00Z">
              <w:r w:rsidRPr="00D01847">
                <w:rPr>
                  <w:rFonts w:ascii="Arial" w:eastAsia="Times New Roman" w:hAnsi="Arial" w:cs="Arial"/>
                  <w:sz w:val="18"/>
                  <w:szCs w:val="20"/>
                </w:rPr>
                <w:t>6</w:t>
              </w:r>
            </w:ins>
          </w:p>
        </w:tc>
        <w:tc>
          <w:tcPr>
            <w:tcW w:w="1260" w:type="dxa"/>
            <w:vAlign w:val="center"/>
          </w:tcPr>
          <w:p w14:paraId="00026C40" w14:textId="77777777" w:rsidR="00FD29D8" w:rsidRPr="00D01847" w:rsidRDefault="00FD29D8">
            <w:pPr>
              <w:spacing w:after="0" w:line="240" w:lineRule="auto"/>
              <w:jc w:val="center"/>
              <w:rPr>
                <w:ins w:id="3141" w:author="Yu, Yong@ARB" w:date="2026-06-05T08:38:00Z"/>
                <w:rFonts w:ascii="Arial" w:eastAsia="Times New Roman" w:hAnsi="Arial" w:cs="Arial"/>
                <w:sz w:val="20"/>
                <w:szCs w:val="20"/>
              </w:rPr>
            </w:pPr>
            <w:ins w:id="3142" w:author="Yu, Yong@ARB" w:date="2026-06-05T08:38:00Z">
              <w:r w:rsidRPr="00D01847">
                <w:rPr>
                  <w:rFonts w:ascii="Arial" w:eastAsia="Times New Roman" w:hAnsi="Arial" w:cs="Arial"/>
                  <w:sz w:val="18"/>
                  <w:szCs w:val="20"/>
                </w:rPr>
                <w:t>0.06</w:t>
              </w:r>
            </w:ins>
          </w:p>
        </w:tc>
      </w:tr>
      <w:tr w:rsidR="00FD29D8" w:rsidRPr="00D01847" w14:paraId="6B80F364" w14:textId="77777777">
        <w:trPr>
          <w:trHeight w:val="402"/>
          <w:ins w:id="3143" w:author="Yu, Yong@ARB" w:date="2026-06-05T08:38:00Z"/>
        </w:trPr>
        <w:tc>
          <w:tcPr>
            <w:tcW w:w="2160" w:type="dxa"/>
            <w:vMerge/>
            <w:vAlign w:val="center"/>
          </w:tcPr>
          <w:p w14:paraId="1E793AEC" w14:textId="77777777" w:rsidR="00FD29D8" w:rsidRPr="00D01847" w:rsidRDefault="00FD29D8">
            <w:pPr>
              <w:spacing w:after="0" w:line="240" w:lineRule="auto"/>
              <w:rPr>
                <w:ins w:id="3144" w:author="Yu, Yong@ARB" w:date="2026-06-05T08:38:00Z"/>
                <w:rFonts w:ascii="Arial" w:eastAsia="Times New Roman" w:hAnsi="Arial" w:cs="Arial"/>
                <w:sz w:val="18"/>
                <w:szCs w:val="20"/>
              </w:rPr>
            </w:pPr>
          </w:p>
        </w:tc>
        <w:tc>
          <w:tcPr>
            <w:tcW w:w="990" w:type="dxa"/>
            <w:vMerge/>
            <w:vAlign w:val="center"/>
          </w:tcPr>
          <w:p w14:paraId="2BD63040" w14:textId="77777777" w:rsidR="00FD29D8" w:rsidRPr="00D01847" w:rsidRDefault="00FD29D8">
            <w:pPr>
              <w:spacing w:after="0" w:line="240" w:lineRule="auto"/>
              <w:jc w:val="center"/>
              <w:rPr>
                <w:ins w:id="3145" w:author="Yu, Yong@ARB" w:date="2026-06-05T08:38:00Z"/>
                <w:rFonts w:ascii="Arial" w:eastAsia="Times New Roman" w:hAnsi="Arial" w:cs="Arial"/>
                <w:sz w:val="18"/>
                <w:szCs w:val="20"/>
              </w:rPr>
            </w:pPr>
          </w:p>
        </w:tc>
        <w:tc>
          <w:tcPr>
            <w:tcW w:w="1170" w:type="dxa"/>
            <w:vAlign w:val="center"/>
          </w:tcPr>
          <w:p w14:paraId="5305C9C9" w14:textId="77777777" w:rsidR="00FD29D8" w:rsidRPr="00D01847" w:rsidRDefault="00FD29D8">
            <w:pPr>
              <w:spacing w:after="0" w:line="240" w:lineRule="auto"/>
              <w:jc w:val="center"/>
              <w:rPr>
                <w:ins w:id="3146" w:author="Yu, Yong@ARB" w:date="2026-06-05T08:38:00Z"/>
                <w:rFonts w:ascii="Arial" w:eastAsia="Times New Roman" w:hAnsi="Arial" w:cs="Arial"/>
                <w:sz w:val="18"/>
                <w:szCs w:val="20"/>
              </w:rPr>
            </w:pPr>
            <w:ins w:id="3147" w:author="Yu, Yong@ARB" w:date="2026-06-05T08:38:00Z">
              <w:r w:rsidRPr="00D01847">
                <w:rPr>
                  <w:rFonts w:ascii="Arial" w:eastAsia="Times New Roman" w:hAnsi="Arial" w:cs="Arial"/>
                  <w:sz w:val="18"/>
                  <w:szCs w:val="20"/>
                </w:rPr>
                <w:t>ULEV200</w:t>
              </w:r>
            </w:ins>
          </w:p>
        </w:tc>
        <w:tc>
          <w:tcPr>
            <w:tcW w:w="990" w:type="dxa"/>
            <w:vAlign w:val="center"/>
          </w:tcPr>
          <w:p w14:paraId="201B0940" w14:textId="77777777" w:rsidR="00FD29D8" w:rsidRPr="00D01847" w:rsidRDefault="00FD29D8">
            <w:pPr>
              <w:spacing w:after="0" w:line="240" w:lineRule="auto"/>
              <w:jc w:val="center"/>
              <w:rPr>
                <w:ins w:id="3148" w:author="Yu, Yong@ARB" w:date="2026-06-05T08:38:00Z"/>
                <w:rFonts w:ascii="Arial" w:eastAsia="Times New Roman" w:hAnsi="Arial" w:cs="Arial"/>
                <w:sz w:val="18"/>
                <w:szCs w:val="20"/>
              </w:rPr>
            </w:pPr>
            <w:ins w:id="3149" w:author="Yu, Yong@ARB" w:date="2026-06-05T08:38:00Z">
              <w:r w:rsidRPr="00D01847">
                <w:rPr>
                  <w:rFonts w:ascii="Arial" w:eastAsia="Times New Roman" w:hAnsi="Arial" w:cs="Arial"/>
                  <w:sz w:val="18"/>
                  <w:szCs w:val="20"/>
                </w:rPr>
                <w:t>0.200</w:t>
              </w:r>
            </w:ins>
          </w:p>
        </w:tc>
        <w:tc>
          <w:tcPr>
            <w:tcW w:w="1170" w:type="dxa"/>
            <w:vAlign w:val="center"/>
          </w:tcPr>
          <w:p w14:paraId="483E9EF0" w14:textId="77777777" w:rsidR="00FD29D8" w:rsidRPr="00D01847" w:rsidRDefault="00FD29D8">
            <w:pPr>
              <w:spacing w:after="0" w:line="240" w:lineRule="auto"/>
              <w:jc w:val="center"/>
              <w:rPr>
                <w:ins w:id="3150" w:author="Yu, Yong@ARB" w:date="2026-06-05T08:38:00Z"/>
                <w:rFonts w:ascii="Arial" w:eastAsia="Calibri" w:hAnsi="Arial" w:cs="Arial"/>
                <w:sz w:val="20"/>
                <w:szCs w:val="20"/>
              </w:rPr>
            </w:pPr>
            <w:ins w:id="3151" w:author="Yu, Yong@ARB" w:date="2026-06-05T08:38:00Z">
              <w:r w:rsidRPr="00D01847">
                <w:rPr>
                  <w:rFonts w:ascii="Arial" w:eastAsia="Times New Roman" w:hAnsi="Arial" w:cs="Arial"/>
                  <w:sz w:val="20"/>
                  <w:szCs w:val="20"/>
                </w:rPr>
                <w:t>4.2</w:t>
              </w:r>
            </w:ins>
          </w:p>
        </w:tc>
        <w:tc>
          <w:tcPr>
            <w:tcW w:w="1350" w:type="dxa"/>
            <w:vAlign w:val="center"/>
          </w:tcPr>
          <w:p w14:paraId="256429FE" w14:textId="77777777" w:rsidR="00FD29D8" w:rsidRPr="00D01847" w:rsidRDefault="00FD29D8">
            <w:pPr>
              <w:spacing w:after="0" w:line="240" w:lineRule="auto"/>
              <w:jc w:val="center"/>
              <w:rPr>
                <w:ins w:id="3152" w:author="Yu, Yong@ARB" w:date="2026-06-05T08:38:00Z"/>
                <w:rFonts w:ascii="Arial" w:eastAsia="Times New Roman" w:hAnsi="Arial" w:cs="Arial"/>
                <w:sz w:val="18"/>
                <w:szCs w:val="20"/>
              </w:rPr>
            </w:pPr>
            <w:ins w:id="3153" w:author="Yu, Yong@ARB" w:date="2026-06-05T08:38:00Z">
              <w:r w:rsidRPr="00D01847">
                <w:rPr>
                  <w:rFonts w:ascii="Arial" w:eastAsia="Times New Roman" w:hAnsi="Arial" w:cs="Arial"/>
                  <w:sz w:val="18"/>
                  <w:szCs w:val="20"/>
                </w:rPr>
                <w:t>6</w:t>
              </w:r>
            </w:ins>
          </w:p>
        </w:tc>
        <w:tc>
          <w:tcPr>
            <w:tcW w:w="1260" w:type="dxa"/>
            <w:vAlign w:val="center"/>
          </w:tcPr>
          <w:p w14:paraId="0EABAFB9" w14:textId="77777777" w:rsidR="00FD29D8" w:rsidRPr="00D01847" w:rsidRDefault="00FD29D8">
            <w:pPr>
              <w:spacing w:after="0" w:line="240" w:lineRule="auto"/>
              <w:jc w:val="center"/>
              <w:rPr>
                <w:ins w:id="3154" w:author="Yu, Yong@ARB" w:date="2026-06-05T08:38:00Z"/>
                <w:rFonts w:ascii="Arial" w:eastAsia="Times New Roman" w:hAnsi="Arial" w:cs="Arial"/>
                <w:sz w:val="20"/>
                <w:szCs w:val="20"/>
              </w:rPr>
            </w:pPr>
            <w:ins w:id="3155" w:author="Yu, Yong@ARB" w:date="2026-06-05T08:38:00Z">
              <w:r w:rsidRPr="00D01847">
                <w:rPr>
                  <w:rFonts w:ascii="Arial" w:eastAsia="Times New Roman" w:hAnsi="Arial" w:cs="Arial"/>
                  <w:sz w:val="18"/>
                  <w:szCs w:val="20"/>
                </w:rPr>
                <w:t>0.06</w:t>
              </w:r>
            </w:ins>
          </w:p>
        </w:tc>
      </w:tr>
      <w:tr w:rsidR="00FD29D8" w:rsidRPr="00D01847" w14:paraId="516762E5" w14:textId="77777777">
        <w:trPr>
          <w:trHeight w:val="402"/>
          <w:ins w:id="3156" w:author="Yu, Yong@ARB" w:date="2026-06-05T08:38:00Z"/>
        </w:trPr>
        <w:tc>
          <w:tcPr>
            <w:tcW w:w="2160" w:type="dxa"/>
            <w:vMerge/>
            <w:vAlign w:val="center"/>
          </w:tcPr>
          <w:p w14:paraId="4D064374" w14:textId="77777777" w:rsidR="00FD29D8" w:rsidRPr="00D01847" w:rsidRDefault="00FD29D8">
            <w:pPr>
              <w:spacing w:after="0" w:line="240" w:lineRule="auto"/>
              <w:rPr>
                <w:ins w:id="3157" w:author="Yu, Yong@ARB" w:date="2026-06-05T08:38:00Z"/>
                <w:rFonts w:ascii="Arial" w:eastAsia="Times New Roman" w:hAnsi="Arial" w:cs="Arial"/>
                <w:sz w:val="18"/>
                <w:szCs w:val="20"/>
              </w:rPr>
            </w:pPr>
          </w:p>
        </w:tc>
        <w:tc>
          <w:tcPr>
            <w:tcW w:w="990" w:type="dxa"/>
            <w:vMerge/>
            <w:vAlign w:val="center"/>
          </w:tcPr>
          <w:p w14:paraId="0456AA5C" w14:textId="77777777" w:rsidR="00FD29D8" w:rsidRPr="00D01847" w:rsidRDefault="00FD29D8">
            <w:pPr>
              <w:spacing w:after="0" w:line="240" w:lineRule="auto"/>
              <w:jc w:val="center"/>
              <w:rPr>
                <w:ins w:id="3158" w:author="Yu, Yong@ARB" w:date="2026-06-05T08:38:00Z"/>
                <w:rFonts w:ascii="Arial" w:eastAsia="Times New Roman" w:hAnsi="Arial" w:cs="Arial"/>
                <w:sz w:val="18"/>
                <w:szCs w:val="20"/>
              </w:rPr>
            </w:pPr>
          </w:p>
        </w:tc>
        <w:tc>
          <w:tcPr>
            <w:tcW w:w="1170" w:type="dxa"/>
            <w:vAlign w:val="center"/>
          </w:tcPr>
          <w:p w14:paraId="0BD25082" w14:textId="77777777" w:rsidR="00FD29D8" w:rsidRPr="00D01847" w:rsidRDefault="00FD29D8">
            <w:pPr>
              <w:spacing w:after="0" w:line="240" w:lineRule="auto"/>
              <w:jc w:val="center"/>
              <w:rPr>
                <w:ins w:id="3159" w:author="Yu, Yong@ARB" w:date="2026-06-05T08:38:00Z"/>
                <w:rFonts w:ascii="Arial" w:eastAsia="Times New Roman" w:hAnsi="Arial" w:cs="Arial"/>
                <w:sz w:val="18"/>
                <w:szCs w:val="20"/>
              </w:rPr>
            </w:pPr>
            <w:ins w:id="3160" w:author="Yu, Yong@ARB" w:date="2026-06-05T08:38:00Z">
              <w:r w:rsidRPr="00D01847">
                <w:rPr>
                  <w:rFonts w:ascii="Arial" w:eastAsia="Times New Roman" w:hAnsi="Arial" w:cs="Arial"/>
                  <w:sz w:val="18"/>
                  <w:szCs w:val="20"/>
                </w:rPr>
                <w:t>SULEV170</w:t>
              </w:r>
            </w:ins>
          </w:p>
        </w:tc>
        <w:tc>
          <w:tcPr>
            <w:tcW w:w="990" w:type="dxa"/>
            <w:vAlign w:val="center"/>
          </w:tcPr>
          <w:p w14:paraId="1E6750D6" w14:textId="77777777" w:rsidR="00FD29D8" w:rsidRPr="00D01847" w:rsidRDefault="00FD29D8">
            <w:pPr>
              <w:spacing w:after="0" w:line="240" w:lineRule="auto"/>
              <w:jc w:val="center"/>
              <w:rPr>
                <w:ins w:id="3161" w:author="Yu, Yong@ARB" w:date="2026-06-05T08:38:00Z"/>
                <w:rFonts w:ascii="Arial" w:eastAsia="Times New Roman" w:hAnsi="Arial" w:cs="Arial"/>
                <w:sz w:val="18"/>
                <w:szCs w:val="20"/>
              </w:rPr>
            </w:pPr>
            <w:ins w:id="3162" w:author="Yu, Yong@ARB" w:date="2026-06-05T08:38:00Z">
              <w:r w:rsidRPr="00D01847">
                <w:rPr>
                  <w:rFonts w:ascii="Arial" w:eastAsia="Times New Roman" w:hAnsi="Arial" w:cs="Arial"/>
                  <w:sz w:val="18"/>
                  <w:szCs w:val="20"/>
                </w:rPr>
                <w:t>0.170</w:t>
              </w:r>
            </w:ins>
          </w:p>
        </w:tc>
        <w:tc>
          <w:tcPr>
            <w:tcW w:w="1170" w:type="dxa"/>
            <w:vAlign w:val="center"/>
          </w:tcPr>
          <w:p w14:paraId="7C94F1C3" w14:textId="77777777" w:rsidR="00FD29D8" w:rsidRPr="00D01847" w:rsidRDefault="00FD29D8">
            <w:pPr>
              <w:spacing w:after="0" w:line="240" w:lineRule="auto"/>
              <w:jc w:val="center"/>
              <w:rPr>
                <w:ins w:id="3163" w:author="Yu, Yong@ARB" w:date="2026-06-05T08:38:00Z"/>
                <w:rFonts w:ascii="Arial" w:eastAsia="Calibri" w:hAnsi="Arial" w:cs="Arial"/>
                <w:sz w:val="20"/>
                <w:szCs w:val="20"/>
              </w:rPr>
            </w:pPr>
            <w:ins w:id="3164" w:author="Yu, Yong@ARB" w:date="2026-06-05T08:38:00Z">
              <w:r w:rsidRPr="00D01847">
                <w:rPr>
                  <w:rFonts w:ascii="Arial" w:eastAsia="Times New Roman" w:hAnsi="Arial" w:cs="Arial"/>
                  <w:sz w:val="20"/>
                  <w:szCs w:val="20"/>
                </w:rPr>
                <w:t>4.2</w:t>
              </w:r>
            </w:ins>
          </w:p>
        </w:tc>
        <w:tc>
          <w:tcPr>
            <w:tcW w:w="1350" w:type="dxa"/>
            <w:vAlign w:val="center"/>
          </w:tcPr>
          <w:p w14:paraId="790BC5BD" w14:textId="77777777" w:rsidR="00FD29D8" w:rsidRPr="00D01847" w:rsidRDefault="00FD29D8">
            <w:pPr>
              <w:spacing w:after="0" w:line="240" w:lineRule="auto"/>
              <w:jc w:val="center"/>
              <w:rPr>
                <w:ins w:id="3165" w:author="Yu, Yong@ARB" w:date="2026-06-05T08:38:00Z"/>
                <w:rFonts w:ascii="Arial" w:eastAsia="Times New Roman" w:hAnsi="Arial" w:cs="Arial"/>
                <w:sz w:val="18"/>
                <w:szCs w:val="20"/>
              </w:rPr>
            </w:pPr>
            <w:ins w:id="3166" w:author="Yu, Yong@ARB" w:date="2026-06-05T08:38:00Z">
              <w:r w:rsidRPr="00D01847">
                <w:rPr>
                  <w:rFonts w:ascii="Arial" w:eastAsia="Times New Roman" w:hAnsi="Arial" w:cs="Arial"/>
                  <w:sz w:val="18"/>
                  <w:szCs w:val="20"/>
                </w:rPr>
                <w:t>6</w:t>
              </w:r>
            </w:ins>
          </w:p>
        </w:tc>
        <w:tc>
          <w:tcPr>
            <w:tcW w:w="1260" w:type="dxa"/>
            <w:vAlign w:val="center"/>
          </w:tcPr>
          <w:p w14:paraId="53ADE642" w14:textId="77777777" w:rsidR="00FD29D8" w:rsidRPr="00D01847" w:rsidRDefault="00FD29D8">
            <w:pPr>
              <w:spacing w:after="0" w:line="240" w:lineRule="auto"/>
              <w:jc w:val="center"/>
              <w:rPr>
                <w:ins w:id="3167" w:author="Yu, Yong@ARB" w:date="2026-06-05T08:38:00Z"/>
                <w:rFonts w:ascii="Arial" w:eastAsia="Times New Roman" w:hAnsi="Arial" w:cs="Arial"/>
                <w:sz w:val="20"/>
                <w:szCs w:val="20"/>
              </w:rPr>
            </w:pPr>
            <w:ins w:id="3168" w:author="Yu, Yong@ARB" w:date="2026-06-05T08:38:00Z">
              <w:r w:rsidRPr="00D01847">
                <w:rPr>
                  <w:rFonts w:ascii="Arial" w:eastAsia="Times New Roman" w:hAnsi="Arial" w:cs="Arial"/>
                  <w:sz w:val="18"/>
                  <w:szCs w:val="20"/>
                </w:rPr>
                <w:t>0.06</w:t>
              </w:r>
            </w:ins>
          </w:p>
        </w:tc>
      </w:tr>
      <w:tr w:rsidR="00FD29D8" w:rsidRPr="00D01847" w14:paraId="42674499" w14:textId="77777777">
        <w:trPr>
          <w:trHeight w:val="402"/>
          <w:ins w:id="3169" w:author="Yu, Yong@ARB" w:date="2026-06-05T08:38:00Z"/>
        </w:trPr>
        <w:tc>
          <w:tcPr>
            <w:tcW w:w="2160" w:type="dxa"/>
            <w:vMerge/>
            <w:vAlign w:val="center"/>
          </w:tcPr>
          <w:p w14:paraId="0649BAC5" w14:textId="77777777" w:rsidR="00FD29D8" w:rsidRPr="00D01847" w:rsidRDefault="00FD29D8">
            <w:pPr>
              <w:spacing w:after="0" w:line="240" w:lineRule="auto"/>
              <w:rPr>
                <w:ins w:id="3170" w:author="Yu, Yong@ARB" w:date="2026-06-05T08:38:00Z"/>
                <w:rFonts w:ascii="Arial" w:eastAsia="Times New Roman" w:hAnsi="Arial" w:cs="Arial"/>
                <w:sz w:val="18"/>
                <w:szCs w:val="20"/>
              </w:rPr>
            </w:pPr>
          </w:p>
        </w:tc>
        <w:tc>
          <w:tcPr>
            <w:tcW w:w="990" w:type="dxa"/>
            <w:vMerge/>
            <w:vAlign w:val="center"/>
          </w:tcPr>
          <w:p w14:paraId="558EC74B" w14:textId="77777777" w:rsidR="00FD29D8" w:rsidRPr="00D01847" w:rsidRDefault="00FD29D8">
            <w:pPr>
              <w:spacing w:after="0" w:line="240" w:lineRule="auto"/>
              <w:jc w:val="center"/>
              <w:rPr>
                <w:ins w:id="3171" w:author="Yu, Yong@ARB" w:date="2026-06-05T08:38:00Z"/>
                <w:rFonts w:ascii="Arial" w:eastAsia="Times New Roman" w:hAnsi="Arial" w:cs="Arial"/>
                <w:sz w:val="18"/>
                <w:szCs w:val="20"/>
              </w:rPr>
            </w:pPr>
          </w:p>
        </w:tc>
        <w:tc>
          <w:tcPr>
            <w:tcW w:w="1170" w:type="dxa"/>
            <w:vAlign w:val="center"/>
          </w:tcPr>
          <w:p w14:paraId="61807D22" w14:textId="77777777" w:rsidR="00FD29D8" w:rsidRPr="00D01847" w:rsidRDefault="00FD29D8">
            <w:pPr>
              <w:spacing w:after="0" w:line="240" w:lineRule="auto"/>
              <w:jc w:val="center"/>
              <w:rPr>
                <w:ins w:id="3172" w:author="Yu, Yong@ARB" w:date="2026-06-05T08:38:00Z"/>
                <w:rFonts w:ascii="Arial" w:eastAsia="Times New Roman" w:hAnsi="Arial" w:cs="Arial"/>
                <w:sz w:val="18"/>
                <w:szCs w:val="20"/>
              </w:rPr>
            </w:pPr>
            <w:ins w:id="3173" w:author="Yu, Yong@ARB" w:date="2026-06-05T08:38:00Z">
              <w:r w:rsidRPr="00D01847">
                <w:rPr>
                  <w:rFonts w:ascii="Arial" w:eastAsia="Times New Roman" w:hAnsi="Arial" w:cs="Arial"/>
                  <w:sz w:val="18"/>
                  <w:szCs w:val="20"/>
                </w:rPr>
                <w:t>SULEV150</w:t>
              </w:r>
            </w:ins>
          </w:p>
        </w:tc>
        <w:tc>
          <w:tcPr>
            <w:tcW w:w="990" w:type="dxa"/>
            <w:vAlign w:val="center"/>
          </w:tcPr>
          <w:p w14:paraId="194D68FB" w14:textId="77777777" w:rsidR="00FD29D8" w:rsidRPr="00D01847" w:rsidRDefault="00FD29D8">
            <w:pPr>
              <w:spacing w:after="0" w:line="240" w:lineRule="auto"/>
              <w:jc w:val="center"/>
              <w:rPr>
                <w:ins w:id="3174" w:author="Yu, Yong@ARB" w:date="2026-06-05T08:38:00Z"/>
                <w:rFonts w:ascii="Arial" w:eastAsia="Times New Roman" w:hAnsi="Arial" w:cs="Arial"/>
                <w:sz w:val="18"/>
                <w:szCs w:val="20"/>
              </w:rPr>
            </w:pPr>
            <w:ins w:id="3175" w:author="Yu, Yong@ARB" w:date="2026-06-05T08:38:00Z">
              <w:r w:rsidRPr="00D01847">
                <w:rPr>
                  <w:rFonts w:ascii="Arial" w:eastAsia="Times New Roman" w:hAnsi="Arial" w:cs="Arial"/>
                  <w:sz w:val="18"/>
                  <w:szCs w:val="20"/>
                </w:rPr>
                <w:t>0.150</w:t>
              </w:r>
            </w:ins>
          </w:p>
        </w:tc>
        <w:tc>
          <w:tcPr>
            <w:tcW w:w="1170" w:type="dxa"/>
            <w:vAlign w:val="center"/>
          </w:tcPr>
          <w:p w14:paraId="49C120AD" w14:textId="77777777" w:rsidR="00FD29D8" w:rsidRPr="00D01847" w:rsidRDefault="00FD29D8">
            <w:pPr>
              <w:spacing w:after="0" w:line="240" w:lineRule="auto"/>
              <w:jc w:val="center"/>
              <w:rPr>
                <w:ins w:id="3176" w:author="Yu, Yong@ARB" w:date="2026-06-05T08:38:00Z"/>
                <w:rFonts w:ascii="Arial" w:eastAsia="Calibri" w:hAnsi="Arial" w:cs="Arial"/>
                <w:sz w:val="20"/>
                <w:szCs w:val="20"/>
              </w:rPr>
            </w:pPr>
            <w:ins w:id="3177" w:author="Yu, Yong@ARB" w:date="2026-06-05T08:38:00Z">
              <w:r w:rsidRPr="00D01847">
                <w:rPr>
                  <w:rFonts w:ascii="Arial" w:eastAsia="Times New Roman" w:hAnsi="Arial" w:cs="Arial"/>
                  <w:sz w:val="20"/>
                  <w:szCs w:val="20"/>
                </w:rPr>
                <w:t>3.2</w:t>
              </w:r>
            </w:ins>
          </w:p>
        </w:tc>
        <w:tc>
          <w:tcPr>
            <w:tcW w:w="1350" w:type="dxa"/>
            <w:vAlign w:val="center"/>
          </w:tcPr>
          <w:p w14:paraId="110F6F3B" w14:textId="77777777" w:rsidR="00FD29D8" w:rsidRPr="00D01847" w:rsidRDefault="00FD29D8">
            <w:pPr>
              <w:spacing w:after="0" w:line="240" w:lineRule="auto"/>
              <w:jc w:val="center"/>
              <w:rPr>
                <w:ins w:id="3178" w:author="Yu, Yong@ARB" w:date="2026-06-05T08:38:00Z"/>
                <w:rFonts w:ascii="Arial" w:eastAsia="Times New Roman" w:hAnsi="Arial" w:cs="Arial"/>
                <w:sz w:val="18"/>
                <w:szCs w:val="20"/>
              </w:rPr>
            </w:pPr>
            <w:ins w:id="3179" w:author="Yu, Yong@ARB" w:date="2026-06-05T08:38:00Z">
              <w:r w:rsidRPr="00D01847">
                <w:rPr>
                  <w:rFonts w:ascii="Arial" w:eastAsia="Times New Roman" w:hAnsi="Arial" w:cs="Arial"/>
                  <w:sz w:val="18"/>
                  <w:szCs w:val="20"/>
                </w:rPr>
                <w:t>6</w:t>
              </w:r>
            </w:ins>
          </w:p>
        </w:tc>
        <w:tc>
          <w:tcPr>
            <w:tcW w:w="1260" w:type="dxa"/>
            <w:vAlign w:val="center"/>
          </w:tcPr>
          <w:p w14:paraId="182AF0DE" w14:textId="77777777" w:rsidR="00FD29D8" w:rsidRPr="00D01847" w:rsidRDefault="00FD29D8">
            <w:pPr>
              <w:spacing w:after="0" w:line="240" w:lineRule="auto"/>
              <w:jc w:val="center"/>
              <w:rPr>
                <w:ins w:id="3180" w:author="Yu, Yong@ARB" w:date="2026-06-05T08:38:00Z"/>
                <w:rFonts w:ascii="Arial" w:eastAsia="Times New Roman" w:hAnsi="Arial" w:cs="Arial"/>
                <w:sz w:val="20"/>
                <w:szCs w:val="20"/>
              </w:rPr>
            </w:pPr>
            <w:ins w:id="3181" w:author="Yu, Yong@ARB" w:date="2026-06-05T08:38:00Z">
              <w:r w:rsidRPr="00D01847">
                <w:rPr>
                  <w:rFonts w:ascii="Arial" w:eastAsia="Times New Roman" w:hAnsi="Arial" w:cs="Arial"/>
                  <w:sz w:val="18"/>
                  <w:szCs w:val="20"/>
                </w:rPr>
                <w:t>0.06</w:t>
              </w:r>
            </w:ins>
          </w:p>
        </w:tc>
      </w:tr>
      <w:tr w:rsidR="00FD29D8" w:rsidRPr="00D01847" w14:paraId="5129E0D5" w14:textId="77777777">
        <w:trPr>
          <w:trHeight w:val="402"/>
          <w:ins w:id="3182" w:author="Yu, Yong@ARB" w:date="2026-06-05T08:38:00Z"/>
        </w:trPr>
        <w:tc>
          <w:tcPr>
            <w:tcW w:w="2160" w:type="dxa"/>
            <w:vMerge w:val="restart"/>
            <w:vAlign w:val="center"/>
          </w:tcPr>
          <w:p w14:paraId="0EBF7428" w14:textId="77777777" w:rsidR="00FD29D8" w:rsidRPr="00D01847" w:rsidRDefault="00FD29D8">
            <w:pPr>
              <w:spacing w:after="0" w:line="240" w:lineRule="auto"/>
              <w:rPr>
                <w:ins w:id="3183" w:author="Yu, Yong@ARB" w:date="2026-06-05T08:38:00Z"/>
                <w:rFonts w:ascii="Arial" w:eastAsia="Times New Roman" w:hAnsi="Arial" w:cs="Arial"/>
                <w:sz w:val="18"/>
                <w:szCs w:val="20"/>
              </w:rPr>
            </w:pPr>
            <w:ins w:id="3184" w:author="Yu, Yong@ARB" w:date="2026-06-05T08:38:00Z">
              <w:r w:rsidRPr="00D01847">
                <w:rPr>
                  <w:rFonts w:ascii="Arial" w:eastAsia="Times New Roman" w:hAnsi="Arial" w:cs="Arial"/>
                  <w:sz w:val="18"/>
                  <w:szCs w:val="20"/>
                </w:rPr>
                <w:t>MDVs</w:t>
              </w:r>
            </w:ins>
          </w:p>
          <w:p w14:paraId="61D7DC73" w14:textId="77777777" w:rsidR="00FD29D8" w:rsidRPr="00D01847" w:rsidRDefault="00FD29D8">
            <w:pPr>
              <w:spacing w:after="0" w:line="240" w:lineRule="auto"/>
              <w:rPr>
                <w:ins w:id="3185" w:author="Yu, Yong@ARB" w:date="2026-06-05T08:38:00Z"/>
                <w:rFonts w:ascii="Arial" w:eastAsia="Times New Roman" w:hAnsi="Arial" w:cs="Arial"/>
                <w:sz w:val="18"/>
                <w:szCs w:val="20"/>
              </w:rPr>
            </w:pPr>
            <w:ins w:id="3186" w:author="Yu, Yong@ARB" w:date="2026-06-05T08:38:00Z">
              <w:r w:rsidRPr="00D01847">
                <w:rPr>
                  <w:rFonts w:ascii="Arial" w:eastAsia="Times New Roman" w:hAnsi="Arial" w:cs="Arial"/>
                  <w:sz w:val="18"/>
                  <w:szCs w:val="20"/>
                </w:rPr>
                <w:t>10,001-14,000 lbs. GVWR</w:t>
              </w:r>
            </w:ins>
          </w:p>
          <w:p w14:paraId="31311147" w14:textId="77777777" w:rsidR="00FD29D8" w:rsidRPr="00D01847" w:rsidRDefault="00FD29D8">
            <w:pPr>
              <w:spacing w:after="0" w:line="240" w:lineRule="auto"/>
              <w:rPr>
                <w:ins w:id="3187" w:author="Yu, Yong@ARB" w:date="2026-06-05T08:38:00Z"/>
                <w:rFonts w:ascii="Arial" w:eastAsia="Times New Roman" w:hAnsi="Arial" w:cs="Arial"/>
                <w:sz w:val="18"/>
                <w:szCs w:val="20"/>
              </w:rPr>
            </w:pPr>
          </w:p>
          <w:p w14:paraId="4270A10B" w14:textId="77777777" w:rsidR="00FD29D8" w:rsidRPr="00D01847" w:rsidRDefault="00FD29D8">
            <w:pPr>
              <w:spacing w:after="0" w:line="240" w:lineRule="auto"/>
              <w:rPr>
                <w:ins w:id="3188" w:author="Yu, Yong@ARB" w:date="2026-06-05T08:38:00Z"/>
                <w:rFonts w:ascii="Arial" w:eastAsia="Times New Roman" w:hAnsi="Arial" w:cs="Arial"/>
                <w:sz w:val="18"/>
                <w:szCs w:val="20"/>
              </w:rPr>
            </w:pPr>
            <w:ins w:id="3189" w:author="Yu, Yong@ARB" w:date="2026-06-05T08:38:00Z">
              <w:r w:rsidRPr="00D01847">
                <w:rPr>
                  <w:rFonts w:ascii="Arial" w:eastAsia="Times New Roman" w:hAnsi="Arial" w:cs="Arial"/>
                  <w:sz w:val="18"/>
                  <w:szCs w:val="20"/>
                </w:rPr>
                <w:t>Vehicles in this category are tested at their adjusted loaded vehicle weight</w:t>
              </w:r>
            </w:ins>
          </w:p>
          <w:p w14:paraId="75DEEB13" w14:textId="77777777" w:rsidR="00FD29D8" w:rsidRPr="00D01847" w:rsidRDefault="00FD29D8">
            <w:pPr>
              <w:spacing w:after="0" w:line="240" w:lineRule="auto"/>
              <w:rPr>
                <w:ins w:id="3190" w:author="Yu, Yong@ARB" w:date="2026-06-05T08:38:00Z"/>
                <w:rFonts w:ascii="Arial" w:eastAsia="Times New Roman" w:hAnsi="Arial" w:cs="Arial"/>
                <w:sz w:val="18"/>
                <w:szCs w:val="20"/>
              </w:rPr>
            </w:pPr>
          </w:p>
        </w:tc>
        <w:tc>
          <w:tcPr>
            <w:tcW w:w="990" w:type="dxa"/>
            <w:vMerge w:val="restart"/>
            <w:vAlign w:val="center"/>
          </w:tcPr>
          <w:p w14:paraId="03ED2E11" w14:textId="77777777" w:rsidR="00FD29D8" w:rsidRPr="00D01847" w:rsidRDefault="00FD29D8">
            <w:pPr>
              <w:spacing w:after="0" w:line="240" w:lineRule="auto"/>
              <w:jc w:val="center"/>
              <w:rPr>
                <w:ins w:id="3191" w:author="Yu, Yong@ARB" w:date="2026-06-05T08:38:00Z"/>
                <w:rFonts w:ascii="Arial" w:eastAsia="Times New Roman" w:hAnsi="Arial" w:cs="Arial"/>
                <w:sz w:val="18"/>
                <w:szCs w:val="20"/>
              </w:rPr>
            </w:pPr>
            <w:ins w:id="3192" w:author="Yu, Yong@ARB" w:date="2026-06-05T08:38:00Z">
              <w:r w:rsidRPr="00D01847">
                <w:rPr>
                  <w:rFonts w:ascii="Arial" w:eastAsia="Times New Roman" w:hAnsi="Arial" w:cs="Arial"/>
                  <w:sz w:val="18"/>
                  <w:szCs w:val="20"/>
                </w:rPr>
                <w:t>150,000</w:t>
              </w:r>
            </w:ins>
          </w:p>
        </w:tc>
        <w:tc>
          <w:tcPr>
            <w:tcW w:w="1170" w:type="dxa"/>
            <w:vAlign w:val="center"/>
          </w:tcPr>
          <w:p w14:paraId="3D0D06E3" w14:textId="77777777" w:rsidR="00FD29D8" w:rsidRPr="00D01847" w:rsidRDefault="00FD29D8">
            <w:pPr>
              <w:spacing w:after="0" w:line="240" w:lineRule="auto"/>
              <w:jc w:val="center"/>
              <w:rPr>
                <w:ins w:id="3193" w:author="Yu, Yong@ARB" w:date="2026-06-05T08:38:00Z"/>
                <w:rFonts w:ascii="Arial" w:eastAsia="Times New Roman" w:hAnsi="Arial" w:cs="Arial"/>
                <w:sz w:val="18"/>
                <w:szCs w:val="20"/>
              </w:rPr>
            </w:pPr>
            <w:ins w:id="3194" w:author="Yu, Yong@ARB" w:date="2026-06-05T08:38:00Z">
              <w:r w:rsidRPr="00D01847">
                <w:rPr>
                  <w:rFonts w:ascii="Arial" w:eastAsia="Times New Roman" w:hAnsi="Arial" w:cs="Arial"/>
                  <w:sz w:val="18"/>
                  <w:szCs w:val="20"/>
                </w:rPr>
                <w:t>LEV630</w:t>
              </w:r>
            </w:ins>
          </w:p>
        </w:tc>
        <w:tc>
          <w:tcPr>
            <w:tcW w:w="990" w:type="dxa"/>
            <w:vAlign w:val="center"/>
          </w:tcPr>
          <w:p w14:paraId="37CDFB98" w14:textId="77777777" w:rsidR="00FD29D8" w:rsidRPr="00D01847" w:rsidRDefault="00FD29D8">
            <w:pPr>
              <w:spacing w:after="0" w:line="240" w:lineRule="auto"/>
              <w:jc w:val="center"/>
              <w:rPr>
                <w:ins w:id="3195" w:author="Yu, Yong@ARB" w:date="2026-06-05T08:38:00Z"/>
                <w:rFonts w:ascii="Arial" w:eastAsia="Times New Roman" w:hAnsi="Arial" w:cs="Arial"/>
                <w:sz w:val="18"/>
                <w:szCs w:val="20"/>
              </w:rPr>
            </w:pPr>
            <w:ins w:id="3196" w:author="Yu, Yong@ARB" w:date="2026-06-05T08:38:00Z">
              <w:r w:rsidRPr="00D01847">
                <w:rPr>
                  <w:rFonts w:ascii="Arial" w:eastAsia="Times New Roman" w:hAnsi="Arial" w:cs="Arial"/>
                  <w:sz w:val="18"/>
                  <w:szCs w:val="20"/>
                </w:rPr>
                <w:t>0.630</w:t>
              </w:r>
            </w:ins>
          </w:p>
        </w:tc>
        <w:tc>
          <w:tcPr>
            <w:tcW w:w="1170" w:type="dxa"/>
            <w:vAlign w:val="center"/>
          </w:tcPr>
          <w:p w14:paraId="7439DAD8" w14:textId="77777777" w:rsidR="00FD29D8" w:rsidRPr="00D01847" w:rsidRDefault="00FD29D8">
            <w:pPr>
              <w:spacing w:after="0" w:line="240" w:lineRule="auto"/>
              <w:jc w:val="center"/>
              <w:rPr>
                <w:ins w:id="3197" w:author="Yu, Yong@ARB" w:date="2026-06-05T08:38:00Z"/>
                <w:rFonts w:ascii="Arial" w:eastAsia="Calibri" w:hAnsi="Arial" w:cs="Arial"/>
                <w:sz w:val="20"/>
                <w:szCs w:val="20"/>
              </w:rPr>
            </w:pPr>
            <w:ins w:id="3198" w:author="Yu, Yong@ARB" w:date="2026-06-05T08:38:00Z">
              <w:r w:rsidRPr="00D01847">
                <w:rPr>
                  <w:rFonts w:ascii="Arial" w:eastAsia="Times New Roman" w:hAnsi="Arial" w:cs="Arial"/>
                  <w:sz w:val="20"/>
                  <w:szCs w:val="20"/>
                </w:rPr>
                <w:t>7.3</w:t>
              </w:r>
            </w:ins>
          </w:p>
        </w:tc>
        <w:tc>
          <w:tcPr>
            <w:tcW w:w="1350" w:type="dxa"/>
            <w:vAlign w:val="center"/>
          </w:tcPr>
          <w:p w14:paraId="6A8D8E7F" w14:textId="77777777" w:rsidR="00FD29D8" w:rsidRPr="00D01847" w:rsidRDefault="00FD29D8">
            <w:pPr>
              <w:spacing w:after="0" w:line="240" w:lineRule="auto"/>
              <w:jc w:val="center"/>
              <w:rPr>
                <w:ins w:id="3199" w:author="Yu, Yong@ARB" w:date="2026-06-05T08:38:00Z"/>
                <w:rFonts w:ascii="Arial" w:eastAsia="Times New Roman" w:hAnsi="Arial" w:cs="Arial"/>
                <w:sz w:val="18"/>
                <w:szCs w:val="20"/>
              </w:rPr>
            </w:pPr>
            <w:ins w:id="3200" w:author="Yu, Yong@ARB" w:date="2026-06-05T08:38:00Z">
              <w:r w:rsidRPr="00D01847">
                <w:rPr>
                  <w:rFonts w:ascii="Arial" w:eastAsia="Times New Roman" w:hAnsi="Arial" w:cs="Arial"/>
                  <w:sz w:val="18"/>
                  <w:szCs w:val="20"/>
                </w:rPr>
                <w:t>6</w:t>
              </w:r>
            </w:ins>
          </w:p>
        </w:tc>
        <w:tc>
          <w:tcPr>
            <w:tcW w:w="1260" w:type="dxa"/>
            <w:vAlign w:val="center"/>
          </w:tcPr>
          <w:p w14:paraId="53A08C0E" w14:textId="77777777" w:rsidR="00FD29D8" w:rsidRPr="00D01847" w:rsidRDefault="00FD29D8">
            <w:pPr>
              <w:spacing w:after="0" w:line="240" w:lineRule="auto"/>
              <w:jc w:val="center"/>
              <w:rPr>
                <w:ins w:id="3201" w:author="Yu, Yong@ARB" w:date="2026-06-05T08:38:00Z"/>
                <w:rFonts w:ascii="Arial" w:eastAsia="Times New Roman" w:hAnsi="Arial" w:cs="Arial"/>
                <w:color w:val="0000FF"/>
                <w:sz w:val="18"/>
                <w:szCs w:val="20"/>
              </w:rPr>
            </w:pPr>
            <w:ins w:id="3202" w:author="Yu, Yong@ARB" w:date="2026-06-05T08:38:00Z">
              <w:r w:rsidRPr="00D01847">
                <w:rPr>
                  <w:rFonts w:ascii="Arial" w:eastAsia="Times New Roman" w:hAnsi="Arial" w:cs="Arial"/>
                  <w:sz w:val="18"/>
                  <w:szCs w:val="20"/>
                </w:rPr>
                <w:t>0.12</w:t>
              </w:r>
            </w:ins>
          </w:p>
        </w:tc>
      </w:tr>
      <w:tr w:rsidR="00FD29D8" w:rsidRPr="00D01847" w14:paraId="1053D30D" w14:textId="77777777">
        <w:trPr>
          <w:trHeight w:val="402"/>
          <w:ins w:id="3203" w:author="Yu, Yong@ARB" w:date="2026-06-05T08:38:00Z"/>
        </w:trPr>
        <w:tc>
          <w:tcPr>
            <w:tcW w:w="2160" w:type="dxa"/>
            <w:vMerge/>
            <w:vAlign w:val="center"/>
          </w:tcPr>
          <w:p w14:paraId="4EA32CDC" w14:textId="77777777" w:rsidR="00FD29D8" w:rsidRPr="00D01847" w:rsidRDefault="00FD29D8">
            <w:pPr>
              <w:spacing w:after="0" w:line="240" w:lineRule="auto"/>
              <w:jc w:val="center"/>
              <w:rPr>
                <w:ins w:id="3204" w:author="Yu, Yong@ARB" w:date="2026-06-05T08:38:00Z"/>
                <w:rFonts w:ascii="Arial" w:eastAsia="Times New Roman" w:hAnsi="Arial" w:cs="Arial"/>
                <w:sz w:val="18"/>
                <w:szCs w:val="20"/>
              </w:rPr>
            </w:pPr>
          </w:p>
        </w:tc>
        <w:tc>
          <w:tcPr>
            <w:tcW w:w="990" w:type="dxa"/>
            <w:vMerge/>
            <w:vAlign w:val="center"/>
          </w:tcPr>
          <w:p w14:paraId="64FCD9D3" w14:textId="77777777" w:rsidR="00FD29D8" w:rsidRPr="00D01847" w:rsidRDefault="00FD29D8">
            <w:pPr>
              <w:spacing w:after="0" w:line="240" w:lineRule="auto"/>
              <w:jc w:val="center"/>
              <w:rPr>
                <w:ins w:id="3205" w:author="Yu, Yong@ARB" w:date="2026-06-05T08:38:00Z"/>
                <w:rFonts w:ascii="Arial" w:eastAsia="Times New Roman" w:hAnsi="Arial" w:cs="Arial"/>
                <w:color w:val="0000FF"/>
                <w:sz w:val="18"/>
                <w:szCs w:val="20"/>
              </w:rPr>
            </w:pPr>
          </w:p>
        </w:tc>
        <w:tc>
          <w:tcPr>
            <w:tcW w:w="1170" w:type="dxa"/>
            <w:vAlign w:val="center"/>
          </w:tcPr>
          <w:p w14:paraId="533D4EB0" w14:textId="77777777" w:rsidR="00FD29D8" w:rsidRPr="00D01847" w:rsidRDefault="00FD29D8">
            <w:pPr>
              <w:spacing w:after="0" w:line="240" w:lineRule="auto"/>
              <w:jc w:val="center"/>
              <w:rPr>
                <w:ins w:id="3206" w:author="Yu, Yong@ARB" w:date="2026-06-05T08:38:00Z"/>
                <w:rFonts w:ascii="Arial" w:eastAsia="Times New Roman" w:hAnsi="Arial" w:cs="Arial"/>
                <w:sz w:val="18"/>
                <w:szCs w:val="20"/>
              </w:rPr>
            </w:pPr>
            <w:ins w:id="3207" w:author="Yu, Yong@ARB" w:date="2026-06-05T08:38:00Z">
              <w:r w:rsidRPr="00D01847">
                <w:rPr>
                  <w:rFonts w:ascii="Arial" w:eastAsia="Times New Roman" w:hAnsi="Arial" w:cs="Arial"/>
                  <w:sz w:val="18"/>
                  <w:szCs w:val="20"/>
                </w:rPr>
                <w:t>ULEV570</w:t>
              </w:r>
            </w:ins>
          </w:p>
        </w:tc>
        <w:tc>
          <w:tcPr>
            <w:tcW w:w="990" w:type="dxa"/>
            <w:vAlign w:val="center"/>
          </w:tcPr>
          <w:p w14:paraId="7200AA60" w14:textId="77777777" w:rsidR="00FD29D8" w:rsidRPr="00D01847" w:rsidRDefault="00FD29D8">
            <w:pPr>
              <w:spacing w:after="0" w:line="240" w:lineRule="auto"/>
              <w:jc w:val="center"/>
              <w:rPr>
                <w:ins w:id="3208" w:author="Yu, Yong@ARB" w:date="2026-06-05T08:38:00Z"/>
                <w:rFonts w:ascii="Arial" w:eastAsia="Times New Roman" w:hAnsi="Arial" w:cs="Arial"/>
                <w:sz w:val="18"/>
                <w:szCs w:val="20"/>
              </w:rPr>
            </w:pPr>
            <w:ins w:id="3209" w:author="Yu, Yong@ARB" w:date="2026-06-05T08:38:00Z">
              <w:r w:rsidRPr="00D01847">
                <w:rPr>
                  <w:rFonts w:ascii="Arial" w:eastAsia="Times New Roman" w:hAnsi="Arial" w:cs="Arial"/>
                  <w:sz w:val="18"/>
                  <w:szCs w:val="20"/>
                </w:rPr>
                <w:t>0.570</w:t>
              </w:r>
            </w:ins>
          </w:p>
        </w:tc>
        <w:tc>
          <w:tcPr>
            <w:tcW w:w="1170" w:type="dxa"/>
            <w:vAlign w:val="center"/>
          </w:tcPr>
          <w:p w14:paraId="1E95090E" w14:textId="77777777" w:rsidR="00FD29D8" w:rsidRPr="00D01847" w:rsidRDefault="00FD29D8">
            <w:pPr>
              <w:spacing w:after="0" w:line="240" w:lineRule="auto"/>
              <w:jc w:val="center"/>
              <w:rPr>
                <w:ins w:id="3210" w:author="Yu, Yong@ARB" w:date="2026-06-05T08:38:00Z"/>
                <w:rFonts w:ascii="Arial" w:eastAsia="Calibri" w:hAnsi="Arial" w:cs="Arial"/>
                <w:sz w:val="20"/>
                <w:szCs w:val="20"/>
              </w:rPr>
            </w:pPr>
            <w:ins w:id="3211" w:author="Yu, Yong@ARB" w:date="2026-06-05T08:38:00Z">
              <w:r w:rsidRPr="00D01847">
                <w:rPr>
                  <w:rFonts w:ascii="Arial" w:eastAsia="Times New Roman" w:hAnsi="Arial" w:cs="Arial"/>
                  <w:sz w:val="20"/>
                  <w:szCs w:val="20"/>
                </w:rPr>
                <w:t>7.3</w:t>
              </w:r>
            </w:ins>
          </w:p>
        </w:tc>
        <w:tc>
          <w:tcPr>
            <w:tcW w:w="1350" w:type="dxa"/>
            <w:vAlign w:val="center"/>
          </w:tcPr>
          <w:p w14:paraId="56893261" w14:textId="77777777" w:rsidR="00FD29D8" w:rsidRPr="00D01847" w:rsidRDefault="00FD29D8">
            <w:pPr>
              <w:spacing w:after="0" w:line="240" w:lineRule="auto"/>
              <w:jc w:val="center"/>
              <w:rPr>
                <w:ins w:id="3212" w:author="Yu, Yong@ARB" w:date="2026-06-05T08:38:00Z"/>
                <w:rFonts w:ascii="Arial" w:eastAsia="Times New Roman" w:hAnsi="Arial" w:cs="Arial"/>
                <w:sz w:val="18"/>
                <w:szCs w:val="20"/>
              </w:rPr>
            </w:pPr>
            <w:ins w:id="3213" w:author="Yu, Yong@ARB" w:date="2026-06-05T08:38:00Z">
              <w:r w:rsidRPr="00D01847">
                <w:rPr>
                  <w:rFonts w:ascii="Arial" w:eastAsia="Times New Roman" w:hAnsi="Arial" w:cs="Arial"/>
                  <w:sz w:val="18"/>
                  <w:szCs w:val="20"/>
                </w:rPr>
                <w:t>6</w:t>
              </w:r>
            </w:ins>
          </w:p>
        </w:tc>
        <w:tc>
          <w:tcPr>
            <w:tcW w:w="1260" w:type="dxa"/>
            <w:vAlign w:val="center"/>
          </w:tcPr>
          <w:p w14:paraId="685E9A56" w14:textId="77777777" w:rsidR="00FD29D8" w:rsidRPr="00D01847" w:rsidRDefault="00FD29D8">
            <w:pPr>
              <w:spacing w:after="0" w:line="240" w:lineRule="auto"/>
              <w:jc w:val="center"/>
              <w:rPr>
                <w:ins w:id="3214" w:author="Yu, Yong@ARB" w:date="2026-06-05T08:38:00Z"/>
                <w:rFonts w:ascii="Arial" w:eastAsia="Times New Roman" w:hAnsi="Arial" w:cs="Arial"/>
                <w:color w:val="0000FF"/>
                <w:sz w:val="18"/>
                <w:szCs w:val="20"/>
              </w:rPr>
            </w:pPr>
            <w:ins w:id="3215" w:author="Yu, Yong@ARB" w:date="2026-06-05T08:38:00Z">
              <w:r w:rsidRPr="00D01847">
                <w:rPr>
                  <w:rFonts w:ascii="Arial" w:eastAsia="Times New Roman" w:hAnsi="Arial" w:cs="Arial"/>
                  <w:sz w:val="18"/>
                  <w:szCs w:val="20"/>
                </w:rPr>
                <w:t>0.06</w:t>
              </w:r>
            </w:ins>
          </w:p>
        </w:tc>
      </w:tr>
      <w:tr w:rsidR="00FD29D8" w:rsidRPr="00D01847" w14:paraId="6CBB96CC" w14:textId="77777777">
        <w:trPr>
          <w:trHeight w:val="402"/>
          <w:ins w:id="3216" w:author="Yu, Yong@ARB" w:date="2026-06-05T08:38:00Z"/>
        </w:trPr>
        <w:tc>
          <w:tcPr>
            <w:tcW w:w="2160" w:type="dxa"/>
            <w:vMerge/>
            <w:vAlign w:val="center"/>
          </w:tcPr>
          <w:p w14:paraId="7AD44C39" w14:textId="77777777" w:rsidR="00FD29D8" w:rsidRPr="00D01847" w:rsidRDefault="00FD29D8">
            <w:pPr>
              <w:spacing w:after="0" w:line="240" w:lineRule="auto"/>
              <w:jc w:val="center"/>
              <w:rPr>
                <w:ins w:id="3217" w:author="Yu, Yong@ARB" w:date="2026-06-05T08:38:00Z"/>
                <w:rFonts w:ascii="Arial" w:eastAsia="Times New Roman" w:hAnsi="Arial" w:cs="Arial"/>
                <w:sz w:val="18"/>
                <w:szCs w:val="20"/>
              </w:rPr>
            </w:pPr>
          </w:p>
        </w:tc>
        <w:tc>
          <w:tcPr>
            <w:tcW w:w="990" w:type="dxa"/>
            <w:vMerge/>
            <w:vAlign w:val="center"/>
          </w:tcPr>
          <w:p w14:paraId="3D7D10E2" w14:textId="77777777" w:rsidR="00FD29D8" w:rsidRPr="00D01847" w:rsidRDefault="00FD29D8">
            <w:pPr>
              <w:spacing w:after="0" w:line="240" w:lineRule="auto"/>
              <w:jc w:val="center"/>
              <w:rPr>
                <w:ins w:id="3218" w:author="Yu, Yong@ARB" w:date="2026-06-05T08:38:00Z"/>
                <w:rFonts w:ascii="Arial" w:eastAsia="Times New Roman" w:hAnsi="Arial" w:cs="Arial"/>
                <w:color w:val="0000FF"/>
                <w:sz w:val="18"/>
                <w:szCs w:val="20"/>
              </w:rPr>
            </w:pPr>
          </w:p>
        </w:tc>
        <w:tc>
          <w:tcPr>
            <w:tcW w:w="1170" w:type="dxa"/>
            <w:vAlign w:val="center"/>
          </w:tcPr>
          <w:p w14:paraId="01FD706B" w14:textId="77777777" w:rsidR="00FD29D8" w:rsidRPr="00D01847" w:rsidRDefault="00FD29D8">
            <w:pPr>
              <w:spacing w:after="0" w:line="240" w:lineRule="auto"/>
              <w:jc w:val="center"/>
              <w:rPr>
                <w:ins w:id="3219" w:author="Yu, Yong@ARB" w:date="2026-06-05T08:38:00Z"/>
                <w:rFonts w:ascii="Arial" w:eastAsia="Times New Roman" w:hAnsi="Arial" w:cs="Arial"/>
                <w:sz w:val="18"/>
                <w:szCs w:val="20"/>
              </w:rPr>
            </w:pPr>
            <w:ins w:id="3220" w:author="Yu, Yong@ARB" w:date="2026-06-05T08:38:00Z">
              <w:r w:rsidRPr="00D01847">
                <w:rPr>
                  <w:rFonts w:ascii="Arial" w:eastAsia="Times New Roman" w:hAnsi="Arial" w:cs="Arial"/>
                  <w:sz w:val="18"/>
                  <w:szCs w:val="20"/>
                </w:rPr>
                <w:t>ULEV400</w:t>
              </w:r>
            </w:ins>
          </w:p>
        </w:tc>
        <w:tc>
          <w:tcPr>
            <w:tcW w:w="990" w:type="dxa"/>
            <w:vAlign w:val="center"/>
          </w:tcPr>
          <w:p w14:paraId="72CE62D4" w14:textId="77777777" w:rsidR="00FD29D8" w:rsidRPr="00D01847" w:rsidRDefault="00FD29D8">
            <w:pPr>
              <w:spacing w:after="0" w:line="240" w:lineRule="auto"/>
              <w:jc w:val="center"/>
              <w:rPr>
                <w:ins w:id="3221" w:author="Yu, Yong@ARB" w:date="2026-06-05T08:38:00Z"/>
                <w:rFonts w:ascii="Arial" w:eastAsia="Times New Roman" w:hAnsi="Arial" w:cs="Arial"/>
                <w:sz w:val="18"/>
                <w:szCs w:val="20"/>
              </w:rPr>
            </w:pPr>
            <w:ins w:id="3222" w:author="Yu, Yong@ARB" w:date="2026-06-05T08:38:00Z">
              <w:r w:rsidRPr="00D01847">
                <w:rPr>
                  <w:rFonts w:ascii="Arial" w:eastAsia="Times New Roman" w:hAnsi="Arial" w:cs="Arial"/>
                  <w:sz w:val="18"/>
                  <w:szCs w:val="20"/>
                </w:rPr>
                <w:t>0.400</w:t>
              </w:r>
            </w:ins>
          </w:p>
        </w:tc>
        <w:tc>
          <w:tcPr>
            <w:tcW w:w="1170" w:type="dxa"/>
            <w:vAlign w:val="center"/>
          </w:tcPr>
          <w:p w14:paraId="72B2546E" w14:textId="77777777" w:rsidR="00FD29D8" w:rsidRPr="00D01847" w:rsidRDefault="00FD29D8">
            <w:pPr>
              <w:spacing w:after="0" w:line="240" w:lineRule="auto"/>
              <w:jc w:val="center"/>
              <w:rPr>
                <w:ins w:id="3223" w:author="Yu, Yong@ARB" w:date="2026-06-05T08:38:00Z"/>
                <w:rFonts w:ascii="Arial" w:eastAsia="Calibri" w:hAnsi="Arial" w:cs="Arial"/>
                <w:sz w:val="20"/>
                <w:szCs w:val="20"/>
              </w:rPr>
            </w:pPr>
            <w:ins w:id="3224" w:author="Yu, Yong@ARB" w:date="2026-06-05T08:38:00Z">
              <w:r w:rsidRPr="00D01847">
                <w:rPr>
                  <w:rFonts w:ascii="Arial" w:eastAsia="Times New Roman" w:hAnsi="Arial" w:cs="Arial"/>
                  <w:sz w:val="20"/>
                  <w:szCs w:val="20"/>
                </w:rPr>
                <w:t>7.3</w:t>
              </w:r>
            </w:ins>
          </w:p>
        </w:tc>
        <w:tc>
          <w:tcPr>
            <w:tcW w:w="1350" w:type="dxa"/>
            <w:vAlign w:val="center"/>
          </w:tcPr>
          <w:p w14:paraId="3E5DE2A4" w14:textId="77777777" w:rsidR="00FD29D8" w:rsidRPr="00D01847" w:rsidRDefault="00FD29D8">
            <w:pPr>
              <w:spacing w:after="0" w:line="240" w:lineRule="auto"/>
              <w:jc w:val="center"/>
              <w:rPr>
                <w:ins w:id="3225" w:author="Yu, Yong@ARB" w:date="2026-06-05T08:38:00Z"/>
                <w:rFonts w:ascii="Arial" w:eastAsia="Times New Roman" w:hAnsi="Arial" w:cs="Arial"/>
                <w:sz w:val="18"/>
                <w:szCs w:val="20"/>
              </w:rPr>
            </w:pPr>
            <w:ins w:id="3226" w:author="Yu, Yong@ARB" w:date="2026-06-05T08:38:00Z">
              <w:r w:rsidRPr="00D01847">
                <w:rPr>
                  <w:rFonts w:ascii="Arial" w:eastAsia="Times New Roman" w:hAnsi="Arial" w:cs="Arial"/>
                  <w:sz w:val="18"/>
                  <w:szCs w:val="20"/>
                </w:rPr>
                <w:t>6</w:t>
              </w:r>
            </w:ins>
          </w:p>
        </w:tc>
        <w:tc>
          <w:tcPr>
            <w:tcW w:w="1260" w:type="dxa"/>
            <w:vAlign w:val="center"/>
          </w:tcPr>
          <w:p w14:paraId="32CC8FF6" w14:textId="77777777" w:rsidR="00FD29D8" w:rsidRPr="00D01847" w:rsidRDefault="00FD29D8">
            <w:pPr>
              <w:spacing w:after="0" w:line="240" w:lineRule="auto"/>
              <w:jc w:val="center"/>
              <w:rPr>
                <w:ins w:id="3227" w:author="Yu, Yong@ARB" w:date="2026-06-05T08:38:00Z"/>
                <w:rFonts w:ascii="Arial" w:eastAsia="Times New Roman" w:hAnsi="Arial" w:cs="Arial"/>
                <w:sz w:val="20"/>
                <w:szCs w:val="20"/>
              </w:rPr>
            </w:pPr>
            <w:ins w:id="3228" w:author="Yu, Yong@ARB" w:date="2026-06-05T08:38:00Z">
              <w:r w:rsidRPr="00D01847">
                <w:rPr>
                  <w:rFonts w:ascii="Arial" w:eastAsia="Times New Roman" w:hAnsi="Arial" w:cs="Arial"/>
                  <w:sz w:val="18"/>
                  <w:szCs w:val="20"/>
                </w:rPr>
                <w:t>0.06</w:t>
              </w:r>
            </w:ins>
          </w:p>
        </w:tc>
      </w:tr>
      <w:tr w:rsidR="00FD29D8" w:rsidRPr="00D01847" w14:paraId="1B0A09C4" w14:textId="77777777">
        <w:trPr>
          <w:trHeight w:val="402"/>
          <w:ins w:id="3229" w:author="Yu, Yong@ARB" w:date="2026-06-05T08:38:00Z"/>
        </w:trPr>
        <w:tc>
          <w:tcPr>
            <w:tcW w:w="2160" w:type="dxa"/>
            <w:vMerge/>
            <w:vAlign w:val="center"/>
          </w:tcPr>
          <w:p w14:paraId="7395066B" w14:textId="77777777" w:rsidR="00FD29D8" w:rsidRPr="00D01847" w:rsidRDefault="00FD29D8">
            <w:pPr>
              <w:spacing w:after="0" w:line="240" w:lineRule="auto"/>
              <w:jc w:val="center"/>
              <w:rPr>
                <w:ins w:id="3230" w:author="Yu, Yong@ARB" w:date="2026-06-05T08:38:00Z"/>
                <w:rFonts w:ascii="Arial" w:eastAsia="Times New Roman" w:hAnsi="Arial" w:cs="Arial"/>
                <w:sz w:val="18"/>
                <w:szCs w:val="20"/>
              </w:rPr>
            </w:pPr>
          </w:p>
        </w:tc>
        <w:tc>
          <w:tcPr>
            <w:tcW w:w="990" w:type="dxa"/>
            <w:vMerge/>
            <w:vAlign w:val="center"/>
          </w:tcPr>
          <w:p w14:paraId="37242FE2" w14:textId="77777777" w:rsidR="00FD29D8" w:rsidRPr="00D01847" w:rsidRDefault="00FD29D8">
            <w:pPr>
              <w:spacing w:after="0" w:line="240" w:lineRule="auto"/>
              <w:jc w:val="center"/>
              <w:rPr>
                <w:ins w:id="3231" w:author="Yu, Yong@ARB" w:date="2026-06-05T08:38:00Z"/>
                <w:rFonts w:ascii="Arial" w:eastAsia="Times New Roman" w:hAnsi="Arial" w:cs="Arial"/>
                <w:color w:val="0000FF"/>
                <w:sz w:val="18"/>
                <w:szCs w:val="20"/>
              </w:rPr>
            </w:pPr>
          </w:p>
        </w:tc>
        <w:tc>
          <w:tcPr>
            <w:tcW w:w="1170" w:type="dxa"/>
            <w:vAlign w:val="center"/>
          </w:tcPr>
          <w:p w14:paraId="024DB212" w14:textId="77777777" w:rsidR="00FD29D8" w:rsidRPr="00D01847" w:rsidRDefault="00FD29D8">
            <w:pPr>
              <w:spacing w:after="0" w:line="240" w:lineRule="auto"/>
              <w:jc w:val="center"/>
              <w:rPr>
                <w:ins w:id="3232" w:author="Yu, Yong@ARB" w:date="2026-06-05T08:38:00Z"/>
                <w:rFonts w:ascii="Arial" w:eastAsia="Times New Roman" w:hAnsi="Arial" w:cs="Arial"/>
                <w:sz w:val="18"/>
                <w:szCs w:val="20"/>
              </w:rPr>
            </w:pPr>
            <w:ins w:id="3233" w:author="Yu, Yong@ARB" w:date="2026-06-05T08:38:00Z">
              <w:r w:rsidRPr="00D01847">
                <w:rPr>
                  <w:rFonts w:ascii="Arial" w:eastAsia="Times New Roman" w:hAnsi="Arial" w:cs="Arial"/>
                  <w:sz w:val="18"/>
                  <w:szCs w:val="20"/>
                </w:rPr>
                <w:t>ULEV270</w:t>
              </w:r>
            </w:ins>
          </w:p>
        </w:tc>
        <w:tc>
          <w:tcPr>
            <w:tcW w:w="990" w:type="dxa"/>
            <w:vAlign w:val="center"/>
          </w:tcPr>
          <w:p w14:paraId="79B4FC28" w14:textId="77777777" w:rsidR="00FD29D8" w:rsidRPr="00D01847" w:rsidRDefault="00FD29D8">
            <w:pPr>
              <w:spacing w:after="0" w:line="240" w:lineRule="auto"/>
              <w:jc w:val="center"/>
              <w:rPr>
                <w:ins w:id="3234" w:author="Yu, Yong@ARB" w:date="2026-06-05T08:38:00Z"/>
                <w:rFonts w:ascii="Arial" w:eastAsia="Times New Roman" w:hAnsi="Arial" w:cs="Arial"/>
                <w:sz w:val="18"/>
                <w:szCs w:val="20"/>
              </w:rPr>
            </w:pPr>
            <w:ins w:id="3235" w:author="Yu, Yong@ARB" w:date="2026-06-05T08:38:00Z">
              <w:r w:rsidRPr="00D01847">
                <w:rPr>
                  <w:rFonts w:ascii="Arial" w:eastAsia="Times New Roman" w:hAnsi="Arial" w:cs="Arial"/>
                  <w:sz w:val="18"/>
                  <w:szCs w:val="20"/>
                </w:rPr>
                <w:t>0.270</w:t>
              </w:r>
            </w:ins>
          </w:p>
        </w:tc>
        <w:tc>
          <w:tcPr>
            <w:tcW w:w="1170" w:type="dxa"/>
            <w:vAlign w:val="center"/>
          </w:tcPr>
          <w:p w14:paraId="2F3A7D66" w14:textId="77777777" w:rsidR="00FD29D8" w:rsidRPr="00D01847" w:rsidRDefault="00FD29D8">
            <w:pPr>
              <w:spacing w:after="0" w:line="240" w:lineRule="auto"/>
              <w:jc w:val="center"/>
              <w:rPr>
                <w:ins w:id="3236" w:author="Yu, Yong@ARB" w:date="2026-06-05T08:38:00Z"/>
                <w:rFonts w:ascii="Arial" w:eastAsia="Calibri" w:hAnsi="Arial" w:cs="Arial"/>
                <w:sz w:val="20"/>
                <w:szCs w:val="20"/>
              </w:rPr>
            </w:pPr>
            <w:ins w:id="3237" w:author="Yu, Yong@ARB" w:date="2026-06-05T08:38:00Z">
              <w:r w:rsidRPr="00D01847">
                <w:rPr>
                  <w:rFonts w:ascii="Arial" w:eastAsia="Times New Roman" w:hAnsi="Arial" w:cs="Arial"/>
                  <w:sz w:val="20"/>
                  <w:szCs w:val="20"/>
                </w:rPr>
                <w:t>4.2</w:t>
              </w:r>
            </w:ins>
          </w:p>
        </w:tc>
        <w:tc>
          <w:tcPr>
            <w:tcW w:w="1350" w:type="dxa"/>
            <w:vAlign w:val="center"/>
          </w:tcPr>
          <w:p w14:paraId="71E98DFD" w14:textId="77777777" w:rsidR="00FD29D8" w:rsidRPr="00D01847" w:rsidRDefault="00FD29D8">
            <w:pPr>
              <w:spacing w:after="0" w:line="240" w:lineRule="auto"/>
              <w:jc w:val="center"/>
              <w:rPr>
                <w:ins w:id="3238" w:author="Yu, Yong@ARB" w:date="2026-06-05T08:38:00Z"/>
                <w:rFonts w:ascii="Arial" w:eastAsia="Times New Roman" w:hAnsi="Arial" w:cs="Arial"/>
                <w:sz w:val="18"/>
                <w:szCs w:val="20"/>
              </w:rPr>
            </w:pPr>
            <w:ins w:id="3239" w:author="Yu, Yong@ARB" w:date="2026-06-05T08:38:00Z">
              <w:r w:rsidRPr="00D01847">
                <w:rPr>
                  <w:rFonts w:ascii="Arial" w:eastAsia="Times New Roman" w:hAnsi="Arial" w:cs="Arial"/>
                  <w:sz w:val="18"/>
                  <w:szCs w:val="20"/>
                </w:rPr>
                <w:t>6</w:t>
              </w:r>
            </w:ins>
          </w:p>
        </w:tc>
        <w:tc>
          <w:tcPr>
            <w:tcW w:w="1260" w:type="dxa"/>
            <w:vAlign w:val="center"/>
          </w:tcPr>
          <w:p w14:paraId="27F91E3E" w14:textId="77777777" w:rsidR="00FD29D8" w:rsidRPr="00D01847" w:rsidRDefault="00FD29D8">
            <w:pPr>
              <w:spacing w:after="0" w:line="240" w:lineRule="auto"/>
              <w:jc w:val="center"/>
              <w:rPr>
                <w:ins w:id="3240" w:author="Yu, Yong@ARB" w:date="2026-06-05T08:38:00Z"/>
                <w:rFonts w:ascii="Arial" w:eastAsia="Times New Roman" w:hAnsi="Arial" w:cs="Arial"/>
                <w:sz w:val="20"/>
                <w:szCs w:val="20"/>
              </w:rPr>
            </w:pPr>
            <w:ins w:id="3241" w:author="Yu, Yong@ARB" w:date="2026-06-05T08:38:00Z">
              <w:r w:rsidRPr="00D01847">
                <w:rPr>
                  <w:rFonts w:ascii="Arial" w:eastAsia="Times New Roman" w:hAnsi="Arial" w:cs="Arial"/>
                  <w:sz w:val="18"/>
                  <w:szCs w:val="20"/>
                </w:rPr>
                <w:t>0.06</w:t>
              </w:r>
            </w:ins>
          </w:p>
        </w:tc>
      </w:tr>
      <w:tr w:rsidR="00FD29D8" w:rsidRPr="00D01847" w14:paraId="095ED1E0" w14:textId="77777777">
        <w:trPr>
          <w:trHeight w:val="402"/>
          <w:ins w:id="3242" w:author="Yu, Yong@ARB" w:date="2026-06-05T08:38:00Z"/>
        </w:trPr>
        <w:tc>
          <w:tcPr>
            <w:tcW w:w="2160" w:type="dxa"/>
            <w:vMerge/>
            <w:vAlign w:val="center"/>
          </w:tcPr>
          <w:p w14:paraId="6B25647D" w14:textId="77777777" w:rsidR="00FD29D8" w:rsidRPr="00D01847" w:rsidRDefault="00FD29D8">
            <w:pPr>
              <w:spacing w:after="0" w:line="240" w:lineRule="auto"/>
              <w:jc w:val="center"/>
              <w:rPr>
                <w:ins w:id="3243" w:author="Yu, Yong@ARB" w:date="2026-06-05T08:38:00Z"/>
                <w:rFonts w:ascii="Arial" w:eastAsia="Times New Roman" w:hAnsi="Arial" w:cs="Arial"/>
                <w:sz w:val="18"/>
                <w:szCs w:val="20"/>
              </w:rPr>
            </w:pPr>
          </w:p>
        </w:tc>
        <w:tc>
          <w:tcPr>
            <w:tcW w:w="990" w:type="dxa"/>
            <w:vMerge/>
            <w:vAlign w:val="center"/>
          </w:tcPr>
          <w:p w14:paraId="148D09C5" w14:textId="77777777" w:rsidR="00FD29D8" w:rsidRPr="00D01847" w:rsidRDefault="00FD29D8">
            <w:pPr>
              <w:spacing w:after="0" w:line="240" w:lineRule="auto"/>
              <w:jc w:val="center"/>
              <w:rPr>
                <w:ins w:id="3244" w:author="Yu, Yong@ARB" w:date="2026-06-05T08:38:00Z"/>
                <w:rFonts w:ascii="Arial" w:eastAsia="Times New Roman" w:hAnsi="Arial" w:cs="Arial"/>
                <w:color w:val="0000FF"/>
                <w:sz w:val="18"/>
                <w:szCs w:val="20"/>
              </w:rPr>
            </w:pPr>
          </w:p>
        </w:tc>
        <w:tc>
          <w:tcPr>
            <w:tcW w:w="1170" w:type="dxa"/>
            <w:vAlign w:val="center"/>
          </w:tcPr>
          <w:p w14:paraId="01BC95E0" w14:textId="77777777" w:rsidR="00FD29D8" w:rsidRPr="00D01847" w:rsidRDefault="00FD29D8">
            <w:pPr>
              <w:spacing w:after="0" w:line="240" w:lineRule="auto"/>
              <w:jc w:val="center"/>
              <w:rPr>
                <w:ins w:id="3245" w:author="Yu, Yong@ARB" w:date="2026-06-05T08:38:00Z"/>
                <w:rFonts w:ascii="Arial" w:eastAsia="Times New Roman" w:hAnsi="Arial" w:cs="Arial"/>
                <w:sz w:val="18"/>
                <w:szCs w:val="20"/>
              </w:rPr>
            </w:pPr>
            <w:ins w:id="3246" w:author="Yu, Yong@ARB" w:date="2026-06-05T08:38:00Z">
              <w:r w:rsidRPr="00D01847">
                <w:rPr>
                  <w:rFonts w:ascii="Arial" w:eastAsia="Times New Roman" w:hAnsi="Arial" w:cs="Arial"/>
                  <w:sz w:val="18"/>
                  <w:szCs w:val="20"/>
                </w:rPr>
                <w:t>SULEV230</w:t>
              </w:r>
            </w:ins>
          </w:p>
        </w:tc>
        <w:tc>
          <w:tcPr>
            <w:tcW w:w="990" w:type="dxa"/>
            <w:vAlign w:val="center"/>
          </w:tcPr>
          <w:p w14:paraId="3ACE548B" w14:textId="77777777" w:rsidR="00FD29D8" w:rsidRPr="00D01847" w:rsidRDefault="00FD29D8">
            <w:pPr>
              <w:spacing w:after="0" w:line="240" w:lineRule="auto"/>
              <w:jc w:val="center"/>
              <w:rPr>
                <w:ins w:id="3247" w:author="Yu, Yong@ARB" w:date="2026-06-05T08:38:00Z"/>
                <w:rFonts w:ascii="Arial" w:eastAsia="Times New Roman" w:hAnsi="Arial" w:cs="Arial"/>
                <w:sz w:val="18"/>
                <w:szCs w:val="20"/>
              </w:rPr>
            </w:pPr>
            <w:ins w:id="3248" w:author="Yu, Yong@ARB" w:date="2026-06-05T08:38:00Z">
              <w:r w:rsidRPr="00D01847">
                <w:rPr>
                  <w:rFonts w:ascii="Arial" w:eastAsia="Times New Roman" w:hAnsi="Arial" w:cs="Arial"/>
                  <w:sz w:val="18"/>
                  <w:szCs w:val="20"/>
                </w:rPr>
                <w:t>0.230</w:t>
              </w:r>
            </w:ins>
          </w:p>
        </w:tc>
        <w:tc>
          <w:tcPr>
            <w:tcW w:w="1170" w:type="dxa"/>
            <w:vAlign w:val="center"/>
          </w:tcPr>
          <w:p w14:paraId="188E2BBF" w14:textId="77777777" w:rsidR="00FD29D8" w:rsidRPr="00D01847" w:rsidRDefault="00FD29D8">
            <w:pPr>
              <w:spacing w:after="0" w:line="240" w:lineRule="auto"/>
              <w:jc w:val="center"/>
              <w:rPr>
                <w:ins w:id="3249" w:author="Yu, Yong@ARB" w:date="2026-06-05T08:38:00Z"/>
                <w:rFonts w:ascii="Arial" w:eastAsia="Calibri" w:hAnsi="Arial" w:cs="Arial"/>
                <w:sz w:val="20"/>
                <w:szCs w:val="20"/>
              </w:rPr>
            </w:pPr>
            <w:ins w:id="3250" w:author="Yu, Yong@ARB" w:date="2026-06-05T08:38:00Z">
              <w:r w:rsidRPr="00D01847">
                <w:rPr>
                  <w:rFonts w:ascii="Arial" w:eastAsia="Times New Roman" w:hAnsi="Arial" w:cs="Arial"/>
                  <w:sz w:val="20"/>
                  <w:szCs w:val="20"/>
                </w:rPr>
                <w:t>4.2</w:t>
              </w:r>
            </w:ins>
          </w:p>
        </w:tc>
        <w:tc>
          <w:tcPr>
            <w:tcW w:w="1350" w:type="dxa"/>
            <w:vAlign w:val="center"/>
          </w:tcPr>
          <w:p w14:paraId="2131014D" w14:textId="77777777" w:rsidR="00FD29D8" w:rsidRPr="00D01847" w:rsidRDefault="00FD29D8">
            <w:pPr>
              <w:spacing w:after="0" w:line="240" w:lineRule="auto"/>
              <w:jc w:val="center"/>
              <w:rPr>
                <w:ins w:id="3251" w:author="Yu, Yong@ARB" w:date="2026-06-05T08:38:00Z"/>
                <w:rFonts w:ascii="Arial" w:eastAsia="Times New Roman" w:hAnsi="Arial" w:cs="Arial"/>
                <w:sz w:val="18"/>
                <w:szCs w:val="20"/>
              </w:rPr>
            </w:pPr>
            <w:ins w:id="3252" w:author="Yu, Yong@ARB" w:date="2026-06-05T08:38:00Z">
              <w:r w:rsidRPr="00D01847">
                <w:rPr>
                  <w:rFonts w:ascii="Arial" w:eastAsia="Times New Roman" w:hAnsi="Arial" w:cs="Arial"/>
                  <w:sz w:val="18"/>
                  <w:szCs w:val="20"/>
                </w:rPr>
                <w:t>6</w:t>
              </w:r>
            </w:ins>
          </w:p>
        </w:tc>
        <w:tc>
          <w:tcPr>
            <w:tcW w:w="1260" w:type="dxa"/>
            <w:vAlign w:val="center"/>
          </w:tcPr>
          <w:p w14:paraId="700BA250" w14:textId="77777777" w:rsidR="00FD29D8" w:rsidRPr="00D01847" w:rsidRDefault="00FD29D8">
            <w:pPr>
              <w:spacing w:after="0" w:line="240" w:lineRule="auto"/>
              <w:jc w:val="center"/>
              <w:rPr>
                <w:ins w:id="3253" w:author="Yu, Yong@ARB" w:date="2026-06-05T08:38:00Z"/>
                <w:rFonts w:ascii="Arial" w:eastAsia="Times New Roman" w:hAnsi="Arial" w:cs="Arial"/>
                <w:sz w:val="20"/>
                <w:szCs w:val="20"/>
              </w:rPr>
            </w:pPr>
            <w:ins w:id="3254" w:author="Yu, Yong@ARB" w:date="2026-06-05T08:38:00Z">
              <w:r w:rsidRPr="00D01847">
                <w:rPr>
                  <w:rFonts w:ascii="Arial" w:eastAsia="Times New Roman" w:hAnsi="Arial" w:cs="Arial"/>
                  <w:sz w:val="18"/>
                  <w:szCs w:val="20"/>
                </w:rPr>
                <w:t>0.06</w:t>
              </w:r>
            </w:ins>
          </w:p>
        </w:tc>
      </w:tr>
      <w:tr w:rsidR="00FD29D8" w:rsidRPr="00D01847" w14:paraId="4A2DDB6E" w14:textId="77777777">
        <w:trPr>
          <w:trHeight w:val="402"/>
          <w:ins w:id="3255" w:author="Yu, Yong@ARB" w:date="2026-06-05T08:38:00Z"/>
        </w:trPr>
        <w:tc>
          <w:tcPr>
            <w:tcW w:w="2160" w:type="dxa"/>
            <w:vMerge/>
            <w:vAlign w:val="center"/>
          </w:tcPr>
          <w:p w14:paraId="15A626C4" w14:textId="77777777" w:rsidR="00FD29D8" w:rsidRPr="00D01847" w:rsidRDefault="00FD29D8">
            <w:pPr>
              <w:spacing w:after="0" w:line="240" w:lineRule="auto"/>
              <w:jc w:val="center"/>
              <w:rPr>
                <w:ins w:id="3256" w:author="Yu, Yong@ARB" w:date="2026-06-05T08:38:00Z"/>
                <w:rFonts w:ascii="Arial" w:eastAsia="Times New Roman" w:hAnsi="Arial" w:cs="Arial"/>
                <w:sz w:val="18"/>
                <w:szCs w:val="20"/>
              </w:rPr>
            </w:pPr>
          </w:p>
        </w:tc>
        <w:tc>
          <w:tcPr>
            <w:tcW w:w="990" w:type="dxa"/>
            <w:vMerge/>
            <w:vAlign w:val="center"/>
          </w:tcPr>
          <w:p w14:paraId="2229DD02" w14:textId="77777777" w:rsidR="00FD29D8" w:rsidRPr="00D01847" w:rsidRDefault="00FD29D8">
            <w:pPr>
              <w:spacing w:after="0" w:line="240" w:lineRule="auto"/>
              <w:jc w:val="center"/>
              <w:rPr>
                <w:ins w:id="3257" w:author="Yu, Yong@ARB" w:date="2026-06-05T08:38:00Z"/>
                <w:rFonts w:ascii="Arial" w:eastAsia="Times New Roman" w:hAnsi="Arial" w:cs="Arial"/>
                <w:color w:val="0000FF"/>
                <w:sz w:val="18"/>
                <w:szCs w:val="20"/>
              </w:rPr>
            </w:pPr>
          </w:p>
        </w:tc>
        <w:tc>
          <w:tcPr>
            <w:tcW w:w="1170" w:type="dxa"/>
            <w:vAlign w:val="center"/>
          </w:tcPr>
          <w:p w14:paraId="3B106B38" w14:textId="77777777" w:rsidR="00FD29D8" w:rsidRPr="00D01847" w:rsidRDefault="00FD29D8">
            <w:pPr>
              <w:spacing w:after="0" w:line="240" w:lineRule="auto"/>
              <w:jc w:val="center"/>
              <w:rPr>
                <w:ins w:id="3258" w:author="Yu, Yong@ARB" w:date="2026-06-05T08:38:00Z"/>
                <w:rFonts w:ascii="Arial" w:eastAsia="Times New Roman" w:hAnsi="Arial" w:cs="Arial"/>
                <w:sz w:val="18"/>
                <w:szCs w:val="20"/>
              </w:rPr>
            </w:pPr>
            <w:ins w:id="3259" w:author="Yu, Yong@ARB" w:date="2026-06-05T08:38:00Z">
              <w:r w:rsidRPr="00D01847">
                <w:rPr>
                  <w:rFonts w:ascii="Arial" w:eastAsia="Times New Roman" w:hAnsi="Arial" w:cs="Arial"/>
                  <w:sz w:val="18"/>
                  <w:szCs w:val="20"/>
                </w:rPr>
                <w:t>SULEV200</w:t>
              </w:r>
            </w:ins>
          </w:p>
        </w:tc>
        <w:tc>
          <w:tcPr>
            <w:tcW w:w="990" w:type="dxa"/>
            <w:vAlign w:val="center"/>
          </w:tcPr>
          <w:p w14:paraId="7FEE26D8" w14:textId="77777777" w:rsidR="00FD29D8" w:rsidRPr="00D01847" w:rsidRDefault="00FD29D8">
            <w:pPr>
              <w:spacing w:after="0" w:line="240" w:lineRule="auto"/>
              <w:jc w:val="center"/>
              <w:rPr>
                <w:ins w:id="3260" w:author="Yu, Yong@ARB" w:date="2026-06-05T08:38:00Z"/>
                <w:rFonts w:ascii="Arial" w:eastAsia="Times New Roman" w:hAnsi="Arial" w:cs="Arial"/>
                <w:sz w:val="18"/>
                <w:szCs w:val="20"/>
              </w:rPr>
            </w:pPr>
            <w:ins w:id="3261" w:author="Yu, Yong@ARB" w:date="2026-06-05T08:38:00Z">
              <w:r w:rsidRPr="00D01847">
                <w:rPr>
                  <w:rFonts w:ascii="Arial" w:eastAsia="Times New Roman" w:hAnsi="Arial" w:cs="Arial"/>
                  <w:sz w:val="18"/>
                  <w:szCs w:val="20"/>
                </w:rPr>
                <w:t>0.200</w:t>
              </w:r>
            </w:ins>
          </w:p>
        </w:tc>
        <w:tc>
          <w:tcPr>
            <w:tcW w:w="1170" w:type="dxa"/>
            <w:vAlign w:val="center"/>
          </w:tcPr>
          <w:p w14:paraId="6E55350F" w14:textId="77777777" w:rsidR="00FD29D8" w:rsidRPr="00D01847" w:rsidRDefault="00FD29D8">
            <w:pPr>
              <w:spacing w:after="0" w:line="240" w:lineRule="auto"/>
              <w:jc w:val="center"/>
              <w:rPr>
                <w:ins w:id="3262" w:author="Yu, Yong@ARB" w:date="2026-06-05T08:38:00Z"/>
                <w:rFonts w:ascii="Arial" w:eastAsia="Calibri" w:hAnsi="Arial" w:cs="Arial"/>
                <w:sz w:val="20"/>
                <w:szCs w:val="20"/>
              </w:rPr>
            </w:pPr>
            <w:ins w:id="3263" w:author="Yu, Yong@ARB" w:date="2026-06-05T08:38:00Z">
              <w:r w:rsidRPr="00D01847">
                <w:rPr>
                  <w:rFonts w:ascii="Arial" w:eastAsia="Times New Roman" w:hAnsi="Arial" w:cs="Arial"/>
                  <w:sz w:val="20"/>
                  <w:szCs w:val="20"/>
                </w:rPr>
                <w:t>3.7</w:t>
              </w:r>
            </w:ins>
          </w:p>
        </w:tc>
        <w:tc>
          <w:tcPr>
            <w:tcW w:w="1350" w:type="dxa"/>
            <w:vAlign w:val="center"/>
          </w:tcPr>
          <w:p w14:paraId="55E185BF" w14:textId="77777777" w:rsidR="00FD29D8" w:rsidRPr="00D01847" w:rsidRDefault="00FD29D8">
            <w:pPr>
              <w:spacing w:after="0" w:line="240" w:lineRule="auto"/>
              <w:jc w:val="center"/>
              <w:rPr>
                <w:ins w:id="3264" w:author="Yu, Yong@ARB" w:date="2026-06-05T08:38:00Z"/>
                <w:rFonts w:ascii="Arial" w:eastAsia="Times New Roman" w:hAnsi="Arial" w:cs="Arial"/>
                <w:sz w:val="18"/>
                <w:szCs w:val="20"/>
              </w:rPr>
            </w:pPr>
            <w:ins w:id="3265" w:author="Yu, Yong@ARB" w:date="2026-06-05T08:38:00Z">
              <w:r w:rsidRPr="00D01847">
                <w:rPr>
                  <w:rFonts w:ascii="Arial" w:eastAsia="Times New Roman" w:hAnsi="Arial" w:cs="Arial"/>
                  <w:sz w:val="18"/>
                  <w:szCs w:val="20"/>
                </w:rPr>
                <w:t>6</w:t>
              </w:r>
            </w:ins>
          </w:p>
        </w:tc>
        <w:tc>
          <w:tcPr>
            <w:tcW w:w="1260" w:type="dxa"/>
            <w:vAlign w:val="center"/>
          </w:tcPr>
          <w:p w14:paraId="47D4CF9F" w14:textId="77777777" w:rsidR="00FD29D8" w:rsidRPr="00D01847" w:rsidRDefault="00FD29D8">
            <w:pPr>
              <w:spacing w:after="0" w:line="240" w:lineRule="auto"/>
              <w:jc w:val="center"/>
              <w:rPr>
                <w:ins w:id="3266" w:author="Yu, Yong@ARB" w:date="2026-06-05T08:38:00Z"/>
                <w:rFonts w:ascii="Arial" w:eastAsia="Times New Roman" w:hAnsi="Arial" w:cs="Arial"/>
                <w:sz w:val="20"/>
                <w:szCs w:val="20"/>
              </w:rPr>
            </w:pPr>
            <w:ins w:id="3267" w:author="Yu, Yong@ARB" w:date="2026-06-05T08:38:00Z">
              <w:r w:rsidRPr="00D01847">
                <w:rPr>
                  <w:rFonts w:ascii="Arial" w:eastAsia="Times New Roman" w:hAnsi="Arial" w:cs="Arial"/>
                  <w:sz w:val="18"/>
                  <w:szCs w:val="20"/>
                </w:rPr>
                <w:t>0.06</w:t>
              </w:r>
            </w:ins>
          </w:p>
        </w:tc>
      </w:tr>
    </w:tbl>
    <w:p w14:paraId="5C47EE8A" w14:textId="77777777" w:rsidR="00FD29D8" w:rsidRPr="00D01847" w:rsidRDefault="00FD29D8" w:rsidP="00FD29D8">
      <w:pPr>
        <w:tabs>
          <w:tab w:val="left" w:pos="-1080"/>
          <w:tab w:val="left" w:pos="-720"/>
          <w:tab w:val="left" w:pos="1"/>
          <w:tab w:val="left" w:pos="18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3268" w:author="Yu, Yong@ARB" w:date="2026-06-05T08:38:00Z"/>
          <w:rFonts w:ascii="Arial" w:eastAsia="Times New Roman" w:hAnsi="Arial" w:cs="Arial"/>
          <w:sz w:val="18"/>
          <w:szCs w:val="20"/>
        </w:rPr>
      </w:pPr>
      <w:ins w:id="3269" w:author="Yu, Yong@ARB" w:date="2026-06-05T08:38:00Z">
        <w:r w:rsidRPr="00D01847">
          <w:rPr>
            <w:rFonts w:ascii="Arial" w:eastAsia="Times New Roman" w:hAnsi="Arial" w:cs="Arial"/>
            <w:sz w:val="18"/>
            <w:szCs w:val="20"/>
            <w:vertAlign w:val="superscript"/>
          </w:rPr>
          <w:t>1</w:t>
        </w:r>
        <w:r w:rsidRPr="00D01847">
          <w:rPr>
            <w:rFonts w:ascii="Arial" w:eastAsia="Times New Roman" w:hAnsi="Arial" w:cs="Arial"/>
            <w:sz w:val="18"/>
            <w:szCs w:val="20"/>
          </w:rPr>
          <w:t>These standards shall apply only to vehicles not included in the phase-in of the particulate standards set forth in subsection (a)(2).</w:t>
        </w:r>
      </w:ins>
    </w:p>
    <w:p w14:paraId="4E970D55" w14:textId="77777777" w:rsidR="00FD29D8" w:rsidRPr="00D01847" w:rsidRDefault="00FD29D8" w:rsidP="00FD29D8">
      <w:pPr>
        <w:tabs>
          <w:tab w:val="left" w:pos="-1080"/>
          <w:tab w:val="left" w:pos="-720"/>
          <w:tab w:val="left" w:pos="1"/>
          <w:tab w:val="left" w:pos="18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3270" w:author="Yu, Yong@ARB" w:date="2026-06-05T08:38:00Z"/>
          <w:rFonts w:ascii="Arial" w:eastAsia="Times New Roman" w:hAnsi="Arial" w:cs="Arial"/>
          <w:sz w:val="18"/>
          <w:szCs w:val="20"/>
        </w:rPr>
      </w:pPr>
      <w:ins w:id="3271" w:author="Yu, Yong@ARB" w:date="2026-06-05T08:38:00Z">
        <w:r w:rsidRPr="00D01847">
          <w:rPr>
            <w:rFonts w:ascii="Arial" w:eastAsia="Times New Roman" w:hAnsi="Arial" w:cs="Arial"/>
            <w:sz w:val="18"/>
            <w:szCs w:val="20"/>
            <w:vertAlign w:val="superscript"/>
          </w:rPr>
          <w:t>2</w:t>
        </w:r>
        <w:r w:rsidRPr="00D01847">
          <w:rPr>
            <w:rFonts w:ascii="Arial" w:eastAsia="Times New Roman" w:hAnsi="Arial" w:cs="Arial"/>
            <w:sz w:val="18"/>
            <w:szCs w:val="20"/>
          </w:rPr>
          <w:t xml:space="preserve">The numeric portion of the category name is the </w:t>
        </w:r>
        <w:proofErr w:type="spellStart"/>
        <w:r w:rsidRPr="00D01847">
          <w:rPr>
            <w:rFonts w:ascii="Arial" w:eastAsia="Times New Roman" w:hAnsi="Arial" w:cs="Arial"/>
            <w:sz w:val="18"/>
            <w:szCs w:val="20"/>
          </w:rPr>
          <w:t>NMOG+NOx</w:t>
        </w:r>
        <w:proofErr w:type="spellEnd"/>
        <w:r w:rsidRPr="00D01847">
          <w:rPr>
            <w:rFonts w:ascii="Arial" w:eastAsia="Times New Roman" w:hAnsi="Arial" w:cs="Arial"/>
            <w:sz w:val="18"/>
            <w:szCs w:val="20"/>
          </w:rPr>
          <w:t xml:space="preserve"> value in thousandths of grams per mile.</w:t>
        </w:r>
      </w:ins>
    </w:p>
    <w:p w14:paraId="13E7509F" w14:textId="77777777" w:rsidR="00FD29D8" w:rsidRPr="00D01847" w:rsidRDefault="00FD29D8" w:rsidP="00FD29D8">
      <w:pPr>
        <w:spacing w:line="278" w:lineRule="auto"/>
        <w:ind w:left="1080"/>
        <w:contextualSpacing/>
        <w:rPr>
          <w:ins w:id="3272" w:author="Yu, Yong@ARB" w:date="2026-06-05T08:38:00Z"/>
          <w:rFonts w:ascii="Arial" w:eastAsia="Aptos" w:hAnsi="Arial" w:cs="Times New Roman"/>
          <w:bCs/>
          <w:color w:val="404040"/>
          <w:kern w:val="2"/>
          <w:sz w:val="24"/>
          <w:szCs w:val="24"/>
          <w14:ligatures w14:val="standardContextual"/>
        </w:rPr>
      </w:pPr>
    </w:p>
    <w:p w14:paraId="2C0C95F7" w14:textId="07E10A56" w:rsidR="00FD29D8" w:rsidRPr="00D01847" w:rsidRDefault="00FD29D8" w:rsidP="00FD29D8">
      <w:pPr>
        <w:numPr>
          <w:ilvl w:val="0"/>
          <w:numId w:val="24"/>
        </w:numPr>
        <w:spacing w:line="278" w:lineRule="auto"/>
        <w:contextualSpacing/>
        <w:rPr>
          <w:ins w:id="3273" w:author="Yu, Yong@ARB" w:date="2026-06-05T08:38:00Z"/>
          <w:rFonts w:ascii="Arial" w:eastAsia="Aptos" w:hAnsi="Arial" w:cs="Times New Roman"/>
          <w:bCs/>
          <w:color w:val="404040"/>
          <w:kern w:val="2"/>
          <w:sz w:val="24"/>
          <w:szCs w:val="24"/>
          <w14:ligatures w14:val="standardContextual"/>
        </w:rPr>
      </w:pPr>
      <w:ins w:id="3274" w:author="Yu, Yong@ARB" w:date="2026-06-05T08:38:00Z">
        <w:r w:rsidRPr="00D01847">
          <w:rPr>
            <w:rFonts w:ascii="Arial" w:eastAsia="Aptos" w:hAnsi="Arial" w:cs="Times New Roman"/>
            <w:bCs/>
            <w:i/>
            <w:iCs/>
            <w:color w:val="404040"/>
            <w:kern w:val="2"/>
            <w:sz w:val="24"/>
            <w:szCs w:val="24"/>
            <w14:ligatures w14:val="standardContextual"/>
          </w:rPr>
          <w:t>“LEV III” Particulate Standards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p w14:paraId="79E1F307" w14:textId="2178B5CD" w:rsidR="00FD29D8" w:rsidRPr="00D01847" w:rsidRDefault="00FD29D8" w:rsidP="00FD29D8">
      <w:pPr>
        <w:numPr>
          <w:ilvl w:val="1"/>
          <w:numId w:val="24"/>
        </w:numPr>
        <w:spacing w:line="278" w:lineRule="auto"/>
        <w:contextualSpacing/>
        <w:rPr>
          <w:ins w:id="3275" w:author="Yu, Yong@ARB" w:date="2026-06-05T08:38:00Z"/>
          <w:rFonts w:ascii="Arial" w:eastAsia="Aptos" w:hAnsi="Arial" w:cs="Times New Roman"/>
          <w:bCs/>
          <w:color w:val="404040"/>
          <w:kern w:val="2"/>
          <w:sz w:val="24"/>
          <w:szCs w:val="24"/>
          <w14:ligatures w14:val="standardContextual"/>
        </w:rPr>
      </w:pPr>
      <w:ins w:id="3276" w:author="Yu, Yong@ARB" w:date="2026-06-05T08:38:00Z">
        <w:r w:rsidRPr="00D01847">
          <w:rPr>
            <w:rFonts w:ascii="Arial" w:eastAsia="Aptos" w:hAnsi="Arial" w:cs="Times New Roman"/>
            <w:bCs/>
            <w:i/>
            <w:iCs/>
            <w:color w:val="404040"/>
            <w:kern w:val="2"/>
            <w:sz w:val="24"/>
            <w:szCs w:val="24"/>
            <w14:ligatures w14:val="standardContextual"/>
          </w:rPr>
          <w:t>Particulate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Beginning in the 2017 model year, a manufacturer, except a small volume manufacturer, shall certify a percentage of its passenger car, light-duty truck, and medium-duty passenger vehicle fleet to the following particulate standards according to the following phase-in schedule.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w:t>
        </w:r>
        <w:proofErr w:type="gramStart"/>
        <w:r w:rsidRPr="00D01847">
          <w:rPr>
            <w:rFonts w:ascii="Arial" w:eastAsia="Aptos" w:hAnsi="Arial" w:cs="Times New Roman"/>
            <w:bCs/>
            <w:color w:val="404040"/>
            <w:kern w:val="2"/>
            <w:sz w:val="24"/>
            <w:szCs w:val="24"/>
            <w14:ligatures w14:val="standardContextual"/>
          </w:rPr>
          <w:t>certify</w:t>
        </w:r>
        <w:proofErr w:type="gramEnd"/>
        <w:r w:rsidRPr="00D01847">
          <w:rPr>
            <w:rFonts w:ascii="Arial" w:eastAsia="Aptos" w:hAnsi="Arial" w:cs="Times New Roman"/>
            <w:bCs/>
            <w:color w:val="404040"/>
            <w:kern w:val="2"/>
            <w:sz w:val="24"/>
            <w:szCs w:val="24"/>
            <w14:ligatures w14:val="standardContextual"/>
          </w:rPr>
          <w:t xml:space="preserve"> to the LEV III exhaust emission standards set forth in subsection (a)(1).</w:t>
        </w:r>
      </w:ins>
      <w:r w:rsidR="00A64BE1">
        <w:rPr>
          <w:rFonts w:ascii="Arial" w:eastAsia="Aptos" w:hAnsi="Arial" w:cs="Times New Roman"/>
          <w:bCs/>
          <w:color w:val="404040"/>
          <w:kern w:val="2"/>
          <w:sz w:val="24"/>
          <w:szCs w:val="24"/>
          <w14:ligatures w14:val="standardContextual"/>
        </w:rPr>
        <w:br/>
      </w:r>
    </w:p>
    <w:tbl>
      <w:tblPr>
        <w:tblW w:w="0" w:type="auto"/>
        <w:tblInd w:w="173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38"/>
        <w:gridCol w:w="2790"/>
        <w:gridCol w:w="2790"/>
      </w:tblGrid>
      <w:tr w:rsidR="00FD29D8" w:rsidRPr="00D01847" w14:paraId="53C98458" w14:textId="77777777">
        <w:trPr>
          <w:ins w:id="3277" w:author="Yu, Yong@ARB" w:date="2026-06-05T08:38:00Z"/>
        </w:trPr>
        <w:tc>
          <w:tcPr>
            <w:tcW w:w="7518" w:type="dxa"/>
            <w:gridSpan w:val="3"/>
            <w:vAlign w:val="center"/>
          </w:tcPr>
          <w:p w14:paraId="6C354CA0" w14:textId="77777777" w:rsidR="00FD29D8" w:rsidRPr="00D01847" w:rsidRDefault="00FD29D8">
            <w:pPr>
              <w:spacing w:after="0" w:line="240" w:lineRule="auto"/>
              <w:jc w:val="center"/>
              <w:rPr>
                <w:ins w:id="3278" w:author="Yu, Yong@ARB" w:date="2026-06-05T08:38:00Z"/>
                <w:rFonts w:ascii="Arial" w:eastAsia="Times New Roman" w:hAnsi="Arial" w:cs="Arial"/>
                <w:b/>
              </w:rPr>
            </w:pPr>
            <w:ins w:id="3279" w:author="Yu, Yong@ARB" w:date="2026-06-05T08:38:00Z">
              <w:r w:rsidRPr="00D01847">
                <w:rPr>
                  <w:rFonts w:ascii="Arial" w:eastAsia="Times New Roman" w:hAnsi="Arial" w:cs="Arial"/>
                  <w:b/>
                </w:rPr>
                <w:t>LEV III Particulate Emission Standard Values and Phase-in for Passenger Cars, Light-Duty Trucks, and Medium-Duty Passenger Vehicles</w:t>
              </w:r>
            </w:ins>
          </w:p>
        </w:tc>
      </w:tr>
      <w:tr w:rsidR="00FD29D8" w:rsidRPr="00D01847" w14:paraId="19D5B4B2" w14:textId="77777777">
        <w:trPr>
          <w:ins w:id="3280" w:author="Yu, Yong@ARB" w:date="2026-06-05T08:38:00Z"/>
        </w:trPr>
        <w:tc>
          <w:tcPr>
            <w:tcW w:w="1938" w:type="dxa"/>
            <w:vAlign w:val="center"/>
          </w:tcPr>
          <w:p w14:paraId="74E7054C" w14:textId="77777777" w:rsidR="00FD29D8" w:rsidRPr="00D01847" w:rsidRDefault="00FD29D8">
            <w:pPr>
              <w:spacing w:after="0" w:line="240" w:lineRule="auto"/>
              <w:jc w:val="center"/>
              <w:rPr>
                <w:ins w:id="3281" w:author="Yu, Yong@ARB" w:date="2026-06-05T08:38:00Z"/>
                <w:rFonts w:ascii="Arial" w:eastAsia="Times New Roman" w:hAnsi="Arial" w:cs="Arial"/>
                <w:bCs/>
              </w:rPr>
            </w:pPr>
            <w:ins w:id="3282" w:author="Yu, Yong@ARB" w:date="2026-06-05T08:38:00Z">
              <w:r w:rsidRPr="00D01847">
                <w:rPr>
                  <w:rFonts w:ascii="Arial" w:eastAsia="Times New Roman" w:hAnsi="Arial" w:cs="Arial"/>
                  <w:bCs/>
                </w:rPr>
                <w:t>Model Year</w:t>
              </w:r>
            </w:ins>
          </w:p>
        </w:tc>
        <w:tc>
          <w:tcPr>
            <w:tcW w:w="2790" w:type="dxa"/>
            <w:vAlign w:val="center"/>
          </w:tcPr>
          <w:p w14:paraId="5DC332F0" w14:textId="77777777" w:rsidR="00FD29D8" w:rsidRPr="00D01847" w:rsidRDefault="00FD29D8">
            <w:pPr>
              <w:spacing w:after="0" w:line="240" w:lineRule="auto"/>
              <w:jc w:val="center"/>
              <w:rPr>
                <w:ins w:id="3283" w:author="Yu, Yong@ARB" w:date="2026-06-05T08:38:00Z"/>
                <w:rFonts w:ascii="Arial" w:eastAsia="Times New Roman" w:hAnsi="Arial" w:cs="Arial"/>
                <w:bCs/>
              </w:rPr>
            </w:pPr>
            <w:ins w:id="3284" w:author="Yu, Yong@ARB" w:date="2026-06-05T08:38:00Z">
              <w:r w:rsidRPr="00D01847">
                <w:rPr>
                  <w:rFonts w:ascii="Arial" w:eastAsia="Times New Roman" w:hAnsi="Arial" w:cs="Arial"/>
                  <w:bCs/>
                </w:rPr>
                <w:t>% of vehicles certified to a</w:t>
              </w:r>
            </w:ins>
          </w:p>
          <w:p w14:paraId="2486049F" w14:textId="77777777" w:rsidR="00FD29D8" w:rsidRPr="00D01847" w:rsidRDefault="00FD29D8">
            <w:pPr>
              <w:spacing w:after="0" w:line="240" w:lineRule="auto"/>
              <w:jc w:val="center"/>
              <w:rPr>
                <w:ins w:id="3285" w:author="Yu, Yong@ARB" w:date="2026-06-05T08:38:00Z"/>
                <w:rFonts w:ascii="Arial" w:eastAsia="Times New Roman" w:hAnsi="Arial" w:cs="Arial"/>
                <w:bCs/>
              </w:rPr>
            </w:pPr>
            <w:ins w:id="3286" w:author="Yu, Yong@ARB" w:date="2026-06-05T08:38:00Z">
              <w:r w:rsidRPr="00D01847">
                <w:rPr>
                  <w:rFonts w:ascii="Arial" w:eastAsia="Times New Roman" w:hAnsi="Arial" w:cs="Arial"/>
                  <w:bCs/>
                </w:rPr>
                <w:t>3 mg/mi standard</w:t>
              </w:r>
            </w:ins>
          </w:p>
        </w:tc>
        <w:tc>
          <w:tcPr>
            <w:tcW w:w="2790" w:type="dxa"/>
            <w:vAlign w:val="center"/>
          </w:tcPr>
          <w:p w14:paraId="446BFCA9" w14:textId="77777777" w:rsidR="00FD29D8" w:rsidRPr="00D01847" w:rsidRDefault="00FD29D8">
            <w:pPr>
              <w:spacing w:after="0" w:line="240" w:lineRule="auto"/>
              <w:jc w:val="center"/>
              <w:rPr>
                <w:ins w:id="3287" w:author="Yu, Yong@ARB" w:date="2026-06-05T08:38:00Z"/>
                <w:rFonts w:ascii="Arial" w:eastAsia="Times New Roman" w:hAnsi="Arial" w:cs="Arial"/>
                <w:bCs/>
              </w:rPr>
            </w:pPr>
            <w:ins w:id="3288" w:author="Yu, Yong@ARB" w:date="2026-06-05T08:38:00Z">
              <w:r w:rsidRPr="00D01847">
                <w:rPr>
                  <w:rFonts w:ascii="Arial" w:eastAsia="Times New Roman" w:hAnsi="Arial" w:cs="Arial"/>
                  <w:bCs/>
                </w:rPr>
                <w:t>% of vehicles certified to a</w:t>
              </w:r>
            </w:ins>
          </w:p>
          <w:p w14:paraId="7DC8C25F" w14:textId="77777777" w:rsidR="00FD29D8" w:rsidRPr="00D01847" w:rsidRDefault="00FD29D8">
            <w:pPr>
              <w:spacing w:after="0" w:line="240" w:lineRule="auto"/>
              <w:jc w:val="center"/>
              <w:rPr>
                <w:ins w:id="3289" w:author="Yu, Yong@ARB" w:date="2026-06-05T08:38:00Z"/>
                <w:rFonts w:ascii="Arial" w:eastAsia="Times New Roman" w:hAnsi="Arial" w:cs="Arial"/>
                <w:bCs/>
              </w:rPr>
            </w:pPr>
            <w:ins w:id="3290" w:author="Yu, Yong@ARB" w:date="2026-06-05T08:38:00Z">
              <w:r w:rsidRPr="00D01847">
                <w:rPr>
                  <w:rFonts w:ascii="Arial" w:eastAsia="Times New Roman" w:hAnsi="Arial" w:cs="Arial"/>
                  <w:bCs/>
                </w:rPr>
                <w:t>1 mg/mi standard</w:t>
              </w:r>
            </w:ins>
          </w:p>
        </w:tc>
      </w:tr>
      <w:tr w:rsidR="00FD29D8" w:rsidRPr="00D01847" w14:paraId="5BBB6423" w14:textId="77777777">
        <w:trPr>
          <w:ins w:id="3291" w:author="Yu, Yong@ARB" w:date="2026-06-05T08:38:00Z"/>
        </w:trPr>
        <w:tc>
          <w:tcPr>
            <w:tcW w:w="1938" w:type="dxa"/>
            <w:vAlign w:val="center"/>
          </w:tcPr>
          <w:p w14:paraId="3681BFA5" w14:textId="77777777" w:rsidR="00FD29D8" w:rsidRPr="00D01847" w:rsidRDefault="00FD29D8">
            <w:pPr>
              <w:spacing w:after="0" w:line="240" w:lineRule="auto"/>
              <w:jc w:val="center"/>
              <w:rPr>
                <w:ins w:id="3292" w:author="Yu, Yong@ARB" w:date="2026-06-05T08:38:00Z"/>
                <w:rFonts w:ascii="Arial" w:eastAsia="Times New Roman" w:hAnsi="Arial" w:cs="Arial"/>
              </w:rPr>
            </w:pPr>
            <w:ins w:id="3293" w:author="Yu, Yong@ARB" w:date="2026-06-05T08:38:00Z">
              <w:r w:rsidRPr="00D01847">
                <w:rPr>
                  <w:rFonts w:ascii="Arial" w:eastAsia="Times New Roman" w:hAnsi="Arial" w:cs="Arial"/>
                </w:rPr>
                <w:t>2017</w:t>
              </w:r>
            </w:ins>
          </w:p>
        </w:tc>
        <w:tc>
          <w:tcPr>
            <w:tcW w:w="2790" w:type="dxa"/>
            <w:vAlign w:val="center"/>
          </w:tcPr>
          <w:p w14:paraId="2AA1F283" w14:textId="77777777" w:rsidR="00FD29D8" w:rsidRPr="00D01847" w:rsidRDefault="00FD29D8">
            <w:pPr>
              <w:spacing w:after="0" w:line="240" w:lineRule="auto"/>
              <w:jc w:val="center"/>
              <w:rPr>
                <w:ins w:id="3294" w:author="Yu, Yong@ARB" w:date="2026-06-05T08:38:00Z"/>
                <w:rFonts w:ascii="Arial" w:eastAsia="Times New Roman" w:hAnsi="Arial" w:cs="Arial"/>
              </w:rPr>
            </w:pPr>
            <w:ins w:id="3295" w:author="Yu, Yong@ARB" w:date="2026-06-05T08:38:00Z">
              <w:r w:rsidRPr="00D01847">
                <w:rPr>
                  <w:rFonts w:ascii="Arial" w:eastAsia="Times New Roman" w:hAnsi="Arial" w:cs="Arial"/>
                </w:rPr>
                <w:t>10</w:t>
              </w:r>
            </w:ins>
          </w:p>
        </w:tc>
        <w:tc>
          <w:tcPr>
            <w:tcW w:w="2790" w:type="dxa"/>
            <w:vAlign w:val="center"/>
          </w:tcPr>
          <w:p w14:paraId="21E14FB4" w14:textId="77777777" w:rsidR="00FD29D8" w:rsidRPr="00D01847" w:rsidRDefault="00FD29D8">
            <w:pPr>
              <w:spacing w:after="0" w:line="240" w:lineRule="auto"/>
              <w:jc w:val="center"/>
              <w:rPr>
                <w:ins w:id="3296" w:author="Yu, Yong@ARB" w:date="2026-06-05T08:38:00Z"/>
                <w:rFonts w:ascii="Arial" w:eastAsia="Times New Roman" w:hAnsi="Arial" w:cs="Arial"/>
              </w:rPr>
            </w:pPr>
            <w:ins w:id="3297" w:author="Yu, Yong@ARB" w:date="2026-06-05T08:38:00Z">
              <w:r w:rsidRPr="00D01847">
                <w:rPr>
                  <w:rFonts w:ascii="Arial" w:eastAsia="Times New Roman" w:hAnsi="Arial" w:cs="Arial"/>
                </w:rPr>
                <w:t>0</w:t>
              </w:r>
            </w:ins>
          </w:p>
        </w:tc>
      </w:tr>
      <w:tr w:rsidR="00FD29D8" w:rsidRPr="00D01847" w14:paraId="1C6FD8FA" w14:textId="77777777">
        <w:trPr>
          <w:ins w:id="3298" w:author="Yu, Yong@ARB" w:date="2026-06-05T08:38:00Z"/>
        </w:trPr>
        <w:tc>
          <w:tcPr>
            <w:tcW w:w="1938" w:type="dxa"/>
            <w:vAlign w:val="center"/>
          </w:tcPr>
          <w:p w14:paraId="3EFD71F3" w14:textId="77777777" w:rsidR="00FD29D8" w:rsidRPr="00D01847" w:rsidRDefault="00FD29D8">
            <w:pPr>
              <w:spacing w:after="0" w:line="240" w:lineRule="auto"/>
              <w:jc w:val="center"/>
              <w:rPr>
                <w:ins w:id="3299" w:author="Yu, Yong@ARB" w:date="2026-06-05T08:38:00Z"/>
                <w:rFonts w:ascii="Arial" w:eastAsia="Times New Roman" w:hAnsi="Arial" w:cs="Arial"/>
              </w:rPr>
            </w:pPr>
            <w:ins w:id="3300" w:author="Yu, Yong@ARB" w:date="2026-06-05T08:38:00Z">
              <w:r w:rsidRPr="00D01847">
                <w:rPr>
                  <w:rFonts w:ascii="Arial" w:eastAsia="Times New Roman" w:hAnsi="Arial" w:cs="Arial"/>
                </w:rPr>
                <w:t>2018</w:t>
              </w:r>
            </w:ins>
          </w:p>
        </w:tc>
        <w:tc>
          <w:tcPr>
            <w:tcW w:w="2790" w:type="dxa"/>
            <w:vAlign w:val="center"/>
          </w:tcPr>
          <w:p w14:paraId="1C094BF3" w14:textId="77777777" w:rsidR="00FD29D8" w:rsidRPr="00D01847" w:rsidRDefault="00FD29D8">
            <w:pPr>
              <w:spacing w:after="0" w:line="240" w:lineRule="auto"/>
              <w:jc w:val="center"/>
              <w:rPr>
                <w:ins w:id="3301" w:author="Yu, Yong@ARB" w:date="2026-06-05T08:38:00Z"/>
                <w:rFonts w:ascii="Arial" w:eastAsia="Times New Roman" w:hAnsi="Arial" w:cs="Arial"/>
              </w:rPr>
            </w:pPr>
            <w:ins w:id="3302" w:author="Yu, Yong@ARB" w:date="2026-06-05T08:38:00Z">
              <w:r w:rsidRPr="00D01847">
                <w:rPr>
                  <w:rFonts w:ascii="Arial" w:eastAsia="Times New Roman" w:hAnsi="Arial" w:cs="Arial"/>
                </w:rPr>
                <w:t>20</w:t>
              </w:r>
            </w:ins>
          </w:p>
        </w:tc>
        <w:tc>
          <w:tcPr>
            <w:tcW w:w="2790" w:type="dxa"/>
            <w:vAlign w:val="center"/>
          </w:tcPr>
          <w:p w14:paraId="2BB3667F" w14:textId="77777777" w:rsidR="00FD29D8" w:rsidRPr="00D01847" w:rsidRDefault="00FD29D8">
            <w:pPr>
              <w:spacing w:after="0" w:line="240" w:lineRule="auto"/>
              <w:jc w:val="center"/>
              <w:rPr>
                <w:ins w:id="3303" w:author="Yu, Yong@ARB" w:date="2026-06-05T08:38:00Z"/>
                <w:rFonts w:ascii="Arial" w:eastAsia="Times New Roman" w:hAnsi="Arial" w:cs="Arial"/>
              </w:rPr>
            </w:pPr>
            <w:ins w:id="3304" w:author="Yu, Yong@ARB" w:date="2026-06-05T08:38:00Z">
              <w:r w:rsidRPr="00D01847">
                <w:rPr>
                  <w:rFonts w:ascii="Arial" w:eastAsia="Times New Roman" w:hAnsi="Arial" w:cs="Arial"/>
                </w:rPr>
                <w:t>0</w:t>
              </w:r>
            </w:ins>
          </w:p>
        </w:tc>
      </w:tr>
      <w:tr w:rsidR="00FD29D8" w:rsidRPr="00D01847" w14:paraId="5AA28997" w14:textId="77777777">
        <w:trPr>
          <w:ins w:id="3305" w:author="Yu, Yong@ARB" w:date="2026-06-05T08:38:00Z"/>
        </w:trPr>
        <w:tc>
          <w:tcPr>
            <w:tcW w:w="1938" w:type="dxa"/>
            <w:vAlign w:val="center"/>
          </w:tcPr>
          <w:p w14:paraId="09E3A333" w14:textId="77777777" w:rsidR="00FD29D8" w:rsidRPr="00D01847" w:rsidRDefault="00FD29D8">
            <w:pPr>
              <w:spacing w:after="0" w:line="240" w:lineRule="auto"/>
              <w:jc w:val="center"/>
              <w:rPr>
                <w:ins w:id="3306" w:author="Yu, Yong@ARB" w:date="2026-06-05T08:38:00Z"/>
                <w:rFonts w:ascii="Arial" w:eastAsia="Times New Roman" w:hAnsi="Arial" w:cs="Arial"/>
              </w:rPr>
            </w:pPr>
            <w:ins w:id="3307" w:author="Yu, Yong@ARB" w:date="2026-06-05T08:38:00Z">
              <w:r w:rsidRPr="00D01847">
                <w:rPr>
                  <w:rFonts w:ascii="Arial" w:eastAsia="Times New Roman" w:hAnsi="Arial" w:cs="Arial"/>
                </w:rPr>
                <w:t>2019</w:t>
              </w:r>
            </w:ins>
          </w:p>
        </w:tc>
        <w:tc>
          <w:tcPr>
            <w:tcW w:w="2790" w:type="dxa"/>
            <w:vAlign w:val="center"/>
          </w:tcPr>
          <w:p w14:paraId="7CF88DBA" w14:textId="77777777" w:rsidR="00FD29D8" w:rsidRPr="00D01847" w:rsidRDefault="00FD29D8">
            <w:pPr>
              <w:spacing w:after="0" w:line="240" w:lineRule="auto"/>
              <w:jc w:val="center"/>
              <w:rPr>
                <w:ins w:id="3308" w:author="Yu, Yong@ARB" w:date="2026-06-05T08:38:00Z"/>
                <w:rFonts w:ascii="Arial" w:eastAsia="Times New Roman" w:hAnsi="Arial" w:cs="Arial"/>
              </w:rPr>
            </w:pPr>
            <w:ins w:id="3309" w:author="Yu, Yong@ARB" w:date="2026-06-05T08:38:00Z">
              <w:r w:rsidRPr="00D01847">
                <w:rPr>
                  <w:rFonts w:ascii="Arial" w:eastAsia="Times New Roman" w:hAnsi="Arial" w:cs="Arial"/>
                </w:rPr>
                <w:t>40</w:t>
              </w:r>
            </w:ins>
          </w:p>
        </w:tc>
        <w:tc>
          <w:tcPr>
            <w:tcW w:w="2790" w:type="dxa"/>
            <w:vAlign w:val="center"/>
          </w:tcPr>
          <w:p w14:paraId="66620D3B" w14:textId="77777777" w:rsidR="00FD29D8" w:rsidRPr="00D01847" w:rsidRDefault="00FD29D8">
            <w:pPr>
              <w:spacing w:after="0" w:line="240" w:lineRule="auto"/>
              <w:jc w:val="center"/>
              <w:rPr>
                <w:ins w:id="3310" w:author="Yu, Yong@ARB" w:date="2026-06-05T08:38:00Z"/>
                <w:rFonts w:ascii="Arial" w:eastAsia="Times New Roman" w:hAnsi="Arial" w:cs="Arial"/>
              </w:rPr>
            </w:pPr>
            <w:ins w:id="3311" w:author="Yu, Yong@ARB" w:date="2026-06-05T08:38:00Z">
              <w:r w:rsidRPr="00D01847">
                <w:rPr>
                  <w:rFonts w:ascii="Arial" w:eastAsia="Times New Roman" w:hAnsi="Arial" w:cs="Arial"/>
                </w:rPr>
                <w:t>0</w:t>
              </w:r>
            </w:ins>
          </w:p>
        </w:tc>
      </w:tr>
      <w:tr w:rsidR="00FD29D8" w:rsidRPr="00D01847" w14:paraId="460EE416" w14:textId="77777777">
        <w:trPr>
          <w:ins w:id="3312" w:author="Yu, Yong@ARB" w:date="2026-06-05T08:38:00Z"/>
        </w:trPr>
        <w:tc>
          <w:tcPr>
            <w:tcW w:w="1938" w:type="dxa"/>
            <w:vAlign w:val="center"/>
          </w:tcPr>
          <w:p w14:paraId="28855B0C" w14:textId="77777777" w:rsidR="00FD29D8" w:rsidRPr="00D01847" w:rsidRDefault="00FD29D8">
            <w:pPr>
              <w:spacing w:after="0" w:line="240" w:lineRule="auto"/>
              <w:jc w:val="center"/>
              <w:rPr>
                <w:ins w:id="3313" w:author="Yu, Yong@ARB" w:date="2026-06-05T08:38:00Z"/>
                <w:rFonts w:ascii="Arial" w:eastAsia="Times New Roman" w:hAnsi="Arial" w:cs="Arial"/>
              </w:rPr>
            </w:pPr>
            <w:ins w:id="3314" w:author="Yu, Yong@ARB" w:date="2026-06-05T08:38:00Z">
              <w:r w:rsidRPr="00D01847">
                <w:rPr>
                  <w:rFonts w:ascii="Arial" w:eastAsia="Times New Roman" w:hAnsi="Arial" w:cs="Arial"/>
                </w:rPr>
                <w:t>2020</w:t>
              </w:r>
            </w:ins>
          </w:p>
        </w:tc>
        <w:tc>
          <w:tcPr>
            <w:tcW w:w="2790" w:type="dxa"/>
            <w:vAlign w:val="center"/>
          </w:tcPr>
          <w:p w14:paraId="1F029222" w14:textId="77777777" w:rsidR="00FD29D8" w:rsidRPr="00D01847" w:rsidRDefault="00FD29D8">
            <w:pPr>
              <w:spacing w:after="0" w:line="240" w:lineRule="auto"/>
              <w:jc w:val="center"/>
              <w:rPr>
                <w:ins w:id="3315" w:author="Yu, Yong@ARB" w:date="2026-06-05T08:38:00Z"/>
                <w:rFonts w:ascii="Arial" w:eastAsia="Times New Roman" w:hAnsi="Arial" w:cs="Arial"/>
              </w:rPr>
            </w:pPr>
            <w:ins w:id="3316" w:author="Yu, Yong@ARB" w:date="2026-06-05T08:38:00Z">
              <w:r w:rsidRPr="00D01847">
                <w:rPr>
                  <w:rFonts w:ascii="Arial" w:eastAsia="Times New Roman" w:hAnsi="Arial" w:cs="Arial"/>
                </w:rPr>
                <w:t>70</w:t>
              </w:r>
            </w:ins>
          </w:p>
        </w:tc>
        <w:tc>
          <w:tcPr>
            <w:tcW w:w="2790" w:type="dxa"/>
            <w:vAlign w:val="center"/>
          </w:tcPr>
          <w:p w14:paraId="40ACF3B9" w14:textId="77777777" w:rsidR="00FD29D8" w:rsidRPr="00D01847" w:rsidRDefault="00FD29D8">
            <w:pPr>
              <w:spacing w:after="0" w:line="240" w:lineRule="auto"/>
              <w:jc w:val="center"/>
              <w:rPr>
                <w:ins w:id="3317" w:author="Yu, Yong@ARB" w:date="2026-06-05T08:38:00Z"/>
                <w:rFonts w:ascii="Arial" w:eastAsia="Times New Roman" w:hAnsi="Arial" w:cs="Arial"/>
              </w:rPr>
            </w:pPr>
            <w:ins w:id="3318" w:author="Yu, Yong@ARB" w:date="2026-06-05T08:38:00Z">
              <w:r w:rsidRPr="00D01847">
                <w:rPr>
                  <w:rFonts w:ascii="Arial" w:eastAsia="Times New Roman" w:hAnsi="Arial" w:cs="Arial"/>
                </w:rPr>
                <w:t>0</w:t>
              </w:r>
            </w:ins>
          </w:p>
        </w:tc>
      </w:tr>
      <w:tr w:rsidR="00FD29D8" w:rsidRPr="00D01847" w14:paraId="2BDFE217" w14:textId="77777777">
        <w:trPr>
          <w:ins w:id="3319" w:author="Yu, Yong@ARB" w:date="2026-06-05T08:38:00Z"/>
        </w:trPr>
        <w:tc>
          <w:tcPr>
            <w:tcW w:w="1938" w:type="dxa"/>
            <w:vAlign w:val="center"/>
          </w:tcPr>
          <w:p w14:paraId="4450FEB4" w14:textId="77777777" w:rsidR="00FD29D8" w:rsidRPr="00D01847" w:rsidRDefault="00FD29D8">
            <w:pPr>
              <w:spacing w:after="0" w:line="240" w:lineRule="auto"/>
              <w:jc w:val="center"/>
              <w:rPr>
                <w:ins w:id="3320" w:author="Yu, Yong@ARB" w:date="2026-06-05T08:38:00Z"/>
                <w:rFonts w:ascii="Arial" w:eastAsia="Times New Roman" w:hAnsi="Arial" w:cs="Arial"/>
              </w:rPr>
            </w:pPr>
            <w:ins w:id="3321" w:author="Yu, Yong@ARB" w:date="2026-06-05T08:38:00Z">
              <w:r w:rsidRPr="00D01847">
                <w:rPr>
                  <w:rFonts w:ascii="Arial" w:eastAsia="Times New Roman" w:hAnsi="Arial" w:cs="Arial"/>
                </w:rPr>
                <w:t>2021</w:t>
              </w:r>
            </w:ins>
          </w:p>
        </w:tc>
        <w:tc>
          <w:tcPr>
            <w:tcW w:w="2790" w:type="dxa"/>
            <w:vAlign w:val="center"/>
          </w:tcPr>
          <w:p w14:paraId="724809A4" w14:textId="77777777" w:rsidR="00FD29D8" w:rsidRPr="00D01847" w:rsidRDefault="00FD29D8">
            <w:pPr>
              <w:spacing w:after="0" w:line="240" w:lineRule="auto"/>
              <w:jc w:val="center"/>
              <w:rPr>
                <w:ins w:id="3322" w:author="Yu, Yong@ARB" w:date="2026-06-05T08:38:00Z"/>
                <w:rFonts w:ascii="Arial" w:eastAsia="Times New Roman" w:hAnsi="Arial" w:cs="Arial"/>
              </w:rPr>
            </w:pPr>
            <w:ins w:id="3323" w:author="Yu, Yong@ARB" w:date="2026-06-05T08:38:00Z">
              <w:r w:rsidRPr="00D01847">
                <w:rPr>
                  <w:rFonts w:ascii="Arial" w:eastAsia="Times New Roman" w:hAnsi="Arial" w:cs="Arial"/>
                </w:rPr>
                <w:t>100</w:t>
              </w:r>
            </w:ins>
          </w:p>
        </w:tc>
        <w:tc>
          <w:tcPr>
            <w:tcW w:w="2790" w:type="dxa"/>
            <w:vAlign w:val="center"/>
          </w:tcPr>
          <w:p w14:paraId="50A6D901" w14:textId="77777777" w:rsidR="00FD29D8" w:rsidRPr="00D01847" w:rsidRDefault="00FD29D8">
            <w:pPr>
              <w:spacing w:after="0" w:line="240" w:lineRule="auto"/>
              <w:jc w:val="center"/>
              <w:rPr>
                <w:ins w:id="3324" w:author="Yu, Yong@ARB" w:date="2026-06-05T08:38:00Z"/>
                <w:rFonts w:ascii="Arial" w:eastAsia="Times New Roman" w:hAnsi="Arial" w:cs="Arial"/>
              </w:rPr>
            </w:pPr>
            <w:ins w:id="3325" w:author="Yu, Yong@ARB" w:date="2026-06-05T08:38:00Z">
              <w:r w:rsidRPr="00D01847">
                <w:rPr>
                  <w:rFonts w:ascii="Arial" w:eastAsia="Times New Roman" w:hAnsi="Arial" w:cs="Arial"/>
                </w:rPr>
                <w:t>0</w:t>
              </w:r>
            </w:ins>
          </w:p>
        </w:tc>
      </w:tr>
      <w:tr w:rsidR="00FD29D8" w:rsidRPr="00D01847" w14:paraId="1569FD9F" w14:textId="77777777">
        <w:trPr>
          <w:ins w:id="3326" w:author="Yu, Yong@ARB" w:date="2026-06-05T08:38:00Z"/>
        </w:trPr>
        <w:tc>
          <w:tcPr>
            <w:tcW w:w="1938" w:type="dxa"/>
            <w:vAlign w:val="center"/>
          </w:tcPr>
          <w:p w14:paraId="46F16751" w14:textId="77777777" w:rsidR="00FD29D8" w:rsidRPr="00D01847" w:rsidRDefault="00FD29D8">
            <w:pPr>
              <w:spacing w:after="0" w:line="240" w:lineRule="auto"/>
              <w:jc w:val="center"/>
              <w:rPr>
                <w:ins w:id="3327" w:author="Yu, Yong@ARB" w:date="2026-06-05T08:38:00Z"/>
                <w:rFonts w:ascii="Arial" w:eastAsia="Times New Roman" w:hAnsi="Arial" w:cs="Arial"/>
              </w:rPr>
            </w:pPr>
            <w:ins w:id="3328" w:author="Yu, Yong@ARB" w:date="2026-06-05T08:38:00Z">
              <w:r w:rsidRPr="00D01847">
                <w:rPr>
                  <w:rFonts w:ascii="Arial" w:eastAsia="Times New Roman" w:hAnsi="Arial" w:cs="Arial"/>
                </w:rPr>
                <w:t>2022</w:t>
              </w:r>
            </w:ins>
          </w:p>
        </w:tc>
        <w:tc>
          <w:tcPr>
            <w:tcW w:w="2790" w:type="dxa"/>
            <w:vAlign w:val="center"/>
          </w:tcPr>
          <w:p w14:paraId="36157BE6" w14:textId="77777777" w:rsidR="00FD29D8" w:rsidRPr="00D01847" w:rsidRDefault="00FD29D8">
            <w:pPr>
              <w:spacing w:after="0" w:line="240" w:lineRule="auto"/>
              <w:jc w:val="center"/>
              <w:rPr>
                <w:ins w:id="3329" w:author="Yu, Yong@ARB" w:date="2026-06-05T08:38:00Z"/>
                <w:rFonts w:ascii="Arial" w:eastAsia="Times New Roman" w:hAnsi="Arial" w:cs="Arial"/>
              </w:rPr>
            </w:pPr>
            <w:ins w:id="3330" w:author="Yu, Yong@ARB" w:date="2026-06-05T08:38:00Z">
              <w:r w:rsidRPr="00D01847">
                <w:rPr>
                  <w:rFonts w:ascii="Arial" w:eastAsia="Times New Roman" w:hAnsi="Arial" w:cs="Arial"/>
                </w:rPr>
                <w:t>100</w:t>
              </w:r>
            </w:ins>
          </w:p>
        </w:tc>
        <w:tc>
          <w:tcPr>
            <w:tcW w:w="2790" w:type="dxa"/>
            <w:vAlign w:val="center"/>
          </w:tcPr>
          <w:p w14:paraId="713EE87D" w14:textId="77777777" w:rsidR="00FD29D8" w:rsidRPr="00D01847" w:rsidRDefault="00FD29D8">
            <w:pPr>
              <w:spacing w:after="0" w:line="240" w:lineRule="auto"/>
              <w:jc w:val="center"/>
              <w:rPr>
                <w:ins w:id="3331" w:author="Yu, Yong@ARB" w:date="2026-06-05T08:38:00Z"/>
                <w:rFonts w:ascii="Arial" w:eastAsia="Times New Roman" w:hAnsi="Arial" w:cs="Arial"/>
              </w:rPr>
            </w:pPr>
            <w:ins w:id="3332" w:author="Yu, Yong@ARB" w:date="2026-06-05T08:38:00Z">
              <w:r w:rsidRPr="00D01847">
                <w:rPr>
                  <w:rFonts w:ascii="Arial" w:eastAsia="Times New Roman" w:hAnsi="Arial" w:cs="Arial"/>
                </w:rPr>
                <w:t>0</w:t>
              </w:r>
            </w:ins>
          </w:p>
        </w:tc>
      </w:tr>
      <w:tr w:rsidR="00FD29D8" w:rsidRPr="00D01847" w14:paraId="2E7E6F8F" w14:textId="77777777">
        <w:trPr>
          <w:ins w:id="3333" w:author="Yu, Yong@ARB" w:date="2026-06-05T08:38:00Z"/>
        </w:trPr>
        <w:tc>
          <w:tcPr>
            <w:tcW w:w="1938" w:type="dxa"/>
            <w:vAlign w:val="center"/>
          </w:tcPr>
          <w:p w14:paraId="1E337A21" w14:textId="77777777" w:rsidR="00FD29D8" w:rsidRPr="00D01847" w:rsidRDefault="00FD29D8">
            <w:pPr>
              <w:spacing w:after="0" w:line="240" w:lineRule="auto"/>
              <w:jc w:val="center"/>
              <w:rPr>
                <w:ins w:id="3334" w:author="Yu, Yong@ARB" w:date="2026-06-05T08:38:00Z"/>
                <w:rFonts w:ascii="Arial" w:eastAsia="Times New Roman" w:hAnsi="Arial" w:cs="Arial"/>
              </w:rPr>
            </w:pPr>
            <w:ins w:id="3335" w:author="Yu, Yong@ARB" w:date="2026-06-05T08:38:00Z">
              <w:r w:rsidRPr="00D01847">
                <w:rPr>
                  <w:rFonts w:ascii="Arial" w:eastAsia="Times New Roman" w:hAnsi="Arial" w:cs="Arial"/>
                </w:rPr>
                <w:t>2023</w:t>
              </w:r>
            </w:ins>
          </w:p>
        </w:tc>
        <w:tc>
          <w:tcPr>
            <w:tcW w:w="2790" w:type="dxa"/>
            <w:vAlign w:val="center"/>
          </w:tcPr>
          <w:p w14:paraId="37E114C3" w14:textId="77777777" w:rsidR="00FD29D8" w:rsidRPr="00D01847" w:rsidRDefault="00FD29D8">
            <w:pPr>
              <w:spacing w:after="0" w:line="240" w:lineRule="auto"/>
              <w:jc w:val="center"/>
              <w:rPr>
                <w:ins w:id="3336" w:author="Yu, Yong@ARB" w:date="2026-06-05T08:38:00Z"/>
                <w:rFonts w:ascii="Arial" w:eastAsia="Times New Roman" w:hAnsi="Arial" w:cs="Arial"/>
              </w:rPr>
            </w:pPr>
            <w:ins w:id="3337" w:author="Yu, Yong@ARB" w:date="2026-06-05T08:38:00Z">
              <w:r w:rsidRPr="00D01847">
                <w:rPr>
                  <w:rFonts w:ascii="Arial" w:eastAsia="Times New Roman" w:hAnsi="Arial" w:cs="Arial"/>
                </w:rPr>
                <w:t>100</w:t>
              </w:r>
            </w:ins>
          </w:p>
        </w:tc>
        <w:tc>
          <w:tcPr>
            <w:tcW w:w="2790" w:type="dxa"/>
            <w:vAlign w:val="center"/>
          </w:tcPr>
          <w:p w14:paraId="50E64F56" w14:textId="77777777" w:rsidR="00FD29D8" w:rsidRPr="00D01847" w:rsidRDefault="00FD29D8">
            <w:pPr>
              <w:spacing w:after="0" w:line="240" w:lineRule="auto"/>
              <w:jc w:val="center"/>
              <w:rPr>
                <w:ins w:id="3338" w:author="Yu, Yong@ARB" w:date="2026-06-05T08:38:00Z"/>
                <w:rFonts w:ascii="Arial" w:eastAsia="Times New Roman" w:hAnsi="Arial" w:cs="Arial"/>
              </w:rPr>
            </w:pPr>
            <w:ins w:id="3339" w:author="Yu, Yong@ARB" w:date="2026-06-05T08:38:00Z">
              <w:r w:rsidRPr="00D01847">
                <w:rPr>
                  <w:rFonts w:ascii="Arial" w:eastAsia="Times New Roman" w:hAnsi="Arial" w:cs="Arial"/>
                </w:rPr>
                <w:t>0</w:t>
              </w:r>
            </w:ins>
          </w:p>
        </w:tc>
      </w:tr>
      <w:tr w:rsidR="00FD29D8" w:rsidRPr="00D01847" w14:paraId="4B605F42" w14:textId="77777777">
        <w:trPr>
          <w:ins w:id="3340" w:author="Yu, Yong@ARB" w:date="2026-06-05T08:38:00Z"/>
        </w:trPr>
        <w:tc>
          <w:tcPr>
            <w:tcW w:w="1938" w:type="dxa"/>
            <w:vAlign w:val="center"/>
          </w:tcPr>
          <w:p w14:paraId="438A8835" w14:textId="77777777" w:rsidR="00FD29D8" w:rsidRPr="00D01847" w:rsidRDefault="00FD29D8">
            <w:pPr>
              <w:spacing w:after="0" w:line="240" w:lineRule="auto"/>
              <w:jc w:val="center"/>
              <w:rPr>
                <w:ins w:id="3341" w:author="Yu, Yong@ARB" w:date="2026-06-05T08:38:00Z"/>
                <w:rFonts w:ascii="Arial" w:eastAsia="Times New Roman" w:hAnsi="Arial" w:cs="Arial"/>
              </w:rPr>
            </w:pPr>
            <w:ins w:id="3342" w:author="Yu, Yong@ARB" w:date="2026-06-05T08:38:00Z">
              <w:r w:rsidRPr="00D01847">
                <w:rPr>
                  <w:rFonts w:ascii="Arial" w:eastAsia="Times New Roman" w:hAnsi="Arial" w:cs="Arial"/>
                </w:rPr>
                <w:t>2024</w:t>
              </w:r>
            </w:ins>
          </w:p>
        </w:tc>
        <w:tc>
          <w:tcPr>
            <w:tcW w:w="2790" w:type="dxa"/>
            <w:vAlign w:val="center"/>
          </w:tcPr>
          <w:p w14:paraId="34982921" w14:textId="77777777" w:rsidR="00FD29D8" w:rsidRPr="00D01847" w:rsidRDefault="00FD29D8">
            <w:pPr>
              <w:spacing w:after="0" w:line="240" w:lineRule="auto"/>
              <w:jc w:val="center"/>
              <w:rPr>
                <w:ins w:id="3343" w:author="Yu, Yong@ARB" w:date="2026-06-05T08:38:00Z"/>
                <w:rFonts w:ascii="Arial" w:eastAsia="Times New Roman" w:hAnsi="Arial" w:cs="Arial"/>
              </w:rPr>
            </w:pPr>
            <w:ins w:id="3344" w:author="Yu, Yong@ARB" w:date="2026-06-05T08:38:00Z">
              <w:r w:rsidRPr="00D01847">
                <w:rPr>
                  <w:rFonts w:ascii="Arial" w:eastAsia="Times New Roman" w:hAnsi="Arial" w:cs="Arial"/>
                </w:rPr>
                <w:t>100</w:t>
              </w:r>
            </w:ins>
          </w:p>
        </w:tc>
        <w:tc>
          <w:tcPr>
            <w:tcW w:w="2790" w:type="dxa"/>
            <w:vAlign w:val="center"/>
          </w:tcPr>
          <w:p w14:paraId="4C6EA297" w14:textId="77777777" w:rsidR="00FD29D8" w:rsidRPr="00D01847" w:rsidRDefault="00FD29D8">
            <w:pPr>
              <w:spacing w:after="0" w:line="240" w:lineRule="auto"/>
              <w:jc w:val="center"/>
              <w:rPr>
                <w:ins w:id="3345" w:author="Yu, Yong@ARB" w:date="2026-06-05T08:38:00Z"/>
                <w:rFonts w:ascii="Arial" w:eastAsia="Times New Roman" w:hAnsi="Arial" w:cs="Arial"/>
              </w:rPr>
            </w:pPr>
            <w:ins w:id="3346" w:author="Yu, Yong@ARB" w:date="2026-06-05T08:38:00Z">
              <w:r w:rsidRPr="00D01847">
                <w:rPr>
                  <w:rFonts w:ascii="Arial" w:eastAsia="Times New Roman" w:hAnsi="Arial" w:cs="Arial"/>
                </w:rPr>
                <w:t>0</w:t>
              </w:r>
            </w:ins>
          </w:p>
        </w:tc>
      </w:tr>
      <w:tr w:rsidR="00FD29D8" w:rsidRPr="00D01847" w14:paraId="31E3B10C" w14:textId="77777777">
        <w:trPr>
          <w:ins w:id="3347" w:author="Yu, Yong@ARB" w:date="2026-06-05T08:38:00Z"/>
        </w:trPr>
        <w:tc>
          <w:tcPr>
            <w:tcW w:w="1938" w:type="dxa"/>
            <w:vAlign w:val="center"/>
          </w:tcPr>
          <w:p w14:paraId="4B33501A" w14:textId="77777777" w:rsidR="00FD29D8" w:rsidRPr="00D01847" w:rsidRDefault="00FD29D8">
            <w:pPr>
              <w:spacing w:after="0" w:line="240" w:lineRule="auto"/>
              <w:jc w:val="center"/>
              <w:rPr>
                <w:ins w:id="3348" w:author="Yu, Yong@ARB" w:date="2026-06-05T08:38:00Z"/>
                <w:rFonts w:ascii="Arial" w:eastAsia="Times New Roman" w:hAnsi="Arial" w:cs="Arial"/>
              </w:rPr>
            </w:pPr>
            <w:ins w:id="3349" w:author="Yu, Yong@ARB" w:date="2026-06-05T08:38:00Z">
              <w:r w:rsidRPr="00D01847">
                <w:rPr>
                  <w:rFonts w:ascii="Arial" w:eastAsia="Times New Roman" w:hAnsi="Arial" w:cs="Arial"/>
                </w:rPr>
                <w:t>2025</w:t>
              </w:r>
            </w:ins>
          </w:p>
        </w:tc>
        <w:tc>
          <w:tcPr>
            <w:tcW w:w="2790" w:type="dxa"/>
            <w:vAlign w:val="center"/>
          </w:tcPr>
          <w:p w14:paraId="0A94C938" w14:textId="77777777" w:rsidR="00FD29D8" w:rsidRPr="00D01847" w:rsidRDefault="00FD29D8">
            <w:pPr>
              <w:spacing w:after="0" w:line="240" w:lineRule="auto"/>
              <w:jc w:val="center"/>
              <w:rPr>
                <w:ins w:id="3350" w:author="Yu, Yong@ARB" w:date="2026-06-05T08:38:00Z"/>
                <w:rFonts w:ascii="Arial" w:eastAsia="Times New Roman" w:hAnsi="Arial" w:cs="Arial"/>
              </w:rPr>
            </w:pPr>
            <w:ins w:id="3351" w:author="Yu, Yong@ARB" w:date="2026-06-05T08:38:00Z">
              <w:r w:rsidRPr="00D01847">
                <w:rPr>
                  <w:rFonts w:ascii="Arial" w:eastAsia="Times New Roman" w:hAnsi="Arial" w:cs="Arial"/>
                </w:rPr>
                <w:t>75</w:t>
              </w:r>
            </w:ins>
          </w:p>
        </w:tc>
        <w:tc>
          <w:tcPr>
            <w:tcW w:w="2790" w:type="dxa"/>
            <w:vAlign w:val="center"/>
          </w:tcPr>
          <w:p w14:paraId="08F81FAC" w14:textId="77777777" w:rsidR="00FD29D8" w:rsidRPr="00D01847" w:rsidRDefault="00FD29D8">
            <w:pPr>
              <w:spacing w:after="0" w:line="240" w:lineRule="auto"/>
              <w:jc w:val="center"/>
              <w:rPr>
                <w:ins w:id="3352" w:author="Yu, Yong@ARB" w:date="2026-06-05T08:38:00Z"/>
                <w:rFonts w:ascii="Arial" w:eastAsia="Times New Roman" w:hAnsi="Arial" w:cs="Arial"/>
              </w:rPr>
            </w:pPr>
            <w:ins w:id="3353" w:author="Yu, Yong@ARB" w:date="2026-06-05T08:38:00Z">
              <w:r w:rsidRPr="00D01847">
                <w:rPr>
                  <w:rFonts w:ascii="Arial" w:eastAsia="Times New Roman" w:hAnsi="Arial" w:cs="Arial"/>
                </w:rPr>
                <w:t>25</w:t>
              </w:r>
            </w:ins>
          </w:p>
        </w:tc>
      </w:tr>
      <w:tr w:rsidR="00FD29D8" w:rsidRPr="00D01847" w14:paraId="0822C9F1" w14:textId="77777777">
        <w:trPr>
          <w:ins w:id="3354" w:author="Yu, Yong@ARB" w:date="2026-06-05T08:38:00Z"/>
        </w:trPr>
        <w:tc>
          <w:tcPr>
            <w:tcW w:w="1938" w:type="dxa"/>
            <w:vAlign w:val="center"/>
          </w:tcPr>
          <w:p w14:paraId="070BEF9B" w14:textId="77777777" w:rsidR="00FD29D8" w:rsidRPr="00D01847" w:rsidRDefault="00FD29D8">
            <w:pPr>
              <w:spacing w:after="0" w:line="240" w:lineRule="auto"/>
              <w:jc w:val="center"/>
              <w:rPr>
                <w:ins w:id="3355" w:author="Yu, Yong@ARB" w:date="2026-06-05T08:38:00Z"/>
                <w:rFonts w:ascii="Arial" w:eastAsia="Times New Roman" w:hAnsi="Arial" w:cs="Arial"/>
              </w:rPr>
            </w:pPr>
            <w:ins w:id="3356" w:author="Yu, Yong@ARB" w:date="2026-06-05T08:38:00Z">
              <w:r w:rsidRPr="00D01847">
                <w:rPr>
                  <w:rFonts w:ascii="Arial" w:eastAsia="Times New Roman" w:hAnsi="Arial" w:cs="Arial"/>
                </w:rPr>
                <w:t>2026</w:t>
              </w:r>
            </w:ins>
          </w:p>
        </w:tc>
        <w:tc>
          <w:tcPr>
            <w:tcW w:w="2790" w:type="dxa"/>
            <w:vAlign w:val="center"/>
          </w:tcPr>
          <w:p w14:paraId="6FF3C367" w14:textId="77777777" w:rsidR="00FD29D8" w:rsidRPr="00D01847" w:rsidRDefault="00FD29D8">
            <w:pPr>
              <w:spacing w:after="0" w:line="240" w:lineRule="auto"/>
              <w:jc w:val="center"/>
              <w:rPr>
                <w:ins w:id="3357" w:author="Yu, Yong@ARB" w:date="2026-06-05T08:38:00Z"/>
                <w:rFonts w:ascii="Arial" w:eastAsia="Times New Roman" w:hAnsi="Arial" w:cs="Arial"/>
              </w:rPr>
            </w:pPr>
            <w:ins w:id="3358" w:author="Yu, Yong@ARB" w:date="2026-06-05T08:38:00Z">
              <w:r w:rsidRPr="00D01847">
                <w:rPr>
                  <w:rFonts w:ascii="Arial" w:eastAsia="Times New Roman" w:hAnsi="Arial" w:cs="Arial"/>
                </w:rPr>
                <w:t>50</w:t>
              </w:r>
            </w:ins>
          </w:p>
        </w:tc>
        <w:tc>
          <w:tcPr>
            <w:tcW w:w="2790" w:type="dxa"/>
            <w:vAlign w:val="center"/>
          </w:tcPr>
          <w:p w14:paraId="759C4C29" w14:textId="77777777" w:rsidR="00FD29D8" w:rsidRPr="00D01847" w:rsidRDefault="00FD29D8">
            <w:pPr>
              <w:spacing w:after="0" w:line="240" w:lineRule="auto"/>
              <w:jc w:val="center"/>
              <w:rPr>
                <w:ins w:id="3359" w:author="Yu, Yong@ARB" w:date="2026-06-05T08:38:00Z"/>
                <w:rFonts w:ascii="Arial" w:eastAsia="Times New Roman" w:hAnsi="Arial" w:cs="Arial"/>
              </w:rPr>
            </w:pPr>
            <w:ins w:id="3360" w:author="Yu, Yong@ARB" w:date="2026-06-05T08:38:00Z">
              <w:r w:rsidRPr="00D01847">
                <w:rPr>
                  <w:rFonts w:ascii="Arial" w:eastAsia="Times New Roman" w:hAnsi="Arial" w:cs="Arial"/>
                </w:rPr>
                <w:t>50</w:t>
              </w:r>
            </w:ins>
          </w:p>
        </w:tc>
      </w:tr>
      <w:tr w:rsidR="00FD29D8" w:rsidRPr="00D01847" w14:paraId="597498DA" w14:textId="77777777">
        <w:trPr>
          <w:ins w:id="3361" w:author="Yu, Yong@ARB" w:date="2026-06-05T08:38:00Z"/>
        </w:trPr>
        <w:tc>
          <w:tcPr>
            <w:tcW w:w="1938" w:type="dxa"/>
            <w:vAlign w:val="center"/>
          </w:tcPr>
          <w:p w14:paraId="39A9DE92" w14:textId="77777777" w:rsidR="00FD29D8" w:rsidRPr="00D01847" w:rsidRDefault="00FD29D8">
            <w:pPr>
              <w:spacing w:after="0" w:line="240" w:lineRule="auto"/>
              <w:jc w:val="center"/>
              <w:rPr>
                <w:ins w:id="3362" w:author="Yu, Yong@ARB" w:date="2026-06-05T08:38:00Z"/>
                <w:rFonts w:ascii="Arial" w:eastAsia="Times New Roman" w:hAnsi="Arial" w:cs="Arial"/>
              </w:rPr>
            </w:pPr>
            <w:ins w:id="3363" w:author="Yu, Yong@ARB" w:date="2026-06-05T08:38:00Z">
              <w:r w:rsidRPr="00D01847">
                <w:rPr>
                  <w:rFonts w:ascii="Arial" w:eastAsia="Times New Roman" w:hAnsi="Arial" w:cs="Arial"/>
                </w:rPr>
                <w:t>2027</w:t>
              </w:r>
            </w:ins>
          </w:p>
        </w:tc>
        <w:tc>
          <w:tcPr>
            <w:tcW w:w="2790" w:type="dxa"/>
            <w:vAlign w:val="center"/>
          </w:tcPr>
          <w:p w14:paraId="44CC4D79" w14:textId="77777777" w:rsidR="00FD29D8" w:rsidRPr="00D01847" w:rsidRDefault="00FD29D8">
            <w:pPr>
              <w:spacing w:after="0" w:line="240" w:lineRule="auto"/>
              <w:jc w:val="center"/>
              <w:rPr>
                <w:ins w:id="3364" w:author="Yu, Yong@ARB" w:date="2026-06-05T08:38:00Z"/>
                <w:rFonts w:ascii="Arial" w:eastAsia="Times New Roman" w:hAnsi="Arial" w:cs="Arial"/>
              </w:rPr>
            </w:pPr>
            <w:ins w:id="3365" w:author="Yu, Yong@ARB" w:date="2026-06-05T08:38:00Z">
              <w:r w:rsidRPr="00D01847">
                <w:rPr>
                  <w:rFonts w:ascii="Arial" w:eastAsia="Times New Roman" w:hAnsi="Arial" w:cs="Arial"/>
                </w:rPr>
                <w:t>25</w:t>
              </w:r>
            </w:ins>
          </w:p>
        </w:tc>
        <w:tc>
          <w:tcPr>
            <w:tcW w:w="2790" w:type="dxa"/>
            <w:vAlign w:val="center"/>
          </w:tcPr>
          <w:p w14:paraId="6CC4EAE7" w14:textId="77777777" w:rsidR="00FD29D8" w:rsidRPr="00D01847" w:rsidRDefault="00FD29D8">
            <w:pPr>
              <w:spacing w:after="0" w:line="240" w:lineRule="auto"/>
              <w:jc w:val="center"/>
              <w:rPr>
                <w:ins w:id="3366" w:author="Yu, Yong@ARB" w:date="2026-06-05T08:38:00Z"/>
                <w:rFonts w:ascii="Arial" w:eastAsia="Times New Roman" w:hAnsi="Arial" w:cs="Arial"/>
              </w:rPr>
            </w:pPr>
            <w:ins w:id="3367" w:author="Yu, Yong@ARB" w:date="2026-06-05T08:38:00Z">
              <w:r w:rsidRPr="00D01847">
                <w:rPr>
                  <w:rFonts w:ascii="Arial" w:eastAsia="Times New Roman" w:hAnsi="Arial" w:cs="Arial"/>
                </w:rPr>
                <w:t>75</w:t>
              </w:r>
            </w:ins>
          </w:p>
        </w:tc>
      </w:tr>
      <w:tr w:rsidR="00FD29D8" w:rsidRPr="00D01847" w14:paraId="13FE86B3" w14:textId="77777777">
        <w:trPr>
          <w:ins w:id="3368" w:author="Yu, Yong@ARB" w:date="2026-06-05T08:38:00Z"/>
        </w:trPr>
        <w:tc>
          <w:tcPr>
            <w:tcW w:w="1938" w:type="dxa"/>
            <w:vAlign w:val="center"/>
          </w:tcPr>
          <w:p w14:paraId="6918C3A0" w14:textId="77777777" w:rsidR="00FD29D8" w:rsidRPr="00D01847" w:rsidRDefault="00FD29D8">
            <w:pPr>
              <w:spacing w:after="0" w:line="240" w:lineRule="auto"/>
              <w:jc w:val="center"/>
              <w:rPr>
                <w:ins w:id="3369" w:author="Yu, Yong@ARB" w:date="2026-06-05T08:38:00Z"/>
                <w:rFonts w:ascii="Arial" w:eastAsia="Times New Roman" w:hAnsi="Arial" w:cs="Arial"/>
              </w:rPr>
            </w:pPr>
            <w:ins w:id="3370" w:author="Yu, Yong@ARB" w:date="2026-06-05T08:38:00Z">
              <w:r w:rsidRPr="00D01847">
                <w:rPr>
                  <w:rFonts w:ascii="Arial" w:eastAsia="Times New Roman" w:hAnsi="Arial" w:cs="Arial"/>
                </w:rPr>
                <w:lastRenderedPageBreak/>
                <w:t>2028 and subsequent</w:t>
              </w:r>
            </w:ins>
          </w:p>
        </w:tc>
        <w:tc>
          <w:tcPr>
            <w:tcW w:w="2790" w:type="dxa"/>
            <w:vAlign w:val="center"/>
          </w:tcPr>
          <w:p w14:paraId="7615C88F" w14:textId="77777777" w:rsidR="00FD29D8" w:rsidRPr="00D01847" w:rsidRDefault="00FD29D8">
            <w:pPr>
              <w:spacing w:after="0" w:line="240" w:lineRule="auto"/>
              <w:jc w:val="center"/>
              <w:rPr>
                <w:ins w:id="3371" w:author="Yu, Yong@ARB" w:date="2026-06-05T08:38:00Z"/>
                <w:rFonts w:ascii="Arial" w:eastAsia="Times New Roman" w:hAnsi="Arial" w:cs="Arial"/>
              </w:rPr>
            </w:pPr>
            <w:ins w:id="3372" w:author="Yu, Yong@ARB" w:date="2026-06-05T08:38:00Z">
              <w:r w:rsidRPr="00D01847">
                <w:rPr>
                  <w:rFonts w:ascii="Arial" w:eastAsia="Times New Roman" w:hAnsi="Arial" w:cs="Arial"/>
                </w:rPr>
                <w:t>0</w:t>
              </w:r>
            </w:ins>
          </w:p>
        </w:tc>
        <w:tc>
          <w:tcPr>
            <w:tcW w:w="2790" w:type="dxa"/>
            <w:vAlign w:val="center"/>
          </w:tcPr>
          <w:p w14:paraId="3CBC0452" w14:textId="77777777" w:rsidR="00FD29D8" w:rsidRPr="00D01847" w:rsidRDefault="00FD29D8">
            <w:pPr>
              <w:spacing w:after="0" w:line="240" w:lineRule="auto"/>
              <w:jc w:val="center"/>
              <w:rPr>
                <w:ins w:id="3373" w:author="Yu, Yong@ARB" w:date="2026-06-05T08:38:00Z"/>
                <w:rFonts w:ascii="Arial" w:eastAsia="Times New Roman" w:hAnsi="Arial" w:cs="Arial"/>
              </w:rPr>
            </w:pPr>
            <w:ins w:id="3374" w:author="Yu, Yong@ARB" w:date="2026-06-05T08:38:00Z">
              <w:r w:rsidRPr="00D01847">
                <w:rPr>
                  <w:rFonts w:ascii="Arial" w:eastAsia="Times New Roman" w:hAnsi="Arial" w:cs="Arial"/>
                </w:rPr>
                <w:t>100</w:t>
              </w:r>
            </w:ins>
          </w:p>
        </w:tc>
      </w:tr>
    </w:tbl>
    <w:p w14:paraId="26822A64" w14:textId="77777777" w:rsidR="00FD29D8" w:rsidRPr="00D01847" w:rsidRDefault="00FD29D8" w:rsidP="00FD29D8">
      <w:pPr>
        <w:spacing w:line="278" w:lineRule="auto"/>
        <w:ind w:left="1440"/>
        <w:rPr>
          <w:ins w:id="3375" w:author="Yu, Yong@ARB" w:date="2026-06-05T08:38:00Z"/>
          <w:rFonts w:ascii="Arial" w:eastAsia="Aptos" w:hAnsi="Arial" w:cs="Times New Roman"/>
          <w:bCs/>
          <w:color w:val="404040"/>
          <w:kern w:val="2"/>
          <w:sz w:val="24"/>
          <w:szCs w:val="24"/>
          <w14:ligatures w14:val="standardContextual"/>
        </w:rPr>
      </w:pPr>
    </w:p>
    <w:p w14:paraId="6AA0FBFE" w14:textId="7119C3CE" w:rsidR="00FD29D8" w:rsidRPr="00D01847" w:rsidRDefault="00FD29D8" w:rsidP="00FD29D8">
      <w:pPr>
        <w:numPr>
          <w:ilvl w:val="1"/>
          <w:numId w:val="24"/>
        </w:numPr>
        <w:spacing w:line="278" w:lineRule="auto"/>
        <w:contextualSpacing/>
        <w:rPr>
          <w:ins w:id="3376" w:author="Yu, Yong@ARB" w:date="2026-06-05T08:38:00Z"/>
          <w:rFonts w:ascii="Arial" w:eastAsia="Aptos" w:hAnsi="Arial" w:cs="Times New Roman"/>
          <w:bCs/>
          <w:color w:val="404040"/>
          <w:kern w:val="2"/>
          <w:sz w:val="24"/>
          <w:szCs w:val="24"/>
          <w14:ligatures w14:val="standardContextual"/>
        </w:rPr>
      </w:pPr>
      <w:ins w:id="3377" w:author="Yu, Yong@ARB" w:date="2026-06-05T08:38:00Z">
        <w:r w:rsidRPr="00D01847">
          <w:rPr>
            <w:rFonts w:ascii="Arial" w:eastAsia="Aptos" w:hAnsi="Arial" w:cs="Times New Roman"/>
            <w:bCs/>
            <w:i/>
            <w:iCs/>
            <w:color w:val="404040"/>
            <w:kern w:val="2"/>
            <w:sz w:val="24"/>
            <w:szCs w:val="24"/>
            <w14:ligatures w14:val="standardContextual"/>
          </w:rPr>
          <w:t>Particulate Standards for Medium-Duty Vehicles Other than Medium-Duty Passenger Vehicles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p w14:paraId="091672DA" w14:textId="3F108734" w:rsidR="00FD29D8" w:rsidRPr="00A64BE1" w:rsidRDefault="00FD29D8" w:rsidP="00A64BE1">
      <w:pPr>
        <w:numPr>
          <w:ilvl w:val="2"/>
          <w:numId w:val="24"/>
        </w:numPr>
        <w:spacing w:line="278" w:lineRule="auto"/>
        <w:contextualSpacing/>
        <w:rPr>
          <w:ins w:id="3378" w:author="Yu, Yong@ARB" w:date="2026-06-05T08:38:00Z"/>
          <w:rFonts w:ascii="Arial" w:eastAsia="Aptos" w:hAnsi="Arial" w:cs="Times New Roman"/>
          <w:bCs/>
          <w:color w:val="404040"/>
          <w:kern w:val="2"/>
          <w:sz w:val="24"/>
          <w:szCs w:val="24"/>
          <w14:ligatures w14:val="standardContextual"/>
        </w:rPr>
      </w:pPr>
      <w:ins w:id="3379" w:author="Yu, Yong@ARB" w:date="2026-06-05T08:38:00Z">
        <w:r w:rsidRPr="00D01847">
          <w:rPr>
            <w:rFonts w:ascii="Arial" w:eastAsia="Aptos" w:hAnsi="Arial" w:cs="Times New Roman"/>
            <w:bCs/>
            <w:color w:val="404040"/>
            <w:kern w:val="2"/>
            <w:sz w:val="24"/>
            <w:szCs w:val="24"/>
            <w14:ligatures w14:val="standardContextual"/>
          </w:rPr>
          <w:t xml:space="preserve">Beginning in the 2017 model year, a manufacturer, except a small volume manufacturer, shall certify a percentage of its medium-duty vehicle fleet to the following particulate standards.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certify to the LEV III exhaust emission standards set forth in subsection (a)(1). This subsection (a)(2)(B)1 shall not apply to medium-duty passenger vehicles</w:t>
        </w:r>
      </w:ins>
      <w:r w:rsidR="00A64BE1">
        <w:rPr>
          <w:rFonts w:ascii="Arial" w:eastAsia="Aptos" w:hAnsi="Arial" w:cs="Times New Roman"/>
          <w:bCs/>
          <w:color w:val="404040"/>
          <w:kern w:val="2"/>
          <w:sz w:val="24"/>
          <w:szCs w:val="24"/>
          <w14:ligatures w14:val="standardContextual"/>
        </w:rPr>
        <w:t>.</w:t>
      </w:r>
    </w:p>
    <w:tbl>
      <w:tblPr>
        <w:tblW w:w="0" w:type="auto"/>
        <w:tblInd w:w="26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0"/>
        <w:gridCol w:w="1939"/>
      </w:tblGrid>
      <w:tr w:rsidR="00FD29D8" w:rsidRPr="00D01847" w14:paraId="776556EA" w14:textId="77777777">
        <w:trPr>
          <w:ins w:id="3380" w:author="Yu, Yong@ARB" w:date="2026-06-05T08:38:00Z"/>
        </w:trPr>
        <w:tc>
          <w:tcPr>
            <w:tcW w:w="5139" w:type="dxa"/>
            <w:gridSpan w:val="2"/>
          </w:tcPr>
          <w:p w14:paraId="3D40BB7C" w14:textId="77777777" w:rsidR="00FD29D8" w:rsidRPr="00B058AD" w:rsidRDefault="00FD29D8">
            <w:pPr>
              <w:spacing w:after="0" w:line="240" w:lineRule="auto"/>
              <w:jc w:val="center"/>
              <w:rPr>
                <w:ins w:id="3381" w:author="Yu, Yong@ARB" w:date="2026-06-05T08:38:00Z"/>
                <w:rFonts w:ascii="Arial" w:eastAsia="Times New Roman" w:hAnsi="Arial" w:cs="Arial"/>
                <w:b/>
              </w:rPr>
            </w:pPr>
            <w:ins w:id="3382" w:author="Yu, Yong@ARB" w:date="2026-06-05T08:38:00Z">
              <w:r w:rsidRPr="00B058AD">
                <w:rPr>
                  <w:rFonts w:ascii="Arial" w:eastAsia="Times New Roman" w:hAnsi="Arial" w:cs="Arial"/>
                  <w:b/>
                </w:rPr>
                <w:t>LEV III Particulate Emission Standard Values for Medium-Duty Vehicles, Other than Medium-Duty Passenger Vehicles</w:t>
              </w:r>
            </w:ins>
          </w:p>
        </w:tc>
      </w:tr>
      <w:tr w:rsidR="00FD29D8" w:rsidRPr="00D01847" w14:paraId="5E947698" w14:textId="77777777">
        <w:trPr>
          <w:ins w:id="3383" w:author="Yu, Yong@ARB" w:date="2026-06-05T08:38:00Z"/>
        </w:trPr>
        <w:tc>
          <w:tcPr>
            <w:tcW w:w="3200" w:type="dxa"/>
            <w:vAlign w:val="center"/>
          </w:tcPr>
          <w:p w14:paraId="05C44B2B" w14:textId="77777777" w:rsidR="00FD29D8" w:rsidRPr="00B058AD" w:rsidRDefault="00FD29D8">
            <w:pPr>
              <w:keepNext/>
              <w:keepLines/>
              <w:spacing w:after="0" w:line="240" w:lineRule="auto"/>
              <w:rPr>
                <w:ins w:id="3384" w:author="Yu, Yong@ARB" w:date="2026-06-05T08:38:00Z"/>
                <w:rFonts w:ascii="Arial" w:eastAsia="Times New Roman" w:hAnsi="Arial" w:cs="Arial"/>
                <w:bCs/>
                <w:i/>
                <w:iCs/>
              </w:rPr>
            </w:pPr>
            <w:ins w:id="3385" w:author="Yu, Yong@ARB" w:date="2026-06-05T08:38:00Z">
              <w:r w:rsidRPr="00B058AD">
                <w:rPr>
                  <w:rFonts w:ascii="Arial" w:eastAsia="Times New Roman" w:hAnsi="Arial" w:cs="Arial"/>
                  <w:bCs/>
                  <w:i/>
                  <w:iCs/>
                </w:rPr>
                <w:t>Vehicle Type</w:t>
              </w:r>
              <w:r w:rsidRPr="00B058AD">
                <w:rPr>
                  <w:rFonts w:ascii="Arial" w:eastAsia="Times New Roman" w:hAnsi="Arial" w:cs="Arial"/>
                  <w:bCs/>
                  <w:i/>
                  <w:iCs/>
                  <w:vertAlign w:val="superscript"/>
                </w:rPr>
                <w:t>1</w:t>
              </w:r>
            </w:ins>
          </w:p>
        </w:tc>
        <w:tc>
          <w:tcPr>
            <w:tcW w:w="1939" w:type="dxa"/>
          </w:tcPr>
          <w:p w14:paraId="56846359" w14:textId="77777777" w:rsidR="00FD29D8" w:rsidRPr="00B058AD" w:rsidRDefault="00FD29D8">
            <w:pPr>
              <w:spacing w:after="0" w:line="240" w:lineRule="auto"/>
              <w:jc w:val="center"/>
              <w:rPr>
                <w:ins w:id="3386" w:author="Yu, Yong@ARB" w:date="2026-06-05T08:38:00Z"/>
                <w:rFonts w:ascii="Arial" w:eastAsia="Times New Roman" w:hAnsi="Arial" w:cs="Arial"/>
                <w:bCs/>
                <w:i/>
                <w:iCs/>
              </w:rPr>
            </w:pPr>
            <w:ins w:id="3387" w:author="Yu, Yong@ARB" w:date="2026-06-05T08:38:00Z">
              <w:r w:rsidRPr="00B058AD">
                <w:rPr>
                  <w:rFonts w:ascii="Arial" w:eastAsia="Times New Roman" w:hAnsi="Arial" w:cs="Arial"/>
                  <w:bCs/>
                  <w:i/>
                  <w:iCs/>
                </w:rPr>
                <w:t>Particulates</w:t>
              </w:r>
            </w:ins>
          </w:p>
          <w:p w14:paraId="2FE4260C" w14:textId="77777777" w:rsidR="00FD29D8" w:rsidRPr="00B058AD" w:rsidRDefault="00FD29D8">
            <w:pPr>
              <w:spacing w:after="0" w:line="240" w:lineRule="auto"/>
              <w:jc w:val="center"/>
              <w:rPr>
                <w:ins w:id="3388" w:author="Yu, Yong@ARB" w:date="2026-06-05T08:38:00Z"/>
                <w:rFonts w:ascii="Arial" w:eastAsia="Times New Roman" w:hAnsi="Arial" w:cs="Arial"/>
                <w:bCs/>
                <w:i/>
                <w:iCs/>
              </w:rPr>
            </w:pPr>
            <w:ins w:id="3389" w:author="Yu, Yong@ARB" w:date="2026-06-05T08:38:00Z">
              <w:r w:rsidRPr="00B058AD">
                <w:rPr>
                  <w:rFonts w:ascii="Arial" w:eastAsia="Times New Roman" w:hAnsi="Arial" w:cs="Arial"/>
                  <w:bCs/>
                  <w:i/>
                  <w:iCs/>
                </w:rPr>
                <w:t>(mg/mi)</w:t>
              </w:r>
            </w:ins>
          </w:p>
        </w:tc>
      </w:tr>
      <w:tr w:rsidR="00FD29D8" w:rsidRPr="00D01847" w14:paraId="4E42A8A5" w14:textId="77777777">
        <w:trPr>
          <w:ins w:id="3390" w:author="Yu, Yong@ARB" w:date="2026-06-05T08:38:00Z"/>
        </w:trPr>
        <w:tc>
          <w:tcPr>
            <w:tcW w:w="3200" w:type="dxa"/>
          </w:tcPr>
          <w:p w14:paraId="00969611" w14:textId="77777777" w:rsidR="00FD29D8" w:rsidRPr="00D01847" w:rsidRDefault="00FD29D8">
            <w:pPr>
              <w:keepNext/>
              <w:keepLines/>
              <w:spacing w:after="0" w:line="240" w:lineRule="auto"/>
              <w:rPr>
                <w:ins w:id="3391" w:author="Yu, Yong@ARB" w:date="2026-06-05T08:38:00Z"/>
                <w:rFonts w:ascii="Arial" w:eastAsia="Times New Roman" w:hAnsi="Arial" w:cs="Arial"/>
              </w:rPr>
            </w:pPr>
            <w:ins w:id="3392" w:author="Yu, Yong@ARB" w:date="2026-06-05T08:38:00Z">
              <w:r w:rsidRPr="00D01847">
                <w:rPr>
                  <w:rFonts w:ascii="Arial" w:eastAsia="Times New Roman" w:hAnsi="Arial" w:cs="Arial"/>
                </w:rPr>
                <w:t>MDVs</w:t>
              </w:r>
            </w:ins>
          </w:p>
          <w:p w14:paraId="2C07AC6B" w14:textId="77777777" w:rsidR="00FD29D8" w:rsidRPr="00D01847" w:rsidRDefault="00FD29D8">
            <w:pPr>
              <w:keepNext/>
              <w:keepLines/>
              <w:spacing w:after="0" w:line="240" w:lineRule="auto"/>
              <w:rPr>
                <w:ins w:id="3393" w:author="Yu, Yong@ARB" w:date="2026-06-05T08:38:00Z"/>
                <w:rFonts w:ascii="Arial" w:eastAsia="Times New Roman" w:hAnsi="Arial" w:cs="Arial"/>
              </w:rPr>
            </w:pPr>
            <w:ins w:id="3394" w:author="Yu, Yong@ARB" w:date="2026-06-05T08:38:00Z">
              <w:r w:rsidRPr="00D01847">
                <w:rPr>
                  <w:rFonts w:ascii="Arial" w:eastAsia="Times New Roman" w:hAnsi="Arial" w:cs="Arial"/>
                </w:rPr>
                <w:t>8,501 - 10,000 lbs. GVWR, excluding MDPVs</w:t>
              </w:r>
            </w:ins>
          </w:p>
        </w:tc>
        <w:tc>
          <w:tcPr>
            <w:tcW w:w="1939" w:type="dxa"/>
            <w:vAlign w:val="center"/>
          </w:tcPr>
          <w:p w14:paraId="3D6E5F16" w14:textId="77777777" w:rsidR="00FD29D8" w:rsidRPr="00D01847" w:rsidRDefault="00FD29D8">
            <w:pPr>
              <w:spacing w:after="0" w:line="240" w:lineRule="auto"/>
              <w:jc w:val="center"/>
              <w:rPr>
                <w:ins w:id="3395" w:author="Yu, Yong@ARB" w:date="2026-06-05T08:38:00Z"/>
                <w:rFonts w:ascii="Arial" w:eastAsia="Times New Roman" w:hAnsi="Arial" w:cs="Arial"/>
              </w:rPr>
            </w:pPr>
            <w:ins w:id="3396" w:author="Yu, Yong@ARB" w:date="2026-06-05T08:38:00Z">
              <w:r w:rsidRPr="00D01847">
                <w:rPr>
                  <w:rFonts w:ascii="Arial" w:eastAsia="Times New Roman" w:hAnsi="Arial" w:cs="Arial"/>
                </w:rPr>
                <w:t>8</w:t>
              </w:r>
            </w:ins>
          </w:p>
        </w:tc>
      </w:tr>
      <w:tr w:rsidR="00FD29D8" w:rsidRPr="00D01847" w14:paraId="04E4C525" w14:textId="77777777">
        <w:trPr>
          <w:ins w:id="3397" w:author="Yu, Yong@ARB" w:date="2026-06-05T08:38:00Z"/>
        </w:trPr>
        <w:tc>
          <w:tcPr>
            <w:tcW w:w="3200" w:type="dxa"/>
          </w:tcPr>
          <w:p w14:paraId="6E4C9569" w14:textId="77777777" w:rsidR="00FD29D8" w:rsidRPr="00D01847" w:rsidRDefault="00FD29D8">
            <w:pPr>
              <w:keepNext/>
              <w:keepLines/>
              <w:spacing w:after="0" w:line="240" w:lineRule="auto"/>
              <w:rPr>
                <w:ins w:id="3398" w:author="Yu, Yong@ARB" w:date="2026-06-05T08:38:00Z"/>
                <w:rFonts w:ascii="Arial" w:eastAsia="Times New Roman" w:hAnsi="Arial" w:cs="Arial"/>
              </w:rPr>
            </w:pPr>
            <w:ins w:id="3399" w:author="Yu, Yong@ARB" w:date="2026-06-05T08:38:00Z">
              <w:r w:rsidRPr="00D01847">
                <w:rPr>
                  <w:rFonts w:ascii="Arial" w:eastAsia="Times New Roman" w:hAnsi="Arial" w:cs="Arial"/>
                </w:rPr>
                <w:t>MDVs</w:t>
              </w:r>
            </w:ins>
          </w:p>
          <w:p w14:paraId="0B0CC453" w14:textId="77777777" w:rsidR="00FD29D8" w:rsidRPr="00D01847" w:rsidRDefault="00FD29D8">
            <w:pPr>
              <w:keepNext/>
              <w:keepLines/>
              <w:spacing w:after="0" w:line="240" w:lineRule="auto"/>
              <w:rPr>
                <w:ins w:id="3400" w:author="Yu, Yong@ARB" w:date="2026-06-05T08:38:00Z"/>
                <w:rFonts w:ascii="Arial" w:eastAsia="Times New Roman" w:hAnsi="Arial" w:cs="Arial"/>
              </w:rPr>
            </w:pPr>
            <w:ins w:id="3401" w:author="Yu, Yong@ARB" w:date="2026-06-05T08:38:00Z">
              <w:r w:rsidRPr="00D01847">
                <w:rPr>
                  <w:rFonts w:ascii="Arial" w:eastAsia="Times New Roman" w:hAnsi="Arial" w:cs="Arial"/>
                </w:rPr>
                <w:t>10,001 - 14,000 lbs. GVWR</w:t>
              </w:r>
            </w:ins>
          </w:p>
        </w:tc>
        <w:tc>
          <w:tcPr>
            <w:tcW w:w="1939" w:type="dxa"/>
            <w:vAlign w:val="center"/>
          </w:tcPr>
          <w:p w14:paraId="03D45C47" w14:textId="77777777" w:rsidR="00FD29D8" w:rsidRPr="00D01847" w:rsidRDefault="00FD29D8">
            <w:pPr>
              <w:spacing w:after="0" w:line="240" w:lineRule="auto"/>
              <w:jc w:val="center"/>
              <w:rPr>
                <w:ins w:id="3402" w:author="Yu, Yong@ARB" w:date="2026-06-05T08:38:00Z"/>
                <w:rFonts w:ascii="Arial" w:eastAsia="Times New Roman" w:hAnsi="Arial" w:cs="Arial"/>
              </w:rPr>
            </w:pPr>
            <w:ins w:id="3403" w:author="Yu, Yong@ARB" w:date="2026-06-05T08:38:00Z">
              <w:r w:rsidRPr="00D01847">
                <w:rPr>
                  <w:rFonts w:ascii="Arial" w:eastAsia="Times New Roman" w:hAnsi="Arial" w:cs="Arial"/>
                </w:rPr>
                <w:t>10</w:t>
              </w:r>
            </w:ins>
          </w:p>
        </w:tc>
      </w:tr>
    </w:tbl>
    <w:p w14:paraId="576BDC81" w14:textId="77777777" w:rsidR="00FD29D8" w:rsidRPr="00D01847" w:rsidRDefault="00FD29D8" w:rsidP="00FD29D8">
      <w:pPr>
        <w:tabs>
          <w:tab w:val="left" w:pos="1980"/>
        </w:tabs>
        <w:spacing w:line="278" w:lineRule="auto"/>
        <w:ind w:left="1800"/>
        <w:rPr>
          <w:ins w:id="3404" w:author="Yu, Yong@ARB" w:date="2026-06-05T08:38:00Z"/>
          <w:rFonts w:ascii="Arial" w:eastAsia="Times New Roman" w:hAnsi="Arial" w:cs="Arial"/>
          <w:sz w:val="18"/>
          <w:szCs w:val="18"/>
        </w:rPr>
      </w:pPr>
      <w:ins w:id="3405" w:author="Yu, Yong@ARB" w:date="2026-06-05T08:38:00Z">
        <w:r w:rsidRPr="00D01847">
          <w:rPr>
            <w:rFonts w:ascii="Arial" w:eastAsia="Aptos" w:hAnsi="Arial" w:cs="Times New Roman"/>
            <w:bCs/>
            <w:color w:val="404040"/>
            <w:kern w:val="2"/>
            <w:sz w:val="24"/>
            <w:szCs w:val="24"/>
            <w14:ligatures w14:val="standardContextual"/>
          </w:rPr>
          <w:tab/>
        </w:r>
        <w:r w:rsidRPr="00D01847">
          <w:rPr>
            <w:rFonts w:ascii="Arial" w:eastAsia="Aptos" w:hAnsi="Arial" w:cs="Times New Roman"/>
            <w:bCs/>
            <w:color w:val="404040"/>
            <w:kern w:val="2"/>
            <w:sz w:val="24"/>
            <w:szCs w:val="24"/>
            <w14:ligatures w14:val="standardContextual"/>
          </w:rPr>
          <w:tab/>
          <w:t xml:space="preserve">       </w:t>
        </w:r>
        <w:r w:rsidRPr="00D01847">
          <w:rPr>
            <w:rFonts w:ascii="Arial" w:eastAsia="Times New Roman" w:hAnsi="Arial" w:cs="Arial"/>
            <w:sz w:val="18"/>
            <w:szCs w:val="18"/>
            <w:vertAlign w:val="superscript"/>
          </w:rPr>
          <w:t>1</w:t>
        </w:r>
        <w:r w:rsidRPr="00D01847">
          <w:rPr>
            <w:rFonts w:ascii="Arial" w:eastAsia="Times New Roman" w:hAnsi="Arial" w:cs="Arial"/>
            <w:sz w:val="18"/>
            <w:szCs w:val="18"/>
          </w:rPr>
          <w:t xml:space="preserve"> Vehicles in these categories are tested at their adjusted loaded vehicle weight.</w:t>
        </w:r>
      </w:ins>
    </w:p>
    <w:p w14:paraId="5FF72651" w14:textId="18A3746B" w:rsidR="00FD29D8" w:rsidRPr="00D01847" w:rsidRDefault="00FD29D8" w:rsidP="00FD29D8">
      <w:pPr>
        <w:numPr>
          <w:ilvl w:val="2"/>
          <w:numId w:val="24"/>
        </w:numPr>
        <w:spacing w:line="278" w:lineRule="auto"/>
        <w:contextualSpacing/>
        <w:rPr>
          <w:ins w:id="3406" w:author="Yu, Yong@ARB" w:date="2026-06-05T08:38:00Z"/>
          <w:rFonts w:ascii="Arial" w:eastAsia="Aptos" w:hAnsi="Arial" w:cs="Times New Roman"/>
          <w:bCs/>
          <w:color w:val="404040"/>
          <w:kern w:val="2"/>
          <w:sz w:val="24"/>
          <w:szCs w:val="24"/>
          <w14:ligatures w14:val="standardContextual"/>
        </w:rPr>
      </w:pPr>
      <w:ins w:id="3407" w:author="Yu, Yong@ARB" w:date="2026-06-05T08:38:00Z">
        <w:r w:rsidRPr="00D01847">
          <w:rPr>
            <w:rFonts w:ascii="Arial" w:eastAsia="Aptos" w:hAnsi="Arial" w:cs="Times New Roman"/>
            <w:bCs/>
            <w:color w:val="404040"/>
            <w:kern w:val="2"/>
            <w:sz w:val="24"/>
            <w:szCs w:val="24"/>
            <w14:ligatures w14:val="standardContextual"/>
          </w:rPr>
          <w:t>A manufacturer of medium-duty vehicles, except a small volume manufacturer, shall certify at least the following percentage of its medium-duty vehicle fleet to the particulate standards in subsection (a)(2)(B)1 according to the following phase-in schedule. This subsection (a)(2)(B)2 shall not apply to medium-duty passenger vehicles.</w:t>
        </w:r>
      </w:ins>
      <w:r w:rsidR="00A64BE1">
        <w:rPr>
          <w:rFonts w:ascii="Arial" w:eastAsia="Aptos" w:hAnsi="Arial" w:cs="Times New Roman"/>
          <w:bCs/>
          <w:color w:val="404040"/>
          <w:kern w:val="2"/>
          <w:sz w:val="24"/>
          <w:szCs w:val="24"/>
          <w14:ligatures w14:val="standardContextual"/>
        </w:rPr>
        <w:br/>
      </w:r>
    </w:p>
    <w:tbl>
      <w:tblPr>
        <w:tblW w:w="0" w:type="auto"/>
        <w:tblInd w:w="21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90"/>
        <w:gridCol w:w="4410"/>
      </w:tblGrid>
      <w:tr w:rsidR="00FD29D8" w:rsidRPr="00D01847" w14:paraId="527D8541" w14:textId="77777777">
        <w:trPr>
          <w:trHeight w:val="720"/>
          <w:ins w:id="3408" w:author="Yu, Yong@ARB" w:date="2026-06-05T08:38:00Z"/>
        </w:trPr>
        <w:tc>
          <w:tcPr>
            <w:tcW w:w="7200" w:type="dxa"/>
            <w:gridSpan w:val="2"/>
            <w:vAlign w:val="center"/>
          </w:tcPr>
          <w:p w14:paraId="2785C905"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09" w:author="Yu, Yong@ARB" w:date="2026-06-05T08:38:00Z"/>
                <w:rFonts w:ascii="Arial" w:eastAsia="Times New Roman" w:hAnsi="Arial" w:cs="Arial"/>
                <w:b/>
                <w:sz w:val="20"/>
                <w:szCs w:val="20"/>
              </w:rPr>
            </w:pPr>
            <w:ins w:id="3410" w:author="Yu, Yong@ARB" w:date="2026-06-05T08:38:00Z">
              <w:r w:rsidRPr="008F179D">
                <w:rPr>
                  <w:rFonts w:ascii="Arial" w:eastAsia="Times New Roman" w:hAnsi="Arial" w:cs="Arial"/>
                  <w:b/>
                </w:rPr>
                <w:lastRenderedPageBreak/>
                <w:t>LEV III Particulate Emission Standard Phase-in for Medium-Duty Vehicles, Other than Medium-Duty Passenger Vehicles</w:t>
              </w:r>
            </w:ins>
          </w:p>
        </w:tc>
      </w:tr>
      <w:tr w:rsidR="00FD29D8" w:rsidRPr="00D01847" w14:paraId="5CFE6024" w14:textId="77777777">
        <w:trPr>
          <w:ins w:id="3411" w:author="Yu, Yong@ARB" w:date="2026-06-05T08:38:00Z"/>
        </w:trPr>
        <w:tc>
          <w:tcPr>
            <w:tcW w:w="2790" w:type="dxa"/>
            <w:vAlign w:val="center"/>
          </w:tcPr>
          <w:p w14:paraId="346DF08C"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2" w:author="Yu, Yong@ARB" w:date="2026-06-05T08:38:00Z"/>
                <w:rFonts w:ascii="Arial" w:eastAsia="Times New Roman" w:hAnsi="Arial" w:cs="Arial"/>
                <w:bCs/>
                <w:i/>
                <w:iCs/>
              </w:rPr>
            </w:pPr>
            <w:ins w:id="3413" w:author="Yu, Yong@ARB" w:date="2026-06-05T08:38:00Z">
              <w:r w:rsidRPr="008F179D">
                <w:rPr>
                  <w:rFonts w:ascii="Arial" w:eastAsia="Times New Roman" w:hAnsi="Arial" w:cs="Arial"/>
                  <w:bCs/>
                  <w:i/>
                  <w:iCs/>
                </w:rPr>
                <w:t>Model Year</w:t>
              </w:r>
            </w:ins>
          </w:p>
        </w:tc>
        <w:tc>
          <w:tcPr>
            <w:tcW w:w="4410" w:type="dxa"/>
          </w:tcPr>
          <w:p w14:paraId="78B1EDD8"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4" w:author="Yu, Yong@ARB" w:date="2026-06-05T08:38:00Z"/>
                <w:rFonts w:ascii="Arial" w:eastAsia="Times New Roman" w:hAnsi="Arial" w:cs="Arial"/>
                <w:bCs/>
                <w:i/>
                <w:iCs/>
              </w:rPr>
            </w:pPr>
            <w:ins w:id="3415" w:author="Yu, Yong@ARB" w:date="2026-06-05T08:38:00Z">
              <w:r w:rsidRPr="008F179D">
                <w:rPr>
                  <w:rFonts w:ascii="Arial" w:eastAsia="Times New Roman" w:hAnsi="Arial" w:cs="Arial"/>
                  <w:bCs/>
                  <w:i/>
                  <w:iCs/>
                </w:rPr>
                <w:t>Total % of MDVs certified to the 8 mg/mi PM Standard or to the 10 mg/mi PM Standard, as applicable</w:t>
              </w:r>
            </w:ins>
          </w:p>
        </w:tc>
      </w:tr>
      <w:tr w:rsidR="00FD29D8" w:rsidRPr="00D01847" w14:paraId="0A13FC2F" w14:textId="77777777">
        <w:trPr>
          <w:ins w:id="3416" w:author="Yu, Yong@ARB" w:date="2026-06-05T08:38:00Z"/>
        </w:trPr>
        <w:tc>
          <w:tcPr>
            <w:tcW w:w="2790" w:type="dxa"/>
          </w:tcPr>
          <w:p w14:paraId="25BB3BD7"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7" w:author="Yu, Yong@ARB" w:date="2026-06-05T08:38:00Z"/>
                <w:rFonts w:ascii="Arial" w:eastAsia="Times New Roman" w:hAnsi="Arial" w:cs="Arial"/>
              </w:rPr>
            </w:pPr>
            <w:ins w:id="3418" w:author="Yu, Yong@ARB" w:date="2026-06-05T08:38:00Z">
              <w:r w:rsidRPr="00D01847">
                <w:rPr>
                  <w:rFonts w:ascii="Arial" w:eastAsia="Times New Roman" w:hAnsi="Arial" w:cs="Arial"/>
                </w:rPr>
                <w:t>2017</w:t>
              </w:r>
            </w:ins>
          </w:p>
        </w:tc>
        <w:tc>
          <w:tcPr>
            <w:tcW w:w="4410" w:type="dxa"/>
            <w:vAlign w:val="center"/>
          </w:tcPr>
          <w:p w14:paraId="1AF37D20"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9" w:author="Yu, Yong@ARB" w:date="2026-06-05T08:38:00Z"/>
                <w:rFonts w:ascii="Arial" w:eastAsia="Times New Roman" w:hAnsi="Arial" w:cs="Arial"/>
              </w:rPr>
            </w:pPr>
            <w:ins w:id="3420" w:author="Yu, Yong@ARB" w:date="2026-06-05T08:38:00Z">
              <w:r w:rsidRPr="00D01847">
                <w:rPr>
                  <w:rFonts w:ascii="Arial" w:eastAsia="Times New Roman" w:hAnsi="Arial" w:cs="Arial"/>
                </w:rPr>
                <w:t>10</w:t>
              </w:r>
            </w:ins>
          </w:p>
        </w:tc>
      </w:tr>
      <w:tr w:rsidR="00FD29D8" w:rsidRPr="00D01847" w14:paraId="0F370A74" w14:textId="77777777">
        <w:trPr>
          <w:ins w:id="3421" w:author="Yu, Yong@ARB" w:date="2026-06-05T08:38:00Z"/>
        </w:trPr>
        <w:tc>
          <w:tcPr>
            <w:tcW w:w="2790" w:type="dxa"/>
          </w:tcPr>
          <w:p w14:paraId="3BBE5C75"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2" w:author="Yu, Yong@ARB" w:date="2026-06-05T08:38:00Z"/>
                <w:rFonts w:ascii="Arial" w:eastAsia="Times New Roman" w:hAnsi="Arial" w:cs="Arial"/>
              </w:rPr>
            </w:pPr>
            <w:ins w:id="3423" w:author="Yu, Yong@ARB" w:date="2026-06-05T08:38:00Z">
              <w:r w:rsidRPr="00D01847">
                <w:rPr>
                  <w:rFonts w:ascii="Arial" w:eastAsia="Times New Roman" w:hAnsi="Arial" w:cs="Arial"/>
                </w:rPr>
                <w:t>2018</w:t>
              </w:r>
            </w:ins>
          </w:p>
        </w:tc>
        <w:tc>
          <w:tcPr>
            <w:tcW w:w="4410" w:type="dxa"/>
            <w:vAlign w:val="center"/>
          </w:tcPr>
          <w:p w14:paraId="10EDD5FD"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4" w:author="Yu, Yong@ARB" w:date="2026-06-05T08:38:00Z"/>
                <w:rFonts w:ascii="Arial" w:eastAsia="Times New Roman" w:hAnsi="Arial" w:cs="Arial"/>
              </w:rPr>
            </w:pPr>
            <w:ins w:id="3425" w:author="Yu, Yong@ARB" w:date="2026-06-05T08:38:00Z">
              <w:r w:rsidRPr="00D01847">
                <w:rPr>
                  <w:rFonts w:ascii="Arial" w:eastAsia="Times New Roman" w:hAnsi="Arial" w:cs="Arial"/>
                </w:rPr>
                <w:t>20</w:t>
              </w:r>
            </w:ins>
          </w:p>
        </w:tc>
      </w:tr>
      <w:tr w:rsidR="00FD29D8" w:rsidRPr="00D01847" w14:paraId="7B94FC2D" w14:textId="77777777">
        <w:trPr>
          <w:ins w:id="3426" w:author="Yu, Yong@ARB" w:date="2026-06-05T08:38:00Z"/>
        </w:trPr>
        <w:tc>
          <w:tcPr>
            <w:tcW w:w="2790" w:type="dxa"/>
          </w:tcPr>
          <w:p w14:paraId="4D98B8D1"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7" w:author="Yu, Yong@ARB" w:date="2026-06-05T08:38:00Z"/>
                <w:rFonts w:ascii="Arial" w:eastAsia="Times New Roman" w:hAnsi="Arial" w:cs="Arial"/>
              </w:rPr>
            </w:pPr>
            <w:ins w:id="3428" w:author="Yu, Yong@ARB" w:date="2026-06-05T08:38:00Z">
              <w:r w:rsidRPr="00D01847">
                <w:rPr>
                  <w:rFonts w:ascii="Arial" w:eastAsia="Times New Roman" w:hAnsi="Arial" w:cs="Arial"/>
                </w:rPr>
                <w:t>2019</w:t>
              </w:r>
            </w:ins>
          </w:p>
        </w:tc>
        <w:tc>
          <w:tcPr>
            <w:tcW w:w="4410" w:type="dxa"/>
            <w:vAlign w:val="center"/>
          </w:tcPr>
          <w:p w14:paraId="76F6F7FF"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9" w:author="Yu, Yong@ARB" w:date="2026-06-05T08:38:00Z"/>
                <w:rFonts w:ascii="Arial" w:eastAsia="Times New Roman" w:hAnsi="Arial" w:cs="Arial"/>
              </w:rPr>
            </w:pPr>
            <w:ins w:id="3430" w:author="Yu, Yong@ARB" w:date="2026-06-05T08:38:00Z">
              <w:r w:rsidRPr="00D01847">
                <w:rPr>
                  <w:rFonts w:ascii="Arial" w:eastAsia="Times New Roman" w:hAnsi="Arial" w:cs="Arial"/>
                </w:rPr>
                <w:t>40</w:t>
              </w:r>
            </w:ins>
          </w:p>
        </w:tc>
      </w:tr>
      <w:tr w:rsidR="00FD29D8" w:rsidRPr="00D01847" w14:paraId="3AA7728B" w14:textId="77777777">
        <w:trPr>
          <w:ins w:id="3431" w:author="Yu, Yong@ARB" w:date="2026-06-05T08:38:00Z"/>
        </w:trPr>
        <w:tc>
          <w:tcPr>
            <w:tcW w:w="2790" w:type="dxa"/>
          </w:tcPr>
          <w:p w14:paraId="1D9B4502"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2" w:author="Yu, Yong@ARB" w:date="2026-06-05T08:38:00Z"/>
                <w:rFonts w:ascii="Arial" w:eastAsia="Times New Roman" w:hAnsi="Arial" w:cs="Arial"/>
              </w:rPr>
            </w:pPr>
            <w:ins w:id="3433" w:author="Yu, Yong@ARB" w:date="2026-06-05T08:38:00Z">
              <w:r w:rsidRPr="00D01847">
                <w:rPr>
                  <w:rFonts w:ascii="Arial" w:eastAsia="Times New Roman" w:hAnsi="Arial" w:cs="Arial"/>
                </w:rPr>
                <w:t>2020</w:t>
              </w:r>
            </w:ins>
          </w:p>
        </w:tc>
        <w:tc>
          <w:tcPr>
            <w:tcW w:w="4410" w:type="dxa"/>
            <w:vAlign w:val="center"/>
          </w:tcPr>
          <w:p w14:paraId="68B31E8A"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4" w:author="Yu, Yong@ARB" w:date="2026-06-05T08:38:00Z"/>
                <w:rFonts w:ascii="Arial" w:eastAsia="Times New Roman" w:hAnsi="Arial" w:cs="Arial"/>
              </w:rPr>
            </w:pPr>
            <w:ins w:id="3435" w:author="Yu, Yong@ARB" w:date="2026-06-05T08:38:00Z">
              <w:r w:rsidRPr="00D01847">
                <w:rPr>
                  <w:rFonts w:ascii="Arial" w:eastAsia="Times New Roman" w:hAnsi="Arial" w:cs="Arial"/>
                </w:rPr>
                <w:t>70</w:t>
              </w:r>
            </w:ins>
          </w:p>
        </w:tc>
      </w:tr>
      <w:tr w:rsidR="00FD29D8" w:rsidRPr="00D01847" w14:paraId="62C705D5" w14:textId="77777777">
        <w:trPr>
          <w:ins w:id="3436" w:author="Yu, Yong@ARB" w:date="2026-06-05T08:38:00Z"/>
        </w:trPr>
        <w:tc>
          <w:tcPr>
            <w:tcW w:w="2790" w:type="dxa"/>
          </w:tcPr>
          <w:p w14:paraId="44E2133D"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7" w:author="Yu, Yong@ARB" w:date="2026-06-05T08:38:00Z"/>
                <w:rFonts w:ascii="Arial" w:eastAsia="Times New Roman" w:hAnsi="Arial" w:cs="Arial"/>
              </w:rPr>
            </w:pPr>
            <w:ins w:id="3438" w:author="Yu, Yong@ARB" w:date="2026-06-05T08:38:00Z">
              <w:r w:rsidRPr="00D01847">
                <w:rPr>
                  <w:rFonts w:ascii="Arial" w:eastAsia="Times New Roman" w:hAnsi="Arial" w:cs="Arial"/>
                </w:rPr>
                <w:t>2021 and subsequent</w:t>
              </w:r>
            </w:ins>
          </w:p>
        </w:tc>
        <w:tc>
          <w:tcPr>
            <w:tcW w:w="4410" w:type="dxa"/>
            <w:vAlign w:val="center"/>
          </w:tcPr>
          <w:p w14:paraId="3008F5B6"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9" w:author="Yu, Yong@ARB" w:date="2026-06-05T08:38:00Z"/>
                <w:rFonts w:ascii="Arial" w:eastAsia="Times New Roman" w:hAnsi="Arial" w:cs="Arial"/>
              </w:rPr>
            </w:pPr>
            <w:ins w:id="3440" w:author="Yu, Yong@ARB" w:date="2026-06-05T08:38:00Z">
              <w:r w:rsidRPr="00D01847">
                <w:rPr>
                  <w:rFonts w:ascii="Arial" w:eastAsia="Times New Roman" w:hAnsi="Arial" w:cs="Arial"/>
                </w:rPr>
                <w:t>100</w:t>
              </w:r>
            </w:ins>
          </w:p>
        </w:tc>
      </w:tr>
    </w:tbl>
    <w:p w14:paraId="0837977F" w14:textId="77777777" w:rsidR="00FD29D8" w:rsidRPr="00D01847" w:rsidRDefault="00FD29D8" w:rsidP="00FD29D8">
      <w:pPr>
        <w:spacing w:line="278" w:lineRule="auto"/>
        <w:ind w:left="1800"/>
        <w:rPr>
          <w:ins w:id="3441" w:author="Yu, Yong@ARB" w:date="2026-06-05T08:38:00Z"/>
          <w:rFonts w:ascii="Arial" w:eastAsia="Aptos" w:hAnsi="Arial" w:cs="Times New Roman"/>
          <w:bCs/>
          <w:color w:val="404040"/>
          <w:kern w:val="2"/>
          <w:sz w:val="24"/>
          <w:szCs w:val="24"/>
          <w14:ligatures w14:val="standardContextual"/>
        </w:rPr>
      </w:pPr>
    </w:p>
    <w:p w14:paraId="57BB91D1" w14:textId="5D08876A" w:rsidR="00FD29D8" w:rsidRPr="00D01847" w:rsidRDefault="00FD29D8" w:rsidP="00FD29D8">
      <w:pPr>
        <w:numPr>
          <w:ilvl w:val="1"/>
          <w:numId w:val="24"/>
        </w:numPr>
        <w:spacing w:line="278" w:lineRule="auto"/>
        <w:contextualSpacing/>
        <w:rPr>
          <w:ins w:id="3442" w:author="Yu, Yong@ARB" w:date="2026-06-05T08:38:00Z"/>
          <w:rFonts w:ascii="Arial" w:eastAsia="Aptos" w:hAnsi="Arial" w:cs="Times New Roman"/>
          <w:bCs/>
          <w:color w:val="404040"/>
          <w:kern w:val="2"/>
          <w:sz w:val="24"/>
          <w:szCs w:val="24"/>
          <w14:ligatures w14:val="standardContextual"/>
        </w:rPr>
      </w:pPr>
      <w:ins w:id="3443" w:author="Yu, Yong@ARB" w:date="2026-06-05T08:38:00Z">
        <w:r w:rsidRPr="00D01847">
          <w:rPr>
            <w:rFonts w:ascii="Arial" w:eastAsia="Aptos" w:hAnsi="Arial" w:cs="Times New Roman"/>
            <w:bCs/>
            <w:i/>
            <w:iCs/>
            <w:color w:val="404040"/>
            <w:kern w:val="2"/>
            <w:sz w:val="24"/>
            <w:szCs w:val="24"/>
            <w14:ligatures w14:val="standardContextual"/>
          </w:rPr>
          <w:t>Particulate Standards for Small Volume Manufacturers</w:t>
        </w:r>
        <w:r w:rsidRPr="00D01847">
          <w:rPr>
            <w:rFonts w:ascii="Arial" w:eastAsia="Aptos" w:hAnsi="Arial" w:cs="Times New Roman"/>
            <w:bCs/>
            <w:color w:val="404040"/>
            <w:kern w:val="2"/>
            <w:sz w:val="24"/>
            <w:szCs w:val="24"/>
            <w14:ligatures w14:val="standardContextual"/>
          </w:rPr>
          <w:t xml:space="preserve">. In the 2021 through 2027 model years, a small volume manufacturer shall certify 100 percent of its passenger car, light-duty truck, and medium-duty passenger vehicle fleet to the 3 mg/mi particulate standard. In the 2028 and subsequent model years, a small volume manufacturer shall certify 100 percent of its passenger car, light-duty truck, and medium-duty passenger vehicle fleet to the 1 mg/mi particulate standard. In the 2021 and subsequent model years, a small volume manufacturer shall certify 100 percent of its medium-duty vehicles 8501 - 10,000 lbs. GVWR, excluding MDPVs, to the 8 mg/mi particulate standard. In the 2021 and subsequent model years, a small volume manufacturer shall certify 100 percent of its medium-duty vehicles 10,001 - 14,000 lbs. GVWR to the 10 mg/mi particulate standard.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w:t>
        </w:r>
        <w:proofErr w:type="gramStart"/>
        <w:r w:rsidRPr="00D01847">
          <w:rPr>
            <w:rFonts w:ascii="Arial" w:eastAsia="Aptos" w:hAnsi="Arial" w:cs="Times New Roman"/>
            <w:bCs/>
            <w:color w:val="404040"/>
            <w:kern w:val="2"/>
            <w:sz w:val="24"/>
            <w:szCs w:val="24"/>
            <w14:ligatures w14:val="standardContextual"/>
          </w:rPr>
          <w:t>certify</w:t>
        </w:r>
        <w:proofErr w:type="gramEnd"/>
        <w:r w:rsidRPr="00D01847">
          <w:rPr>
            <w:rFonts w:ascii="Arial" w:eastAsia="Aptos" w:hAnsi="Arial" w:cs="Times New Roman"/>
            <w:bCs/>
            <w:color w:val="404040"/>
            <w:kern w:val="2"/>
            <w:sz w:val="24"/>
            <w:szCs w:val="24"/>
            <w14:ligatures w14:val="standardContextual"/>
          </w:rPr>
          <w:t xml:space="preserve"> to the LEV III exhaust emission standards set forth in subsection (a)(1).</w:t>
        </w:r>
      </w:ins>
      <w:r w:rsidR="00A64BE1">
        <w:rPr>
          <w:rFonts w:ascii="Arial" w:eastAsia="Aptos" w:hAnsi="Arial" w:cs="Times New Roman"/>
          <w:bCs/>
          <w:color w:val="404040"/>
          <w:kern w:val="2"/>
          <w:sz w:val="24"/>
          <w:szCs w:val="24"/>
          <w14:ligatures w14:val="standardContextual"/>
        </w:rPr>
        <w:br/>
      </w:r>
    </w:p>
    <w:p w14:paraId="51D5DEFC" w14:textId="7AADE1FB" w:rsidR="00FD29D8" w:rsidRPr="00D01847" w:rsidRDefault="00FD29D8" w:rsidP="00FD29D8">
      <w:pPr>
        <w:numPr>
          <w:ilvl w:val="1"/>
          <w:numId w:val="24"/>
        </w:numPr>
        <w:spacing w:line="278" w:lineRule="auto"/>
        <w:contextualSpacing/>
        <w:rPr>
          <w:ins w:id="3444" w:author="Yu, Yong@ARB" w:date="2026-06-05T08:38:00Z"/>
          <w:rFonts w:ascii="Arial" w:eastAsia="Aptos" w:hAnsi="Arial" w:cs="Times New Roman"/>
          <w:bCs/>
          <w:i/>
          <w:iCs/>
          <w:color w:val="404040"/>
          <w:kern w:val="2"/>
          <w:sz w:val="24"/>
          <w:szCs w:val="24"/>
          <w14:ligatures w14:val="standardContextual"/>
        </w:rPr>
      </w:pPr>
      <w:ins w:id="3445" w:author="Yu, Yong@ARB" w:date="2026-06-05T08:38:00Z">
        <w:r w:rsidRPr="00D01847">
          <w:rPr>
            <w:rFonts w:ascii="Arial" w:eastAsia="Aptos" w:hAnsi="Arial" w:cs="Times New Roman"/>
            <w:bCs/>
            <w:i/>
            <w:iCs/>
            <w:color w:val="404040"/>
            <w:kern w:val="2"/>
            <w:sz w:val="24"/>
            <w:szCs w:val="24"/>
            <w14:ligatures w14:val="standardContextual"/>
          </w:rPr>
          <w:t>Alternative Phase-in Schedule for Particulate Standards.</w:t>
        </w:r>
      </w:ins>
      <w:r w:rsidR="00A64BE1">
        <w:rPr>
          <w:rFonts w:ascii="Arial" w:eastAsia="Aptos" w:hAnsi="Arial" w:cs="Times New Roman"/>
          <w:bCs/>
          <w:i/>
          <w:iCs/>
          <w:color w:val="404040"/>
          <w:kern w:val="2"/>
          <w:sz w:val="24"/>
          <w:szCs w:val="24"/>
          <w14:ligatures w14:val="standardContextual"/>
        </w:rPr>
        <w:br/>
      </w:r>
    </w:p>
    <w:p w14:paraId="14D83E25" w14:textId="727740D5" w:rsidR="00FD29D8" w:rsidRPr="00D01847" w:rsidRDefault="00FD29D8" w:rsidP="00FD29D8">
      <w:pPr>
        <w:numPr>
          <w:ilvl w:val="2"/>
          <w:numId w:val="24"/>
        </w:numPr>
        <w:spacing w:line="278" w:lineRule="auto"/>
        <w:contextualSpacing/>
        <w:rPr>
          <w:ins w:id="3446" w:author="Yu, Yong@ARB" w:date="2026-06-05T08:38:00Z"/>
          <w:rFonts w:ascii="Arial" w:eastAsia="Aptos" w:hAnsi="Arial" w:cs="Times New Roman"/>
          <w:bCs/>
          <w:color w:val="404040"/>
          <w:kern w:val="2"/>
          <w:sz w:val="24"/>
          <w:szCs w:val="24"/>
          <w14:ligatures w14:val="standardContextual"/>
        </w:rPr>
      </w:pPr>
      <w:ins w:id="3447" w:author="Yu, Yong@ARB" w:date="2026-06-05T08:38:00Z">
        <w:r w:rsidRPr="00A64BE1">
          <w:rPr>
            <w:rFonts w:ascii="Arial" w:eastAsia="Aptos" w:hAnsi="Arial" w:cs="Times New Roman"/>
            <w:bCs/>
            <w:i/>
            <w:iCs/>
            <w:color w:val="404040"/>
            <w:kern w:val="2"/>
            <w:sz w:val="24"/>
            <w:szCs w:val="24"/>
            <w14:ligatures w14:val="standardContextual"/>
          </w:rPr>
          <w:t>Alternative Phase-in Schedules for the 3 mg/mi Particulate Standard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3 mg/mi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2021 model year from passenger cars, light-duty trucks, and medium-duty passenger vehicles. Model year emission reductions shall be calculated by multiplying the percent of PC+LDT+MDPV vehicles meeting the 3 mg/mi particulate standard in a given model year (based on a manufacturer's </w:t>
        </w:r>
        <w:r w:rsidRPr="00D01847">
          <w:rPr>
            <w:rFonts w:ascii="Arial" w:eastAsia="Aptos" w:hAnsi="Arial" w:cs="Times New Roman"/>
            <w:bCs/>
            <w:color w:val="404040"/>
            <w:kern w:val="2"/>
            <w:sz w:val="24"/>
            <w:szCs w:val="24"/>
            <w14:ligatures w14:val="standardContextual"/>
          </w:rPr>
          <w:lastRenderedPageBreak/>
          <w:t>projected sales volume of vehicles in each category) by 5 for the 2017 model year, 4 for the 2018 model year, 3 for the 2019 model year, 2 for the 2020 model year, and 1 for the 2021 model year. The yearly results for PC+LDT+MDPV vehicles shall be summed together to determine a cumulative total for PC+LDT+MDPV vehicles. In the 2021 model year, the cumulative total must be equal to or greater than 490, and 100 percent of the manufacturer's passenger cars, light-duty trucks, and medium-duty passenger vehicles must be certified to the 3 mg/mi particulate standard, to be considered equivalent. A manufacturer may add vehicles introduced before the 2017 model year (e.g., the percent of vehicles introduced in 2016 would be multiplied by 5) to the cumulative total.</w:t>
        </w:r>
      </w:ins>
      <w:r w:rsidR="00A64BE1">
        <w:rPr>
          <w:rFonts w:ascii="Arial" w:eastAsia="Aptos" w:hAnsi="Arial" w:cs="Times New Roman"/>
          <w:bCs/>
          <w:color w:val="404040"/>
          <w:kern w:val="2"/>
          <w:sz w:val="24"/>
          <w:szCs w:val="24"/>
          <w14:ligatures w14:val="standardContextual"/>
        </w:rPr>
        <w:br/>
      </w:r>
    </w:p>
    <w:p w14:paraId="46D4C7B0" w14:textId="23B731CE" w:rsidR="00FD29D8" w:rsidRPr="00D01847" w:rsidRDefault="00FD29D8" w:rsidP="00FD29D8">
      <w:pPr>
        <w:numPr>
          <w:ilvl w:val="2"/>
          <w:numId w:val="24"/>
        </w:numPr>
        <w:spacing w:line="278" w:lineRule="auto"/>
        <w:contextualSpacing/>
        <w:rPr>
          <w:ins w:id="3448" w:author="Yu, Yong@ARB" w:date="2026-06-05T08:38:00Z"/>
          <w:rFonts w:ascii="Arial" w:eastAsia="Aptos" w:hAnsi="Arial" w:cs="Times New Roman"/>
          <w:bCs/>
          <w:color w:val="404040"/>
          <w:kern w:val="2"/>
          <w:sz w:val="24"/>
          <w:szCs w:val="24"/>
          <w14:ligatures w14:val="standardContextual"/>
        </w:rPr>
      </w:pPr>
      <w:ins w:id="3449" w:author="Yu, Yong@ARB" w:date="2026-06-05T08:38:00Z">
        <w:r w:rsidRPr="00A64BE1">
          <w:rPr>
            <w:rFonts w:ascii="Arial" w:eastAsia="Aptos" w:hAnsi="Arial" w:cs="Times New Roman"/>
            <w:bCs/>
            <w:i/>
            <w:iCs/>
            <w:color w:val="404040"/>
            <w:kern w:val="2"/>
            <w:sz w:val="24"/>
            <w:szCs w:val="24"/>
            <w14:ligatures w14:val="standardContextual"/>
          </w:rPr>
          <w:t>Alternative Phase-in Schedules for the 1 mg/mi Particulate Standard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1 mg/mi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2028 model year from passenger cars, light-duty trucks, and medium-duty passenger vehicles. Model year emission reductions shall be calculated by multiplying the percent of PC+LDT+MDPV vehicles meeting the 1 mg/mi particulate standard in a given model year (based on a manufacturer's projected sales volume of vehicles in each category) by 4 for the 2025 model year, 3 for the 2026 model year, 2 for the 2027 model year, and 1 for the 2028 model year. The yearly results for PC+LDT+MDPV vehicles shall be summed together to determine a cumulative total for PC+LDT+MDPV vehicles. In the 2028 model year, the cumulative total must be equal to or greater than 500, and 100 percent of the manufacturer's passenger cars, light-duty trucks, and medium-duty passenger vehicles must be certified to the 1 mg/mi particulate standard, to be considered equivalent. A manufacturer may add vehicles introduced before the 2025 model year (e.g., the percent of vehicles introduced in 2024 would be multiplied by 4) to the cumulative total.</w:t>
        </w:r>
      </w:ins>
      <w:r w:rsidR="00A64BE1">
        <w:rPr>
          <w:rFonts w:ascii="Arial" w:eastAsia="Aptos" w:hAnsi="Arial" w:cs="Times New Roman"/>
          <w:bCs/>
          <w:color w:val="404040"/>
          <w:kern w:val="2"/>
          <w:sz w:val="24"/>
          <w:szCs w:val="24"/>
          <w14:ligatures w14:val="standardContextual"/>
        </w:rPr>
        <w:br/>
      </w:r>
    </w:p>
    <w:p w14:paraId="6BFD9841" w14:textId="77777777" w:rsidR="00FD29D8" w:rsidRPr="00D01847" w:rsidRDefault="00FD29D8" w:rsidP="00FD29D8">
      <w:pPr>
        <w:numPr>
          <w:ilvl w:val="2"/>
          <w:numId w:val="24"/>
        </w:numPr>
        <w:spacing w:line="278" w:lineRule="auto"/>
        <w:contextualSpacing/>
        <w:rPr>
          <w:ins w:id="3450" w:author="Yu, Yong@ARB" w:date="2026-06-05T08:38:00Z"/>
          <w:rFonts w:ascii="Arial" w:eastAsia="Aptos" w:hAnsi="Arial" w:cs="Times New Roman"/>
          <w:bCs/>
          <w:color w:val="404040"/>
          <w:kern w:val="2"/>
          <w:sz w:val="24"/>
          <w:szCs w:val="24"/>
          <w14:ligatures w14:val="standardContextual"/>
        </w:rPr>
      </w:pPr>
      <w:ins w:id="3451" w:author="Yu, Yong@ARB" w:date="2026-06-05T08:38:00Z">
        <w:r w:rsidRPr="00A64BE1">
          <w:rPr>
            <w:rFonts w:ascii="Arial" w:eastAsia="Aptos" w:hAnsi="Arial" w:cs="Times New Roman"/>
            <w:bCs/>
            <w:i/>
            <w:iCs/>
            <w:color w:val="404040"/>
            <w:kern w:val="2"/>
            <w:sz w:val="24"/>
            <w:szCs w:val="24"/>
            <w14:ligatures w14:val="standardContextual"/>
          </w:rPr>
          <w:lastRenderedPageBreak/>
          <w:t>Alternative Phase-in Schedules for the Particulate Standards for Medium-Duty Vehicles Other than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2021 model year from medium-duty vehicles other than medium-duty passenger vehicles. Model year emission reductions shall be calculated by multiplying the total percent of MDVs certified to the 8 mg/mi PM standard or to the 10 mg/mi PM standard, as applicable, in a given model year (based on a manufacturer's projected sales volume of vehicles in each category) by 5 for the 2017 model year, 4 for the 2018 model year, 3 for the 2019 model year, 2 for the 2020 model year, and 1 for the 2021 model year. The yearly results for MDVs shall be summed together to determine a cumulative total for MDVs. In the 2021 model year, the cumulative total must be equal to or greater than 490, and 100 percent of the manufacturer's MDVs must be certified to the 8 mg/mi PM standard or to the 10 mg/mi PM standard, as applicable, to be considered equivalent. A manufacturer may add vehicles introduced before the 2017 model year (e.g., the percent of vehicles introduced in 2016 would be multiplied by 5) to the cumulative total.</w:t>
        </w:r>
      </w:ins>
    </w:p>
    <w:p w14:paraId="7AC6F656" w14:textId="633431C4" w:rsidR="00FD29D8" w:rsidRPr="00D01847" w:rsidRDefault="00FD29D8" w:rsidP="00FD29D8">
      <w:pPr>
        <w:numPr>
          <w:ilvl w:val="0"/>
          <w:numId w:val="24"/>
        </w:numPr>
        <w:spacing w:line="278" w:lineRule="auto"/>
        <w:contextualSpacing/>
        <w:rPr>
          <w:ins w:id="3452" w:author="Yu, Yong@ARB" w:date="2026-06-05T08:38:00Z"/>
          <w:rFonts w:ascii="Arial" w:eastAsia="Aptos" w:hAnsi="Arial" w:cs="Times New Roman"/>
          <w:bCs/>
          <w:color w:val="404040"/>
          <w:kern w:val="2"/>
          <w:sz w:val="24"/>
          <w:szCs w:val="24"/>
          <w14:ligatures w14:val="standardContextual"/>
        </w:rPr>
      </w:pPr>
      <w:proofErr w:type="spellStart"/>
      <w:ins w:id="3453" w:author="Yu, Yong@ARB" w:date="2026-06-05T08:38:00Z">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for</w:t>
        </w:r>
      </w:ins>
      <w:r w:rsidR="00080678">
        <w:rPr>
          <w:rFonts w:ascii="Arial" w:eastAsia="Aptos" w:hAnsi="Arial" w:cs="Times New Roman"/>
          <w:bCs/>
          <w:color w:val="404040"/>
          <w:kern w:val="2"/>
          <w:sz w:val="24"/>
          <w:szCs w:val="24"/>
          <w14:ligatures w14:val="standardContextual"/>
        </w:rPr>
        <w:t xml:space="preserve"> </w:t>
      </w:r>
      <w:ins w:id="3454" w:author="Yu, Yong@ARB" w:date="2026-06-05T08:38:00Z">
        <w:r w:rsidRPr="00D01847">
          <w:rPr>
            <w:rFonts w:ascii="Arial" w:eastAsia="Aptos" w:hAnsi="Arial" w:cs="Times New Roman"/>
            <w:bCs/>
            <w:color w:val="404040"/>
            <w:kern w:val="2"/>
            <w:sz w:val="24"/>
            <w:szCs w:val="24"/>
            <w14:ligatures w14:val="standardContextual"/>
          </w:rPr>
          <w:t xml:space="preserve">Bi-Fuel, Fuel-Flexible, and Dual-Fuel Vehicles. For fuel-flexible, bi-fuel, and dual-fuel PCs, LDTs and MDVs, compliance with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exhaust mass emission standards must be based on exhaust emission tests both when the vehicle is operated on the gaseous or alcohol fuel it is designed to use, and when the vehicle is operated on gasoline. A manufacturer must demonstrate compliance with the applicable exhaust mass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 and formaldehyde set forth in the table in subsection (a)(1) when certifying the vehicle for operation on the gaseous or alcohol fuel, as applicable, and on gasoline or diesel, as applicable. </w:t>
        </w:r>
      </w:ins>
    </w:p>
    <w:p w14:paraId="3DE543D8" w14:textId="77777777" w:rsidR="00FD29D8" w:rsidRPr="00D01847" w:rsidRDefault="00FD29D8" w:rsidP="00FD29D8">
      <w:pPr>
        <w:spacing w:line="278" w:lineRule="auto"/>
        <w:ind w:left="1080"/>
        <w:rPr>
          <w:ins w:id="3455" w:author="Yu, Yong@ARB" w:date="2026-06-05T08:38:00Z"/>
          <w:rFonts w:ascii="Arial" w:eastAsia="Aptos" w:hAnsi="Arial" w:cs="Times New Roman"/>
          <w:bCs/>
          <w:color w:val="404040"/>
          <w:kern w:val="2"/>
          <w:sz w:val="24"/>
          <w:szCs w:val="24"/>
          <w14:ligatures w14:val="standardContextual"/>
        </w:rPr>
      </w:pPr>
      <w:ins w:id="3456" w:author="Yu, Yong@ARB" w:date="2026-06-05T08:38:00Z">
        <w:r w:rsidRPr="00D01847">
          <w:rPr>
            <w:rFonts w:ascii="Arial" w:eastAsia="Aptos" w:hAnsi="Arial" w:cs="Times New Roman"/>
            <w:bCs/>
            <w:color w:val="404040"/>
            <w:kern w:val="2"/>
            <w:sz w:val="24"/>
            <w:szCs w:val="24"/>
            <w14:ligatures w14:val="standardContextual"/>
          </w:rPr>
          <w:t xml:space="preserve">A manufacturer may measure NMHC in lieu of NMOG when fuel-flexible, bi-fuel and dual-fuel vehicles are operated on gasoline, in accordance with the "California 2015 and Subsequent Model Criteria Pollutant Exhaust Emission Standards and Test Procedures and 2017 and Subsequent Model Greenhouse Gas Exhaust Emission Standards and Test Procedures for Passenger Cars, Light-Duty Trucks, and Medium-Duty Vehicles." Testing at </w:t>
        </w:r>
        <w:r w:rsidRPr="00D01847">
          <w:rPr>
            <w:rFonts w:ascii="Arial" w:eastAsia="Aptos" w:hAnsi="Arial" w:cs="Times New Roman"/>
            <w:bCs/>
            <w:color w:val="404040"/>
            <w:kern w:val="2"/>
            <w:sz w:val="24"/>
            <w:szCs w:val="24"/>
            <w14:ligatures w14:val="standardContextual"/>
          </w:rPr>
          <w:lastRenderedPageBreak/>
          <w:t>50</w:t>
        </w:r>
        <w:r w:rsidRPr="00D01847">
          <w:rPr>
            <w:rFonts w:ascii="Arial" w:eastAsia="Aptos" w:hAnsi="Arial" w:cs="Arial"/>
            <w:iCs/>
            <w:color w:val="404040"/>
            <w:kern w:val="2"/>
            <w:sz w:val="24"/>
            <w:szCs w:val="24"/>
            <w14:ligatures w14:val="standardContextual"/>
          </w:rPr>
          <w:t>°</w:t>
        </w:r>
        <w:r w:rsidRPr="00D01847">
          <w:rPr>
            <w:rFonts w:ascii="Arial" w:eastAsia="Aptos" w:hAnsi="Arial" w:cs="Arial"/>
            <w:bCs/>
            <w:iCs/>
            <w:color w:val="404040"/>
            <w:kern w:val="2"/>
            <w:sz w:val="24"/>
            <w:szCs w:val="24"/>
            <w14:ligatures w14:val="standardContextual"/>
          </w:rPr>
          <w:t>F</w:t>
        </w:r>
        <w:r w:rsidRPr="00D01847">
          <w:rPr>
            <w:rFonts w:ascii="Arial" w:eastAsia="Aptos" w:hAnsi="Arial" w:cs="Times New Roman"/>
            <w:bCs/>
            <w:color w:val="404040"/>
            <w:kern w:val="2"/>
            <w:sz w:val="24"/>
            <w:szCs w:val="24"/>
            <w14:ligatures w14:val="standardContextual"/>
          </w:rPr>
          <w:t xml:space="preserve"> is not required for fuel-flexible, bi-fuel, and dual-fuel vehicles when operating on gasoline.</w:t>
        </w:r>
      </w:ins>
    </w:p>
    <w:p w14:paraId="1F688006" w14:textId="77777777" w:rsidR="00FD29D8" w:rsidRPr="00D01847" w:rsidRDefault="00FD29D8" w:rsidP="00FD29D8">
      <w:pPr>
        <w:numPr>
          <w:ilvl w:val="0"/>
          <w:numId w:val="24"/>
        </w:numPr>
        <w:spacing w:line="278" w:lineRule="auto"/>
        <w:contextualSpacing/>
        <w:rPr>
          <w:ins w:id="3457" w:author="Yu, Yong@ARB" w:date="2026-06-05T08:38:00Z"/>
          <w:rFonts w:ascii="Arial" w:eastAsia="Aptos" w:hAnsi="Arial" w:cs="Times New Roman"/>
          <w:bCs/>
          <w:color w:val="404040"/>
          <w:kern w:val="2"/>
          <w:sz w:val="24"/>
          <w:szCs w:val="24"/>
          <w14:ligatures w14:val="standardContextual"/>
        </w:rPr>
      </w:pPr>
      <w:ins w:id="3458" w:author="Yu, Yong@ARB" w:date="2026-06-05T08:38:00Z">
        <w:r w:rsidRPr="00D01847">
          <w:rPr>
            <w:rFonts w:ascii="Arial" w:eastAsia="Aptos" w:hAnsi="Arial" w:cs="Times New Roman"/>
            <w:bCs/>
            <w:i/>
            <w:iCs/>
            <w:color w:val="404040"/>
            <w:kern w:val="2"/>
            <w:sz w:val="24"/>
            <w:szCs w:val="24"/>
            <w14:ligatures w14:val="standardContextual"/>
          </w:rPr>
          <w:t>50°F Exhaust Emission Standards</w:t>
        </w:r>
        <w:r w:rsidRPr="00D01847">
          <w:rPr>
            <w:rFonts w:ascii="Arial" w:eastAsia="Aptos" w:hAnsi="Arial" w:cs="Times New Roman"/>
            <w:bCs/>
            <w:color w:val="404040"/>
            <w:kern w:val="2"/>
            <w:sz w:val="24"/>
            <w:szCs w:val="24"/>
            <w14:ligatures w14:val="standardContextual"/>
          </w:rPr>
          <w:t xml:space="preserve">. All passenger cars, light-duty trucks, and medium-duty vehicles, other than natural gas and diesel-fueled vehicles, must demonstrate compliance with the following exhaust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formaldehyde (HCHO) measured on the FTP (40 CFR, Part 86, Subpart B) conducted at a nominal test temperature of 50°F, as modified by Part II, Section C of the "California 2015 and Subsequent Model Criteria Pollutant Exhaust Emission Standards and Test Procedures and 2017 and Subsequent Model Greenhouse Gas Exhaust Emission Standards and Test Procedures for Passenger Cars, Light-Duty Trucks, and Medium-Duty Vehicles." A manufacturer may demonstrate compliance with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HCHO certification standards contained in this subparagraph by measuring NMHC exhaust emissions or issuing a statement of compliance for HCHO in accordance with Section D.1, subparagraph (p) and Section G.3.1.2, respectively, of the "California 2015 and Subsequent Model Criteria Pollutant Exhaust Emission Standards and Test Procedures and 2017 and Subsequent Model Greenhouse Gas Exhaust Emission Standards and Test Procedures for Passenger Cars, Light-Duty Trucks, and Medium-Duty Vehicles." Emissions of CO measured at 50°F shall not exceed the standards set forth in subsection (a)(1) applicable to vehicles of the same emission category and vehicle type subject to a cold soak and emission test at 68° to 86°F.</w:t>
        </w:r>
      </w:ins>
    </w:p>
    <w:p w14:paraId="070435C2" w14:textId="2AFF7832" w:rsidR="00FD29D8" w:rsidRPr="00D01847" w:rsidRDefault="00FD29D8" w:rsidP="00FD29D8">
      <w:pPr>
        <w:numPr>
          <w:ilvl w:val="1"/>
          <w:numId w:val="24"/>
        </w:numPr>
        <w:spacing w:line="278" w:lineRule="auto"/>
        <w:contextualSpacing/>
        <w:rPr>
          <w:ins w:id="3459" w:author="Yu, Yong@ARB" w:date="2026-06-05T08:38:00Z"/>
          <w:rFonts w:ascii="Arial" w:eastAsia="Aptos" w:hAnsi="Arial" w:cs="Times New Roman"/>
          <w:bCs/>
          <w:color w:val="404040"/>
          <w:kern w:val="2"/>
          <w:sz w:val="24"/>
          <w:szCs w:val="24"/>
          <w14:ligatures w14:val="standardContextual"/>
        </w:rPr>
      </w:pPr>
      <w:ins w:id="3460" w:author="Yu, Yong@ARB" w:date="2026-06-05T08:38:00Z">
        <w:r w:rsidRPr="00D01847">
          <w:rPr>
            <w:rFonts w:ascii="Arial" w:eastAsia="Aptos" w:hAnsi="Arial" w:cs="Times New Roman"/>
            <w:bCs/>
            <w:i/>
            <w:iCs/>
            <w:color w:val="404040"/>
            <w:kern w:val="2"/>
            <w:sz w:val="24"/>
            <w:szCs w:val="24"/>
            <w14:ligatures w14:val="standardContextual"/>
          </w:rPr>
          <w:t>Standards for Passenger Cars, Light-Duty Trucks, and Medium-Duty Passenger Vehicles Certified to the LEV III Standards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076"/>
        <w:gridCol w:w="1392"/>
        <w:gridCol w:w="1209"/>
        <w:gridCol w:w="1980"/>
      </w:tblGrid>
      <w:tr w:rsidR="00FD29D8" w:rsidRPr="00D01847" w14:paraId="547AD6C7" w14:textId="77777777">
        <w:trPr>
          <w:cantSplit/>
          <w:trHeight w:val="753"/>
          <w:jc w:val="center"/>
          <w:ins w:id="3461" w:author="Yu, Yong@ARB" w:date="2026-06-05T08:38:00Z"/>
        </w:trPr>
        <w:tc>
          <w:tcPr>
            <w:tcW w:w="6657" w:type="dxa"/>
            <w:gridSpan w:val="4"/>
            <w:vAlign w:val="center"/>
          </w:tcPr>
          <w:p w14:paraId="478F0335" w14:textId="77777777" w:rsidR="00FD29D8" w:rsidRPr="00D01847" w:rsidRDefault="00FD29D8">
            <w:pPr>
              <w:keepNext/>
              <w:keepLines/>
              <w:spacing w:after="0" w:line="240" w:lineRule="auto"/>
              <w:jc w:val="center"/>
              <w:rPr>
                <w:ins w:id="3462" w:author="Yu, Yong@ARB" w:date="2026-06-05T08:38:00Z"/>
                <w:rFonts w:ascii="Arial" w:eastAsia="Times New Roman" w:hAnsi="Arial" w:cs="Arial"/>
                <w:b/>
              </w:rPr>
            </w:pPr>
            <w:ins w:id="3463" w:author="Yu, Yong@ARB" w:date="2026-06-05T08:38:00Z">
              <w:r w:rsidRPr="00D01847">
                <w:rPr>
                  <w:rFonts w:ascii="Arial" w:eastAsia="Times New Roman" w:hAnsi="Arial" w:cs="Arial"/>
                  <w:b/>
                </w:rPr>
                <w:lastRenderedPageBreak/>
                <w:t>50</w:t>
              </w:r>
              <w:r w:rsidRPr="00D01847">
                <w:rPr>
                  <w:rFonts w:ascii="Arial" w:eastAsia="Times New Roman" w:hAnsi="Arial" w:cs="Arial"/>
                  <w:b/>
                  <w:vertAlign w:val="superscript"/>
                </w:rPr>
                <w:t>°</w:t>
              </w:r>
              <w:r w:rsidRPr="00D01847">
                <w:rPr>
                  <w:rFonts w:ascii="Arial" w:eastAsia="Times New Roman" w:hAnsi="Arial" w:cs="Arial"/>
                  <w:b/>
                </w:rPr>
                <w:t>F Exhaust Emission Standards for LEV III Passenger Cars, Light-Duty Trucks, and Medium-Duty Passenger Vehicles</w:t>
              </w:r>
            </w:ins>
          </w:p>
        </w:tc>
      </w:tr>
      <w:tr w:rsidR="00FD29D8" w:rsidRPr="00D01847" w14:paraId="2F07AF29" w14:textId="77777777">
        <w:trPr>
          <w:cantSplit/>
          <w:trHeight w:val="432"/>
          <w:jc w:val="center"/>
          <w:ins w:id="3464" w:author="Yu, Yong@ARB" w:date="2026-06-05T08:38:00Z"/>
        </w:trPr>
        <w:tc>
          <w:tcPr>
            <w:tcW w:w="2076" w:type="dxa"/>
            <w:vAlign w:val="center"/>
          </w:tcPr>
          <w:p w14:paraId="078E77EC" w14:textId="77777777" w:rsidR="00FD29D8" w:rsidRPr="00D01847" w:rsidRDefault="00FD29D8">
            <w:pPr>
              <w:keepNext/>
              <w:keepLines/>
              <w:spacing w:after="0" w:line="240" w:lineRule="auto"/>
              <w:jc w:val="center"/>
              <w:rPr>
                <w:ins w:id="3465" w:author="Yu, Yong@ARB" w:date="2026-06-05T08:38:00Z"/>
                <w:rFonts w:ascii="Arial" w:eastAsia="Times New Roman" w:hAnsi="Arial" w:cs="Arial"/>
                <w:i/>
              </w:rPr>
            </w:pPr>
            <w:ins w:id="3466" w:author="Yu, Yong@ARB" w:date="2026-06-05T08:38:00Z">
              <w:r w:rsidRPr="00D01847">
                <w:rPr>
                  <w:rFonts w:ascii="Arial" w:eastAsia="Times New Roman" w:hAnsi="Arial" w:cs="Arial"/>
                  <w:i/>
                </w:rPr>
                <w:t>Vehicle Emission Category</w:t>
              </w:r>
            </w:ins>
          </w:p>
        </w:tc>
        <w:tc>
          <w:tcPr>
            <w:tcW w:w="2601" w:type="dxa"/>
            <w:gridSpan w:val="2"/>
            <w:vAlign w:val="center"/>
          </w:tcPr>
          <w:p w14:paraId="7F9B5439" w14:textId="77777777" w:rsidR="00FD29D8" w:rsidRPr="00D01847" w:rsidRDefault="00FD29D8">
            <w:pPr>
              <w:keepNext/>
              <w:keepLines/>
              <w:spacing w:after="0" w:line="240" w:lineRule="auto"/>
              <w:jc w:val="center"/>
              <w:rPr>
                <w:ins w:id="3467" w:author="Yu, Yong@ARB" w:date="2026-06-05T08:38:00Z"/>
                <w:rFonts w:ascii="Arial" w:eastAsia="Times New Roman" w:hAnsi="Arial" w:cs="Arial"/>
                <w:i/>
              </w:rPr>
            </w:pPr>
            <w:ins w:id="3468" w:author="Yu, Yong@ARB" w:date="2026-06-05T08:38:00Z">
              <w:r w:rsidRPr="00D01847">
                <w:rPr>
                  <w:rFonts w:ascii="Arial" w:eastAsia="Times New Roman" w:hAnsi="Arial" w:cs="Arial"/>
                  <w:i/>
                </w:rPr>
                <w:t>NMOG + NOx</w:t>
              </w:r>
            </w:ins>
          </w:p>
          <w:p w14:paraId="04FB1775" w14:textId="77777777" w:rsidR="00FD29D8" w:rsidRPr="00D01847" w:rsidRDefault="00FD29D8">
            <w:pPr>
              <w:keepNext/>
              <w:keepLines/>
              <w:spacing w:after="0" w:line="240" w:lineRule="auto"/>
              <w:jc w:val="center"/>
              <w:rPr>
                <w:ins w:id="3469" w:author="Yu, Yong@ARB" w:date="2026-06-05T08:38:00Z"/>
                <w:rFonts w:ascii="Arial" w:eastAsia="Times New Roman" w:hAnsi="Arial" w:cs="Arial"/>
                <w:i/>
              </w:rPr>
            </w:pPr>
            <w:ins w:id="3470" w:author="Yu, Yong@ARB" w:date="2026-06-05T08:38:00Z">
              <w:r w:rsidRPr="00D01847">
                <w:rPr>
                  <w:rFonts w:ascii="Arial" w:eastAsia="Times New Roman" w:hAnsi="Arial" w:cs="Arial"/>
                  <w:i/>
                </w:rPr>
                <w:t>(g/mi)</w:t>
              </w:r>
            </w:ins>
          </w:p>
        </w:tc>
        <w:tc>
          <w:tcPr>
            <w:tcW w:w="1980" w:type="dxa"/>
            <w:vAlign w:val="center"/>
          </w:tcPr>
          <w:p w14:paraId="2FBF83A6" w14:textId="77777777" w:rsidR="00FD29D8" w:rsidRPr="00D01847" w:rsidRDefault="00FD29D8">
            <w:pPr>
              <w:keepNext/>
              <w:keepLines/>
              <w:spacing w:after="0" w:line="240" w:lineRule="auto"/>
              <w:jc w:val="center"/>
              <w:rPr>
                <w:ins w:id="3471" w:author="Yu, Yong@ARB" w:date="2026-06-05T08:38:00Z"/>
                <w:rFonts w:ascii="Arial" w:eastAsia="Times New Roman" w:hAnsi="Arial" w:cs="Arial"/>
                <w:i/>
              </w:rPr>
            </w:pPr>
            <w:ins w:id="3472" w:author="Yu, Yong@ARB" w:date="2026-06-05T08:38:00Z">
              <w:r w:rsidRPr="00D01847">
                <w:rPr>
                  <w:rFonts w:ascii="Arial" w:eastAsia="Times New Roman" w:hAnsi="Arial" w:cs="Arial"/>
                  <w:i/>
                </w:rPr>
                <w:t>HCHO</w:t>
              </w:r>
            </w:ins>
          </w:p>
          <w:p w14:paraId="612A4E38" w14:textId="77777777" w:rsidR="00FD29D8" w:rsidRPr="00D01847" w:rsidRDefault="00FD29D8">
            <w:pPr>
              <w:keepNext/>
              <w:keepLines/>
              <w:spacing w:after="0" w:line="240" w:lineRule="auto"/>
              <w:jc w:val="center"/>
              <w:rPr>
                <w:ins w:id="3473" w:author="Yu, Yong@ARB" w:date="2026-06-05T08:38:00Z"/>
                <w:rFonts w:ascii="Arial" w:eastAsia="Times New Roman" w:hAnsi="Arial" w:cs="Arial"/>
                <w:i/>
              </w:rPr>
            </w:pPr>
            <w:ins w:id="3474" w:author="Yu, Yong@ARB" w:date="2026-06-05T08:38:00Z">
              <w:r w:rsidRPr="00D01847">
                <w:rPr>
                  <w:rFonts w:ascii="Arial" w:eastAsia="Times New Roman" w:hAnsi="Arial" w:cs="Arial"/>
                  <w:i/>
                </w:rPr>
                <w:t>(g/mi)</w:t>
              </w:r>
            </w:ins>
          </w:p>
        </w:tc>
      </w:tr>
      <w:tr w:rsidR="00FD29D8" w:rsidRPr="00D01847" w14:paraId="6EF2BED5" w14:textId="77777777">
        <w:trPr>
          <w:cantSplit/>
          <w:trHeight w:val="432"/>
          <w:jc w:val="center"/>
          <w:ins w:id="3475" w:author="Yu, Yong@ARB" w:date="2026-06-05T08:38:00Z"/>
        </w:trPr>
        <w:tc>
          <w:tcPr>
            <w:tcW w:w="2076" w:type="dxa"/>
            <w:vAlign w:val="center"/>
          </w:tcPr>
          <w:p w14:paraId="54D77230" w14:textId="77777777" w:rsidR="00FD29D8" w:rsidRPr="00D01847" w:rsidRDefault="00FD29D8">
            <w:pPr>
              <w:keepNext/>
              <w:keepLines/>
              <w:spacing w:after="0" w:line="240" w:lineRule="auto"/>
              <w:jc w:val="center"/>
              <w:rPr>
                <w:ins w:id="3476" w:author="Yu, Yong@ARB" w:date="2026-06-05T08:38:00Z"/>
                <w:rFonts w:ascii="Arial" w:eastAsia="Times New Roman" w:hAnsi="Arial" w:cs="Arial"/>
              </w:rPr>
            </w:pPr>
          </w:p>
        </w:tc>
        <w:tc>
          <w:tcPr>
            <w:tcW w:w="1392" w:type="dxa"/>
            <w:vAlign w:val="center"/>
          </w:tcPr>
          <w:p w14:paraId="6844816A" w14:textId="77777777" w:rsidR="00FD29D8" w:rsidRPr="00D01847" w:rsidRDefault="00FD29D8">
            <w:pPr>
              <w:keepNext/>
              <w:keepLines/>
              <w:spacing w:after="0" w:line="240" w:lineRule="auto"/>
              <w:jc w:val="center"/>
              <w:rPr>
                <w:ins w:id="3477" w:author="Yu, Yong@ARB" w:date="2026-06-05T08:38:00Z"/>
                <w:rFonts w:ascii="Arial" w:eastAsia="Times New Roman" w:hAnsi="Arial" w:cs="Arial"/>
              </w:rPr>
            </w:pPr>
            <w:ins w:id="3478" w:author="Yu, Yong@ARB" w:date="2026-06-05T08:38:00Z">
              <w:r w:rsidRPr="00D01847">
                <w:rPr>
                  <w:rFonts w:ascii="Arial" w:eastAsia="Times New Roman" w:hAnsi="Arial" w:cs="Arial"/>
                </w:rPr>
                <w:t>Gasoline</w:t>
              </w:r>
            </w:ins>
          </w:p>
        </w:tc>
        <w:tc>
          <w:tcPr>
            <w:tcW w:w="1209" w:type="dxa"/>
            <w:vAlign w:val="center"/>
          </w:tcPr>
          <w:p w14:paraId="2725A184" w14:textId="77777777" w:rsidR="00FD29D8" w:rsidRPr="00D01847" w:rsidRDefault="00FD29D8">
            <w:pPr>
              <w:keepNext/>
              <w:keepLines/>
              <w:spacing w:after="0" w:line="240" w:lineRule="auto"/>
              <w:jc w:val="center"/>
              <w:rPr>
                <w:ins w:id="3479" w:author="Yu, Yong@ARB" w:date="2026-06-05T08:38:00Z"/>
                <w:rFonts w:ascii="Arial" w:eastAsia="Times New Roman" w:hAnsi="Arial" w:cs="Arial"/>
              </w:rPr>
            </w:pPr>
            <w:ins w:id="3480" w:author="Yu, Yong@ARB" w:date="2026-06-05T08:38:00Z">
              <w:r w:rsidRPr="00D01847">
                <w:rPr>
                  <w:rFonts w:ascii="Arial" w:eastAsia="Times New Roman" w:hAnsi="Arial" w:cs="Arial"/>
                </w:rPr>
                <w:t>Alcohol Fuel</w:t>
              </w:r>
            </w:ins>
          </w:p>
        </w:tc>
        <w:tc>
          <w:tcPr>
            <w:tcW w:w="1980" w:type="dxa"/>
            <w:vAlign w:val="center"/>
          </w:tcPr>
          <w:p w14:paraId="69B20EE8" w14:textId="77777777" w:rsidR="00FD29D8" w:rsidRPr="00D01847" w:rsidRDefault="00FD29D8">
            <w:pPr>
              <w:keepNext/>
              <w:keepLines/>
              <w:spacing w:after="0" w:line="240" w:lineRule="auto"/>
              <w:jc w:val="center"/>
              <w:rPr>
                <w:ins w:id="3481" w:author="Yu, Yong@ARB" w:date="2026-06-05T08:38:00Z"/>
                <w:rFonts w:ascii="Arial" w:eastAsia="Times New Roman" w:hAnsi="Arial" w:cs="Arial"/>
              </w:rPr>
            </w:pPr>
            <w:ins w:id="3482" w:author="Yu, Yong@ARB" w:date="2026-06-05T08:38:00Z">
              <w:r w:rsidRPr="00D01847">
                <w:rPr>
                  <w:rFonts w:ascii="Arial" w:eastAsia="Times New Roman" w:hAnsi="Arial" w:cs="Arial"/>
                </w:rPr>
                <w:t>Both Gasoline and Alcohol Fuel</w:t>
              </w:r>
            </w:ins>
          </w:p>
        </w:tc>
      </w:tr>
      <w:tr w:rsidR="00FD29D8" w:rsidRPr="00D01847" w14:paraId="7F17936A" w14:textId="77777777">
        <w:trPr>
          <w:cantSplit/>
          <w:trHeight w:val="432"/>
          <w:jc w:val="center"/>
          <w:ins w:id="3483" w:author="Yu, Yong@ARB" w:date="2026-06-05T08:38:00Z"/>
        </w:trPr>
        <w:tc>
          <w:tcPr>
            <w:tcW w:w="2076" w:type="dxa"/>
            <w:vAlign w:val="center"/>
          </w:tcPr>
          <w:p w14:paraId="718FE870" w14:textId="77777777" w:rsidR="00FD29D8" w:rsidRPr="00D01847" w:rsidRDefault="00FD29D8">
            <w:pPr>
              <w:keepNext/>
              <w:keepLines/>
              <w:spacing w:after="0" w:line="240" w:lineRule="auto"/>
              <w:jc w:val="center"/>
              <w:rPr>
                <w:ins w:id="3484" w:author="Yu, Yong@ARB" w:date="2026-06-05T08:38:00Z"/>
                <w:rFonts w:ascii="Arial" w:eastAsia="Times New Roman" w:hAnsi="Arial" w:cs="Arial"/>
              </w:rPr>
            </w:pPr>
            <w:ins w:id="3485" w:author="Yu, Yong@ARB" w:date="2026-06-05T08:38:00Z">
              <w:r w:rsidRPr="00D01847">
                <w:rPr>
                  <w:rFonts w:ascii="Arial" w:eastAsia="Times New Roman" w:hAnsi="Arial" w:cs="Arial"/>
                </w:rPr>
                <w:t>LEV160</w:t>
              </w:r>
            </w:ins>
          </w:p>
        </w:tc>
        <w:tc>
          <w:tcPr>
            <w:tcW w:w="1392" w:type="dxa"/>
            <w:vAlign w:val="center"/>
          </w:tcPr>
          <w:p w14:paraId="38D502A7" w14:textId="77777777" w:rsidR="00FD29D8" w:rsidRPr="00D01847" w:rsidRDefault="00FD29D8">
            <w:pPr>
              <w:keepNext/>
              <w:keepLines/>
              <w:spacing w:after="0" w:line="240" w:lineRule="auto"/>
              <w:jc w:val="center"/>
              <w:rPr>
                <w:ins w:id="3486" w:author="Yu, Yong@ARB" w:date="2026-06-05T08:38:00Z"/>
                <w:rFonts w:ascii="Arial" w:eastAsia="Times New Roman" w:hAnsi="Arial" w:cs="Arial"/>
              </w:rPr>
            </w:pPr>
            <w:ins w:id="3487" w:author="Yu, Yong@ARB" w:date="2026-06-05T08:38:00Z">
              <w:r w:rsidRPr="00D01847">
                <w:rPr>
                  <w:rFonts w:ascii="Arial" w:eastAsia="Times New Roman" w:hAnsi="Arial" w:cs="Arial"/>
                </w:rPr>
                <w:t>0.320</w:t>
              </w:r>
            </w:ins>
          </w:p>
        </w:tc>
        <w:tc>
          <w:tcPr>
            <w:tcW w:w="1209" w:type="dxa"/>
            <w:vAlign w:val="center"/>
          </w:tcPr>
          <w:p w14:paraId="5ED3A525" w14:textId="77777777" w:rsidR="00FD29D8" w:rsidRPr="00D01847" w:rsidRDefault="00FD29D8">
            <w:pPr>
              <w:keepNext/>
              <w:keepLines/>
              <w:spacing w:after="0" w:line="240" w:lineRule="auto"/>
              <w:jc w:val="center"/>
              <w:rPr>
                <w:ins w:id="3488" w:author="Yu, Yong@ARB" w:date="2026-06-05T08:38:00Z"/>
                <w:rFonts w:ascii="Arial" w:eastAsia="Times New Roman" w:hAnsi="Arial" w:cs="Arial"/>
              </w:rPr>
            </w:pPr>
            <w:ins w:id="3489" w:author="Yu, Yong@ARB" w:date="2026-06-05T08:38:00Z">
              <w:r w:rsidRPr="00D01847">
                <w:rPr>
                  <w:rFonts w:ascii="Arial" w:eastAsia="Times New Roman" w:hAnsi="Arial" w:cs="Arial"/>
                </w:rPr>
                <w:t>0.320</w:t>
              </w:r>
            </w:ins>
          </w:p>
        </w:tc>
        <w:tc>
          <w:tcPr>
            <w:tcW w:w="1980" w:type="dxa"/>
            <w:vAlign w:val="center"/>
          </w:tcPr>
          <w:p w14:paraId="78736C88" w14:textId="77777777" w:rsidR="00FD29D8" w:rsidRPr="00D01847" w:rsidRDefault="00FD29D8">
            <w:pPr>
              <w:keepNext/>
              <w:keepLines/>
              <w:spacing w:after="0" w:line="240" w:lineRule="auto"/>
              <w:jc w:val="center"/>
              <w:rPr>
                <w:ins w:id="3490" w:author="Yu, Yong@ARB" w:date="2026-06-05T08:38:00Z"/>
                <w:rFonts w:ascii="Arial" w:eastAsia="Times New Roman" w:hAnsi="Arial" w:cs="Arial"/>
              </w:rPr>
            </w:pPr>
            <w:ins w:id="3491" w:author="Yu, Yong@ARB" w:date="2026-06-05T08:38:00Z">
              <w:r w:rsidRPr="00D01847">
                <w:rPr>
                  <w:rFonts w:ascii="Arial" w:eastAsia="Times New Roman" w:hAnsi="Arial" w:cs="Arial"/>
                </w:rPr>
                <w:t>0.030</w:t>
              </w:r>
            </w:ins>
          </w:p>
        </w:tc>
      </w:tr>
      <w:tr w:rsidR="00FD29D8" w:rsidRPr="00D01847" w14:paraId="2D990AB9" w14:textId="77777777">
        <w:trPr>
          <w:cantSplit/>
          <w:trHeight w:val="432"/>
          <w:jc w:val="center"/>
          <w:ins w:id="3492" w:author="Yu, Yong@ARB" w:date="2026-06-05T08:38:00Z"/>
        </w:trPr>
        <w:tc>
          <w:tcPr>
            <w:tcW w:w="2076" w:type="dxa"/>
            <w:vAlign w:val="center"/>
          </w:tcPr>
          <w:p w14:paraId="467F4D02" w14:textId="77777777" w:rsidR="00FD29D8" w:rsidRPr="00D01847" w:rsidRDefault="00FD29D8">
            <w:pPr>
              <w:keepNext/>
              <w:keepLines/>
              <w:spacing w:after="0" w:line="240" w:lineRule="auto"/>
              <w:jc w:val="center"/>
              <w:rPr>
                <w:ins w:id="3493" w:author="Yu, Yong@ARB" w:date="2026-06-05T08:38:00Z"/>
                <w:rFonts w:ascii="Arial" w:eastAsia="Times New Roman" w:hAnsi="Arial" w:cs="Arial"/>
              </w:rPr>
            </w:pPr>
            <w:ins w:id="3494" w:author="Yu, Yong@ARB" w:date="2026-06-05T08:38:00Z">
              <w:r w:rsidRPr="00D01847">
                <w:rPr>
                  <w:rFonts w:ascii="Arial" w:eastAsia="Times New Roman" w:hAnsi="Arial" w:cs="Arial"/>
                </w:rPr>
                <w:t>ULEV125</w:t>
              </w:r>
            </w:ins>
          </w:p>
        </w:tc>
        <w:tc>
          <w:tcPr>
            <w:tcW w:w="1392" w:type="dxa"/>
            <w:vAlign w:val="center"/>
          </w:tcPr>
          <w:p w14:paraId="1CBA172D" w14:textId="77777777" w:rsidR="00FD29D8" w:rsidRPr="00D01847" w:rsidRDefault="00FD29D8">
            <w:pPr>
              <w:keepNext/>
              <w:keepLines/>
              <w:spacing w:after="0" w:line="240" w:lineRule="auto"/>
              <w:jc w:val="center"/>
              <w:rPr>
                <w:ins w:id="3495" w:author="Yu, Yong@ARB" w:date="2026-06-05T08:38:00Z"/>
                <w:rFonts w:ascii="Arial" w:eastAsia="Times New Roman" w:hAnsi="Arial" w:cs="Arial"/>
              </w:rPr>
            </w:pPr>
            <w:ins w:id="3496" w:author="Yu, Yong@ARB" w:date="2026-06-05T08:38:00Z">
              <w:r w:rsidRPr="00D01847">
                <w:rPr>
                  <w:rFonts w:ascii="Arial" w:eastAsia="Times New Roman" w:hAnsi="Arial" w:cs="Arial"/>
                </w:rPr>
                <w:t>0.250</w:t>
              </w:r>
            </w:ins>
          </w:p>
        </w:tc>
        <w:tc>
          <w:tcPr>
            <w:tcW w:w="1209" w:type="dxa"/>
            <w:vAlign w:val="center"/>
          </w:tcPr>
          <w:p w14:paraId="2A17DDD5" w14:textId="77777777" w:rsidR="00FD29D8" w:rsidRPr="00D01847" w:rsidRDefault="00FD29D8">
            <w:pPr>
              <w:keepNext/>
              <w:keepLines/>
              <w:spacing w:after="0" w:line="240" w:lineRule="auto"/>
              <w:jc w:val="center"/>
              <w:rPr>
                <w:ins w:id="3497" w:author="Yu, Yong@ARB" w:date="2026-06-05T08:38:00Z"/>
                <w:rFonts w:ascii="Arial" w:eastAsia="Times New Roman" w:hAnsi="Arial" w:cs="Arial"/>
              </w:rPr>
            </w:pPr>
            <w:ins w:id="3498" w:author="Yu, Yong@ARB" w:date="2026-06-05T08:38:00Z">
              <w:r w:rsidRPr="00D01847">
                <w:rPr>
                  <w:rFonts w:ascii="Arial" w:eastAsia="Times New Roman" w:hAnsi="Arial" w:cs="Arial"/>
                </w:rPr>
                <w:t>0.250</w:t>
              </w:r>
            </w:ins>
          </w:p>
        </w:tc>
        <w:tc>
          <w:tcPr>
            <w:tcW w:w="1980" w:type="dxa"/>
            <w:vAlign w:val="center"/>
          </w:tcPr>
          <w:p w14:paraId="70A60EF7" w14:textId="77777777" w:rsidR="00FD29D8" w:rsidRPr="00D01847" w:rsidRDefault="00FD29D8">
            <w:pPr>
              <w:keepNext/>
              <w:keepLines/>
              <w:spacing w:after="0" w:line="240" w:lineRule="auto"/>
              <w:jc w:val="center"/>
              <w:rPr>
                <w:ins w:id="3499" w:author="Yu, Yong@ARB" w:date="2026-06-05T08:38:00Z"/>
                <w:rFonts w:ascii="Arial" w:eastAsia="Times New Roman" w:hAnsi="Arial" w:cs="Arial"/>
              </w:rPr>
            </w:pPr>
            <w:ins w:id="3500" w:author="Yu, Yong@ARB" w:date="2026-06-05T08:38:00Z">
              <w:r w:rsidRPr="00D01847">
                <w:rPr>
                  <w:rFonts w:ascii="Arial" w:eastAsia="Times New Roman" w:hAnsi="Arial" w:cs="Arial"/>
                </w:rPr>
                <w:t>0.016</w:t>
              </w:r>
            </w:ins>
          </w:p>
        </w:tc>
      </w:tr>
      <w:tr w:rsidR="00FD29D8" w:rsidRPr="00D01847" w14:paraId="697F6D42" w14:textId="77777777">
        <w:trPr>
          <w:cantSplit/>
          <w:trHeight w:val="432"/>
          <w:jc w:val="center"/>
          <w:ins w:id="3501" w:author="Yu, Yong@ARB" w:date="2026-06-05T08:38:00Z"/>
        </w:trPr>
        <w:tc>
          <w:tcPr>
            <w:tcW w:w="2076" w:type="dxa"/>
            <w:vAlign w:val="center"/>
          </w:tcPr>
          <w:p w14:paraId="633D31BF" w14:textId="77777777" w:rsidR="00FD29D8" w:rsidRPr="00D01847" w:rsidRDefault="00FD29D8">
            <w:pPr>
              <w:keepNext/>
              <w:keepLines/>
              <w:spacing w:after="0" w:line="240" w:lineRule="auto"/>
              <w:jc w:val="center"/>
              <w:rPr>
                <w:ins w:id="3502" w:author="Yu, Yong@ARB" w:date="2026-06-05T08:38:00Z"/>
                <w:rFonts w:ascii="Arial" w:eastAsia="Times New Roman" w:hAnsi="Arial" w:cs="Arial"/>
              </w:rPr>
            </w:pPr>
            <w:ins w:id="3503" w:author="Yu, Yong@ARB" w:date="2026-06-05T08:38:00Z">
              <w:r w:rsidRPr="00D01847">
                <w:rPr>
                  <w:rFonts w:ascii="Arial" w:eastAsia="Times New Roman" w:hAnsi="Arial" w:cs="Arial"/>
                </w:rPr>
                <w:t>ULEV70</w:t>
              </w:r>
            </w:ins>
          </w:p>
        </w:tc>
        <w:tc>
          <w:tcPr>
            <w:tcW w:w="1392" w:type="dxa"/>
            <w:vAlign w:val="center"/>
          </w:tcPr>
          <w:p w14:paraId="3DAA64B9" w14:textId="77777777" w:rsidR="00FD29D8" w:rsidRPr="00D01847" w:rsidRDefault="00FD29D8">
            <w:pPr>
              <w:keepNext/>
              <w:keepLines/>
              <w:spacing w:after="0" w:line="240" w:lineRule="auto"/>
              <w:jc w:val="center"/>
              <w:rPr>
                <w:ins w:id="3504" w:author="Yu, Yong@ARB" w:date="2026-06-05T08:38:00Z"/>
                <w:rFonts w:ascii="Arial" w:eastAsia="Times New Roman" w:hAnsi="Arial" w:cs="Arial"/>
              </w:rPr>
            </w:pPr>
            <w:ins w:id="3505" w:author="Yu, Yong@ARB" w:date="2026-06-05T08:38:00Z">
              <w:r w:rsidRPr="00D01847">
                <w:rPr>
                  <w:rFonts w:ascii="Arial" w:eastAsia="Times New Roman" w:hAnsi="Arial" w:cs="Arial"/>
                </w:rPr>
                <w:t>0.140</w:t>
              </w:r>
            </w:ins>
          </w:p>
        </w:tc>
        <w:tc>
          <w:tcPr>
            <w:tcW w:w="1209" w:type="dxa"/>
            <w:vAlign w:val="center"/>
          </w:tcPr>
          <w:p w14:paraId="4CE6DC1B" w14:textId="77777777" w:rsidR="00FD29D8" w:rsidRPr="00D01847" w:rsidRDefault="00FD29D8">
            <w:pPr>
              <w:keepNext/>
              <w:keepLines/>
              <w:spacing w:after="0" w:line="240" w:lineRule="auto"/>
              <w:jc w:val="center"/>
              <w:rPr>
                <w:ins w:id="3506" w:author="Yu, Yong@ARB" w:date="2026-06-05T08:38:00Z"/>
                <w:rFonts w:ascii="Arial" w:eastAsia="Times New Roman" w:hAnsi="Arial" w:cs="Arial"/>
              </w:rPr>
            </w:pPr>
            <w:ins w:id="3507" w:author="Yu, Yong@ARB" w:date="2026-06-05T08:38:00Z">
              <w:r w:rsidRPr="00D01847">
                <w:rPr>
                  <w:rFonts w:ascii="Arial" w:eastAsia="Times New Roman" w:hAnsi="Arial" w:cs="Arial"/>
                </w:rPr>
                <w:t>0.250</w:t>
              </w:r>
            </w:ins>
          </w:p>
        </w:tc>
        <w:tc>
          <w:tcPr>
            <w:tcW w:w="1980" w:type="dxa"/>
            <w:vAlign w:val="center"/>
          </w:tcPr>
          <w:p w14:paraId="4F96DBEA" w14:textId="77777777" w:rsidR="00FD29D8" w:rsidRPr="00D01847" w:rsidRDefault="00FD29D8">
            <w:pPr>
              <w:keepNext/>
              <w:keepLines/>
              <w:spacing w:after="0" w:line="240" w:lineRule="auto"/>
              <w:jc w:val="center"/>
              <w:rPr>
                <w:ins w:id="3508" w:author="Yu, Yong@ARB" w:date="2026-06-05T08:38:00Z"/>
                <w:rFonts w:ascii="Arial" w:eastAsia="Times New Roman" w:hAnsi="Arial" w:cs="Arial"/>
              </w:rPr>
            </w:pPr>
            <w:ins w:id="3509" w:author="Yu, Yong@ARB" w:date="2026-06-05T08:38:00Z">
              <w:r w:rsidRPr="00D01847">
                <w:rPr>
                  <w:rFonts w:ascii="Arial" w:eastAsia="Times New Roman" w:hAnsi="Arial" w:cs="Arial"/>
                </w:rPr>
                <w:t>0.016</w:t>
              </w:r>
            </w:ins>
          </w:p>
        </w:tc>
      </w:tr>
      <w:tr w:rsidR="00FD29D8" w:rsidRPr="00D01847" w14:paraId="0D3D36B2" w14:textId="77777777">
        <w:trPr>
          <w:cantSplit/>
          <w:trHeight w:val="432"/>
          <w:jc w:val="center"/>
          <w:ins w:id="3510" w:author="Yu, Yong@ARB" w:date="2026-06-05T08:38:00Z"/>
        </w:trPr>
        <w:tc>
          <w:tcPr>
            <w:tcW w:w="2076" w:type="dxa"/>
            <w:vAlign w:val="center"/>
          </w:tcPr>
          <w:p w14:paraId="588F613B" w14:textId="77777777" w:rsidR="00FD29D8" w:rsidRPr="00D01847" w:rsidRDefault="00FD29D8">
            <w:pPr>
              <w:keepNext/>
              <w:keepLines/>
              <w:spacing w:after="0" w:line="240" w:lineRule="auto"/>
              <w:jc w:val="center"/>
              <w:rPr>
                <w:ins w:id="3511" w:author="Yu, Yong@ARB" w:date="2026-06-05T08:38:00Z"/>
                <w:rFonts w:ascii="Arial" w:eastAsia="Times New Roman" w:hAnsi="Arial" w:cs="Arial"/>
              </w:rPr>
            </w:pPr>
            <w:ins w:id="3512" w:author="Yu, Yong@ARB" w:date="2026-06-05T08:38:00Z">
              <w:r w:rsidRPr="00D01847">
                <w:rPr>
                  <w:rFonts w:ascii="Arial" w:eastAsia="Times New Roman" w:hAnsi="Arial" w:cs="Arial"/>
                </w:rPr>
                <w:t>ULEV50</w:t>
              </w:r>
            </w:ins>
          </w:p>
        </w:tc>
        <w:tc>
          <w:tcPr>
            <w:tcW w:w="1392" w:type="dxa"/>
            <w:vAlign w:val="center"/>
          </w:tcPr>
          <w:p w14:paraId="0F91EFA0" w14:textId="77777777" w:rsidR="00FD29D8" w:rsidRPr="00D01847" w:rsidRDefault="00FD29D8">
            <w:pPr>
              <w:keepNext/>
              <w:keepLines/>
              <w:spacing w:after="0" w:line="240" w:lineRule="auto"/>
              <w:jc w:val="center"/>
              <w:rPr>
                <w:ins w:id="3513" w:author="Yu, Yong@ARB" w:date="2026-06-05T08:38:00Z"/>
                <w:rFonts w:ascii="Arial" w:eastAsia="Times New Roman" w:hAnsi="Arial" w:cs="Arial"/>
              </w:rPr>
            </w:pPr>
            <w:ins w:id="3514" w:author="Yu, Yong@ARB" w:date="2026-06-05T08:38:00Z">
              <w:r w:rsidRPr="00D01847">
                <w:rPr>
                  <w:rFonts w:ascii="Arial" w:eastAsia="Times New Roman" w:hAnsi="Arial" w:cs="Arial"/>
                </w:rPr>
                <w:t>0.100</w:t>
              </w:r>
            </w:ins>
          </w:p>
        </w:tc>
        <w:tc>
          <w:tcPr>
            <w:tcW w:w="1209" w:type="dxa"/>
            <w:vAlign w:val="center"/>
          </w:tcPr>
          <w:p w14:paraId="6CA282C5" w14:textId="77777777" w:rsidR="00FD29D8" w:rsidRPr="00D01847" w:rsidRDefault="00FD29D8">
            <w:pPr>
              <w:keepNext/>
              <w:keepLines/>
              <w:spacing w:after="0" w:line="240" w:lineRule="auto"/>
              <w:jc w:val="center"/>
              <w:rPr>
                <w:ins w:id="3515" w:author="Yu, Yong@ARB" w:date="2026-06-05T08:38:00Z"/>
                <w:rFonts w:ascii="Arial" w:eastAsia="Times New Roman" w:hAnsi="Arial" w:cs="Arial"/>
              </w:rPr>
            </w:pPr>
            <w:ins w:id="3516" w:author="Yu, Yong@ARB" w:date="2026-06-05T08:38:00Z">
              <w:r w:rsidRPr="00D01847">
                <w:rPr>
                  <w:rFonts w:ascii="Arial" w:eastAsia="Times New Roman" w:hAnsi="Arial" w:cs="Arial"/>
                </w:rPr>
                <w:t>0.140</w:t>
              </w:r>
            </w:ins>
          </w:p>
        </w:tc>
        <w:tc>
          <w:tcPr>
            <w:tcW w:w="1980" w:type="dxa"/>
            <w:vAlign w:val="center"/>
          </w:tcPr>
          <w:p w14:paraId="317FC1DE" w14:textId="77777777" w:rsidR="00FD29D8" w:rsidRPr="00D01847" w:rsidRDefault="00FD29D8">
            <w:pPr>
              <w:keepNext/>
              <w:keepLines/>
              <w:spacing w:after="0" w:line="240" w:lineRule="auto"/>
              <w:jc w:val="center"/>
              <w:rPr>
                <w:ins w:id="3517" w:author="Yu, Yong@ARB" w:date="2026-06-05T08:38:00Z"/>
                <w:rFonts w:ascii="Arial" w:eastAsia="Times New Roman" w:hAnsi="Arial" w:cs="Arial"/>
              </w:rPr>
            </w:pPr>
            <w:ins w:id="3518" w:author="Yu, Yong@ARB" w:date="2026-06-05T08:38:00Z">
              <w:r w:rsidRPr="00D01847">
                <w:rPr>
                  <w:rFonts w:ascii="Arial" w:eastAsia="Times New Roman" w:hAnsi="Arial" w:cs="Arial"/>
                </w:rPr>
                <w:t>0.016</w:t>
              </w:r>
            </w:ins>
          </w:p>
        </w:tc>
      </w:tr>
      <w:tr w:rsidR="00FD29D8" w:rsidRPr="00D01847" w14:paraId="2B4900F6" w14:textId="77777777">
        <w:trPr>
          <w:cantSplit/>
          <w:trHeight w:val="432"/>
          <w:jc w:val="center"/>
          <w:ins w:id="3519" w:author="Yu, Yong@ARB" w:date="2026-06-05T08:38:00Z"/>
        </w:trPr>
        <w:tc>
          <w:tcPr>
            <w:tcW w:w="2076" w:type="dxa"/>
            <w:vAlign w:val="center"/>
          </w:tcPr>
          <w:p w14:paraId="0068045D" w14:textId="77777777" w:rsidR="00FD29D8" w:rsidRPr="00D01847" w:rsidRDefault="00FD29D8">
            <w:pPr>
              <w:keepNext/>
              <w:keepLines/>
              <w:spacing w:after="0" w:line="240" w:lineRule="auto"/>
              <w:jc w:val="center"/>
              <w:rPr>
                <w:ins w:id="3520" w:author="Yu, Yong@ARB" w:date="2026-06-05T08:38:00Z"/>
                <w:rFonts w:ascii="Arial" w:eastAsia="Times New Roman" w:hAnsi="Arial" w:cs="Arial"/>
              </w:rPr>
            </w:pPr>
            <w:ins w:id="3521" w:author="Yu, Yong@ARB" w:date="2026-06-05T08:38:00Z">
              <w:r w:rsidRPr="00D01847">
                <w:rPr>
                  <w:rFonts w:ascii="Arial" w:eastAsia="Times New Roman" w:hAnsi="Arial" w:cs="Arial"/>
                </w:rPr>
                <w:t>SULEV30</w:t>
              </w:r>
            </w:ins>
          </w:p>
        </w:tc>
        <w:tc>
          <w:tcPr>
            <w:tcW w:w="1392" w:type="dxa"/>
            <w:vAlign w:val="center"/>
          </w:tcPr>
          <w:p w14:paraId="317C1204" w14:textId="77777777" w:rsidR="00FD29D8" w:rsidRPr="00D01847" w:rsidRDefault="00FD29D8">
            <w:pPr>
              <w:keepNext/>
              <w:keepLines/>
              <w:spacing w:after="0" w:line="240" w:lineRule="auto"/>
              <w:jc w:val="center"/>
              <w:rPr>
                <w:ins w:id="3522" w:author="Yu, Yong@ARB" w:date="2026-06-05T08:38:00Z"/>
                <w:rFonts w:ascii="Arial" w:eastAsia="Times New Roman" w:hAnsi="Arial" w:cs="Arial"/>
              </w:rPr>
            </w:pPr>
            <w:ins w:id="3523" w:author="Yu, Yong@ARB" w:date="2026-06-05T08:38:00Z">
              <w:r w:rsidRPr="00D01847">
                <w:rPr>
                  <w:rFonts w:ascii="Arial" w:eastAsia="Times New Roman" w:hAnsi="Arial" w:cs="Arial"/>
                </w:rPr>
                <w:t>0.060</w:t>
              </w:r>
            </w:ins>
          </w:p>
        </w:tc>
        <w:tc>
          <w:tcPr>
            <w:tcW w:w="1209" w:type="dxa"/>
            <w:vAlign w:val="center"/>
          </w:tcPr>
          <w:p w14:paraId="7FCC0010" w14:textId="77777777" w:rsidR="00FD29D8" w:rsidRPr="00D01847" w:rsidRDefault="00FD29D8">
            <w:pPr>
              <w:keepNext/>
              <w:keepLines/>
              <w:spacing w:after="0" w:line="240" w:lineRule="auto"/>
              <w:jc w:val="center"/>
              <w:rPr>
                <w:ins w:id="3524" w:author="Yu, Yong@ARB" w:date="2026-06-05T08:38:00Z"/>
                <w:rFonts w:ascii="Arial" w:eastAsia="Times New Roman" w:hAnsi="Arial" w:cs="Arial"/>
              </w:rPr>
            </w:pPr>
            <w:ins w:id="3525" w:author="Yu, Yong@ARB" w:date="2026-06-05T08:38:00Z">
              <w:r w:rsidRPr="00D01847">
                <w:rPr>
                  <w:rFonts w:ascii="Arial" w:eastAsia="Times New Roman" w:hAnsi="Arial" w:cs="Arial"/>
                </w:rPr>
                <w:t>0.125</w:t>
              </w:r>
            </w:ins>
          </w:p>
        </w:tc>
        <w:tc>
          <w:tcPr>
            <w:tcW w:w="1980" w:type="dxa"/>
            <w:vAlign w:val="center"/>
          </w:tcPr>
          <w:p w14:paraId="502B6185" w14:textId="77777777" w:rsidR="00FD29D8" w:rsidRPr="00D01847" w:rsidRDefault="00FD29D8">
            <w:pPr>
              <w:keepNext/>
              <w:keepLines/>
              <w:spacing w:after="0" w:line="240" w:lineRule="auto"/>
              <w:jc w:val="center"/>
              <w:rPr>
                <w:ins w:id="3526" w:author="Yu, Yong@ARB" w:date="2026-06-05T08:38:00Z"/>
                <w:rFonts w:ascii="Arial" w:eastAsia="Times New Roman" w:hAnsi="Arial" w:cs="Arial"/>
              </w:rPr>
            </w:pPr>
            <w:ins w:id="3527" w:author="Yu, Yong@ARB" w:date="2026-06-05T08:38:00Z">
              <w:r w:rsidRPr="00D01847">
                <w:rPr>
                  <w:rFonts w:ascii="Arial" w:eastAsia="Times New Roman" w:hAnsi="Arial" w:cs="Arial"/>
                </w:rPr>
                <w:t>0.008</w:t>
              </w:r>
            </w:ins>
          </w:p>
        </w:tc>
      </w:tr>
      <w:tr w:rsidR="00FD29D8" w:rsidRPr="00D01847" w14:paraId="62907846" w14:textId="77777777">
        <w:trPr>
          <w:cantSplit/>
          <w:trHeight w:val="432"/>
          <w:jc w:val="center"/>
          <w:ins w:id="3528" w:author="Yu, Yong@ARB" w:date="2026-06-05T08:38:00Z"/>
        </w:trPr>
        <w:tc>
          <w:tcPr>
            <w:tcW w:w="2076" w:type="dxa"/>
            <w:vAlign w:val="center"/>
          </w:tcPr>
          <w:p w14:paraId="2AB6A872" w14:textId="77777777" w:rsidR="00FD29D8" w:rsidRPr="00D01847" w:rsidRDefault="00FD29D8">
            <w:pPr>
              <w:keepNext/>
              <w:keepLines/>
              <w:spacing w:after="0" w:line="240" w:lineRule="auto"/>
              <w:jc w:val="center"/>
              <w:rPr>
                <w:ins w:id="3529" w:author="Yu, Yong@ARB" w:date="2026-06-05T08:38:00Z"/>
                <w:rFonts w:ascii="Arial" w:eastAsia="Times New Roman" w:hAnsi="Arial" w:cs="Arial"/>
              </w:rPr>
            </w:pPr>
            <w:ins w:id="3530" w:author="Yu, Yong@ARB" w:date="2026-06-05T08:38:00Z">
              <w:r w:rsidRPr="00D01847">
                <w:rPr>
                  <w:rFonts w:ascii="Arial" w:eastAsia="Times New Roman" w:hAnsi="Arial" w:cs="Arial"/>
                </w:rPr>
                <w:t>SULEV20</w:t>
              </w:r>
            </w:ins>
          </w:p>
        </w:tc>
        <w:tc>
          <w:tcPr>
            <w:tcW w:w="1392" w:type="dxa"/>
            <w:vAlign w:val="center"/>
          </w:tcPr>
          <w:p w14:paraId="3C68F767" w14:textId="77777777" w:rsidR="00FD29D8" w:rsidRPr="00D01847" w:rsidRDefault="00FD29D8">
            <w:pPr>
              <w:keepNext/>
              <w:keepLines/>
              <w:spacing w:after="0" w:line="240" w:lineRule="auto"/>
              <w:jc w:val="center"/>
              <w:rPr>
                <w:ins w:id="3531" w:author="Yu, Yong@ARB" w:date="2026-06-05T08:38:00Z"/>
                <w:rFonts w:ascii="Arial" w:eastAsia="Times New Roman" w:hAnsi="Arial" w:cs="Arial"/>
              </w:rPr>
            </w:pPr>
            <w:ins w:id="3532" w:author="Yu, Yong@ARB" w:date="2026-06-05T08:38:00Z">
              <w:r w:rsidRPr="00D01847">
                <w:rPr>
                  <w:rFonts w:ascii="Arial" w:eastAsia="Times New Roman" w:hAnsi="Arial" w:cs="Arial"/>
                </w:rPr>
                <w:t>0.040</w:t>
              </w:r>
            </w:ins>
          </w:p>
        </w:tc>
        <w:tc>
          <w:tcPr>
            <w:tcW w:w="1209" w:type="dxa"/>
            <w:vAlign w:val="center"/>
          </w:tcPr>
          <w:p w14:paraId="21E80A07" w14:textId="77777777" w:rsidR="00FD29D8" w:rsidRPr="00D01847" w:rsidRDefault="00FD29D8">
            <w:pPr>
              <w:keepNext/>
              <w:keepLines/>
              <w:spacing w:after="0" w:line="240" w:lineRule="auto"/>
              <w:jc w:val="center"/>
              <w:rPr>
                <w:ins w:id="3533" w:author="Yu, Yong@ARB" w:date="2026-06-05T08:38:00Z"/>
                <w:rFonts w:ascii="Arial" w:eastAsia="Times New Roman" w:hAnsi="Arial" w:cs="Arial"/>
              </w:rPr>
            </w:pPr>
            <w:ins w:id="3534" w:author="Yu, Yong@ARB" w:date="2026-06-05T08:38:00Z">
              <w:r w:rsidRPr="00D01847">
                <w:rPr>
                  <w:rFonts w:ascii="Arial" w:eastAsia="Times New Roman" w:hAnsi="Arial" w:cs="Arial"/>
                </w:rPr>
                <w:t>0.075</w:t>
              </w:r>
            </w:ins>
          </w:p>
        </w:tc>
        <w:tc>
          <w:tcPr>
            <w:tcW w:w="1980" w:type="dxa"/>
            <w:vAlign w:val="center"/>
          </w:tcPr>
          <w:p w14:paraId="5DD57FB0" w14:textId="77777777" w:rsidR="00FD29D8" w:rsidRPr="00D01847" w:rsidRDefault="00FD29D8">
            <w:pPr>
              <w:keepNext/>
              <w:keepLines/>
              <w:spacing w:after="0" w:line="240" w:lineRule="auto"/>
              <w:jc w:val="center"/>
              <w:rPr>
                <w:ins w:id="3535" w:author="Yu, Yong@ARB" w:date="2026-06-05T08:38:00Z"/>
                <w:rFonts w:ascii="Arial" w:eastAsia="Times New Roman" w:hAnsi="Arial" w:cs="Arial"/>
              </w:rPr>
            </w:pPr>
            <w:ins w:id="3536" w:author="Yu, Yong@ARB" w:date="2026-06-05T08:38:00Z">
              <w:r w:rsidRPr="00D01847">
                <w:rPr>
                  <w:rFonts w:ascii="Arial" w:eastAsia="Times New Roman" w:hAnsi="Arial" w:cs="Arial"/>
                </w:rPr>
                <w:t>0.008</w:t>
              </w:r>
            </w:ins>
          </w:p>
        </w:tc>
      </w:tr>
    </w:tbl>
    <w:p w14:paraId="5B630080" w14:textId="77777777" w:rsidR="00FD29D8" w:rsidRPr="00D01847" w:rsidRDefault="00FD29D8" w:rsidP="00FD29D8">
      <w:pPr>
        <w:spacing w:line="278" w:lineRule="auto"/>
        <w:ind w:left="1440"/>
        <w:rPr>
          <w:ins w:id="3537" w:author="Yu, Yong@ARB" w:date="2026-06-05T08:38:00Z"/>
          <w:rFonts w:ascii="Arial" w:eastAsia="Aptos" w:hAnsi="Arial" w:cs="Times New Roman"/>
          <w:bCs/>
          <w:color w:val="404040"/>
          <w:kern w:val="2"/>
          <w:sz w:val="24"/>
          <w:szCs w:val="24"/>
          <w14:ligatures w14:val="standardContextual"/>
        </w:rPr>
      </w:pPr>
    </w:p>
    <w:p w14:paraId="00171DFF" w14:textId="77777777" w:rsidR="00FD29D8" w:rsidRPr="00D01847" w:rsidRDefault="00FD29D8" w:rsidP="00FD29D8">
      <w:pPr>
        <w:numPr>
          <w:ilvl w:val="1"/>
          <w:numId w:val="24"/>
        </w:numPr>
        <w:spacing w:line="278" w:lineRule="auto"/>
        <w:contextualSpacing/>
        <w:rPr>
          <w:ins w:id="3538" w:author="Yu, Yong@ARB" w:date="2026-06-05T08:38:00Z"/>
          <w:rFonts w:ascii="Arial" w:eastAsia="Aptos" w:hAnsi="Arial" w:cs="Times New Roman"/>
          <w:bCs/>
          <w:color w:val="404040"/>
          <w:kern w:val="2"/>
          <w:sz w:val="24"/>
          <w:szCs w:val="24"/>
          <w14:ligatures w14:val="standardContextual"/>
        </w:rPr>
      </w:pPr>
      <w:ins w:id="3539" w:author="Yu, Yong@ARB" w:date="2026-06-05T08:38:00Z">
        <w:r w:rsidRPr="00D01847">
          <w:rPr>
            <w:rFonts w:ascii="Arial" w:eastAsia="Aptos" w:hAnsi="Arial" w:cs="Times New Roman"/>
            <w:bCs/>
            <w:i/>
            <w:iCs/>
            <w:color w:val="404040"/>
            <w:kern w:val="2"/>
            <w:sz w:val="24"/>
            <w:szCs w:val="24"/>
            <w14:ligatures w14:val="standardContextual"/>
          </w:rPr>
          <w:t>Standards for Medium-Duty Vehicles (Excluding MDPVs) Certified to the LEV III Standards</w:t>
        </w:r>
        <w:r w:rsidRPr="00D01847">
          <w:rPr>
            <w:rFonts w:ascii="Arial" w:eastAsia="Aptos" w:hAnsi="Arial" w:cs="Times New Roman"/>
            <w:bCs/>
            <w:color w:val="404040"/>
            <w:kern w:val="2"/>
            <w:sz w:val="24"/>
            <w:szCs w:val="24"/>
            <w14:ligatures w14:val="standardContextual"/>
          </w:rPr>
          <w:t>.</w:t>
        </w:r>
      </w:ins>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985"/>
        <w:gridCol w:w="1152"/>
        <w:gridCol w:w="1152"/>
        <w:gridCol w:w="2304"/>
      </w:tblGrid>
      <w:tr w:rsidR="00FD29D8" w:rsidRPr="00D01847" w14:paraId="5278DE96" w14:textId="77777777">
        <w:trPr>
          <w:cantSplit/>
          <w:trHeight w:val="753"/>
          <w:jc w:val="center"/>
          <w:ins w:id="3540" w:author="Yu, Yong@ARB" w:date="2026-06-05T08:38:00Z"/>
        </w:trPr>
        <w:tc>
          <w:tcPr>
            <w:tcW w:w="7593" w:type="dxa"/>
            <w:gridSpan w:val="4"/>
            <w:vAlign w:val="center"/>
          </w:tcPr>
          <w:p w14:paraId="11E67DE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1" w:author="Yu, Yong@ARB" w:date="2026-06-05T08:38:00Z"/>
                <w:rFonts w:ascii="Arial" w:eastAsia="Times New Roman" w:hAnsi="Arial" w:cs="Arial"/>
                <w:sz w:val="24"/>
                <w:szCs w:val="24"/>
              </w:rPr>
            </w:pPr>
            <w:ins w:id="3542" w:author="Yu, Yong@ARB" w:date="2026-06-05T08:38:00Z">
              <w:r w:rsidRPr="00D01847">
                <w:rPr>
                  <w:rFonts w:ascii="Arial" w:eastAsia="Times New Roman" w:hAnsi="Arial" w:cs="Arial"/>
                  <w:b/>
                  <w:sz w:val="24"/>
                  <w:szCs w:val="24"/>
                </w:rPr>
                <w:lastRenderedPageBreak/>
                <w:t>50</w:t>
              </w:r>
              <w:r w:rsidRPr="00D01847">
                <w:rPr>
                  <w:rFonts w:ascii="Arial" w:eastAsia="Times New Roman" w:hAnsi="Arial" w:cs="Arial"/>
                  <w:b/>
                  <w:sz w:val="24"/>
                  <w:szCs w:val="24"/>
                  <w:vertAlign w:val="superscript"/>
                </w:rPr>
                <w:t>°</w:t>
              </w:r>
              <w:r w:rsidRPr="00D01847">
                <w:rPr>
                  <w:rFonts w:ascii="Arial" w:eastAsia="Times New Roman" w:hAnsi="Arial" w:cs="Arial"/>
                  <w:b/>
                  <w:sz w:val="24"/>
                  <w:szCs w:val="24"/>
                </w:rPr>
                <w:t>F Exhaust Emission Standards for LEV III Medium-Duty Vehicles (Excluding MDPVs)</w:t>
              </w:r>
            </w:ins>
          </w:p>
        </w:tc>
      </w:tr>
      <w:tr w:rsidR="00FD29D8" w:rsidRPr="00D01847" w14:paraId="2344BF01" w14:textId="77777777">
        <w:trPr>
          <w:cantSplit/>
          <w:trHeight w:val="432"/>
          <w:jc w:val="center"/>
          <w:ins w:id="3543" w:author="Yu, Yong@ARB" w:date="2026-06-05T08:38:00Z"/>
        </w:trPr>
        <w:tc>
          <w:tcPr>
            <w:tcW w:w="2985" w:type="dxa"/>
            <w:vAlign w:val="center"/>
          </w:tcPr>
          <w:p w14:paraId="01FFF58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4" w:author="Yu, Yong@ARB" w:date="2026-06-05T08:38:00Z"/>
                <w:rFonts w:ascii="Arial" w:eastAsia="Times New Roman" w:hAnsi="Arial" w:cs="Arial"/>
                <w:i/>
                <w:sz w:val="24"/>
                <w:szCs w:val="24"/>
              </w:rPr>
            </w:pPr>
            <w:ins w:id="3545" w:author="Yu, Yong@ARB" w:date="2026-06-05T08:38:00Z">
              <w:r w:rsidRPr="00D01847">
                <w:rPr>
                  <w:rFonts w:ascii="Arial" w:eastAsia="Times New Roman" w:hAnsi="Arial" w:cs="Arial"/>
                  <w:i/>
                  <w:sz w:val="24"/>
                  <w:szCs w:val="24"/>
                </w:rPr>
                <w:t>Vehicle Emission Category</w:t>
              </w:r>
            </w:ins>
          </w:p>
        </w:tc>
        <w:tc>
          <w:tcPr>
            <w:tcW w:w="2304" w:type="dxa"/>
            <w:gridSpan w:val="2"/>
            <w:vAlign w:val="center"/>
          </w:tcPr>
          <w:p w14:paraId="537C20C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6" w:author="Yu, Yong@ARB" w:date="2026-06-05T08:38:00Z"/>
                <w:rFonts w:ascii="Arial" w:eastAsia="Times New Roman" w:hAnsi="Arial" w:cs="Arial"/>
                <w:i/>
                <w:sz w:val="24"/>
                <w:szCs w:val="24"/>
              </w:rPr>
            </w:pPr>
            <w:ins w:id="3547" w:author="Yu, Yong@ARB" w:date="2026-06-05T08:38:00Z">
              <w:r w:rsidRPr="00D01847">
                <w:rPr>
                  <w:rFonts w:ascii="Arial" w:eastAsia="Times New Roman" w:hAnsi="Arial" w:cs="Arial"/>
                  <w:i/>
                  <w:sz w:val="24"/>
                  <w:szCs w:val="24"/>
                </w:rPr>
                <w:t>NMOG + NOx</w:t>
              </w:r>
            </w:ins>
          </w:p>
          <w:p w14:paraId="5C02441E"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8" w:author="Yu, Yong@ARB" w:date="2026-06-05T08:38:00Z"/>
                <w:rFonts w:ascii="Arial" w:eastAsia="Times New Roman" w:hAnsi="Arial" w:cs="Arial"/>
                <w:i/>
                <w:sz w:val="24"/>
                <w:szCs w:val="24"/>
              </w:rPr>
            </w:pPr>
            <w:ins w:id="3549" w:author="Yu, Yong@ARB" w:date="2026-06-05T08:38:00Z">
              <w:r w:rsidRPr="00D01847">
                <w:rPr>
                  <w:rFonts w:ascii="Arial" w:eastAsia="Times New Roman" w:hAnsi="Arial" w:cs="Arial"/>
                  <w:i/>
                  <w:sz w:val="24"/>
                  <w:szCs w:val="24"/>
                </w:rPr>
                <w:t>(g/mi)</w:t>
              </w:r>
            </w:ins>
          </w:p>
        </w:tc>
        <w:tc>
          <w:tcPr>
            <w:tcW w:w="2304" w:type="dxa"/>
            <w:vAlign w:val="center"/>
          </w:tcPr>
          <w:p w14:paraId="5DFC0ADD"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0" w:author="Yu, Yong@ARB" w:date="2026-06-05T08:38:00Z"/>
                <w:rFonts w:ascii="Arial" w:eastAsia="Times New Roman" w:hAnsi="Arial" w:cs="Arial"/>
                <w:i/>
                <w:sz w:val="24"/>
                <w:szCs w:val="24"/>
              </w:rPr>
            </w:pPr>
            <w:ins w:id="3551" w:author="Yu, Yong@ARB" w:date="2026-06-05T08:38:00Z">
              <w:r w:rsidRPr="00D01847">
                <w:rPr>
                  <w:rFonts w:ascii="Arial" w:eastAsia="Times New Roman" w:hAnsi="Arial" w:cs="Arial"/>
                  <w:i/>
                  <w:sz w:val="24"/>
                  <w:szCs w:val="24"/>
                </w:rPr>
                <w:t>HCHO</w:t>
              </w:r>
            </w:ins>
          </w:p>
          <w:p w14:paraId="2939A391"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2" w:author="Yu, Yong@ARB" w:date="2026-06-05T08:38:00Z"/>
                <w:rFonts w:ascii="Arial" w:eastAsia="Times New Roman" w:hAnsi="Arial" w:cs="Arial"/>
                <w:i/>
                <w:sz w:val="24"/>
                <w:szCs w:val="24"/>
              </w:rPr>
            </w:pPr>
            <w:ins w:id="3553" w:author="Yu, Yong@ARB" w:date="2026-06-05T08:38:00Z">
              <w:r w:rsidRPr="00D01847">
                <w:rPr>
                  <w:rFonts w:ascii="Arial" w:eastAsia="Times New Roman" w:hAnsi="Arial" w:cs="Arial"/>
                  <w:i/>
                  <w:sz w:val="24"/>
                  <w:szCs w:val="24"/>
                </w:rPr>
                <w:t>(g/mi)</w:t>
              </w:r>
            </w:ins>
          </w:p>
        </w:tc>
      </w:tr>
      <w:tr w:rsidR="00FD29D8" w:rsidRPr="00D01847" w14:paraId="2683A8D6" w14:textId="77777777">
        <w:trPr>
          <w:cantSplit/>
          <w:trHeight w:val="432"/>
          <w:jc w:val="center"/>
          <w:ins w:id="3554" w:author="Yu, Yong@ARB" w:date="2026-06-05T08:38:00Z"/>
        </w:trPr>
        <w:tc>
          <w:tcPr>
            <w:tcW w:w="2985" w:type="dxa"/>
            <w:vAlign w:val="center"/>
          </w:tcPr>
          <w:p w14:paraId="1F604E3A"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5" w:author="Yu, Yong@ARB" w:date="2026-06-05T08:38:00Z"/>
                <w:rFonts w:ascii="Arial" w:eastAsia="Times New Roman" w:hAnsi="Arial" w:cs="Arial"/>
                <w:sz w:val="24"/>
                <w:szCs w:val="24"/>
              </w:rPr>
            </w:pPr>
          </w:p>
        </w:tc>
        <w:tc>
          <w:tcPr>
            <w:tcW w:w="1152" w:type="dxa"/>
            <w:vAlign w:val="center"/>
          </w:tcPr>
          <w:p w14:paraId="4CA5B7C6"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6" w:author="Yu, Yong@ARB" w:date="2026-06-05T08:38:00Z"/>
                <w:rFonts w:ascii="Arial" w:eastAsia="Times New Roman" w:hAnsi="Arial" w:cs="Arial"/>
                <w:sz w:val="24"/>
                <w:szCs w:val="24"/>
              </w:rPr>
            </w:pPr>
            <w:ins w:id="3557" w:author="Yu, Yong@ARB" w:date="2026-06-05T08:38:00Z">
              <w:r w:rsidRPr="00D01847">
                <w:rPr>
                  <w:rFonts w:ascii="Arial" w:eastAsia="Times New Roman" w:hAnsi="Arial" w:cs="Arial"/>
                  <w:sz w:val="24"/>
                  <w:szCs w:val="24"/>
                </w:rPr>
                <w:t>Gasoline</w:t>
              </w:r>
            </w:ins>
          </w:p>
        </w:tc>
        <w:tc>
          <w:tcPr>
            <w:tcW w:w="1152" w:type="dxa"/>
            <w:vAlign w:val="center"/>
          </w:tcPr>
          <w:p w14:paraId="0C880352"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8" w:author="Yu, Yong@ARB" w:date="2026-06-05T08:38:00Z"/>
                <w:rFonts w:ascii="Arial" w:eastAsia="Times New Roman" w:hAnsi="Arial" w:cs="Arial"/>
                <w:sz w:val="24"/>
                <w:szCs w:val="24"/>
              </w:rPr>
            </w:pPr>
            <w:ins w:id="3559" w:author="Yu, Yong@ARB" w:date="2026-06-05T08:38:00Z">
              <w:r w:rsidRPr="00D01847">
                <w:rPr>
                  <w:rFonts w:ascii="Arial" w:eastAsia="Times New Roman" w:hAnsi="Arial" w:cs="Arial"/>
                  <w:sz w:val="24"/>
                  <w:szCs w:val="24"/>
                </w:rPr>
                <w:t>Alcohol Fuel</w:t>
              </w:r>
            </w:ins>
          </w:p>
        </w:tc>
        <w:tc>
          <w:tcPr>
            <w:tcW w:w="2304" w:type="dxa"/>
            <w:vAlign w:val="center"/>
          </w:tcPr>
          <w:p w14:paraId="58F412D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60" w:author="Yu, Yong@ARB" w:date="2026-06-05T08:38:00Z"/>
                <w:rFonts w:ascii="Arial" w:eastAsia="Times New Roman" w:hAnsi="Arial" w:cs="Arial"/>
                <w:sz w:val="24"/>
                <w:szCs w:val="24"/>
              </w:rPr>
            </w:pPr>
            <w:ins w:id="3561" w:author="Yu, Yong@ARB" w:date="2026-06-05T08:38:00Z">
              <w:r w:rsidRPr="00D01847">
                <w:rPr>
                  <w:rFonts w:ascii="Arial" w:eastAsia="Times New Roman" w:hAnsi="Arial" w:cs="Arial"/>
                  <w:sz w:val="24"/>
                  <w:szCs w:val="24"/>
                </w:rPr>
                <w:t>Both Gasoline and Alcohol Fuel</w:t>
              </w:r>
            </w:ins>
          </w:p>
        </w:tc>
      </w:tr>
      <w:tr w:rsidR="00FD29D8" w:rsidRPr="00D01847" w14:paraId="40E9FFF4" w14:textId="77777777">
        <w:trPr>
          <w:cantSplit/>
          <w:trHeight w:val="432"/>
          <w:jc w:val="center"/>
          <w:ins w:id="3562" w:author="Yu, Yong@ARB" w:date="2026-06-05T08:38:00Z"/>
        </w:trPr>
        <w:tc>
          <w:tcPr>
            <w:tcW w:w="2985" w:type="dxa"/>
            <w:vAlign w:val="center"/>
          </w:tcPr>
          <w:p w14:paraId="23F0CE5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63" w:author="Yu, Yong@ARB" w:date="2026-06-05T08:38:00Z"/>
                <w:rFonts w:ascii="Arial" w:eastAsia="Times New Roman" w:hAnsi="Arial" w:cs="Arial"/>
                <w:sz w:val="24"/>
                <w:szCs w:val="24"/>
              </w:rPr>
            </w:pPr>
            <w:ins w:id="3564" w:author="Yu, Yong@ARB" w:date="2026-06-05T08:38:00Z">
              <w:r w:rsidRPr="00D01847">
                <w:rPr>
                  <w:rFonts w:ascii="Arial" w:eastAsia="Times New Roman" w:hAnsi="Arial" w:cs="Arial"/>
                  <w:sz w:val="24"/>
                  <w:szCs w:val="24"/>
                </w:rPr>
                <w:t>LEV395</w:t>
              </w:r>
            </w:ins>
          </w:p>
        </w:tc>
        <w:tc>
          <w:tcPr>
            <w:tcW w:w="1152" w:type="dxa"/>
            <w:vAlign w:val="center"/>
          </w:tcPr>
          <w:p w14:paraId="6828CD13" w14:textId="77777777" w:rsidR="00FD29D8" w:rsidRPr="00D01847" w:rsidRDefault="00FD29D8">
            <w:pPr>
              <w:keepNext/>
              <w:spacing w:after="0" w:line="240" w:lineRule="auto"/>
              <w:jc w:val="center"/>
              <w:rPr>
                <w:ins w:id="3565" w:author="Yu, Yong@ARB" w:date="2026-06-05T08:38:00Z"/>
                <w:rFonts w:ascii="Arial" w:eastAsia="Times New Roman" w:hAnsi="Arial" w:cs="Arial"/>
                <w:sz w:val="24"/>
                <w:szCs w:val="24"/>
              </w:rPr>
            </w:pPr>
            <w:ins w:id="3566" w:author="Yu, Yong@ARB" w:date="2026-06-05T08:38:00Z">
              <w:r w:rsidRPr="00D01847">
                <w:rPr>
                  <w:rFonts w:ascii="Arial" w:eastAsia="Times New Roman" w:hAnsi="Arial" w:cs="Arial"/>
                  <w:sz w:val="24"/>
                  <w:szCs w:val="24"/>
                </w:rPr>
                <w:t>0.790</w:t>
              </w:r>
            </w:ins>
          </w:p>
        </w:tc>
        <w:tc>
          <w:tcPr>
            <w:tcW w:w="1152" w:type="dxa"/>
            <w:vAlign w:val="center"/>
          </w:tcPr>
          <w:p w14:paraId="00503A35" w14:textId="77777777" w:rsidR="00FD29D8" w:rsidRPr="00D01847" w:rsidRDefault="00FD29D8">
            <w:pPr>
              <w:keepNext/>
              <w:spacing w:after="0" w:line="240" w:lineRule="auto"/>
              <w:jc w:val="center"/>
              <w:rPr>
                <w:ins w:id="3567" w:author="Yu, Yong@ARB" w:date="2026-06-05T08:38:00Z"/>
                <w:rFonts w:ascii="Arial" w:eastAsia="Times New Roman" w:hAnsi="Arial" w:cs="Arial"/>
                <w:sz w:val="24"/>
                <w:szCs w:val="24"/>
              </w:rPr>
            </w:pPr>
            <w:ins w:id="3568" w:author="Yu, Yong@ARB" w:date="2026-06-05T08:38:00Z">
              <w:r w:rsidRPr="00D01847">
                <w:rPr>
                  <w:rFonts w:ascii="Arial" w:eastAsia="Times New Roman" w:hAnsi="Arial" w:cs="Arial"/>
                  <w:sz w:val="24"/>
                  <w:szCs w:val="24"/>
                </w:rPr>
                <w:t>0.790</w:t>
              </w:r>
            </w:ins>
          </w:p>
        </w:tc>
        <w:tc>
          <w:tcPr>
            <w:tcW w:w="2304" w:type="dxa"/>
            <w:vAlign w:val="center"/>
          </w:tcPr>
          <w:p w14:paraId="20D5B0BD" w14:textId="77777777" w:rsidR="00FD29D8" w:rsidRPr="00D01847" w:rsidRDefault="00FD29D8">
            <w:pPr>
              <w:keepNext/>
              <w:spacing w:after="0" w:line="240" w:lineRule="auto"/>
              <w:jc w:val="center"/>
              <w:rPr>
                <w:ins w:id="3569" w:author="Yu, Yong@ARB" w:date="2026-06-05T08:38:00Z"/>
                <w:rFonts w:ascii="Arial" w:eastAsia="Times New Roman" w:hAnsi="Arial" w:cs="Arial"/>
                <w:sz w:val="24"/>
                <w:szCs w:val="24"/>
              </w:rPr>
            </w:pPr>
            <w:ins w:id="3570" w:author="Yu, Yong@ARB" w:date="2026-06-05T08:38:00Z">
              <w:r w:rsidRPr="00D01847">
                <w:rPr>
                  <w:rFonts w:ascii="Arial" w:eastAsia="Times New Roman" w:hAnsi="Arial" w:cs="Arial"/>
                  <w:sz w:val="24"/>
                  <w:szCs w:val="24"/>
                </w:rPr>
                <w:t>0.064</w:t>
              </w:r>
            </w:ins>
          </w:p>
        </w:tc>
      </w:tr>
      <w:tr w:rsidR="00FD29D8" w:rsidRPr="00D01847" w14:paraId="7A764AFF" w14:textId="77777777">
        <w:trPr>
          <w:cantSplit/>
          <w:trHeight w:val="432"/>
          <w:jc w:val="center"/>
          <w:ins w:id="3571" w:author="Yu, Yong@ARB" w:date="2026-06-05T08:38:00Z"/>
        </w:trPr>
        <w:tc>
          <w:tcPr>
            <w:tcW w:w="2985" w:type="dxa"/>
            <w:vAlign w:val="center"/>
          </w:tcPr>
          <w:p w14:paraId="6C0D0BD4"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72" w:author="Yu, Yong@ARB" w:date="2026-06-05T08:38:00Z"/>
                <w:rFonts w:ascii="Arial" w:eastAsia="Times New Roman" w:hAnsi="Arial" w:cs="Arial"/>
                <w:sz w:val="24"/>
                <w:szCs w:val="24"/>
              </w:rPr>
            </w:pPr>
            <w:ins w:id="3573" w:author="Yu, Yong@ARB" w:date="2026-06-05T08:38:00Z">
              <w:r w:rsidRPr="00D01847">
                <w:rPr>
                  <w:rFonts w:ascii="Arial" w:eastAsia="Times New Roman" w:hAnsi="Arial" w:cs="Arial"/>
                  <w:sz w:val="24"/>
                  <w:szCs w:val="24"/>
                </w:rPr>
                <w:t>ULEV340</w:t>
              </w:r>
            </w:ins>
          </w:p>
        </w:tc>
        <w:tc>
          <w:tcPr>
            <w:tcW w:w="1152" w:type="dxa"/>
            <w:vAlign w:val="center"/>
          </w:tcPr>
          <w:p w14:paraId="4B8BBC33" w14:textId="77777777" w:rsidR="00FD29D8" w:rsidRPr="00D01847" w:rsidRDefault="00FD29D8">
            <w:pPr>
              <w:keepNext/>
              <w:spacing w:after="0" w:line="240" w:lineRule="auto"/>
              <w:jc w:val="center"/>
              <w:rPr>
                <w:ins w:id="3574" w:author="Yu, Yong@ARB" w:date="2026-06-05T08:38:00Z"/>
                <w:rFonts w:ascii="Arial" w:eastAsia="Times New Roman" w:hAnsi="Arial" w:cs="Arial"/>
                <w:sz w:val="24"/>
                <w:szCs w:val="24"/>
              </w:rPr>
            </w:pPr>
            <w:ins w:id="3575" w:author="Yu, Yong@ARB" w:date="2026-06-05T08:38:00Z">
              <w:r w:rsidRPr="00D01847">
                <w:rPr>
                  <w:rFonts w:ascii="Arial" w:eastAsia="Times New Roman" w:hAnsi="Arial" w:cs="Arial"/>
                  <w:sz w:val="24"/>
                  <w:szCs w:val="24"/>
                </w:rPr>
                <w:t>0.680</w:t>
              </w:r>
            </w:ins>
          </w:p>
        </w:tc>
        <w:tc>
          <w:tcPr>
            <w:tcW w:w="1152" w:type="dxa"/>
            <w:vAlign w:val="center"/>
          </w:tcPr>
          <w:p w14:paraId="4ABFD7DA" w14:textId="77777777" w:rsidR="00FD29D8" w:rsidRPr="00D01847" w:rsidRDefault="00FD29D8">
            <w:pPr>
              <w:keepNext/>
              <w:spacing w:after="0" w:line="240" w:lineRule="auto"/>
              <w:jc w:val="center"/>
              <w:rPr>
                <w:ins w:id="3576" w:author="Yu, Yong@ARB" w:date="2026-06-05T08:38:00Z"/>
                <w:rFonts w:ascii="Arial" w:eastAsia="Times New Roman" w:hAnsi="Arial" w:cs="Arial"/>
                <w:sz w:val="24"/>
                <w:szCs w:val="24"/>
              </w:rPr>
            </w:pPr>
            <w:ins w:id="3577" w:author="Yu, Yong@ARB" w:date="2026-06-05T08:38:00Z">
              <w:r w:rsidRPr="00D01847">
                <w:rPr>
                  <w:rFonts w:ascii="Arial" w:eastAsia="Times New Roman" w:hAnsi="Arial" w:cs="Arial"/>
                  <w:sz w:val="24"/>
                  <w:szCs w:val="24"/>
                </w:rPr>
                <w:t>0.680</w:t>
              </w:r>
            </w:ins>
          </w:p>
        </w:tc>
        <w:tc>
          <w:tcPr>
            <w:tcW w:w="2304" w:type="dxa"/>
            <w:vAlign w:val="center"/>
          </w:tcPr>
          <w:p w14:paraId="3CC8B28B" w14:textId="77777777" w:rsidR="00FD29D8" w:rsidRPr="00D01847" w:rsidRDefault="00FD29D8">
            <w:pPr>
              <w:keepNext/>
              <w:spacing w:after="0" w:line="240" w:lineRule="auto"/>
              <w:jc w:val="center"/>
              <w:rPr>
                <w:ins w:id="3578" w:author="Yu, Yong@ARB" w:date="2026-06-05T08:38:00Z"/>
                <w:rFonts w:ascii="Arial" w:eastAsia="Times New Roman" w:hAnsi="Arial" w:cs="Arial"/>
                <w:sz w:val="24"/>
                <w:szCs w:val="24"/>
              </w:rPr>
            </w:pPr>
            <w:ins w:id="3579" w:author="Yu, Yong@ARB" w:date="2026-06-05T08:38:00Z">
              <w:r w:rsidRPr="00D01847">
                <w:rPr>
                  <w:rFonts w:ascii="Arial" w:eastAsia="Times New Roman" w:hAnsi="Arial" w:cs="Arial"/>
                  <w:sz w:val="24"/>
                  <w:szCs w:val="24"/>
                </w:rPr>
                <w:t>0.032</w:t>
              </w:r>
            </w:ins>
          </w:p>
        </w:tc>
      </w:tr>
      <w:tr w:rsidR="00FD29D8" w:rsidRPr="00D01847" w14:paraId="2F245F47" w14:textId="77777777">
        <w:trPr>
          <w:cantSplit/>
          <w:trHeight w:val="432"/>
          <w:jc w:val="center"/>
          <w:ins w:id="3580" w:author="Yu, Yong@ARB" w:date="2026-06-05T08:38:00Z"/>
        </w:trPr>
        <w:tc>
          <w:tcPr>
            <w:tcW w:w="2985" w:type="dxa"/>
            <w:vAlign w:val="center"/>
          </w:tcPr>
          <w:p w14:paraId="272803F0"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81" w:author="Yu, Yong@ARB" w:date="2026-06-05T08:38:00Z"/>
                <w:rFonts w:ascii="Arial" w:eastAsia="Times New Roman" w:hAnsi="Arial" w:cs="Arial"/>
                <w:sz w:val="24"/>
                <w:szCs w:val="24"/>
              </w:rPr>
            </w:pPr>
            <w:ins w:id="3582" w:author="Yu, Yong@ARB" w:date="2026-06-05T08:38:00Z">
              <w:r w:rsidRPr="00D01847">
                <w:rPr>
                  <w:rFonts w:ascii="Arial" w:eastAsia="Times New Roman" w:hAnsi="Arial" w:cs="Arial"/>
                  <w:sz w:val="24"/>
                  <w:szCs w:val="24"/>
                </w:rPr>
                <w:t>ULEV250</w:t>
              </w:r>
            </w:ins>
          </w:p>
        </w:tc>
        <w:tc>
          <w:tcPr>
            <w:tcW w:w="1152" w:type="dxa"/>
            <w:vAlign w:val="center"/>
          </w:tcPr>
          <w:p w14:paraId="452BC5DC" w14:textId="77777777" w:rsidR="00FD29D8" w:rsidRPr="00D01847" w:rsidRDefault="00FD29D8">
            <w:pPr>
              <w:keepNext/>
              <w:spacing w:after="0" w:line="240" w:lineRule="auto"/>
              <w:jc w:val="center"/>
              <w:rPr>
                <w:ins w:id="3583" w:author="Yu, Yong@ARB" w:date="2026-06-05T08:38:00Z"/>
                <w:rFonts w:ascii="Arial" w:eastAsia="Times New Roman" w:hAnsi="Arial" w:cs="Arial"/>
                <w:sz w:val="24"/>
                <w:szCs w:val="24"/>
              </w:rPr>
            </w:pPr>
            <w:ins w:id="3584" w:author="Yu, Yong@ARB" w:date="2026-06-05T08:38:00Z">
              <w:r w:rsidRPr="00D01847">
                <w:rPr>
                  <w:rFonts w:ascii="Arial" w:eastAsia="Times New Roman" w:hAnsi="Arial" w:cs="Arial"/>
                  <w:sz w:val="24"/>
                  <w:szCs w:val="24"/>
                </w:rPr>
                <w:t>0.500</w:t>
              </w:r>
            </w:ins>
          </w:p>
        </w:tc>
        <w:tc>
          <w:tcPr>
            <w:tcW w:w="1152" w:type="dxa"/>
            <w:vAlign w:val="center"/>
          </w:tcPr>
          <w:p w14:paraId="3B526130" w14:textId="77777777" w:rsidR="00FD29D8" w:rsidRPr="00D01847" w:rsidRDefault="00FD29D8">
            <w:pPr>
              <w:keepNext/>
              <w:spacing w:after="0" w:line="240" w:lineRule="auto"/>
              <w:jc w:val="center"/>
              <w:rPr>
                <w:ins w:id="3585" w:author="Yu, Yong@ARB" w:date="2026-06-05T08:38:00Z"/>
                <w:rFonts w:ascii="Arial" w:eastAsia="Times New Roman" w:hAnsi="Arial" w:cs="Arial"/>
                <w:sz w:val="24"/>
                <w:szCs w:val="24"/>
              </w:rPr>
            </w:pPr>
            <w:ins w:id="3586" w:author="Yu, Yong@ARB" w:date="2026-06-05T08:38:00Z">
              <w:r w:rsidRPr="00D01847">
                <w:rPr>
                  <w:rFonts w:ascii="Arial" w:eastAsia="Times New Roman" w:hAnsi="Arial" w:cs="Arial"/>
                  <w:sz w:val="24"/>
                  <w:szCs w:val="24"/>
                </w:rPr>
                <w:t>0.500</w:t>
              </w:r>
            </w:ins>
          </w:p>
        </w:tc>
        <w:tc>
          <w:tcPr>
            <w:tcW w:w="2304" w:type="dxa"/>
            <w:vAlign w:val="center"/>
          </w:tcPr>
          <w:p w14:paraId="6267473A" w14:textId="77777777" w:rsidR="00FD29D8" w:rsidRPr="00D01847" w:rsidRDefault="00FD29D8">
            <w:pPr>
              <w:keepNext/>
              <w:spacing w:after="0" w:line="240" w:lineRule="auto"/>
              <w:jc w:val="center"/>
              <w:rPr>
                <w:ins w:id="3587" w:author="Yu, Yong@ARB" w:date="2026-06-05T08:38:00Z"/>
                <w:rFonts w:ascii="Arial" w:eastAsia="Times New Roman" w:hAnsi="Arial" w:cs="Arial"/>
                <w:sz w:val="24"/>
                <w:szCs w:val="24"/>
              </w:rPr>
            </w:pPr>
            <w:ins w:id="3588" w:author="Yu, Yong@ARB" w:date="2026-06-05T08:38:00Z">
              <w:r w:rsidRPr="00D01847">
                <w:rPr>
                  <w:rFonts w:ascii="Arial" w:eastAsia="Times New Roman" w:hAnsi="Arial" w:cs="Arial"/>
                  <w:sz w:val="24"/>
                  <w:szCs w:val="24"/>
                </w:rPr>
                <w:t>0.032</w:t>
              </w:r>
            </w:ins>
          </w:p>
        </w:tc>
      </w:tr>
      <w:tr w:rsidR="00FD29D8" w:rsidRPr="00D01847" w14:paraId="18634505" w14:textId="77777777">
        <w:trPr>
          <w:cantSplit/>
          <w:trHeight w:val="432"/>
          <w:jc w:val="center"/>
          <w:ins w:id="3589" w:author="Yu, Yong@ARB" w:date="2026-06-05T08:38:00Z"/>
        </w:trPr>
        <w:tc>
          <w:tcPr>
            <w:tcW w:w="2985" w:type="dxa"/>
            <w:vAlign w:val="center"/>
          </w:tcPr>
          <w:p w14:paraId="2167ED2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90" w:author="Yu, Yong@ARB" w:date="2026-06-05T08:38:00Z"/>
                <w:rFonts w:ascii="Arial" w:eastAsia="Times New Roman" w:hAnsi="Arial" w:cs="Arial"/>
                <w:sz w:val="24"/>
                <w:szCs w:val="24"/>
              </w:rPr>
            </w:pPr>
            <w:ins w:id="3591" w:author="Yu, Yong@ARB" w:date="2026-06-05T08:38:00Z">
              <w:r w:rsidRPr="00D01847">
                <w:rPr>
                  <w:rFonts w:ascii="Arial" w:eastAsia="Times New Roman" w:hAnsi="Arial" w:cs="Arial"/>
                  <w:sz w:val="24"/>
                  <w:szCs w:val="24"/>
                </w:rPr>
                <w:t>ULEV200</w:t>
              </w:r>
            </w:ins>
          </w:p>
        </w:tc>
        <w:tc>
          <w:tcPr>
            <w:tcW w:w="1152" w:type="dxa"/>
            <w:vAlign w:val="center"/>
          </w:tcPr>
          <w:p w14:paraId="2B01BA26" w14:textId="77777777" w:rsidR="00FD29D8" w:rsidRPr="00D01847" w:rsidRDefault="00FD29D8">
            <w:pPr>
              <w:keepNext/>
              <w:spacing w:after="0" w:line="240" w:lineRule="auto"/>
              <w:jc w:val="center"/>
              <w:rPr>
                <w:ins w:id="3592" w:author="Yu, Yong@ARB" w:date="2026-06-05T08:38:00Z"/>
                <w:rFonts w:ascii="Arial" w:eastAsia="Times New Roman" w:hAnsi="Arial" w:cs="Arial"/>
                <w:sz w:val="24"/>
                <w:szCs w:val="24"/>
              </w:rPr>
            </w:pPr>
            <w:ins w:id="3593" w:author="Yu, Yong@ARB" w:date="2026-06-05T08:38:00Z">
              <w:r w:rsidRPr="00D01847">
                <w:rPr>
                  <w:rFonts w:ascii="Arial" w:eastAsia="Times New Roman" w:hAnsi="Arial" w:cs="Arial"/>
                  <w:sz w:val="24"/>
                  <w:szCs w:val="24"/>
                </w:rPr>
                <w:t>0.400</w:t>
              </w:r>
            </w:ins>
          </w:p>
        </w:tc>
        <w:tc>
          <w:tcPr>
            <w:tcW w:w="1152" w:type="dxa"/>
            <w:vAlign w:val="center"/>
          </w:tcPr>
          <w:p w14:paraId="7C4F1A7E" w14:textId="77777777" w:rsidR="00FD29D8" w:rsidRPr="00D01847" w:rsidRDefault="00FD29D8">
            <w:pPr>
              <w:keepNext/>
              <w:spacing w:after="0" w:line="240" w:lineRule="auto"/>
              <w:jc w:val="center"/>
              <w:rPr>
                <w:ins w:id="3594" w:author="Yu, Yong@ARB" w:date="2026-06-05T08:38:00Z"/>
                <w:rFonts w:ascii="Arial" w:eastAsia="Times New Roman" w:hAnsi="Arial" w:cs="Arial"/>
                <w:sz w:val="24"/>
                <w:szCs w:val="24"/>
              </w:rPr>
            </w:pPr>
            <w:ins w:id="3595" w:author="Yu, Yong@ARB" w:date="2026-06-05T08:38:00Z">
              <w:r w:rsidRPr="00D01847">
                <w:rPr>
                  <w:rFonts w:ascii="Arial" w:eastAsia="Times New Roman" w:hAnsi="Arial" w:cs="Arial"/>
                  <w:sz w:val="24"/>
                  <w:szCs w:val="24"/>
                </w:rPr>
                <w:t>0.500</w:t>
              </w:r>
            </w:ins>
          </w:p>
        </w:tc>
        <w:tc>
          <w:tcPr>
            <w:tcW w:w="2304" w:type="dxa"/>
            <w:vAlign w:val="center"/>
          </w:tcPr>
          <w:p w14:paraId="01B85A0D" w14:textId="77777777" w:rsidR="00FD29D8" w:rsidRPr="00D01847" w:rsidRDefault="00FD29D8">
            <w:pPr>
              <w:keepNext/>
              <w:spacing w:after="0" w:line="240" w:lineRule="auto"/>
              <w:jc w:val="center"/>
              <w:rPr>
                <w:ins w:id="3596" w:author="Yu, Yong@ARB" w:date="2026-06-05T08:38:00Z"/>
                <w:rFonts w:ascii="Arial" w:eastAsia="Times New Roman" w:hAnsi="Arial" w:cs="Arial"/>
                <w:sz w:val="24"/>
                <w:szCs w:val="24"/>
              </w:rPr>
            </w:pPr>
            <w:ins w:id="3597" w:author="Yu, Yong@ARB" w:date="2026-06-05T08:38:00Z">
              <w:r w:rsidRPr="00D01847">
                <w:rPr>
                  <w:rFonts w:ascii="Arial" w:eastAsia="Times New Roman" w:hAnsi="Arial" w:cs="Arial"/>
                  <w:sz w:val="24"/>
                  <w:szCs w:val="24"/>
                </w:rPr>
                <w:t>0.016</w:t>
              </w:r>
            </w:ins>
          </w:p>
        </w:tc>
      </w:tr>
      <w:tr w:rsidR="00FD29D8" w:rsidRPr="00D01847" w14:paraId="5A05566B" w14:textId="77777777">
        <w:trPr>
          <w:cantSplit/>
          <w:trHeight w:val="432"/>
          <w:jc w:val="center"/>
          <w:ins w:id="3598" w:author="Yu, Yong@ARB" w:date="2026-06-05T08:38:00Z"/>
        </w:trPr>
        <w:tc>
          <w:tcPr>
            <w:tcW w:w="2985" w:type="dxa"/>
            <w:vAlign w:val="center"/>
          </w:tcPr>
          <w:p w14:paraId="335B8F4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99" w:author="Yu, Yong@ARB" w:date="2026-06-05T08:38:00Z"/>
                <w:rFonts w:ascii="Arial" w:eastAsia="Times New Roman" w:hAnsi="Arial" w:cs="Arial"/>
                <w:sz w:val="24"/>
                <w:szCs w:val="24"/>
              </w:rPr>
            </w:pPr>
            <w:ins w:id="3600" w:author="Yu, Yong@ARB" w:date="2026-06-05T08:38:00Z">
              <w:r w:rsidRPr="00D01847">
                <w:rPr>
                  <w:rFonts w:ascii="Arial" w:eastAsia="Times New Roman" w:hAnsi="Arial" w:cs="Arial"/>
                  <w:sz w:val="24"/>
                  <w:szCs w:val="24"/>
                </w:rPr>
                <w:t>SULEV170</w:t>
              </w:r>
            </w:ins>
          </w:p>
        </w:tc>
        <w:tc>
          <w:tcPr>
            <w:tcW w:w="1152" w:type="dxa"/>
            <w:vAlign w:val="center"/>
          </w:tcPr>
          <w:p w14:paraId="5A95A6E9" w14:textId="77777777" w:rsidR="00FD29D8" w:rsidRPr="00D01847" w:rsidRDefault="00FD29D8">
            <w:pPr>
              <w:keepNext/>
              <w:spacing w:after="0" w:line="240" w:lineRule="auto"/>
              <w:jc w:val="center"/>
              <w:rPr>
                <w:ins w:id="3601" w:author="Yu, Yong@ARB" w:date="2026-06-05T08:38:00Z"/>
                <w:rFonts w:ascii="Arial" w:eastAsia="Times New Roman" w:hAnsi="Arial" w:cs="Arial"/>
                <w:sz w:val="24"/>
                <w:szCs w:val="24"/>
              </w:rPr>
            </w:pPr>
            <w:ins w:id="3602" w:author="Yu, Yong@ARB" w:date="2026-06-05T08:38:00Z">
              <w:r w:rsidRPr="00D01847">
                <w:rPr>
                  <w:rFonts w:ascii="Arial" w:eastAsia="Times New Roman" w:hAnsi="Arial" w:cs="Arial"/>
                  <w:sz w:val="24"/>
                  <w:szCs w:val="24"/>
                </w:rPr>
                <w:t>0.340</w:t>
              </w:r>
            </w:ins>
          </w:p>
        </w:tc>
        <w:tc>
          <w:tcPr>
            <w:tcW w:w="1152" w:type="dxa"/>
            <w:vAlign w:val="center"/>
          </w:tcPr>
          <w:p w14:paraId="3A3110FC" w14:textId="77777777" w:rsidR="00FD29D8" w:rsidRPr="00D01847" w:rsidRDefault="00FD29D8">
            <w:pPr>
              <w:keepNext/>
              <w:spacing w:after="0" w:line="240" w:lineRule="auto"/>
              <w:jc w:val="center"/>
              <w:rPr>
                <w:ins w:id="3603" w:author="Yu, Yong@ARB" w:date="2026-06-05T08:38:00Z"/>
                <w:rFonts w:ascii="Arial" w:eastAsia="Times New Roman" w:hAnsi="Arial" w:cs="Arial"/>
                <w:sz w:val="24"/>
                <w:szCs w:val="24"/>
              </w:rPr>
            </w:pPr>
            <w:ins w:id="3604" w:author="Yu, Yong@ARB" w:date="2026-06-05T08:38:00Z">
              <w:r w:rsidRPr="00D01847">
                <w:rPr>
                  <w:rFonts w:ascii="Arial" w:eastAsia="Times New Roman" w:hAnsi="Arial" w:cs="Arial"/>
                  <w:sz w:val="24"/>
                  <w:szCs w:val="24"/>
                </w:rPr>
                <w:t>0.425</w:t>
              </w:r>
            </w:ins>
          </w:p>
        </w:tc>
        <w:tc>
          <w:tcPr>
            <w:tcW w:w="2304" w:type="dxa"/>
            <w:vAlign w:val="center"/>
          </w:tcPr>
          <w:p w14:paraId="0765734F" w14:textId="77777777" w:rsidR="00FD29D8" w:rsidRPr="00D01847" w:rsidRDefault="00FD29D8">
            <w:pPr>
              <w:keepNext/>
              <w:spacing w:after="0" w:line="240" w:lineRule="auto"/>
              <w:jc w:val="center"/>
              <w:rPr>
                <w:ins w:id="3605" w:author="Yu, Yong@ARB" w:date="2026-06-05T08:38:00Z"/>
                <w:rFonts w:ascii="Arial" w:eastAsia="Times New Roman" w:hAnsi="Arial" w:cs="Arial"/>
                <w:sz w:val="24"/>
                <w:szCs w:val="24"/>
              </w:rPr>
            </w:pPr>
            <w:ins w:id="3606" w:author="Yu, Yong@ARB" w:date="2026-06-05T08:38:00Z">
              <w:r w:rsidRPr="00D01847">
                <w:rPr>
                  <w:rFonts w:ascii="Arial" w:eastAsia="Times New Roman" w:hAnsi="Arial" w:cs="Arial"/>
                  <w:sz w:val="24"/>
                  <w:szCs w:val="24"/>
                </w:rPr>
                <w:t>0.016</w:t>
              </w:r>
            </w:ins>
          </w:p>
        </w:tc>
      </w:tr>
      <w:tr w:rsidR="00FD29D8" w:rsidRPr="00D01847" w14:paraId="0171731F" w14:textId="77777777">
        <w:trPr>
          <w:cantSplit/>
          <w:trHeight w:val="432"/>
          <w:jc w:val="center"/>
          <w:ins w:id="3607" w:author="Yu, Yong@ARB" w:date="2026-06-05T08:38:00Z"/>
        </w:trPr>
        <w:tc>
          <w:tcPr>
            <w:tcW w:w="2985" w:type="dxa"/>
            <w:vAlign w:val="center"/>
          </w:tcPr>
          <w:p w14:paraId="19D133F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08" w:author="Yu, Yong@ARB" w:date="2026-06-05T08:38:00Z"/>
                <w:rFonts w:ascii="Arial" w:eastAsia="Times New Roman" w:hAnsi="Arial" w:cs="Arial"/>
                <w:sz w:val="24"/>
                <w:szCs w:val="24"/>
              </w:rPr>
            </w:pPr>
            <w:ins w:id="3609" w:author="Yu, Yong@ARB" w:date="2026-06-05T08:38:00Z">
              <w:r w:rsidRPr="00D01847">
                <w:rPr>
                  <w:rFonts w:ascii="Arial" w:eastAsia="Times New Roman" w:hAnsi="Arial" w:cs="Arial"/>
                  <w:sz w:val="24"/>
                  <w:szCs w:val="24"/>
                </w:rPr>
                <w:t>SULEV150</w:t>
              </w:r>
            </w:ins>
          </w:p>
        </w:tc>
        <w:tc>
          <w:tcPr>
            <w:tcW w:w="1152" w:type="dxa"/>
            <w:vAlign w:val="center"/>
          </w:tcPr>
          <w:p w14:paraId="09C3768E" w14:textId="77777777" w:rsidR="00FD29D8" w:rsidRPr="00D01847" w:rsidRDefault="00FD29D8">
            <w:pPr>
              <w:keepNext/>
              <w:spacing w:after="0" w:line="240" w:lineRule="auto"/>
              <w:jc w:val="center"/>
              <w:rPr>
                <w:ins w:id="3610" w:author="Yu, Yong@ARB" w:date="2026-06-05T08:38:00Z"/>
                <w:rFonts w:ascii="Arial" w:eastAsia="Times New Roman" w:hAnsi="Arial" w:cs="Arial"/>
                <w:sz w:val="24"/>
                <w:szCs w:val="24"/>
              </w:rPr>
            </w:pPr>
            <w:ins w:id="3611" w:author="Yu, Yong@ARB" w:date="2026-06-05T08:38:00Z">
              <w:r w:rsidRPr="00D01847">
                <w:rPr>
                  <w:rFonts w:ascii="Arial" w:eastAsia="Times New Roman" w:hAnsi="Arial" w:cs="Arial"/>
                  <w:sz w:val="24"/>
                  <w:szCs w:val="24"/>
                </w:rPr>
                <w:t>0.300</w:t>
              </w:r>
            </w:ins>
          </w:p>
        </w:tc>
        <w:tc>
          <w:tcPr>
            <w:tcW w:w="1152" w:type="dxa"/>
            <w:vAlign w:val="center"/>
          </w:tcPr>
          <w:p w14:paraId="2AA7E7AD" w14:textId="77777777" w:rsidR="00FD29D8" w:rsidRPr="00D01847" w:rsidRDefault="00FD29D8">
            <w:pPr>
              <w:keepNext/>
              <w:spacing w:after="0" w:line="240" w:lineRule="auto"/>
              <w:jc w:val="center"/>
              <w:rPr>
                <w:ins w:id="3612" w:author="Yu, Yong@ARB" w:date="2026-06-05T08:38:00Z"/>
                <w:rFonts w:ascii="Arial" w:eastAsia="Times New Roman" w:hAnsi="Arial" w:cs="Arial"/>
                <w:sz w:val="24"/>
                <w:szCs w:val="24"/>
              </w:rPr>
            </w:pPr>
            <w:ins w:id="3613" w:author="Yu, Yong@ARB" w:date="2026-06-05T08:38:00Z">
              <w:r w:rsidRPr="00D01847">
                <w:rPr>
                  <w:rFonts w:ascii="Arial" w:eastAsia="Times New Roman" w:hAnsi="Arial" w:cs="Arial"/>
                  <w:sz w:val="24"/>
                  <w:szCs w:val="24"/>
                </w:rPr>
                <w:t>0.375</w:t>
              </w:r>
            </w:ins>
          </w:p>
        </w:tc>
        <w:tc>
          <w:tcPr>
            <w:tcW w:w="2304" w:type="dxa"/>
            <w:vAlign w:val="center"/>
          </w:tcPr>
          <w:p w14:paraId="066F9345" w14:textId="77777777" w:rsidR="00FD29D8" w:rsidRPr="00D01847" w:rsidRDefault="00FD29D8">
            <w:pPr>
              <w:keepNext/>
              <w:spacing w:after="0" w:line="240" w:lineRule="auto"/>
              <w:jc w:val="center"/>
              <w:rPr>
                <w:ins w:id="3614" w:author="Yu, Yong@ARB" w:date="2026-06-05T08:38:00Z"/>
                <w:rFonts w:ascii="Arial" w:eastAsia="Times New Roman" w:hAnsi="Arial" w:cs="Arial"/>
                <w:sz w:val="24"/>
                <w:szCs w:val="24"/>
              </w:rPr>
            </w:pPr>
            <w:ins w:id="3615" w:author="Yu, Yong@ARB" w:date="2026-06-05T08:38:00Z">
              <w:r w:rsidRPr="00D01847">
                <w:rPr>
                  <w:rFonts w:ascii="Arial" w:eastAsia="Times New Roman" w:hAnsi="Arial" w:cs="Arial"/>
                  <w:sz w:val="24"/>
                  <w:szCs w:val="24"/>
                </w:rPr>
                <w:t>0.016</w:t>
              </w:r>
            </w:ins>
          </w:p>
        </w:tc>
      </w:tr>
      <w:tr w:rsidR="00FD29D8" w:rsidRPr="00D01847" w14:paraId="7E6D4502" w14:textId="77777777">
        <w:trPr>
          <w:cantSplit/>
          <w:trHeight w:val="255"/>
          <w:jc w:val="center"/>
          <w:ins w:id="3616" w:author="Yu, Yong@ARB" w:date="2026-06-05T08:38:00Z"/>
        </w:trPr>
        <w:tc>
          <w:tcPr>
            <w:tcW w:w="2985" w:type="dxa"/>
            <w:vAlign w:val="center"/>
          </w:tcPr>
          <w:p w14:paraId="785A1073"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17" w:author="Yu, Yong@ARB" w:date="2026-06-05T08:38:00Z"/>
                <w:rFonts w:ascii="Arial" w:eastAsia="Times New Roman" w:hAnsi="Arial" w:cs="Arial"/>
                <w:sz w:val="24"/>
                <w:szCs w:val="24"/>
              </w:rPr>
            </w:pPr>
          </w:p>
        </w:tc>
        <w:tc>
          <w:tcPr>
            <w:tcW w:w="2304" w:type="dxa"/>
            <w:gridSpan w:val="2"/>
            <w:vAlign w:val="center"/>
          </w:tcPr>
          <w:p w14:paraId="323601B8" w14:textId="77777777" w:rsidR="00FD29D8" w:rsidRPr="00D01847" w:rsidRDefault="00FD29D8">
            <w:pPr>
              <w:keepNext/>
              <w:spacing w:after="0" w:line="240" w:lineRule="auto"/>
              <w:jc w:val="center"/>
              <w:rPr>
                <w:ins w:id="3618" w:author="Yu, Yong@ARB" w:date="2026-06-05T08:38:00Z"/>
                <w:rFonts w:ascii="Arial" w:eastAsia="Times New Roman" w:hAnsi="Arial" w:cs="Arial"/>
                <w:sz w:val="24"/>
                <w:szCs w:val="24"/>
              </w:rPr>
            </w:pPr>
          </w:p>
        </w:tc>
        <w:tc>
          <w:tcPr>
            <w:tcW w:w="2304" w:type="dxa"/>
            <w:vAlign w:val="center"/>
          </w:tcPr>
          <w:p w14:paraId="5CECAB1C" w14:textId="77777777" w:rsidR="00FD29D8" w:rsidRPr="00D01847" w:rsidRDefault="00FD29D8">
            <w:pPr>
              <w:keepNext/>
              <w:spacing w:after="0" w:line="240" w:lineRule="auto"/>
              <w:jc w:val="center"/>
              <w:rPr>
                <w:ins w:id="3619" w:author="Yu, Yong@ARB" w:date="2026-06-05T08:38:00Z"/>
                <w:rFonts w:ascii="Arial" w:eastAsia="Times New Roman" w:hAnsi="Arial" w:cs="Arial"/>
                <w:sz w:val="24"/>
                <w:szCs w:val="24"/>
              </w:rPr>
            </w:pPr>
          </w:p>
        </w:tc>
      </w:tr>
      <w:tr w:rsidR="00FD29D8" w:rsidRPr="00D01847" w14:paraId="38F5FB85" w14:textId="77777777">
        <w:trPr>
          <w:cantSplit/>
          <w:trHeight w:val="432"/>
          <w:jc w:val="center"/>
          <w:ins w:id="3620" w:author="Yu, Yong@ARB" w:date="2026-06-05T08:38:00Z"/>
        </w:trPr>
        <w:tc>
          <w:tcPr>
            <w:tcW w:w="2985" w:type="dxa"/>
            <w:vAlign w:val="center"/>
          </w:tcPr>
          <w:p w14:paraId="40FD56E3"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21" w:author="Yu, Yong@ARB" w:date="2026-06-05T08:38:00Z"/>
                <w:rFonts w:ascii="Arial" w:eastAsia="Times New Roman" w:hAnsi="Arial" w:cs="Arial"/>
                <w:sz w:val="24"/>
                <w:szCs w:val="24"/>
              </w:rPr>
            </w:pPr>
            <w:ins w:id="3622" w:author="Yu, Yong@ARB" w:date="2026-06-05T08:38:00Z">
              <w:r w:rsidRPr="00D01847">
                <w:rPr>
                  <w:rFonts w:ascii="Arial" w:eastAsia="Times New Roman" w:hAnsi="Arial" w:cs="Arial"/>
                  <w:sz w:val="24"/>
                  <w:szCs w:val="24"/>
                </w:rPr>
                <w:t>LEV630</w:t>
              </w:r>
            </w:ins>
          </w:p>
        </w:tc>
        <w:tc>
          <w:tcPr>
            <w:tcW w:w="1152" w:type="dxa"/>
            <w:vAlign w:val="center"/>
          </w:tcPr>
          <w:p w14:paraId="51FB115D" w14:textId="77777777" w:rsidR="00FD29D8" w:rsidRPr="00D01847" w:rsidRDefault="00FD29D8">
            <w:pPr>
              <w:keepNext/>
              <w:spacing w:after="0" w:line="240" w:lineRule="auto"/>
              <w:jc w:val="center"/>
              <w:rPr>
                <w:ins w:id="3623" w:author="Yu, Yong@ARB" w:date="2026-06-05T08:38:00Z"/>
                <w:rFonts w:ascii="Arial" w:eastAsia="Times New Roman" w:hAnsi="Arial" w:cs="Arial"/>
                <w:sz w:val="24"/>
                <w:szCs w:val="24"/>
              </w:rPr>
            </w:pPr>
            <w:ins w:id="3624" w:author="Yu, Yong@ARB" w:date="2026-06-05T08:38:00Z">
              <w:r w:rsidRPr="00D01847">
                <w:rPr>
                  <w:rFonts w:ascii="Arial" w:eastAsia="Times New Roman" w:hAnsi="Arial" w:cs="Arial"/>
                  <w:sz w:val="24"/>
                  <w:szCs w:val="24"/>
                </w:rPr>
                <w:t>1.260</w:t>
              </w:r>
            </w:ins>
          </w:p>
        </w:tc>
        <w:tc>
          <w:tcPr>
            <w:tcW w:w="1152" w:type="dxa"/>
            <w:vAlign w:val="center"/>
          </w:tcPr>
          <w:p w14:paraId="27D600E4" w14:textId="77777777" w:rsidR="00FD29D8" w:rsidRPr="00D01847" w:rsidRDefault="00FD29D8">
            <w:pPr>
              <w:keepNext/>
              <w:spacing w:after="0" w:line="240" w:lineRule="auto"/>
              <w:jc w:val="center"/>
              <w:rPr>
                <w:ins w:id="3625" w:author="Yu, Yong@ARB" w:date="2026-06-05T08:38:00Z"/>
                <w:rFonts w:ascii="Arial" w:eastAsia="Times New Roman" w:hAnsi="Arial" w:cs="Arial"/>
                <w:sz w:val="24"/>
                <w:szCs w:val="24"/>
              </w:rPr>
            </w:pPr>
            <w:ins w:id="3626" w:author="Yu, Yong@ARB" w:date="2026-06-05T08:38:00Z">
              <w:r w:rsidRPr="00D01847">
                <w:rPr>
                  <w:rFonts w:ascii="Arial" w:eastAsia="Times New Roman" w:hAnsi="Arial" w:cs="Arial"/>
                  <w:sz w:val="24"/>
                  <w:szCs w:val="24"/>
                </w:rPr>
                <w:t>1.260</w:t>
              </w:r>
            </w:ins>
          </w:p>
        </w:tc>
        <w:tc>
          <w:tcPr>
            <w:tcW w:w="2304" w:type="dxa"/>
            <w:vAlign w:val="center"/>
          </w:tcPr>
          <w:p w14:paraId="57ECF814" w14:textId="77777777" w:rsidR="00FD29D8" w:rsidRPr="00D01847" w:rsidRDefault="00FD29D8">
            <w:pPr>
              <w:keepNext/>
              <w:spacing w:after="0" w:line="240" w:lineRule="auto"/>
              <w:jc w:val="center"/>
              <w:rPr>
                <w:ins w:id="3627" w:author="Yu, Yong@ARB" w:date="2026-06-05T08:38:00Z"/>
                <w:rFonts w:ascii="Arial" w:eastAsia="Times New Roman" w:hAnsi="Arial" w:cs="Arial"/>
                <w:sz w:val="24"/>
                <w:szCs w:val="24"/>
              </w:rPr>
            </w:pPr>
            <w:ins w:id="3628" w:author="Yu, Yong@ARB" w:date="2026-06-05T08:38:00Z">
              <w:r w:rsidRPr="00D01847">
                <w:rPr>
                  <w:rFonts w:ascii="Arial" w:eastAsia="Times New Roman" w:hAnsi="Arial" w:cs="Arial"/>
                  <w:sz w:val="24"/>
                  <w:szCs w:val="24"/>
                </w:rPr>
                <w:t>0.080</w:t>
              </w:r>
            </w:ins>
          </w:p>
        </w:tc>
      </w:tr>
      <w:tr w:rsidR="00FD29D8" w:rsidRPr="00D01847" w14:paraId="40FF32DE" w14:textId="77777777">
        <w:trPr>
          <w:cantSplit/>
          <w:trHeight w:val="432"/>
          <w:jc w:val="center"/>
          <w:ins w:id="3629" w:author="Yu, Yong@ARB" w:date="2026-06-05T08:38:00Z"/>
        </w:trPr>
        <w:tc>
          <w:tcPr>
            <w:tcW w:w="2985" w:type="dxa"/>
            <w:vAlign w:val="center"/>
          </w:tcPr>
          <w:p w14:paraId="4FBEF881"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30" w:author="Yu, Yong@ARB" w:date="2026-06-05T08:38:00Z"/>
                <w:rFonts w:ascii="Arial" w:eastAsia="Times New Roman" w:hAnsi="Arial" w:cs="Arial"/>
                <w:sz w:val="24"/>
                <w:szCs w:val="24"/>
              </w:rPr>
            </w:pPr>
            <w:ins w:id="3631" w:author="Yu, Yong@ARB" w:date="2026-06-05T08:38:00Z">
              <w:r w:rsidRPr="00D01847">
                <w:rPr>
                  <w:rFonts w:ascii="Arial" w:eastAsia="Times New Roman" w:hAnsi="Arial" w:cs="Arial"/>
                  <w:sz w:val="24"/>
                  <w:szCs w:val="24"/>
                </w:rPr>
                <w:t>ULEV570</w:t>
              </w:r>
            </w:ins>
          </w:p>
        </w:tc>
        <w:tc>
          <w:tcPr>
            <w:tcW w:w="1152" w:type="dxa"/>
            <w:vAlign w:val="center"/>
          </w:tcPr>
          <w:p w14:paraId="6C5048DF" w14:textId="77777777" w:rsidR="00FD29D8" w:rsidRPr="00D01847" w:rsidRDefault="00FD29D8">
            <w:pPr>
              <w:keepNext/>
              <w:spacing w:after="0" w:line="240" w:lineRule="auto"/>
              <w:jc w:val="center"/>
              <w:rPr>
                <w:ins w:id="3632" w:author="Yu, Yong@ARB" w:date="2026-06-05T08:38:00Z"/>
                <w:rFonts w:ascii="Arial" w:eastAsia="Times New Roman" w:hAnsi="Arial" w:cs="Arial"/>
                <w:sz w:val="24"/>
                <w:szCs w:val="24"/>
              </w:rPr>
            </w:pPr>
            <w:ins w:id="3633" w:author="Yu, Yong@ARB" w:date="2026-06-05T08:38:00Z">
              <w:r w:rsidRPr="00D01847">
                <w:rPr>
                  <w:rFonts w:ascii="Arial" w:eastAsia="Times New Roman" w:hAnsi="Arial" w:cs="Arial"/>
                  <w:sz w:val="24"/>
                  <w:szCs w:val="24"/>
                </w:rPr>
                <w:t>1.140</w:t>
              </w:r>
            </w:ins>
          </w:p>
        </w:tc>
        <w:tc>
          <w:tcPr>
            <w:tcW w:w="1152" w:type="dxa"/>
            <w:vAlign w:val="center"/>
          </w:tcPr>
          <w:p w14:paraId="5F08954F" w14:textId="77777777" w:rsidR="00FD29D8" w:rsidRPr="00D01847" w:rsidRDefault="00FD29D8">
            <w:pPr>
              <w:keepNext/>
              <w:spacing w:after="0" w:line="240" w:lineRule="auto"/>
              <w:jc w:val="center"/>
              <w:rPr>
                <w:ins w:id="3634" w:author="Yu, Yong@ARB" w:date="2026-06-05T08:38:00Z"/>
                <w:rFonts w:ascii="Arial" w:eastAsia="Times New Roman" w:hAnsi="Arial" w:cs="Arial"/>
                <w:sz w:val="24"/>
                <w:szCs w:val="24"/>
              </w:rPr>
            </w:pPr>
            <w:ins w:id="3635" w:author="Yu, Yong@ARB" w:date="2026-06-05T08:38:00Z">
              <w:r w:rsidRPr="00D01847">
                <w:rPr>
                  <w:rFonts w:ascii="Arial" w:eastAsia="Times New Roman" w:hAnsi="Arial" w:cs="Arial"/>
                  <w:sz w:val="24"/>
                  <w:szCs w:val="24"/>
                </w:rPr>
                <w:t>1.140</w:t>
              </w:r>
            </w:ins>
          </w:p>
        </w:tc>
        <w:tc>
          <w:tcPr>
            <w:tcW w:w="2304" w:type="dxa"/>
            <w:vAlign w:val="center"/>
          </w:tcPr>
          <w:p w14:paraId="6754F31B" w14:textId="77777777" w:rsidR="00FD29D8" w:rsidRPr="00D01847" w:rsidRDefault="00FD29D8">
            <w:pPr>
              <w:keepNext/>
              <w:spacing w:after="0" w:line="240" w:lineRule="auto"/>
              <w:jc w:val="center"/>
              <w:rPr>
                <w:ins w:id="3636" w:author="Yu, Yong@ARB" w:date="2026-06-05T08:38:00Z"/>
                <w:rFonts w:ascii="Arial" w:eastAsia="Times New Roman" w:hAnsi="Arial" w:cs="Arial"/>
                <w:sz w:val="24"/>
                <w:szCs w:val="24"/>
              </w:rPr>
            </w:pPr>
            <w:ins w:id="3637" w:author="Yu, Yong@ARB" w:date="2026-06-05T08:38:00Z">
              <w:r w:rsidRPr="00D01847">
                <w:rPr>
                  <w:rFonts w:ascii="Arial" w:eastAsia="Times New Roman" w:hAnsi="Arial" w:cs="Arial"/>
                  <w:sz w:val="24"/>
                  <w:szCs w:val="24"/>
                </w:rPr>
                <w:t>0.042</w:t>
              </w:r>
            </w:ins>
          </w:p>
        </w:tc>
      </w:tr>
      <w:tr w:rsidR="00FD29D8" w:rsidRPr="00D01847" w14:paraId="665DE3EB" w14:textId="77777777">
        <w:trPr>
          <w:cantSplit/>
          <w:trHeight w:val="432"/>
          <w:jc w:val="center"/>
          <w:ins w:id="3638" w:author="Yu, Yong@ARB" w:date="2026-06-05T08:38:00Z"/>
        </w:trPr>
        <w:tc>
          <w:tcPr>
            <w:tcW w:w="2985" w:type="dxa"/>
            <w:vAlign w:val="center"/>
          </w:tcPr>
          <w:p w14:paraId="194F433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39" w:author="Yu, Yong@ARB" w:date="2026-06-05T08:38:00Z"/>
                <w:rFonts w:ascii="Arial" w:eastAsia="Times New Roman" w:hAnsi="Arial" w:cs="Arial"/>
                <w:sz w:val="24"/>
                <w:szCs w:val="24"/>
              </w:rPr>
            </w:pPr>
            <w:ins w:id="3640" w:author="Yu, Yong@ARB" w:date="2026-06-05T08:38:00Z">
              <w:r w:rsidRPr="00D01847">
                <w:rPr>
                  <w:rFonts w:ascii="Arial" w:eastAsia="Times New Roman" w:hAnsi="Arial" w:cs="Arial"/>
                  <w:sz w:val="24"/>
                  <w:szCs w:val="24"/>
                </w:rPr>
                <w:t>ULEV400</w:t>
              </w:r>
            </w:ins>
          </w:p>
        </w:tc>
        <w:tc>
          <w:tcPr>
            <w:tcW w:w="1152" w:type="dxa"/>
            <w:vAlign w:val="center"/>
          </w:tcPr>
          <w:p w14:paraId="10D37E23" w14:textId="77777777" w:rsidR="00FD29D8" w:rsidRPr="00D01847" w:rsidRDefault="00FD29D8">
            <w:pPr>
              <w:keepNext/>
              <w:spacing w:after="0" w:line="240" w:lineRule="auto"/>
              <w:jc w:val="center"/>
              <w:rPr>
                <w:ins w:id="3641" w:author="Yu, Yong@ARB" w:date="2026-06-05T08:38:00Z"/>
                <w:rFonts w:ascii="Arial" w:eastAsia="Times New Roman" w:hAnsi="Arial" w:cs="Arial"/>
                <w:sz w:val="24"/>
                <w:szCs w:val="24"/>
              </w:rPr>
            </w:pPr>
            <w:ins w:id="3642" w:author="Yu, Yong@ARB" w:date="2026-06-05T08:38:00Z">
              <w:r w:rsidRPr="00D01847">
                <w:rPr>
                  <w:rFonts w:ascii="Arial" w:eastAsia="Times New Roman" w:hAnsi="Arial" w:cs="Arial"/>
                  <w:sz w:val="24"/>
                  <w:szCs w:val="24"/>
                </w:rPr>
                <w:t>0.800</w:t>
              </w:r>
            </w:ins>
          </w:p>
        </w:tc>
        <w:tc>
          <w:tcPr>
            <w:tcW w:w="1152" w:type="dxa"/>
            <w:vAlign w:val="center"/>
          </w:tcPr>
          <w:p w14:paraId="1C9ACBAD" w14:textId="77777777" w:rsidR="00FD29D8" w:rsidRPr="00D01847" w:rsidRDefault="00FD29D8">
            <w:pPr>
              <w:keepNext/>
              <w:spacing w:after="0" w:line="240" w:lineRule="auto"/>
              <w:jc w:val="center"/>
              <w:rPr>
                <w:ins w:id="3643" w:author="Yu, Yong@ARB" w:date="2026-06-05T08:38:00Z"/>
                <w:rFonts w:ascii="Arial" w:eastAsia="Times New Roman" w:hAnsi="Arial" w:cs="Arial"/>
                <w:sz w:val="24"/>
                <w:szCs w:val="24"/>
              </w:rPr>
            </w:pPr>
            <w:ins w:id="3644" w:author="Yu, Yong@ARB" w:date="2026-06-05T08:38:00Z">
              <w:r w:rsidRPr="00D01847">
                <w:rPr>
                  <w:rFonts w:ascii="Arial" w:eastAsia="Times New Roman" w:hAnsi="Arial" w:cs="Arial"/>
                  <w:sz w:val="24"/>
                  <w:szCs w:val="24"/>
                </w:rPr>
                <w:t>0.800</w:t>
              </w:r>
            </w:ins>
          </w:p>
        </w:tc>
        <w:tc>
          <w:tcPr>
            <w:tcW w:w="2304" w:type="dxa"/>
            <w:vAlign w:val="center"/>
          </w:tcPr>
          <w:p w14:paraId="79845FD8" w14:textId="77777777" w:rsidR="00FD29D8" w:rsidRPr="00D01847" w:rsidRDefault="00FD29D8">
            <w:pPr>
              <w:keepNext/>
              <w:spacing w:after="0" w:line="240" w:lineRule="auto"/>
              <w:jc w:val="center"/>
              <w:rPr>
                <w:ins w:id="3645" w:author="Yu, Yong@ARB" w:date="2026-06-05T08:38:00Z"/>
                <w:rFonts w:ascii="Arial" w:eastAsia="Times New Roman" w:hAnsi="Arial" w:cs="Arial"/>
                <w:sz w:val="24"/>
                <w:szCs w:val="24"/>
              </w:rPr>
            </w:pPr>
            <w:ins w:id="3646" w:author="Yu, Yong@ARB" w:date="2026-06-05T08:38:00Z">
              <w:r w:rsidRPr="00D01847">
                <w:rPr>
                  <w:rFonts w:ascii="Arial" w:eastAsia="Times New Roman" w:hAnsi="Arial" w:cs="Arial"/>
                  <w:sz w:val="24"/>
                  <w:szCs w:val="24"/>
                </w:rPr>
                <w:t>0.042</w:t>
              </w:r>
            </w:ins>
          </w:p>
        </w:tc>
      </w:tr>
      <w:tr w:rsidR="00FD29D8" w:rsidRPr="00D01847" w14:paraId="2584DFCE" w14:textId="77777777">
        <w:trPr>
          <w:cantSplit/>
          <w:trHeight w:val="432"/>
          <w:jc w:val="center"/>
          <w:ins w:id="3647" w:author="Yu, Yong@ARB" w:date="2026-06-05T08:38:00Z"/>
        </w:trPr>
        <w:tc>
          <w:tcPr>
            <w:tcW w:w="2985" w:type="dxa"/>
            <w:vAlign w:val="center"/>
          </w:tcPr>
          <w:p w14:paraId="3AFD915A"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48" w:author="Yu, Yong@ARB" w:date="2026-06-05T08:38:00Z"/>
                <w:rFonts w:ascii="Arial" w:eastAsia="Times New Roman" w:hAnsi="Arial" w:cs="Arial"/>
                <w:sz w:val="24"/>
                <w:szCs w:val="24"/>
              </w:rPr>
            </w:pPr>
            <w:ins w:id="3649" w:author="Yu, Yong@ARB" w:date="2026-06-05T08:38:00Z">
              <w:r w:rsidRPr="00D01847">
                <w:rPr>
                  <w:rFonts w:ascii="Arial" w:eastAsia="Times New Roman" w:hAnsi="Arial" w:cs="Arial"/>
                  <w:sz w:val="24"/>
                  <w:szCs w:val="24"/>
                </w:rPr>
                <w:t>ULEV270</w:t>
              </w:r>
            </w:ins>
          </w:p>
        </w:tc>
        <w:tc>
          <w:tcPr>
            <w:tcW w:w="1152" w:type="dxa"/>
            <w:vAlign w:val="center"/>
          </w:tcPr>
          <w:p w14:paraId="2CBE0183" w14:textId="77777777" w:rsidR="00FD29D8" w:rsidRPr="00D01847" w:rsidRDefault="00FD29D8">
            <w:pPr>
              <w:keepNext/>
              <w:spacing w:after="0" w:line="240" w:lineRule="auto"/>
              <w:jc w:val="center"/>
              <w:rPr>
                <w:ins w:id="3650" w:author="Yu, Yong@ARB" w:date="2026-06-05T08:38:00Z"/>
                <w:rFonts w:ascii="Arial" w:eastAsia="Times New Roman" w:hAnsi="Arial" w:cs="Arial"/>
                <w:sz w:val="24"/>
                <w:szCs w:val="24"/>
              </w:rPr>
            </w:pPr>
            <w:ins w:id="3651" w:author="Yu, Yong@ARB" w:date="2026-06-05T08:38:00Z">
              <w:r w:rsidRPr="00D01847">
                <w:rPr>
                  <w:rFonts w:ascii="Arial" w:eastAsia="Times New Roman" w:hAnsi="Arial" w:cs="Arial"/>
                  <w:sz w:val="24"/>
                  <w:szCs w:val="24"/>
                </w:rPr>
                <w:t>0.540</w:t>
              </w:r>
            </w:ins>
          </w:p>
        </w:tc>
        <w:tc>
          <w:tcPr>
            <w:tcW w:w="1152" w:type="dxa"/>
            <w:vAlign w:val="center"/>
          </w:tcPr>
          <w:p w14:paraId="104CD3F0" w14:textId="77777777" w:rsidR="00FD29D8" w:rsidRPr="00D01847" w:rsidRDefault="00FD29D8">
            <w:pPr>
              <w:keepNext/>
              <w:spacing w:after="0" w:line="240" w:lineRule="auto"/>
              <w:jc w:val="center"/>
              <w:rPr>
                <w:ins w:id="3652" w:author="Yu, Yong@ARB" w:date="2026-06-05T08:38:00Z"/>
                <w:rFonts w:ascii="Arial" w:eastAsia="Times New Roman" w:hAnsi="Arial" w:cs="Arial"/>
                <w:sz w:val="24"/>
                <w:szCs w:val="24"/>
              </w:rPr>
            </w:pPr>
            <w:ins w:id="3653" w:author="Yu, Yong@ARB" w:date="2026-06-05T08:38:00Z">
              <w:r w:rsidRPr="00D01847">
                <w:rPr>
                  <w:rFonts w:ascii="Arial" w:eastAsia="Times New Roman" w:hAnsi="Arial" w:cs="Arial"/>
                  <w:sz w:val="24"/>
                  <w:szCs w:val="24"/>
                </w:rPr>
                <w:t>0.675</w:t>
              </w:r>
            </w:ins>
          </w:p>
        </w:tc>
        <w:tc>
          <w:tcPr>
            <w:tcW w:w="2304" w:type="dxa"/>
            <w:vAlign w:val="center"/>
          </w:tcPr>
          <w:p w14:paraId="6E6B4D64" w14:textId="77777777" w:rsidR="00FD29D8" w:rsidRPr="00D01847" w:rsidRDefault="00FD29D8">
            <w:pPr>
              <w:keepNext/>
              <w:spacing w:after="0" w:line="240" w:lineRule="auto"/>
              <w:jc w:val="center"/>
              <w:rPr>
                <w:ins w:id="3654" w:author="Yu, Yong@ARB" w:date="2026-06-05T08:38:00Z"/>
                <w:rFonts w:ascii="Arial" w:eastAsia="Times New Roman" w:hAnsi="Arial" w:cs="Arial"/>
                <w:sz w:val="24"/>
                <w:szCs w:val="24"/>
              </w:rPr>
            </w:pPr>
            <w:ins w:id="3655" w:author="Yu, Yong@ARB" w:date="2026-06-05T08:38:00Z">
              <w:r w:rsidRPr="00D01847">
                <w:rPr>
                  <w:rFonts w:ascii="Arial" w:eastAsia="Times New Roman" w:hAnsi="Arial" w:cs="Arial"/>
                  <w:sz w:val="24"/>
                  <w:szCs w:val="24"/>
                </w:rPr>
                <w:t>0.020</w:t>
              </w:r>
            </w:ins>
          </w:p>
        </w:tc>
      </w:tr>
      <w:tr w:rsidR="00FD29D8" w:rsidRPr="00D01847" w14:paraId="2AFC306A" w14:textId="77777777">
        <w:trPr>
          <w:cantSplit/>
          <w:trHeight w:val="432"/>
          <w:jc w:val="center"/>
          <w:ins w:id="3656" w:author="Yu, Yong@ARB" w:date="2026-06-05T08:38:00Z"/>
        </w:trPr>
        <w:tc>
          <w:tcPr>
            <w:tcW w:w="2985" w:type="dxa"/>
            <w:vAlign w:val="center"/>
          </w:tcPr>
          <w:p w14:paraId="758A99A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57" w:author="Yu, Yong@ARB" w:date="2026-06-05T08:38:00Z"/>
                <w:rFonts w:ascii="Arial" w:eastAsia="Times New Roman" w:hAnsi="Arial" w:cs="Arial"/>
                <w:sz w:val="24"/>
                <w:szCs w:val="24"/>
              </w:rPr>
            </w:pPr>
            <w:ins w:id="3658" w:author="Yu, Yong@ARB" w:date="2026-06-05T08:38:00Z">
              <w:r w:rsidRPr="00D01847">
                <w:rPr>
                  <w:rFonts w:ascii="Arial" w:eastAsia="Times New Roman" w:hAnsi="Arial" w:cs="Arial"/>
                  <w:sz w:val="24"/>
                  <w:szCs w:val="24"/>
                </w:rPr>
                <w:t>SULEV230</w:t>
              </w:r>
            </w:ins>
          </w:p>
        </w:tc>
        <w:tc>
          <w:tcPr>
            <w:tcW w:w="1152" w:type="dxa"/>
            <w:vAlign w:val="center"/>
          </w:tcPr>
          <w:p w14:paraId="6135A83B" w14:textId="77777777" w:rsidR="00FD29D8" w:rsidRPr="00D01847" w:rsidRDefault="00FD29D8">
            <w:pPr>
              <w:keepNext/>
              <w:spacing w:after="0" w:line="240" w:lineRule="auto"/>
              <w:jc w:val="center"/>
              <w:rPr>
                <w:ins w:id="3659" w:author="Yu, Yong@ARB" w:date="2026-06-05T08:38:00Z"/>
                <w:rFonts w:ascii="Arial" w:eastAsia="Times New Roman" w:hAnsi="Arial" w:cs="Arial"/>
                <w:sz w:val="24"/>
                <w:szCs w:val="24"/>
              </w:rPr>
            </w:pPr>
            <w:ins w:id="3660" w:author="Yu, Yong@ARB" w:date="2026-06-05T08:38:00Z">
              <w:r w:rsidRPr="00D01847">
                <w:rPr>
                  <w:rFonts w:ascii="Arial" w:eastAsia="Times New Roman" w:hAnsi="Arial" w:cs="Arial"/>
                  <w:sz w:val="24"/>
                  <w:szCs w:val="24"/>
                </w:rPr>
                <w:t>0.460</w:t>
              </w:r>
            </w:ins>
          </w:p>
        </w:tc>
        <w:tc>
          <w:tcPr>
            <w:tcW w:w="1152" w:type="dxa"/>
            <w:vAlign w:val="center"/>
          </w:tcPr>
          <w:p w14:paraId="6283D658" w14:textId="77777777" w:rsidR="00FD29D8" w:rsidRPr="00D01847" w:rsidRDefault="00FD29D8">
            <w:pPr>
              <w:keepNext/>
              <w:spacing w:after="0" w:line="240" w:lineRule="auto"/>
              <w:jc w:val="center"/>
              <w:rPr>
                <w:ins w:id="3661" w:author="Yu, Yong@ARB" w:date="2026-06-05T08:38:00Z"/>
                <w:rFonts w:ascii="Arial" w:eastAsia="Times New Roman" w:hAnsi="Arial" w:cs="Arial"/>
                <w:sz w:val="24"/>
                <w:szCs w:val="24"/>
              </w:rPr>
            </w:pPr>
            <w:ins w:id="3662" w:author="Yu, Yong@ARB" w:date="2026-06-05T08:38:00Z">
              <w:r w:rsidRPr="00D01847">
                <w:rPr>
                  <w:rFonts w:ascii="Arial" w:eastAsia="Times New Roman" w:hAnsi="Arial" w:cs="Arial"/>
                  <w:sz w:val="24"/>
                  <w:szCs w:val="24"/>
                </w:rPr>
                <w:t>0.575</w:t>
              </w:r>
            </w:ins>
          </w:p>
        </w:tc>
        <w:tc>
          <w:tcPr>
            <w:tcW w:w="2304" w:type="dxa"/>
            <w:vAlign w:val="center"/>
          </w:tcPr>
          <w:p w14:paraId="76C2D1EC" w14:textId="77777777" w:rsidR="00FD29D8" w:rsidRPr="00D01847" w:rsidRDefault="00FD29D8">
            <w:pPr>
              <w:keepNext/>
              <w:spacing w:after="0" w:line="240" w:lineRule="auto"/>
              <w:jc w:val="center"/>
              <w:rPr>
                <w:ins w:id="3663" w:author="Yu, Yong@ARB" w:date="2026-06-05T08:38:00Z"/>
                <w:rFonts w:ascii="Arial" w:eastAsia="Times New Roman" w:hAnsi="Arial" w:cs="Arial"/>
                <w:sz w:val="24"/>
                <w:szCs w:val="24"/>
              </w:rPr>
            </w:pPr>
            <w:ins w:id="3664" w:author="Yu, Yong@ARB" w:date="2026-06-05T08:38:00Z">
              <w:r w:rsidRPr="00D01847">
                <w:rPr>
                  <w:rFonts w:ascii="Arial" w:eastAsia="Times New Roman" w:hAnsi="Arial" w:cs="Arial"/>
                  <w:sz w:val="24"/>
                  <w:szCs w:val="24"/>
                </w:rPr>
                <w:t>0.020</w:t>
              </w:r>
            </w:ins>
          </w:p>
        </w:tc>
      </w:tr>
      <w:tr w:rsidR="00FD29D8" w:rsidRPr="00D01847" w14:paraId="3850C78D" w14:textId="77777777">
        <w:trPr>
          <w:cantSplit/>
          <w:trHeight w:val="432"/>
          <w:jc w:val="center"/>
          <w:ins w:id="3665" w:author="Yu, Yong@ARB" w:date="2026-06-05T08:38:00Z"/>
        </w:trPr>
        <w:tc>
          <w:tcPr>
            <w:tcW w:w="2985" w:type="dxa"/>
            <w:vAlign w:val="center"/>
          </w:tcPr>
          <w:p w14:paraId="27DA18B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66" w:author="Yu, Yong@ARB" w:date="2026-06-05T08:38:00Z"/>
                <w:rFonts w:ascii="Arial" w:eastAsia="Times New Roman" w:hAnsi="Arial" w:cs="Arial"/>
                <w:sz w:val="24"/>
                <w:szCs w:val="24"/>
              </w:rPr>
            </w:pPr>
            <w:ins w:id="3667" w:author="Yu, Yong@ARB" w:date="2026-06-05T08:38:00Z">
              <w:r w:rsidRPr="00D01847">
                <w:rPr>
                  <w:rFonts w:ascii="Arial" w:eastAsia="Times New Roman" w:hAnsi="Arial" w:cs="Arial"/>
                  <w:sz w:val="24"/>
                  <w:szCs w:val="24"/>
                </w:rPr>
                <w:t>SULEV200</w:t>
              </w:r>
            </w:ins>
          </w:p>
        </w:tc>
        <w:tc>
          <w:tcPr>
            <w:tcW w:w="1152" w:type="dxa"/>
            <w:vAlign w:val="center"/>
          </w:tcPr>
          <w:p w14:paraId="74F305E2" w14:textId="77777777" w:rsidR="00FD29D8" w:rsidRPr="00D01847" w:rsidRDefault="00FD29D8">
            <w:pPr>
              <w:keepNext/>
              <w:spacing w:after="0" w:line="240" w:lineRule="auto"/>
              <w:jc w:val="center"/>
              <w:rPr>
                <w:ins w:id="3668" w:author="Yu, Yong@ARB" w:date="2026-06-05T08:38:00Z"/>
                <w:rFonts w:ascii="Arial" w:eastAsia="Times New Roman" w:hAnsi="Arial" w:cs="Arial"/>
                <w:sz w:val="24"/>
                <w:szCs w:val="24"/>
              </w:rPr>
            </w:pPr>
            <w:ins w:id="3669" w:author="Yu, Yong@ARB" w:date="2026-06-05T08:38:00Z">
              <w:r w:rsidRPr="00D01847">
                <w:rPr>
                  <w:rFonts w:ascii="Arial" w:eastAsia="Times New Roman" w:hAnsi="Arial" w:cs="Arial"/>
                  <w:sz w:val="24"/>
                  <w:szCs w:val="24"/>
                </w:rPr>
                <w:t>0.400</w:t>
              </w:r>
            </w:ins>
          </w:p>
        </w:tc>
        <w:tc>
          <w:tcPr>
            <w:tcW w:w="1152" w:type="dxa"/>
            <w:vAlign w:val="center"/>
          </w:tcPr>
          <w:p w14:paraId="2A35B467" w14:textId="77777777" w:rsidR="00FD29D8" w:rsidRPr="00D01847" w:rsidRDefault="00FD29D8">
            <w:pPr>
              <w:keepNext/>
              <w:spacing w:after="0" w:line="240" w:lineRule="auto"/>
              <w:jc w:val="center"/>
              <w:rPr>
                <w:ins w:id="3670" w:author="Yu, Yong@ARB" w:date="2026-06-05T08:38:00Z"/>
                <w:rFonts w:ascii="Arial" w:eastAsia="Times New Roman" w:hAnsi="Arial" w:cs="Arial"/>
                <w:sz w:val="24"/>
                <w:szCs w:val="24"/>
              </w:rPr>
            </w:pPr>
            <w:ins w:id="3671" w:author="Yu, Yong@ARB" w:date="2026-06-05T08:38:00Z">
              <w:r w:rsidRPr="00D01847">
                <w:rPr>
                  <w:rFonts w:ascii="Arial" w:eastAsia="Times New Roman" w:hAnsi="Arial" w:cs="Arial"/>
                  <w:sz w:val="24"/>
                  <w:szCs w:val="24"/>
                </w:rPr>
                <w:t>0.500</w:t>
              </w:r>
            </w:ins>
          </w:p>
        </w:tc>
        <w:tc>
          <w:tcPr>
            <w:tcW w:w="2304" w:type="dxa"/>
            <w:vAlign w:val="center"/>
          </w:tcPr>
          <w:p w14:paraId="69568C49" w14:textId="77777777" w:rsidR="00FD29D8" w:rsidRPr="00D01847" w:rsidRDefault="00FD29D8">
            <w:pPr>
              <w:keepNext/>
              <w:spacing w:after="0" w:line="240" w:lineRule="auto"/>
              <w:jc w:val="center"/>
              <w:rPr>
                <w:ins w:id="3672" w:author="Yu, Yong@ARB" w:date="2026-06-05T08:38:00Z"/>
                <w:rFonts w:ascii="Arial" w:eastAsia="Times New Roman" w:hAnsi="Arial" w:cs="Arial"/>
                <w:sz w:val="24"/>
                <w:szCs w:val="24"/>
              </w:rPr>
            </w:pPr>
            <w:ins w:id="3673" w:author="Yu, Yong@ARB" w:date="2026-06-05T08:38:00Z">
              <w:r w:rsidRPr="00D01847">
                <w:rPr>
                  <w:rFonts w:ascii="Arial" w:eastAsia="Times New Roman" w:hAnsi="Arial" w:cs="Arial"/>
                  <w:sz w:val="24"/>
                  <w:szCs w:val="24"/>
                </w:rPr>
                <w:t>0.020</w:t>
              </w:r>
            </w:ins>
          </w:p>
        </w:tc>
      </w:tr>
    </w:tbl>
    <w:p w14:paraId="0E044FCE" w14:textId="77777777" w:rsidR="00FD29D8" w:rsidRPr="00D01847" w:rsidRDefault="00FD29D8" w:rsidP="00FD29D8">
      <w:pPr>
        <w:spacing w:line="278" w:lineRule="auto"/>
        <w:ind w:left="1080"/>
        <w:rPr>
          <w:ins w:id="3674" w:author="Yu, Yong@ARB" w:date="2026-06-05T08:38:00Z"/>
          <w:rFonts w:ascii="Arial" w:eastAsia="Aptos" w:hAnsi="Arial" w:cs="Times New Roman"/>
          <w:bCs/>
          <w:color w:val="404040"/>
          <w:kern w:val="2"/>
          <w:sz w:val="24"/>
          <w:szCs w:val="24"/>
          <w14:ligatures w14:val="standardContextual"/>
        </w:rPr>
      </w:pPr>
    </w:p>
    <w:p w14:paraId="567654AC" w14:textId="77777777" w:rsidR="00FD29D8" w:rsidRPr="00D01847" w:rsidRDefault="00FD29D8" w:rsidP="00FD29D8">
      <w:pPr>
        <w:numPr>
          <w:ilvl w:val="0"/>
          <w:numId w:val="24"/>
        </w:numPr>
        <w:spacing w:line="278" w:lineRule="auto"/>
        <w:contextualSpacing/>
        <w:rPr>
          <w:ins w:id="3675" w:author="Yu, Yong@ARB" w:date="2026-06-05T08:38:00Z"/>
          <w:rFonts w:ascii="Arial" w:eastAsia="Aptos" w:hAnsi="Arial" w:cs="Times New Roman"/>
          <w:bCs/>
          <w:color w:val="404040"/>
          <w:kern w:val="2"/>
          <w:sz w:val="24"/>
          <w:szCs w:val="24"/>
          <w14:ligatures w14:val="standardContextual"/>
        </w:rPr>
      </w:pPr>
      <w:ins w:id="3676" w:author="Yu, Yong@ARB" w:date="2026-06-05T08:38:00Z">
        <w:r w:rsidRPr="00D01847">
          <w:rPr>
            <w:rFonts w:ascii="Arial" w:eastAsia="Aptos" w:hAnsi="Arial" w:cs="Times New Roman"/>
            <w:bCs/>
            <w:i/>
            <w:iCs/>
            <w:color w:val="404040"/>
            <w:kern w:val="2"/>
            <w:sz w:val="24"/>
            <w:szCs w:val="24"/>
            <w14:ligatures w14:val="standardContextual"/>
          </w:rPr>
          <w:t>Cold CO Standard</w:t>
        </w:r>
        <w:r w:rsidRPr="00D01847">
          <w:rPr>
            <w:rFonts w:ascii="Arial" w:eastAsia="Aptos" w:hAnsi="Arial" w:cs="Times New Roman"/>
            <w:bCs/>
            <w:color w:val="404040"/>
            <w:kern w:val="2"/>
            <w:sz w:val="24"/>
            <w:szCs w:val="24"/>
            <w14:ligatures w14:val="standardContextual"/>
          </w:rPr>
          <w:t xml:space="preserve">. The following standards are the </w:t>
        </w:r>
        <w:proofErr w:type="gramStart"/>
        <w:r w:rsidRPr="00D01847">
          <w:rPr>
            <w:rFonts w:ascii="Arial" w:eastAsia="Aptos" w:hAnsi="Arial" w:cs="Times New Roman"/>
            <w:bCs/>
            <w:color w:val="404040"/>
            <w:kern w:val="2"/>
            <w:sz w:val="24"/>
            <w:szCs w:val="24"/>
            <w14:ligatures w14:val="standardContextual"/>
          </w:rPr>
          <w:t>50,000 mile</w:t>
        </w:r>
        <w:proofErr w:type="gramEnd"/>
        <w:r w:rsidRPr="00D01847">
          <w:rPr>
            <w:rFonts w:ascii="Arial" w:eastAsia="Aptos" w:hAnsi="Arial" w:cs="Times New Roman"/>
            <w:bCs/>
            <w:color w:val="404040"/>
            <w:kern w:val="2"/>
            <w:sz w:val="24"/>
            <w:szCs w:val="24"/>
            <w14:ligatures w14:val="standardContextual"/>
          </w:rPr>
          <w:t xml:space="preserve"> cold temperature exhaust carbon monoxide emission levels from new 2015 and subsequent model-year passenger cars, light-duty trucks, and medium-duty passenger vehicles:</w:t>
        </w:r>
      </w:ins>
    </w:p>
    <w:p w14:paraId="149B253A" w14:textId="77777777" w:rsidR="00FD29D8" w:rsidRPr="00D01847" w:rsidRDefault="00FD29D8" w:rsidP="00FD29D8">
      <w:pPr>
        <w:pBdr>
          <w:top w:val="single" w:sz="4" w:space="1" w:color="auto"/>
        </w:pBdr>
        <w:spacing w:line="278" w:lineRule="auto"/>
        <w:ind w:left="1080"/>
        <w:jc w:val="center"/>
        <w:rPr>
          <w:ins w:id="3677" w:author="Yu, Yong@ARB" w:date="2026-06-05T08:38:00Z"/>
          <w:rFonts w:ascii="Arial" w:eastAsia="Aptos" w:hAnsi="Arial" w:cs="Times New Roman"/>
          <w:b/>
          <w:color w:val="404040"/>
          <w:kern w:val="2"/>
          <w:sz w:val="24"/>
          <w:szCs w:val="24"/>
          <w14:ligatures w14:val="standardContextual"/>
        </w:rPr>
      </w:pPr>
      <w:ins w:id="3678" w:author="Yu, Yong@ARB" w:date="2026-06-05T08:38:00Z">
        <w:r w:rsidRPr="00D01847">
          <w:rPr>
            <w:rFonts w:ascii="Arial" w:eastAsia="Aptos" w:hAnsi="Arial" w:cs="Times New Roman"/>
            <w:b/>
            <w:color w:val="404040"/>
            <w:kern w:val="2"/>
            <w:sz w:val="24"/>
            <w:szCs w:val="24"/>
            <w14:ligatures w14:val="standardContextual"/>
          </w:rPr>
          <w:br/>
          <w:t>2015 AND SUBSEQUENT MODEL YEAR COLD TEMPERATURE CARBON MONOXIDE EXHAUST EMISSIONS STANDARDS FOR PASSENGER CARS, LIGHT DUTY TRUCKS, AND MEDIUM DUTY PASSENGER VEHICLES</w:t>
        </w:r>
      </w:ins>
    </w:p>
    <w:p w14:paraId="1EEFD446" w14:textId="77777777" w:rsidR="00FD29D8" w:rsidRPr="00D01847" w:rsidRDefault="00FD29D8" w:rsidP="00FD29D8">
      <w:pPr>
        <w:spacing w:line="278" w:lineRule="auto"/>
        <w:ind w:left="1080"/>
        <w:jc w:val="center"/>
        <w:rPr>
          <w:ins w:id="3679" w:author="Yu, Yong@ARB" w:date="2026-06-05T08:38:00Z"/>
          <w:rFonts w:ascii="Arial" w:eastAsia="Aptos" w:hAnsi="Arial" w:cs="Times New Roman"/>
          <w:bCs/>
          <w:color w:val="404040"/>
          <w:kern w:val="2"/>
          <w:sz w:val="24"/>
          <w:szCs w:val="24"/>
          <w14:ligatures w14:val="standardContextual"/>
        </w:rPr>
      </w:pPr>
      <w:ins w:id="3680" w:author="Yu, Yong@ARB" w:date="2026-06-05T08:38:00Z">
        <w:r w:rsidRPr="00D01847">
          <w:rPr>
            <w:rFonts w:ascii="Arial" w:eastAsia="Aptos" w:hAnsi="Arial" w:cs="Times New Roman"/>
            <w:bCs/>
            <w:color w:val="404040"/>
            <w:kern w:val="2"/>
            <w:sz w:val="24"/>
            <w:szCs w:val="24"/>
            <w14:ligatures w14:val="standardContextual"/>
          </w:rPr>
          <w:t>(grams per mile)</w:t>
        </w:r>
      </w:ins>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4680"/>
        <w:gridCol w:w="1710"/>
      </w:tblGrid>
      <w:tr w:rsidR="00FD29D8" w:rsidRPr="00D01847" w14:paraId="2A0473E4" w14:textId="77777777">
        <w:trPr>
          <w:trHeight w:val="402"/>
          <w:jc w:val="center"/>
          <w:ins w:id="3681" w:author="Yu, Yong@ARB" w:date="2026-06-05T08:38:00Z"/>
        </w:trPr>
        <w:tc>
          <w:tcPr>
            <w:tcW w:w="4680" w:type="dxa"/>
            <w:vAlign w:val="center"/>
          </w:tcPr>
          <w:p w14:paraId="71AF4FBA" w14:textId="77777777" w:rsidR="00FD29D8" w:rsidRPr="00D01847" w:rsidRDefault="00FD29D8">
            <w:pPr>
              <w:keepNext/>
              <w:keepLines/>
              <w:spacing w:after="0" w:line="240" w:lineRule="auto"/>
              <w:jc w:val="center"/>
              <w:rPr>
                <w:ins w:id="3682" w:author="Yu, Yong@ARB" w:date="2026-06-05T08:38:00Z"/>
                <w:rFonts w:ascii="Arial" w:eastAsia="Times New Roman" w:hAnsi="Arial" w:cs="Arial"/>
                <w:i/>
                <w:sz w:val="24"/>
                <w:szCs w:val="24"/>
              </w:rPr>
            </w:pPr>
            <w:ins w:id="3683" w:author="Yu, Yong@ARB" w:date="2026-06-05T08:38:00Z">
              <w:r w:rsidRPr="00D01847">
                <w:rPr>
                  <w:rFonts w:ascii="Arial" w:eastAsia="Times New Roman" w:hAnsi="Arial" w:cs="Arial"/>
                  <w:i/>
                  <w:sz w:val="24"/>
                  <w:szCs w:val="24"/>
                </w:rPr>
                <w:lastRenderedPageBreak/>
                <w:t>Vehicle Type</w:t>
              </w:r>
            </w:ins>
          </w:p>
        </w:tc>
        <w:tc>
          <w:tcPr>
            <w:tcW w:w="1710" w:type="dxa"/>
            <w:vAlign w:val="center"/>
          </w:tcPr>
          <w:p w14:paraId="6D928BA7" w14:textId="77777777" w:rsidR="00FD29D8" w:rsidRPr="00D01847" w:rsidRDefault="00FD29D8">
            <w:pPr>
              <w:keepNext/>
              <w:keepLines/>
              <w:spacing w:after="0" w:line="240" w:lineRule="auto"/>
              <w:jc w:val="center"/>
              <w:rPr>
                <w:ins w:id="3684" w:author="Yu, Yong@ARB" w:date="2026-06-05T08:38:00Z"/>
                <w:rFonts w:ascii="Arial" w:eastAsia="Times New Roman" w:hAnsi="Arial" w:cs="Arial"/>
                <w:i/>
                <w:sz w:val="24"/>
                <w:szCs w:val="24"/>
              </w:rPr>
            </w:pPr>
            <w:ins w:id="3685" w:author="Yu, Yong@ARB" w:date="2026-06-05T08:38:00Z">
              <w:r w:rsidRPr="00D01847">
                <w:rPr>
                  <w:rFonts w:ascii="Arial" w:eastAsia="Times New Roman" w:hAnsi="Arial" w:cs="Arial"/>
                  <w:i/>
                  <w:sz w:val="24"/>
                  <w:szCs w:val="24"/>
                </w:rPr>
                <w:t>Carbon Monoxide</w:t>
              </w:r>
            </w:ins>
          </w:p>
        </w:tc>
      </w:tr>
      <w:tr w:rsidR="00FD29D8" w:rsidRPr="00D01847" w14:paraId="52624A2E" w14:textId="77777777">
        <w:trPr>
          <w:trHeight w:val="402"/>
          <w:jc w:val="center"/>
          <w:ins w:id="3686" w:author="Yu, Yong@ARB" w:date="2026-06-05T08:38:00Z"/>
        </w:trPr>
        <w:tc>
          <w:tcPr>
            <w:tcW w:w="4680" w:type="dxa"/>
            <w:vAlign w:val="center"/>
          </w:tcPr>
          <w:p w14:paraId="07DEACCD" w14:textId="77777777" w:rsidR="00FD29D8" w:rsidRPr="00D01847" w:rsidRDefault="00FD29D8">
            <w:pPr>
              <w:keepNext/>
              <w:keepLines/>
              <w:spacing w:after="0" w:line="240" w:lineRule="auto"/>
              <w:rPr>
                <w:ins w:id="3687" w:author="Yu, Yong@ARB" w:date="2026-06-05T08:38:00Z"/>
                <w:rFonts w:ascii="Arial" w:eastAsia="Times New Roman" w:hAnsi="Arial" w:cs="Arial"/>
                <w:sz w:val="24"/>
                <w:szCs w:val="24"/>
              </w:rPr>
            </w:pPr>
            <w:ins w:id="3688" w:author="Yu, Yong@ARB" w:date="2026-06-05T08:38:00Z">
              <w:r w:rsidRPr="00D01847">
                <w:rPr>
                  <w:rFonts w:ascii="Arial" w:eastAsia="Times New Roman" w:hAnsi="Arial" w:cs="Arial"/>
                  <w:sz w:val="24"/>
                  <w:szCs w:val="24"/>
                </w:rPr>
                <w:t>All PCs, LDTs 0-3750 lbs. LVW;</w:t>
              </w:r>
            </w:ins>
          </w:p>
        </w:tc>
        <w:tc>
          <w:tcPr>
            <w:tcW w:w="1710" w:type="dxa"/>
            <w:vAlign w:val="center"/>
          </w:tcPr>
          <w:p w14:paraId="0497E614" w14:textId="77777777" w:rsidR="00FD29D8" w:rsidRPr="00D01847" w:rsidRDefault="00FD29D8">
            <w:pPr>
              <w:keepNext/>
              <w:keepLines/>
              <w:spacing w:after="0" w:line="240" w:lineRule="auto"/>
              <w:jc w:val="center"/>
              <w:rPr>
                <w:ins w:id="3689" w:author="Yu, Yong@ARB" w:date="2026-06-05T08:38:00Z"/>
                <w:rFonts w:ascii="Arial" w:eastAsia="Times New Roman" w:hAnsi="Arial" w:cs="Arial"/>
                <w:sz w:val="24"/>
                <w:szCs w:val="24"/>
              </w:rPr>
            </w:pPr>
            <w:ins w:id="3690" w:author="Yu, Yong@ARB" w:date="2026-06-05T08:38:00Z">
              <w:r w:rsidRPr="00D01847">
                <w:rPr>
                  <w:rFonts w:ascii="Arial" w:eastAsia="Times New Roman" w:hAnsi="Arial" w:cs="Arial"/>
                  <w:sz w:val="24"/>
                  <w:szCs w:val="24"/>
                </w:rPr>
                <w:t>10.0</w:t>
              </w:r>
            </w:ins>
          </w:p>
        </w:tc>
      </w:tr>
      <w:tr w:rsidR="00FD29D8" w:rsidRPr="00D01847" w14:paraId="74819C4E" w14:textId="77777777">
        <w:trPr>
          <w:trHeight w:val="402"/>
          <w:jc w:val="center"/>
          <w:ins w:id="3691" w:author="Yu, Yong@ARB" w:date="2026-06-05T08:38:00Z"/>
        </w:trPr>
        <w:tc>
          <w:tcPr>
            <w:tcW w:w="4680" w:type="dxa"/>
            <w:vAlign w:val="center"/>
          </w:tcPr>
          <w:p w14:paraId="1FC4BA67" w14:textId="77777777" w:rsidR="00FD29D8" w:rsidRPr="00D01847" w:rsidRDefault="00FD29D8">
            <w:pPr>
              <w:keepNext/>
              <w:keepLines/>
              <w:spacing w:after="0" w:line="240" w:lineRule="auto"/>
              <w:rPr>
                <w:ins w:id="3692" w:author="Yu, Yong@ARB" w:date="2026-06-05T08:38:00Z"/>
                <w:rFonts w:ascii="Arial" w:eastAsia="Times New Roman" w:hAnsi="Arial" w:cs="Arial"/>
                <w:sz w:val="24"/>
                <w:szCs w:val="24"/>
              </w:rPr>
            </w:pPr>
            <w:ins w:id="3693" w:author="Yu, Yong@ARB" w:date="2026-06-05T08:38:00Z">
              <w:r w:rsidRPr="00D01847">
                <w:rPr>
                  <w:rFonts w:ascii="Arial" w:eastAsia="Times New Roman" w:hAnsi="Arial" w:cs="Arial"/>
                  <w:sz w:val="24"/>
                  <w:szCs w:val="24"/>
                </w:rPr>
                <w:t xml:space="preserve">LDTs, 3751 lbs. LVW - 8500 lbs. GVWR; </w:t>
              </w:r>
            </w:ins>
          </w:p>
          <w:p w14:paraId="592FC647" w14:textId="22DDBE58" w:rsidR="00FD29D8" w:rsidRPr="00D01847" w:rsidRDefault="00FD29D8">
            <w:pPr>
              <w:keepNext/>
              <w:keepLines/>
              <w:spacing w:after="0" w:line="240" w:lineRule="auto"/>
              <w:rPr>
                <w:ins w:id="3694" w:author="Yu, Yong@ARB" w:date="2026-06-05T08:38:00Z"/>
                <w:rFonts w:ascii="Arial" w:eastAsia="Times New Roman" w:hAnsi="Arial" w:cs="Arial"/>
                <w:sz w:val="24"/>
                <w:szCs w:val="24"/>
              </w:rPr>
            </w:pPr>
            <w:ins w:id="3695" w:author="Yu, Yong@ARB" w:date="2026-06-05T08:38:00Z">
              <w:r w:rsidRPr="00D01847">
                <w:rPr>
                  <w:rFonts w:ascii="Arial" w:eastAsia="Times New Roman" w:hAnsi="Arial" w:cs="Arial"/>
                  <w:sz w:val="24"/>
                  <w:szCs w:val="24"/>
                  <w:lang w:val="sv-SE"/>
                </w:rPr>
                <w:t>MDPVs  10</w:t>
              </w:r>
            </w:ins>
            <w:r w:rsidR="00697761">
              <w:rPr>
                <w:rFonts w:ascii="Arial" w:eastAsia="Times New Roman" w:hAnsi="Arial" w:cs="Arial"/>
                <w:sz w:val="24"/>
                <w:szCs w:val="24"/>
                <w:lang w:val="sv-SE"/>
              </w:rPr>
              <w:t>,</w:t>
            </w:r>
            <w:ins w:id="3696" w:author="Yu, Yong@ARB" w:date="2026-06-05T08:38:00Z">
              <w:r w:rsidRPr="00D01847">
                <w:rPr>
                  <w:rFonts w:ascii="Arial" w:eastAsia="Times New Roman" w:hAnsi="Arial" w:cs="Arial"/>
                  <w:sz w:val="24"/>
                  <w:szCs w:val="24"/>
                  <w:lang w:val="sv-SE"/>
                </w:rPr>
                <w:t xml:space="preserve">000 lbs. </w:t>
              </w:r>
              <w:r w:rsidRPr="00D01847">
                <w:rPr>
                  <w:rFonts w:ascii="Arial" w:eastAsia="Times New Roman" w:hAnsi="Arial" w:cs="Arial"/>
                  <w:sz w:val="24"/>
                  <w:szCs w:val="24"/>
                </w:rPr>
                <w:t>GVWR and less</w:t>
              </w:r>
            </w:ins>
          </w:p>
        </w:tc>
        <w:tc>
          <w:tcPr>
            <w:tcW w:w="1710" w:type="dxa"/>
            <w:vAlign w:val="center"/>
          </w:tcPr>
          <w:p w14:paraId="18D668DD" w14:textId="77777777" w:rsidR="00FD29D8" w:rsidRPr="00D01847" w:rsidRDefault="00FD29D8">
            <w:pPr>
              <w:keepNext/>
              <w:keepLines/>
              <w:spacing w:after="0" w:line="240" w:lineRule="auto"/>
              <w:jc w:val="center"/>
              <w:rPr>
                <w:ins w:id="3697" w:author="Yu, Yong@ARB" w:date="2026-06-05T08:38:00Z"/>
                <w:rFonts w:ascii="Arial" w:eastAsia="Times New Roman" w:hAnsi="Arial" w:cs="Arial"/>
                <w:sz w:val="24"/>
                <w:szCs w:val="24"/>
              </w:rPr>
            </w:pPr>
            <w:ins w:id="3698" w:author="Yu, Yong@ARB" w:date="2026-06-05T08:38:00Z">
              <w:r w:rsidRPr="00D01847">
                <w:rPr>
                  <w:rFonts w:ascii="Arial" w:eastAsia="Times New Roman" w:hAnsi="Arial" w:cs="Arial"/>
                  <w:sz w:val="24"/>
                  <w:szCs w:val="24"/>
                </w:rPr>
                <w:t>12.5</w:t>
              </w:r>
            </w:ins>
          </w:p>
        </w:tc>
      </w:tr>
    </w:tbl>
    <w:p w14:paraId="2B565B1E" w14:textId="77777777" w:rsidR="00FD29D8" w:rsidRPr="00D01847" w:rsidRDefault="00FD29D8" w:rsidP="00FD29D8">
      <w:pPr>
        <w:pBdr>
          <w:bottom w:val="single" w:sz="4" w:space="1" w:color="auto"/>
        </w:pBdr>
        <w:spacing w:line="278" w:lineRule="auto"/>
        <w:ind w:left="1080"/>
        <w:jc w:val="center"/>
        <w:rPr>
          <w:ins w:id="3699" w:author="Yu, Yong@ARB" w:date="2026-06-05T08:38:00Z"/>
          <w:rFonts w:ascii="Arial" w:eastAsia="Aptos" w:hAnsi="Arial" w:cs="Times New Roman"/>
          <w:bCs/>
          <w:color w:val="404040"/>
          <w:kern w:val="2"/>
          <w:sz w:val="24"/>
          <w:szCs w:val="24"/>
          <w14:ligatures w14:val="standardContextual"/>
        </w:rPr>
      </w:pPr>
      <w:ins w:id="3700" w:author="Yu, Yong@ARB" w:date="2026-06-05T08:38:00Z">
        <w:r w:rsidRPr="00D01847">
          <w:rPr>
            <w:rFonts w:ascii="Arial" w:eastAsia="Aptos" w:hAnsi="Arial" w:cs="Times New Roman"/>
            <w:bCs/>
            <w:color w:val="404040"/>
            <w:kern w:val="2"/>
            <w:sz w:val="24"/>
            <w:szCs w:val="24"/>
            <w14:ligatures w14:val="standardContextual"/>
          </w:rPr>
          <w:tab/>
        </w:r>
      </w:ins>
    </w:p>
    <w:p w14:paraId="2AF24E43" w14:textId="77777777" w:rsidR="00FD29D8" w:rsidRPr="00D01847" w:rsidRDefault="00FD29D8" w:rsidP="00FD29D8">
      <w:pPr>
        <w:spacing w:line="278" w:lineRule="auto"/>
        <w:ind w:left="1080"/>
        <w:rPr>
          <w:ins w:id="3701" w:author="Yu, Yong@ARB" w:date="2026-06-05T08:38:00Z"/>
          <w:rFonts w:ascii="Arial" w:eastAsia="Aptos" w:hAnsi="Arial" w:cs="Times New Roman"/>
          <w:bCs/>
          <w:color w:val="404040"/>
          <w:kern w:val="2"/>
          <w:sz w:val="24"/>
          <w:szCs w:val="24"/>
          <w14:ligatures w14:val="standardContextual"/>
        </w:rPr>
      </w:pPr>
      <w:ins w:id="3702" w:author="Yu, Yong@ARB" w:date="2026-06-05T08:38:00Z">
        <w:r w:rsidRPr="00D01847">
          <w:rPr>
            <w:rFonts w:ascii="Arial" w:eastAsia="Aptos" w:hAnsi="Arial" w:cs="Times New Roman"/>
            <w:bCs/>
            <w:color w:val="404040"/>
            <w:kern w:val="2"/>
            <w:sz w:val="24"/>
            <w:szCs w:val="24"/>
            <w14:ligatures w14:val="standardContextual"/>
          </w:rPr>
          <w:t>These standards apply to vehicles tested at a nominal temperature of 20</w:t>
        </w:r>
        <w:r w:rsidRPr="00D01847">
          <w:rPr>
            <w:rFonts w:ascii="Arial" w:eastAsia="Aptos" w:hAnsi="Arial" w:cs="Arial"/>
            <w:bCs/>
            <w:color w:val="404040"/>
            <w:kern w:val="2"/>
            <w:sz w:val="24"/>
            <w:szCs w:val="24"/>
            <w:vertAlign w:val="superscript"/>
            <w14:ligatures w14:val="standardContextual"/>
          </w:rPr>
          <w:t>°</w:t>
        </w:r>
        <w:r w:rsidRPr="00D01847">
          <w:rPr>
            <w:rFonts w:ascii="Arial" w:eastAsia="Aptos" w:hAnsi="Arial" w:cs="Times New Roman"/>
            <w:bCs/>
            <w:color w:val="404040"/>
            <w:kern w:val="2"/>
            <w:sz w:val="24"/>
            <w:szCs w:val="24"/>
            <w14:ligatures w14:val="standardContextual"/>
          </w:rPr>
          <w:t>F (-7</w:t>
        </w:r>
        <w:r w:rsidRPr="00D01847">
          <w:rPr>
            <w:rFonts w:ascii="Arial" w:eastAsia="Aptos" w:hAnsi="Arial" w:cs="Times New Roman"/>
            <w:bCs/>
            <w:color w:val="404040"/>
            <w:kern w:val="2"/>
            <w:sz w:val="24"/>
            <w:szCs w:val="24"/>
            <w:vertAlign w:val="superscript"/>
            <w14:ligatures w14:val="standardContextual"/>
          </w:rPr>
          <w:t>o</w:t>
        </w:r>
        <w:r w:rsidRPr="00D01847">
          <w:rPr>
            <w:rFonts w:ascii="Arial" w:eastAsia="Aptos" w:hAnsi="Arial" w:cs="Times New Roman"/>
            <w:bCs/>
            <w:color w:val="404040"/>
            <w:kern w:val="2"/>
            <w:sz w:val="24"/>
            <w:szCs w:val="24"/>
            <w14:ligatures w14:val="standardContextual"/>
          </w:rPr>
          <w:t>C) in accordance with 40 CFR Part 86 Subpart C, as amended by the “California 2015 and Subsequent Model Criteria Pollutant Exhaust Emission Standards and Test Procedures and 2017 and Subsequent Model Greenhouse Gas Exhaust Emission Standards and Test Procedures for Passenger Cars, Light-Duty Trucks, and Medium-Duty Vehicles.”  Natural gas, diesel-fueled and zero-emission vehicles are exempt from these standards.</w:t>
        </w:r>
      </w:ins>
    </w:p>
    <w:p w14:paraId="2CB13B4E" w14:textId="77777777" w:rsidR="00FD29D8" w:rsidRPr="00D01847" w:rsidRDefault="00FD29D8" w:rsidP="00FD29D8">
      <w:pPr>
        <w:numPr>
          <w:ilvl w:val="0"/>
          <w:numId w:val="24"/>
        </w:numPr>
        <w:spacing w:line="278" w:lineRule="auto"/>
        <w:contextualSpacing/>
        <w:rPr>
          <w:ins w:id="3703" w:author="Yu, Yong@ARB" w:date="2026-06-05T08:38:00Z"/>
          <w:rFonts w:ascii="Arial" w:eastAsia="Aptos" w:hAnsi="Arial" w:cs="Times New Roman"/>
          <w:bCs/>
          <w:color w:val="404040"/>
          <w:kern w:val="2"/>
          <w:sz w:val="24"/>
          <w:szCs w:val="24"/>
          <w14:ligatures w14:val="standardContextual"/>
        </w:rPr>
      </w:pPr>
      <w:ins w:id="3704" w:author="Yu, Yong@ARB" w:date="2026-06-05T08:38:00Z">
        <w:r w:rsidRPr="00D01847">
          <w:rPr>
            <w:rFonts w:ascii="Arial" w:eastAsia="Aptos" w:hAnsi="Arial" w:cs="Times New Roman"/>
            <w:bCs/>
            <w:i/>
            <w:iCs/>
            <w:color w:val="404040"/>
            <w:kern w:val="2"/>
            <w:sz w:val="24"/>
            <w:szCs w:val="24"/>
            <w14:ligatures w14:val="standardContextual"/>
          </w:rPr>
          <w:t>Highway NMOG + NOx Standard</w:t>
        </w:r>
        <w:r w:rsidRPr="00D01847">
          <w:rPr>
            <w:rFonts w:ascii="Arial" w:eastAsia="Aptos" w:hAnsi="Arial" w:cs="Times New Roman"/>
            <w:bCs/>
            <w:color w:val="404040"/>
            <w:kern w:val="2"/>
            <w:sz w:val="24"/>
            <w:szCs w:val="24"/>
            <w14:ligatures w14:val="standardContextual"/>
          </w:rPr>
          <w:t xml:space="preserve">. The maximum emissions of non-methane organic gas plus oxides of nitrogen measured on the federal Highway Fuel Economy Test (HWFET; 40 CFR 600 Subpart B), as modified by the "California 2015 and Subsequent Model Criteria Pollutant Exhaust Emission Standards and Test Procedures and 2017 and Subsequent Model Greenhouse Gas Exhaust Emission Standards and Test Procedures for Passenger Cars, Light-Duty Trucks, and Medium-Duty Vehicles," must not be greater than the applicable LEV III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 set forth in subsection (a)(1). Both the sum of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emissions and the HWFET standard must be rounded in accordance with ASTM E29-67 to the nearest 0.001 g/mi before being compared.</w:t>
        </w:r>
        <w:r w:rsidRPr="00D01847">
          <w:rPr>
            <w:rFonts w:ascii="Arial" w:eastAsia="Aptos" w:hAnsi="Arial" w:cs="Times New Roman"/>
            <w:bCs/>
            <w:color w:val="404040"/>
            <w:kern w:val="2"/>
            <w:sz w:val="24"/>
            <w:szCs w:val="24"/>
            <w14:ligatures w14:val="standardContextual"/>
          </w:rPr>
          <w:br/>
        </w:r>
      </w:ins>
    </w:p>
    <w:p w14:paraId="263CE672" w14:textId="77777777" w:rsidR="00FD29D8" w:rsidRPr="00D01847" w:rsidRDefault="00FD29D8" w:rsidP="00FD29D8">
      <w:pPr>
        <w:numPr>
          <w:ilvl w:val="0"/>
          <w:numId w:val="24"/>
        </w:numPr>
        <w:spacing w:line="278" w:lineRule="auto"/>
        <w:contextualSpacing/>
        <w:rPr>
          <w:ins w:id="3705" w:author="Yu, Yong@ARB" w:date="2026-06-05T08:38:00Z"/>
          <w:rFonts w:ascii="Arial" w:eastAsia="Aptos" w:hAnsi="Arial" w:cs="Times New Roman"/>
          <w:bCs/>
          <w:color w:val="404040"/>
          <w:kern w:val="2"/>
          <w:sz w:val="24"/>
          <w:szCs w:val="24"/>
          <w14:ligatures w14:val="standardContextual"/>
        </w:rPr>
      </w:pPr>
      <w:ins w:id="3706" w:author="Yu, Yong@ARB" w:date="2026-06-05T08:38:00Z">
        <w:r w:rsidRPr="00D01847">
          <w:rPr>
            <w:rFonts w:ascii="Arial" w:eastAsia="Aptos" w:hAnsi="Arial" w:cs="Times New Roman"/>
            <w:bCs/>
            <w:color w:val="404040"/>
            <w:kern w:val="2"/>
            <w:sz w:val="24"/>
            <w:szCs w:val="24"/>
            <w14:ligatures w14:val="standardContextual"/>
          </w:rPr>
          <w:t>Supplemental Federal Test Procedure (SFTP) Off-Cycle Emission Standards.</w:t>
        </w:r>
        <w:r w:rsidRPr="00D01847">
          <w:rPr>
            <w:rFonts w:ascii="Arial" w:eastAsia="Aptos" w:hAnsi="Arial" w:cs="Times New Roman"/>
            <w:bCs/>
            <w:color w:val="404040"/>
            <w:kern w:val="2"/>
            <w:sz w:val="24"/>
            <w:szCs w:val="24"/>
            <w14:ligatures w14:val="standardContextual"/>
          </w:rPr>
          <w:br/>
        </w:r>
      </w:ins>
    </w:p>
    <w:p w14:paraId="0961655B" w14:textId="77777777" w:rsidR="00FD29D8" w:rsidRPr="00D01847" w:rsidRDefault="00FD29D8" w:rsidP="00FD29D8">
      <w:pPr>
        <w:numPr>
          <w:ilvl w:val="1"/>
          <w:numId w:val="24"/>
        </w:numPr>
        <w:spacing w:line="278" w:lineRule="auto"/>
        <w:contextualSpacing/>
        <w:rPr>
          <w:ins w:id="3707" w:author="Yu, Yong@ARB" w:date="2026-06-05T08:38:00Z"/>
          <w:rFonts w:ascii="Arial" w:eastAsia="Aptos" w:hAnsi="Arial" w:cs="Times New Roman"/>
          <w:bCs/>
          <w:color w:val="404040"/>
          <w:kern w:val="2"/>
          <w:sz w:val="24"/>
          <w:szCs w:val="24"/>
          <w14:ligatures w14:val="standardContextual"/>
        </w:rPr>
      </w:pPr>
      <w:ins w:id="3708" w:author="Yu, Yong@ARB" w:date="2026-06-05T08:38:00Z">
        <w:r w:rsidRPr="00D01847">
          <w:rPr>
            <w:rFonts w:ascii="Arial" w:eastAsia="Aptos" w:hAnsi="Arial" w:cs="Times New Roman"/>
            <w:bCs/>
            <w:i/>
            <w:iCs/>
            <w:color w:val="404040"/>
            <w:kern w:val="2"/>
            <w:sz w:val="24"/>
            <w:szCs w:val="24"/>
            <w14:ligatures w14:val="standardContextual"/>
          </w:rPr>
          <w:t xml:space="preserve">SFTP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and CO Exhaust Emission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Manufacturers shall certify 2015 and subsequent model year LEVs, ULEVs, and SULEVs in the PC, LDT, and MDPV classes to either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Stand-Alone Exhaust Emission Standards set forth in subsection (a)(7)(A)1, or in accordance with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Composite Exhaust Emission Standards and Fleet-Average Requirements set forth in subsection (a)(7)(A)2. A manufacturer may also certify 2014 model LEVs, ULEVs, or SULEVs in the PC, LDT, or MDPV classes to LEV III SFTP standards, in which case, the manufacturer shall be subject to the LEV III SFTP emission </w:t>
        </w:r>
        <w:r w:rsidRPr="00D01847">
          <w:rPr>
            <w:rFonts w:ascii="Arial" w:eastAsia="Aptos" w:hAnsi="Arial" w:cs="Times New Roman"/>
            <w:bCs/>
            <w:color w:val="404040"/>
            <w:kern w:val="2"/>
            <w:sz w:val="24"/>
            <w:szCs w:val="24"/>
            <w14:ligatures w14:val="standardContextual"/>
          </w:rPr>
          <w:lastRenderedPageBreak/>
          <w:t xml:space="preserve">standards and requirements, including the sales-weighted fleet-average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standard applicable to 2015 model vehicles if choosing to comply with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Composite Exhaust Emission Standards and Fleet-Average Requirements set forth in subsection (a)(7)(A)2. The manufacturer shall notify the Executive Officer of its selected emission standard type in the Application for Certification of the </w:t>
        </w:r>
        <w:proofErr w:type="gramStart"/>
        <w:r w:rsidRPr="00D01847">
          <w:rPr>
            <w:rFonts w:ascii="Arial" w:eastAsia="Aptos" w:hAnsi="Arial" w:cs="Times New Roman"/>
            <w:bCs/>
            <w:color w:val="404040"/>
            <w:kern w:val="2"/>
            <w:sz w:val="24"/>
            <w:szCs w:val="24"/>
            <w14:ligatures w14:val="standardContextual"/>
          </w:rPr>
          <w:t>first test group certifying</w:t>
        </w:r>
        <w:proofErr w:type="gramEnd"/>
        <w:r w:rsidRPr="00D01847">
          <w:rPr>
            <w:rFonts w:ascii="Arial" w:eastAsia="Aptos" w:hAnsi="Arial" w:cs="Times New Roman"/>
            <w:bCs/>
            <w:color w:val="404040"/>
            <w:kern w:val="2"/>
            <w:sz w:val="24"/>
            <w:szCs w:val="24"/>
            <w14:ligatures w14:val="standardContextual"/>
          </w:rPr>
          <w:t xml:space="preserve"> to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on a </w:t>
        </w:r>
        <w:proofErr w:type="gramStart"/>
        <w:r w:rsidRPr="00D01847">
          <w:rPr>
            <w:rFonts w:ascii="Arial" w:eastAsia="Aptos" w:hAnsi="Arial" w:cs="Times New Roman"/>
            <w:bCs/>
            <w:color w:val="404040"/>
            <w:kern w:val="2"/>
            <w:sz w:val="24"/>
            <w:szCs w:val="24"/>
            <w14:ligatures w14:val="standardContextual"/>
          </w:rPr>
          <w:t>150,000 mile</w:t>
        </w:r>
        <w:proofErr w:type="gramEnd"/>
        <w:r w:rsidRPr="00D01847">
          <w:rPr>
            <w:rFonts w:ascii="Arial" w:eastAsia="Aptos" w:hAnsi="Arial" w:cs="Times New Roman"/>
            <w:bCs/>
            <w:color w:val="404040"/>
            <w:kern w:val="2"/>
            <w:sz w:val="24"/>
            <w:szCs w:val="24"/>
            <w14:ligatures w14:val="standardContextual"/>
          </w:rPr>
          <w:t xml:space="preserve"> durability basis. Once an emission standard type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is selected for a fleet, and the Executive Officer is notified of such selection, the selection must be kept through the 2025 model year for the entire fleet, which includes LEV II vehicles if selecting to comply with subsection (a)(7)(A)2. The manufacturer may not change its selection until the 2026 model year. Test groups not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 150,000-mile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pursuant to this subsection (a)(7)(A) shall be subject to the 4,000-mile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set forth in subsection 1960.1(r).</w:t>
        </w:r>
        <w:r w:rsidRPr="00D01847">
          <w:rPr>
            <w:rFonts w:ascii="Arial" w:eastAsia="Aptos" w:hAnsi="Arial" w:cs="Times New Roman"/>
            <w:bCs/>
            <w:color w:val="404040"/>
            <w:kern w:val="2"/>
            <w:sz w:val="24"/>
            <w:szCs w:val="24"/>
            <w14:ligatures w14:val="standardContextual"/>
          </w:rPr>
          <w:br/>
        </w:r>
      </w:ins>
    </w:p>
    <w:p w14:paraId="787A0189" w14:textId="77777777" w:rsidR="00FD29D8" w:rsidRPr="00D01847" w:rsidRDefault="00FD29D8" w:rsidP="00FD29D8">
      <w:pPr>
        <w:numPr>
          <w:ilvl w:val="2"/>
          <w:numId w:val="24"/>
        </w:numPr>
        <w:spacing w:line="278" w:lineRule="auto"/>
        <w:contextualSpacing/>
        <w:rPr>
          <w:ins w:id="3709" w:author="Yu, Yong@ARB" w:date="2026-06-05T08:38:00Z"/>
          <w:rFonts w:ascii="Arial" w:eastAsia="Aptos" w:hAnsi="Arial" w:cs="Times New Roman"/>
          <w:bCs/>
          <w:color w:val="404040"/>
          <w:kern w:val="2"/>
          <w:sz w:val="24"/>
          <w:szCs w:val="24"/>
          <w14:ligatures w14:val="standardContextual"/>
        </w:rPr>
      </w:pPr>
      <w:ins w:id="3710" w:author="Yu, Yong@ARB" w:date="2026-06-05T08:38:00Z">
        <w:r w:rsidRPr="00D01847">
          <w:rPr>
            <w:rFonts w:ascii="Arial" w:eastAsia="Aptos" w:hAnsi="Arial" w:cs="Times New Roman"/>
            <w:bCs/>
            <w:i/>
            <w:iCs/>
            <w:color w:val="404040"/>
            <w:kern w:val="2"/>
            <w:sz w:val="24"/>
            <w:szCs w:val="24"/>
            <w14:ligatures w14:val="standardContextual"/>
          </w:rPr>
          <w:t xml:space="preserve">SFTP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and CO Exhaust Stand-Alone Emission Standards</w:t>
        </w:r>
        <w:r w:rsidRPr="00D01847">
          <w:rPr>
            <w:rFonts w:ascii="Arial" w:eastAsia="Aptos" w:hAnsi="Arial" w:cs="Times New Roman"/>
            <w:bCs/>
            <w:color w:val="404040"/>
            <w:kern w:val="2"/>
            <w:sz w:val="24"/>
            <w:szCs w:val="24"/>
            <w14:ligatures w14:val="standardContextual"/>
          </w:rPr>
          <w:t xml:space="preserve">. The following standards are the maximum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exhaust emissions through full useful life from 2015 and subsequent model-year LEV III LEVs, ULEVs, and SULEVs when operating on the same gaseous or liquid fuel they use for FTP certification. In the case of fuel-flexible vehicles, 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w:t>
        </w:r>
      </w:ins>
    </w:p>
    <w:tbl>
      <w:tblPr>
        <w:tblW w:w="872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2021"/>
        <w:gridCol w:w="1350"/>
        <w:gridCol w:w="1350"/>
        <w:gridCol w:w="1309"/>
        <w:gridCol w:w="720"/>
        <w:gridCol w:w="1268"/>
        <w:gridCol w:w="704"/>
      </w:tblGrid>
      <w:tr w:rsidR="00FD29D8" w:rsidRPr="00D01847" w14:paraId="6CE8FAAD" w14:textId="77777777">
        <w:trPr>
          <w:trHeight w:val="402"/>
          <w:jc w:val="center"/>
          <w:ins w:id="3711" w:author="Yu, Yong@ARB" w:date="2026-06-05T08:38:00Z"/>
        </w:trPr>
        <w:tc>
          <w:tcPr>
            <w:tcW w:w="8722" w:type="dxa"/>
            <w:gridSpan w:val="7"/>
          </w:tcPr>
          <w:p w14:paraId="7B99EEC9" w14:textId="77777777" w:rsidR="00FD29D8" w:rsidRPr="00D01847" w:rsidRDefault="00FD29D8">
            <w:pPr>
              <w:keepNext/>
              <w:keepLines/>
              <w:spacing w:after="0" w:line="240" w:lineRule="auto"/>
              <w:jc w:val="center"/>
              <w:rPr>
                <w:ins w:id="3712" w:author="Yu, Yong@ARB" w:date="2026-06-05T08:38:00Z"/>
                <w:rFonts w:ascii="Arial" w:eastAsia="Times New Roman" w:hAnsi="Arial" w:cs="Arial"/>
                <w:b/>
              </w:rPr>
            </w:pPr>
            <w:ins w:id="3713" w:author="Yu, Yong@ARB" w:date="2026-06-05T08:38:00Z">
              <w:r w:rsidRPr="00D01847">
                <w:rPr>
                  <w:rFonts w:ascii="Arial" w:eastAsia="Times New Roman" w:hAnsi="Arial" w:cs="Arial"/>
                  <w:b/>
                </w:rPr>
                <w:lastRenderedPageBreak/>
                <w:t xml:space="preserve">SFTP </w:t>
              </w:r>
              <w:proofErr w:type="spellStart"/>
              <w:r w:rsidRPr="00D01847">
                <w:rPr>
                  <w:rFonts w:ascii="Arial" w:eastAsia="Times New Roman" w:hAnsi="Arial" w:cs="Arial"/>
                  <w:b/>
                </w:rPr>
                <w:t>NMOG+NOx</w:t>
              </w:r>
              <w:proofErr w:type="spellEnd"/>
              <w:r w:rsidRPr="00D01847">
                <w:rPr>
                  <w:rFonts w:ascii="Arial" w:eastAsia="Times New Roman" w:hAnsi="Arial" w:cs="Arial"/>
                  <w:b/>
                </w:rPr>
                <w:t xml:space="preserve"> and CO Stand-Alone Exhaust Emission Standards for</w:t>
              </w:r>
            </w:ins>
          </w:p>
          <w:p w14:paraId="5B6A8556" w14:textId="77777777" w:rsidR="00FD29D8" w:rsidRPr="00D01847" w:rsidRDefault="00FD29D8">
            <w:pPr>
              <w:keepNext/>
              <w:keepLines/>
              <w:spacing w:after="0" w:line="240" w:lineRule="auto"/>
              <w:jc w:val="center"/>
              <w:rPr>
                <w:ins w:id="3714" w:author="Yu, Yong@ARB" w:date="2026-06-05T08:38:00Z"/>
                <w:rFonts w:ascii="Arial" w:eastAsia="Times New Roman" w:hAnsi="Arial" w:cs="Arial"/>
                <w:b/>
              </w:rPr>
            </w:pPr>
            <w:ins w:id="3715" w:author="Yu, Yong@ARB" w:date="2026-06-05T08:38:00Z">
              <w:r w:rsidRPr="00D01847">
                <w:rPr>
                  <w:rFonts w:ascii="Arial" w:eastAsia="Times New Roman" w:hAnsi="Arial" w:cs="Arial"/>
                  <w:b/>
                </w:rPr>
                <w:t xml:space="preserve">2015 and Subsequent Model LEV III Passenger Cars, Light-Duty Trucks, and </w:t>
              </w:r>
            </w:ins>
          </w:p>
          <w:p w14:paraId="208A18E0" w14:textId="77777777" w:rsidR="00FD29D8" w:rsidRPr="00D01847" w:rsidRDefault="00FD29D8">
            <w:pPr>
              <w:keepNext/>
              <w:keepLines/>
              <w:spacing w:after="0" w:line="240" w:lineRule="auto"/>
              <w:jc w:val="center"/>
              <w:rPr>
                <w:ins w:id="3716" w:author="Yu, Yong@ARB" w:date="2026-06-05T08:38:00Z"/>
                <w:rFonts w:ascii="Arial" w:eastAsia="Times New Roman" w:hAnsi="Arial" w:cs="Arial"/>
                <w:color w:val="0000FF"/>
              </w:rPr>
            </w:pPr>
            <w:ins w:id="3717" w:author="Yu, Yong@ARB" w:date="2026-06-05T08:38:00Z">
              <w:r w:rsidRPr="00D01847">
                <w:rPr>
                  <w:rFonts w:ascii="Arial" w:eastAsia="Times New Roman" w:hAnsi="Arial" w:cs="Arial"/>
                  <w:b/>
                </w:rPr>
                <w:t>Medium-Duty Passenger Vehicles</w:t>
              </w:r>
            </w:ins>
          </w:p>
        </w:tc>
      </w:tr>
      <w:tr w:rsidR="00FD29D8" w:rsidRPr="00D01847" w14:paraId="5340C905" w14:textId="77777777">
        <w:trPr>
          <w:trHeight w:val="402"/>
          <w:jc w:val="center"/>
          <w:ins w:id="3718" w:author="Yu, Yong@ARB" w:date="2026-06-05T08:38:00Z"/>
        </w:trPr>
        <w:tc>
          <w:tcPr>
            <w:tcW w:w="2021" w:type="dxa"/>
            <w:vMerge w:val="restart"/>
          </w:tcPr>
          <w:p w14:paraId="40E5AC9E" w14:textId="77777777" w:rsidR="00FD29D8" w:rsidRPr="00D01847" w:rsidRDefault="00FD29D8">
            <w:pPr>
              <w:keepNext/>
              <w:keepLines/>
              <w:spacing w:after="0" w:line="240" w:lineRule="auto"/>
              <w:rPr>
                <w:ins w:id="3719" w:author="Yu, Yong@ARB" w:date="2026-06-05T08:38:00Z"/>
                <w:rFonts w:ascii="Arial" w:eastAsia="Times New Roman" w:hAnsi="Arial" w:cs="Arial"/>
                <w:i/>
              </w:rPr>
            </w:pPr>
          </w:p>
          <w:p w14:paraId="461C0749" w14:textId="77777777" w:rsidR="00FD29D8" w:rsidRPr="00D01847" w:rsidRDefault="00FD29D8">
            <w:pPr>
              <w:keepNext/>
              <w:keepLines/>
              <w:spacing w:after="0" w:line="240" w:lineRule="auto"/>
              <w:jc w:val="center"/>
              <w:rPr>
                <w:ins w:id="3720" w:author="Yu, Yong@ARB" w:date="2026-06-05T08:38:00Z"/>
                <w:rFonts w:ascii="Arial" w:eastAsia="Times New Roman" w:hAnsi="Arial" w:cs="Arial"/>
                <w:i/>
              </w:rPr>
            </w:pPr>
            <w:ins w:id="3721" w:author="Yu, Yong@ARB" w:date="2026-06-05T08:38:00Z">
              <w:r w:rsidRPr="00D01847">
                <w:rPr>
                  <w:rFonts w:ascii="Arial" w:eastAsia="Times New Roman" w:hAnsi="Arial" w:cs="Arial"/>
                  <w:i/>
                </w:rPr>
                <w:t>Vehicle</w:t>
              </w:r>
            </w:ins>
          </w:p>
          <w:p w14:paraId="3C5045D9" w14:textId="77777777" w:rsidR="00FD29D8" w:rsidRPr="00D01847" w:rsidRDefault="00FD29D8">
            <w:pPr>
              <w:keepNext/>
              <w:keepLines/>
              <w:spacing w:after="0" w:line="240" w:lineRule="auto"/>
              <w:jc w:val="center"/>
              <w:rPr>
                <w:ins w:id="3722" w:author="Yu, Yong@ARB" w:date="2026-06-05T08:38:00Z"/>
                <w:rFonts w:ascii="Arial" w:eastAsia="Times New Roman" w:hAnsi="Arial" w:cs="Arial"/>
                <w:i/>
              </w:rPr>
            </w:pPr>
            <w:ins w:id="3723" w:author="Yu, Yong@ARB" w:date="2026-06-05T08:38:00Z">
              <w:r w:rsidRPr="00D01847">
                <w:rPr>
                  <w:rFonts w:ascii="Arial" w:eastAsia="Times New Roman" w:hAnsi="Arial" w:cs="Arial"/>
                  <w:i/>
                </w:rPr>
                <w:t>Type</w:t>
              </w:r>
            </w:ins>
          </w:p>
        </w:tc>
        <w:tc>
          <w:tcPr>
            <w:tcW w:w="1350" w:type="dxa"/>
            <w:vMerge w:val="restart"/>
          </w:tcPr>
          <w:p w14:paraId="6E9476DD" w14:textId="77777777" w:rsidR="00FD29D8" w:rsidRPr="00D01847" w:rsidRDefault="00FD29D8">
            <w:pPr>
              <w:keepNext/>
              <w:keepLines/>
              <w:spacing w:after="0" w:line="240" w:lineRule="auto"/>
              <w:jc w:val="center"/>
              <w:rPr>
                <w:ins w:id="3724" w:author="Yu, Yong@ARB" w:date="2026-06-05T08:38:00Z"/>
                <w:rFonts w:ascii="Arial" w:eastAsia="Times New Roman" w:hAnsi="Arial" w:cs="Arial"/>
                <w:i/>
              </w:rPr>
            </w:pPr>
            <w:ins w:id="3725" w:author="Yu, Yong@ARB" w:date="2026-06-05T08:38:00Z">
              <w:r w:rsidRPr="00D01847">
                <w:rPr>
                  <w:rFonts w:ascii="Arial" w:eastAsia="Times New Roman" w:hAnsi="Arial" w:cs="Arial"/>
                  <w:i/>
                </w:rPr>
                <w:t>Durability Vehicle Basis</w:t>
              </w:r>
            </w:ins>
          </w:p>
          <w:p w14:paraId="50A0DEBE" w14:textId="77777777" w:rsidR="00FD29D8" w:rsidRPr="00D01847" w:rsidRDefault="00FD29D8">
            <w:pPr>
              <w:keepNext/>
              <w:keepLines/>
              <w:spacing w:after="0" w:line="240" w:lineRule="auto"/>
              <w:jc w:val="center"/>
              <w:rPr>
                <w:ins w:id="3726" w:author="Yu, Yong@ARB" w:date="2026-06-05T08:38:00Z"/>
                <w:rFonts w:ascii="Arial" w:eastAsia="Times New Roman" w:hAnsi="Arial" w:cs="Arial"/>
                <w:i/>
              </w:rPr>
            </w:pPr>
            <w:ins w:id="3727" w:author="Yu, Yong@ARB" w:date="2026-06-05T08:38:00Z">
              <w:r w:rsidRPr="00D01847">
                <w:rPr>
                  <w:rFonts w:ascii="Arial" w:eastAsia="Times New Roman" w:hAnsi="Arial" w:cs="Arial"/>
                  <w:i/>
                </w:rPr>
                <w:t>(mi)</w:t>
              </w:r>
            </w:ins>
          </w:p>
        </w:tc>
        <w:tc>
          <w:tcPr>
            <w:tcW w:w="1350" w:type="dxa"/>
            <w:vMerge w:val="restart"/>
          </w:tcPr>
          <w:p w14:paraId="468DEC93" w14:textId="77777777" w:rsidR="00FD29D8" w:rsidRPr="00D01847" w:rsidRDefault="00FD29D8">
            <w:pPr>
              <w:keepNext/>
              <w:keepLines/>
              <w:spacing w:after="0" w:line="240" w:lineRule="auto"/>
              <w:jc w:val="center"/>
              <w:rPr>
                <w:ins w:id="3728" w:author="Yu, Yong@ARB" w:date="2026-06-05T08:38:00Z"/>
                <w:rFonts w:ascii="Arial" w:eastAsia="Times New Roman" w:hAnsi="Arial" w:cs="Arial"/>
                <w:i/>
              </w:rPr>
            </w:pPr>
            <w:ins w:id="3729" w:author="Yu, Yong@ARB" w:date="2026-06-05T08:38:00Z">
              <w:r w:rsidRPr="00D01847">
                <w:rPr>
                  <w:rFonts w:ascii="Arial" w:eastAsia="Times New Roman" w:hAnsi="Arial" w:cs="Arial"/>
                  <w:i/>
                </w:rPr>
                <w:t>Vehicle Emission Category</w:t>
              </w:r>
              <w:r w:rsidRPr="00D01847">
                <w:rPr>
                  <w:rFonts w:ascii="Arial" w:eastAsia="Times New Roman" w:hAnsi="Arial" w:cs="Arial"/>
                  <w:i/>
                  <w:vertAlign w:val="superscript"/>
                </w:rPr>
                <w:t>1</w:t>
              </w:r>
            </w:ins>
          </w:p>
        </w:tc>
        <w:tc>
          <w:tcPr>
            <w:tcW w:w="2029" w:type="dxa"/>
            <w:gridSpan w:val="2"/>
          </w:tcPr>
          <w:p w14:paraId="4DB99D2A" w14:textId="77777777" w:rsidR="00FD29D8" w:rsidRPr="00D01847" w:rsidRDefault="00FD29D8">
            <w:pPr>
              <w:keepNext/>
              <w:keepLines/>
              <w:spacing w:after="58" w:line="240" w:lineRule="auto"/>
              <w:jc w:val="center"/>
              <w:outlineLvl w:val="4"/>
              <w:rPr>
                <w:ins w:id="3730" w:author="Yu, Yong@ARB" w:date="2026-06-05T08:38:00Z"/>
                <w:rFonts w:ascii="Arial" w:eastAsia="Times New Roman" w:hAnsi="Arial" w:cs="Arial"/>
                <w:vertAlign w:val="superscript"/>
              </w:rPr>
            </w:pPr>
            <w:ins w:id="3731" w:author="Yu, Yong@ARB" w:date="2026-06-05T08:38:00Z">
              <w:r w:rsidRPr="00D01847">
                <w:rPr>
                  <w:rFonts w:ascii="Arial" w:eastAsia="Times New Roman" w:hAnsi="Arial" w:cs="Arial"/>
                </w:rPr>
                <w:t>US06 Test</w:t>
              </w:r>
            </w:ins>
          </w:p>
          <w:p w14:paraId="64CF4553" w14:textId="77777777" w:rsidR="00FD29D8" w:rsidRPr="00D01847" w:rsidRDefault="00FD29D8">
            <w:pPr>
              <w:keepNext/>
              <w:keepLines/>
              <w:spacing w:after="0" w:line="240" w:lineRule="auto"/>
              <w:jc w:val="center"/>
              <w:rPr>
                <w:ins w:id="3732" w:author="Yu, Yong@ARB" w:date="2026-06-05T08:38:00Z"/>
                <w:rFonts w:ascii="Arial" w:eastAsia="Times New Roman" w:hAnsi="Arial" w:cs="Arial"/>
                <w:i/>
              </w:rPr>
            </w:pPr>
            <w:ins w:id="3733" w:author="Yu, Yong@ARB" w:date="2026-06-05T08:38:00Z">
              <w:r w:rsidRPr="00D01847">
                <w:rPr>
                  <w:rFonts w:ascii="Arial" w:eastAsia="Times New Roman" w:hAnsi="Arial" w:cs="Arial"/>
                  <w:i/>
                </w:rPr>
                <w:t>(g/mi)</w:t>
              </w:r>
            </w:ins>
          </w:p>
        </w:tc>
        <w:tc>
          <w:tcPr>
            <w:tcW w:w="1972" w:type="dxa"/>
            <w:gridSpan w:val="2"/>
          </w:tcPr>
          <w:p w14:paraId="7EA35EA9" w14:textId="77777777" w:rsidR="00FD29D8" w:rsidRPr="00D01847" w:rsidRDefault="00FD29D8">
            <w:pPr>
              <w:keepNext/>
              <w:keepLines/>
              <w:spacing w:after="0" w:line="240" w:lineRule="auto"/>
              <w:jc w:val="center"/>
              <w:rPr>
                <w:ins w:id="3734" w:author="Yu, Yong@ARB" w:date="2026-06-05T08:38:00Z"/>
                <w:rFonts w:ascii="Arial" w:eastAsia="Times New Roman" w:hAnsi="Arial" w:cs="Arial"/>
                <w:i/>
                <w:vertAlign w:val="superscript"/>
              </w:rPr>
            </w:pPr>
            <w:ins w:id="3735" w:author="Yu, Yong@ARB" w:date="2026-06-05T08:38:00Z">
              <w:r w:rsidRPr="00D01847">
                <w:rPr>
                  <w:rFonts w:ascii="Arial" w:eastAsia="Times New Roman" w:hAnsi="Arial" w:cs="Arial"/>
                  <w:i/>
                </w:rPr>
                <w:t>SC03 Test</w:t>
              </w:r>
            </w:ins>
          </w:p>
          <w:p w14:paraId="5C736D9B" w14:textId="77777777" w:rsidR="00FD29D8" w:rsidRPr="00D01847" w:rsidRDefault="00FD29D8">
            <w:pPr>
              <w:keepNext/>
              <w:keepLines/>
              <w:spacing w:after="0" w:line="240" w:lineRule="auto"/>
              <w:jc w:val="center"/>
              <w:rPr>
                <w:ins w:id="3736" w:author="Yu, Yong@ARB" w:date="2026-06-05T08:38:00Z"/>
                <w:rFonts w:ascii="Arial" w:eastAsia="Times New Roman" w:hAnsi="Arial" w:cs="Arial"/>
                <w:i/>
              </w:rPr>
            </w:pPr>
            <w:ins w:id="3737" w:author="Yu, Yong@ARB" w:date="2026-06-05T08:38:00Z">
              <w:r w:rsidRPr="00D01847">
                <w:rPr>
                  <w:rFonts w:ascii="Arial" w:eastAsia="Times New Roman" w:hAnsi="Arial" w:cs="Arial"/>
                  <w:i/>
                </w:rPr>
                <w:t>(g/mi)</w:t>
              </w:r>
            </w:ins>
          </w:p>
        </w:tc>
      </w:tr>
      <w:tr w:rsidR="00FD29D8" w:rsidRPr="00D01847" w14:paraId="5769E918" w14:textId="77777777">
        <w:trPr>
          <w:trHeight w:val="402"/>
          <w:jc w:val="center"/>
          <w:ins w:id="3738" w:author="Yu, Yong@ARB" w:date="2026-06-05T08:38:00Z"/>
        </w:trPr>
        <w:tc>
          <w:tcPr>
            <w:tcW w:w="2021" w:type="dxa"/>
            <w:vMerge/>
          </w:tcPr>
          <w:p w14:paraId="776CAC5D" w14:textId="77777777" w:rsidR="00FD29D8" w:rsidRPr="00D01847" w:rsidRDefault="00FD29D8">
            <w:pPr>
              <w:keepNext/>
              <w:keepLines/>
              <w:spacing w:after="0" w:line="240" w:lineRule="auto"/>
              <w:rPr>
                <w:ins w:id="3739" w:author="Yu, Yong@ARB" w:date="2026-06-05T08:38:00Z"/>
                <w:rFonts w:ascii="Arial" w:eastAsia="Times New Roman" w:hAnsi="Arial" w:cs="Arial"/>
                <w:i/>
              </w:rPr>
            </w:pPr>
          </w:p>
        </w:tc>
        <w:tc>
          <w:tcPr>
            <w:tcW w:w="1350" w:type="dxa"/>
            <w:vMerge/>
          </w:tcPr>
          <w:p w14:paraId="1F1D6D0A" w14:textId="77777777" w:rsidR="00FD29D8" w:rsidRPr="00D01847" w:rsidRDefault="00FD29D8">
            <w:pPr>
              <w:keepNext/>
              <w:keepLines/>
              <w:spacing w:after="0" w:line="240" w:lineRule="auto"/>
              <w:rPr>
                <w:ins w:id="3740" w:author="Yu, Yong@ARB" w:date="2026-06-05T08:38:00Z"/>
                <w:rFonts w:ascii="Arial" w:eastAsia="Times New Roman" w:hAnsi="Arial" w:cs="Arial"/>
                <w:i/>
              </w:rPr>
            </w:pPr>
          </w:p>
        </w:tc>
        <w:tc>
          <w:tcPr>
            <w:tcW w:w="1350" w:type="dxa"/>
            <w:vMerge/>
          </w:tcPr>
          <w:p w14:paraId="46ECD8D9" w14:textId="77777777" w:rsidR="00FD29D8" w:rsidRPr="00D01847" w:rsidRDefault="00FD29D8">
            <w:pPr>
              <w:keepNext/>
              <w:keepLines/>
              <w:spacing w:after="0" w:line="240" w:lineRule="auto"/>
              <w:rPr>
                <w:ins w:id="3741" w:author="Yu, Yong@ARB" w:date="2026-06-05T08:38:00Z"/>
                <w:rFonts w:ascii="Arial" w:eastAsia="Times New Roman" w:hAnsi="Arial" w:cs="Arial"/>
                <w:i/>
              </w:rPr>
            </w:pPr>
          </w:p>
        </w:tc>
        <w:tc>
          <w:tcPr>
            <w:tcW w:w="1309" w:type="dxa"/>
            <w:vAlign w:val="center"/>
          </w:tcPr>
          <w:p w14:paraId="0747C9DD" w14:textId="77777777" w:rsidR="00FD29D8" w:rsidRPr="00D01847" w:rsidRDefault="00FD29D8">
            <w:pPr>
              <w:keepNext/>
              <w:keepLines/>
              <w:spacing w:after="0" w:line="240" w:lineRule="auto"/>
              <w:jc w:val="center"/>
              <w:rPr>
                <w:ins w:id="3742" w:author="Yu, Yong@ARB" w:date="2026-06-05T08:38:00Z"/>
                <w:rFonts w:ascii="Arial" w:eastAsia="Times New Roman" w:hAnsi="Arial" w:cs="Arial"/>
                <w:i/>
              </w:rPr>
            </w:pPr>
            <w:ins w:id="3743" w:author="Yu, Yong@ARB" w:date="2026-06-05T08:38:00Z">
              <w:r w:rsidRPr="00D01847">
                <w:rPr>
                  <w:rFonts w:ascii="Arial" w:eastAsia="Times New Roman" w:hAnsi="Arial" w:cs="Arial"/>
                  <w:i/>
                </w:rPr>
                <w:t>NMOG + NOx</w:t>
              </w:r>
            </w:ins>
          </w:p>
        </w:tc>
        <w:tc>
          <w:tcPr>
            <w:tcW w:w="720" w:type="dxa"/>
            <w:vAlign w:val="center"/>
          </w:tcPr>
          <w:p w14:paraId="6817CC45" w14:textId="77777777" w:rsidR="00FD29D8" w:rsidRPr="00D01847" w:rsidRDefault="00FD29D8">
            <w:pPr>
              <w:keepNext/>
              <w:keepLines/>
              <w:spacing w:after="0" w:line="240" w:lineRule="auto"/>
              <w:jc w:val="center"/>
              <w:rPr>
                <w:ins w:id="3744" w:author="Yu, Yong@ARB" w:date="2026-06-05T08:38:00Z"/>
                <w:rFonts w:ascii="Arial" w:eastAsia="Times New Roman" w:hAnsi="Arial" w:cs="Arial"/>
                <w:i/>
              </w:rPr>
            </w:pPr>
            <w:ins w:id="3745" w:author="Yu, Yong@ARB" w:date="2026-06-05T08:38:00Z">
              <w:r w:rsidRPr="00D01847">
                <w:rPr>
                  <w:rFonts w:ascii="Arial" w:eastAsia="Times New Roman" w:hAnsi="Arial" w:cs="Arial"/>
                  <w:i/>
                </w:rPr>
                <w:t>CO</w:t>
              </w:r>
            </w:ins>
          </w:p>
        </w:tc>
        <w:tc>
          <w:tcPr>
            <w:tcW w:w="1268" w:type="dxa"/>
            <w:vAlign w:val="center"/>
          </w:tcPr>
          <w:p w14:paraId="74045A9D" w14:textId="77777777" w:rsidR="00FD29D8" w:rsidRPr="00D01847" w:rsidRDefault="00FD29D8">
            <w:pPr>
              <w:keepNext/>
              <w:keepLines/>
              <w:spacing w:after="0" w:line="240" w:lineRule="auto"/>
              <w:jc w:val="center"/>
              <w:rPr>
                <w:ins w:id="3746" w:author="Yu, Yong@ARB" w:date="2026-06-05T08:38:00Z"/>
                <w:rFonts w:ascii="Arial" w:eastAsia="Times New Roman" w:hAnsi="Arial" w:cs="Arial"/>
                <w:i/>
              </w:rPr>
            </w:pPr>
            <w:ins w:id="3747" w:author="Yu, Yong@ARB" w:date="2026-06-05T08:38:00Z">
              <w:r w:rsidRPr="00D01847">
                <w:rPr>
                  <w:rFonts w:ascii="Arial" w:eastAsia="Times New Roman" w:hAnsi="Arial" w:cs="Arial"/>
                  <w:i/>
                </w:rPr>
                <w:t>NMOG + NOx</w:t>
              </w:r>
            </w:ins>
          </w:p>
        </w:tc>
        <w:tc>
          <w:tcPr>
            <w:tcW w:w="704" w:type="dxa"/>
            <w:vAlign w:val="center"/>
          </w:tcPr>
          <w:p w14:paraId="66153A49" w14:textId="77777777" w:rsidR="00FD29D8" w:rsidRPr="00D01847" w:rsidRDefault="00FD29D8">
            <w:pPr>
              <w:keepNext/>
              <w:keepLines/>
              <w:spacing w:after="0" w:line="240" w:lineRule="auto"/>
              <w:jc w:val="center"/>
              <w:rPr>
                <w:ins w:id="3748" w:author="Yu, Yong@ARB" w:date="2026-06-05T08:38:00Z"/>
                <w:rFonts w:ascii="Arial" w:eastAsia="Times New Roman" w:hAnsi="Arial" w:cs="Arial"/>
                <w:i/>
              </w:rPr>
            </w:pPr>
            <w:ins w:id="3749" w:author="Yu, Yong@ARB" w:date="2026-06-05T08:38:00Z">
              <w:r w:rsidRPr="00D01847">
                <w:rPr>
                  <w:rFonts w:ascii="Arial" w:eastAsia="Times New Roman" w:hAnsi="Arial" w:cs="Arial"/>
                  <w:i/>
                </w:rPr>
                <w:t>CO</w:t>
              </w:r>
            </w:ins>
          </w:p>
        </w:tc>
      </w:tr>
      <w:tr w:rsidR="00FD29D8" w:rsidRPr="00D01847" w14:paraId="58BDAA79" w14:textId="77777777">
        <w:trPr>
          <w:trHeight w:hRule="exact" w:val="720"/>
          <w:jc w:val="center"/>
          <w:ins w:id="3750" w:author="Yu, Yong@ARB" w:date="2026-06-05T08:38:00Z"/>
        </w:trPr>
        <w:tc>
          <w:tcPr>
            <w:tcW w:w="2021" w:type="dxa"/>
            <w:vMerge w:val="restart"/>
            <w:vAlign w:val="center"/>
          </w:tcPr>
          <w:p w14:paraId="1520311C" w14:textId="77777777" w:rsidR="00FD29D8" w:rsidRPr="00D01847" w:rsidRDefault="00FD29D8">
            <w:pPr>
              <w:keepNext/>
              <w:keepLines/>
              <w:spacing w:after="0" w:line="240" w:lineRule="auto"/>
              <w:rPr>
                <w:ins w:id="3751" w:author="Yu, Yong@ARB" w:date="2026-06-05T08:38:00Z"/>
                <w:rFonts w:ascii="Arial" w:eastAsia="Times New Roman" w:hAnsi="Arial" w:cs="Arial"/>
              </w:rPr>
            </w:pPr>
            <w:ins w:id="3752" w:author="Yu, Yong@ARB" w:date="2026-06-05T08:38:00Z">
              <w:r w:rsidRPr="00D01847">
                <w:rPr>
                  <w:rFonts w:ascii="Arial" w:eastAsia="Times New Roman" w:hAnsi="Arial" w:cs="Arial"/>
                </w:rPr>
                <w:t xml:space="preserve">All PCs;  </w:t>
              </w:r>
            </w:ins>
          </w:p>
          <w:p w14:paraId="0F08CE86" w14:textId="77777777" w:rsidR="00FD29D8" w:rsidRPr="00D01847" w:rsidRDefault="00FD29D8">
            <w:pPr>
              <w:keepNext/>
              <w:keepLines/>
              <w:spacing w:after="0" w:line="240" w:lineRule="auto"/>
              <w:rPr>
                <w:ins w:id="3753" w:author="Yu, Yong@ARB" w:date="2026-06-05T08:38:00Z"/>
                <w:rFonts w:ascii="Arial" w:eastAsia="Times New Roman" w:hAnsi="Arial" w:cs="Arial"/>
              </w:rPr>
            </w:pPr>
            <w:ins w:id="3754" w:author="Yu, Yong@ARB" w:date="2026-06-05T08:38:00Z">
              <w:r w:rsidRPr="00D01847">
                <w:rPr>
                  <w:rFonts w:ascii="Arial" w:eastAsia="Times New Roman" w:hAnsi="Arial" w:cs="Arial"/>
                </w:rPr>
                <w:t>LDTs 0- 8,500 lbs. GVWR; and MDPVs</w:t>
              </w:r>
            </w:ins>
          </w:p>
          <w:p w14:paraId="5FE7ABDE" w14:textId="77777777" w:rsidR="00FD29D8" w:rsidRPr="00D01847" w:rsidRDefault="00FD29D8">
            <w:pPr>
              <w:keepNext/>
              <w:keepLines/>
              <w:spacing w:after="0" w:line="240" w:lineRule="auto"/>
              <w:rPr>
                <w:ins w:id="3755" w:author="Yu, Yong@ARB" w:date="2026-06-05T08:38:00Z"/>
                <w:rFonts w:ascii="Arial" w:eastAsia="Times New Roman" w:hAnsi="Arial" w:cs="Arial"/>
              </w:rPr>
            </w:pPr>
          </w:p>
          <w:p w14:paraId="55B93E89" w14:textId="77777777" w:rsidR="00FD29D8" w:rsidRPr="00D01847" w:rsidRDefault="00FD29D8">
            <w:pPr>
              <w:keepNext/>
              <w:keepLines/>
              <w:spacing w:after="0" w:line="240" w:lineRule="auto"/>
              <w:rPr>
                <w:ins w:id="3756" w:author="Yu, Yong@ARB" w:date="2026-06-05T08:38:00Z"/>
                <w:rFonts w:ascii="Arial" w:eastAsia="Times New Roman" w:hAnsi="Arial" w:cs="Arial"/>
              </w:rPr>
            </w:pPr>
            <w:ins w:id="3757" w:author="Yu, Yong@ARB" w:date="2026-06-05T08:38:00Z">
              <w:r w:rsidRPr="00D01847">
                <w:rPr>
                  <w:rFonts w:ascii="Arial" w:eastAsia="Times New Roman" w:hAnsi="Arial" w:cs="Arial"/>
                </w:rPr>
                <w:t>Vehicles in these categories are tested at their loaded vehicle weight (curb weight plus 300 pounds).</w:t>
              </w:r>
            </w:ins>
          </w:p>
        </w:tc>
        <w:tc>
          <w:tcPr>
            <w:tcW w:w="1350" w:type="dxa"/>
            <w:vMerge w:val="restart"/>
            <w:vAlign w:val="center"/>
          </w:tcPr>
          <w:p w14:paraId="3EA0F446" w14:textId="77777777" w:rsidR="00FD29D8" w:rsidRPr="00D01847" w:rsidRDefault="00FD29D8">
            <w:pPr>
              <w:keepNext/>
              <w:keepLines/>
              <w:spacing w:after="0" w:line="240" w:lineRule="auto"/>
              <w:jc w:val="center"/>
              <w:rPr>
                <w:ins w:id="3758" w:author="Yu, Yong@ARB" w:date="2026-06-05T08:38:00Z"/>
                <w:rFonts w:ascii="Arial" w:eastAsia="Times New Roman" w:hAnsi="Arial" w:cs="Arial"/>
              </w:rPr>
            </w:pPr>
            <w:ins w:id="3759" w:author="Yu, Yong@ARB" w:date="2026-06-05T08:38:00Z">
              <w:r w:rsidRPr="00D01847">
                <w:rPr>
                  <w:rFonts w:ascii="Arial" w:eastAsia="Times New Roman" w:hAnsi="Arial" w:cs="Arial"/>
                </w:rPr>
                <w:t>150,000</w:t>
              </w:r>
            </w:ins>
          </w:p>
        </w:tc>
        <w:tc>
          <w:tcPr>
            <w:tcW w:w="1350" w:type="dxa"/>
            <w:vAlign w:val="center"/>
          </w:tcPr>
          <w:p w14:paraId="3FC7E77D" w14:textId="77777777" w:rsidR="00FD29D8" w:rsidRPr="00D01847" w:rsidRDefault="00FD29D8">
            <w:pPr>
              <w:keepNext/>
              <w:keepLines/>
              <w:spacing w:after="0" w:line="240" w:lineRule="auto"/>
              <w:jc w:val="center"/>
              <w:rPr>
                <w:ins w:id="3760" w:author="Yu, Yong@ARB" w:date="2026-06-05T08:38:00Z"/>
                <w:rFonts w:ascii="Arial" w:eastAsia="Times New Roman" w:hAnsi="Arial" w:cs="Arial"/>
              </w:rPr>
            </w:pPr>
            <w:ins w:id="3761" w:author="Yu, Yong@ARB" w:date="2026-06-05T08:38:00Z">
              <w:r w:rsidRPr="00D01847">
                <w:rPr>
                  <w:rFonts w:ascii="Arial" w:eastAsia="Times New Roman" w:hAnsi="Arial" w:cs="Arial"/>
                </w:rPr>
                <w:t>LEV</w:t>
              </w:r>
            </w:ins>
          </w:p>
        </w:tc>
        <w:tc>
          <w:tcPr>
            <w:tcW w:w="1309" w:type="dxa"/>
            <w:vAlign w:val="center"/>
          </w:tcPr>
          <w:p w14:paraId="730879E1" w14:textId="77777777" w:rsidR="00FD29D8" w:rsidRPr="00D01847" w:rsidRDefault="00FD29D8">
            <w:pPr>
              <w:keepNext/>
              <w:keepLines/>
              <w:spacing w:after="0" w:line="240" w:lineRule="auto"/>
              <w:jc w:val="center"/>
              <w:rPr>
                <w:ins w:id="3762" w:author="Yu, Yong@ARB" w:date="2026-06-05T08:38:00Z"/>
                <w:rFonts w:ascii="Arial" w:eastAsia="Times New Roman" w:hAnsi="Arial" w:cs="Arial"/>
              </w:rPr>
            </w:pPr>
            <w:ins w:id="3763" w:author="Yu, Yong@ARB" w:date="2026-06-05T08:38:00Z">
              <w:r w:rsidRPr="00D01847">
                <w:rPr>
                  <w:rFonts w:ascii="Arial" w:eastAsia="Times New Roman" w:hAnsi="Arial" w:cs="Arial"/>
                </w:rPr>
                <w:t>0.140</w:t>
              </w:r>
            </w:ins>
          </w:p>
        </w:tc>
        <w:tc>
          <w:tcPr>
            <w:tcW w:w="720" w:type="dxa"/>
            <w:vAlign w:val="center"/>
          </w:tcPr>
          <w:p w14:paraId="273893EB" w14:textId="77777777" w:rsidR="00FD29D8" w:rsidRPr="00D01847" w:rsidRDefault="00FD29D8">
            <w:pPr>
              <w:keepNext/>
              <w:keepLines/>
              <w:spacing w:after="0" w:line="240" w:lineRule="auto"/>
              <w:jc w:val="center"/>
              <w:rPr>
                <w:ins w:id="3764" w:author="Yu, Yong@ARB" w:date="2026-06-05T08:38:00Z"/>
                <w:rFonts w:ascii="Arial" w:eastAsia="Times New Roman" w:hAnsi="Arial" w:cs="Arial"/>
              </w:rPr>
            </w:pPr>
            <w:ins w:id="3765" w:author="Yu, Yong@ARB" w:date="2026-06-05T08:38:00Z">
              <w:r w:rsidRPr="00D01847">
                <w:rPr>
                  <w:rFonts w:ascii="Arial" w:eastAsia="Times New Roman" w:hAnsi="Arial" w:cs="Arial"/>
                </w:rPr>
                <w:t>9.6</w:t>
              </w:r>
            </w:ins>
          </w:p>
        </w:tc>
        <w:tc>
          <w:tcPr>
            <w:tcW w:w="1268" w:type="dxa"/>
            <w:vAlign w:val="center"/>
          </w:tcPr>
          <w:p w14:paraId="408F567E" w14:textId="77777777" w:rsidR="00FD29D8" w:rsidRPr="00D01847" w:rsidRDefault="00FD29D8">
            <w:pPr>
              <w:keepNext/>
              <w:keepLines/>
              <w:spacing w:after="0" w:line="240" w:lineRule="auto"/>
              <w:jc w:val="center"/>
              <w:rPr>
                <w:ins w:id="3766" w:author="Yu, Yong@ARB" w:date="2026-06-05T08:38:00Z"/>
                <w:rFonts w:ascii="Arial" w:eastAsia="Times New Roman" w:hAnsi="Arial" w:cs="Arial"/>
              </w:rPr>
            </w:pPr>
            <w:ins w:id="3767" w:author="Yu, Yong@ARB" w:date="2026-06-05T08:38:00Z">
              <w:r w:rsidRPr="00D01847">
                <w:rPr>
                  <w:rFonts w:ascii="Arial" w:eastAsia="Times New Roman" w:hAnsi="Arial" w:cs="Arial"/>
                </w:rPr>
                <w:t>0.100</w:t>
              </w:r>
            </w:ins>
          </w:p>
        </w:tc>
        <w:tc>
          <w:tcPr>
            <w:tcW w:w="704" w:type="dxa"/>
            <w:vAlign w:val="center"/>
          </w:tcPr>
          <w:p w14:paraId="55F5FB7C" w14:textId="77777777" w:rsidR="00FD29D8" w:rsidRPr="00D01847" w:rsidRDefault="00FD29D8">
            <w:pPr>
              <w:keepNext/>
              <w:keepLines/>
              <w:spacing w:after="0" w:line="240" w:lineRule="auto"/>
              <w:jc w:val="center"/>
              <w:rPr>
                <w:ins w:id="3768" w:author="Yu, Yong@ARB" w:date="2026-06-05T08:38:00Z"/>
                <w:rFonts w:ascii="Arial" w:eastAsia="Times New Roman" w:hAnsi="Arial" w:cs="Arial"/>
              </w:rPr>
            </w:pPr>
            <w:ins w:id="3769" w:author="Yu, Yong@ARB" w:date="2026-06-05T08:38:00Z">
              <w:r w:rsidRPr="00D01847">
                <w:rPr>
                  <w:rFonts w:ascii="Arial" w:eastAsia="Times New Roman" w:hAnsi="Arial" w:cs="Arial"/>
                </w:rPr>
                <w:t>3.2</w:t>
              </w:r>
            </w:ins>
          </w:p>
        </w:tc>
      </w:tr>
      <w:tr w:rsidR="00FD29D8" w:rsidRPr="00D01847" w14:paraId="60CAA920" w14:textId="77777777">
        <w:trPr>
          <w:trHeight w:hRule="exact" w:val="720"/>
          <w:jc w:val="center"/>
          <w:ins w:id="3770" w:author="Yu, Yong@ARB" w:date="2026-06-05T08:38:00Z"/>
        </w:trPr>
        <w:tc>
          <w:tcPr>
            <w:tcW w:w="2021" w:type="dxa"/>
            <w:vMerge/>
            <w:vAlign w:val="center"/>
          </w:tcPr>
          <w:p w14:paraId="7F41C968" w14:textId="77777777" w:rsidR="00FD29D8" w:rsidRPr="00D01847" w:rsidRDefault="00FD29D8">
            <w:pPr>
              <w:keepNext/>
              <w:keepLines/>
              <w:spacing w:after="0" w:line="240" w:lineRule="auto"/>
              <w:jc w:val="center"/>
              <w:rPr>
                <w:ins w:id="3771" w:author="Yu, Yong@ARB" w:date="2026-06-05T08:38:00Z"/>
                <w:rFonts w:ascii="Arial" w:eastAsia="Times New Roman" w:hAnsi="Arial" w:cs="Arial"/>
                <w:color w:val="0000FF"/>
              </w:rPr>
            </w:pPr>
          </w:p>
        </w:tc>
        <w:tc>
          <w:tcPr>
            <w:tcW w:w="1350" w:type="dxa"/>
            <w:vMerge/>
            <w:vAlign w:val="center"/>
          </w:tcPr>
          <w:p w14:paraId="19D898BD" w14:textId="77777777" w:rsidR="00FD29D8" w:rsidRPr="00D01847" w:rsidRDefault="00FD29D8">
            <w:pPr>
              <w:keepNext/>
              <w:keepLines/>
              <w:spacing w:after="0" w:line="240" w:lineRule="auto"/>
              <w:jc w:val="center"/>
              <w:rPr>
                <w:ins w:id="3772" w:author="Yu, Yong@ARB" w:date="2026-06-05T08:38:00Z"/>
                <w:rFonts w:ascii="Arial" w:eastAsia="Times New Roman" w:hAnsi="Arial" w:cs="Arial"/>
                <w:color w:val="0000FF"/>
              </w:rPr>
            </w:pPr>
          </w:p>
        </w:tc>
        <w:tc>
          <w:tcPr>
            <w:tcW w:w="1350" w:type="dxa"/>
            <w:vAlign w:val="center"/>
          </w:tcPr>
          <w:p w14:paraId="25684B2D" w14:textId="77777777" w:rsidR="00FD29D8" w:rsidRPr="00D01847" w:rsidRDefault="00FD29D8">
            <w:pPr>
              <w:keepNext/>
              <w:keepLines/>
              <w:spacing w:after="0" w:line="240" w:lineRule="auto"/>
              <w:jc w:val="center"/>
              <w:rPr>
                <w:ins w:id="3773" w:author="Yu, Yong@ARB" w:date="2026-06-05T08:38:00Z"/>
                <w:rFonts w:ascii="Arial" w:eastAsia="Times New Roman" w:hAnsi="Arial" w:cs="Arial"/>
              </w:rPr>
            </w:pPr>
            <w:ins w:id="3774" w:author="Yu, Yong@ARB" w:date="2026-06-05T08:38:00Z">
              <w:r w:rsidRPr="00D01847">
                <w:rPr>
                  <w:rFonts w:ascii="Arial" w:eastAsia="Times New Roman" w:hAnsi="Arial" w:cs="Arial"/>
                </w:rPr>
                <w:t>ULEV</w:t>
              </w:r>
            </w:ins>
          </w:p>
        </w:tc>
        <w:tc>
          <w:tcPr>
            <w:tcW w:w="1309" w:type="dxa"/>
            <w:vAlign w:val="center"/>
          </w:tcPr>
          <w:p w14:paraId="2D18BFE3" w14:textId="77777777" w:rsidR="00FD29D8" w:rsidRPr="00D01847" w:rsidRDefault="00FD29D8">
            <w:pPr>
              <w:keepNext/>
              <w:keepLines/>
              <w:spacing w:after="0" w:line="240" w:lineRule="auto"/>
              <w:jc w:val="center"/>
              <w:rPr>
                <w:ins w:id="3775" w:author="Yu, Yong@ARB" w:date="2026-06-05T08:38:00Z"/>
                <w:rFonts w:ascii="Arial" w:eastAsia="Times New Roman" w:hAnsi="Arial" w:cs="Arial"/>
              </w:rPr>
            </w:pPr>
            <w:ins w:id="3776" w:author="Yu, Yong@ARB" w:date="2026-06-05T08:38:00Z">
              <w:r w:rsidRPr="00D01847">
                <w:rPr>
                  <w:rFonts w:ascii="Arial" w:eastAsia="Times New Roman" w:hAnsi="Arial" w:cs="Arial"/>
                </w:rPr>
                <w:t>0.120</w:t>
              </w:r>
            </w:ins>
          </w:p>
        </w:tc>
        <w:tc>
          <w:tcPr>
            <w:tcW w:w="720" w:type="dxa"/>
            <w:vAlign w:val="center"/>
          </w:tcPr>
          <w:p w14:paraId="29862655" w14:textId="77777777" w:rsidR="00FD29D8" w:rsidRPr="00D01847" w:rsidRDefault="00FD29D8">
            <w:pPr>
              <w:keepNext/>
              <w:keepLines/>
              <w:spacing w:after="0" w:line="240" w:lineRule="auto"/>
              <w:jc w:val="center"/>
              <w:rPr>
                <w:ins w:id="3777" w:author="Yu, Yong@ARB" w:date="2026-06-05T08:38:00Z"/>
                <w:rFonts w:ascii="Arial" w:eastAsia="Times New Roman" w:hAnsi="Arial" w:cs="Arial"/>
              </w:rPr>
            </w:pPr>
            <w:ins w:id="3778" w:author="Yu, Yong@ARB" w:date="2026-06-05T08:38:00Z">
              <w:r w:rsidRPr="00D01847">
                <w:rPr>
                  <w:rFonts w:ascii="Arial" w:eastAsia="Times New Roman" w:hAnsi="Arial" w:cs="Arial"/>
                </w:rPr>
                <w:t>9.6</w:t>
              </w:r>
            </w:ins>
          </w:p>
        </w:tc>
        <w:tc>
          <w:tcPr>
            <w:tcW w:w="1268" w:type="dxa"/>
            <w:vAlign w:val="center"/>
          </w:tcPr>
          <w:p w14:paraId="1A794D91" w14:textId="77777777" w:rsidR="00FD29D8" w:rsidRPr="00D01847" w:rsidRDefault="00FD29D8">
            <w:pPr>
              <w:keepNext/>
              <w:keepLines/>
              <w:spacing w:after="0" w:line="240" w:lineRule="auto"/>
              <w:jc w:val="center"/>
              <w:rPr>
                <w:ins w:id="3779" w:author="Yu, Yong@ARB" w:date="2026-06-05T08:38:00Z"/>
                <w:rFonts w:ascii="Arial" w:eastAsia="Times New Roman" w:hAnsi="Arial" w:cs="Arial"/>
              </w:rPr>
            </w:pPr>
            <w:ins w:id="3780" w:author="Yu, Yong@ARB" w:date="2026-06-05T08:38:00Z">
              <w:r w:rsidRPr="00D01847">
                <w:rPr>
                  <w:rFonts w:ascii="Arial" w:eastAsia="Times New Roman" w:hAnsi="Arial" w:cs="Arial"/>
                </w:rPr>
                <w:t>0.070</w:t>
              </w:r>
            </w:ins>
          </w:p>
        </w:tc>
        <w:tc>
          <w:tcPr>
            <w:tcW w:w="704" w:type="dxa"/>
            <w:vAlign w:val="center"/>
          </w:tcPr>
          <w:p w14:paraId="3AA1807A" w14:textId="77777777" w:rsidR="00FD29D8" w:rsidRPr="00D01847" w:rsidRDefault="00FD29D8">
            <w:pPr>
              <w:keepNext/>
              <w:keepLines/>
              <w:spacing w:after="0" w:line="240" w:lineRule="auto"/>
              <w:jc w:val="center"/>
              <w:rPr>
                <w:ins w:id="3781" w:author="Yu, Yong@ARB" w:date="2026-06-05T08:38:00Z"/>
                <w:rFonts w:ascii="Arial" w:eastAsia="Times New Roman" w:hAnsi="Arial" w:cs="Arial"/>
              </w:rPr>
            </w:pPr>
            <w:ins w:id="3782" w:author="Yu, Yong@ARB" w:date="2026-06-05T08:38:00Z">
              <w:r w:rsidRPr="00D01847">
                <w:rPr>
                  <w:rFonts w:ascii="Arial" w:eastAsia="Times New Roman" w:hAnsi="Arial" w:cs="Arial"/>
                </w:rPr>
                <w:t>3.2</w:t>
              </w:r>
            </w:ins>
          </w:p>
        </w:tc>
      </w:tr>
      <w:tr w:rsidR="00FD29D8" w:rsidRPr="00D01847" w14:paraId="7FB422E8" w14:textId="77777777">
        <w:trPr>
          <w:trHeight w:hRule="exact" w:val="720"/>
          <w:jc w:val="center"/>
          <w:ins w:id="3783" w:author="Yu, Yong@ARB" w:date="2026-06-05T08:38:00Z"/>
        </w:trPr>
        <w:tc>
          <w:tcPr>
            <w:tcW w:w="2021" w:type="dxa"/>
            <w:vMerge/>
          </w:tcPr>
          <w:p w14:paraId="59C7248A" w14:textId="77777777" w:rsidR="00FD29D8" w:rsidRPr="00D01847" w:rsidRDefault="00FD29D8">
            <w:pPr>
              <w:keepNext/>
              <w:keepLines/>
              <w:spacing w:after="0" w:line="240" w:lineRule="auto"/>
              <w:jc w:val="center"/>
              <w:rPr>
                <w:ins w:id="3784" w:author="Yu, Yong@ARB" w:date="2026-06-05T08:38:00Z"/>
                <w:rFonts w:ascii="Arial" w:eastAsia="Times New Roman" w:hAnsi="Arial" w:cs="Arial"/>
                <w:strike/>
                <w:color w:val="0000FF"/>
              </w:rPr>
            </w:pPr>
          </w:p>
        </w:tc>
        <w:tc>
          <w:tcPr>
            <w:tcW w:w="1350" w:type="dxa"/>
            <w:vMerge/>
          </w:tcPr>
          <w:p w14:paraId="47D19BE6" w14:textId="77777777" w:rsidR="00FD29D8" w:rsidRPr="00D01847" w:rsidRDefault="00FD29D8">
            <w:pPr>
              <w:keepNext/>
              <w:keepLines/>
              <w:spacing w:after="0" w:line="240" w:lineRule="auto"/>
              <w:rPr>
                <w:ins w:id="3785" w:author="Yu, Yong@ARB" w:date="2026-06-05T08:38:00Z"/>
                <w:rFonts w:ascii="Arial" w:eastAsia="Times New Roman" w:hAnsi="Arial" w:cs="Arial"/>
                <w:color w:val="0000FF"/>
              </w:rPr>
            </w:pPr>
          </w:p>
        </w:tc>
        <w:tc>
          <w:tcPr>
            <w:tcW w:w="1350" w:type="dxa"/>
            <w:vAlign w:val="center"/>
          </w:tcPr>
          <w:p w14:paraId="4F569142" w14:textId="77777777" w:rsidR="00FD29D8" w:rsidRPr="00D01847" w:rsidRDefault="00FD29D8">
            <w:pPr>
              <w:keepNext/>
              <w:keepLines/>
              <w:spacing w:after="0" w:line="240" w:lineRule="auto"/>
              <w:jc w:val="center"/>
              <w:rPr>
                <w:ins w:id="3786" w:author="Yu, Yong@ARB" w:date="2026-06-05T08:38:00Z"/>
                <w:rFonts w:ascii="Arial" w:eastAsia="Times New Roman" w:hAnsi="Arial" w:cs="Arial"/>
              </w:rPr>
            </w:pPr>
            <w:ins w:id="3787" w:author="Yu, Yong@ARB" w:date="2026-06-05T08:38:00Z">
              <w:r w:rsidRPr="00D01847">
                <w:rPr>
                  <w:rFonts w:ascii="Arial" w:eastAsia="Times New Roman" w:hAnsi="Arial" w:cs="Arial"/>
                </w:rPr>
                <w:t>SULEV</w:t>
              </w:r>
            </w:ins>
          </w:p>
          <w:p w14:paraId="470F6E7D" w14:textId="77777777" w:rsidR="00FD29D8" w:rsidRPr="00D01847" w:rsidRDefault="00FD29D8">
            <w:pPr>
              <w:keepNext/>
              <w:keepLines/>
              <w:spacing w:after="0" w:line="240" w:lineRule="auto"/>
              <w:jc w:val="center"/>
              <w:rPr>
                <w:ins w:id="3788" w:author="Yu, Yong@ARB" w:date="2026-06-05T08:38:00Z"/>
                <w:rFonts w:ascii="Arial" w:eastAsia="Times New Roman" w:hAnsi="Arial" w:cs="Arial"/>
              </w:rPr>
            </w:pPr>
            <w:ins w:id="3789" w:author="Yu, Yong@ARB" w:date="2026-06-05T08:38:00Z">
              <w:r w:rsidRPr="00D01847">
                <w:rPr>
                  <w:rFonts w:ascii="Arial" w:eastAsia="Times New Roman" w:hAnsi="Arial" w:cs="Arial"/>
                </w:rPr>
                <w:t>(Option A)</w:t>
              </w:r>
              <w:r w:rsidRPr="00D01847">
                <w:rPr>
                  <w:rFonts w:ascii="Arial" w:eastAsia="Times New Roman" w:hAnsi="Arial" w:cs="Arial"/>
                  <w:vertAlign w:val="superscript"/>
                </w:rPr>
                <w:t>2</w:t>
              </w:r>
            </w:ins>
          </w:p>
        </w:tc>
        <w:tc>
          <w:tcPr>
            <w:tcW w:w="1309" w:type="dxa"/>
            <w:vAlign w:val="center"/>
          </w:tcPr>
          <w:p w14:paraId="360E7F43" w14:textId="77777777" w:rsidR="00FD29D8" w:rsidRPr="00D01847" w:rsidRDefault="00FD29D8">
            <w:pPr>
              <w:keepNext/>
              <w:keepLines/>
              <w:spacing w:after="0" w:line="240" w:lineRule="auto"/>
              <w:jc w:val="center"/>
              <w:rPr>
                <w:ins w:id="3790" w:author="Yu, Yong@ARB" w:date="2026-06-05T08:38:00Z"/>
                <w:rFonts w:ascii="Arial" w:eastAsia="Times New Roman" w:hAnsi="Arial" w:cs="Arial"/>
              </w:rPr>
            </w:pPr>
            <w:ins w:id="3791" w:author="Yu, Yong@ARB" w:date="2026-06-05T08:38:00Z">
              <w:r w:rsidRPr="00D01847">
                <w:rPr>
                  <w:rFonts w:ascii="Arial" w:eastAsia="Times New Roman" w:hAnsi="Arial" w:cs="Arial"/>
                </w:rPr>
                <w:t>0.060</w:t>
              </w:r>
            </w:ins>
          </w:p>
        </w:tc>
        <w:tc>
          <w:tcPr>
            <w:tcW w:w="720" w:type="dxa"/>
            <w:vAlign w:val="center"/>
          </w:tcPr>
          <w:p w14:paraId="6534FC9D" w14:textId="77777777" w:rsidR="00FD29D8" w:rsidRPr="00D01847" w:rsidRDefault="00FD29D8">
            <w:pPr>
              <w:keepNext/>
              <w:keepLines/>
              <w:spacing w:after="0" w:line="240" w:lineRule="auto"/>
              <w:jc w:val="center"/>
              <w:rPr>
                <w:ins w:id="3792" w:author="Yu, Yong@ARB" w:date="2026-06-05T08:38:00Z"/>
                <w:rFonts w:ascii="Arial" w:eastAsia="Times New Roman" w:hAnsi="Arial" w:cs="Arial"/>
              </w:rPr>
            </w:pPr>
            <w:ins w:id="3793" w:author="Yu, Yong@ARB" w:date="2026-06-05T08:38:00Z">
              <w:r w:rsidRPr="00D01847">
                <w:rPr>
                  <w:rFonts w:ascii="Arial" w:eastAsia="Times New Roman" w:hAnsi="Arial" w:cs="Arial"/>
                </w:rPr>
                <w:t>9.6</w:t>
              </w:r>
            </w:ins>
          </w:p>
        </w:tc>
        <w:tc>
          <w:tcPr>
            <w:tcW w:w="1268" w:type="dxa"/>
            <w:vAlign w:val="center"/>
          </w:tcPr>
          <w:p w14:paraId="3CCBF39E" w14:textId="77777777" w:rsidR="00FD29D8" w:rsidRPr="00D01847" w:rsidRDefault="00FD29D8">
            <w:pPr>
              <w:keepNext/>
              <w:keepLines/>
              <w:spacing w:after="0" w:line="240" w:lineRule="auto"/>
              <w:jc w:val="center"/>
              <w:rPr>
                <w:ins w:id="3794" w:author="Yu, Yong@ARB" w:date="2026-06-05T08:38:00Z"/>
                <w:rFonts w:ascii="Arial" w:eastAsia="Times New Roman" w:hAnsi="Arial" w:cs="Arial"/>
              </w:rPr>
            </w:pPr>
            <w:ins w:id="3795" w:author="Yu, Yong@ARB" w:date="2026-06-05T08:38:00Z">
              <w:r w:rsidRPr="00D01847">
                <w:rPr>
                  <w:rFonts w:ascii="Arial" w:eastAsia="Times New Roman" w:hAnsi="Arial" w:cs="Arial"/>
                </w:rPr>
                <w:t>0.020</w:t>
              </w:r>
            </w:ins>
          </w:p>
        </w:tc>
        <w:tc>
          <w:tcPr>
            <w:tcW w:w="704" w:type="dxa"/>
            <w:vAlign w:val="center"/>
          </w:tcPr>
          <w:p w14:paraId="774DD368" w14:textId="77777777" w:rsidR="00FD29D8" w:rsidRPr="00D01847" w:rsidRDefault="00FD29D8">
            <w:pPr>
              <w:keepNext/>
              <w:keepLines/>
              <w:spacing w:after="0" w:line="240" w:lineRule="auto"/>
              <w:jc w:val="center"/>
              <w:rPr>
                <w:ins w:id="3796" w:author="Yu, Yong@ARB" w:date="2026-06-05T08:38:00Z"/>
                <w:rFonts w:ascii="Arial" w:eastAsia="Times New Roman" w:hAnsi="Arial" w:cs="Arial"/>
              </w:rPr>
            </w:pPr>
            <w:ins w:id="3797" w:author="Yu, Yong@ARB" w:date="2026-06-05T08:38:00Z">
              <w:r w:rsidRPr="00D01847">
                <w:rPr>
                  <w:rFonts w:ascii="Arial" w:eastAsia="Times New Roman" w:hAnsi="Arial" w:cs="Arial"/>
                </w:rPr>
                <w:t>3.2</w:t>
              </w:r>
            </w:ins>
          </w:p>
        </w:tc>
      </w:tr>
      <w:tr w:rsidR="00FD29D8" w:rsidRPr="00D01847" w14:paraId="3151E159" w14:textId="77777777">
        <w:trPr>
          <w:trHeight w:hRule="exact" w:val="720"/>
          <w:jc w:val="center"/>
          <w:ins w:id="3798" w:author="Yu, Yong@ARB" w:date="2026-06-05T08:38:00Z"/>
        </w:trPr>
        <w:tc>
          <w:tcPr>
            <w:tcW w:w="2021" w:type="dxa"/>
            <w:vMerge/>
            <w:vAlign w:val="center"/>
          </w:tcPr>
          <w:p w14:paraId="3CAC0E4D" w14:textId="77777777" w:rsidR="00FD29D8" w:rsidRPr="00D01847" w:rsidRDefault="00FD29D8">
            <w:pPr>
              <w:keepNext/>
              <w:keepLines/>
              <w:spacing w:after="0" w:line="240" w:lineRule="auto"/>
              <w:jc w:val="center"/>
              <w:rPr>
                <w:ins w:id="3799" w:author="Yu, Yong@ARB" w:date="2026-06-05T08:38:00Z"/>
                <w:rFonts w:ascii="Arial" w:eastAsia="Times New Roman" w:hAnsi="Arial" w:cs="Arial"/>
                <w:color w:val="0000FF"/>
              </w:rPr>
            </w:pPr>
          </w:p>
        </w:tc>
        <w:tc>
          <w:tcPr>
            <w:tcW w:w="1350" w:type="dxa"/>
            <w:vMerge/>
            <w:vAlign w:val="center"/>
          </w:tcPr>
          <w:p w14:paraId="2FAD68BB" w14:textId="77777777" w:rsidR="00FD29D8" w:rsidRPr="00D01847" w:rsidRDefault="00FD29D8">
            <w:pPr>
              <w:keepNext/>
              <w:keepLines/>
              <w:spacing w:after="0" w:line="240" w:lineRule="auto"/>
              <w:jc w:val="center"/>
              <w:rPr>
                <w:ins w:id="3800" w:author="Yu, Yong@ARB" w:date="2026-06-05T08:38:00Z"/>
                <w:rFonts w:ascii="Arial" w:eastAsia="Times New Roman" w:hAnsi="Arial" w:cs="Arial"/>
                <w:color w:val="0000FF"/>
              </w:rPr>
            </w:pPr>
          </w:p>
        </w:tc>
        <w:tc>
          <w:tcPr>
            <w:tcW w:w="1350" w:type="dxa"/>
            <w:vAlign w:val="center"/>
          </w:tcPr>
          <w:p w14:paraId="2A978FB9" w14:textId="77777777" w:rsidR="00FD29D8" w:rsidRPr="00D01847" w:rsidRDefault="00FD29D8">
            <w:pPr>
              <w:keepNext/>
              <w:keepLines/>
              <w:spacing w:after="0" w:line="240" w:lineRule="auto"/>
              <w:jc w:val="center"/>
              <w:rPr>
                <w:ins w:id="3801" w:author="Yu, Yong@ARB" w:date="2026-06-05T08:38:00Z"/>
                <w:rFonts w:ascii="Arial" w:eastAsia="Times New Roman" w:hAnsi="Arial" w:cs="Arial"/>
              </w:rPr>
            </w:pPr>
            <w:ins w:id="3802" w:author="Yu, Yong@ARB" w:date="2026-06-05T08:38:00Z">
              <w:r w:rsidRPr="00D01847">
                <w:rPr>
                  <w:rFonts w:ascii="Arial" w:eastAsia="Times New Roman" w:hAnsi="Arial" w:cs="Arial"/>
                </w:rPr>
                <w:t>SULEV</w:t>
              </w:r>
            </w:ins>
          </w:p>
        </w:tc>
        <w:tc>
          <w:tcPr>
            <w:tcW w:w="1309" w:type="dxa"/>
            <w:vAlign w:val="center"/>
          </w:tcPr>
          <w:p w14:paraId="1371721E" w14:textId="77777777" w:rsidR="00FD29D8" w:rsidRPr="00D01847" w:rsidRDefault="00FD29D8">
            <w:pPr>
              <w:keepNext/>
              <w:keepLines/>
              <w:spacing w:after="0" w:line="240" w:lineRule="auto"/>
              <w:jc w:val="center"/>
              <w:rPr>
                <w:ins w:id="3803" w:author="Yu, Yong@ARB" w:date="2026-06-05T08:38:00Z"/>
                <w:rFonts w:ascii="Arial" w:eastAsia="Times New Roman" w:hAnsi="Arial" w:cs="Arial"/>
              </w:rPr>
            </w:pPr>
            <w:ins w:id="3804" w:author="Yu, Yong@ARB" w:date="2026-06-05T08:38:00Z">
              <w:r w:rsidRPr="00D01847">
                <w:rPr>
                  <w:rFonts w:ascii="Arial" w:eastAsia="Times New Roman" w:hAnsi="Arial" w:cs="Arial"/>
                </w:rPr>
                <w:t>0.050</w:t>
              </w:r>
            </w:ins>
          </w:p>
        </w:tc>
        <w:tc>
          <w:tcPr>
            <w:tcW w:w="720" w:type="dxa"/>
            <w:vAlign w:val="center"/>
          </w:tcPr>
          <w:p w14:paraId="0233AE70" w14:textId="77777777" w:rsidR="00FD29D8" w:rsidRPr="00D01847" w:rsidRDefault="00FD29D8">
            <w:pPr>
              <w:keepNext/>
              <w:keepLines/>
              <w:spacing w:after="0" w:line="240" w:lineRule="auto"/>
              <w:jc w:val="center"/>
              <w:rPr>
                <w:ins w:id="3805" w:author="Yu, Yong@ARB" w:date="2026-06-05T08:38:00Z"/>
                <w:rFonts w:ascii="Arial" w:eastAsia="Times New Roman" w:hAnsi="Arial" w:cs="Arial"/>
              </w:rPr>
            </w:pPr>
            <w:ins w:id="3806" w:author="Yu, Yong@ARB" w:date="2026-06-05T08:38:00Z">
              <w:r w:rsidRPr="00D01847">
                <w:rPr>
                  <w:rFonts w:ascii="Arial" w:eastAsia="Times New Roman" w:hAnsi="Arial" w:cs="Arial"/>
                </w:rPr>
                <w:t>9.6</w:t>
              </w:r>
            </w:ins>
          </w:p>
        </w:tc>
        <w:tc>
          <w:tcPr>
            <w:tcW w:w="1268" w:type="dxa"/>
            <w:vAlign w:val="center"/>
          </w:tcPr>
          <w:p w14:paraId="13B7A162" w14:textId="77777777" w:rsidR="00FD29D8" w:rsidRPr="00D01847" w:rsidRDefault="00FD29D8">
            <w:pPr>
              <w:keepNext/>
              <w:keepLines/>
              <w:spacing w:after="0" w:line="240" w:lineRule="auto"/>
              <w:jc w:val="center"/>
              <w:rPr>
                <w:ins w:id="3807" w:author="Yu, Yong@ARB" w:date="2026-06-05T08:38:00Z"/>
                <w:rFonts w:ascii="Arial" w:eastAsia="Times New Roman" w:hAnsi="Arial" w:cs="Arial"/>
              </w:rPr>
            </w:pPr>
            <w:ins w:id="3808" w:author="Yu, Yong@ARB" w:date="2026-06-05T08:38:00Z">
              <w:r w:rsidRPr="00D01847">
                <w:rPr>
                  <w:rFonts w:ascii="Arial" w:eastAsia="Times New Roman" w:hAnsi="Arial" w:cs="Arial"/>
                </w:rPr>
                <w:t>0.020</w:t>
              </w:r>
            </w:ins>
          </w:p>
        </w:tc>
        <w:tc>
          <w:tcPr>
            <w:tcW w:w="704" w:type="dxa"/>
            <w:vAlign w:val="center"/>
          </w:tcPr>
          <w:p w14:paraId="06B6E3E8" w14:textId="77777777" w:rsidR="00FD29D8" w:rsidRPr="00D01847" w:rsidRDefault="00FD29D8">
            <w:pPr>
              <w:keepNext/>
              <w:keepLines/>
              <w:spacing w:after="0" w:line="240" w:lineRule="auto"/>
              <w:jc w:val="center"/>
              <w:rPr>
                <w:ins w:id="3809" w:author="Yu, Yong@ARB" w:date="2026-06-05T08:38:00Z"/>
                <w:rFonts w:ascii="Arial" w:eastAsia="Times New Roman" w:hAnsi="Arial" w:cs="Arial"/>
              </w:rPr>
            </w:pPr>
            <w:ins w:id="3810" w:author="Yu, Yong@ARB" w:date="2026-06-05T08:38:00Z">
              <w:r w:rsidRPr="00D01847">
                <w:rPr>
                  <w:rFonts w:ascii="Arial" w:eastAsia="Times New Roman" w:hAnsi="Arial" w:cs="Arial"/>
                </w:rPr>
                <w:t>3.2</w:t>
              </w:r>
            </w:ins>
          </w:p>
        </w:tc>
      </w:tr>
    </w:tbl>
    <w:p w14:paraId="2D3ED14D" w14:textId="77777777" w:rsidR="00FD29D8" w:rsidRPr="00D01847" w:rsidRDefault="00FD29D8" w:rsidP="00FD29D8">
      <w:pPr>
        <w:spacing w:after="0" w:line="240" w:lineRule="auto"/>
        <w:ind w:left="540" w:hanging="180"/>
        <w:rPr>
          <w:ins w:id="3811" w:author="Yu, Yong@ARB" w:date="2026-06-05T08:38:00Z"/>
          <w:rFonts w:ascii="Arial" w:eastAsia="Times New Roman" w:hAnsi="Arial" w:cs="Arial"/>
          <w:sz w:val="18"/>
          <w:szCs w:val="18"/>
        </w:rPr>
      </w:pPr>
      <w:ins w:id="3812" w:author="Yu, Yong@ARB" w:date="2026-06-05T08:38:00Z">
        <w:r w:rsidRPr="00D01847">
          <w:rPr>
            <w:rFonts w:ascii="Arial" w:eastAsia="Times New Roman" w:hAnsi="Arial" w:cs="Arial"/>
            <w:i/>
            <w:sz w:val="18"/>
            <w:szCs w:val="18"/>
            <w:vertAlign w:val="superscript"/>
          </w:rPr>
          <w:t>1</w:t>
        </w:r>
        <w:r w:rsidRPr="00D01847">
          <w:rPr>
            <w:rFonts w:ascii="Arial" w:eastAsia="Times New Roman" w:hAnsi="Arial" w:cs="Arial"/>
            <w:i/>
            <w:sz w:val="18"/>
            <w:szCs w:val="18"/>
          </w:rPr>
          <w:tab/>
        </w:r>
        <w:r w:rsidRPr="00D01847">
          <w:rPr>
            <w:rFonts w:ascii="Arial" w:eastAsia="MS Mincho" w:hAnsi="Arial" w:cs="Arial"/>
            <w:i/>
            <w:sz w:val="18"/>
            <w:szCs w:val="18"/>
            <w:lang w:eastAsia="ja-JP"/>
          </w:rPr>
          <w:t>Vehicle Emission Category</w:t>
        </w:r>
        <w:r w:rsidRPr="00D01847">
          <w:rPr>
            <w:rFonts w:ascii="Arial" w:eastAsia="MS Mincho" w:hAnsi="Arial" w:cs="Arial"/>
            <w:sz w:val="18"/>
            <w:szCs w:val="18"/>
            <w:lang w:eastAsia="ja-JP"/>
          </w:rPr>
          <w:t xml:space="preserve">.  </w:t>
        </w:r>
        <w:r w:rsidRPr="00D01847">
          <w:rPr>
            <w:rFonts w:ascii="Arial" w:eastAsia="Times New Roman" w:hAnsi="Arial" w:cs="Arial"/>
            <w:sz w:val="18"/>
            <w:szCs w:val="18"/>
          </w:rPr>
          <w:t xml:space="preserve">Manufacturers must certify all vehicles, which are </w:t>
        </w:r>
        <w:proofErr w:type="gramStart"/>
        <w:r w:rsidRPr="00D01847">
          <w:rPr>
            <w:rFonts w:ascii="Arial" w:eastAsia="Times New Roman" w:hAnsi="Arial" w:cs="Arial"/>
            <w:sz w:val="18"/>
            <w:szCs w:val="18"/>
          </w:rPr>
          <w:t>certifying</w:t>
        </w:r>
        <w:proofErr w:type="gramEnd"/>
        <w:r w:rsidRPr="00D01847">
          <w:rPr>
            <w:rFonts w:ascii="Arial" w:eastAsia="Times New Roman" w:hAnsi="Arial" w:cs="Arial"/>
            <w:sz w:val="18"/>
            <w:szCs w:val="18"/>
          </w:rPr>
          <w:t xml:space="preserve"> to a LEV III FTP emission category on a 150,000-mile durability basis, to the emission standards of the equivalent, or a more stringent, SFTP emission category set forth on this table.  That is, all LEV III LEVs certified to 150,000-mile FTP emission standards shall comply with the SFTP LEV emission standards in this table, all LEV III ULEVs certified to 150,000-mile FTP emission standards shall comply with the SFTP ULEV emission standards in this table, and all LEV III SULEVs certified to 150,000-mile FTP emission standards shall comply with the SFTP SULEV emission standards in this table.</w:t>
        </w:r>
      </w:ins>
    </w:p>
    <w:p w14:paraId="5DF032C4" w14:textId="77777777" w:rsidR="00FD29D8" w:rsidRPr="00D01847" w:rsidRDefault="00FD29D8" w:rsidP="00FD29D8">
      <w:pPr>
        <w:spacing w:after="0" w:line="240" w:lineRule="auto"/>
        <w:ind w:left="180" w:hanging="180"/>
        <w:rPr>
          <w:ins w:id="3813" w:author="Yu, Yong@ARB" w:date="2026-06-05T08:38:00Z"/>
          <w:rFonts w:ascii="Arial" w:eastAsia="Times New Roman" w:hAnsi="Arial" w:cs="Arial"/>
          <w:sz w:val="18"/>
          <w:szCs w:val="18"/>
        </w:rPr>
      </w:pPr>
    </w:p>
    <w:p w14:paraId="62D86118" w14:textId="77777777" w:rsidR="00FD29D8" w:rsidRPr="00D01847" w:rsidRDefault="00FD29D8" w:rsidP="00FD29D8">
      <w:pPr>
        <w:spacing w:after="0" w:line="240" w:lineRule="auto"/>
        <w:ind w:left="540" w:hanging="180"/>
        <w:rPr>
          <w:ins w:id="3814" w:author="Yu, Yong@ARB" w:date="2026-06-05T08:38:00Z"/>
          <w:rFonts w:ascii="Arial" w:eastAsia="MS Mincho" w:hAnsi="Arial" w:cs="Arial"/>
          <w:sz w:val="18"/>
          <w:szCs w:val="18"/>
          <w:lang w:eastAsia="ja-JP"/>
        </w:rPr>
      </w:pPr>
      <w:ins w:id="3815" w:author="Yu, Yong@ARB" w:date="2026-06-05T08:38:00Z">
        <w:r w:rsidRPr="00D01847">
          <w:rPr>
            <w:rFonts w:ascii="Arial" w:eastAsia="MS Mincho" w:hAnsi="Arial" w:cs="Arial"/>
            <w:i/>
            <w:sz w:val="18"/>
            <w:szCs w:val="18"/>
            <w:vertAlign w:val="superscript"/>
            <w:lang w:eastAsia="ja-JP"/>
          </w:rPr>
          <w:t>2</w:t>
        </w:r>
        <w:r w:rsidRPr="00D01847">
          <w:rPr>
            <w:rFonts w:ascii="Arial" w:eastAsia="MS Mincho" w:hAnsi="Arial" w:cs="Arial"/>
            <w:i/>
            <w:sz w:val="18"/>
            <w:szCs w:val="18"/>
            <w:lang w:eastAsia="ja-JP"/>
          </w:rPr>
          <w:tab/>
          <w:t xml:space="preserve">Optional SFTP SULEV Standards.  </w:t>
        </w:r>
        <w:r w:rsidRPr="00D01847">
          <w:rPr>
            <w:rFonts w:ascii="Arial" w:eastAsia="Times New Roman" w:hAnsi="Arial" w:cs="Arial"/>
            <w:sz w:val="18"/>
            <w:szCs w:val="18"/>
          </w:rPr>
          <w:t>A manufacturer may certify light-duty truck test groups from 6,001 to 8,500 lbs. GVWR and MDPV test groups to the SULEV, option A, emission standards set forth</w:t>
        </w:r>
        <w:r w:rsidRPr="00D01847">
          <w:rPr>
            <w:rFonts w:ascii="Arial" w:eastAsia="MS Mincho" w:hAnsi="Arial" w:cs="Arial"/>
            <w:sz w:val="18"/>
            <w:szCs w:val="18"/>
            <w:lang w:eastAsia="ja-JP"/>
          </w:rPr>
          <w:t xml:space="preserve"> in this table for the 2015 through 2020 model year, </w:t>
        </w:r>
        <w:r w:rsidRPr="00D01847">
          <w:rPr>
            <w:rFonts w:ascii="Arial" w:eastAsia="Times New Roman" w:hAnsi="Arial" w:cs="Arial"/>
            <w:sz w:val="18"/>
            <w:szCs w:val="18"/>
          </w:rPr>
          <w:t>only if the vehicles in the test group are equipped with a particulate filter and the manufacturer extends the particulate filter emission warranty mileage to 200,000 miles.  Passenger cars and light-duty trucks 0-6,000 lbs. GVWR are not eligible for this option</w:t>
        </w:r>
        <w:r w:rsidRPr="00D01847">
          <w:rPr>
            <w:rFonts w:ascii="Arial" w:eastAsia="MS Mincho" w:hAnsi="Arial" w:cs="Arial"/>
            <w:sz w:val="18"/>
            <w:szCs w:val="18"/>
            <w:lang w:eastAsia="ja-JP"/>
          </w:rPr>
          <w:t>.</w:t>
        </w:r>
      </w:ins>
    </w:p>
    <w:p w14:paraId="2211B208" w14:textId="77777777" w:rsidR="00FD29D8" w:rsidRPr="00D01847" w:rsidRDefault="00FD29D8" w:rsidP="00FD29D8">
      <w:pPr>
        <w:spacing w:line="278" w:lineRule="auto"/>
        <w:rPr>
          <w:ins w:id="3816" w:author="Yu, Yong@ARB" w:date="2026-06-05T08:38:00Z"/>
          <w:rFonts w:ascii="Arial" w:eastAsia="Aptos" w:hAnsi="Arial" w:cs="Times New Roman"/>
          <w:bCs/>
          <w:color w:val="404040"/>
          <w:kern w:val="2"/>
          <w:sz w:val="24"/>
          <w:szCs w:val="24"/>
          <w14:ligatures w14:val="standardContextual"/>
        </w:rPr>
      </w:pPr>
    </w:p>
    <w:p w14:paraId="1BE7AE5B" w14:textId="77777777" w:rsidR="00FD29D8" w:rsidRPr="00D01847" w:rsidRDefault="00FD29D8" w:rsidP="00FD29D8">
      <w:pPr>
        <w:numPr>
          <w:ilvl w:val="2"/>
          <w:numId w:val="24"/>
        </w:numPr>
        <w:spacing w:line="278" w:lineRule="auto"/>
        <w:contextualSpacing/>
        <w:rPr>
          <w:ins w:id="3817" w:author="Yu, Yong@ARB" w:date="2026-06-05T08:38:00Z"/>
          <w:rFonts w:ascii="Arial" w:eastAsia="Aptos" w:hAnsi="Arial" w:cs="Times New Roman"/>
          <w:bCs/>
          <w:color w:val="404040"/>
          <w:kern w:val="2"/>
          <w:sz w:val="24"/>
          <w:szCs w:val="24"/>
          <w14:ligatures w14:val="standardContextual"/>
        </w:rPr>
      </w:pPr>
      <w:ins w:id="3818" w:author="Yu, Yong@ARB" w:date="2026-06-05T08:38:00Z">
        <w:r w:rsidRPr="00D01847">
          <w:rPr>
            <w:rFonts w:ascii="Arial" w:eastAsia="Aptos" w:hAnsi="Arial" w:cs="Times New Roman"/>
            <w:bCs/>
            <w:i/>
            <w:iCs/>
            <w:color w:val="404040"/>
            <w:kern w:val="2"/>
            <w:sz w:val="24"/>
            <w:szCs w:val="24"/>
            <w14:ligatures w14:val="standardContextual"/>
          </w:rPr>
          <w:t xml:space="preserve">SFTP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and CO Composite Exhaust Emission Standards</w:t>
        </w:r>
        <w:r w:rsidRPr="00D01847">
          <w:rPr>
            <w:rFonts w:ascii="Arial" w:eastAsia="Aptos" w:hAnsi="Arial" w:cs="Times New Roman"/>
            <w:bCs/>
            <w:color w:val="404040"/>
            <w:kern w:val="2"/>
            <w:sz w:val="24"/>
            <w:szCs w:val="24"/>
            <w14:ligatures w14:val="standardContextual"/>
          </w:rPr>
          <w:t xml:space="preserve">. For the 2015 and subsequent model years, a manufacturer selecting this option must certify LEV II and LEV III LEVs, ULEVs, and SULEVs, such that the manufacturer's sales-weighted fleet-average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value does not exceed the applicable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w:t>
        </w:r>
        <w:proofErr w:type="gramStart"/>
        <w:r w:rsidRPr="00D01847">
          <w:rPr>
            <w:rFonts w:ascii="Arial" w:eastAsia="Aptos" w:hAnsi="Arial" w:cs="Times New Roman"/>
            <w:bCs/>
            <w:color w:val="404040"/>
            <w:kern w:val="2"/>
            <w:sz w:val="24"/>
            <w:szCs w:val="24"/>
            <w14:ligatures w14:val="standardContextual"/>
          </w:rPr>
          <w:t>composite emission</w:t>
        </w:r>
        <w:proofErr w:type="gramEnd"/>
        <w:r w:rsidRPr="00D01847">
          <w:rPr>
            <w:rFonts w:ascii="Arial" w:eastAsia="Aptos" w:hAnsi="Arial" w:cs="Times New Roman"/>
            <w:bCs/>
            <w:color w:val="404040"/>
            <w:kern w:val="2"/>
            <w:sz w:val="24"/>
            <w:szCs w:val="24"/>
            <w14:ligatures w14:val="standardContextual"/>
          </w:rPr>
          <w:t xml:space="preserve"> standard set forth in the following table. In addition, the CO composite emission value of any LEV III test group shall not exceed the CO composite emission standard set forth in the following table. </w:t>
        </w:r>
      </w:ins>
    </w:p>
    <w:p w14:paraId="22189D8C" w14:textId="77777777" w:rsidR="00FD29D8" w:rsidRPr="00D01847" w:rsidRDefault="00FD29D8" w:rsidP="00FD29D8">
      <w:pPr>
        <w:spacing w:line="278" w:lineRule="auto"/>
        <w:ind w:left="2700"/>
        <w:rPr>
          <w:ins w:id="3819" w:author="Yu, Yong@ARB" w:date="2026-06-05T08:38:00Z"/>
          <w:rFonts w:ascii="Arial" w:eastAsia="Aptos" w:hAnsi="Arial" w:cs="Times New Roman"/>
          <w:bCs/>
          <w:color w:val="404040"/>
          <w:kern w:val="2"/>
          <w:sz w:val="24"/>
          <w:szCs w:val="24"/>
          <w14:ligatures w14:val="standardContextual"/>
        </w:rPr>
      </w:pPr>
      <w:ins w:id="3820" w:author="Yu, Yong@ARB" w:date="2026-06-05T08:38:00Z">
        <w:r w:rsidRPr="00D01847">
          <w:rPr>
            <w:rFonts w:ascii="Arial" w:eastAsia="Aptos" w:hAnsi="Arial" w:cs="Times New Roman"/>
            <w:bCs/>
            <w:color w:val="404040"/>
            <w:kern w:val="2"/>
            <w:sz w:val="24"/>
            <w:szCs w:val="24"/>
            <w14:ligatures w14:val="standardContextual"/>
          </w:rPr>
          <w:t xml:space="preserve">SFTP compliance shall be demonstrated using the same gaseous or liquid fuel used for FTP certification. In the case of fuel-flexible vehicles, SFTP compliance shall be demonstrated using the LEV III certification gasoline specified in Part II, Section A.100.3.1.2 of the “California 2015 and Subsequent </w:t>
        </w:r>
        <w:r w:rsidRPr="00D01847">
          <w:rPr>
            <w:rFonts w:ascii="Arial" w:eastAsia="Aptos" w:hAnsi="Arial" w:cs="Times New Roman"/>
            <w:bCs/>
            <w:color w:val="404040"/>
            <w:kern w:val="2"/>
            <w:sz w:val="24"/>
            <w:szCs w:val="24"/>
            <w14:ligatures w14:val="standardContextual"/>
          </w:rPr>
          <w:lastRenderedPageBreak/>
          <w:t xml:space="preserve">Model Criteria Pollutant Exhaust Emission Standards and Test Procedures and 2017 and Subsequent Model Greenhouse Gas Exhaust Emission Standards and Test Procedures for Passenger Cars, Light-Duty Trucks, and Medium-Duty Vehicles.” </w:t>
        </w:r>
      </w:ins>
    </w:p>
    <w:p w14:paraId="2560B816" w14:textId="77777777" w:rsidR="00FD29D8" w:rsidRPr="00D01847" w:rsidRDefault="00FD29D8" w:rsidP="00FD29D8">
      <w:pPr>
        <w:spacing w:line="278" w:lineRule="auto"/>
        <w:ind w:left="2700"/>
        <w:rPr>
          <w:ins w:id="3821" w:author="Yu, Yong@ARB" w:date="2026-06-05T08:38:00Z"/>
          <w:rFonts w:ascii="Arial" w:eastAsia="Aptos" w:hAnsi="Arial" w:cs="Times New Roman"/>
          <w:bCs/>
          <w:color w:val="404040"/>
          <w:kern w:val="2"/>
          <w:sz w:val="24"/>
          <w:szCs w:val="24"/>
          <w14:ligatures w14:val="standardContextual"/>
        </w:rPr>
      </w:pPr>
      <w:ins w:id="3822" w:author="Yu, Yong@ARB" w:date="2026-06-05T08:38:00Z">
        <w:r w:rsidRPr="00D01847">
          <w:rPr>
            <w:rFonts w:ascii="Arial" w:eastAsia="Aptos" w:hAnsi="Arial" w:cs="Times New Roman"/>
            <w:bCs/>
            <w:color w:val="404040"/>
            <w:kern w:val="2"/>
            <w:sz w:val="24"/>
            <w:szCs w:val="24"/>
            <w14:ligatures w14:val="standardContextual"/>
          </w:rPr>
          <w:t xml:space="preserve">For each test group subject to this subsection, manufacturers shall calculate a Composite Emission Value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for LEV III test groups, a separate Composite Emission Value for CO, using the following equation: </w:t>
        </w:r>
      </w:ins>
    </w:p>
    <w:p w14:paraId="0A82EEA0" w14:textId="77777777" w:rsidR="00FD29D8" w:rsidRPr="00D01847" w:rsidRDefault="00FD29D8" w:rsidP="00FD29D8">
      <w:pPr>
        <w:spacing w:line="278" w:lineRule="auto"/>
        <w:ind w:left="2700"/>
        <w:rPr>
          <w:ins w:id="3823" w:author="Yu, Yong@ARB" w:date="2026-06-05T08:38:00Z"/>
          <w:rFonts w:ascii="Arial" w:eastAsia="Aptos" w:hAnsi="Arial" w:cs="Times New Roman"/>
          <w:bCs/>
          <w:color w:val="404040"/>
          <w:kern w:val="2"/>
          <w:sz w:val="24"/>
          <w:szCs w:val="24"/>
          <w14:ligatures w14:val="standardContextual"/>
        </w:rPr>
      </w:pPr>
      <w:ins w:id="3824" w:author="Yu, Yong@ARB" w:date="2026-06-05T08:38:00Z">
        <w:r w:rsidRPr="00D01847">
          <w:rPr>
            <w:rFonts w:ascii="Arial" w:eastAsia="Aptos" w:hAnsi="Arial" w:cs="Times New Roman"/>
            <w:bCs/>
            <w:color w:val="404040"/>
            <w:kern w:val="2"/>
            <w:sz w:val="24"/>
            <w:szCs w:val="24"/>
            <w14:ligatures w14:val="standardContextual"/>
          </w:rPr>
          <w:t>Composite Emission Value = 0.28 x US06 + 0.37 x SC03 + 0.35 x FTP    [Eq.1]</w:t>
        </w:r>
      </w:ins>
    </w:p>
    <w:p w14:paraId="5C09204D" w14:textId="77777777" w:rsidR="00FD29D8" w:rsidRPr="00D01847" w:rsidRDefault="00FD29D8" w:rsidP="00FD29D8">
      <w:pPr>
        <w:spacing w:line="278" w:lineRule="auto"/>
        <w:ind w:left="2700"/>
        <w:rPr>
          <w:ins w:id="3825" w:author="Yu, Yong@ARB" w:date="2026-06-05T08:38:00Z"/>
          <w:rFonts w:ascii="Arial" w:eastAsia="Aptos" w:hAnsi="Arial" w:cs="Times New Roman"/>
          <w:bCs/>
          <w:color w:val="404040"/>
          <w:kern w:val="2"/>
          <w:sz w:val="24"/>
          <w:szCs w:val="24"/>
          <w14:ligatures w14:val="standardContextual"/>
        </w:rPr>
      </w:pPr>
      <w:proofErr w:type="gramStart"/>
      <w:ins w:id="3826" w:author="Yu, Yong@ARB" w:date="2026-06-05T08:38:00Z">
        <w:r w:rsidRPr="00D01847">
          <w:rPr>
            <w:rFonts w:ascii="Arial" w:eastAsia="Aptos" w:hAnsi="Arial" w:cs="Times New Roman"/>
            <w:bCs/>
            <w:color w:val="404040"/>
            <w:kern w:val="2"/>
            <w:sz w:val="24"/>
            <w:szCs w:val="24"/>
            <w14:ligatures w14:val="standardContextual"/>
          </w:rPr>
          <w:t>where</w:t>
        </w:r>
        <w:proofErr w:type="gramEnd"/>
        <w:r w:rsidRPr="00D01847">
          <w:rPr>
            <w:rFonts w:ascii="Arial" w:eastAsia="Aptos" w:hAnsi="Arial" w:cs="Times New Roman"/>
            <w:bCs/>
            <w:color w:val="404040"/>
            <w:kern w:val="2"/>
            <w:sz w:val="24"/>
            <w:szCs w:val="24"/>
            <w14:ligatures w14:val="standardContextual"/>
          </w:rPr>
          <w:tab/>
        </w:r>
      </w:ins>
    </w:p>
    <w:p w14:paraId="6529224E" w14:textId="77777777" w:rsidR="00FD29D8" w:rsidRPr="00D01847" w:rsidRDefault="00FD29D8" w:rsidP="00FD29D8">
      <w:pPr>
        <w:spacing w:line="278" w:lineRule="auto"/>
        <w:ind w:left="2700"/>
        <w:rPr>
          <w:ins w:id="3827" w:author="Yu, Yong@ARB" w:date="2026-06-05T08:38:00Z"/>
          <w:rFonts w:ascii="Arial" w:eastAsia="Aptos" w:hAnsi="Arial" w:cs="Times New Roman"/>
          <w:bCs/>
          <w:color w:val="404040"/>
          <w:kern w:val="2"/>
          <w:sz w:val="24"/>
          <w:szCs w:val="24"/>
          <w14:ligatures w14:val="standardContextual"/>
        </w:rPr>
      </w:pPr>
      <w:ins w:id="3828" w:author="Yu, Yong@ARB" w:date="2026-06-05T08:38:00Z">
        <w:r w:rsidRPr="00D01847">
          <w:rPr>
            <w:rFonts w:ascii="Arial" w:eastAsia="Aptos" w:hAnsi="Arial" w:cs="Times New Roman"/>
            <w:bCs/>
            <w:color w:val="404040"/>
            <w:kern w:val="2"/>
            <w:sz w:val="24"/>
            <w:szCs w:val="24"/>
            <w14:ligatures w14:val="standardContextual"/>
          </w:rPr>
          <w:t xml:space="preserve">"US06" = the test group's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or CO emission value, as applicable, determined through the US06 test;</w:t>
        </w:r>
      </w:ins>
    </w:p>
    <w:p w14:paraId="7615FF99" w14:textId="77777777" w:rsidR="00FD29D8" w:rsidRPr="00D01847" w:rsidRDefault="00FD29D8" w:rsidP="00FD29D8">
      <w:pPr>
        <w:spacing w:line="278" w:lineRule="auto"/>
        <w:ind w:left="2700"/>
        <w:rPr>
          <w:ins w:id="3829" w:author="Yu, Yong@ARB" w:date="2026-06-05T08:38:00Z"/>
          <w:rFonts w:ascii="Arial" w:eastAsia="Aptos" w:hAnsi="Arial" w:cs="Times New Roman"/>
          <w:bCs/>
          <w:color w:val="404040"/>
          <w:kern w:val="2"/>
          <w:sz w:val="24"/>
          <w:szCs w:val="24"/>
          <w14:ligatures w14:val="standardContextual"/>
        </w:rPr>
      </w:pPr>
      <w:ins w:id="3830" w:author="Yu, Yong@ARB" w:date="2026-06-05T08:38:00Z">
        <w:r w:rsidRPr="00D01847">
          <w:rPr>
            <w:rFonts w:ascii="Arial" w:eastAsia="Aptos" w:hAnsi="Arial" w:cs="Times New Roman"/>
            <w:bCs/>
            <w:color w:val="404040"/>
            <w:kern w:val="2"/>
            <w:sz w:val="24"/>
            <w:szCs w:val="24"/>
            <w14:ligatures w14:val="standardContextual"/>
          </w:rPr>
          <w:t xml:space="preserve">"SC03" = the test group's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or CO emission value, as applicable, determined through the SC03 test; and</w:t>
        </w:r>
      </w:ins>
    </w:p>
    <w:p w14:paraId="44FB74B0" w14:textId="77777777" w:rsidR="00FD29D8" w:rsidRPr="00D01847" w:rsidRDefault="00FD29D8" w:rsidP="00FD29D8">
      <w:pPr>
        <w:spacing w:line="278" w:lineRule="auto"/>
        <w:ind w:left="2700"/>
        <w:rPr>
          <w:ins w:id="3831" w:author="Yu, Yong@ARB" w:date="2026-06-05T08:38:00Z"/>
          <w:rFonts w:ascii="Arial" w:eastAsia="Aptos" w:hAnsi="Arial" w:cs="Times New Roman"/>
          <w:bCs/>
          <w:color w:val="404040"/>
          <w:kern w:val="2"/>
          <w:sz w:val="24"/>
          <w:szCs w:val="24"/>
          <w14:ligatures w14:val="standardContextual"/>
        </w:rPr>
      </w:pPr>
      <w:ins w:id="3832" w:author="Yu, Yong@ARB" w:date="2026-06-05T08:38:00Z">
        <w:r w:rsidRPr="00D01847">
          <w:rPr>
            <w:rFonts w:ascii="Arial" w:eastAsia="Aptos" w:hAnsi="Arial" w:cs="Times New Roman"/>
            <w:bCs/>
            <w:color w:val="404040"/>
            <w:kern w:val="2"/>
            <w:sz w:val="24"/>
            <w:szCs w:val="24"/>
            <w14:ligatures w14:val="standardContextual"/>
          </w:rPr>
          <w:t xml:space="preserve">"FTP" = the test group's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or CO emission value, as applicable, determined through the FTP test.</w:t>
        </w:r>
      </w:ins>
    </w:p>
    <w:p w14:paraId="7DB8512F" w14:textId="77777777" w:rsidR="00FD29D8" w:rsidRPr="00D01847" w:rsidRDefault="00FD29D8" w:rsidP="00FD29D8">
      <w:pPr>
        <w:spacing w:line="278" w:lineRule="auto"/>
        <w:ind w:left="2700"/>
        <w:rPr>
          <w:ins w:id="3833" w:author="Yu, Yong@ARB" w:date="2026-06-05T08:38:00Z"/>
          <w:rFonts w:ascii="Arial" w:eastAsia="Aptos" w:hAnsi="Arial" w:cs="Times New Roman"/>
          <w:bCs/>
          <w:color w:val="404040"/>
          <w:kern w:val="2"/>
          <w:sz w:val="24"/>
          <w:szCs w:val="24"/>
          <w14:ligatures w14:val="standardContextual"/>
        </w:rPr>
      </w:pPr>
      <w:ins w:id="3834" w:author="Yu, Yong@ARB" w:date="2026-06-05T08:38:00Z">
        <w:r w:rsidRPr="00D01847">
          <w:rPr>
            <w:rFonts w:ascii="Arial" w:eastAsia="Aptos" w:hAnsi="Arial" w:cs="Times New Roman"/>
            <w:bCs/>
            <w:color w:val="404040"/>
            <w:kern w:val="2"/>
            <w:sz w:val="24"/>
            <w:szCs w:val="24"/>
            <w14:ligatures w14:val="standardContextual"/>
          </w:rPr>
          <w:t xml:space="preserve">If no vehicles in a test group have air conditioning units, the FTP cycle emission value can be used in place of the SC03 cycle emission value in Equation 1. To determine compliance with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standard applicable to the model year, manufacturers shall use a sales-weighted fleet average of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values of every applicable test group. The sales-weighted fleet average shall be calculated using a combination of carry-over and new certification SFTP composite emission values (converted to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as applicable). LEV II test groups will use their emission values in the fleet average calculation but will not be considered LEV III test groups. Compliance with the CO composite emission standard cannot be demonstrated through fleet averaging.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sales-weighted fleet-average composite emission value for the fleet and the CO composite emission value for each test group shall not exceed:</w:t>
        </w:r>
      </w:ins>
    </w:p>
    <w:p w14:paraId="230F82B2" w14:textId="77777777" w:rsidR="00FD29D8" w:rsidRPr="00D01847" w:rsidRDefault="00FD29D8" w:rsidP="00FD29D8">
      <w:pPr>
        <w:spacing w:line="278" w:lineRule="auto"/>
        <w:rPr>
          <w:ins w:id="3835" w:author="Yu, Yong@ARB" w:date="2026-06-05T08:38:00Z"/>
          <w:rFonts w:ascii="Arial" w:eastAsia="Aptos" w:hAnsi="Arial" w:cs="Times New Roman"/>
          <w:bCs/>
          <w:color w:val="404040"/>
          <w:kern w:val="2"/>
          <w:sz w:val="24"/>
          <w:szCs w:val="24"/>
          <w14:ligatures w14:val="standardContextual"/>
        </w:rPr>
      </w:pPr>
      <w:ins w:id="3836" w:author="Yu, Yong@ARB" w:date="2026-06-05T08:38:00Z">
        <w:r w:rsidRPr="00D01847">
          <w:rPr>
            <w:rFonts w:ascii="Arial" w:eastAsia="Aptos" w:hAnsi="Arial" w:cs="Times New Roman"/>
            <w:bCs/>
            <w:color w:val="404040"/>
            <w:kern w:val="2"/>
            <w:sz w:val="24"/>
            <w:szCs w:val="24"/>
            <w14:ligatures w14:val="standardContextual"/>
          </w:rPr>
          <w:tab/>
        </w:r>
        <w:r w:rsidRPr="00D01847">
          <w:rPr>
            <w:rFonts w:ascii="Arial" w:eastAsia="Aptos" w:hAnsi="Arial" w:cs="Times New Roman"/>
            <w:bCs/>
            <w:color w:val="404040"/>
            <w:kern w:val="2"/>
            <w:sz w:val="24"/>
            <w:szCs w:val="24"/>
            <w14:ligatures w14:val="standardContextual"/>
          </w:rPr>
          <w:tab/>
        </w:r>
      </w:ins>
    </w:p>
    <w:tbl>
      <w:tblPr>
        <w:tblW w:w="8658" w:type="dxa"/>
        <w:tblInd w:w="66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1E0" w:firstRow="1" w:lastRow="1" w:firstColumn="1" w:lastColumn="1" w:noHBand="0" w:noVBand="0"/>
      </w:tblPr>
      <w:tblGrid>
        <w:gridCol w:w="1266"/>
        <w:gridCol w:w="667"/>
        <w:gridCol w:w="667"/>
        <w:gridCol w:w="667"/>
        <w:gridCol w:w="667"/>
        <w:gridCol w:w="667"/>
        <w:gridCol w:w="667"/>
        <w:gridCol w:w="667"/>
        <w:gridCol w:w="667"/>
        <w:gridCol w:w="667"/>
        <w:gridCol w:w="667"/>
        <w:gridCol w:w="722"/>
      </w:tblGrid>
      <w:tr w:rsidR="00FD29D8" w:rsidRPr="00D01847" w14:paraId="38F36CF4" w14:textId="77777777">
        <w:trPr>
          <w:trHeight w:val="720"/>
          <w:ins w:id="3837" w:author="Yu, Yong@ARB" w:date="2026-06-05T08:38:00Z"/>
        </w:trPr>
        <w:tc>
          <w:tcPr>
            <w:tcW w:w="8658" w:type="dxa"/>
            <w:gridSpan w:val="12"/>
            <w:tcBorders>
              <w:top w:val="double" w:sz="6" w:space="0" w:color="auto"/>
              <w:bottom w:val="single" w:sz="6" w:space="0" w:color="auto"/>
            </w:tcBorders>
            <w:vAlign w:val="center"/>
          </w:tcPr>
          <w:p w14:paraId="25159BA4" w14:textId="77777777" w:rsidR="00FD29D8" w:rsidRPr="00D01847" w:rsidRDefault="00FD29D8">
            <w:pPr>
              <w:keepNext/>
              <w:keepLines/>
              <w:spacing w:after="0" w:line="240" w:lineRule="auto"/>
              <w:jc w:val="center"/>
              <w:rPr>
                <w:ins w:id="3838" w:author="Yu, Yong@ARB" w:date="2026-06-05T08:38:00Z"/>
                <w:rFonts w:ascii="Arial" w:eastAsia="Times New Roman" w:hAnsi="Arial" w:cs="Arial"/>
                <w:b/>
              </w:rPr>
            </w:pPr>
            <w:ins w:id="3839" w:author="Yu, Yong@ARB" w:date="2026-06-05T08:38:00Z">
              <w:r w:rsidRPr="00D01847">
                <w:rPr>
                  <w:rFonts w:ascii="Arial" w:eastAsia="Times New Roman" w:hAnsi="Arial" w:cs="Arial"/>
                  <w:b/>
                </w:rPr>
                <w:lastRenderedPageBreak/>
                <w:t xml:space="preserve">SFTP </w:t>
              </w:r>
              <w:proofErr w:type="spellStart"/>
              <w:r w:rsidRPr="00D01847">
                <w:rPr>
                  <w:rFonts w:ascii="Arial" w:eastAsia="Times New Roman" w:hAnsi="Arial" w:cs="Arial"/>
                  <w:b/>
                </w:rPr>
                <w:t>NMOG+NOx</w:t>
              </w:r>
              <w:proofErr w:type="spellEnd"/>
              <w:r w:rsidRPr="00D01847">
                <w:rPr>
                  <w:rFonts w:ascii="Arial" w:eastAsia="Times New Roman" w:hAnsi="Arial" w:cs="Arial"/>
                  <w:b/>
                </w:rPr>
                <w:t xml:space="preserve"> and CO Composite Emission Standards for 2015 and Subsequent Model Passenger Cars, Light-Duty Trucks, and Medium-Duty Passenger Vehicles</w:t>
              </w:r>
            </w:ins>
          </w:p>
          <w:p w14:paraId="4900A62A" w14:textId="77777777" w:rsidR="00FD29D8" w:rsidRPr="00D01847" w:rsidRDefault="00FD29D8">
            <w:pPr>
              <w:keepNext/>
              <w:keepLines/>
              <w:spacing w:after="0" w:line="240" w:lineRule="auto"/>
              <w:jc w:val="center"/>
              <w:rPr>
                <w:ins w:id="3840" w:author="Yu, Yong@ARB" w:date="2026-06-05T08:38:00Z"/>
                <w:rFonts w:ascii="Arial" w:eastAsia="Times New Roman" w:hAnsi="Arial" w:cs="Arial"/>
                <w:b/>
                <w:color w:val="0000FF"/>
                <w:sz w:val="18"/>
                <w:szCs w:val="18"/>
                <w:vertAlign w:val="superscript"/>
              </w:rPr>
            </w:pPr>
            <w:ins w:id="3841" w:author="Yu, Yong@ARB" w:date="2026-06-05T08:38:00Z">
              <w:r w:rsidRPr="00D01847">
                <w:rPr>
                  <w:rFonts w:ascii="Arial" w:eastAsia="Times New Roman" w:hAnsi="Arial" w:cs="Arial"/>
                  <w:b/>
                </w:rPr>
                <w:t>(g/mi)</w:t>
              </w:r>
              <w:r w:rsidRPr="00D01847">
                <w:rPr>
                  <w:rFonts w:ascii="Arial" w:eastAsia="Times New Roman" w:hAnsi="Arial" w:cs="Arial"/>
                  <w:b/>
                  <w:bCs/>
                  <w:vertAlign w:val="superscript"/>
                </w:rPr>
                <w:t xml:space="preserve"> 1</w:t>
              </w:r>
            </w:ins>
          </w:p>
        </w:tc>
      </w:tr>
      <w:tr w:rsidR="00FD29D8" w:rsidRPr="00D01847" w14:paraId="5D870731" w14:textId="77777777">
        <w:trPr>
          <w:trHeight w:val="282"/>
          <w:ins w:id="3842" w:author="Yu, Yong@ARB" w:date="2026-06-05T08:38:00Z"/>
        </w:trPr>
        <w:tc>
          <w:tcPr>
            <w:tcW w:w="1266" w:type="dxa"/>
            <w:tcBorders>
              <w:top w:val="single" w:sz="6" w:space="0" w:color="auto"/>
              <w:bottom w:val="single" w:sz="6" w:space="0" w:color="auto"/>
            </w:tcBorders>
            <w:vAlign w:val="center"/>
          </w:tcPr>
          <w:p w14:paraId="6DA7A25B" w14:textId="77777777" w:rsidR="00FD29D8" w:rsidRPr="007A25E7" w:rsidRDefault="00FD29D8">
            <w:pPr>
              <w:keepNext/>
              <w:keepLines/>
              <w:spacing w:after="0" w:line="240" w:lineRule="auto"/>
              <w:rPr>
                <w:ins w:id="3843" w:author="Yu, Yong@ARB" w:date="2026-06-05T08:38:00Z"/>
                <w:rFonts w:ascii="Arial" w:eastAsia="Times New Roman" w:hAnsi="Arial" w:cs="Arial"/>
                <w:bCs/>
                <w:i/>
                <w:iCs/>
                <w:sz w:val="18"/>
                <w:szCs w:val="18"/>
              </w:rPr>
            </w:pPr>
            <w:ins w:id="3844" w:author="Yu, Yong@ARB" w:date="2026-06-05T08:38:00Z">
              <w:r w:rsidRPr="007A25E7">
                <w:rPr>
                  <w:rFonts w:ascii="Arial" w:eastAsia="Times New Roman" w:hAnsi="Arial" w:cs="Arial"/>
                  <w:bCs/>
                  <w:i/>
                  <w:iCs/>
                  <w:sz w:val="18"/>
                  <w:szCs w:val="18"/>
                </w:rPr>
                <w:t>Model Year</w:t>
              </w:r>
            </w:ins>
          </w:p>
        </w:tc>
        <w:tc>
          <w:tcPr>
            <w:tcW w:w="667" w:type="dxa"/>
            <w:tcBorders>
              <w:top w:val="single" w:sz="6" w:space="0" w:color="auto"/>
              <w:bottom w:val="single" w:sz="6" w:space="0" w:color="auto"/>
            </w:tcBorders>
            <w:vAlign w:val="center"/>
          </w:tcPr>
          <w:p w14:paraId="530C7578" w14:textId="77777777" w:rsidR="00FD29D8" w:rsidRPr="007A25E7" w:rsidRDefault="00FD29D8">
            <w:pPr>
              <w:keepNext/>
              <w:keepLines/>
              <w:spacing w:after="0" w:line="240" w:lineRule="auto"/>
              <w:rPr>
                <w:ins w:id="3845" w:author="Yu, Yong@ARB" w:date="2026-06-05T08:38:00Z"/>
                <w:rFonts w:ascii="Arial" w:eastAsia="Times New Roman" w:hAnsi="Arial" w:cs="Arial"/>
                <w:bCs/>
                <w:i/>
                <w:iCs/>
                <w:sz w:val="18"/>
                <w:szCs w:val="18"/>
              </w:rPr>
            </w:pPr>
            <w:ins w:id="3846" w:author="Yu, Yong@ARB" w:date="2026-06-05T08:38:00Z">
              <w:r w:rsidRPr="007A25E7">
                <w:rPr>
                  <w:rFonts w:ascii="Arial" w:eastAsia="Times New Roman" w:hAnsi="Arial" w:cs="Arial"/>
                  <w:bCs/>
                  <w:i/>
                  <w:iCs/>
                  <w:sz w:val="18"/>
                  <w:szCs w:val="18"/>
                </w:rPr>
                <w:t>2015</w:t>
              </w:r>
            </w:ins>
          </w:p>
        </w:tc>
        <w:tc>
          <w:tcPr>
            <w:tcW w:w="667" w:type="dxa"/>
            <w:tcBorders>
              <w:top w:val="single" w:sz="6" w:space="0" w:color="auto"/>
              <w:bottom w:val="single" w:sz="6" w:space="0" w:color="auto"/>
            </w:tcBorders>
            <w:vAlign w:val="center"/>
          </w:tcPr>
          <w:p w14:paraId="2003528A" w14:textId="77777777" w:rsidR="00FD29D8" w:rsidRPr="007A25E7" w:rsidRDefault="00FD29D8">
            <w:pPr>
              <w:keepNext/>
              <w:keepLines/>
              <w:spacing w:after="0" w:line="240" w:lineRule="auto"/>
              <w:rPr>
                <w:ins w:id="3847" w:author="Yu, Yong@ARB" w:date="2026-06-05T08:38:00Z"/>
                <w:rFonts w:ascii="Arial" w:eastAsia="Times New Roman" w:hAnsi="Arial" w:cs="Arial"/>
                <w:bCs/>
                <w:i/>
                <w:iCs/>
                <w:sz w:val="18"/>
                <w:szCs w:val="18"/>
              </w:rPr>
            </w:pPr>
            <w:ins w:id="3848" w:author="Yu, Yong@ARB" w:date="2026-06-05T08:38:00Z">
              <w:r w:rsidRPr="007A25E7">
                <w:rPr>
                  <w:rFonts w:ascii="Arial" w:eastAsia="Times New Roman" w:hAnsi="Arial" w:cs="Arial"/>
                  <w:bCs/>
                  <w:i/>
                  <w:iCs/>
                  <w:sz w:val="18"/>
                  <w:szCs w:val="18"/>
                </w:rPr>
                <w:t>2016</w:t>
              </w:r>
            </w:ins>
          </w:p>
        </w:tc>
        <w:tc>
          <w:tcPr>
            <w:tcW w:w="667" w:type="dxa"/>
            <w:tcBorders>
              <w:top w:val="single" w:sz="6" w:space="0" w:color="auto"/>
              <w:bottom w:val="single" w:sz="6" w:space="0" w:color="auto"/>
            </w:tcBorders>
            <w:vAlign w:val="center"/>
          </w:tcPr>
          <w:p w14:paraId="3A8238B9" w14:textId="77777777" w:rsidR="00FD29D8" w:rsidRPr="007A25E7" w:rsidRDefault="00FD29D8">
            <w:pPr>
              <w:keepNext/>
              <w:keepLines/>
              <w:spacing w:after="0" w:line="240" w:lineRule="auto"/>
              <w:rPr>
                <w:ins w:id="3849" w:author="Yu, Yong@ARB" w:date="2026-06-05T08:38:00Z"/>
                <w:rFonts w:ascii="Arial" w:eastAsia="Times New Roman" w:hAnsi="Arial" w:cs="Arial"/>
                <w:bCs/>
                <w:i/>
                <w:iCs/>
                <w:sz w:val="18"/>
                <w:szCs w:val="18"/>
              </w:rPr>
            </w:pPr>
            <w:ins w:id="3850" w:author="Yu, Yong@ARB" w:date="2026-06-05T08:38:00Z">
              <w:r w:rsidRPr="007A25E7">
                <w:rPr>
                  <w:rFonts w:ascii="Arial" w:eastAsia="Times New Roman" w:hAnsi="Arial" w:cs="Arial"/>
                  <w:bCs/>
                  <w:i/>
                  <w:iCs/>
                  <w:sz w:val="18"/>
                  <w:szCs w:val="18"/>
                </w:rPr>
                <w:t>2017</w:t>
              </w:r>
            </w:ins>
          </w:p>
        </w:tc>
        <w:tc>
          <w:tcPr>
            <w:tcW w:w="667" w:type="dxa"/>
            <w:tcBorders>
              <w:top w:val="single" w:sz="6" w:space="0" w:color="auto"/>
              <w:bottom w:val="single" w:sz="6" w:space="0" w:color="auto"/>
            </w:tcBorders>
            <w:vAlign w:val="center"/>
          </w:tcPr>
          <w:p w14:paraId="30C6DAB7" w14:textId="77777777" w:rsidR="00FD29D8" w:rsidRPr="007A25E7" w:rsidRDefault="00FD29D8">
            <w:pPr>
              <w:keepNext/>
              <w:keepLines/>
              <w:spacing w:after="0" w:line="240" w:lineRule="auto"/>
              <w:rPr>
                <w:ins w:id="3851" w:author="Yu, Yong@ARB" w:date="2026-06-05T08:38:00Z"/>
                <w:rFonts w:ascii="Arial" w:eastAsia="Times New Roman" w:hAnsi="Arial" w:cs="Arial"/>
                <w:bCs/>
                <w:i/>
                <w:iCs/>
                <w:sz w:val="18"/>
                <w:szCs w:val="18"/>
              </w:rPr>
            </w:pPr>
            <w:ins w:id="3852" w:author="Yu, Yong@ARB" w:date="2026-06-05T08:38:00Z">
              <w:r w:rsidRPr="007A25E7">
                <w:rPr>
                  <w:rFonts w:ascii="Arial" w:eastAsia="Times New Roman" w:hAnsi="Arial" w:cs="Arial"/>
                  <w:bCs/>
                  <w:i/>
                  <w:iCs/>
                  <w:sz w:val="18"/>
                  <w:szCs w:val="18"/>
                </w:rPr>
                <w:t>2018</w:t>
              </w:r>
            </w:ins>
          </w:p>
        </w:tc>
        <w:tc>
          <w:tcPr>
            <w:tcW w:w="667" w:type="dxa"/>
            <w:tcBorders>
              <w:top w:val="single" w:sz="6" w:space="0" w:color="auto"/>
              <w:bottom w:val="single" w:sz="6" w:space="0" w:color="auto"/>
            </w:tcBorders>
            <w:vAlign w:val="center"/>
          </w:tcPr>
          <w:p w14:paraId="57C15939" w14:textId="77777777" w:rsidR="00FD29D8" w:rsidRPr="007A25E7" w:rsidRDefault="00FD29D8">
            <w:pPr>
              <w:keepNext/>
              <w:keepLines/>
              <w:spacing w:after="0" w:line="240" w:lineRule="auto"/>
              <w:rPr>
                <w:ins w:id="3853" w:author="Yu, Yong@ARB" w:date="2026-06-05T08:38:00Z"/>
                <w:rFonts w:ascii="Arial" w:eastAsia="Times New Roman" w:hAnsi="Arial" w:cs="Arial"/>
                <w:bCs/>
                <w:i/>
                <w:iCs/>
                <w:sz w:val="18"/>
                <w:szCs w:val="18"/>
              </w:rPr>
            </w:pPr>
            <w:ins w:id="3854" w:author="Yu, Yong@ARB" w:date="2026-06-05T08:38:00Z">
              <w:r w:rsidRPr="007A25E7">
                <w:rPr>
                  <w:rFonts w:ascii="Arial" w:eastAsia="Times New Roman" w:hAnsi="Arial" w:cs="Arial"/>
                  <w:bCs/>
                  <w:i/>
                  <w:iCs/>
                  <w:sz w:val="18"/>
                  <w:szCs w:val="18"/>
                </w:rPr>
                <w:t>2019</w:t>
              </w:r>
            </w:ins>
          </w:p>
        </w:tc>
        <w:tc>
          <w:tcPr>
            <w:tcW w:w="667" w:type="dxa"/>
            <w:tcBorders>
              <w:top w:val="single" w:sz="6" w:space="0" w:color="auto"/>
              <w:bottom w:val="single" w:sz="6" w:space="0" w:color="auto"/>
            </w:tcBorders>
            <w:vAlign w:val="center"/>
          </w:tcPr>
          <w:p w14:paraId="2F88C922" w14:textId="77777777" w:rsidR="00FD29D8" w:rsidRPr="007A25E7" w:rsidRDefault="00FD29D8">
            <w:pPr>
              <w:keepNext/>
              <w:keepLines/>
              <w:spacing w:after="0" w:line="240" w:lineRule="auto"/>
              <w:rPr>
                <w:ins w:id="3855" w:author="Yu, Yong@ARB" w:date="2026-06-05T08:38:00Z"/>
                <w:rFonts w:ascii="Arial" w:eastAsia="Times New Roman" w:hAnsi="Arial" w:cs="Arial"/>
                <w:bCs/>
                <w:i/>
                <w:iCs/>
                <w:sz w:val="18"/>
                <w:szCs w:val="18"/>
              </w:rPr>
            </w:pPr>
            <w:ins w:id="3856" w:author="Yu, Yong@ARB" w:date="2026-06-05T08:38:00Z">
              <w:r w:rsidRPr="007A25E7">
                <w:rPr>
                  <w:rFonts w:ascii="Arial" w:eastAsia="Times New Roman" w:hAnsi="Arial" w:cs="Arial"/>
                  <w:bCs/>
                  <w:i/>
                  <w:iCs/>
                  <w:sz w:val="18"/>
                  <w:szCs w:val="18"/>
                </w:rPr>
                <w:t>2020</w:t>
              </w:r>
            </w:ins>
          </w:p>
        </w:tc>
        <w:tc>
          <w:tcPr>
            <w:tcW w:w="667" w:type="dxa"/>
            <w:tcBorders>
              <w:top w:val="single" w:sz="6" w:space="0" w:color="auto"/>
              <w:bottom w:val="single" w:sz="6" w:space="0" w:color="auto"/>
            </w:tcBorders>
            <w:vAlign w:val="center"/>
          </w:tcPr>
          <w:p w14:paraId="2D98E6A2" w14:textId="77777777" w:rsidR="00FD29D8" w:rsidRPr="007A25E7" w:rsidRDefault="00FD29D8">
            <w:pPr>
              <w:keepNext/>
              <w:keepLines/>
              <w:spacing w:after="0" w:line="240" w:lineRule="auto"/>
              <w:rPr>
                <w:ins w:id="3857" w:author="Yu, Yong@ARB" w:date="2026-06-05T08:38:00Z"/>
                <w:rFonts w:ascii="Arial" w:eastAsia="Times New Roman" w:hAnsi="Arial" w:cs="Arial"/>
                <w:bCs/>
                <w:i/>
                <w:iCs/>
                <w:sz w:val="18"/>
                <w:szCs w:val="18"/>
              </w:rPr>
            </w:pPr>
            <w:ins w:id="3858" w:author="Yu, Yong@ARB" w:date="2026-06-05T08:38:00Z">
              <w:r w:rsidRPr="007A25E7">
                <w:rPr>
                  <w:rFonts w:ascii="Arial" w:eastAsia="Times New Roman" w:hAnsi="Arial" w:cs="Arial"/>
                  <w:bCs/>
                  <w:i/>
                  <w:iCs/>
                  <w:sz w:val="18"/>
                  <w:szCs w:val="18"/>
                </w:rPr>
                <w:t>2021</w:t>
              </w:r>
            </w:ins>
          </w:p>
        </w:tc>
        <w:tc>
          <w:tcPr>
            <w:tcW w:w="667" w:type="dxa"/>
            <w:tcBorders>
              <w:top w:val="single" w:sz="6" w:space="0" w:color="auto"/>
              <w:bottom w:val="single" w:sz="6" w:space="0" w:color="auto"/>
            </w:tcBorders>
            <w:vAlign w:val="center"/>
          </w:tcPr>
          <w:p w14:paraId="5DD4A10D" w14:textId="77777777" w:rsidR="00FD29D8" w:rsidRPr="007A25E7" w:rsidRDefault="00FD29D8">
            <w:pPr>
              <w:keepNext/>
              <w:keepLines/>
              <w:spacing w:after="0" w:line="240" w:lineRule="auto"/>
              <w:rPr>
                <w:ins w:id="3859" w:author="Yu, Yong@ARB" w:date="2026-06-05T08:38:00Z"/>
                <w:rFonts w:ascii="Arial" w:eastAsia="Times New Roman" w:hAnsi="Arial" w:cs="Arial"/>
                <w:bCs/>
                <w:i/>
                <w:iCs/>
                <w:sz w:val="18"/>
                <w:szCs w:val="18"/>
              </w:rPr>
            </w:pPr>
            <w:ins w:id="3860" w:author="Yu, Yong@ARB" w:date="2026-06-05T08:38:00Z">
              <w:r w:rsidRPr="007A25E7">
                <w:rPr>
                  <w:rFonts w:ascii="Arial" w:eastAsia="Times New Roman" w:hAnsi="Arial" w:cs="Arial"/>
                  <w:bCs/>
                  <w:i/>
                  <w:iCs/>
                  <w:sz w:val="18"/>
                  <w:szCs w:val="18"/>
                </w:rPr>
                <w:t>2022</w:t>
              </w:r>
            </w:ins>
          </w:p>
        </w:tc>
        <w:tc>
          <w:tcPr>
            <w:tcW w:w="667" w:type="dxa"/>
            <w:tcBorders>
              <w:top w:val="single" w:sz="6" w:space="0" w:color="auto"/>
              <w:bottom w:val="single" w:sz="6" w:space="0" w:color="auto"/>
            </w:tcBorders>
            <w:vAlign w:val="center"/>
          </w:tcPr>
          <w:p w14:paraId="41336583" w14:textId="77777777" w:rsidR="00FD29D8" w:rsidRPr="007A25E7" w:rsidRDefault="00FD29D8">
            <w:pPr>
              <w:keepNext/>
              <w:keepLines/>
              <w:spacing w:after="0" w:line="240" w:lineRule="auto"/>
              <w:rPr>
                <w:ins w:id="3861" w:author="Yu, Yong@ARB" w:date="2026-06-05T08:38:00Z"/>
                <w:rFonts w:ascii="Arial" w:eastAsia="Times New Roman" w:hAnsi="Arial" w:cs="Arial"/>
                <w:bCs/>
                <w:i/>
                <w:iCs/>
                <w:sz w:val="18"/>
                <w:szCs w:val="18"/>
              </w:rPr>
            </w:pPr>
            <w:ins w:id="3862" w:author="Yu, Yong@ARB" w:date="2026-06-05T08:38:00Z">
              <w:r w:rsidRPr="007A25E7">
                <w:rPr>
                  <w:rFonts w:ascii="Arial" w:eastAsia="Times New Roman" w:hAnsi="Arial" w:cs="Arial"/>
                  <w:bCs/>
                  <w:i/>
                  <w:iCs/>
                  <w:sz w:val="18"/>
                  <w:szCs w:val="18"/>
                </w:rPr>
                <w:t>2023</w:t>
              </w:r>
            </w:ins>
          </w:p>
        </w:tc>
        <w:tc>
          <w:tcPr>
            <w:tcW w:w="667" w:type="dxa"/>
            <w:tcBorders>
              <w:top w:val="single" w:sz="6" w:space="0" w:color="auto"/>
              <w:bottom w:val="single" w:sz="6" w:space="0" w:color="auto"/>
            </w:tcBorders>
            <w:vAlign w:val="center"/>
          </w:tcPr>
          <w:p w14:paraId="6BCA1ABE" w14:textId="77777777" w:rsidR="00FD29D8" w:rsidRPr="007A25E7" w:rsidRDefault="00FD29D8">
            <w:pPr>
              <w:keepNext/>
              <w:keepLines/>
              <w:spacing w:after="0" w:line="240" w:lineRule="auto"/>
              <w:rPr>
                <w:ins w:id="3863" w:author="Yu, Yong@ARB" w:date="2026-06-05T08:38:00Z"/>
                <w:rFonts w:ascii="Arial" w:eastAsia="Times New Roman" w:hAnsi="Arial" w:cs="Arial"/>
                <w:bCs/>
                <w:i/>
                <w:iCs/>
                <w:sz w:val="18"/>
                <w:szCs w:val="18"/>
              </w:rPr>
            </w:pPr>
            <w:ins w:id="3864" w:author="Yu, Yong@ARB" w:date="2026-06-05T08:38:00Z">
              <w:r w:rsidRPr="007A25E7">
                <w:rPr>
                  <w:rFonts w:ascii="Arial" w:eastAsia="Times New Roman" w:hAnsi="Arial" w:cs="Arial"/>
                  <w:bCs/>
                  <w:i/>
                  <w:iCs/>
                  <w:sz w:val="18"/>
                  <w:szCs w:val="18"/>
                </w:rPr>
                <w:t>2024</w:t>
              </w:r>
            </w:ins>
          </w:p>
        </w:tc>
        <w:tc>
          <w:tcPr>
            <w:tcW w:w="722" w:type="dxa"/>
            <w:tcBorders>
              <w:top w:val="single" w:sz="6" w:space="0" w:color="auto"/>
              <w:bottom w:val="single" w:sz="6" w:space="0" w:color="auto"/>
            </w:tcBorders>
            <w:vAlign w:val="center"/>
          </w:tcPr>
          <w:p w14:paraId="4370E827" w14:textId="77777777" w:rsidR="00FD29D8" w:rsidRPr="007A25E7" w:rsidRDefault="00FD29D8">
            <w:pPr>
              <w:keepNext/>
              <w:keepLines/>
              <w:spacing w:after="0" w:line="240" w:lineRule="auto"/>
              <w:rPr>
                <w:ins w:id="3865" w:author="Yu, Yong@ARB" w:date="2026-06-05T08:38:00Z"/>
                <w:rFonts w:ascii="Arial" w:eastAsia="Times New Roman" w:hAnsi="Arial" w:cs="Arial"/>
                <w:bCs/>
                <w:i/>
                <w:iCs/>
                <w:sz w:val="18"/>
                <w:szCs w:val="18"/>
              </w:rPr>
            </w:pPr>
            <w:ins w:id="3866" w:author="Yu, Yong@ARB" w:date="2026-06-05T08:38:00Z">
              <w:r w:rsidRPr="007A25E7">
                <w:rPr>
                  <w:rFonts w:ascii="Arial" w:eastAsia="Times New Roman" w:hAnsi="Arial" w:cs="Arial"/>
                  <w:bCs/>
                  <w:i/>
                  <w:iCs/>
                  <w:sz w:val="18"/>
                  <w:szCs w:val="18"/>
                </w:rPr>
                <w:t>2025+</w:t>
              </w:r>
            </w:ins>
          </w:p>
        </w:tc>
      </w:tr>
      <w:tr w:rsidR="00FD29D8" w:rsidRPr="00D01847" w14:paraId="1AF0300A" w14:textId="77777777">
        <w:trPr>
          <w:trHeight w:val="588"/>
          <w:ins w:id="3867" w:author="Yu, Yong@ARB" w:date="2026-06-05T08:38:00Z"/>
        </w:trPr>
        <w:tc>
          <w:tcPr>
            <w:tcW w:w="1266" w:type="dxa"/>
            <w:vMerge w:val="restart"/>
            <w:tcBorders>
              <w:top w:val="single" w:sz="6" w:space="0" w:color="auto"/>
              <w:bottom w:val="single" w:sz="6" w:space="0" w:color="auto"/>
            </w:tcBorders>
            <w:vAlign w:val="center"/>
          </w:tcPr>
          <w:p w14:paraId="202BD9A4" w14:textId="77777777" w:rsidR="00FD29D8" w:rsidRPr="00D01847" w:rsidRDefault="00FD29D8">
            <w:pPr>
              <w:keepNext/>
              <w:keepLines/>
              <w:spacing w:after="0" w:line="240" w:lineRule="auto"/>
              <w:rPr>
                <w:ins w:id="3868" w:author="Yu, Yong@ARB" w:date="2026-06-05T08:38:00Z"/>
                <w:rFonts w:ascii="Arial" w:eastAsia="Times New Roman" w:hAnsi="Arial" w:cs="Arial"/>
                <w:bCs/>
                <w:sz w:val="18"/>
                <w:szCs w:val="18"/>
              </w:rPr>
            </w:pPr>
            <w:ins w:id="3869" w:author="Yu, Yong@ARB" w:date="2026-06-05T08:38:00Z">
              <w:r w:rsidRPr="00D01847">
                <w:rPr>
                  <w:rFonts w:ascii="Arial" w:eastAsia="Times New Roman" w:hAnsi="Arial" w:cs="Arial"/>
                  <w:bCs/>
                  <w:sz w:val="18"/>
                  <w:szCs w:val="18"/>
                </w:rPr>
                <w:t xml:space="preserve">All PCs;  </w:t>
              </w:r>
            </w:ins>
          </w:p>
          <w:p w14:paraId="4D491F33" w14:textId="77777777" w:rsidR="00FD29D8" w:rsidRPr="00D01847" w:rsidRDefault="00FD29D8">
            <w:pPr>
              <w:keepNext/>
              <w:keepLines/>
              <w:spacing w:after="0" w:line="240" w:lineRule="auto"/>
              <w:rPr>
                <w:ins w:id="3870" w:author="Yu, Yong@ARB" w:date="2026-06-05T08:38:00Z"/>
                <w:rFonts w:ascii="Arial" w:eastAsia="Times New Roman" w:hAnsi="Arial" w:cs="Arial"/>
                <w:bCs/>
                <w:sz w:val="18"/>
                <w:szCs w:val="18"/>
              </w:rPr>
            </w:pPr>
            <w:ins w:id="3871" w:author="Yu, Yong@ARB" w:date="2026-06-05T08:38:00Z">
              <w:r w:rsidRPr="00D01847">
                <w:rPr>
                  <w:rFonts w:ascii="Arial" w:eastAsia="Times New Roman" w:hAnsi="Arial" w:cs="Arial"/>
                  <w:bCs/>
                  <w:sz w:val="18"/>
                  <w:szCs w:val="18"/>
                </w:rPr>
                <w:t>LDTs 8,500 lbs. GVWR or less; and</w:t>
              </w:r>
            </w:ins>
          </w:p>
          <w:p w14:paraId="093ED154" w14:textId="77777777" w:rsidR="00FD29D8" w:rsidRPr="00D01847" w:rsidRDefault="00FD29D8">
            <w:pPr>
              <w:keepNext/>
              <w:keepLines/>
              <w:spacing w:after="0" w:line="240" w:lineRule="auto"/>
              <w:rPr>
                <w:ins w:id="3872" w:author="Yu, Yong@ARB" w:date="2026-06-05T08:38:00Z"/>
                <w:rFonts w:ascii="Arial" w:eastAsia="Times New Roman" w:hAnsi="Arial" w:cs="Arial"/>
                <w:bCs/>
                <w:sz w:val="18"/>
                <w:szCs w:val="18"/>
              </w:rPr>
            </w:pPr>
            <w:ins w:id="3873" w:author="Yu, Yong@ARB" w:date="2026-06-05T08:38:00Z">
              <w:r w:rsidRPr="00D01847">
                <w:rPr>
                  <w:rFonts w:ascii="Arial" w:eastAsia="Times New Roman" w:hAnsi="Arial" w:cs="Arial"/>
                  <w:bCs/>
                  <w:sz w:val="18"/>
                  <w:szCs w:val="18"/>
                </w:rPr>
                <w:t>MDPVs</w:t>
              </w:r>
              <w:r w:rsidRPr="00D01847">
                <w:rPr>
                  <w:rFonts w:ascii="Arial" w:eastAsia="Times New Roman" w:hAnsi="Arial" w:cs="Arial"/>
                  <w:bCs/>
                  <w:sz w:val="18"/>
                  <w:szCs w:val="18"/>
                  <w:vertAlign w:val="superscript"/>
                </w:rPr>
                <w:t>3</w:t>
              </w:r>
            </w:ins>
          </w:p>
          <w:p w14:paraId="49F14946" w14:textId="77777777" w:rsidR="00FD29D8" w:rsidRPr="00D01847" w:rsidRDefault="00FD29D8">
            <w:pPr>
              <w:keepNext/>
              <w:keepLines/>
              <w:spacing w:after="0" w:line="240" w:lineRule="auto"/>
              <w:rPr>
                <w:ins w:id="3874" w:author="Yu, Yong@ARB" w:date="2026-06-05T08:38:00Z"/>
                <w:rFonts w:ascii="Arial" w:eastAsia="Times New Roman" w:hAnsi="Arial" w:cs="Arial"/>
                <w:bCs/>
                <w:sz w:val="18"/>
                <w:szCs w:val="18"/>
              </w:rPr>
            </w:pPr>
          </w:p>
          <w:p w14:paraId="4894E064" w14:textId="77777777" w:rsidR="00FD29D8" w:rsidRPr="00D01847" w:rsidRDefault="00FD29D8">
            <w:pPr>
              <w:keepNext/>
              <w:keepLines/>
              <w:spacing w:after="0" w:line="240" w:lineRule="auto"/>
              <w:rPr>
                <w:ins w:id="3875" w:author="Yu, Yong@ARB" w:date="2026-06-05T08:38:00Z"/>
                <w:rFonts w:ascii="Arial" w:eastAsia="Times New Roman" w:hAnsi="Arial" w:cs="Arial"/>
                <w:bCs/>
                <w:sz w:val="18"/>
                <w:szCs w:val="18"/>
              </w:rPr>
            </w:pPr>
            <w:ins w:id="3876" w:author="Yu, Yong@ARB" w:date="2026-06-05T08:38:00Z">
              <w:r w:rsidRPr="00D01847">
                <w:rPr>
                  <w:rFonts w:ascii="Arial" w:eastAsia="Times New Roman" w:hAnsi="Arial" w:cs="Arial"/>
                  <w:bCs/>
                  <w:sz w:val="18"/>
                  <w:szCs w:val="18"/>
                </w:rPr>
                <w:t>Vehicles in this category are tested at their loaded vehicle weight (curb weight plus 300 pounds) except LEV II vehicles, which are subject to the test weights specified in §1960.1(r), title 13, CCR.</w:t>
              </w:r>
            </w:ins>
          </w:p>
        </w:tc>
        <w:tc>
          <w:tcPr>
            <w:tcW w:w="7392" w:type="dxa"/>
            <w:gridSpan w:val="11"/>
            <w:tcBorders>
              <w:top w:val="single" w:sz="6" w:space="0" w:color="auto"/>
              <w:bottom w:val="single" w:sz="6" w:space="0" w:color="auto"/>
            </w:tcBorders>
            <w:vAlign w:val="center"/>
          </w:tcPr>
          <w:p w14:paraId="12712DA1" w14:textId="77777777" w:rsidR="00FD29D8" w:rsidRPr="00D01847" w:rsidRDefault="00FD29D8">
            <w:pPr>
              <w:keepNext/>
              <w:keepLines/>
              <w:spacing w:after="0" w:line="240" w:lineRule="auto"/>
              <w:jc w:val="center"/>
              <w:rPr>
                <w:ins w:id="3877" w:author="Yu, Yong@ARB" w:date="2026-06-05T08:38:00Z"/>
                <w:rFonts w:ascii="Arial" w:eastAsia="Times New Roman" w:hAnsi="Arial" w:cs="Arial"/>
                <w:bCs/>
                <w:sz w:val="18"/>
                <w:szCs w:val="18"/>
              </w:rPr>
            </w:pPr>
            <w:ins w:id="3878" w:author="Yu, Yong@ARB" w:date="2026-06-05T08:38:00Z">
              <w:r w:rsidRPr="00D01847">
                <w:rPr>
                  <w:rFonts w:ascii="Arial" w:eastAsia="Times New Roman" w:hAnsi="Arial" w:cs="Arial"/>
                  <w:bCs/>
                  <w:i/>
                  <w:sz w:val="18"/>
                  <w:szCs w:val="18"/>
                </w:rPr>
                <w:t xml:space="preserve">Sales-Weighted Fleet Average </w:t>
              </w:r>
              <w:proofErr w:type="spellStart"/>
              <w:r w:rsidRPr="00D01847">
                <w:rPr>
                  <w:rFonts w:ascii="Arial" w:eastAsia="Times New Roman" w:hAnsi="Arial" w:cs="Arial"/>
                  <w:bCs/>
                  <w:i/>
                  <w:sz w:val="18"/>
                  <w:szCs w:val="18"/>
                </w:rPr>
                <w:t>NMOG+NOx</w:t>
              </w:r>
              <w:proofErr w:type="spellEnd"/>
              <w:r w:rsidRPr="00D01847">
                <w:rPr>
                  <w:rFonts w:ascii="Arial" w:eastAsia="Times New Roman" w:hAnsi="Arial" w:cs="Arial"/>
                  <w:bCs/>
                  <w:i/>
                  <w:sz w:val="18"/>
                  <w:szCs w:val="18"/>
                </w:rPr>
                <w:t xml:space="preserve"> Composite Exhaust Emission Standards</w:t>
              </w:r>
              <w:r w:rsidRPr="00D01847">
                <w:rPr>
                  <w:rFonts w:ascii="Arial" w:eastAsia="Times New Roman" w:hAnsi="Arial" w:cs="Arial"/>
                  <w:bCs/>
                  <w:sz w:val="18"/>
                  <w:szCs w:val="18"/>
                  <w:vertAlign w:val="superscript"/>
                </w:rPr>
                <w:t>2,4,5,6</w:t>
              </w:r>
            </w:ins>
          </w:p>
        </w:tc>
      </w:tr>
      <w:tr w:rsidR="00FD29D8" w:rsidRPr="00D01847" w14:paraId="00016746" w14:textId="77777777">
        <w:trPr>
          <w:trHeight w:val="633"/>
          <w:ins w:id="3879" w:author="Yu, Yong@ARB" w:date="2026-06-05T08:38:00Z"/>
        </w:trPr>
        <w:tc>
          <w:tcPr>
            <w:tcW w:w="1266" w:type="dxa"/>
            <w:vMerge/>
            <w:tcBorders>
              <w:top w:val="single" w:sz="6" w:space="0" w:color="auto"/>
              <w:bottom w:val="single" w:sz="6" w:space="0" w:color="auto"/>
            </w:tcBorders>
            <w:vAlign w:val="center"/>
          </w:tcPr>
          <w:p w14:paraId="0B6FAC1A" w14:textId="77777777" w:rsidR="00FD29D8" w:rsidRPr="00D01847" w:rsidRDefault="00FD29D8">
            <w:pPr>
              <w:keepNext/>
              <w:keepLines/>
              <w:spacing w:after="0" w:line="240" w:lineRule="auto"/>
              <w:rPr>
                <w:ins w:id="3880" w:author="Yu, Yong@ARB" w:date="2026-06-05T08:38:00Z"/>
                <w:rFonts w:ascii="Arial" w:eastAsia="Times New Roman" w:hAnsi="Arial" w:cs="Arial"/>
                <w:color w:val="0000FF"/>
                <w:sz w:val="18"/>
                <w:szCs w:val="18"/>
              </w:rPr>
            </w:pPr>
          </w:p>
        </w:tc>
        <w:tc>
          <w:tcPr>
            <w:tcW w:w="667" w:type="dxa"/>
            <w:tcBorders>
              <w:top w:val="single" w:sz="6" w:space="0" w:color="auto"/>
              <w:bottom w:val="single" w:sz="6" w:space="0" w:color="auto"/>
            </w:tcBorders>
            <w:vAlign w:val="center"/>
          </w:tcPr>
          <w:p w14:paraId="562A2B53" w14:textId="77777777" w:rsidR="00FD29D8" w:rsidRPr="00D01847" w:rsidRDefault="00FD29D8">
            <w:pPr>
              <w:keepNext/>
              <w:keepLines/>
              <w:spacing w:after="0" w:line="240" w:lineRule="auto"/>
              <w:jc w:val="center"/>
              <w:rPr>
                <w:ins w:id="3881" w:author="Yu, Yong@ARB" w:date="2026-06-05T08:38:00Z"/>
                <w:rFonts w:ascii="Arial" w:eastAsia="Times New Roman" w:hAnsi="Arial" w:cs="Arial"/>
                <w:sz w:val="18"/>
                <w:szCs w:val="18"/>
              </w:rPr>
            </w:pPr>
            <w:ins w:id="3882" w:author="Yu, Yong@ARB" w:date="2026-06-05T08:38:00Z">
              <w:r w:rsidRPr="00D01847">
                <w:rPr>
                  <w:rFonts w:ascii="Arial" w:eastAsia="Times New Roman" w:hAnsi="Arial" w:cs="Arial"/>
                  <w:sz w:val="18"/>
                  <w:szCs w:val="18"/>
                </w:rPr>
                <w:t>0.140</w:t>
              </w:r>
            </w:ins>
          </w:p>
        </w:tc>
        <w:tc>
          <w:tcPr>
            <w:tcW w:w="667" w:type="dxa"/>
            <w:tcBorders>
              <w:top w:val="single" w:sz="6" w:space="0" w:color="auto"/>
              <w:bottom w:val="single" w:sz="6" w:space="0" w:color="auto"/>
            </w:tcBorders>
            <w:vAlign w:val="center"/>
          </w:tcPr>
          <w:p w14:paraId="2ACCECBD" w14:textId="77777777" w:rsidR="00FD29D8" w:rsidRPr="00D01847" w:rsidRDefault="00FD29D8">
            <w:pPr>
              <w:keepNext/>
              <w:keepLines/>
              <w:spacing w:after="0" w:line="240" w:lineRule="auto"/>
              <w:jc w:val="center"/>
              <w:rPr>
                <w:ins w:id="3883" w:author="Yu, Yong@ARB" w:date="2026-06-05T08:38:00Z"/>
                <w:rFonts w:ascii="Arial" w:eastAsia="Times New Roman" w:hAnsi="Arial" w:cs="Arial"/>
                <w:sz w:val="18"/>
                <w:szCs w:val="18"/>
              </w:rPr>
            </w:pPr>
            <w:ins w:id="3884" w:author="Yu, Yong@ARB" w:date="2026-06-05T08:38:00Z">
              <w:r w:rsidRPr="00D01847">
                <w:rPr>
                  <w:rFonts w:ascii="Arial" w:eastAsia="Times New Roman" w:hAnsi="Arial" w:cs="Arial"/>
                  <w:sz w:val="18"/>
                  <w:szCs w:val="18"/>
                </w:rPr>
                <w:t>0.110</w:t>
              </w:r>
            </w:ins>
          </w:p>
        </w:tc>
        <w:tc>
          <w:tcPr>
            <w:tcW w:w="667" w:type="dxa"/>
            <w:tcBorders>
              <w:top w:val="single" w:sz="6" w:space="0" w:color="auto"/>
              <w:bottom w:val="single" w:sz="6" w:space="0" w:color="auto"/>
            </w:tcBorders>
            <w:vAlign w:val="center"/>
          </w:tcPr>
          <w:p w14:paraId="12A2E37B" w14:textId="77777777" w:rsidR="00FD29D8" w:rsidRPr="00D01847" w:rsidRDefault="00FD29D8">
            <w:pPr>
              <w:keepNext/>
              <w:keepLines/>
              <w:spacing w:after="0" w:line="240" w:lineRule="auto"/>
              <w:jc w:val="center"/>
              <w:rPr>
                <w:ins w:id="3885" w:author="Yu, Yong@ARB" w:date="2026-06-05T08:38:00Z"/>
                <w:rFonts w:ascii="Arial" w:eastAsia="Times New Roman" w:hAnsi="Arial" w:cs="Arial"/>
                <w:sz w:val="18"/>
                <w:szCs w:val="18"/>
              </w:rPr>
            </w:pPr>
            <w:ins w:id="3886" w:author="Yu, Yong@ARB" w:date="2026-06-05T08:38:00Z">
              <w:r w:rsidRPr="00D01847">
                <w:rPr>
                  <w:rFonts w:ascii="Arial" w:eastAsia="Times New Roman" w:hAnsi="Arial" w:cs="Arial"/>
                  <w:sz w:val="18"/>
                  <w:szCs w:val="18"/>
                </w:rPr>
                <w:t>0.103</w:t>
              </w:r>
            </w:ins>
          </w:p>
        </w:tc>
        <w:tc>
          <w:tcPr>
            <w:tcW w:w="667" w:type="dxa"/>
            <w:tcBorders>
              <w:top w:val="single" w:sz="6" w:space="0" w:color="auto"/>
              <w:bottom w:val="single" w:sz="6" w:space="0" w:color="auto"/>
            </w:tcBorders>
            <w:vAlign w:val="center"/>
          </w:tcPr>
          <w:p w14:paraId="0DFDB0D7" w14:textId="77777777" w:rsidR="00FD29D8" w:rsidRPr="00D01847" w:rsidRDefault="00FD29D8">
            <w:pPr>
              <w:keepNext/>
              <w:keepLines/>
              <w:spacing w:after="0" w:line="240" w:lineRule="auto"/>
              <w:jc w:val="center"/>
              <w:rPr>
                <w:ins w:id="3887" w:author="Yu, Yong@ARB" w:date="2026-06-05T08:38:00Z"/>
                <w:rFonts w:ascii="Arial" w:eastAsia="Times New Roman" w:hAnsi="Arial" w:cs="Arial"/>
                <w:sz w:val="18"/>
                <w:szCs w:val="18"/>
              </w:rPr>
            </w:pPr>
            <w:ins w:id="3888" w:author="Yu, Yong@ARB" w:date="2026-06-05T08:38:00Z">
              <w:r w:rsidRPr="00D01847">
                <w:rPr>
                  <w:rFonts w:ascii="Arial" w:eastAsia="Times New Roman" w:hAnsi="Arial" w:cs="Arial"/>
                  <w:sz w:val="18"/>
                  <w:szCs w:val="18"/>
                </w:rPr>
                <w:t>0.097</w:t>
              </w:r>
            </w:ins>
          </w:p>
        </w:tc>
        <w:tc>
          <w:tcPr>
            <w:tcW w:w="667" w:type="dxa"/>
            <w:tcBorders>
              <w:top w:val="single" w:sz="6" w:space="0" w:color="auto"/>
              <w:bottom w:val="single" w:sz="6" w:space="0" w:color="auto"/>
            </w:tcBorders>
            <w:vAlign w:val="center"/>
          </w:tcPr>
          <w:p w14:paraId="5875E2B3" w14:textId="77777777" w:rsidR="00FD29D8" w:rsidRPr="00D01847" w:rsidRDefault="00FD29D8">
            <w:pPr>
              <w:keepNext/>
              <w:keepLines/>
              <w:spacing w:after="0" w:line="240" w:lineRule="auto"/>
              <w:jc w:val="center"/>
              <w:rPr>
                <w:ins w:id="3889" w:author="Yu, Yong@ARB" w:date="2026-06-05T08:38:00Z"/>
                <w:rFonts w:ascii="Arial" w:eastAsia="Times New Roman" w:hAnsi="Arial" w:cs="Arial"/>
                <w:sz w:val="18"/>
                <w:szCs w:val="18"/>
              </w:rPr>
            </w:pPr>
            <w:ins w:id="3890" w:author="Yu, Yong@ARB" w:date="2026-06-05T08:38:00Z">
              <w:r w:rsidRPr="00D01847">
                <w:rPr>
                  <w:rFonts w:ascii="Arial" w:eastAsia="Times New Roman" w:hAnsi="Arial" w:cs="Arial"/>
                  <w:sz w:val="18"/>
                  <w:szCs w:val="18"/>
                </w:rPr>
                <w:t>0.090</w:t>
              </w:r>
            </w:ins>
          </w:p>
        </w:tc>
        <w:tc>
          <w:tcPr>
            <w:tcW w:w="667" w:type="dxa"/>
            <w:tcBorders>
              <w:top w:val="single" w:sz="6" w:space="0" w:color="auto"/>
              <w:bottom w:val="single" w:sz="6" w:space="0" w:color="auto"/>
            </w:tcBorders>
            <w:vAlign w:val="center"/>
          </w:tcPr>
          <w:p w14:paraId="3D86C884" w14:textId="77777777" w:rsidR="00FD29D8" w:rsidRPr="00D01847" w:rsidRDefault="00FD29D8">
            <w:pPr>
              <w:keepNext/>
              <w:keepLines/>
              <w:spacing w:after="0" w:line="240" w:lineRule="auto"/>
              <w:jc w:val="center"/>
              <w:rPr>
                <w:ins w:id="3891" w:author="Yu, Yong@ARB" w:date="2026-06-05T08:38:00Z"/>
                <w:rFonts w:ascii="Arial" w:eastAsia="Times New Roman" w:hAnsi="Arial" w:cs="Arial"/>
                <w:sz w:val="18"/>
                <w:szCs w:val="18"/>
              </w:rPr>
            </w:pPr>
            <w:ins w:id="3892" w:author="Yu, Yong@ARB" w:date="2026-06-05T08:38:00Z">
              <w:r w:rsidRPr="00D01847">
                <w:rPr>
                  <w:rFonts w:ascii="Arial" w:eastAsia="Times New Roman" w:hAnsi="Arial" w:cs="Arial"/>
                  <w:sz w:val="18"/>
                  <w:szCs w:val="18"/>
                </w:rPr>
                <w:t>0.083</w:t>
              </w:r>
            </w:ins>
          </w:p>
        </w:tc>
        <w:tc>
          <w:tcPr>
            <w:tcW w:w="667" w:type="dxa"/>
            <w:tcBorders>
              <w:top w:val="single" w:sz="6" w:space="0" w:color="auto"/>
              <w:bottom w:val="single" w:sz="6" w:space="0" w:color="auto"/>
            </w:tcBorders>
            <w:vAlign w:val="center"/>
          </w:tcPr>
          <w:p w14:paraId="76C74179" w14:textId="77777777" w:rsidR="00FD29D8" w:rsidRPr="00D01847" w:rsidRDefault="00FD29D8">
            <w:pPr>
              <w:keepNext/>
              <w:keepLines/>
              <w:spacing w:after="0" w:line="240" w:lineRule="auto"/>
              <w:jc w:val="center"/>
              <w:rPr>
                <w:ins w:id="3893" w:author="Yu, Yong@ARB" w:date="2026-06-05T08:38:00Z"/>
                <w:rFonts w:ascii="Arial" w:eastAsia="Times New Roman" w:hAnsi="Arial" w:cs="Arial"/>
                <w:sz w:val="18"/>
                <w:szCs w:val="18"/>
              </w:rPr>
            </w:pPr>
            <w:ins w:id="3894" w:author="Yu, Yong@ARB" w:date="2026-06-05T08:38:00Z">
              <w:r w:rsidRPr="00D01847">
                <w:rPr>
                  <w:rFonts w:ascii="Arial" w:eastAsia="Times New Roman" w:hAnsi="Arial" w:cs="Arial"/>
                  <w:sz w:val="18"/>
                  <w:szCs w:val="18"/>
                </w:rPr>
                <w:t>0.077</w:t>
              </w:r>
            </w:ins>
          </w:p>
        </w:tc>
        <w:tc>
          <w:tcPr>
            <w:tcW w:w="667" w:type="dxa"/>
            <w:tcBorders>
              <w:top w:val="single" w:sz="6" w:space="0" w:color="auto"/>
              <w:bottom w:val="single" w:sz="6" w:space="0" w:color="auto"/>
            </w:tcBorders>
            <w:vAlign w:val="center"/>
          </w:tcPr>
          <w:p w14:paraId="5527B0C6" w14:textId="77777777" w:rsidR="00FD29D8" w:rsidRPr="00D01847" w:rsidRDefault="00FD29D8">
            <w:pPr>
              <w:keepNext/>
              <w:keepLines/>
              <w:spacing w:after="0" w:line="240" w:lineRule="auto"/>
              <w:jc w:val="center"/>
              <w:rPr>
                <w:ins w:id="3895" w:author="Yu, Yong@ARB" w:date="2026-06-05T08:38:00Z"/>
                <w:rFonts w:ascii="Arial" w:eastAsia="Times New Roman" w:hAnsi="Arial" w:cs="Arial"/>
                <w:sz w:val="18"/>
                <w:szCs w:val="18"/>
              </w:rPr>
            </w:pPr>
            <w:ins w:id="3896" w:author="Yu, Yong@ARB" w:date="2026-06-05T08:38:00Z">
              <w:r w:rsidRPr="00D01847">
                <w:rPr>
                  <w:rFonts w:ascii="Arial" w:eastAsia="Times New Roman" w:hAnsi="Arial" w:cs="Arial"/>
                  <w:sz w:val="18"/>
                  <w:szCs w:val="18"/>
                </w:rPr>
                <w:t>0.070</w:t>
              </w:r>
            </w:ins>
          </w:p>
        </w:tc>
        <w:tc>
          <w:tcPr>
            <w:tcW w:w="667" w:type="dxa"/>
            <w:tcBorders>
              <w:top w:val="single" w:sz="6" w:space="0" w:color="auto"/>
              <w:bottom w:val="single" w:sz="6" w:space="0" w:color="auto"/>
            </w:tcBorders>
            <w:vAlign w:val="center"/>
          </w:tcPr>
          <w:p w14:paraId="6EB57278" w14:textId="77777777" w:rsidR="00FD29D8" w:rsidRPr="00D01847" w:rsidRDefault="00FD29D8">
            <w:pPr>
              <w:keepNext/>
              <w:keepLines/>
              <w:spacing w:after="0" w:line="240" w:lineRule="auto"/>
              <w:jc w:val="center"/>
              <w:rPr>
                <w:ins w:id="3897" w:author="Yu, Yong@ARB" w:date="2026-06-05T08:38:00Z"/>
                <w:rFonts w:ascii="Arial" w:eastAsia="Times New Roman" w:hAnsi="Arial" w:cs="Arial"/>
                <w:sz w:val="18"/>
                <w:szCs w:val="18"/>
              </w:rPr>
            </w:pPr>
            <w:ins w:id="3898" w:author="Yu, Yong@ARB" w:date="2026-06-05T08:38:00Z">
              <w:r w:rsidRPr="00D01847">
                <w:rPr>
                  <w:rFonts w:ascii="Arial" w:eastAsia="Times New Roman" w:hAnsi="Arial" w:cs="Arial"/>
                  <w:sz w:val="18"/>
                  <w:szCs w:val="18"/>
                </w:rPr>
                <w:t>0.063</w:t>
              </w:r>
            </w:ins>
          </w:p>
        </w:tc>
        <w:tc>
          <w:tcPr>
            <w:tcW w:w="667" w:type="dxa"/>
            <w:tcBorders>
              <w:top w:val="single" w:sz="6" w:space="0" w:color="auto"/>
              <w:bottom w:val="single" w:sz="6" w:space="0" w:color="auto"/>
            </w:tcBorders>
            <w:vAlign w:val="center"/>
          </w:tcPr>
          <w:p w14:paraId="41F55DEE" w14:textId="77777777" w:rsidR="00FD29D8" w:rsidRPr="00D01847" w:rsidRDefault="00FD29D8">
            <w:pPr>
              <w:keepNext/>
              <w:keepLines/>
              <w:spacing w:after="0" w:line="240" w:lineRule="auto"/>
              <w:jc w:val="center"/>
              <w:rPr>
                <w:ins w:id="3899" w:author="Yu, Yong@ARB" w:date="2026-06-05T08:38:00Z"/>
                <w:rFonts w:ascii="Arial" w:eastAsia="Times New Roman" w:hAnsi="Arial" w:cs="Arial"/>
                <w:sz w:val="18"/>
                <w:szCs w:val="18"/>
              </w:rPr>
            </w:pPr>
            <w:ins w:id="3900" w:author="Yu, Yong@ARB" w:date="2026-06-05T08:38:00Z">
              <w:r w:rsidRPr="00D01847">
                <w:rPr>
                  <w:rFonts w:ascii="Arial" w:eastAsia="Times New Roman" w:hAnsi="Arial" w:cs="Arial"/>
                  <w:sz w:val="18"/>
                  <w:szCs w:val="18"/>
                </w:rPr>
                <w:t>0.057</w:t>
              </w:r>
            </w:ins>
          </w:p>
        </w:tc>
        <w:tc>
          <w:tcPr>
            <w:tcW w:w="722" w:type="dxa"/>
            <w:tcBorders>
              <w:top w:val="single" w:sz="6" w:space="0" w:color="auto"/>
              <w:bottom w:val="single" w:sz="6" w:space="0" w:color="auto"/>
            </w:tcBorders>
            <w:vAlign w:val="center"/>
          </w:tcPr>
          <w:p w14:paraId="7D214282" w14:textId="77777777" w:rsidR="00FD29D8" w:rsidRPr="00D01847" w:rsidRDefault="00FD29D8">
            <w:pPr>
              <w:keepNext/>
              <w:keepLines/>
              <w:spacing w:after="0" w:line="240" w:lineRule="auto"/>
              <w:jc w:val="center"/>
              <w:rPr>
                <w:ins w:id="3901" w:author="Yu, Yong@ARB" w:date="2026-06-05T08:38:00Z"/>
                <w:rFonts w:ascii="Arial" w:eastAsia="Times New Roman" w:hAnsi="Arial" w:cs="Arial"/>
                <w:sz w:val="18"/>
                <w:szCs w:val="18"/>
              </w:rPr>
            </w:pPr>
            <w:ins w:id="3902" w:author="Yu, Yong@ARB" w:date="2026-06-05T08:38:00Z">
              <w:r w:rsidRPr="00D01847">
                <w:rPr>
                  <w:rFonts w:ascii="Arial" w:eastAsia="Times New Roman" w:hAnsi="Arial" w:cs="Arial"/>
                  <w:sz w:val="18"/>
                  <w:szCs w:val="18"/>
                </w:rPr>
                <w:t>0.050</w:t>
              </w:r>
            </w:ins>
          </w:p>
        </w:tc>
      </w:tr>
      <w:tr w:rsidR="00FD29D8" w:rsidRPr="00D01847" w14:paraId="58D22211" w14:textId="77777777">
        <w:trPr>
          <w:trHeight w:val="516"/>
          <w:ins w:id="3903" w:author="Yu, Yong@ARB" w:date="2026-06-05T08:38:00Z"/>
        </w:trPr>
        <w:tc>
          <w:tcPr>
            <w:tcW w:w="1266" w:type="dxa"/>
            <w:vMerge/>
            <w:tcBorders>
              <w:top w:val="single" w:sz="6" w:space="0" w:color="auto"/>
              <w:bottom w:val="single" w:sz="6" w:space="0" w:color="auto"/>
            </w:tcBorders>
            <w:vAlign w:val="center"/>
          </w:tcPr>
          <w:p w14:paraId="50E38739" w14:textId="77777777" w:rsidR="00FD29D8" w:rsidRPr="00D01847" w:rsidRDefault="00FD29D8">
            <w:pPr>
              <w:keepNext/>
              <w:keepLines/>
              <w:spacing w:after="0" w:line="240" w:lineRule="auto"/>
              <w:rPr>
                <w:ins w:id="3904" w:author="Yu, Yong@ARB" w:date="2026-06-05T08:38:00Z"/>
                <w:rFonts w:ascii="Arial" w:eastAsia="Times New Roman" w:hAnsi="Arial" w:cs="Arial"/>
                <w:color w:val="0000FF"/>
                <w:sz w:val="18"/>
                <w:szCs w:val="18"/>
              </w:rPr>
            </w:pPr>
          </w:p>
        </w:tc>
        <w:tc>
          <w:tcPr>
            <w:tcW w:w="7392" w:type="dxa"/>
            <w:gridSpan w:val="11"/>
            <w:tcBorders>
              <w:top w:val="single" w:sz="6" w:space="0" w:color="auto"/>
              <w:bottom w:val="single" w:sz="6" w:space="0" w:color="auto"/>
            </w:tcBorders>
            <w:vAlign w:val="center"/>
          </w:tcPr>
          <w:p w14:paraId="43C788A6" w14:textId="77777777" w:rsidR="00FD29D8" w:rsidRPr="00D01847" w:rsidRDefault="00FD29D8">
            <w:pPr>
              <w:keepNext/>
              <w:keepLines/>
              <w:spacing w:after="0" w:line="240" w:lineRule="auto"/>
              <w:jc w:val="center"/>
              <w:rPr>
                <w:ins w:id="3905" w:author="Yu, Yong@ARB" w:date="2026-06-05T08:38:00Z"/>
                <w:rFonts w:ascii="Arial" w:eastAsia="Times New Roman" w:hAnsi="Arial" w:cs="Arial"/>
                <w:color w:val="0000FF"/>
                <w:sz w:val="18"/>
                <w:szCs w:val="18"/>
              </w:rPr>
            </w:pPr>
            <w:ins w:id="3906" w:author="Yu, Yong@ARB" w:date="2026-06-05T08:38:00Z">
              <w:r w:rsidRPr="00D01847">
                <w:rPr>
                  <w:rFonts w:ascii="Arial" w:eastAsia="Times New Roman" w:hAnsi="Arial" w:cs="Arial"/>
                  <w:b/>
                  <w:i/>
                  <w:sz w:val="18"/>
                  <w:szCs w:val="18"/>
                </w:rPr>
                <w:t>CO Composite Exhaust Emission Standard</w:t>
              </w:r>
              <w:r w:rsidRPr="00D01847">
                <w:rPr>
                  <w:rFonts w:ascii="Arial" w:eastAsia="Times New Roman" w:hAnsi="Arial" w:cs="Arial"/>
                  <w:b/>
                  <w:sz w:val="18"/>
                  <w:szCs w:val="18"/>
                  <w:vertAlign w:val="superscript"/>
                </w:rPr>
                <w:t>7</w:t>
              </w:r>
            </w:ins>
          </w:p>
        </w:tc>
      </w:tr>
      <w:tr w:rsidR="00FD29D8" w:rsidRPr="00D01847" w14:paraId="1A277E1F" w14:textId="77777777">
        <w:trPr>
          <w:trHeight w:val="485"/>
          <w:ins w:id="3907" w:author="Yu, Yong@ARB" w:date="2026-06-05T08:38:00Z"/>
        </w:trPr>
        <w:tc>
          <w:tcPr>
            <w:tcW w:w="1266" w:type="dxa"/>
            <w:vMerge/>
            <w:tcBorders>
              <w:top w:val="single" w:sz="6" w:space="0" w:color="auto"/>
            </w:tcBorders>
            <w:vAlign w:val="center"/>
          </w:tcPr>
          <w:p w14:paraId="1071D73F" w14:textId="77777777" w:rsidR="00FD29D8" w:rsidRPr="00D01847" w:rsidRDefault="00FD29D8">
            <w:pPr>
              <w:keepNext/>
              <w:keepLines/>
              <w:spacing w:after="0" w:line="240" w:lineRule="auto"/>
              <w:rPr>
                <w:ins w:id="3908" w:author="Yu, Yong@ARB" w:date="2026-06-05T08:38:00Z"/>
                <w:rFonts w:ascii="Arial" w:eastAsia="Times New Roman" w:hAnsi="Arial" w:cs="Arial"/>
                <w:color w:val="0000FF"/>
                <w:sz w:val="18"/>
                <w:szCs w:val="18"/>
              </w:rPr>
            </w:pPr>
          </w:p>
        </w:tc>
        <w:tc>
          <w:tcPr>
            <w:tcW w:w="7392" w:type="dxa"/>
            <w:gridSpan w:val="11"/>
            <w:tcBorders>
              <w:top w:val="single" w:sz="6" w:space="0" w:color="auto"/>
            </w:tcBorders>
            <w:vAlign w:val="center"/>
          </w:tcPr>
          <w:p w14:paraId="7A5B4308" w14:textId="77777777" w:rsidR="00FD29D8" w:rsidRPr="00D01847" w:rsidRDefault="00FD29D8">
            <w:pPr>
              <w:keepNext/>
              <w:keepLines/>
              <w:spacing w:after="0" w:line="240" w:lineRule="auto"/>
              <w:jc w:val="center"/>
              <w:rPr>
                <w:ins w:id="3909" w:author="Yu, Yong@ARB" w:date="2026-06-05T08:38:00Z"/>
                <w:rFonts w:ascii="Arial" w:eastAsia="Times New Roman" w:hAnsi="Arial" w:cs="Arial"/>
                <w:color w:val="0000FF"/>
                <w:sz w:val="18"/>
                <w:szCs w:val="18"/>
              </w:rPr>
            </w:pPr>
            <w:ins w:id="3910" w:author="Yu, Yong@ARB" w:date="2026-06-05T08:38:00Z">
              <w:r w:rsidRPr="00D01847">
                <w:rPr>
                  <w:rFonts w:ascii="Arial" w:eastAsia="Times New Roman" w:hAnsi="Arial" w:cs="Arial"/>
                  <w:sz w:val="18"/>
                  <w:szCs w:val="18"/>
                </w:rPr>
                <w:t>4.2</w:t>
              </w:r>
            </w:ins>
          </w:p>
        </w:tc>
      </w:tr>
    </w:tbl>
    <w:p w14:paraId="781E3A9C" w14:textId="77777777" w:rsidR="00FD29D8" w:rsidRPr="00D01847" w:rsidRDefault="00FD29D8" w:rsidP="00FD29D8">
      <w:pPr>
        <w:spacing w:after="0" w:line="240" w:lineRule="auto"/>
        <w:ind w:left="900" w:hanging="180"/>
        <w:rPr>
          <w:ins w:id="3911" w:author="Yu, Yong@ARB" w:date="2026-06-05T08:38:00Z"/>
          <w:rFonts w:ascii="Arial" w:eastAsia="Times New Roman" w:hAnsi="Arial" w:cs="Arial"/>
          <w:sz w:val="18"/>
          <w:szCs w:val="18"/>
        </w:rPr>
      </w:pPr>
      <w:ins w:id="3912" w:author="Yu, Yong@ARB" w:date="2026-06-05T08:38:00Z">
        <w:r w:rsidRPr="00D01847">
          <w:rPr>
            <w:rFonts w:ascii="Arial" w:eastAsia="Times New Roman" w:hAnsi="Arial" w:cs="Arial"/>
            <w:sz w:val="18"/>
            <w:szCs w:val="18"/>
            <w:vertAlign w:val="superscript"/>
          </w:rPr>
          <w:t>1</w:t>
        </w:r>
        <w:r w:rsidRPr="00D01847">
          <w:rPr>
            <w:rFonts w:ascii="Arial" w:eastAsia="Times New Roman" w:hAnsi="Arial" w:cs="Arial"/>
            <w:sz w:val="18"/>
            <w:szCs w:val="18"/>
            <w:vertAlign w:val="superscript"/>
          </w:rPr>
          <w:tab/>
        </w:r>
        <w:r w:rsidRPr="00D01847">
          <w:rPr>
            <w:rFonts w:ascii="Arial" w:eastAsia="Times New Roman" w:hAnsi="Arial" w:cs="Arial"/>
            <w:i/>
            <w:sz w:val="18"/>
            <w:szCs w:val="18"/>
          </w:rPr>
          <w:t xml:space="preserve">Mileage for Compliance.  </w:t>
        </w:r>
        <w:r w:rsidRPr="00D01847">
          <w:rPr>
            <w:rFonts w:ascii="Arial" w:eastAsia="Times New Roman" w:hAnsi="Arial" w:cs="Arial"/>
            <w:sz w:val="18"/>
            <w:szCs w:val="18"/>
          </w:rPr>
          <w:t xml:space="preserve">All test groups certifying to LEV III FTP emission standards on a 150,000-mile durability basis shall also certify to the SFTP on a 150,000-mile durability basis, as tested in accordance with the “California 2015 and Subsequent Model Criteria Pollutant Exhaust Emission Standards and Test Procedures and 2017 and Subsequent Model Greenhouse Gas Exhaust Emission Standards and Test Procedures for Passenger Cars, Light-Duty Trucks, and Medium-Duty Vehicles.” </w:t>
        </w:r>
        <w:r w:rsidRPr="00D01847">
          <w:rPr>
            <w:rFonts w:ascii="Arial" w:eastAsia="Times New Roman" w:hAnsi="Arial" w:cs="Arial"/>
            <w:sz w:val="18"/>
            <w:szCs w:val="18"/>
          </w:rPr>
          <w:br/>
        </w:r>
      </w:ins>
    </w:p>
    <w:p w14:paraId="3ABB5A39" w14:textId="77777777" w:rsidR="00FD29D8" w:rsidRPr="00D01847" w:rsidRDefault="00FD29D8" w:rsidP="00FD29D8">
      <w:pPr>
        <w:autoSpaceDE w:val="0"/>
        <w:autoSpaceDN w:val="0"/>
        <w:adjustRightInd w:val="0"/>
        <w:spacing w:after="0" w:line="240" w:lineRule="auto"/>
        <w:ind w:left="900" w:hanging="180"/>
        <w:rPr>
          <w:ins w:id="3913" w:author="Yu, Yong@ARB" w:date="2026-06-05T08:38:00Z"/>
          <w:rFonts w:ascii="Arial" w:eastAsia="Times New Roman" w:hAnsi="Arial" w:cs="Arial"/>
          <w:sz w:val="18"/>
          <w:szCs w:val="18"/>
        </w:rPr>
      </w:pPr>
      <w:ins w:id="3914" w:author="Yu, Yong@ARB" w:date="2026-06-05T08:38:00Z">
        <w:r w:rsidRPr="00D01847">
          <w:rPr>
            <w:rFonts w:ascii="Arial" w:eastAsia="Times New Roman" w:hAnsi="Arial" w:cs="Arial"/>
            <w:sz w:val="18"/>
            <w:szCs w:val="18"/>
            <w:vertAlign w:val="superscript"/>
          </w:rPr>
          <w:t>2</w:t>
        </w:r>
        <w:r w:rsidRPr="00D01847">
          <w:rPr>
            <w:rFonts w:ascii="Arial" w:eastAsia="Times New Roman" w:hAnsi="Arial" w:cs="Arial"/>
            <w:sz w:val="18"/>
            <w:szCs w:val="18"/>
          </w:rPr>
          <w:tab/>
        </w:r>
        <w:r w:rsidRPr="00D01847">
          <w:rPr>
            <w:rFonts w:ascii="Arial" w:eastAsia="Times New Roman" w:hAnsi="Arial" w:cs="Arial"/>
            <w:i/>
            <w:iCs/>
            <w:sz w:val="18"/>
            <w:szCs w:val="18"/>
          </w:rPr>
          <w:t xml:space="preserve">Determining </w:t>
        </w:r>
        <w:proofErr w:type="spellStart"/>
        <w:r w:rsidRPr="00D01847">
          <w:rPr>
            <w:rFonts w:ascii="Arial" w:eastAsia="Times New Roman" w:hAnsi="Arial" w:cs="Arial"/>
            <w:i/>
            <w:iCs/>
            <w:sz w:val="18"/>
            <w:szCs w:val="18"/>
          </w:rPr>
          <w:t>NMOG+NOx</w:t>
        </w:r>
        <w:proofErr w:type="spellEnd"/>
        <w:r w:rsidRPr="00D01847">
          <w:rPr>
            <w:rFonts w:ascii="Arial" w:eastAsia="Times New Roman" w:hAnsi="Arial" w:cs="Arial"/>
            <w:i/>
            <w:iCs/>
            <w:sz w:val="18"/>
            <w:szCs w:val="18"/>
          </w:rPr>
          <w:t xml:space="preserve"> Composite Emission Values of LEV II Test Groups and Cleaner Federal Vehicles.  </w:t>
        </w:r>
        <w:r w:rsidRPr="00D01847">
          <w:rPr>
            <w:rFonts w:ascii="Arial" w:eastAsia="Times New Roman" w:hAnsi="Arial" w:cs="Arial"/>
            <w:sz w:val="18"/>
            <w:szCs w:val="18"/>
          </w:rPr>
          <w:t xml:space="preserve">For test groups certified to LEV II FTP emission standards, SFTP emission values shall be converted to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and projected out to 120,000 miles or 150,000 miles (depending on LEV II FTP certification) using deterioration factors or aged components.   In lieu of deriving a deterioration factor specific to SFTP test cycles, carry-over LEV II test groups may use the applicable deterioration factor from the FTP cycle </w:t>
        </w:r>
        <w:proofErr w:type="gramStart"/>
        <w:r w:rsidRPr="00D01847">
          <w:rPr>
            <w:rFonts w:ascii="Arial" w:eastAsia="Times New Roman" w:hAnsi="Arial" w:cs="Arial"/>
            <w:sz w:val="18"/>
            <w:szCs w:val="18"/>
          </w:rPr>
          <w:t>in order to</w:t>
        </w:r>
        <w:proofErr w:type="gramEnd"/>
        <w:r w:rsidRPr="00D01847">
          <w:rPr>
            <w:rFonts w:ascii="Arial" w:eastAsia="Times New Roman" w:hAnsi="Arial" w:cs="Arial"/>
            <w:sz w:val="18"/>
            <w:szCs w:val="18"/>
          </w:rPr>
          <w:t xml:space="preserve"> determine the carry-over composite emission values for the purpose of the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sales-weighted fleet-average calculation.  If an SFTP full-useful life emission value is used to comply with the LEV II SFTP 4k standards, that value may be used in the sales-weighted fleet-average without applying an additional deterioration factor.  </w:t>
        </w:r>
        <w:r w:rsidRPr="00D01847">
          <w:rPr>
            <w:rFonts w:ascii="Arial" w:eastAsia="Times New Roman" w:hAnsi="Arial" w:cs="Arial"/>
            <w:iCs/>
            <w:sz w:val="18"/>
            <w:szCs w:val="18"/>
          </w:rPr>
          <w:t>For federally-certified test groups certifying in California in accordance with Section H.1.4 of the “California 2015 and Subsequent Model Criteria Pollutant Exhaust Emission Standards and Test Procedures and 2017 and Subsequent Model Greenhouse Gas Exhaust Emission Standards and Test Procedures for Passenger Cars, Light-Duty Trucks, and Medium-Duty Vehicles,” the full-useful life emission value used to comply with federal full-useful life SFTP requirements may be used in the sales-weighted fleet-average without applying an additional deterioration factor.  In all cases, NMHC emission values for the US06 and SC03 test cycles shall be converted to NMOG emission values by multiplying by a factor of 1.03.</w:t>
        </w:r>
        <w:r w:rsidRPr="00D01847">
          <w:rPr>
            <w:rFonts w:ascii="Arial" w:eastAsia="Times New Roman" w:hAnsi="Arial" w:cs="Arial"/>
            <w:sz w:val="18"/>
            <w:szCs w:val="18"/>
          </w:rPr>
          <w:t xml:space="preserve"> </w:t>
        </w:r>
        <w:r w:rsidRPr="00D01847">
          <w:rPr>
            <w:rFonts w:ascii="Arial" w:eastAsia="Times New Roman" w:hAnsi="Arial" w:cs="Arial"/>
            <w:sz w:val="18"/>
            <w:szCs w:val="18"/>
          </w:rPr>
          <w:br/>
        </w:r>
      </w:ins>
    </w:p>
    <w:p w14:paraId="408117BF" w14:textId="77777777" w:rsidR="00FD29D8" w:rsidRPr="00D01847" w:rsidRDefault="00FD29D8" w:rsidP="00FD29D8">
      <w:pPr>
        <w:autoSpaceDE w:val="0"/>
        <w:autoSpaceDN w:val="0"/>
        <w:adjustRightInd w:val="0"/>
        <w:spacing w:after="0" w:line="240" w:lineRule="auto"/>
        <w:ind w:left="900" w:hanging="180"/>
        <w:rPr>
          <w:ins w:id="3915" w:author="Yu, Yong@ARB" w:date="2026-06-05T08:38:00Z"/>
          <w:rFonts w:ascii="Arial" w:eastAsia="Times New Roman" w:hAnsi="Arial" w:cs="Arial"/>
          <w:i/>
          <w:sz w:val="18"/>
          <w:szCs w:val="18"/>
        </w:rPr>
      </w:pPr>
      <w:ins w:id="3916" w:author="Yu, Yong@ARB" w:date="2026-06-05T08:38:00Z">
        <w:r w:rsidRPr="00D01847">
          <w:rPr>
            <w:rFonts w:ascii="Arial" w:eastAsia="Times New Roman" w:hAnsi="Arial" w:cs="Arial"/>
            <w:sz w:val="18"/>
            <w:szCs w:val="18"/>
            <w:vertAlign w:val="superscript"/>
          </w:rPr>
          <w:t>3</w:t>
        </w:r>
        <w:r w:rsidRPr="00D01847">
          <w:rPr>
            <w:rFonts w:ascii="Arial" w:eastAsia="Times New Roman" w:hAnsi="Arial" w:cs="Arial"/>
            <w:sz w:val="18"/>
            <w:szCs w:val="18"/>
          </w:rPr>
          <w:tab/>
        </w:r>
        <w:r w:rsidRPr="00D01847">
          <w:rPr>
            <w:rFonts w:ascii="Arial" w:eastAsia="Times New Roman" w:hAnsi="Arial" w:cs="Arial"/>
            <w:snapToGrid w:val="0"/>
            <w:sz w:val="18"/>
            <w:szCs w:val="18"/>
          </w:rPr>
          <w:t xml:space="preserve">MDPVs are excluded from SFTP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and CO emission standards and the sales-</w:t>
        </w:r>
        <w:proofErr w:type="gramStart"/>
        <w:r w:rsidRPr="00D01847">
          <w:rPr>
            <w:rFonts w:ascii="Arial" w:eastAsia="Times New Roman" w:hAnsi="Arial" w:cs="Arial"/>
            <w:snapToGrid w:val="0"/>
            <w:sz w:val="18"/>
            <w:szCs w:val="18"/>
          </w:rPr>
          <w:t>weighted</w:t>
        </w:r>
        <w:proofErr w:type="gramEnd"/>
        <w:r w:rsidRPr="00D01847">
          <w:rPr>
            <w:rFonts w:ascii="Arial" w:eastAsia="Times New Roman" w:hAnsi="Arial" w:cs="Arial"/>
            <w:snapToGrid w:val="0"/>
            <w:sz w:val="18"/>
            <w:szCs w:val="18"/>
          </w:rPr>
          <w:t xml:space="preserve"> fleet average until they are certified to LEV III FTP 150,000-mile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and CO requirements.</w:t>
        </w:r>
        <w:r w:rsidRPr="00D01847">
          <w:rPr>
            <w:rFonts w:ascii="Arial" w:eastAsia="Times New Roman" w:hAnsi="Arial" w:cs="Arial"/>
            <w:snapToGrid w:val="0"/>
            <w:sz w:val="18"/>
            <w:szCs w:val="18"/>
          </w:rPr>
          <w:br/>
        </w:r>
      </w:ins>
    </w:p>
    <w:p w14:paraId="3378C877" w14:textId="77777777" w:rsidR="00FD29D8" w:rsidRPr="00D01847" w:rsidRDefault="00FD29D8" w:rsidP="00FD29D8">
      <w:pPr>
        <w:autoSpaceDE w:val="0"/>
        <w:autoSpaceDN w:val="0"/>
        <w:adjustRightInd w:val="0"/>
        <w:spacing w:after="0" w:line="240" w:lineRule="auto"/>
        <w:ind w:left="900" w:hanging="180"/>
        <w:rPr>
          <w:ins w:id="3917" w:author="Yu, Yong@ARB" w:date="2026-06-05T08:38:00Z"/>
          <w:rFonts w:ascii="Arial" w:eastAsia="Times New Roman" w:hAnsi="Arial" w:cs="Arial"/>
          <w:i/>
          <w:sz w:val="18"/>
          <w:szCs w:val="18"/>
        </w:rPr>
      </w:pPr>
      <w:ins w:id="3918" w:author="Yu, Yong@ARB" w:date="2026-06-05T08:38:00Z">
        <w:r w:rsidRPr="00D01847">
          <w:rPr>
            <w:rFonts w:ascii="Arial" w:eastAsia="Times New Roman" w:hAnsi="Arial" w:cs="Arial"/>
            <w:sz w:val="18"/>
            <w:szCs w:val="18"/>
            <w:vertAlign w:val="superscript"/>
          </w:rPr>
          <w:t>4</w:t>
        </w:r>
        <w:r w:rsidRPr="00D01847">
          <w:rPr>
            <w:rFonts w:ascii="Arial" w:eastAsia="Times New Roman" w:hAnsi="Arial" w:cs="Arial"/>
            <w:sz w:val="18"/>
            <w:szCs w:val="18"/>
          </w:rPr>
          <w:tab/>
          <w:t xml:space="preserve">LEV III </w:t>
        </w:r>
        <w:r w:rsidRPr="00D01847">
          <w:rPr>
            <w:rFonts w:ascii="Arial" w:eastAsia="Times New Roman" w:hAnsi="Arial" w:cs="Arial"/>
            <w:snapToGrid w:val="0"/>
            <w:sz w:val="18"/>
            <w:szCs w:val="18"/>
          </w:rPr>
          <w:t>test group</w:t>
        </w:r>
        <w:r w:rsidRPr="00D01847">
          <w:rPr>
            <w:rFonts w:ascii="Arial" w:eastAsia="Times New Roman" w:hAnsi="Arial" w:cs="Arial"/>
            <w:sz w:val="18"/>
            <w:szCs w:val="18"/>
          </w:rPr>
          <w:t xml:space="preserve">s shall certify to bins in increments of 0.010 g/mi.  </w:t>
        </w:r>
        <w:r w:rsidRPr="00D01847">
          <w:rPr>
            <w:rFonts w:ascii="Arial" w:eastAsia="Times New Roman" w:hAnsi="Arial" w:cs="Arial"/>
            <w:snapToGrid w:val="0"/>
            <w:sz w:val="18"/>
            <w:szCs w:val="18"/>
          </w:rPr>
          <w:t>Beginning with the 2018 model year, v</w:t>
        </w:r>
        <w:r w:rsidRPr="00D01847">
          <w:rPr>
            <w:rFonts w:ascii="Arial" w:eastAsia="Times New Roman" w:hAnsi="Arial" w:cs="Arial"/>
            <w:sz w:val="18"/>
            <w:szCs w:val="18"/>
          </w:rPr>
          <w:t xml:space="preserve">ehicles may not </w:t>
        </w:r>
        <w:proofErr w:type="gramStart"/>
        <w:r w:rsidRPr="00D01847">
          <w:rPr>
            <w:rFonts w:ascii="Arial" w:eastAsia="Times New Roman" w:hAnsi="Arial" w:cs="Arial"/>
            <w:sz w:val="18"/>
            <w:szCs w:val="18"/>
          </w:rPr>
          <w:t>certify to</w:t>
        </w:r>
        <w:proofErr w:type="gramEnd"/>
        <w:r w:rsidRPr="00D01847">
          <w:rPr>
            <w:rFonts w:ascii="Arial" w:eastAsia="Times New Roman" w:hAnsi="Arial" w:cs="Arial"/>
            <w:sz w:val="18"/>
            <w:szCs w:val="18"/>
          </w:rPr>
          <w:t xml:space="preserve"> bin values above a maximum of 0.180 g/mi</w:t>
        </w:r>
        <w:r w:rsidRPr="00D01847">
          <w:rPr>
            <w:rFonts w:ascii="Arial" w:eastAsia="Times New Roman" w:hAnsi="Arial" w:cs="Arial"/>
            <w:i/>
            <w:sz w:val="18"/>
            <w:szCs w:val="18"/>
          </w:rPr>
          <w:t>.</w:t>
        </w:r>
        <w:r w:rsidRPr="00D01847">
          <w:rPr>
            <w:rFonts w:ascii="Arial" w:eastAsia="Times New Roman" w:hAnsi="Arial" w:cs="Arial"/>
            <w:i/>
            <w:sz w:val="18"/>
            <w:szCs w:val="18"/>
          </w:rPr>
          <w:br/>
        </w:r>
      </w:ins>
    </w:p>
    <w:p w14:paraId="3BAF3B0C" w14:textId="77777777" w:rsidR="00FD29D8" w:rsidRPr="00D01847" w:rsidRDefault="00FD29D8" w:rsidP="00FD29D8">
      <w:pPr>
        <w:autoSpaceDE w:val="0"/>
        <w:autoSpaceDN w:val="0"/>
        <w:adjustRightInd w:val="0"/>
        <w:spacing w:after="0" w:line="240" w:lineRule="auto"/>
        <w:ind w:left="900" w:hanging="180"/>
        <w:rPr>
          <w:ins w:id="3919" w:author="Yu, Yong@ARB" w:date="2026-06-05T08:38:00Z"/>
          <w:rFonts w:ascii="Arial" w:eastAsia="Times New Roman" w:hAnsi="Arial" w:cs="Arial"/>
          <w:sz w:val="18"/>
          <w:szCs w:val="18"/>
        </w:rPr>
      </w:pPr>
      <w:ins w:id="3920" w:author="Yu, Yong@ARB" w:date="2026-06-05T08:38:00Z">
        <w:r w:rsidRPr="00D01847">
          <w:rPr>
            <w:rFonts w:ascii="Arial" w:eastAsia="Times New Roman" w:hAnsi="Arial" w:cs="Arial"/>
            <w:snapToGrid w:val="0"/>
            <w:sz w:val="18"/>
            <w:szCs w:val="18"/>
            <w:vertAlign w:val="superscript"/>
          </w:rPr>
          <w:t>5</w:t>
        </w:r>
        <w:r w:rsidRPr="00D01847">
          <w:rPr>
            <w:rFonts w:ascii="Arial" w:eastAsia="Times New Roman" w:hAnsi="Arial" w:cs="Arial"/>
            <w:snapToGrid w:val="0"/>
            <w:sz w:val="18"/>
            <w:szCs w:val="18"/>
          </w:rPr>
          <w:tab/>
        </w:r>
        <w:r w:rsidRPr="00D01847">
          <w:rPr>
            <w:rFonts w:ascii="Arial" w:eastAsia="Times New Roman" w:hAnsi="Arial" w:cs="Arial"/>
            <w:i/>
            <w:sz w:val="18"/>
            <w:szCs w:val="18"/>
          </w:rPr>
          <w:t xml:space="preserve">Calculating the sales-weighted average </w:t>
        </w:r>
        <w:r w:rsidRPr="00D01847">
          <w:rPr>
            <w:rFonts w:ascii="Arial" w:eastAsia="Times New Roman" w:hAnsi="Arial" w:cs="Arial"/>
            <w:i/>
            <w:snapToGrid w:val="0"/>
            <w:sz w:val="18"/>
            <w:szCs w:val="18"/>
          </w:rPr>
          <w:t xml:space="preserve">for </w:t>
        </w:r>
        <w:proofErr w:type="spellStart"/>
        <w:r w:rsidRPr="00D01847">
          <w:rPr>
            <w:rFonts w:ascii="Arial" w:eastAsia="Times New Roman" w:hAnsi="Arial" w:cs="Arial"/>
            <w:i/>
            <w:snapToGrid w:val="0"/>
            <w:sz w:val="18"/>
            <w:szCs w:val="18"/>
          </w:rPr>
          <w:t>NMOG+NOx</w:t>
        </w:r>
        <w:proofErr w:type="spellEnd"/>
        <w:r w:rsidRPr="00D01847">
          <w:rPr>
            <w:rFonts w:ascii="Arial" w:eastAsia="Times New Roman" w:hAnsi="Arial" w:cs="Arial"/>
            <w:i/>
            <w:snapToGrid w:val="0"/>
            <w:sz w:val="18"/>
            <w:szCs w:val="18"/>
          </w:rPr>
          <w:t xml:space="preserve">.  </w:t>
        </w:r>
        <w:r w:rsidRPr="00D01847">
          <w:rPr>
            <w:rFonts w:ascii="Arial" w:eastAsia="Times New Roman" w:hAnsi="Arial" w:cs="Arial"/>
            <w:snapToGrid w:val="0"/>
            <w:sz w:val="18"/>
            <w:szCs w:val="18"/>
          </w:rPr>
          <w:t xml:space="preserve">For each model year, the manufacturer shall calculate its sales-weighted fleet-average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value as follows.  </w:t>
        </w:r>
      </w:ins>
    </w:p>
    <w:p w14:paraId="4C790F94" w14:textId="77777777" w:rsidR="00FD29D8" w:rsidRPr="00D01847" w:rsidRDefault="00FD29D8" w:rsidP="00FD29D8">
      <w:pPr>
        <w:spacing w:after="0" w:line="240" w:lineRule="auto"/>
        <w:ind w:left="810" w:hanging="180"/>
        <w:rPr>
          <w:ins w:id="3921" w:author="Yu, Yong@ARB" w:date="2026-06-05T08:38:00Z"/>
          <w:rFonts w:ascii="Arial" w:eastAsia="Times New Roman" w:hAnsi="Arial" w:cs="Arial"/>
          <w:color w:val="0000FF"/>
          <w:sz w:val="18"/>
          <w:szCs w:val="18"/>
        </w:rPr>
      </w:pPr>
    </w:p>
    <w:p w14:paraId="5B5780E6" w14:textId="77777777" w:rsidR="00FD29D8" w:rsidRPr="00D01847" w:rsidRDefault="00FD29D8" w:rsidP="00FD29D8">
      <w:pPr>
        <w:spacing w:after="0" w:line="240" w:lineRule="auto"/>
        <w:ind w:left="270" w:firstLine="360"/>
        <w:jc w:val="center"/>
        <w:rPr>
          <w:ins w:id="3922" w:author="Yu, Yong@ARB" w:date="2026-06-05T08:38:00Z"/>
          <w:rFonts w:ascii="Arial" w:eastAsia="Times New Roman" w:hAnsi="Arial" w:cs="Arial"/>
          <w:color w:val="0000FF"/>
          <w:sz w:val="18"/>
          <w:szCs w:val="18"/>
        </w:rPr>
      </w:pPr>
      <w:ins w:id="3923" w:author="Yu, Yong@ARB" w:date="2026-06-05T08:38:00Z">
        <w:r w:rsidRPr="00D01847">
          <w:rPr>
            <w:rFonts w:ascii="Arial" w:eastAsia="Times New Roman" w:hAnsi="Arial" w:cs="Arial"/>
            <w:noProof/>
            <w:sz w:val="20"/>
            <w:szCs w:val="20"/>
          </w:rPr>
          <mc:AlternateContent>
            <mc:Choice Requires="wps">
              <w:drawing>
                <wp:anchor distT="0" distB="0" distL="114300" distR="114300" simplePos="0" relativeHeight="251658240" behindDoc="0" locked="0" layoutInCell="1" allowOverlap="1" wp14:anchorId="7F6DACE8" wp14:editId="2D8F3C24">
                  <wp:simplePos x="0" y="0"/>
                  <wp:positionH relativeFrom="column">
                    <wp:posOffset>5446395</wp:posOffset>
                  </wp:positionH>
                  <wp:positionV relativeFrom="paragraph">
                    <wp:posOffset>170180</wp:posOffset>
                  </wp:positionV>
                  <wp:extent cx="737235" cy="356235"/>
                  <wp:effectExtent l="0" t="0" r="0" b="0"/>
                  <wp:wrapNone/>
                  <wp:docPr id="264863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CECC6" w14:textId="77777777" w:rsidR="00FD29D8" w:rsidRPr="000228C2" w:rsidRDefault="00FD29D8" w:rsidP="00FD29D8">
                              <w:r w:rsidRPr="000228C2">
                                <w:t>[Eq.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48E7447">
                <v:shapetype id="_x0000_t202" coordsize="21600,21600" o:spt="202" path="m,l,21600r21600,l21600,xe" w14:anchorId="7F6DACE8">
                  <v:stroke joinstyle="miter"/>
                  <v:path gradientshapeok="t" o:connecttype="rect"/>
                </v:shapetype>
                <v:shape id="Text Box 7" style="position:absolute;left:0;text-align:left;margin-left:428.85pt;margin-top:13.4pt;width:58.05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">
                  <v:textbox>
                    <w:txbxContent>
                      <w:p w:rsidRPr="000228C2" w:rsidR="00FD29D8" w:rsidP="00FD29D8" w:rsidRDefault="00FD29D8" w14:paraId="29E7A744" w14:textId="77777777">
                        <w:r w:rsidRPr="000228C2">
                          <w:t>[Eq. 2]</w:t>
                        </w:r>
                      </w:p>
                    </w:txbxContent>
                  </v:textbox>
                </v:shape>
              </w:pict>
            </mc:Fallback>
          </mc:AlternateContent>
        </w:r>
      </w:ins>
      <w:ins w:id="3924" w:author="Yu, Yong@ARB" w:date="2026-06-05T08:38:00Z">
        <w:r w:rsidRPr="00D01847">
          <w:rPr>
            <w:rFonts w:ascii="Arial" w:eastAsia="Times New Roman" w:hAnsi="Arial" w:cs="Arial"/>
            <w:color w:val="0000FF"/>
            <w:position w:val="-60"/>
            <w:sz w:val="18"/>
            <w:szCs w:val="18"/>
          </w:rPr>
          <w:object w:dxaOrig="7000" w:dyaOrig="1359" w14:anchorId="389AD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pt;height:68pt" o:ole="">
              <v:imagedata r:id="rId13" o:title=""/>
            </v:shape>
            <o:OLEObject Type="Embed" ProgID="Equation.3" ShapeID="_x0000_i1025" DrawAspect="Content" ObjectID="_1844334076" r:id="rId14"/>
          </w:object>
        </w:r>
      </w:ins>
    </w:p>
    <w:p w14:paraId="46F8D31E" w14:textId="77777777" w:rsidR="00FD29D8" w:rsidRPr="00D01847" w:rsidRDefault="00FD29D8" w:rsidP="00FD29D8">
      <w:pPr>
        <w:spacing w:after="0" w:line="240" w:lineRule="auto"/>
        <w:ind w:left="270" w:firstLine="360"/>
        <w:rPr>
          <w:ins w:id="3925" w:author="Yu, Yong@ARB" w:date="2026-06-05T08:38:00Z"/>
          <w:rFonts w:ascii="Arial" w:eastAsia="Times New Roman" w:hAnsi="Arial" w:cs="Arial"/>
          <w:color w:val="0000FF"/>
          <w:sz w:val="18"/>
          <w:szCs w:val="18"/>
        </w:rPr>
      </w:pPr>
    </w:p>
    <w:p w14:paraId="52C7FE63" w14:textId="77777777" w:rsidR="00FD29D8" w:rsidRPr="00D01847" w:rsidRDefault="00FD29D8" w:rsidP="00FD29D8">
      <w:pPr>
        <w:spacing w:after="0" w:line="240" w:lineRule="auto"/>
        <w:ind w:left="900" w:hanging="180"/>
        <w:rPr>
          <w:ins w:id="3926" w:author="Yu, Yong@ARB" w:date="2026-06-05T08:38:00Z"/>
          <w:rFonts w:ascii="Arial" w:eastAsia="Times New Roman" w:hAnsi="Arial" w:cs="Arial"/>
          <w:snapToGrid w:val="0"/>
          <w:sz w:val="18"/>
          <w:szCs w:val="18"/>
        </w:rPr>
      </w:pPr>
      <w:ins w:id="3927" w:author="Yu, Yong@ARB" w:date="2026-06-05T08:38:00Z">
        <w:r w:rsidRPr="00D01847">
          <w:rPr>
            <w:rFonts w:ascii="Arial" w:eastAsia="Times New Roman" w:hAnsi="Arial" w:cs="Arial"/>
            <w:snapToGrid w:val="0"/>
            <w:sz w:val="18"/>
            <w:szCs w:val="18"/>
          </w:rPr>
          <w:t>where "n" = a manufacturer’s total number of PC, LDT, and, if applicable, MDPV certification bins, in a given model year including carry-over certification bins, certifying to SFTP composite emission standards in that model year;</w:t>
        </w:r>
      </w:ins>
    </w:p>
    <w:p w14:paraId="5D7709A9" w14:textId="77777777" w:rsidR="00FD29D8" w:rsidRPr="00D01847" w:rsidRDefault="00FD29D8" w:rsidP="00FD29D8">
      <w:pPr>
        <w:widowControl w:val="0"/>
        <w:spacing w:after="0" w:line="240" w:lineRule="auto"/>
        <w:ind w:left="720" w:hanging="180"/>
        <w:rPr>
          <w:ins w:id="3928" w:author="Yu, Yong@ARB" w:date="2026-06-05T08:38:00Z"/>
          <w:rFonts w:ascii="Arial" w:eastAsia="Times New Roman" w:hAnsi="Arial" w:cs="Arial"/>
          <w:snapToGrid w:val="0"/>
          <w:sz w:val="18"/>
          <w:szCs w:val="18"/>
        </w:rPr>
      </w:pPr>
      <w:ins w:id="3929" w:author="Yu, Yong@ARB" w:date="2026-06-05T08:38:00Z">
        <w:r w:rsidRPr="00D01847">
          <w:rPr>
            <w:rFonts w:ascii="Arial" w:eastAsia="Times New Roman" w:hAnsi="Arial" w:cs="Arial"/>
            <w:snapToGrid w:val="0"/>
            <w:sz w:val="18"/>
            <w:szCs w:val="18"/>
          </w:rPr>
          <w:t xml:space="preserve">            “</w:t>
        </w:r>
        <w:proofErr w:type="gramStart"/>
        <w:r w:rsidRPr="00D01847">
          <w:rPr>
            <w:rFonts w:ascii="Arial" w:eastAsia="Times New Roman" w:hAnsi="Arial" w:cs="Arial"/>
            <w:snapToGrid w:val="0"/>
            <w:sz w:val="18"/>
            <w:szCs w:val="18"/>
          </w:rPr>
          <w:t>number</w:t>
        </w:r>
        <w:proofErr w:type="gramEnd"/>
        <w:r w:rsidRPr="00D01847">
          <w:rPr>
            <w:rFonts w:ascii="Arial" w:eastAsia="Times New Roman" w:hAnsi="Arial" w:cs="Arial"/>
            <w:snapToGrid w:val="0"/>
            <w:sz w:val="18"/>
            <w:szCs w:val="18"/>
          </w:rPr>
          <w:t xml:space="preserve"> of vehicles in the test group” = the number of vehicles produced and delivered for sale in California in the certification test group; and</w:t>
        </w:r>
      </w:ins>
    </w:p>
    <w:p w14:paraId="3ABA6F3D" w14:textId="77777777" w:rsidR="00FD29D8" w:rsidRPr="00D01847" w:rsidRDefault="00FD29D8" w:rsidP="00FD29D8">
      <w:pPr>
        <w:spacing w:after="0" w:line="240" w:lineRule="auto"/>
        <w:ind w:left="720" w:hanging="180"/>
        <w:rPr>
          <w:ins w:id="3930" w:author="Yu, Yong@ARB" w:date="2026-06-05T08:38:00Z"/>
          <w:rFonts w:ascii="Arial" w:eastAsia="Times New Roman" w:hAnsi="Arial" w:cs="Arial"/>
          <w:i/>
          <w:sz w:val="18"/>
          <w:szCs w:val="18"/>
        </w:rPr>
      </w:pPr>
      <w:ins w:id="3931" w:author="Yu, Yong@ARB" w:date="2026-06-05T08:38:00Z">
        <w:r w:rsidRPr="00D01847">
          <w:rPr>
            <w:rFonts w:ascii="Arial" w:eastAsia="Times New Roman" w:hAnsi="Arial" w:cs="Arial"/>
            <w:snapToGrid w:val="0"/>
            <w:sz w:val="18"/>
            <w:szCs w:val="18"/>
          </w:rPr>
          <w:t xml:space="preserve">            "Composite Value of Bin" = the numerical value selected by the manufacturer for the certification bin that serves as the emission standard for the vehicles in the test group with respect to all testing for test groups certifying to SFTP on a 150,000-mile durability basis, and the SFTP carry-over composite emission value, as described in footnote 2 of this table, for carry-over LEV II test groups.  </w:t>
        </w:r>
        <w:r w:rsidRPr="00D01847">
          <w:rPr>
            <w:rFonts w:ascii="Arial" w:eastAsia="Times New Roman" w:hAnsi="Arial" w:cs="Arial"/>
            <w:snapToGrid w:val="0"/>
            <w:sz w:val="18"/>
            <w:szCs w:val="18"/>
          </w:rPr>
          <w:br/>
        </w:r>
      </w:ins>
    </w:p>
    <w:p w14:paraId="1D4A3EA5" w14:textId="77777777" w:rsidR="00FD29D8" w:rsidRPr="00D01847" w:rsidRDefault="00FD29D8" w:rsidP="00FD29D8">
      <w:pPr>
        <w:keepNext/>
        <w:keepLines/>
        <w:spacing w:after="0" w:line="240" w:lineRule="auto"/>
        <w:ind w:left="720" w:hanging="180"/>
        <w:rPr>
          <w:ins w:id="3932" w:author="Yu, Yong@ARB" w:date="2026-06-05T08:38:00Z"/>
          <w:rFonts w:ascii="Arial" w:eastAsia="Times New Roman" w:hAnsi="Arial" w:cs="Arial"/>
          <w:snapToGrid w:val="0"/>
          <w:sz w:val="18"/>
          <w:szCs w:val="18"/>
        </w:rPr>
      </w:pPr>
      <w:ins w:id="3933" w:author="Yu, Yong@ARB" w:date="2026-06-05T08:38:00Z">
        <w:r w:rsidRPr="00D01847">
          <w:rPr>
            <w:rFonts w:ascii="Arial" w:eastAsia="Times New Roman" w:hAnsi="Arial" w:cs="Arial"/>
            <w:snapToGrid w:val="0"/>
            <w:sz w:val="18"/>
            <w:szCs w:val="18"/>
            <w:vertAlign w:val="superscript"/>
          </w:rPr>
          <w:t>6</w:t>
        </w:r>
        <w:r w:rsidRPr="00D01847">
          <w:rPr>
            <w:rFonts w:ascii="Arial" w:eastAsia="Times New Roman" w:hAnsi="Arial" w:cs="Arial"/>
            <w:snapToGrid w:val="0"/>
            <w:sz w:val="18"/>
            <w:szCs w:val="18"/>
          </w:rPr>
          <w:t xml:space="preserve"> </w:t>
        </w:r>
        <w:r w:rsidRPr="00D01847">
          <w:rPr>
            <w:rFonts w:ascii="Arial" w:eastAsia="Times New Roman" w:hAnsi="Arial" w:cs="Arial"/>
            <w:i/>
            <w:snapToGrid w:val="0"/>
            <w:sz w:val="18"/>
            <w:szCs w:val="18"/>
          </w:rPr>
          <w:t xml:space="preserve">Calculation of Fleet Average Total </w:t>
        </w:r>
        <w:proofErr w:type="spellStart"/>
        <w:r w:rsidRPr="00D01847">
          <w:rPr>
            <w:rFonts w:ascii="Arial" w:eastAsia="Times New Roman" w:hAnsi="Arial" w:cs="Arial"/>
            <w:i/>
            <w:snapToGrid w:val="0"/>
            <w:sz w:val="18"/>
            <w:szCs w:val="18"/>
          </w:rPr>
          <w:t>NMOG+NOx</w:t>
        </w:r>
        <w:proofErr w:type="spellEnd"/>
        <w:r w:rsidRPr="00D01847">
          <w:rPr>
            <w:rFonts w:ascii="Arial" w:eastAsia="Times New Roman" w:hAnsi="Arial" w:cs="Arial"/>
            <w:i/>
            <w:snapToGrid w:val="0"/>
            <w:sz w:val="18"/>
            <w:szCs w:val="18"/>
          </w:rPr>
          <w:t xml:space="preserve"> Credits or Debits.  </w:t>
        </w:r>
        <w:r w:rsidRPr="00D01847">
          <w:rPr>
            <w:rFonts w:ascii="Arial" w:eastAsia="Times New Roman" w:hAnsi="Arial" w:cs="Arial"/>
            <w:snapToGrid w:val="0"/>
            <w:sz w:val="18"/>
            <w:szCs w:val="18"/>
          </w:rPr>
          <w:t xml:space="preserve">A manufacturer shall calculate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or debits, as follows:</w:t>
        </w:r>
      </w:ins>
    </w:p>
    <w:p w14:paraId="4451FE5B" w14:textId="77777777" w:rsidR="00FD29D8" w:rsidRPr="00D01847" w:rsidRDefault="00FD29D8" w:rsidP="00FD29D8">
      <w:pPr>
        <w:keepNext/>
        <w:keepLines/>
        <w:tabs>
          <w:tab w:val="left" w:pos="900"/>
        </w:tabs>
        <w:spacing w:after="0" w:line="240" w:lineRule="auto"/>
        <w:ind w:left="900" w:hanging="180"/>
        <w:rPr>
          <w:ins w:id="3934" w:author="Yu, Yong@ARB" w:date="2026-06-05T08:38:00Z"/>
          <w:rFonts w:ascii="Arial" w:eastAsia="Times New Roman" w:hAnsi="Arial" w:cs="Arial"/>
          <w:snapToGrid w:val="0"/>
          <w:sz w:val="18"/>
          <w:szCs w:val="18"/>
        </w:rPr>
      </w:pPr>
    </w:p>
    <w:p w14:paraId="1897CEAA" w14:textId="77777777" w:rsidR="00FD29D8" w:rsidRPr="00D01847" w:rsidRDefault="00FD29D8" w:rsidP="00FD29D8">
      <w:pPr>
        <w:keepNext/>
        <w:keepLines/>
        <w:spacing w:after="0" w:line="240" w:lineRule="auto"/>
        <w:ind w:left="1080"/>
        <w:rPr>
          <w:ins w:id="3935" w:author="Yu, Yong@ARB" w:date="2026-06-05T08:38:00Z"/>
          <w:rFonts w:ascii="Arial" w:eastAsia="Times New Roman" w:hAnsi="Arial" w:cs="Arial"/>
          <w:snapToGrid w:val="0"/>
          <w:sz w:val="18"/>
          <w:szCs w:val="18"/>
        </w:rPr>
      </w:pPr>
      <w:ins w:id="3936" w:author="Yu, Yong@ARB" w:date="2026-06-05T08:38:00Z">
        <w:r w:rsidRPr="00D01847">
          <w:rPr>
            <w:rFonts w:ascii="Arial" w:eastAsia="Times New Roman" w:hAnsi="Arial" w:cs="Arial"/>
            <w:snapToGrid w:val="0"/>
            <w:sz w:val="18"/>
            <w:szCs w:val="18"/>
          </w:rPr>
          <w:t>[(</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 – (Manufacturer’s Sales-Weighted Fleet-Average Composite Emission Value)]</w:t>
        </w:r>
      </w:ins>
    </w:p>
    <w:p w14:paraId="12E00EED" w14:textId="34C4054D" w:rsidR="00FD29D8" w:rsidRPr="00D01847" w:rsidRDefault="00FD29D8" w:rsidP="00FD29D8">
      <w:pPr>
        <w:keepNext/>
        <w:keepLines/>
        <w:spacing w:after="0" w:line="240" w:lineRule="auto"/>
        <w:ind w:left="1080"/>
        <w:rPr>
          <w:ins w:id="3937" w:author="Yu, Yong@ARB" w:date="2026-06-05T08:38:00Z"/>
          <w:rFonts w:ascii="Arial" w:eastAsia="Times New Roman" w:hAnsi="Arial" w:cs="Arial"/>
          <w:snapToGrid w:val="0"/>
          <w:sz w:val="18"/>
          <w:szCs w:val="18"/>
        </w:rPr>
      </w:pPr>
      <w:ins w:id="3938" w:author="Yu, Yong@ARB" w:date="2026-06-05T08:38:00Z">
        <w:r w:rsidRPr="00D01847">
          <w:rPr>
            <w:rFonts w:ascii="Arial" w:eastAsia="Times New Roman" w:hAnsi="Arial" w:cs="Arial"/>
            <w:snapToGrid w:val="0"/>
            <w:sz w:val="18"/>
            <w:szCs w:val="18"/>
          </w:rPr>
          <w:t>x (Total Number of Vehicles Produced and Delivered for Sale in California in the 0-8,500 lbs</w:t>
        </w:r>
      </w:ins>
      <w:r w:rsidR="00016EF0">
        <w:rPr>
          <w:rFonts w:ascii="Arial" w:eastAsia="Times New Roman" w:hAnsi="Arial" w:cs="Arial"/>
          <w:snapToGrid w:val="0"/>
          <w:sz w:val="18"/>
          <w:szCs w:val="18"/>
        </w:rPr>
        <w:t>.</w:t>
      </w:r>
      <w:ins w:id="3939" w:author="Yu, Yong@ARB" w:date="2026-06-05T08:38:00Z">
        <w:r w:rsidRPr="00D01847">
          <w:rPr>
            <w:rFonts w:ascii="Arial" w:eastAsia="Times New Roman" w:hAnsi="Arial" w:cs="Arial"/>
            <w:snapToGrid w:val="0"/>
            <w:sz w:val="18"/>
            <w:szCs w:val="18"/>
          </w:rPr>
          <w:t xml:space="preserve"> GVWR plus MDPVs classes, if applicable</w:t>
        </w:r>
      </w:ins>
      <w:r w:rsidR="00687FEB">
        <w:rPr>
          <w:rFonts w:ascii="Arial" w:eastAsia="Times New Roman" w:hAnsi="Arial" w:cs="Arial"/>
          <w:snapToGrid w:val="0"/>
          <w:sz w:val="18"/>
          <w:szCs w:val="18"/>
        </w:rPr>
        <w:t>.</w:t>
      </w:r>
      <w:ins w:id="3940" w:author="Yu, Yong@ARB" w:date="2026-06-05T08:38:00Z">
        <w:r w:rsidRPr="00D01847">
          <w:rPr>
            <w:rFonts w:ascii="Arial" w:eastAsia="Times New Roman" w:hAnsi="Arial" w:cs="Arial"/>
            <w:snapToGrid w:val="0"/>
            <w:sz w:val="18"/>
            <w:szCs w:val="18"/>
          </w:rPr>
          <w:t>)                                           [Eq.  3]</w:t>
        </w:r>
      </w:ins>
    </w:p>
    <w:p w14:paraId="38A9524B" w14:textId="77777777" w:rsidR="00FD29D8" w:rsidRPr="00D01847" w:rsidRDefault="00FD29D8" w:rsidP="00FD29D8">
      <w:pPr>
        <w:tabs>
          <w:tab w:val="left" w:pos="900"/>
        </w:tabs>
        <w:spacing w:after="0" w:line="240" w:lineRule="auto"/>
        <w:ind w:left="900" w:hanging="180"/>
        <w:rPr>
          <w:ins w:id="3941" w:author="Yu, Yong@ARB" w:date="2026-06-05T08:38:00Z"/>
          <w:rFonts w:ascii="Arial" w:eastAsia="Times New Roman" w:hAnsi="Arial" w:cs="Arial"/>
          <w:snapToGrid w:val="0"/>
          <w:sz w:val="18"/>
          <w:szCs w:val="18"/>
        </w:rPr>
      </w:pPr>
    </w:p>
    <w:p w14:paraId="52C6E9ED" w14:textId="77777777" w:rsidR="00FD29D8" w:rsidRPr="00D01847" w:rsidRDefault="00FD29D8" w:rsidP="00FD29D8">
      <w:pPr>
        <w:spacing w:after="0" w:line="240" w:lineRule="auto"/>
        <w:ind w:left="720"/>
        <w:rPr>
          <w:ins w:id="3942" w:author="Yu, Yong@ARB" w:date="2026-06-05T08:38:00Z"/>
          <w:rFonts w:ascii="Arial" w:eastAsia="Times New Roman" w:hAnsi="Arial" w:cs="Arial"/>
          <w:snapToGrid w:val="0"/>
          <w:sz w:val="18"/>
          <w:szCs w:val="18"/>
        </w:rPr>
      </w:pPr>
      <w:ins w:id="3943" w:author="Yu, Yong@ARB" w:date="2026-06-05T08:38:00Z">
        <w:r w:rsidRPr="00D01847">
          <w:rPr>
            <w:rFonts w:ascii="Arial" w:eastAsia="Times New Roman" w:hAnsi="Arial" w:cs="Arial"/>
            <w:snapToGrid w:val="0"/>
            <w:sz w:val="18"/>
            <w:szCs w:val="18"/>
          </w:rPr>
          <w:t xml:space="preserve">A negative number constitutes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and a positive number constitutes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accrued by the manufacturer for the given model year.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earned in a given model year retain full value through the fifth model year after they are earned.  At the beginning of the sixth model year,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have no value.  A manufacturer may trade credits with other manufacturers</w:t>
        </w:r>
      </w:ins>
    </w:p>
    <w:p w14:paraId="34090B68" w14:textId="77777777" w:rsidR="00FD29D8" w:rsidRPr="00D01847" w:rsidRDefault="00FD29D8" w:rsidP="00FD29D8">
      <w:pPr>
        <w:tabs>
          <w:tab w:val="left" w:pos="900"/>
        </w:tabs>
        <w:spacing w:after="0" w:line="240" w:lineRule="auto"/>
        <w:ind w:left="900" w:hanging="180"/>
        <w:rPr>
          <w:ins w:id="3944" w:author="Yu, Yong@ARB" w:date="2026-06-05T08:38:00Z"/>
          <w:rFonts w:ascii="Arial" w:eastAsia="Times New Roman" w:hAnsi="Arial" w:cs="Arial"/>
          <w:snapToGrid w:val="0"/>
          <w:sz w:val="18"/>
          <w:szCs w:val="18"/>
        </w:rPr>
      </w:pPr>
      <w:ins w:id="3945" w:author="Yu, Yong@ARB" w:date="2026-06-05T08:38:00Z">
        <w:r w:rsidRPr="00D01847">
          <w:rPr>
            <w:rFonts w:ascii="Arial" w:eastAsia="Times New Roman" w:hAnsi="Arial" w:cs="Arial"/>
            <w:snapToGrid w:val="0"/>
            <w:sz w:val="18"/>
            <w:szCs w:val="18"/>
          </w:rPr>
          <w:tab/>
        </w:r>
      </w:ins>
    </w:p>
    <w:p w14:paraId="5A07543F" w14:textId="77777777" w:rsidR="00FD29D8" w:rsidRPr="00D01847" w:rsidRDefault="00FD29D8" w:rsidP="00FD29D8">
      <w:pPr>
        <w:spacing w:after="0" w:line="240" w:lineRule="auto"/>
        <w:ind w:left="720"/>
        <w:rPr>
          <w:ins w:id="3946" w:author="Yu, Yong@ARB" w:date="2026-06-05T08:38:00Z"/>
          <w:rFonts w:ascii="Arial" w:eastAsia="Times New Roman" w:hAnsi="Arial" w:cs="Arial"/>
          <w:snapToGrid w:val="0"/>
          <w:sz w:val="18"/>
          <w:szCs w:val="18"/>
        </w:rPr>
      </w:pPr>
      <w:ins w:id="3947" w:author="Yu, Yong@ARB" w:date="2026-06-05T08:38:00Z">
        <w:r w:rsidRPr="00D01847">
          <w:rPr>
            <w:rFonts w:ascii="Arial" w:eastAsia="Times New Roman" w:hAnsi="Arial" w:cs="Arial"/>
            <w:snapToGrid w:val="0"/>
            <w:sz w:val="18"/>
            <w:szCs w:val="18"/>
          </w:rPr>
          <w:t xml:space="preserve">A manufacturer shall equalize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within three model years after they have been incurred by earning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in an amount equal to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If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are not equalized within the three model-year period, the manufacturer is subject to the Health and Safety Code section 43211 civil penalty applicable to a manufacturer which sells a new motor vehicle that does not meet the applicable emission standards adopted by the state board.  The cause of action shall be deemed to accrue when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are not equalized by the end of the specified </w:t>
        </w:r>
        <w:proofErr w:type="gramStart"/>
        <w:r w:rsidRPr="00D01847">
          <w:rPr>
            <w:rFonts w:ascii="Arial" w:eastAsia="Times New Roman" w:hAnsi="Arial" w:cs="Arial"/>
            <w:snapToGrid w:val="0"/>
            <w:sz w:val="18"/>
            <w:szCs w:val="18"/>
          </w:rPr>
          <w:t>time period</w:t>
        </w:r>
        <w:proofErr w:type="gramEnd"/>
        <w:r w:rsidRPr="00D01847">
          <w:rPr>
            <w:rFonts w:ascii="Arial" w:eastAsia="Times New Roman" w:hAnsi="Arial" w:cs="Arial"/>
            <w:snapToGrid w:val="0"/>
            <w:sz w:val="18"/>
            <w:szCs w:val="18"/>
          </w:rPr>
          <w:t xml:space="preserve">.  For the purposes of Health and Safety Code section 43211, the number of vehicles not meeting the state board’s emission standards is determined by dividing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for the model year by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 in effect during the model year in which the debits were incurred.</w:t>
        </w:r>
      </w:ins>
    </w:p>
    <w:p w14:paraId="6637C8F4" w14:textId="77777777" w:rsidR="00FD29D8" w:rsidRPr="00D01847" w:rsidRDefault="00FD29D8" w:rsidP="00FD29D8">
      <w:pPr>
        <w:tabs>
          <w:tab w:val="left" w:pos="900"/>
        </w:tabs>
        <w:spacing w:after="0" w:line="240" w:lineRule="auto"/>
        <w:ind w:left="900" w:hanging="180"/>
        <w:rPr>
          <w:ins w:id="3948" w:author="Yu, Yong@ARB" w:date="2026-06-05T08:38:00Z"/>
          <w:rFonts w:ascii="Arial" w:eastAsia="Times New Roman" w:hAnsi="Arial" w:cs="Arial"/>
          <w:snapToGrid w:val="0"/>
          <w:sz w:val="18"/>
          <w:szCs w:val="18"/>
        </w:rPr>
      </w:pPr>
    </w:p>
    <w:p w14:paraId="05253134" w14:textId="77777777" w:rsidR="00FD29D8" w:rsidRPr="00D01847" w:rsidRDefault="00FD29D8" w:rsidP="00FD29D8">
      <w:pPr>
        <w:spacing w:after="0" w:line="240" w:lineRule="auto"/>
        <w:ind w:left="900" w:hanging="180"/>
        <w:rPr>
          <w:ins w:id="3949" w:author="Yu, Yong@ARB" w:date="2026-06-05T08:38:00Z"/>
          <w:rFonts w:ascii="Arial" w:eastAsia="Times New Roman" w:hAnsi="Arial" w:cs="Arial"/>
          <w:sz w:val="18"/>
          <w:szCs w:val="18"/>
        </w:rPr>
      </w:pPr>
      <w:ins w:id="3950" w:author="Yu, Yong@ARB" w:date="2026-06-05T08:38:00Z">
        <w:r w:rsidRPr="00D01847">
          <w:rPr>
            <w:rFonts w:ascii="Arial" w:eastAsia="Times New Roman" w:hAnsi="Arial" w:cs="Arial"/>
            <w:sz w:val="18"/>
            <w:szCs w:val="18"/>
            <w:vertAlign w:val="superscript"/>
          </w:rPr>
          <w:t>7</w:t>
        </w:r>
        <w:r w:rsidRPr="00D01847">
          <w:rPr>
            <w:rFonts w:ascii="Arial" w:eastAsia="Times New Roman" w:hAnsi="Arial" w:cs="Arial"/>
            <w:sz w:val="18"/>
            <w:szCs w:val="18"/>
          </w:rPr>
          <w:tab/>
        </w:r>
        <w:r w:rsidRPr="00D01847">
          <w:rPr>
            <w:rFonts w:ascii="Arial" w:eastAsia="Times New Roman" w:hAnsi="Arial" w:cs="Arial"/>
            <w:i/>
            <w:sz w:val="18"/>
            <w:szCs w:val="18"/>
          </w:rPr>
          <w:t xml:space="preserve">Calculating the CO composite emission value.  </w:t>
        </w:r>
        <w:r w:rsidRPr="00D01847">
          <w:rPr>
            <w:rFonts w:ascii="Arial" w:eastAsia="Times New Roman" w:hAnsi="Arial" w:cs="Arial"/>
            <w:sz w:val="18"/>
            <w:szCs w:val="18"/>
          </w:rPr>
          <w:t>Composite emission values for CO shall be calculated in accordance with Equation 1 above</w:t>
        </w:r>
        <w:r w:rsidRPr="00D01847">
          <w:rPr>
            <w:rFonts w:ascii="Arial" w:eastAsia="Times New Roman" w:hAnsi="Arial" w:cs="Arial"/>
            <w:i/>
            <w:iCs/>
            <w:snapToGrid w:val="0"/>
            <w:sz w:val="18"/>
            <w:szCs w:val="18"/>
          </w:rPr>
          <w:t>.</w:t>
        </w:r>
        <w:r w:rsidRPr="00D01847">
          <w:rPr>
            <w:rFonts w:ascii="Arial" w:eastAsia="Times New Roman" w:hAnsi="Arial" w:cs="Arial"/>
            <w:snapToGrid w:val="0"/>
            <w:sz w:val="18"/>
            <w:szCs w:val="18"/>
          </w:rPr>
          <w:t xml:space="preserve">  Unlike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standards, manufacturers would not be able to meet the proposed CO composite emission standard through fleet averaging: each individual test group must comply with the standard.</w:t>
        </w:r>
        <w:r w:rsidRPr="00D01847">
          <w:rPr>
            <w:rFonts w:ascii="Arial" w:eastAsia="Times New Roman" w:hAnsi="Arial" w:cs="Arial"/>
            <w:sz w:val="18"/>
            <w:szCs w:val="18"/>
          </w:rPr>
          <w:t xml:space="preserve">  Test groups certified to 4,000-mile SFTP emission standards are not subject to this CO emission standard.</w:t>
        </w:r>
      </w:ins>
    </w:p>
    <w:p w14:paraId="7EDD5554" w14:textId="77777777" w:rsidR="00FD29D8" w:rsidRPr="00D01847" w:rsidRDefault="00FD29D8" w:rsidP="00FD29D8">
      <w:pPr>
        <w:spacing w:line="278" w:lineRule="auto"/>
        <w:rPr>
          <w:ins w:id="3951" w:author="Yu, Yong@ARB" w:date="2026-06-05T08:38:00Z"/>
          <w:rFonts w:ascii="Arial" w:eastAsia="Aptos" w:hAnsi="Arial" w:cs="Times New Roman"/>
          <w:bCs/>
          <w:color w:val="404040"/>
          <w:kern w:val="2"/>
          <w:sz w:val="24"/>
          <w:szCs w:val="24"/>
          <w14:ligatures w14:val="standardContextual"/>
        </w:rPr>
      </w:pPr>
    </w:p>
    <w:p w14:paraId="0C1F75A0" w14:textId="77777777" w:rsidR="00FD29D8" w:rsidRPr="00D01847" w:rsidRDefault="00FD29D8" w:rsidP="00FD29D8">
      <w:pPr>
        <w:numPr>
          <w:ilvl w:val="1"/>
          <w:numId w:val="24"/>
        </w:numPr>
        <w:spacing w:line="278" w:lineRule="auto"/>
        <w:contextualSpacing/>
        <w:rPr>
          <w:ins w:id="3952" w:author="Yu, Yong@ARB" w:date="2026-06-05T08:38:00Z"/>
          <w:rFonts w:ascii="Arial" w:eastAsia="Aptos" w:hAnsi="Arial" w:cs="Times New Roman"/>
          <w:bCs/>
          <w:color w:val="404040"/>
          <w:kern w:val="2"/>
          <w:sz w:val="24"/>
          <w:szCs w:val="24"/>
          <w14:ligatures w14:val="standardContextual"/>
        </w:rPr>
      </w:pPr>
      <w:ins w:id="3953" w:author="Yu, Yong@ARB" w:date="2026-06-05T08:38:00Z">
        <w:r w:rsidRPr="00D01847">
          <w:rPr>
            <w:rFonts w:ascii="Arial" w:eastAsia="Aptos" w:hAnsi="Arial" w:cs="Times New Roman"/>
            <w:bCs/>
            <w:i/>
            <w:iCs/>
            <w:color w:val="404040"/>
            <w:kern w:val="2"/>
            <w:sz w:val="24"/>
            <w:szCs w:val="24"/>
            <w14:ligatures w14:val="standardContextual"/>
          </w:rPr>
          <w:t>SFTP PM Exhaust Emission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The following standards are the maximum PM exhaust emissions through the full useful life from 2017 and subsequent model-year LEV III LEVs, ULEVs, and SULEVs in the PC, LDT, and MDPV classes when operating on the same gaseous or liquid fuel they use for FTP certification. In the case of fuel-flexible vehicles, SFTP compliance </w:t>
        </w:r>
        <w:r w:rsidRPr="00D01847">
          <w:rPr>
            <w:rFonts w:ascii="Arial" w:eastAsia="Aptos" w:hAnsi="Arial" w:cs="Times New Roman"/>
            <w:bCs/>
            <w:color w:val="404040"/>
            <w:kern w:val="2"/>
            <w:sz w:val="24"/>
            <w:szCs w:val="24"/>
            <w14:ligatures w14:val="standardContextual"/>
          </w:rPr>
          <w:lastRenderedPageBreak/>
          <w:t xml:space="preserve">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Manufacturers must certify LEVs, ULEVs, and SULEVs in the PC, LDT, and MDPV classes, which are certifying to LEV III FTP PM emission standards in subsection (a)(2) on a 150,000-mile durability basis, to the SFTP PM Exhaust Emission Standards set forth in this </w:t>
        </w:r>
        <w:proofErr w:type="gramStart"/>
        <w:r w:rsidRPr="00D01847">
          <w:rPr>
            <w:rFonts w:ascii="Arial" w:eastAsia="Aptos" w:hAnsi="Arial" w:cs="Times New Roman"/>
            <w:bCs/>
            <w:color w:val="404040"/>
            <w:kern w:val="2"/>
            <w:sz w:val="24"/>
            <w:szCs w:val="24"/>
            <w14:ligatures w14:val="standardContextual"/>
          </w:rPr>
          <w:t>subsection (a)</w:t>
        </w:r>
        <w:proofErr w:type="gramEnd"/>
        <w:r w:rsidRPr="00D01847">
          <w:rPr>
            <w:rFonts w:ascii="Arial" w:eastAsia="Aptos" w:hAnsi="Arial" w:cs="Times New Roman"/>
            <w:bCs/>
            <w:color w:val="404040"/>
            <w:kern w:val="2"/>
            <w:sz w:val="24"/>
            <w:szCs w:val="24"/>
            <w14:ligatures w14:val="standardContextual"/>
          </w:rPr>
          <w:t>(7)(B).</w:t>
        </w:r>
        <w:r>
          <w:rPr>
            <w:rFonts w:ascii="Arial" w:eastAsia="Aptos" w:hAnsi="Arial" w:cs="Times New Roman"/>
            <w:bCs/>
            <w:color w:val="404040"/>
            <w:kern w:val="2"/>
            <w:sz w:val="24"/>
            <w:szCs w:val="24"/>
            <w14:ligatures w14:val="standardContextual"/>
          </w:rPr>
          <w:br/>
        </w:r>
      </w:ins>
    </w:p>
    <w:tbl>
      <w:tblPr>
        <w:tblW w:w="0" w:type="auto"/>
        <w:tblInd w:w="16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669"/>
        <w:gridCol w:w="1620"/>
        <w:gridCol w:w="1440"/>
        <w:gridCol w:w="900"/>
        <w:gridCol w:w="990"/>
      </w:tblGrid>
      <w:tr w:rsidR="00FD29D8" w:rsidRPr="00D01847" w14:paraId="7083AF46" w14:textId="77777777">
        <w:trPr>
          <w:trHeight w:val="701"/>
          <w:ins w:id="3954" w:author="Yu, Yong@ARB" w:date="2026-06-05T08:38:00Z"/>
        </w:trPr>
        <w:tc>
          <w:tcPr>
            <w:tcW w:w="7619" w:type="dxa"/>
            <w:gridSpan w:val="5"/>
          </w:tcPr>
          <w:p w14:paraId="2DF02337" w14:textId="77777777" w:rsidR="00FD29D8" w:rsidRPr="00D01847" w:rsidRDefault="00FD29D8">
            <w:pPr>
              <w:keepNext/>
              <w:keepLines/>
              <w:spacing w:after="0" w:line="240" w:lineRule="auto"/>
              <w:jc w:val="center"/>
              <w:rPr>
                <w:ins w:id="3955" w:author="Yu, Yong@ARB" w:date="2026-06-05T08:38:00Z"/>
                <w:rFonts w:ascii="Arial" w:eastAsia="Times New Roman" w:hAnsi="Arial" w:cs="Arial"/>
                <w:b/>
                <w:vertAlign w:val="superscript"/>
              </w:rPr>
            </w:pPr>
            <w:ins w:id="3956" w:author="Yu, Yong@ARB" w:date="2026-06-05T08:38:00Z">
              <w:r w:rsidRPr="00D01847">
                <w:rPr>
                  <w:rFonts w:ascii="Arial" w:eastAsia="Times New Roman" w:hAnsi="Arial" w:cs="Arial"/>
                  <w:b/>
                </w:rPr>
                <w:t>SFTP PM Exhaust Emission Standards for 2017 and Subsequent Model LEV III Passenger Cars, Light-Duty Trucks, and Medium-Duty Passenger Vehicles</w:t>
              </w:r>
              <w:r w:rsidRPr="00D01847">
                <w:rPr>
                  <w:rFonts w:ascii="Arial" w:eastAsia="Times New Roman" w:hAnsi="Arial" w:cs="Arial"/>
                  <w:b/>
                  <w:vertAlign w:val="superscript"/>
                </w:rPr>
                <w:t>1</w:t>
              </w:r>
            </w:ins>
          </w:p>
        </w:tc>
      </w:tr>
      <w:tr w:rsidR="00FD29D8" w:rsidRPr="00D01847" w14:paraId="2957B13F" w14:textId="77777777">
        <w:trPr>
          <w:ins w:id="3957" w:author="Yu, Yong@ARB" w:date="2026-06-05T08:38:00Z"/>
        </w:trPr>
        <w:tc>
          <w:tcPr>
            <w:tcW w:w="2669" w:type="dxa"/>
            <w:vAlign w:val="center"/>
          </w:tcPr>
          <w:p w14:paraId="06E7F669" w14:textId="77777777" w:rsidR="00FD29D8" w:rsidRPr="00D01847" w:rsidRDefault="00FD29D8">
            <w:pPr>
              <w:keepNext/>
              <w:keepLines/>
              <w:tabs>
                <w:tab w:val="center" w:pos="1921"/>
              </w:tabs>
              <w:spacing w:after="0" w:line="240" w:lineRule="auto"/>
              <w:jc w:val="center"/>
              <w:rPr>
                <w:ins w:id="3958" w:author="Yu, Yong@ARB" w:date="2026-06-05T08:38:00Z"/>
                <w:rFonts w:ascii="Arial" w:eastAsia="Times New Roman" w:hAnsi="Arial" w:cs="Arial"/>
                <w:i/>
              </w:rPr>
            </w:pPr>
            <w:ins w:id="3959" w:author="Yu, Yong@ARB" w:date="2026-06-05T08:38:00Z">
              <w:r w:rsidRPr="00D01847">
                <w:rPr>
                  <w:rFonts w:ascii="Arial" w:eastAsia="Times New Roman" w:hAnsi="Arial" w:cs="Arial"/>
                  <w:i/>
                </w:rPr>
                <w:t>Vehicle Type</w:t>
              </w:r>
            </w:ins>
          </w:p>
        </w:tc>
        <w:tc>
          <w:tcPr>
            <w:tcW w:w="1620" w:type="dxa"/>
            <w:vAlign w:val="center"/>
          </w:tcPr>
          <w:p w14:paraId="0BE4D5DE" w14:textId="77777777" w:rsidR="00FD29D8" w:rsidRPr="00D01847" w:rsidRDefault="00FD29D8">
            <w:pPr>
              <w:keepNext/>
              <w:keepLines/>
              <w:spacing w:after="0" w:line="240" w:lineRule="auto"/>
              <w:jc w:val="center"/>
              <w:rPr>
                <w:ins w:id="3960" w:author="Yu, Yong@ARB" w:date="2026-06-05T08:38:00Z"/>
                <w:rFonts w:ascii="Arial" w:eastAsia="Times New Roman" w:hAnsi="Arial" w:cs="Arial"/>
                <w:i/>
              </w:rPr>
            </w:pPr>
            <w:ins w:id="3961" w:author="Yu, Yong@ARB" w:date="2026-06-05T08:38:00Z">
              <w:r w:rsidRPr="00D01847">
                <w:rPr>
                  <w:rFonts w:ascii="Arial" w:eastAsia="Times New Roman" w:hAnsi="Arial" w:cs="Arial"/>
                  <w:i/>
                </w:rPr>
                <w:t>Test Weight</w:t>
              </w:r>
            </w:ins>
          </w:p>
        </w:tc>
        <w:tc>
          <w:tcPr>
            <w:tcW w:w="1440" w:type="dxa"/>
            <w:vAlign w:val="center"/>
          </w:tcPr>
          <w:p w14:paraId="64ED5035" w14:textId="77777777" w:rsidR="00FD29D8" w:rsidRPr="00D01847" w:rsidRDefault="00FD29D8">
            <w:pPr>
              <w:keepNext/>
              <w:keepLines/>
              <w:spacing w:after="0" w:line="240" w:lineRule="auto"/>
              <w:jc w:val="center"/>
              <w:rPr>
                <w:ins w:id="3962" w:author="Yu, Yong@ARB" w:date="2026-06-05T08:38:00Z"/>
                <w:rFonts w:ascii="Arial" w:eastAsia="Times New Roman" w:hAnsi="Arial" w:cs="Arial"/>
                <w:i/>
              </w:rPr>
            </w:pPr>
            <w:ins w:id="3963" w:author="Yu, Yong@ARB" w:date="2026-06-05T08:38:00Z">
              <w:r w:rsidRPr="00D01847">
                <w:rPr>
                  <w:rFonts w:ascii="Arial" w:eastAsia="Times New Roman" w:hAnsi="Arial" w:cs="Arial"/>
                  <w:i/>
                </w:rPr>
                <w:t>Mileage for Compliance</w:t>
              </w:r>
            </w:ins>
          </w:p>
        </w:tc>
        <w:tc>
          <w:tcPr>
            <w:tcW w:w="900" w:type="dxa"/>
            <w:vAlign w:val="center"/>
          </w:tcPr>
          <w:p w14:paraId="7F2AE1AF" w14:textId="77777777" w:rsidR="00FD29D8" w:rsidRPr="00D01847" w:rsidRDefault="00FD29D8">
            <w:pPr>
              <w:keepNext/>
              <w:keepLines/>
              <w:spacing w:after="0" w:line="240" w:lineRule="auto"/>
              <w:jc w:val="center"/>
              <w:rPr>
                <w:ins w:id="3964" w:author="Yu, Yong@ARB" w:date="2026-06-05T08:38:00Z"/>
                <w:rFonts w:ascii="Arial" w:eastAsia="Times New Roman" w:hAnsi="Arial" w:cs="Arial"/>
                <w:i/>
              </w:rPr>
            </w:pPr>
            <w:ins w:id="3965" w:author="Yu, Yong@ARB" w:date="2026-06-05T08:38:00Z">
              <w:r w:rsidRPr="00D01847">
                <w:rPr>
                  <w:rFonts w:ascii="Arial" w:eastAsia="Times New Roman" w:hAnsi="Arial" w:cs="Arial"/>
                  <w:i/>
                </w:rPr>
                <w:t>Test Cycle</w:t>
              </w:r>
            </w:ins>
          </w:p>
        </w:tc>
        <w:tc>
          <w:tcPr>
            <w:tcW w:w="990" w:type="dxa"/>
            <w:vAlign w:val="center"/>
          </w:tcPr>
          <w:p w14:paraId="2B20EE03" w14:textId="77777777" w:rsidR="00FD29D8" w:rsidRPr="00D01847" w:rsidRDefault="00FD29D8">
            <w:pPr>
              <w:keepNext/>
              <w:keepLines/>
              <w:spacing w:after="0" w:line="240" w:lineRule="auto"/>
              <w:jc w:val="center"/>
              <w:rPr>
                <w:ins w:id="3966" w:author="Yu, Yong@ARB" w:date="2026-06-05T08:38:00Z"/>
                <w:rFonts w:ascii="Arial" w:eastAsia="Times New Roman" w:hAnsi="Arial" w:cs="Arial"/>
                <w:i/>
              </w:rPr>
            </w:pPr>
            <w:ins w:id="3967" w:author="Yu, Yong@ARB" w:date="2026-06-05T08:38:00Z">
              <w:r w:rsidRPr="00D01847">
                <w:rPr>
                  <w:rFonts w:ascii="Arial" w:eastAsia="Times New Roman" w:hAnsi="Arial" w:cs="Arial"/>
                  <w:i/>
                </w:rPr>
                <w:t>PM (mg/mi)</w:t>
              </w:r>
            </w:ins>
          </w:p>
        </w:tc>
      </w:tr>
      <w:tr w:rsidR="00FD29D8" w:rsidRPr="00D01847" w14:paraId="74482F82" w14:textId="77777777">
        <w:trPr>
          <w:trHeight w:val="692"/>
          <w:ins w:id="3968" w:author="Yu, Yong@ARB" w:date="2026-06-05T08:38:00Z"/>
        </w:trPr>
        <w:tc>
          <w:tcPr>
            <w:tcW w:w="2669" w:type="dxa"/>
            <w:vAlign w:val="center"/>
          </w:tcPr>
          <w:p w14:paraId="243794A8" w14:textId="77777777" w:rsidR="00FD29D8" w:rsidRPr="00D01847" w:rsidRDefault="00FD29D8">
            <w:pPr>
              <w:keepNext/>
              <w:keepLines/>
              <w:spacing w:after="0" w:line="240" w:lineRule="auto"/>
              <w:rPr>
                <w:ins w:id="3969" w:author="Yu, Yong@ARB" w:date="2026-06-05T08:38:00Z"/>
                <w:rFonts w:ascii="Arial" w:eastAsia="Times New Roman" w:hAnsi="Arial" w:cs="Arial"/>
              </w:rPr>
            </w:pPr>
            <w:ins w:id="3970" w:author="Yu, Yong@ARB" w:date="2026-06-05T08:38:00Z">
              <w:r w:rsidRPr="00D01847">
                <w:rPr>
                  <w:rFonts w:ascii="Arial" w:eastAsia="Times New Roman" w:hAnsi="Arial" w:cs="Arial"/>
                </w:rPr>
                <w:t>All PCs;</w:t>
              </w:r>
            </w:ins>
          </w:p>
          <w:p w14:paraId="034EB18C" w14:textId="71065C23" w:rsidR="00FD29D8" w:rsidRPr="00D01847" w:rsidRDefault="00FD29D8">
            <w:pPr>
              <w:keepNext/>
              <w:keepLines/>
              <w:spacing w:after="0" w:line="240" w:lineRule="auto"/>
              <w:rPr>
                <w:ins w:id="3971" w:author="Yu, Yong@ARB" w:date="2026-06-05T08:38:00Z"/>
                <w:rFonts w:ascii="Arial" w:eastAsia="Times New Roman" w:hAnsi="Arial" w:cs="Arial"/>
              </w:rPr>
            </w:pPr>
            <w:ins w:id="3972" w:author="Yu, Yong@ARB" w:date="2026-06-05T08:38:00Z">
              <w:r w:rsidRPr="00D01847">
                <w:rPr>
                  <w:rFonts w:ascii="Arial" w:eastAsia="Times New Roman" w:hAnsi="Arial" w:cs="Arial"/>
                </w:rPr>
                <w:t>LDTs 0-6,000 lbs</w:t>
              </w:r>
            </w:ins>
            <w:r w:rsidR="00934BD8">
              <w:rPr>
                <w:rFonts w:ascii="Arial" w:eastAsia="Times New Roman" w:hAnsi="Arial" w:cs="Arial"/>
              </w:rPr>
              <w:t>.</w:t>
            </w:r>
            <w:ins w:id="3973" w:author="Yu, Yong@ARB" w:date="2026-06-05T08:38:00Z">
              <w:r w:rsidRPr="00D01847">
                <w:rPr>
                  <w:rFonts w:ascii="Arial" w:eastAsia="Times New Roman" w:hAnsi="Arial" w:cs="Arial"/>
                </w:rPr>
                <w:t xml:space="preserve"> GVWR</w:t>
              </w:r>
            </w:ins>
          </w:p>
        </w:tc>
        <w:tc>
          <w:tcPr>
            <w:tcW w:w="1620" w:type="dxa"/>
            <w:vAlign w:val="center"/>
          </w:tcPr>
          <w:p w14:paraId="7CFE0A64" w14:textId="77777777" w:rsidR="00FD29D8" w:rsidRPr="00D01847" w:rsidRDefault="00FD29D8">
            <w:pPr>
              <w:keepNext/>
              <w:keepLines/>
              <w:spacing w:after="0" w:line="240" w:lineRule="auto"/>
              <w:jc w:val="center"/>
              <w:rPr>
                <w:ins w:id="3974" w:author="Yu, Yong@ARB" w:date="2026-06-05T08:38:00Z"/>
                <w:rFonts w:ascii="Arial" w:eastAsia="Times New Roman" w:hAnsi="Arial" w:cs="Arial"/>
              </w:rPr>
            </w:pPr>
            <w:ins w:id="3975" w:author="Yu, Yong@ARB" w:date="2026-06-05T08:38:00Z">
              <w:r w:rsidRPr="00D01847">
                <w:rPr>
                  <w:rFonts w:ascii="Arial" w:eastAsia="Times New Roman" w:hAnsi="Arial" w:cs="Arial"/>
                </w:rPr>
                <w:t>Loaded vehicle weight</w:t>
              </w:r>
            </w:ins>
          </w:p>
        </w:tc>
        <w:tc>
          <w:tcPr>
            <w:tcW w:w="1440" w:type="dxa"/>
            <w:vAlign w:val="center"/>
          </w:tcPr>
          <w:p w14:paraId="38E1A9EC" w14:textId="77777777" w:rsidR="00FD29D8" w:rsidRPr="00D01847" w:rsidRDefault="00FD29D8">
            <w:pPr>
              <w:keepNext/>
              <w:keepLines/>
              <w:spacing w:after="0" w:line="240" w:lineRule="auto"/>
              <w:jc w:val="center"/>
              <w:rPr>
                <w:ins w:id="3976" w:author="Yu, Yong@ARB" w:date="2026-06-05T08:38:00Z"/>
                <w:rFonts w:ascii="Arial" w:eastAsia="Times New Roman" w:hAnsi="Arial" w:cs="Arial"/>
                <w:vertAlign w:val="superscript"/>
              </w:rPr>
            </w:pPr>
            <w:ins w:id="3977" w:author="Yu, Yong@ARB" w:date="2026-06-05T08:38:00Z">
              <w:r w:rsidRPr="00D01847">
                <w:rPr>
                  <w:rFonts w:ascii="Arial" w:eastAsia="Times New Roman" w:hAnsi="Arial" w:cs="Arial"/>
                </w:rPr>
                <w:t>150,000</w:t>
              </w:r>
            </w:ins>
          </w:p>
        </w:tc>
        <w:tc>
          <w:tcPr>
            <w:tcW w:w="900" w:type="dxa"/>
            <w:vAlign w:val="center"/>
          </w:tcPr>
          <w:p w14:paraId="44409C6C" w14:textId="77777777" w:rsidR="00FD29D8" w:rsidRPr="00D01847" w:rsidRDefault="00FD29D8">
            <w:pPr>
              <w:keepNext/>
              <w:keepLines/>
              <w:spacing w:after="0" w:line="240" w:lineRule="auto"/>
              <w:jc w:val="center"/>
              <w:rPr>
                <w:ins w:id="3978" w:author="Yu, Yong@ARB" w:date="2026-06-05T08:38:00Z"/>
                <w:rFonts w:ascii="Arial" w:eastAsia="Times New Roman" w:hAnsi="Arial" w:cs="Arial"/>
              </w:rPr>
            </w:pPr>
            <w:ins w:id="3979" w:author="Yu, Yong@ARB" w:date="2026-06-05T08:38:00Z">
              <w:r w:rsidRPr="00D01847">
                <w:rPr>
                  <w:rFonts w:ascii="Arial" w:eastAsia="Times New Roman" w:hAnsi="Arial" w:cs="Arial"/>
                </w:rPr>
                <w:t>US06</w:t>
              </w:r>
            </w:ins>
          </w:p>
        </w:tc>
        <w:tc>
          <w:tcPr>
            <w:tcW w:w="990" w:type="dxa"/>
            <w:vAlign w:val="center"/>
          </w:tcPr>
          <w:p w14:paraId="7DBDC554" w14:textId="77777777" w:rsidR="00FD29D8" w:rsidRPr="00D01847" w:rsidRDefault="00FD29D8">
            <w:pPr>
              <w:keepNext/>
              <w:keepLines/>
              <w:spacing w:after="0" w:line="240" w:lineRule="auto"/>
              <w:jc w:val="center"/>
              <w:rPr>
                <w:ins w:id="3980" w:author="Yu, Yong@ARB" w:date="2026-06-05T08:38:00Z"/>
                <w:rFonts w:ascii="Arial" w:eastAsia="Times New Roman" w:hAnsi="Arial" w:cs="Arial"/>
              </w:rPr>
            </w:pPr>
            <w:ins w:id="3981" w:author="Yu, Yong@ARB" w:date="2026-06-05T08:38:00Z">
              <w:r w:rsidRPr="00D01847">
                <w:rPr>
                  <w:rFonts w:ascii="Arial" w:eastAsia="Times New Roman" w:hAnsi="Arial" w:cs="Arial"/>
                </w:rPr>
                <w:t>10</w:t>
              </w:r>
            </w:ins>
          </w:p>
        </w:tc>
      </w:tr>
      <w:tr w:rsidR="00FD29D8" w:rsidRPr="00D01847" w14:paraId="15BE6756" w14:textId="77777777">
        <w:trPr>
          <w:trHeight w:val="710"/>
          <w:ins w:id="3982" w:author="Yu, Yong@ARB" w:date="2026-06-05T08:38:00Z"/>
        </w:trPr>
        <w:tc>
          <w:tcPr>
            <w:tcW w:w="2669" w:type="dxa"/>
            <w:vAlign w:val="center"/>
          </w:tcPr>
          <w:p w14:paraId="10538225" w14:textId="55750B23" w:rsidR="00FD29D8" w:rsidRPr="00D01847" w:rsidRDefault="00FD29D8">
            <w:pPr>
              <w:keepNext/>
              <w:keepLines/>
              <w:spacing w:after="0" w:line="240" w:lineRule="auto"/>
              <w:rPr>
                <w:ins w:id="3983" w:author="Yu, Yong@ARB" w:date="2026-06-05T08:38:00Z"/>
                <w:rFonts w:ascii="Arial" w:eastAsia="Times New Roman" w:hAnsi="Arial" w:cs="Arial"/>
              </w:rPr>
            </w:pPr>
            <w:ins w:id="3984" w:author="Yu, Yong@ARB" w:date="2026-06-05T08:38:00Z">
              <w:r w:rsidRPr="00D01847">
                <w:rPr>
                  <w:rFonts w:ascii="Arial" w:eastAsia="Times New Roman" w:hAnsi="Arial" w:cs="Arial"/>
                </w:rPr>
                <w:t>LDTs 6,001-8,500 lbs</w:t>
              </w:r>
            </w:ins>
            <w:r w:rsidR="00934BD8">
              <w:rPr>
                <w:rFonts w:ascii="Arial" w:eastAsia="Times New Roman" w:hAnsi="Arial" w:cs="Arial"/>
              </w:rPr>
              <w:t>.</w:t>
            </w:r>
            <w:ins w:id="3985" w:author="Yu, Yong@ARB" w:date="2026-06-05T08:38:00Z">
              <w:r w:rsidRPr="00D01847">
                <w:rPr>
                  <w:rFonts w:ascii="Arial" w:eastAsia="Times New Roman" w:hAnsi="Arial" w:cs="Arial"/>
                </w:rPr>
                <w:t xml:space="preserve"> GVWR; MDPVs </w:t>
              </w:r>
            </w:ins>
          </w:p>
        </w:tc>
        <w:tc>
          <w:tcPr>
            <w:tcW w:w="1620" w:type="dxa"/>
            <w:vAlign w:val="center"/>
          </w:tcPr>
          <w:p w14:paraId="6EB478EA" w14:textId="77777777" w:rsidR="00FD29D8" w:rsidRPr="00D01847" w:rsidRDefault="00FD29D8">
            <w:pPr>
              <w:keepNext/>
              <w:keepLines/>
              <w:spacing w:after="0" w:line="240" w:lineRule="auto"/>
              <w:jc w:val="center"/>
              <w:rPr>
                <w:ins w:id="3986" w:author="Yu, Yong@ARB" w:date="2026-06-05T08:38:00Z"/>
                <w:rFonts w:ascii="Arial" w:eastAsia="Times New Roman" w:hAnsi="Arial" w:cs="Arial"/>
              </w:rPr>
            </w:pPr>
            <w:ins w:id="3987" w:author="Yu, Yong@ARB" w:date="2026-06-05T08:38:00Z">
              <w:r w:rsidRPr="00D01847">
                <w:rPr>
                  <w:rFonts w:ascii="Arial" w:eastAsia="Times New Roman" w:hAnsi="Arial" w:cs="Arial"/>
                </w:rPr>
                <w:t>Loaded vehicle weight</w:t>
              </w:r>
            </w:ins>
          </w:p>
        </w:tc>
        <w:tc>
          <w:tcPr>
            <w:tcW w:w="1440" w:type="dxa"/>
            <w:vAlign w:val="center"/>
          </w:tcPr>
          <w:p w14:paraId="1C8FA10C" w14:textId="77777777" w:rsidR="00FD29D8" w:rsidRPr="00D01847" w:rsidRDefault="00FD29D8">
            <w:pPr>
              <w:keepNext/>
              <w:keepLines/>
              <w:spacing w:after="0" w:line="240" w:lineRule="auto"/>
              <w:jc w:val="center"/>
              <w:rPr>
                <w:ins w:id="3988" w:author="Yu, Yong@ARB" w:date="2026-06-05T08:38:00Z"/>
                <w:rFonts w:ascii="Arial" w:eastAsia="Times New Roman" w:hAnsi="Arial" w:cs="Arial"/>
                <w:vertAlign w:val="superscript"/>
              </w:rPr>
            </w:pPr>
            <w:ins w:id="3989" w:author="Yu, Yong@ARB" w:date="2026-06-05T08:38:00Z">
              <w:r w:rsidRPr="00D01847">
                <w:rPr>
                  <w:rFonts w:ascii="Arial" w:eastAsia="Times New Roman" w:hAnsi="Arial" w:cs="Arial"/>
                </w:rPr>
                <w:t>150,000</w:t>
              </w:r>
            </w:ins>
          </w:p>
        </w:tc>
        <w:tc>
          <w:tcPr>
            <w:tcW w:w="900" w:type="dxa"/>
            <w:vAlign w:val="center"/>
          </w:tcPr>
          <w:p w14:paraId="4D21FC89" w14:textId="77777777" w:rsidR="00FD29D8" w:rsidRPr="00D01847" w:rsidRDefault="00FD29D8">
            <w:pPr>
              <w:keepNext/>
              <w:keepLines/>
              <w:spacing w:after="0" w:line="240" w:lineRule="auto"/>
              <w:jc w:val="center"/>
              <w:rPr>
                <w:ins w:id="3990" w:author="Yu, Yong@ARB" w:date="2026-06-05T08:38:00Z"/>
                <w:rFonts w:ascii="Arial" w:eastAsia="Times New Roman" w:hAnsi="Arial" w:cs="Arial"/>
              </w:rPr>
            </w:pPr>
            <w:ins w:id="3991" w:author="Yu, Yong@ARB" w:date="2026-06-05T08:38:00Z">
              <w:r w:rsidRPr="00D01847">
                <w:rPr>
                  <w:rFonts w:ascii="Arial" w:eastAsia="Times New Roman" w:hAnsi="Arial" w:cs="Arial"/>
                </w:rPr>
                <w:t>US06</w:t>
              </w:r>
            </w:ins>
          </w:p>
        </w:tc>
        <w:tc>
          <w:tcPr>
            <w:tcW w:w="990" w:type="dxa"/>
            <w:vAlign w:val="center"/>
          </w:tcPr>
          <w:p w14:paraId="2BE1EFEF" w14:textId="77777777" w:rsidR="00FD29D8" w:rsidRPr="00D01847" w:rsidRDefault="00FD29D8">
            <w:pPr>
              <w:keepNext/>
              <w:keepLines/>
              <w:spacing w:after="0" w:line="240" w:lineRule="auto"/>
              <w:jc w:val="center"/>
              <w:rPr>
                <w:ins w:id="3992" w:author="Yu, Yong@ARB" w:date="2026-06-05T08:38:00Z"/>
                <w:rFonts w:ascii="Arial" w:eastAsia="Times New Roman" w:hAnsi="Arial" w:cs="Arial"/>
              </w:rPr>
            </w:pPr>
            <w:ins w:id="3993" w:author="Yu, Yong@ARB" w:date="2026-06-05T08:38:00Z">
              <w:r w:rsidRPr="00D01847">
                <w:rPr>
                  <w:rFonts w:ascii="Arial" w:eastAsia="Times New Roman" w:hAnsi="Arial" w:cs="Arial"/>
                </w:rPr>
                <w:t>20</w:t>
              </w:r>
            </w:ins>
          </w:p>
        </w:tc>
      </w:tr>
    </w:tbl>
    <w:p w14:paraId="448F1AF8" w14:textId="77777777" w:rsidR="00FD29D8" w:rsidRPr="00D01847" w:rsidRDefault="00FD29D8" w:rsidP="00FD29D8">
      <w:pPr>
        <w:spacing w:line="278" w:lineRule="auto"/>
        <w:ind w:left="1800"/>
        <w:rPr>
          <w:ins w:id="3994" w:author="Yu, Yong@ARB" w:date="2026-06-05T08:38:00Z"/>
          <w:rFonts w:ascii="Arial" w:eastAsia="Times New Roman" w:hAnsi="Arial" w:cs="Arial"/>
          <w:sz w:val="18"/>
          <w:szCs w:val="18"/>
        </w:rPr>
      </w:pPr>
      <w:ins w:id="3995" w:author="Yu, Yong@ARB" w:date="2026-06-05T08:38:00Z">
        <w:r w:rsidRPr="00D01847">
          <w:rPr>
            <w:rFonts w:ascii="Arial" w:eastAsia="Times New Roman" w:hAnsi="Arial" w:cs="Arial"/>
            <w:snapToGrid w:val="0"/>
            <w:sz w:val="18"/>
            <w:szCs w:val="18"/>
            <w:vertAlign w:val="superscript"/>
          </w:rPr>
          <w:t xml:space="preserve">1 </w:t>
        </w:r>
        <w:r w:rsidRPr="00D01847">
          <w:rPr>
            <w:rFonts w:ascii="Arial" w:eastAsia="Times New Roman" w:hAnsi="Arial" w:cs="Arial"/>
            <w:sz w:val="18"/>
            <w:szCs w:val="18"/>
          </w:rPr>
          <w:t xml:space="preserve">All PCs, LDTs, and MDPVs certified to </w:t>
        </w:r>
        <w:r w:rsidRPr="00D01847">
          <w:rPr>
            <w:rFonts w:ascii="Arial" w:eastAsia="Times New Roman" w:hAnsi="Arial" w:cs="Arial"/>
            <w:sz w:val="20"/>
            <w:szCs w:val="20"/>
          </w:rPr>
          <w:t xml:space="preserve">LEV III FTP PM emission standards </w:t>
        </w:r>
        <w:r w:rsidRPr="00D01847">
          <w:rPr>
            <w:rFonts w:ascii="Arial" w:eastAsia="Times New Roman" w:hAnsi="Arial" w:cs="Arial"/>
            <w:sz w:val="18"/>
            <w:szCs w:val="18"/>
          </w:rPr>
          <w:t>in subsection (a)(2) on a 150,000-mile durability basis shall comply with the SFTP PM Exhaust Emission Standards in this table.</w:t>
        </w:r>
      </w:ins>
    </w:p>
    <w:p w14:paraId="410A75EF" w14:textId="77777777" w:rsidR="00FD29D8" w:rsidRPr="00D01847" w:rsidRDefault="00FD29D8" w:rsidP="00FD29D8">
      <w:pPr>
        <w:spacing w:after="0" w:line="240" w:lineRule="auto"/>
        <w:ind w:left="720"/>
        <w:rPr>
          <w:ins w:id="3996" w:author="Yu, Yong@ARB" w:date="2026-06-05T08:38:00Z"/>
          <w:rFonts w:ascii="Arial" w:eastAsia="Times New Roman" w:hAnsi="Arial" w:cs="Arial"/>
          <w:sz w:val="24"/>
          <w:szCs w:val="24"/>
        </w:rPr>
      </w:pPr>
      <w:ins w:id="3997" w:author="Yu, Yong@ARB" w:date="2026-06-05T08:38:00Z">
        <w:r w:rsidRPr="00D01847">
          <w:rPr>
            <w:rFonts w:ascii="Arial" w:eastAsia="Times New Roman" w:hAnsi="Arial" w:cs="Arial"/>
            <w:sz w:val="20"/>
            <w:szCs w:val="20"/>
          </w:rPr>
          <w:tab/>
        </w:r>
      </w:ins>
    </w:p>
    <w:p w14:paraId="495B237F" w14:textId="77777777" w:rsidR="00FD29D8" w:rsidRPr="00D01847" w:rsidRDefault="00FD29D8" w:rsidP="00FD29D8">
      <w:pPr>
        <w:numPr>
          <w:ilvl w:val="1"/>
          <w:numId w:val="24"/>
        </w:numPr>
        <w:spacing w:line="278" w:lineRule="auto"/>
        <w:contextualSpacing/>
        <w:rPr>
          <w:ins w:id="3998" w:author="Yu, Yong@ARB" w:date="2026-06-05T08:38:00Z"/>
          <w:rFonts w:ascii="Arial" w:eastAsia="Aptos" w:hAnsi="Arial" w:cs="Times New Roman"/>
          <w:bCs/>
          <w:color w:val="404040"/>
          <w:kern w:val="2"/>
          <w:sz w:val="24"/>
          <w:szCs w:val="24"/>
          <w14:ligatures w14:val="standardContextual"/>
        </w:rPr>
      </w:pPr>
      <w:ins w:id="3999" w:author="Yu, Yong@ARB" w:date="2026-06-05T08:38:00Z">
        <w:r w:rsidRPr="00D01847">
          <w:rPr>
            <w:rFonts w:ascii="Arial" w:eastAsia="Aptos" w:hAnsi="Arial" w:cs="Times New Roman"/>
            <w:bCs/>
            <w:i/>
            <w:iCs/>
            <w:color w:val="404040"/>
            <w:kern w:val="2"/>
            <w:sz w:val="24"/>
            <w:szCs w:val="24"/>
            <w14:ligatures w14:val="standardContextual"/>
          </w:rPr>
          <w:t xml:space="preserve">SFTP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and CO Exhaust Emission Standards for Medium-Duty Vehicles</w:t>
        </w:r>
        <w:r w:rsidRPr="00D01847">
          <w:rPr>
            <w:rFonts w:ascii="Arial" w:eastAsia="Aptos" w:hAnsi="Arial" w:cs="Times New Roman"/>
            <w:bCs/>
            <w:color w:val="404040"/>
            <w:kern w:val="2"/>
            <w:sz w:val="24"/>
            <w:szCs w:val="24"/>
            <w14:ligatures w14:val="standardContextual"/>
          </w:rPr>
          <w:t xml:space="preserve">. The following standards are the maximum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composite emission values for full useful life of 2016 and subsequent model-year medium-duty LEV III ULEVs and SULEVs from 8,501 through 14,000 pounds GVWR when operating on the same gaseous or liquid fuel they use for FTP certification. In the case of flex-fueled vehicles, 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The following composite emission standards do not apply to MDPVs subject to the emission standards presented in subsections (a)(7)(A) and (a)(7)(B).</w:t>
        </w:r>
      </w:ins>
    </w:p>
    <w:tbl>
      <w:tblPr>
        <w:tblW w:w="0" w:type="auto"/>
        <w:tblInd w:w="5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30"/>
        <w:gridCol w:w="1350"/>
        <w:gridCol w:w="1260"/>
        <w:gridCol w:w="1350"/>
        <w:gridCol w:w="1080"/>
        <w:gridCol w:w="1080"/>
        <w:gridCol w:w="1080"/>
      </w:tblGrid>
      <w:tr w:rsidR="00FD29D8" w:rsidRPr="00D01847" w14:paraId="2F814145" w14:textId="77777777">
        <w:trPr>
          <w:ins w:id="4000" w:author="Yu, Yong@ARB" w:date="2026-06-05T08:38:00Z"/>
        </w:trPr>
        <w:tc>
          <w:tcPr>
            <w:tcW w:w="8730" w:type="dxa"/>
            <w:gridSpan w:val="7"/>
            <w:vAlign w:val="center"/>
          </w:tcPr>
          <w:p w14:paraId="486D9887" w14:textId="77777777" w:rsidR="00FD29D8" w:rsidRPr="00D01847" w:rsidRDefault="00FD29D8">
            <w:pPr>
              <w:keepNext/>
              <w:keepLines/>
              <w:spacing w:after="0" w:line="240" w:lineRule="auto"/>
              <w:jc w:val="center"/>
              <w:rPr>
                <w:ins w:id="4001" w:author="Yu, Yong@ARB" w:date="2026-06-05T08:38:00Z"/>
                <w:rFonts w:ascii="Arial" w:eastAsia="Times New Roman" w:hAnsi="Arial" w:cs="Arial"/>
                <w:color w:val="0000FF"/>
                <w:sz w:val="20"/>
                <w:szCs w:val="20"/>
              </w:rPr>
            </w:pPr>
            <w:ins w:id="4002" w:author="Yu, Yong@ARB" w:date="2026-06-05T08:38:00Z">
              <w:r w:rsidRPr="00D01847">
                <w:rPr>
                  <w:rFonts w:ascii="Arial" w:eastAsia="Times New Roman" w:hAnsi="Arial" w:cs="Arial"/>
                  <w:b/>
                </w:rPr>
                <w:lastRenderedPageBreak/>
                <w:t xml:space="preserve">SFTP </w:t>
              </w:r>
              <w:proofErr w:type="spellStart"/>
              <w:r w:rsidRPr="00D01847">
                <w:rPr>
                  <w:rFonts w:ascii="Arial" w:eastAsia="Times New Roman" w:hAnsi="Arial" w:cs="Arial"/>
                  <w:b/>
                </w:rPr>
                <w:t>NMOG+NOx</w:t>
              </w:r>
              <w:proofErr w:type="spellEnd"/>
              <w:r w:rsidRPr="00D01847">
                <w:rPr>
                  <w:rFonts w:ascii="Arial" w:eastAsia="Times New Roman" w:hAnsi="Arial" w:cs="Arial"/>
                  <w:b/>
                </w:rPr>
                <w:t xml:space="preserve"> and CO Composite Exhaust Emission Standards for 2016 and Subsequent Model ULEVs and SULEVs in the Medium-Duty Vehicle Class</w:t>
              </w:r>
            </w:ins>
          </w:p>
        </w:tc>
      </w:tr>
      <w:tr w:rsidR="00FD29D8" w:rsidRPr="00D01847" w14:paraId="0CBF7595" w14:textId="77777777">
        <w:trPr>
          <w:ins w:id="4003" w:author="Yu, Yong@ARB" w:date="2026-06-05T08:38:00Z"/>
        </w:trPr>
        <w:tc>
          <w:tcPr>
            <w:tcW w:w="1530" w:type="dxa"/>
            <w:vMerge w:val="restart"/>
            <w:vAlign w:val="center"/>
          </w:tcPr>
          <w:p w14:paraId="0CB1BFD3" w14:textId="77777777" w:rsidR="00FD29D8" w:rsidRPr="00D01847" w:rsidRDefault="00FD29D8">
            <w:pPr>
              <w:keepNext/>
              <w:keepLines/>
              <w:spacing w:after="0" w:line="120" w:lineRule="exact"/>
              <w:jc w:val="center"/>
              <w:rPr>
                <w:ins w:id="4004" w:author="Yu, Yong@ARB" w:date="2026-06-05T08:38:00Z"/>
                <w:rFonts w:ascii="Arial" w:eastAsia="Times New Roman" w:hAnsi="Arial" w:cs="Arial"/>
                <w:i/>
                <w:iCs/>
                <w:sz w:val="18"/>
                <w:szCs w:val="18"/>
              </w:rPr>
            </w:pPr>
          </w:p>
          <w:p w14:paraId="1A18A745" w14:textId="77777777" w:rsidR="00FD29D8" w:rsidRPr="00D01847" w:rsidRDefault="00FD29D8">
            <w:pPr>
              <w:keepNext/>
              <w:keepLines/>
              <w:spacing w:after="58" w:line="240" w:lineRule="auto"/>
              <w:jc w:val="center"/>
              <w:rPr>
                <w:ins w:id="4005" w:author="Yu, Yong@ARB" w:date="2026-06-05T08:38:00Z"/>
                <w:rFonts w:ascii="Arial" w:eastAsia="Times New Roman" w:hAnsi="Arial" w:cs="Arial"/>
                <w:color w:val="0000FF"/>
                <w:sz w:val="18"/>
                <w:szCs w:val="18"/>
              </w:rPr>
            </w:pPr>
            <w:ins w:id="4006" w:author="Yu, Yong@ARB" w:date="2026-06-05T08:38:00Z">
              <w:r w:rsidRPr="00D01847">
                <w:rPr>
                  <w:rFonts w:ascii="Arial" w:eastAsia="Times New Roman" w:hAnsi="Arial" w:cs="Arial"/>
                  <w:i/>
                  <w:iCs/>
                  <w:sz w:val="18"/>
                  <w:szCs w:val="18"/>
                </w:rPr>
                <w:t>Vehicle Type</w:t>
              </w:r>
            </w:ins>
          </w:p>
        </w:tc>
        <w:tc>
          <w:tcPr>
            <w:tcW w:w="1350" w:type="dxa"/>
            <w:vMerge w:val="restart"/>
            <w:vAlign w:val="center"/>
          </w:tcPr>
          <w:p w14:paraId="3ED5BC96" w14:textId="77777777" w:rsidR="00FD29D8" w:rsidRPr="00D01847" w:rsidRDefault="00FD29D8">
            <w:pPr>
              <w:keepNext/>
              <w:keepLines/>
              <w:spacing w:after="0" w:line="120" w:lineRule="exact"/>
              <w:jc w:val="center"/>
              <w:rPr>
                <w:ins w:id="4007" w:author="Yu, Yong@ARB" w:date="2026-06-05T08:38:00Z"/>
                <w:rFonts w:ascii="Arial" w:eastAsia="Times New Roman" w:hAnsi="Arial" w:cs="Arial"/>
                <w:i/>
                <w:sz w:val="18"/>
                <w:szCs w:val="18"/>
              </w:rPr>
            </w:pPr>
          </w:p>
          <w:p w14:paraId="28B09B03" w14:textId="77777777" w:rsidR="00FD29D8" w:rsidRPr="00D01847" w:rsidRDefault="00FD29D8">
            <w:pPr>
              <w:keepNext/>
              <w:keepLines/>
              <w:spacing w:after="58" w:line="240" w:lineRule="auto"/>
              <w:jc w:val="center"/>
              <w:rPr>
                <w:ins w:id="4008" w:author="Yu, Yong@ARB" w:date="2026-06-05T08:38:00Z"/>
                <w:rFonts w:ascii="Arial" w:eastAsia="Times New Roman" w:hAnsi="Arial" w:cs="Arial"/>
                <w:color w:val="0000FF"/>
                <w:sz w:val="18"/>
                <w:szCs w:val="18"/>
              </w:rPr>
            </w:pPr>
            <w:ins w:id="4009" w:author="Yu, Yong@ARB" w:date="2026-06-05T08:38:00Z">
              <w:r w:rsidRPr="00D01847">
                <w:rPr>
                  <w:rFonts w:ascii="Arial" w:eastAsia="Times New Roman" w:hAnsi="Arial" w:cs="Arial"/>
                  <w:i/>
                  <w:sz w:val="18"/>
                  <w:szCs w:val="18"/>
                </w:rPr>
                <w:t>Mileage for Compliance</w:t>
              </w:r>
            </w:ins>
          </w:p>
        </w:tc>
        <w:tc>
          <w:tcPr>
            <w:tcW w:w="1260" w:type="dxa"/>
            <w:vMerge w:val="restart"/>
            <w:vAlign w:val="center"/>
          </w:tcPr>
          <w:p w14:paraId="1A3797BC" w14:textId="77777777" w:rsidR="00FD29D8" w:rsidRPr="00D01847" w:rsidRDefault="00FD29D8">
            <w:pPr>
              <w:keepNext/>
              <w:keepLines/>
              <w:spacing w:after="58" w:line="240" w:lineRule="auto"/>
              <w:jc w:val="center"/>
              <w:rPr>
                <w:ins w:id="4010" w:author="Yu, Yong@ARB" w:date="2026-06-05T08:38:00Z"/>
                <w:rFonts w:ascii="Arial" w:eastAsia="Times New Roman" w:hAnsi="Arial" w:cs="Arial"/>
                <w:color w:val="0000FF"/>
                <w:sz w:val="18"/>
                <w:szCs w:val="18"/>
              </w:rPr>
            </w:pPr>
            <w:ins w:id="4011" w:author="Yu, Yong@ARB" w:date="2026-06-05T08:38:00Z">
              <w:r w:rsidRPr="00D01847">
                <w:rPr>
                  <w:rFonts w:ascii="Arial" w:eastAsia="Times New Roman" w:hAnsi="Arial" w:cs="Arial"/>
                  <w:i/>
                  <w:sz w:val="18"/>
                  <w:szCs w:val="18"/>
                </w:rPr>
                <w:t>HP/GVWR</w:t>
              </w:r>
              <w:r w:rsidRPr="00D01847">
                <w:rPr>
                  <w:rFonts w:ascii="Arial" w:eastAsia="Times New Roman" w:hAnsi="Arial" w:cs="Arial"/>
                  <w:i/>
                  <w:sz w:val="18"/>
                  <w:szCs w:val="18"/>
                  <w:vertAlign w:val="superscript"/>
                </w:rPr>
                <w:t>2</w:t>
              </w:r>
            </w:ins>
          </w:p>
        </w:tc>
        <w:tc>
          <w:tcPr>
            <w:tcW w:w="1350" w:type="dxa"/>
            <w:vMerge w:val="restart"/>
            <w:vAlign w:val="center"/>
          </w:tcPr>
          <w:p w14:paraId="61C4D260" w14:textId="77777777" w:rsidR="00FD29D8" w:rsidRPr="00D01847" w:rsidRDefault="00FD29D8">
            <w:pPr>
              <w:keepNext/>
              <w:keepLines/>
              <w:spacing w:after="58" w:line="240" w:lineRule="auto"/>
              <w:jc w:val="center"/>
              <w:rPr>
                <w:ins w:id="4012" w:author="Yu, Yong@ARB" w:date="2026-06-05T08:38:00Z"/>
                <w:rFonts w:ascii="Arial" w:eastAsia="Times New Roman" w:hAnsi="Arial" w:cs="Arial"/>
                <w:color w:val="0000FF"/>
                <w:sz w:val="18"/>
                <w:szCs w:val="18"/>
              </w:rPr>
            </w:pPr>
            <w:ins w:id="4013" w:author="Yu, Yong@ARB" w:date="2026-06-05T08:38:00Z">
              <w:r w:rsidRPr="00D01847">
                <w:rPr>
                  <w:rFonts w:ascii="Arial" w:eastAsia="Times New Roman" w:hAnsi="Arial" w:cs="Arial"/>
                  <w:i/>
                  <w:iCs/>
                  <w:sz w:val="18"/>
                  <w:szCs w:val="18"/>
                </w:rPr>
                <w:t>Test Cycle</w:t>
              </w:r>
              <w:r w:rsidRPr="00D01847">
                <w:rPr>
                  <w:rFonts w:ascii="Arial" w:eastAsia="Times New Roman" w:hAnsi="Arial" w:cs="Arial"/>
                  <w:i/>
                  <w:iCs/>
                  <w:sz w:val="18"/>
                  <w:szCs w:val="18"/>
                  <w:vertAlign w:val="superscript"/>
                </w:rPr>
                <w:t>3,4,5</w:t>
              </w:r>
            </w:ins>
          </w:p>
        </w:tc>
        <w:tc>
          <w:tcPr>
            <w:tcW w:w="1080" w:type="dxa"/>
            <w:vMerge w:val="restart"/>
            <w:vAlign w:val="center"/>
          </w:tcPr>
          <w:p w14:paraId="56C786DD" w14:textId="77777777" w:rsidR="00FD29D8" w:rsidRPr="00D01847" w:rsidRDefault="00FD29D8">
            <w:pPr>
              <w:keepNext/>
              <w:keepLines/>
              <w:spacing w:after="58" w:line="240" w:lineRule="auto"/>
              <w:jc w:val="center"/>
              <w:rPr>
                <w:ins w:id="4014" w:author="Yu, Yong@ARB" w:date="2026-06-05T08:38:00Z"/>
                <w:rFonts w:ascii="Arial" w:eastAsia="Times New Roman" w:hAnsi="Arial" w:cs="Arial"/>
                <w:color w:val="0000FF"/>
                <w:sz w:val="18"/>
                <w:szCs w:val="18"/>
              </w:rPr>
            </w:pPr>
            <w:ins w:id="4015" w:author="Yu, Yong@ARB" w:date="2026-06-05T08:38:00Z">
              <w:r w:rsidRPr="00D01847">
                <w:rPr>
                  <w:rFonts w:ascii="Arial" w:eastAsia="Times New Roman" w:hAnsi="Arial" w:cs="Arial"/>
                  <w:i/>
                  <w:iCs/>
                  <w:sz w:val="18"/>
                  <w:szCs w:val="18"/>
                </w:rPr>
                <w:t>Vehicle Emission Category</w:t>
              </w:r>
              <w:r w:rsidRPr="00D01847">
                <w:rPr>
                  <w:rFonts w:ascii="Arial" w:eastAsia="Times New Roman" w:hAnsi="Arial" w:cs="Arial"/>
                  <w:i/>
                  <w:iCs/>
                  <w:sz w:val="18"/>
                  <w:szCs w:val="18"/>
                  <w:vertAlign w:val="superscript"/>
                </w:rPr>
                <w:t>6</w:t>
              </w:r>
            </w:ins>
          </w:p>
        </w:tc>
        <w:tc>
          <w:tcPr>
            <w:tcW w:w="2160" w:type="dxa"/>
            <w:gridSpan w:val="2"/>
            <w:vAlign w:val="center"/>
          </w:tcPr>
          <w:p w14:paraId="3F8DABE5" w14:textId="77777777" w:rsidR="00FD29D8" w:rsidRPr="00D01847" w:rsidRDefault="00FD29D8">
            <w:pPr>
              <w:keepNext/>
              <w:keepLines/>
              <w:spacing w:after="0" w:line="240" w:lineRule="auto"/>
              <w:jc w:val="center"/>
              <w:rPr>
                <w:ins w:id="4016" w:author="Yu, Yong@ARB" w:date="2026-06-05T08:38:00Z"/>
                <w:rFonts w:ascii="Arial" w:eastAsia="Times New Roman" w:hAnsi="Arial" w:cs="Arial"/>
                <w:i/>
                <w:sz w:val="18"/>
                <w:szCs w:val="18"/>
                <w:vertAlign w:val="superscript"/>
              </w:rPr>
            </w:pPr>
            <w:ins w:id="4017" w:author="Yu, Yong@ARB" w:date="2026-06-05T08:38:00Z">
              <w:r w:rsidRPr="00D01847">
                <w:rPr>
                  <w:rFonts w:ascii="Arial" w:eastAsia="Times New Roman" w:hAnsi="Arial" w:cs="Arial"/>
                  <w:i/>
                  <w:sz w:val="18"/>
                  <w:szCs w:val="18"/>
                </w:rPr>
                <w:t>Composite Emission Standard</w:t>
              </w:r>
              <w:r w:rsidRPr="00D01847">
                <w:rPr>
                  <w:rFonts w:ascii="Arial" w:eastAsia="Times New Roman" w:hAnsi="Arial" w:cs="Arial"/>
                  <w:i/>
                  <w:sz w:val="18"/>
                  <w:szCs w:val="18"/>
                  <w:vertAlign w:val="superscript"/>
                </w:rPr>
                <w:t>1</w:t>
              </w:r>
            </w:ins>
          </w:p>
          <w:p w14:paraId="39084157" w14:textId="77777777" w:rsidR="00FD29D8" w:rsidRPr="00D01847" w:rsidRDefault="00FD29D8">
            <w:pPr>
              <w:keepNext/>
              <w:keepLines/>
              <w:spacing w:after="0" w:line="240" w:lineRule="auto"/>
              <w:jc w:val="center"/>
              <w:rPr>
                <w:ins w:id="4018" w:author="Yu, Yong@ARB" w:date="2026-06-05T08:38:00Z"/>
                <w:rFonts w:ascii="Arial" w:eastAsia="Times New Roman" w:hAnsi="Arial" w:cs="Arial"/>
                <w:i/>
                <w:color w:val="0000FF"/>
                <w:sz w:val="18"/>
                <w:szCs w:val="18"/>
              </w:rPr>
            </w:pPr>
            <w:ins w:id="4019" w:author="Yu, Yong@ARB" w:date="2026-06-05T08:38:00Z">
              <w:r w:rsidRPr="00D01847">
                <w:rPr>
                  <w:rFonts w:ascii="Arial" w:eastAsia="Times New Roman" w:hAnsi="Arial" w:cs="Arial"/>
                  <w:i/>
                  <w:sz w:val="18"/>
                  <w:szCs w:val="18"/>
                </w:rPr>
                <w:t>(g/mi)</w:t>
              </w:r>
            </w:ins>
          </w:p>
        </w:tc>
      </w:tr>
      <w:tr w:rsidR="00FD29D8" w:rsidRPr="00D01847" w14:paraId="2FDE9370" w14:textId="77777777">
        <w:trPr>
          <w:ins w:id="4020" w:author="Yu, Yong@ARB" w:date="2026-06-05T08:38:00Z"/>
        </w:trPr>
        <w:tc>
          <w:tcPr>
            <w:tcW w:w="1530" w:type="dxa"/>
            <w:vMerge/>
            <w:vAlign w:val="center"/>
          </w:tcPr>
          <w:p w14:paraId="280E99D7" w14:textId="77777777" w:rsidR="00FD29D8" w:rsidRPr="00D01847" w:rsidRDefault="00FD29D8">
            <w:pPr>
              <w:keepNext/>
              <w:keepLines/>
              <w:spacing w:after="58" w:line="240" w:lineRule="auto"/>
              <w:jc w:val="center"/>
              <w:rPr>
                <w:ins w:id="4021" w:author="Yu, Yong@ARB" w:date="2026-06-05T08:38:00Z"/>
                <w:rFonts w:ascii="Arial" w:eastAsia="Times New Roman" w:hAnsi="Arial" w:cs="Arial"/>
                <w:i/>
                <w:sz w:val="18"/>
                <w:szCs w:val="18"/>
              </w:rPr>
            </w:pPr>
          </w:p>
        </w:tc>
        <w:tc>
          <w:tcPr>
            <w:tcW w:w="1350" w:type="dxa"/>
            <w:vMerge/>
            <w:vAlign w:val="center"/>
          </w:tcPr>
          <w:p w14:paraId="5330963C" w14:textId="77777777" w:rsidR="00FD29D8" w:rsidRPr="00D01847" w:rsidRDefault="00FD29D8">
            <w:pPr>
              <w:keepNext/>
              <w:keepLines/>
              <w:spacing w:after="58" w:line="240" w:lineRule="auto"/>
              <w:jc w:val="center"/>
              <w:rPr>
                <w:ins w:id="4022" w:author="Yu, Yong@ARB" w:date="2026-06-05T08:38:00Z"/>
                <w:rFonts w:ascii="Arial" w:eastAsia="Times New Roman" w:hAnsi="Arial" w:cs="Arial"/>
                <w:i/>
                <w:sz w:val="18"/>
                <w:szCs w:val="18"/>
              </w:rPr>
            </w:pPr>
          </w:p>
        </w:tc>
        <w:tc>
          <w:tcPr>
            <w:tcW w:w="1260" w:type="dxa"/>
            <w:vMerge/>
            <w:vAlign w:val="center"/>
          </w:tcPr>
          <w:p w14:paraId="0A00606E" w14:textId="77777777" w:rsidR="00FD29D8" w:rsidRPr="00D01847" w:rsidRDefault="00FD29D8">
            <w:pPr>
              <w:keepNext/>
              <w:keepLines/>
              <w:spacing w:after="58" w:line="240" w:lineRule="auto"/>
              <w:jc w:val="center"/>
              <w:rPr>
                <w:ins w:id="4023" w:author="Yu, Yong@ARB" w:date="2026-06-05T08:38:00Z"/>
                <w:rFonts w:ascii="Arial" w:eastAsia="Times New Roman" w:hAnsi="Arial" w:cs="Arial"/>
                <w:i/>
                <w:sz w:val="18"/>
                <w:szCs w:val="18"/>
              </w:rPr>
            </w:pPr>
          </w:p>
        </w:tc>
        <w:tc>
          <w:tcPr>
            <w:tcW w:w="1350" w:type="dxa"/>
            <w:vMerge/>
            <w:vAlign w:val="center"/>
          </w:tcPr>
          <w:p w14:paraId="4B800D43" w14:textId="77777777" w:rsidR="00FD29D8" w:rsidRPr="00D01847" w:rsidRDefault="00FD29D8">
            <w:pPr>
              <w:keepNext/>
              <w:keepLines/>
              <w:spacing w:after="58" w:line="240" w:lineRule="auto"/>
              <w:jc w:val="center"/>
              <w:rPr>
                <w:ins w:id="4024" w:author="Yu, Yong@ARB" w:date="2026-06-05T08:38:00Z"/>
                <w:rFonts w:ascii="Arial" w:eastAsia="Times New Roman" w:hAnsi="Arial" w:cs="Arial"/>
                <w:i/>
                <w:sz w:val="18"/>
                <w:szCs w:val="18"/>
              </w:rPr>
            </w:pPr>
          </w:p>
        </w:tc>
        <w:tc>
          <w:tcPr>
            <w:tcW w:w="1080" w:type="dxa"/>
            <w:vMerge/>
            <w:vAlign w:val="center"/>
          </w:tcPr>
          <w:p w14:paraId="0A89B11D" w14:textId="77777777" w:rsidR="00FD29D8" w:rsidRPr="00D01847" w:rsidRDefault="00FD29D8">
            <w:pPr>
              <w:keepNext/>
              <w:keepLines/>
              <w:spacing w:after="58" w:line="240" w:lineRule="auto"/>
              <w:jc w:val="center"/>
              <w:rPr>
                <w:ins w:id="4025" w:author="Yu, Yong@ARB" w:date="2026-06-05T08:38:00Z"/>
                <w:rFonts w:ascii="Arial" w:eastAsia="Times New Roman" w:hAnsi="Arial" w:cs="Arial"/>
                <w:i/>
                <w:sz w:val="18"/>
                <w:szCs w:val="18"/>
              </w:rPr>
            </w:pPr>
          </w:p>
        </w:tc>
        <w:tc>
          <w:tcPr>
            <w:tcW w:w="1080" w:type="dxa"/>
            <w:vAlign w:val="center"/>
          </w:tcPr>
          <w:p w14:paraId="5F5C5CFB" w14:textId="77777777" w:rsidR="00FD29D8" w:rsidRPr="00D01847" w:rsidRDefault="00FD29D8">
            <w:pPr>
              <w:keepNext/>
              <w:keepLines/>
              <w:spacing w:after="0" w:line="240" w:lineRule="auto"/>
              <w:jc w:val="center"/>
              <w:rPr>
                <w:ins w:id="4026" w:author="Yu, Yong@ARB" w:date="2026-06-05T08:38:00Z"/>
                <w:rFonts w:ascii="Arial" w:eastAsia="Times New Roman" w:hAnsi="Arial" w:cs="Arial"/>
                <w:i/>
                <w:sz w:val="18"/>
                <w:szCs w:val="18"/>
              </w:rPr>
            </w:pPr>
            <w:ins w:id="4027" w:author="Yu, Yong@ARB" w:date="2026-06-05T08:38:00Z">
              <w:r w:rsidRPr="00D01847">
                <w:rPr>
                  <w:rFonts w:ascii="Arial" w:eastAsia="Times New Roman" w:hAnsi="Arial" w:cs="Arial"/>
                  <w:i/>
                  <w:sz w:val="18"/>
                  <w:szCs w:val="18"/>
                </w:rPr>
                <w:t>NMOG + NOx</w:t>
              </w:r>
            </w:ins>
          </w:p>
        </w:tc>
        <w:tc>
          <w:tcPr>
            <w:tcW w:w="1080" w:type="dxa"/>
            <w:vAlign w:val="center"/>
          </w:tcPr>
          <w:p w14:paraId="7567F2E8" w14:textId="77777777" w:rsidR="00FD29D8" w:rsidRPr="00D01847" w:rsidRDefault="00FD29D8">
            <w:pPr>
              <w:keepNext/>
              <w:keepLines/>
              <w:spacing w:after="0" w:line="240" w:lineRule="auto"/>
              <w:jc w:val="center"/>
              <w:rPr>
                <w:ins w:id="4028" w:author="Yu, Yong@ARB" w:date="2026-06-05T08:38:00Z"/>
                <w:rFonts w:ascii="Arial" w:eastAsia="Times New Roman" w:hAnsi="Arial" w:cs="Arial"/>
                <w:i/>
                <w:sz w:val="18"/>
                <w:szCs w:val="18"/>
              </w:rPr>
            </w:pPr>
            <w:ins w:id="4029" w:author="Yu, Yong@ARB" w:date="2026-06-05T08:38:00Z">
              <w:r w:rsidRPr="00D01847">
                <w:rPr>
                  <w:rFonts w:ascii="Arial" w:eastAsia="Times New Roman" w:hAnsi="Arial" w:cs="Arial"/>
                  <w:i/>
                  <w:sz w:val="18"/>
                  <w:szCs w:val="18"/>
                </w:rPr>
                <w:t>Carbon Monoxide</w:t>
              </w:r>
            </w:ins>
          </w:p>
        </w:tc>
      </w:tr>
      <w:tr w:rsidR="00FD29D8" w:rsidRPr="00D01847" w14:paraId="5B2B449B" w14:textId="77777777">
        <w:trPr>
          <w:ins w:id="4030" w:author="Yu, Yong@ARB" w:date="2026-06-05T08:38:00Z"/>
        </w:trPr>
        <w:tc>
          <w:tcPr>
            <w:tcW w:w="1530" w:type="dxa"/>
            <w:vMerge w:val="restart"/>
            <w:vAlign w:val="center"/>
          </w:tcPr>
          <w:p w14:paraId="08CAEB8F" w14:textId="3374CAC8" w:rsidR="00FD29D8" w:rsidRPr="00D01847" w:rsidRDefault="00FD29D8">
            <w:pPr>
              <w:keepNext/>
              <w:keepLines/>
              <w:spacing w:after="0" w:line="240" w:lineRule="auto"/>
              <w:rPr>
                <w:ins w:id="4031" w:author="Yu, Yong@ARB" w:date="2026-06-05T08:38:00Z"/>
                <w:rFonts w:ascii="Arial" w:eastAsia="Times New Roman" w:hAnsi="Arial" w:cs="Arial"/>
                <w:color w:val="0000FF"/>
                <w:sz w:val="20"/>
                <w:szCs w:val="20"/>
              </w:rPr>
            </w:pPr>
            <w:ins w:id="4032" w:author="Yu, Yong@ARB" w:date="2026-06-05T08:38:00Z">
              <w:r w:rsidRPr="00D01847">
                <w:rPr>
                  <w:rFonts w:ascii="Arial" w:eastAsia="Times New Roman" w:hAnsi="Arial" w:cs="Arial"/>
                  <w:sz w:val="20"/>
                  <w:szCs w:val="20"/>
                </w:rPr>
                <w:t>MDVs 8,501 - 10,000 lbs</w:t>
              </w:r>
            </w:ins>
            <w:r w:rsidR="0050629F">
              <w:rPr>
                <w:rFonts w:ascii="Arial" w:eastAsia="Times New Roman" w:hAnsi="Arial" w:cs="Arial"/>
                <w:sz w:val="20"/>
                <w:szCs w:val="20"/>
              </w:rPr>
              <w:t>.</w:t>
            </w:r>
            <w:ins w:id="4033" w:author="Yu, Yong@ARB" w:date="2026-06-05T08:38:00Z">
              <w:r w:rsidRPr="00D01847">
                <w:rPr>
                  <w:rFonts w:ascii="Arial" w:eastAsia="Times New Roman" w:hAnsi="Arial" w:cs="Arial"/>
                  <w:sz w:val="20"/>
                  <w:szCs w:val="20"/>
                </w:rPr>
                <w:t xml:space="preserve"> GVWR</w:t>
              </w:r>
            </w:ins>
          </w:p>
        </w:tc>
        <w:tc>
          <w:tcPr>
            <w:tcW w:w="1350" w:type="dxa"/>
            <w:vMerge w:val="restart"/>
            <w:vAlign w:val="center"/>
          </w:tcPr>
          <w:p w14:paraId="6BBB8571" w14:textId="77777777" w:rsidR="00FD29D8" w:rsidRPr="00D01847" w:rsidRDefault="00FD29D8">
            <w:pPr>
              <w:keepNext/>
              <w:keepLines/>
              <w:spacing w:after="0" w:line="240" w:lineRule="auto"/>
              <w:jc w:val="center"/>
              <w:rPr>
                <w:ins w:id="4034" w:author="Yu, Yong@ARB" w:date="2026-06-05T08:38:00Z"/>
                <w:rFonts w:ascii="Arial" w:eastAsia="Times New Roman" w:hAnsi="Arial" w:cs="Arial"/>
                <w:color w:val="0000FF"/>
                <w:sz w:val="20"/>
                <w:szCs w:val="20"/>
              </w:rPr>
            </w:pPr>
            <w:ins w:id="4035" w:author="Yu, Yong@ARB" w:date="2026-06-05T08:38:00Z">
              <w:r w:rsidRPr="00D01847">
                <w:rPr>
                  <w:rFonts w:ascii="Arial" w:eastAsia="Times New Roman" w:hAnsi="Arial" w:cs="Arial"/>
                  <w:sz w:val="20"/>
                  <w:szCs w:val="20"/>
                </w:rPr>
                <w:t>150,000</w:t>
              </w:r>
            </w:ins>
          </w:p>
        </w:tc>
        <w:tc>
          <w:tcPr>
            <w:tcW w:w="1260" w:type="dxa"/>
            <w:vMerge w:val="restart"/>
            <w:vAlign w:val="center"/>
          </w:tcPr>
          <w:p w14:paraId="13FB3E9C" w14:textId="77777777" w:rsidR="00FD29D8" w:rsidRPr="00D01847" w:rsidRDefault="00FD29D8">
            <w:pPr>
              <w:spacing w:after="58" w:line="240" w:lineRule="auto"/>
              <w:jc w:val="center"/>
              <w:rPr>
                <w:ins w:id="4036" w:author="Yu, Yong@ARB" w:date="2026-06-05T08:38:00Z"/>
                <w:rFonts w:ascii="Arial" w:eastAsia="Times New Roman" w:hAnsi="Arial" w:cs="Arial"/>
                <w:sz w:val="20"/>
                <w:szCs w:val="20"/>
              </w:rPr>
            </w:pPr>
            <w:ins w:id="4037" w:author="Yu, Yong@ARB" w:date="2026-06-05T08:38:00Z">
              <w:r w:rsidRPr="00D01847">
                <w:rPr>
                  <w:rFonts w:ascii="Arial" w:eastAsia="Times New Roman" w:hAnsi="Arial" w:cs="Arial"/>
                  <w:sz w:val="20"/>
                  <w:szCs w:val="20"/>
                </w:rPr>
                <w:t>≤ 0.024</w:t>
              </w:r>
            </w:ins>
          </w:p>
        </w:tc>
        <w:tc>
          <w:tcPr>
            <w:tcW w:w="1350" w:type="dxa"/>
            <w:vMerge w:val="restart"/>
            <w:vAlign w:val="center"/>
          </w:tcPr>
          <w:p w14:paraId="289D9235" w14:textId="77777777" w:rsidR="00FD29D8" w:rsidRPr="00D01847" w:rsidRDefault="00FD29D8">
            <w:pPr>
              <w:keepNext/>
              <w:keepLines/>
              <w:spacing w:after="0" w:line="240" w:lineRule="auto"/>
              <w:jc w:val="center"/>
              <w:rPr>
                <w:ins w:id="4038" w:author="Yu, Yong@ARB" w:date="2026-06-05T08:38:00Z"/>
                <w:rFonts w:ascii="Arial" w:eastAsia="Times New Roman" w:hAnsi="Arial" w:cs="Arial"/>
                <w:color w:val="0000FF"/>
                <w:sz w:val="20"/>
                <w:szCs w:val="20"/>
              </w:rPr>
            </w:pPr>
            <w:ins w:id="4039" w:author="Yu, Yong@ARB" w:date="2026-06-05T08:38:00Z">
              <w:r w:rsidRPr="00D01847">
                <w:rPr>
                  <w:rFonts w:ascii="Arial" w:eastAsia="Times New Roman" w:hAnsi="Arial" w:cs="Arial"/>
                  <w:sz w:val="20"/>
                  <w:szCs w:val="20"/>
                </w:rPr>
                <w:t>US06 Bag 2, SC03, FTP</w:t>
              </w:r>
            </w:ins>
          </w:p>
        </w:tc>
        <w:tc>
          <w:tcPr>
            <w:tcW w:w="1080" w:type="dxa"/>
            <w:vAlign w:val="center"/>
          </w:tcPr>
          <w:p w14:paraId="3FFEC32F" w14:textId="77777777" w:rsidR="00FD29D8" w:rsidRPr="00D01847" w:rsidRDefault="00FD29D8">
            <w:pPr>
              <w:keepNext/>
              <w:keepLines/>
              <w:spacing w:after="58" w:line="240" w:lineRule="auto"/>
              <w:jc w:val="center"/>
              <w:rPr>
                <w:ins w:id="4040" w:author="Yu, Yong@ARB" w:date="2026-06-05T08:38:00Z"/>
                <w:rFonts w:ascii="Arial" w:eastAsia="Times New Roman" w:hAnsi="Arial" w:cs="Arial"/>
                <w:sz w:val="20"/>
                <w:szCs w:val="20"/>
              </w:rPr>
            </w:pPr>
            <w:ins w:id="4041" w:author="Yu, Yong@ARB" w:date="2026-06-05T08:38:00Z">
              <w:r w:rsidRPr="00D01847">
                <w:rPr>
                  <w:rFonts w:ascii="Arial" w:eastAsia="Times New Roman" w:hAnsi="Arial" w:cs="Arial"/>
                  <w:sz w:val="20"/>
                  <w:szCs w:val="20"/>
                </w:rPr>
                <w:t>ULEV</w:t>
              </w:r>
            </w:ins>
          </w:p>
        </w:tc>
        <w:tc>
          <w:tcPr>
            <w:tcW w:w="1080" w:type="dxa"/>
            <w:vAlign w:val="center"/>
          </w:tcPr>
          <w:p w14:paraId="2B92CA4D" w14:textId="77777777" w:rsidR="00FD29D8" w:rsidRPr="00D01847" w:rsidRDefault="00FD29D8">
            <w:pPr>
              <w:keepNext/>
              <w:keepLines/>
              <w:spacing w:after="58" w:line="240" w:lineRule="auto"/>
              <w:jc w:val="center"/>
              <w:rPr>
                <w:ins w:id="4042" w:author="Yu, Yong@ARB" w:date="2026-06-05T08:38:00Z"/>
                <w:rFonts w:ascii="Arial" w:eastAsia="Times New Roman" w:hAnsi="Arial" w:cs="Arial"/>
                <w:sz w:val="20"/>
                <w:szCs w:val="20"/>
              </w:rPr>
            </w:pPr>
            <w:ins w:id="4043" w:author="Yu, Yong@ARB" w:date="2026-06-05T08:38:00Z">
              <w:r w:rsidRPr="00D01847">
                <w:rPr>
                  <w:rFonts w:ascii="Arial" w:eastAsia="Times New Roman" w:hAnsi="Arial" w:cs="Arial"/>
                  <w:sz w:val="20"/>
                  <w:szCs w:val="20"/>
                </w:rPr>
                <w:t>0.550</w:t>
              </w:r>
            </w:ins>
          </w:p>
        </w:tc>
        <w:tc>
          <w:tcPr>
            <w:tcW w:w="1080" w:type="dxa"/>
            <w:vAlign w:val="center"/>
          </w:tcPr>
          <w:p w14:paraId="3967B8DA" w14:textId="77777777" w:rsidR="00FD29D8" w:rsidRPr="00D01847" w:rsidRDefault="00FD29D8">
            <w:pPr>
              <w:keepNext/>
              <w:keepLines/>
              <w:spacing w:after="58" w:line="240" w:lineRule="auto"/>
              <w:jc w:val="center"/>
              <w:rPr>
                <w:ins w:id="4044" w:author="Yu, Yong@ARB" w:date="2026-06-05T08:38:00Z"/>
                <w:rFonts w:ascii="Arial" w:eastAsia="Times New Roman" w:hAnsi="Arial" w:cs="Arial"/>
                <w:sz w:val="20"/>
                <w:szCs w:val="20"/>
              </w:rPr>
            </w:pPr>
            <w:ins w:id="4045" w:author="Yu, Yong@ARB" w:date="2026-06-05T08:38:00Z">
              <w:r w:rsidRPr="00D01847">
                <w:rPr>
                  <w:rFonts w:ascii="Arial" w:eastAsia="Times New Roman" w:hAnsi="Arial" w:cs="Arial"/>
                  <w:sz w:val="20"/>
                  <w:szCs w:val="20"/>
                </w:rPr>
                <w:t>22.0</w:t>
              </w:r>
            </w:ins>
          </w:p>
        </w:tc>
      </w:tr>
      <w:tr w:rsidR="00FD29D8" w:rsidRPr="00D01847" w14:paraId="43A71CDD" w14:textId="77777777">
        <w:trPr>
          <w:ins w:id="4046" w:author="Yu, Yong@ARB" w:date="2026-06-05T08:38:00Z"/>
        </w:trPr>
        <w:tc>
          <w:tcPr>
            <w:tcW w:w="1530" w:type="dxa"/>
            <w:vMerge/>
            <w:vAlign w:val="center"/>
          </w:tcPr>
          <w:p w14:paraId="25F3DE1B" w14:textId="77777777" w:rsidR="00FD29D8" w:rsidRPr="00D01847" w:rsidRDefault="00FD29D8">
            <w:pPr>
              <w:keepNext/>
              <w:keepLines/>
              <w:spacing w:after="0" w:line="240" w:lineRule="auto"/>
              <w:rPr>
                <w:ins w:id="4047" w:author="Yu, Yong@ARB" w:date="2026-06-05T08:38:00Z"/>
                <w:rFonts w:ascii="Arial" w:eastAsia="Times New Roman" w:hAnsi="Arial" w:cs="Arial"/>
                <w:color w:val="0000FF"/>
                <w:sz w:val="20"/>
                <w:szCs w:val="20"/>
              </w:rPr>
            </w:pPr>
          </w:p>
        </w:tc>
        <w:tc>
          <w:tcPr>
            <w:tcW w:w="1350" w:type="dxa"/>
            <w:vMerge/>
            <w:vAlign w:val="center"/>
          </w:tcPr>
          <w:p w14:paraId="179C6596" w14:textId="77777777" w:rsidR="00FD29D8" w:rsidRPr="00D01847" w:rsidRDefault="00FD29D8">
            <w:pPr>
              <w:keepNext/>
              <w:keepLines/>
              <w:spacing w:after="0" w:line="240" w:lineRule="auto"/>
              <w:rPr>
                <w:ins w:id="4048" w:author="Yu, Yong@ARB" w:date="2026-06-05T08:38:00Z"/>
                <w:rFonts w:ascii="Arial" w:eastAsia="Times New Roman" w:hAnsi="Arial" w:cs="Arial"/>
                <w:color w:val="0000FF"/>
                <w:sz w:val="20"/>
                <w:szCs w:val="20"/>
              </w:rPr>
            </w:pPr>
          </w:p>
        </w:tc>
        <w:tc>
          <w:tcPr>
            <w:tcW w:w="1260" w:type="dxa"/>
            <w:vMerge/>
            <w:vAlign w:val="center"/>
          </w:tcPr>
          <w:p w14:paraId="65F1F2AC" w14:textId="77777777" w:rsidR="00FD29D8" w:rsidRPr="00D01847" w:rsidRDefault="00FD29D8">
            <w:pPr>
              <w:keepNext/>
              <w:keepLines/>
              <w:spacing w:after="0" w:line="240" w:lineRule="auto"/>
              <w:rPr>
                <w:ins w:id="4049" w:author="Yu, Yong@ARB" w:date="2026-06-05T08:38:00Z"/>
                <w:rFonts w:ascii="Arial" w:eastAsia="Times New Roman" w:hAnsi="Arial" w:cs="Arial"/>
                <w:color w:val="0000FF"/>
                <w:sz w:val="20"/>
                <w:szCs w:val="20"/>
              </w:rPr>
            </w:pPr>
          </w:p>
        </w:tc>
        <w:tc>
          <w:tcPr>
            <w:tcW w:w="1350" w:type="dxa"/>
            <w:vMerge/>
            <w:vAlign w:val="center"/>
          </w:tcPr>
          <w:p w14:paraId="0DF79FC2" w14:textId="77777777" w:rsidR="00FD29D8" w:rsidRPr="00D01847" w:rsidRDefault="00FD29D8">
            <w:pPr>
              <w:keepNext/>
              <w:keepLines/>
              <w:spacing w:after="0" w:line="240" w:lineRule="auto"/>
              <w:jc w:val="center"/>
              <w:rPr>
                <w:ins w:id="4050" w:author="Yu, Yong@ARB" w:date="2026-06-05T08:38:00Z"/>
                <w:rFonts w:ascii="Arial" w:eastAsia="Times New Roman" w:hAnsi="Arial" w:cs="Arial"/>
                <w:color w:val="0000FF"/>
                <w:sz w:val="20"/>
                <w:szCs w:val="20"/>
              </w:rPr>
            </w:pPr>
          </w:p>
        </w:tc>
        <w:tc>
          <w:tcPr>
            <w:tcW w:w="1080" w:type="dxa"/>
            <w:vAlign w:val="center"/>
          </w:tcPr>
          <w:p w14:paraId="6FB87ED6" w14:textId="77777777" w:rsidR="00FD29D8" w:rsidRPr="00D01847" w:rsidRDefault="00FD29D8">
            <w:pPr>
              <w:keepNext/>
              <w:keepLines/>
              <w:spacing w:after="58" w:line="240" w:lineRule="auto"/>
              <w:jc w:val="center"/>
              <w:rPr>
                <w:ins w:id="4051" w:author="Yu, Yong@ARB" w:date="2026-06-05T08:38:00Z"/>
                <w:rFonts w:ascii="Arial" w:eastAsia="Times New Roman" w:hAnsi="Arial" w:cs="Arial"/>
                <w:sz w:val="20"/>
                <w:szCs w:val="20"/>
              </w:rPr>
            </w:pPr>
            <w:ins w:id="4052" w:author="Yu, Yong@ARB" w:date="2026-06-05T08:38:00Z">
              <w:r w:rsidRPr="00D01847">
                <w:rPr>
                  <w:rFonts w:ascii="Arial" w:eastAsia="Times New Roman" w:hAnsi="Arial" w:cs="Arial"/>
                  <w:sz w:val="20"/>
                  <w:szCs w:val="20"/>
                </w:rPr>
                <w:t>SULEV</w:t>
              </w:r>
            </w:ins>
          </w:p>
        </w:tc>
        <w:tc>
          <w:tcPr>
            <w:tcW w:w="1080" w:type="dxa"/>
            <w:vAlign w:val="center"/>
          </w:tcPr>
          <w:p w14:paraId="13E6BBC6" w14:textId="77777777" w:rsidR="00FD29D8" w:rsidRPr="00D01847" w:rsidRDefault="00FD29D8">
            <w:pPr>
              <w:keepNext/>
              <w:keepLines/>
              <w:spacing w:after="58" w:line="240" w:lineRule="auto"/>
              <w:jc w:val="center"/>
              <w:rPr>
                <w:ins w:id="4053" w:author="Yu, Yong@ARB" w:date="2026-06-05T08:38:00Z"/>
                <w:rFonts w:ascii="Arial" w:eastAsia="Times New Roman" w:hAnsi="Arial" w:cs="Arial"/>
                <w:sz w:val="20"/>
                <w:szCs w:val="20"/>
              </w:rPr>
            </w:pPr>
            <w:ins w:id="4054" w:author="Yu, Yong@ARB" w:date="2026-06-05T08:38:00Z">
              <w:r w:rsidRPr="00D01847">
                <w:rPr>
                  <w:rFonts w:ascii="Arial" w:eastAsia="Times New Roman" w:hAnsi="Arial" w:cs="Arial"/>
                  <w:sz w:val="20"/>
                  <w:szCs w:val="20"/>
                </w:rPr>
                <w:t>0.350</w:t>
              </w:r>
            </w:ins>
          </w:p>
        </w:tc>
        <w:tc>
          <w:tcPr>
            <w:tcW w:w="1080" w:type="dxa"/>
            <w:vAlign w:val="center"/>
          </w:tcPr>
          <w:p w14:paraId="15BE614A" w14:textId="77777777" w:rsidR="00FD29D8" w:rsidRPr="00D01847" w:rsidRDefault="00FD29D8">
            <w:pPr>
              <w:keepNext/>
              <w:keepLines/>
              <w:spacing w:after="58" w:line="240" w:lineRule="auto"/>
              <w:jc w:val="center"/>
              <w:rPr>
                <w:ins w:id="4055" w:author="Yu, Yong@ARB" w:date="2026-06-05T08:38:00Z"/>
                <w:rFonts w:ascii="Arial" w:eastAsia="Times New Roman" w:hAnsi="Arial" w:cs="Arial"/>
                <w:sz w:val="20"/>
                <w:szCs w:val="20"/>
              </w:rPr>
            </w:pPr>
            <w:ins w:id="4056" w:author="Yu, Yong@ARB" w:date="2026-06-05T08:38:00Z">
              <w:r w:rsidRPr="00D01847">
                <w:rPr>
                  <w:rFonts w:ascii="Arial" w:eastAsia="Times New Roman" w:hAnsi="Arial" w:cs="Arial"/>
                  <w:sz w:val="20"/>
                  <w:szCs w:val="20"/>
                </w:rPr>
                <w:t>12.0</w:t>
              </w:r>
            </w:ins>
          </w:p>
        </w:tc>
      </w:tr>
      <w:tr w:rsidR="00FD29D8" w:rsidRPr="00D01847" w14:paraId="6B6DA542" w14:textId="77777777">
        <w:trPr>
          <w:ins w:id="4057" w:author="Yu, Yong@ARB" w:date="2026-06-05T08:38:00Z"/>
        </w:trPr>
        <w:tc>
          <w:tcPr>
            <w:tcW w:w="1530" w:type="dxa"/>
            <w:vMerge/>
            <w:vAlign w:val="center"/>
          </w:tcPr>
          <w:p w14:paraId="7D0B20F9" w14:textId="77777777" w:rsidR="00FD29D8" w:rsidRPr="00D01847" w:rsidRDefault="00FD29D8">
            <w:pPr>
              <w:keepNext/>
              <w:keepLines/>
              <w:spacing w:after="0" w:line="240" w:lineRule="auto"/>
              <w:rPr>
                <w:ins w:id="4058" w:author="Yu, Yong@ARB" w:date="2026-06-05T08:38:00Z"/>
                <w:rFonts w:ascii="Arial" w:eastAsia="Times New Roman" w:hAnsi="Arial" w:cs="Arial"/>
                <w:color w:val="0000FF"/>
                <w:sz w:val="20"/>
                <w:szCs w:val="20"/>
              </w:rPr>
            </w:pPr>
          </w:p>
        </w:tc>
        <w:tc>
          <w:tcPr>
            <w:tcW w:w="1350" w:type="dxa"/>
            <w:vMerge/>
            <w:vAlign w:val="center"/>
          </w:tcPr>
          <w:p w14:paraId="2EFCF6BB" w14:textId="77777777" w:rsidR="00FD29D8" w:rsidRPr="00D01847" w:rsidRDefault="00FD29D8">
            <w:pPr>
              <w:keepNext/>
              <w:keepLines/>
              <w:spacing w:after="0" w:line="240" w:lineRule="auto"/>
              <w:rPr>
                <w:ins w:id="4059" w:author="Yu, Yong@ARB" w:date="2026-06-05T08:38:00Z"/>
                <w:rFonts w:ascii="Arial" w:eastAsia="Times New Roman" w:hAnsi="Arial" w:cs="Arial"/>
                <w:color w:val="0000FF"/>
                <w:sz w:val="20"/>
                <w:szCs w:val="20"/>
              </w:rPr>
            </w:pPr>
          </w:p>
        </w:tc>
        <w:tc>
          <w:tcPr>
            <w:tcW w:w="1260" w:type="dxa"/>
            <w:vMerge w:val="restart"/>
            <w:vAlign w:val="center"/>
          </w:tcPr>
          <w:p w14:paraId="39922A97" w14:textId="77777777" w:rsidR="00FD29D8" w:rsidRPr="00D01847" w:rsidRDefault="00FD29D8">
            <w:pPr>
              <w:spacing w:after="58" w:line="240" w:lineRule="auto"/>
              <w:jc w:val="center"/>
              <w:rPr>
                <w:ins w:id="4060" w:author="Yu, Yong@ARB" w:date="2026-06-05T08:38:00Z"/>
                <w:rFonts w:ascii="Arial" w:eastAsia="Times New Roman" w:hAnsi="Arial" w:cs="Arial"/>
                <w:sz w:val="20"/>
                <w:szCs w:val="20"/>
              </w:rPr>
            </w:pPr>
            <w:ins w:id="4061" w:author="Yu, Yong@ARB" w:date="2026-06-05T08:38:00Z">
              <w:r w:rsidRPr="00D01847">
                <w:rPr>
                  <w:rFonts w:ascii="Arial" w:eastAsia="Times New Roman" w:hAnsi="Arial" w:cs="Arial"/>
                  <w:sz w:val="20"/>
                  <w:szCs w:val="20"/>
                </w:rPr>
                <w:t>&gt; 0.024</w:t>
              </w:r>
            </w:ins>
          </w:p>
        </w:tc>
        <w:tc>
          <w:tcPr>
            <w:tcW w:w="1350" w:type="dxa"/>
            <w:vMerge w:val="restart"/>
            <w:vAlign w:val="center"/>
          </w:tcPr>
          <w:p w14:paraId="3778C7B6" w14:textId="77777777" w:rsidR="00FD29D8" w:rsidRPr="00D01847" w:rsidRDefault="00FD29D8">
            <w:pPr>
              <w:keepNext/>
              <w:keepLines/>
              <w:spacing w:after="0" w:line="240" w:lineRule="auto"/>
              <w:jc w:val="center"/>
              <w:rPr>
                <w:ins w:id="4062" w:author="Yu, Yong@ARB" w:date="2026-06-05T08:38:00Z"/>
                <w:rFonts w:ascii="Arial" w:eastAsia="Times New Roman" w:hAnsi="Arial" w:cs="Arial"/>
                <w:color w:val="0000FF"/>
                <w:sz w:val="20"/>
                <w:szCs w:val="20"/>
              </w:rPr>
            </w:pPr>
            <w:ins w:id="4063" w:author="Yu, Yong@ARB" w:date="2026-06-05T08:38:00Z">
              <w:r w:rsidRPr="00D01847">
                <w:rPr>
                  <w:rFonts w:ascii="Arial" w:eastAsia="Times New Roman" w:hAnsi="Arial" w:cs="Arial"/>
                  <w:sz w:val="20"/>
                  <w:szCs w:val="20"/>
                </w:rPr>
                <w:t>Full US06, SC03, FTP</w:t>
              </w:r>
            </w:ins>
          </w:p>
        </w:tc>
        <w:tc>
          <w:tcPr>
            <w:tcW w:w="1080" w:type="dxa"/>
            <w:vAlign w:val="center"/>
          </w:tcPr>
          <w:p w14:paraId="2F925754" w14:textId="77777777" w:rsidR="00FD29D8" w:rsidRPr="00D01847" w:rsidRDefault="00FD29D8">
            <w:pPr>
              <w:keepNext/>
              <w:keepLines/>
              <w:spacing w:after="58" w:line="240" w:lineRule="auto"/>
              <w:jc w:val="center"/>
              <w:rPr>
                <w:ins w:id="4064" w:author="Yu, Yong@ARB" w:date="2026-06-05T08:38:00Z"/>
                <w:rFonts w:ascii="Arial" w:eastAsia="Times New Roman" w:hAnsi="Arial" w:cs="Arial"/>
                <w:sz w:val="20"/>
                <w:szCs w:val="20"/>
              </w:rPr>
            </w:pPr>
            <w:ins w:id="4065" w:author="Yu, Yong@ARB" w:date="2026-06-05T08:38:00Z">
              <w:r w:rsidRPr="00D01847">
                <w:rPr>
                  <w:rFonts w:ascii="Arial" w:eastAsia="Times New Roman" w:hAnsi="Arial" w:cs="Arial"/>
                  <w:sz w:val="20"/>
                  <w:szCs w:val="20"/>
                </w:rPr>
                <w:t>ULEV</w:t>
              </w:r>
            </w:ins>
          </w:p>
        </w:tc>
        <w:tc>
          <w:tcPr>
            <w:tcW w:w="1080" w:type="dxa"/>
            <w:vAlign w:val="center"/>
          </w:tcPr>
          <w:p w14:paraId="1C2CEC90" w14:textId="77777777" w:rsidR="00FD29D8" w:rsidRPr="00D01847" w:rsidRDefault="00FD29D8">
            <w:pPr>
              <w:keepNext/>
              <w:keepLines/>
              <w:spacing w:after="58" w:line="240" w:lineRule="auto"/>
              <w:jc w:val="center"/>
              <w:rPr>
                <w:ins w:id="4066" w:author="Yu, Yong@ARB" w:date="2026-06-05T08:38:00Z"/>
                <w:rFonts w:ascii="Arial" w:eastAsia="Times New Roman" w:hAnsi="Arial" w:cs="Arial"/>
                <w:sz w:val="20"/>
                <w:szCs w:val="20"/>
              </w:rPr>
            </w:pPr>
            <w:ins w:id="4067" w:author="Yu, Yong@ARB" w:date="2026-06-05T08:38:00Z">
              <w:r w:rsidRPr="00D01847">
                <w:rPr>
                  <w:rFonts w:ascii="Arial" w:eastAsia="Times New Roman" w:hAnsi="Arial" w:cs="Arial"/>
                  <w:sz w:val="20"/>
                  <w:szCs w:val="20"/>
                </w:rPr>
                <w:t>0.800</w:t>
              </w:r>
            </w:ins>
          </w:p>
        </w:tc>
        <w:tc>
          <w:tcPr>
            <w:tcW w:w="1080" w:type="dxa"/>
            <w:vAlign w:val="center"/>
          </w:tcPr>
          <w:p w14:paraId="027C08E3" w14:textId="77777777" w:rsidR="00FD29D8" w:rsidRPr="00D01847" w:rsidRDefault="00FD29D8">
            <w:pPr>
              <w:keepNext/>
              <w:keepLines/>
              <w:spacing w:after="58" w:line="240" w:lineRule="auto"/>
              <w:jc w:val="center"/>
              <w:rPr>
                <w:ins w:id="4068" w:author="Yu, Yong@ARB" w:date="2026-06-05T08:38:00Z"/>
                <w:rFonts w:ascii="Arial" w:eastAsia="Times New Roman" w:hAnsi="Arial" w:cs="Arial"/>
                <w:sz w:val="20"/>
                <w:szCs w:val="20"/>
              </w:rPr>
            </w:pPr>
            <w:ins w:id="4069" w:author="Yu, Yong@ARB" w:date="2026-06-05T08:38:00Z">
              <w:r w:rsidRPr="00D01847">
                <w:rPr>
                  <w:rFonts w:ascii="Arial" w:eastAsia="Times New Roman" w:hAnsi="Arial" w:cs="Arial"/>
                  <w:sz w:val="20"/>
                  <w:szCs w:val="20"/>
                </w:rPr>
                <w:t>22.0</w:t>
              </w:r>
            </w:ins>
          </w:p>
        </w:tc>
      </w:tr>
      <w:tr w:rsidR="00FD29D8" w:rsidRPr="00D01847" w14:paraId="225EDE35" w14:textId="77777777">
        <w:trPr>
          <w:ins w:id="4070" w:author="Yu, Yong@ARB" w:date="2026-06-05T08:38:00Z"/>
        </w:trPr>
        <w:tc>
          <w:tcPr>
            <w:tcW w:w="1530" w:type="dxa"/>
            <w:vMerge/>
            <w:vAlign w:val="center"/>
          </w:tcPr>
          <w:p w14:paraId="6869C90A" w14:textId="77777777" w:rsidR="00FD29D8" w:rsidRPr="00D01847" w:rsidRDefault="00FD29D8">
            <w:pPr>
              <w:keepNext/>
              <w:keepLines/>
              <w:spacing w:after="0" w:line="240" w:lineRule="auto"/>
              <w:rPr>
                <w:ins w:id="4071" w:author="Yu, Yong@ARB" w:date="2026-06-05T08:38:00Z"/>
                <w:rFonts w:ascii="Arial" w:eastAsia="Times New Roman" w:hAnsi="Arial" w:cs="Arial"/>
                <w:color w:val="0000FF"/>
                <w:sz w:val="20"/>
                <w:szCs w:val="20"/>
              </w:rPr>
            </w:pPr>
          </w:p>
        </w:tc>
        <w:tc>
          <w:tcPr>
            <w:tcW w:w="1350" w:type="dxa"/>
            <w:vMerge/>
            <w:vAlign w:val="center"/>
          </w:tcPr>
          <w:p w14:paraId="3D528356" w14:textId="77777777" w:rsidR="00FD29D8" w:rsidRPr="00D01847" w:rsidRDefault="00FD29D8">
            <w:pPr>
              <w:keepNext/>
              <w:keepLines/>
              <w:spacing w:after="0" w:line="240" w:lineRule="auto"/>
              <w:rPr>
                <w:ins w:id="4072" w:author="Yu, Yong@ARB" w:date="2026-06-05T08:38:00Z"/>
                <w:rFonts w:ascii="Arial" w:eastAsia="Times New Roman" w:hAnsi="Arial" w:cs="Arial"/>
                <w:color w:val="0000FF"/>
                <w:sz w:val="20"/>
                <w:szCs w:val="20"/>
              </w:rPr>
            </w:pPr>
          </w:p>
        </w:tc>
        <w:tc>
          <w:tcPr>
            <w:tcW w:w="1260" w:type="dxa"/>
            <w:vMerge/>
            <w:vAlign w:val="center"/>
          </w:tcPr>
          <w:p w14:paraId="21855A01" w14:textId="77777777" w:rsidR="00FD29D8" w:rsidRPr="00D01847" w:rsidRDefault="00FD29D8">
            <w:pPr>
              <w:keepNext/>
              <w:keepLines/>
              <w:spacing w:after="0" w:line="240" w:lineRule="auto"/>
              <w:rPr>
                <w:ins w:id="4073" w:author="Yu, Yong@ARB" w:date="2026-06-05T08:38:00Z"/>
                <w:rFonts w:ascii="Arial" w:eastAsia="Times New Roman" w:hAnsi="Arial" w:cs="Arial"/>
                <w:color w:val="0000FF"/>
                <w:sz w:val="20"/>
                <w:szCs w:val="20"/>
              </w:rPr>
            </w:pPr>
          </w:p>
        </w:tc>
        <w:tc>
          <w:tcPr>
            <w:tcW w:w="1350" w:type="dxa"/>
            <w:vMerge/>
            <w:vAlign w:val="center"/>
          </w:tcPr>
          <w:p w14:paraId="13DA9116" w14:textId="77777777" w:rsidR="00FD29D8" w:rsidRPr="00D01847" w:rsidRDefault="00FD29D8">
            <w:pPr>
              <w:keepNext/>
              <w:keepLines/>
              <w:spacing w:after="0" w:line="240" w:lineRule="auto"/>
              <w:jc w:val="center"/>
              <w:rPr>
                <w:ins w:id="4074" w:author="Yu, Yong@ARB" w:date="2026-06-05T08:38:00Z"/>
                <w:rFonts w:ascii="Arial" w:eastAsia="Times New Roman" w:hAnsi="Arial" w:cs="Arial"/>
                <w:color w:val="0000FF"/>
                <w:sz w:val="20"/>
                <w:szCs w:val="20"/>
              </w:rPr>
            </w:pPr>
          </w:p>
        </w:tc>
        <w:tc>
          <w:tcPr>
            <w:tcW w:w="1080" w:type="dxa"/>
            <w:vAlign w:val="center"/>
          </w:tcPr>
          <w:p w14:paraId="42FCBFBA" w14:textId="77777777" w:rsidR="00FD29D8" w:rsidRPr="00D01847" w:rsidRDefault="00FD29D8">
            <w:pPr>
              <w:keepNext/>
              <w:keepLines/>
              <w:spacing w:after="58" w:line="240" w:lineRule="auto"/>
              <w:jc w:val="center"/>
              <w:rPr>
                <w:ins w:id="4075" w:author="Yu, Yong@ARB" w:date="2026-06-05T08:38:00Z"/>
                <w:rFonts w:ascii="Arial" w:eastAsia="Times New Roman" w:hAnsi="Arial" w:cs="Arial"/>
                <w:sz w:val="20"/>
                <w:szCs w:val="20"/>
              </w:rPr>
            </w:pPr>
            <w:ins w:id="4076" w:author="Yu, Yong@ARB" w:date="2026-06-05T08:38:00Z">
              <w:r w:rsidRPr="00D01847">
                <w:rPr>
                  <w:rFonts w:ascii="Arial" w:eastAsia="Times New Roman" w:hAnsi="Arial" w:cs="Arial"/>
                  <w:sz w:val="20"/>
                  <w:szCs w:val="20"/>
                </w:rPr>
                <w:t>SULEV</w:t>
              </w:r>
            </w:ins>
          </w:p>
        </w:tc>
        <w:tc>
          <w:tcPr>
            <w:tcW w:w="1080" w:type="dxa"/>
            <w:vAlign w:val="center"/>
          </w:tcPr>
          <w:p w14:paraId="75540807" w14:textId="77777777" w:rsidR="00FD29D8" w:rsidRPr="00D01847" w:rsidRDefault="00FD29D8">
            <w:pPr>
              <w:keepNext/>
              <w:keepLines/>
              <w:spacing w:after="58" w:line="240" w:lineRule="auto"/>
              <w:jc w:val="center"/>
              <w:rPr>
                <w:ins w:id="4077" w:author="Yu, Yong@ARB" w:date="2026-06-05T08:38:00Z"/>
                <w:rFonts w:ascii="Arial" w:eastAsia="Times New Roman" w:hAnsi="Arial" w:cs="Arial"/>
                <w:sz w:val="20"/>
                <w:szCs w:val="20"/>
              </w:rPr>
            </w:pPr>
            <w:ins w:id="4078" w:author="Yu, Yong@ARB" w:date="2026-06-05T08:38:00Z">
              <w:r w:rsidRPr="00D01847">
                <w:rPr>
                  <w:rFonts w:ascii="Arial" w:eastAsia="Times New Roman" w:hAnsi="Arial" w:cs="Arial"/>
                  <w:sz w:val="20"/>
                  <w:szCs w:val="20"/>
                </w:rPr>
                <w:t>0.450</w:t>
              </w:r>
            </w:ins>
          </w:p>
        </w:tc>
        <w:tc>
          <w:tcPr>
            <w:tcW w:w="1080" w:type="dxa"/>
            <w:vAlign w:val="center"/>
          </w:tcPr>
          <w:p w14:paraId="33C4DCFE" w14:textId="77777777" w:rsidR="00FD29D8" w:rsidRPr="00D01847" w:rsidRDefault="00FD29D8">
            <w:pPr>
              <w:keepNext/>
              <w:keepLines/>
              <w:spacing w:after="58" w:line="240" w:lineRule="auto"/>
              <w:jc w:val="center"/>
              <w:rPr>
                <w:ins w:id="4079" w:author="Yu, Yong@ARB" w:date="2026-06-05T08:38:00Z"/>
                <w:rFonts w:ascii="Arial" w:eastAsia="Times New Roman" w:hAnsi="Arial" w:cs="Arial"/>
                <w:sz w:val="20"/>
                <w:szCs w:val="20"/>
              </w:rPr>
            </w:pPr>
            <w:ins w:id="4080" w:author="Yu, Yong@ARB" w:date="2026-06-05T08:38:00Z">
              <w:r w:rsidRPr="00D01847">
                <w:rPr>
                  <w:rFonts w:ascii="Arial" w:eastAsia="Times New Roman" w:hAnsi="Arial" w:cs="Arial"/>
                  <w:sz w:val="20"/>
                  <w:szCs w:val="20"/>
                </w:rPr>
                <w:t>12.0</w:t>
              </w:r>
            </w:ins>
          </w:p>
        </w:tc>
      </w:tr>
      <w:tr w:rsidR="00FD29D8" w:rsidRPr="00D01847" w14:paraId="4A9DD6D4" w14:textId="77777777">
        <w:trPr>
          <w:ins w:id="4081" w:author="Yu, Yong@ARB" w:date="2026-06-05T08:38:00Z"/>
        </w:trPr>
        <w:tc>
          <w:tcPr>
            <w:tcW w:w="1530" w:type="dxa"/>
            <w:vMerge w:val="restart"/>
            <w:vAlign w:val="center"/>
          </w:tcPr>
          <w:p w14:paraId="2C7F5A3E" w14:textId="4E50CACD" w:rsidR="00FD29D8" w:rsidRPr="00D01847" w:rsidRDefault="00FD29D8">
            <w:pPr>
              <w:keepNext/>
              <w:keepLines/>
              <w:spacing w:after="0" w:line="240" w:lineRule="auto"/>
              <w:rPr>
                <w:ins w:id="4082" w:author="Yu, Yong@ARB" w:date="2026-06-05T08:38:00Z"/>
                <w:rFonts w:ascii="Arial" w:eastAsia="Times New Roman" w:hAnsi="Arial" w:cs="Arial"/>
                <w:color w:val="0000FF"/>
                <w:sz w:val="20"/>
                <w:szCs w:val="20"/>
              </w:rPr>
            </w:pPr>
            <w:ins w:id="4083" w:author="Yu, Yong@ARB" w:date="2026-06-05T08:38:00Z">
              <w:r w:rsidRPr="00D01847">
                <w:rPr>
                  <w:rFonts w:ascii="Arial" w:eastAsia="Times New Roman" w:hAnsi="Arial" w:cs="Arial"/>
                  <w:sz w:val="20"/>
                  <w:szCs w:val="20"/>
                </w:rPr>
                <w:t>MDVs</w:t>
              </w:r>
              <w:r w:rsidRPr="00D01847">
                <w:rPr>
                  <w:rFonts w:ascii="Arial" w:eastAsia="Times New Roman" w:hAnsi="Arial" w:cs="Arial"/>
                  <w:sz w:val="20"/>
                  <w:szCs w:val="20"/>
                  <w:vertAlign w:val="superscript"/>
                </w:rPr>
                <w:t xml:space="preserve"> </w:t>
              </w:r>
              <w:r w:rsidRPr="00D01847">
                <w:rPr>
                  <w:rFonts w:ascii="Arial" w:eastAsia="Times New Roman" w:hAnsi="Arial" w:cs="Arial"/>
                  <w:sz w:val="20"/>
                  <w:szCs w:val="20"/>
                </w:rPr>
                <w:t>10,001-14,000 lbs</w:t>
              </w:r>
            </w:ins>
            <w:r w:rsidR="0050629F">
              <w:rPr>
                <w:rFonts w:ascii="Arial" w:eastAsia="Times New Roman" w:hAnsi="Arial" w:cs="Arial"/>
                <w:sz w:val="20"/>
                <w:szCs w:val="20"/>
              </w:rPr>
              <w:t>.</w:t>
            </w:r>
            <w:ins w:id="4084" w:author="Yu, Yong@ARB" w:date="2026-06-05T08:38:00Z">
              <w:r w:rsidRPr="00D01847">
                <w:rPr>
                  <w:rFonts w:ascii="Arial" w:eastAsia="Times New Roman" w:hAnsi="Arial" w:cs="Arial"/>
                  <w:sz w:val="20"/>
                  <w:szCs w:val="20"/>
                </w:rPr>
                <w:t xml:space="preserve"> GVWR</w:t>
              </w:r>
            </w:ins>
          </w:p>
        </w:tc>
        <w:tc>
          <w:tcPr>
            <w:tcW w:w="1350" w:type="dxa"/>
            <w:vMerge w:val="restart"/>
            <w:vAlign w:val="center"/>
          </w:tcPr>
          <w:p w14:paraId="2CB5BED6" w14:textId="77777777" w:rsidR="00FD29D8" w:rsidRPr="00D01847" w:rsidRDefault="00FD29D8">
            <w:pPr>
              <w:keepNext/>
              <w:keepLines/>
              <w:spacing w:after="0" w:line="240" w:lineRule="auto"/>
              <w:jc w:val="center"/>
              <w:rPr>
                <w:ins w:id="4085" w:author="Yu, Yong@ARB" w:date="2026-06-05T08:38:00Z"/>
                <w:rFonts w:ascii="Arial" w:eastAsia="Times New Roman" w:hAnsi="Arial" w:cs="Arial"/>
                <w:color w:val="0000FF"/>
                <w:sz w:val="20"/>
                <w:szCs w:val="20"/>
              </w:rPr>
            </w:pPr>
            <w:ins w:id="4086" w:author="Yu, Yong@ARB" w:date="2026-06-05T08:38:00Z">
              <w:r w:rsidRPr="00D01847">
                <w:rPr>
                  <w:rFonts w:ascii="Arial" w:eastAsia="Times New Roman" w:hAnsi="Arial" w:cs="Arial"/>
                  <w:sz w:val="20"/>
                  <w:szCs w:val="20"/>
                </w:rPr>
                <w:t>150,000</w:t>
              </w:r>
            </w:ins>
          </w:p>
        </w:tc>
        <w:tc>
          <w:tcPr>
            <w:tcW w:w="1260" w:type="dxa"/>
            <w:vMerge w:val="restart"/>
            <w:vAlign w:val="center"/>
          </w:tcPr>
          <w:p w14:paraId="5366E811" w14:textId="77777777" w:rsidR="00FD29D8" w:rsidRPr="00D01847" w:rsidRDefault="00FD29D8">
            <w:pPr>
              <w:spacing w:after="58" w:line="240" w:lineRule="auto"/>
              <w:jc w:val="center"/>
              <w:rPr>
                <w:ins w:id="4087" w:author="Yu, Yong@ARB" w:date="2026-06-05T08:38:00Z"/>
                <w:rFonts w:ascii="Arial" w:eastAsia="Times New Roman" w:hAnsi="Arial" w:cs="Arial"/>
                <w:sz w:val="20"/>
                <w:szCs w:val="20"/>
              </w:rPr>
            </w:pPr>
            <w:ins w:id="4088" w:author="Yu, Yong@ARB" w:date="2026-06-05T08:38:00Z">
              <w:r w:rsidRPr="00D01847">
                <w:rPr>
                  <w:rFonts w:ascii="Arial" w:eastAsia="Times New Roman" w:hAnsi="Arial" w:cs="Arial"/>
                  <w:sz w:val="20"/>
                  <w:szCs w:val="20"/>
                </w:rPr>
                <w:t>n/a</w:t>
              </w:r>
            </w:ins>
          </w:p>
        </w:tc>
        <w:tc>
          <w:tcPr>
            <w:tcW w:w="1350" w:type="dxa"/>
            <w:vMerge w:val="restart"/>
            <w:vAlign w:val="center"/>
          </w:tcPr>
          <w:p w14:paraId="2DE1A33A" w14:textId="77777777" w:rsidR="00FD29D8" w:rsidRPr="00D01847" w:rsidRDefault="00FD29D8">
            <w:pPr>
              <w:spacing w:after="58" w:line="240" w:lineRule="auto"/>
              <w:jc w:val="center"/>
              <w:rPr>
                <w:ins w:id="4089" w:author="Yu, Yong@ARB" w:date="2026-06-05T08:38:00Z"/>
                <w:rFonts w:ascii="Arial" w:eastAsia="Times New Roman" w:hAnsi="Arial" w:cs="Arial"/>
                <w:sz w:val="20"/>
                <w:szCs w:val="20"/>
              </w:rPr>
            </w:pPr>
            <w:ins w:id="4090" w:author="Yu, Yong@ARB" w:date="2026-06-05T08:38:00Z">
              <w:r w:rsidRPr="00D01847">
                <w:rPr>
                  <w:rFonts w:ascii="Arial" w:eastAsia="Times New Roman" w:hAnsi="Arial" w:cs="Arial"/>
                  <w:sz w:val="20"/>
                  <w:szCs w:val="20"/>
                </w:rPr>
                <w:t>Hot 1435 UC (Hot 1435 LA92), SC03, FTP</w:t>
              </w:r>
            </w:ins>
          </w:p>
        </w:tc>
        <w:tc>
          <w:tcPr>
            <w:tcW w:w="1080" w:type="dxa"/>
            <w:vAlign w:val="center"/>
          </w:tcPr>
          <w:p w14:paraId="443FB3BF" w14:textId="77777777" w:rsidR="00FD29D8" w:rsidRPr="00D01847" w:rsidRDefault="00FD29D8">
            <w:pPr>
              <w:keepNext/>
              <w:keepLines/>
              <w:spacing w:after="58" w:line="240" w:lineRule="auto"/>
              <w:jc w:val="center"/>
              <w:rPr>
                <w:ins w:id="4091" w:author="Yu, Yong@ARB" w:date="2026-06-05T08:38:00Z"/>
                <w:rFonts w:ascii="Arial" w:eastAsia="Times New Roman" w:hAnsi="Arial" w:cs="Arial"/>
                <w:sz w:val="20"/>
                <w:szCs w:val="20"/>
              </w:rPr>
            </w:pPr>
            <w:ins w:id="4092" w:author="Yu, Yong@ARB" w:date="2026-06-05T08:38:00Z">
              <w:r w:rsidRPr="00D01847">
                <w:rPr>
                  <w:rFonts w:ascii="Arial" w:eastAsia="Times New Roman" w:hAnsi="Arial" w:cs="Arial"/>
                  <w:sz w:val="20"/>
                  <w:szCs w:val="20"/>
                </w:rPr>
                <w:t>ULEV</w:t>
              </w:r>
            </w:ins>
          </w:p>
        </w:tc>
        <w:tc>
          <w:tcPr>
            <w:tcW w:w="1080" w:type="dxa"/>
            <w:vAlign w:val="center"/>
          </w:tcPr>
          <w:p w14:paraId="5ADF91C2" w14:textId="77777777" w:rsidR="00FD29D8" w:rsidRPr="00D01847" w:rsidRDefault="00FD29D8">
            <w:pPr>
              <w:keepNext/>
              <w:keepLines/>
              <w:spacing w:after="0" w:line="240" w:lineRule="auto"/>
              <w:jc w:val="center"/>
              <w:rPr>
                <w:ins w:id="4093" w:author="Yu, Yong@ARB" w:date="2026-06-05T08:38:00Z"/>
                <w:rFonts w:ascii="Arial" w:eastAsia="Times New Roman" w:hAnsi="Arial" w:cs="Arial"/>
                <w:color w:val="0000FF"/>
                <w:sz w:val="20"/>
                <w:szCs w:val="20"/>
              </w:rPr>
            </w:pPr>
            <w:ins w:id="4094" w:author="Yu, Yong@ARB" w:date="2026-06-05T08:38:00Z">
              <w:r w:rsidRPr="00D01847">
                <w:rPr>
                  <w:rFonts w:ascii="Arial" w:eastAsia="Times New Roman" w:hAnsi="Arial" w:cs="Arial"/>
                  <w:sz w:val="20"/>
                  <w:szCs w:val="20"/>
                </w:rPr>
                <w:t>0.550</w:t>
              </w:r>
            </w:ins>
          </w:p>
        </w:tc>
        <w:tc>
          <w:tcPr>
            <w:tcW w:w="1080" w:type="dxa"/>
            <w:vAlign w:val="center"/>
          </w:tcPr>
          <w:p w14:paraId="4DE7A47B" w14:textId="77777777" w:rsidR="00FD29D8" w:rsidRPr="00D01847" w:rsidRDefault="00FD29D8">
            <w:pPr>
              <w:spacing w:after="58" w:line="240" w:lineRule="auto"/>
              <w:jc w:val="center"/>
              <w:rPr>
                <w:ins w:id="4095" w:author="Yu, Yong@ARB" w:date="2026-06-05T08:38:00Z"/>
                <w:rFonts w:ascii="Arial" w:eastAsia="Times New Roman" w:hAnsi="Arial" w:cs="Arial"/>
                <w:sz w:val="20"/>
                <w:szCs w:val="20"/>
              </w:rPr>
            </w:pPr>
            <w:ins w:id="4096" w:author="Yu, Yong@ARB" w:date="2026-06-05T08:38:00Z">
              <w:r w:rsidRPr="00D01847">
                <w:rPr>
                  <w:rFonts w:ascii="Arial" w:eastAsia="Times New Roman" w:hAnsi="Arial" w:cs="Arial"/>
                  <w:sz w:val="20"/>
                  <w:szCs w:val="20"/>
                </w:rPr>
                <w:t>6.0</w:t>
              </w:r>
            </w:ins>
          </w:p>
        </w:tc>
      </w:tr>
      <w:tr w:rsidR="00FD29D8" w:rsidRPr="00D01847" w14:paraId="12F21FD9" w14:textId="77777777">
        <w:trPr>
          <w:ins w:id="4097" w:author="Yu, Yong@ARB" w:date="2026-06-05T08:38:00Z"/>
        </w:trPr>
        <w:tc>
          <w:tcPr>
            <w:tcW w:w="1530" w:type="dxa"/>
            <w:vMerge/>
            <w:vAlign w:val="center"/>
          </w:tcPr>
          <w:p w14:paraId="24475C2F" w14:textId="77777777" w:rsidR="00FD29D8" w:rsidRPr="00D01847" w:rsidRDefault="00FD29D8">
            <w:pPr>
              <w:keepNext/>
              <w:keepLines/>
              <w:spacing w:after="0" w:line="240" w:lineRule="auto"/>
              <w:rPr>
                <w:ins w:id="4098" w:author="Yu, Yong@ARB" w:date="2026-06-05T08:38:00Z"/>
                <w:rFonts w:ascii="Arial" w:eastAsia="Times New Roman" w:hAnsi="Arial" w:cs="Arial"/>
                <w:color w:val="0000FF"/>
                <w:sz w:val="20"/>
                <w:szCs w:val="20"/>
              </w:rPr>
            </w:pPr>
          </w:p>
        </w:tc>
        <w:tc>
          <w:tcPr>
            <w:tcW w:w="1350" w:type="dxa"/>
            <w:vMerge/>
            <w:vAlign w:val="center"/>
          </w:tcPr>
          <w:p w14:paraId="60A83065" w14:textId="77777777" w:rsidR="00FD29D8" w:rsidRPr="00D01847" w:rsidRDefault="00FD29D8">
            <w:pPr>
              <w:keepNext/>
              <w:keepLines/>
              <w:spacing w:after="0" w:line="240" w:lineRule="auto"/>
              <w:rPr>
                <w:ins w:id="4099" w:author="Yu, Yong@ARB" w:date="2026-06-05T08:38:00Z"/>
                <w:rFonts w:ascii="Arial" w:eastAsia="Times New Roman" w:hAnsi="Arial" w:cs="Arial"/>
                <w:color w:val="0000FF"/>
                <w:sz w:val="20"/>
                <w:szCs w:val="20"/>
              </w:rPr>
            </w:pPr>
          </w:p>
        </w:tc>
        <w:tc>
          <w:tcPr>
            <w:tcW w:w="1260" w:type="dxa"/>
            <w:vMerge/>
            <w:vAlign w:val="center"/>
          </w:tcPr>
          <w:p w14:paraId="2F556ACF" w14:textId="77777777" w:rsidR="00FD29D8" w:rsidRPr="00D01847" w:rsidRDefault="00FD29D8">
            <w:pPr>
              <w:keepNext/>
              <w:keepLines/>
              <w:spacing w:after="0" w:line="240" w:lineRule="auto"/>
              <w:rPr>
                <w:ins w:id="4100" w:author="Yu, Yong@ARB" w:date="2026-06-05T08:38:00Z"/>
                <w:rFonts w:ascii="Arial" w:eastAsia="Times New Roman" w:hAnsi="Arial" w:cs="Arial"/>
                <w:color w:val="0000FF"/>
                <w:sz w:val="20"/>
                <w:szCs w:val="20"/>
              </w:rPr>
            </w:pPr>
          </w:p>
        </w:tc>
        <w:tc>
          <w:tcPr>
            <w:tcW w:w="1350" w:type="dxa"/>
            <w:vMerge/>
            <w:vAlign w:val="center"/>
          </w:tcPr>
          <w:p w14:paraId="7AEF520D" w14:textId="77777777" w:rsidR="00FD29D8" w:rsidRPr="00D01847" w:rsidRDefault="00FD29D8">
            <w:pPr>
              <w:keepNext/>
              <w:keepLines/>
              <w:spacing w:after="0" w:line="240" w:lineRule="auto"/>
              <w:rPr>
                <w:ins w:id="4101" w:author="Yu, Yong@ARB" w:date="2026-06-05T08:38:00Z"/>
                <w:rFonts w:ascii="Arial" w:eastAsia="Times New Roman" w:hAnsi="Arial" w:cs="Arial"/>
                <w:color w:val="0000FF"/>
                <w:sz w:val="20"/>
                <w:szCs w:val="20"/>
              </w:rPr>
            </w:pPr>
          </w:p>
        </w:tc>
        <w:tc>
          <w:tcPr>
            <w:tcW w:w="1080" w:type="dxa"/>
            <w:vAlign w:val="center"/>
          </w:tcPr>
          <w:p w14:paraId="4A2BA82B" w14:textId="77777777" w:rsidR="00FD29D8" w:rsidRPr="00D01847" w:rsidRDefault="00FD29D8">
            <w:pPr>
              <w:keepNext/>
              <w:keepLines/>
              <w:spacing w:after="58" w:line="240" w:lineRule="auto"/>
              <w:jc w:val="center"/>
              <w:rPr>
                <w:ins w:id="4102" w:author="Yu, Yong@ARB" w:date="2026-06-05T08:38:00Z"/>
                <w:rFonts w:ascii="Arial" w:eastAsia="Times New Roman" w:hAnsi="Arial" w:cs="Arial"/>
                <w:sz w:val="20"/>
                <w:szCs w:val="20"/>
              </w:rPr>
            </w:pPr>
            <w:ins w:id="4103" w:author="Yu, Yong@ARB" w:date="2026-06-05T08:38:00Z">
              <w:r w:rsidRPr="00D01847">
                <w:rPr>
                  <w:rFonts w:ascii="Arial" w:eastAsia="Times New Roman" w:hAnsi="Arial" w:cs="Arial"/>
                  <w:sz w:val="20"/>
                  <w:szCs w:val="20"/>
                </w:rPr>
                <w:t>SULEV</w:t>
              </w:r>
            </w:ins>
          </w:p>
        </w:tc>
        <w:tc>
          <w:tcPr>
            <w:tcW w:w="1080" w:type="dxa"/>
            <w:vAlign w:val="center"/>
          </w:tcPr>
          <w:p w14:paraId="07DF65BF" w14:textId="77777777" w:rsidR="00FD29D8" w:rsidRPr="00D01847" w:rsidRDefault="00FD29D8">
            <w:pPr>
              <w:keepNext/>
              <w:keepLines/>
              <w:spacing w:after="0" w:line="240" w:lineRule="auto"/>
              <w:jc w:val="center"/>
              <w:rPr>
                <w:ins w:id="4104" w:author="Yu, Yong@ARB" w:date="2026-06-05T08:38:00Z"/>
                <w:rFonts w:ascii="Arial" w:eastAsia="Times New Roman" w:hAnsi="Arial" w:cs="Arial"/>
                <w:color w:val="0000FF"/>
                <w:sz w:val="20"/>
                <w:szCs w:val="20"/>
              </w:rPr>
            </w:pPr>
            <w:ins w:id="4105" w:author="Yu, Yong@ARB" w:date="2026-06-05T08:38:00Z">
              <w:r w:rsidRPr="00D01847">
                <w:rPr>
                  <w:rFonts w:ascii="Arial" w:eastAsia="Times New Roman" w:hAnsi="Arial" w:cs="Arial"/>
                  <w:sz w:val="20"/>
                  <w:szCs w:val="20"/>
                </w:rPr>
                <w:t>0.350</w:t>
              </w:r>
            </w:ins>
          </w:p>
        </w:tc>
        <w:tc>
          <w:tcPr>
            <w:tcW w:w="1080" w:type="dxa"/>
            <w:vAlign w:val="center"/>
          </w:tcPr>
          <w:p w14:paraId="204F07FC" w14:textId="77777777" w:rsidR="00FD29D8" w:rsidRPr="00D01847" w:rsidRDefault="00FD29D8">
            <w:pPr>
              <w:keepNext/>
              <w:keepLines/>
              <w:spacing w:after="0" w:line="240" w:lineRule="auto"/>
              <w:jc w:val="center"/>
              <w:rPr>
                <w:ins w:id="4106" w:author="Yu, Yong@ARB" w:date="2026-06-05T08:38:00Z"/>
                <w:rFonts w:ascii="Arial" w:eastAsia="Times New Roman" w:hAnsi="Arial" w:cs="Arial"/>
                <w:color w:val="0000FF"/>
                <w:sz w:val="20"/>
                <w:szCs w:val="20"/>
              </w:rPr>
            </w:pPr>
            <w:ins w:id="4107" w:author="Yu, Yong@ARB" w:date="2026-06-05T08:38:00Z">
              <w:r w:rsidRPr="00D01847">
                <w:rPr>
                  <w:rFonts w:ascii="Arial" w:eastAsia="Times New Roman" w:hAnsi="Arial" w:cs="Arial"/>
                  <w:sz w:val="20"/>
                  <w:szCs w:val="20"/>
                </w:rPr>
                <w:t>4.0</w:t>
              </w:r>
            </w:ins>
          </w:p>
        </w:tc>
      </w:tr>
    </w:tbl>
    <w:p w14:paraId="6DBC7E61" w14:textId="77777777" w:rsidR="00FD29D8" w:rsidRPr="00D01847" w:rsidRDefault="00FD29D8" w:rsidP="00FD29D8">
      <w:pPr>
        <w:spacing w:line="278" w:lineRule="auto"/>
        <w:ind w:left="720" w:hanging="180"/>
        <w:rPr>
          <w:ins w:id="4108" w:author="Yu, Yong@ARB" w:date="2026-06-05T08:38:00Z"/>
          <w:rFonts w:ascii="Arial" w:eastAsia="Times New Roman" w:hAnsi="Arial" w:cs="Arial"/>
          <w:sz w:val="18"/>
          <w:szCs w:val="18"/>
        </w:rPr>
      </w:pPr>
      <w:ins w:id="4109" w:author="Yu, Yong@ARB" w:date="2026-06-05T08:38:00Z">
        <w:r w:rsidRPr="00D01847">
          <w:rPr>
            <w:rFonts w:ascii="Arial" w:eastAsia="Aptos" w:hAnsi="Arial" w:cs="Times New Roman"/>
            <w:bCs/>
            <w:color w:val="404040"/>
            <w:kern w:val="2"/>
            <w:sz w:val="24"/>
            <w:szCs w:val="24"/>
            <w14:ligatures w14:val="standardContextual"/>
          </w:rPr>
          <w:t xml:space="preserve"> </w:t>
        </w:r>
        <w:r w:rsidRPr="00D01847">
          <w:rPr>
            <w:rFonts w:ascii="Arial" w:eastAsia="Times New Roman" w:hAnsi="Arial" w:cs="Arial"/>
            <w:snapToGrid w:val="0"/>
            <w:sz w:val="18"/>
            <w:szCs w:val="18"/>
            <w:vertAlign w:val="superscript"/>
          </w:rPr>
          <w:t>1</w:t>
        </w:r>
        <w:r w:rsidRPr="00D01847">
          <w:rPr>
            <w:rFonts w:ascii="Arial" w:eastAsia="Times New Roman" w:hAnsi="Arial" w:cs="Arial"/>
            <w:snapToGrid w:val="0"/>
            <w:sz w:val="18"/>
            <w:szCs w:val="18"/>
          </w:rPr>
          <w:tab/>
        </w:r>
        <w:r w:rsidRPr="00D01847">
          <w:rPr>
            <w:rFonts w:ascii="Arial" w:eastAsia="Times New Roman" w:hAnsi="Arial" w:cs="Arial"/>
            <w:sz w:val="18"/>
            <w:szCs w:val="18"/>
          </w:rPr>
          <w:t>Manufacturers shall use Equation 1 in subsection (a)(7)(A)2 to calculate SFTP Composite Emission Values for each test group subject to the emission standards in this table.  For MDVs 10,001-14,000 lbs. GVWR, the emission results from the UC test shall be used in place of results from the US06 test.</w:t>
        </w:r>
      </w:ins>
    </w:p>
    <w:p w14:paraId="73493211" w14:textId="706E3D05" w:rsidR="00FD29D8" w:rsidRPr="00D01847" w:rsidRDefault="00FD29D8" w:rsidP="00FD29D8">
      <w:pPr>
        <w:spacing w:after="0" w:line="240" w:lineRule="auto"/>
        <w:ind w:left="720" w:hanging="180"/>
        <w:rPr>
          <w:ins w:id="4110" w:author="Yu, Yong@ARB" w:date="2026-06-05T08:38:00Z"/>
          <w:rFonts w:ascii="Arial" w:eastAsia="Times New Roman" w:hAnsi="Arial" w:cs="Arial"/>
          <w:sz w:val="18"/>
          <w:szCs w:val="18"/>
        </w:rPr>
      </w:pPr>
      <w:ins w:id="4111" w:author="Yu, Yong@ARB" w:date="2026-06-05T08:38:00Z">
        <w:r w:rsidRPr="00D01847">
          <w:rPr>
            <w:rFonts w:ascii="Arial" w:eastAsia="Times New Roman" w:hAnsi="Arial" w:cs="Arial"/>
            <w:sz w:val="18"/>
            <w:szCs w:val="18"/>
            <w:vertAlign w:val="superscript"/>
          </w:rPr>
          <w:t>2</w:t>
        </w:r>
        <w:r w:rsidRPr="00D01847">
          <w:rPr>
            <w:rFonts w:ascii="Arial" w:eastAsia="Times New Roman" w:hAnsi="Arial" w:cs="Arial"/>
            <w:sz w:val="18"/>
            <w:szCs w:val="18"/>
          </w:rPr>
          <w:tab/>
        </w:r>
        <w:r w:rsidRPr="00D01847">
          <w:rPr>
            <w:rFonts w:ascii="Arial" w:eastAsia="Times New Roman" w:hAnsi="Arial" w:cs="Arial"/>
            <w:i/>
            <w:iCs/>
            <w:sz w:val="18"/>
            <w:szCs w:val="18"/>
          </w:rPr>
          <w:t>Power to Weight Ratio.</w:t>
        </w:r>
        <w:r w:rsidRPr="00D01847">
          <w:rPr>
            <w:rFonts w:ascii="Arial" w:eastAsia="Times New Roman" w:hAnsi="Arial" w:cs="Arial"/>
            <w:sz w:val="18"/>
            <w:szCs w:val="18"/>
          </w:rPr>
          <w:t xml:space="preserve">  If all vehicles in a test group have a power to weight ratio at or below a threshold of 0.024, they may opt to run the US06 Bag 2 in lieu of the full US06 cycle.  The cutoff is determined by using a ratio of the engine’s maximum rated horsepower, as established by the engine manufacturer in the vehicle’s Application for Certification, to the vehicle’s GVWR in pounds and does not include any horsepower contributed by electric motors in the case of hybrid electric or plug-in hybrid electric vehicles.  Manufacturers may opt to </w:t>
        </w:r>
        <w:proofErr w:type="gramStart"/>
        <w:r w:rsidRPr="00D01847">
          <w:rPr>
            <w:rFonts w:ascii="Arial" w:eastAsia="Times New Roman" w:hAnsi="Arial" w:cs="Arial"/>
            <w:sz w:val="18"/>
            <w:szCs w:val="18"/>
          </w:rPr>
          <w:t>test to</w:t>
        </w:r>
        <w:proofErr w:type="gramEnd"/>
        <w:r w:rsidRPr="00D01847">
          <w:rPr>
            <w:rFonts w:ascii="Arial" w:eastAsia="Times New Roman" w:hAnsi="Arial" w:cs="Arial"/>
            <w:sz w:val="18"/>
            <w:szCs w:val="18"/>
          </w:rPr>
          <w:t xml:space="preserve"> the full cycle regardless of the calculated ratio; in such case, manufacturers shall meet the emission standards applicable to vehicles with power-to-weight ratios greater than 0.024.</w:t>
        </w:r>
      </w:ins>
      <w:r w:rsidR="004B0883">
        <w:rPr>
          <w:rFonts w:ascii="Arial" w:eastAsia="Times New Roman" w:hAnsi="Arial" w:cs="Arial"/>
          <w:sz w:val="18"/>
          <w:szCs w:val="18"/>
        </w:rPr>
        <w:br/>
      </w:r>
    </w:p>
    <w:p w14:paraId="5A12A67E" w14:textId="1E9E778E" w:rsidR="00FD29D8" w:rsidRPr="00D01847" w:rsidRDefault="00FD29D8" w:rsidP="00FD29D8">
      <w:pPr>
        <w:spacing w:after="0" w:line="240" w:lineRule="auto"/>
        <w:ind w:left="720" w:hanging="180"/>
        <w:rPr>
          <w:ins w:id="4112" w:author="Yu, Yong@ARB" w:date="2026-06-05T08:38:00Z"/>
          <w:rFonts w:ascii="Arial" w:eastAsia="Times New Roman" w:hAnsi="Arial" w:cs="Arial"/>
          <w:sz w:val="18"/>
          <w:szCs w:val="18"/>
        </w:rPr>
      </w:pPr>
      <w:ins w:id="4113" w:author="Yu, Yong@ARB" w:date="2026-06-05T08:38:00Z">
        <w:r w:rsidRPr="00D01847">
          <w:rPr>
            <w:rFonts w:ascii="Arial" w:eastAsia="Times New Roman" w:hAnsi="Arial" w:cs="Arial"/>
            <w:sz w:val="18"/>
            <w:szCs w:val="18"/>
            <w:vertAlign w:val="superscript"/>
          </w:rPr>
          <w:t>3</w:t>
        </w:r>
        <w:r w:rsidRPr="00D01847">
          <w:rPr>
            <w:rFonts w:ascii="Arial" w:eastAsia="Times New Roman" w:hAnsi="Arial" w:cs="Arial"/>
            <w:sz w:val="18"/>
            <w:szCs w:val="18"/>
          </w:rPr>
          <w:tab/>
        </w:r>
        <w:r w:rsidRPr="00D01847">
          <w:rPr>
            <w:rFonts w:ascii="Arial" w:eastAsia="Times New Roman" w:hAnsi="Arial" w:cs="Arial"/>
            <w:i/>
            <w:sz w:val="18"/>
            <w:szCs w:val="18"/>
          </w:rPr>
          <w:t>Test Weight</w:t>
        </w:r>
        <w:r w:rsidRPr="00D01847">
          <w:rPr>
            <w:rFonts w:ascii="Arial" w:eastAsia="Times New Roman" w:hAnsi="Arial" w:cs="Arial"/>
            <w:sz w:val="18"/>
            <w:szCs w:val="18"/>
          </w:rPr>
          <w:t>.  Medium-duty</w:t>
        </w:r>
        <w:r w:rsidRPr="00D01847">
          <w:rPr>
            <w:rFonts w:ascii="Arial" w:eastAsia="Times New Roman" w:hAnsi="Arial" w:cs="Arial"/>
            <w:sz w:val="18"/>
            <w:szCs w:val="18"/>
            <w:vertAlign w:val="superscript"/>
          </w:rPr>
          <w:t xml:space="preserve"> </w:t>
        </w:r>
        <w:r w:rsidRPr="00D01847">
          <w:rPr>
            <w:rFonts w:ascii="Arial" w:eastAsia="Times New Roman" w:hAnsi="Arial" w:cs="Arial"/>
            <w:sz w:val="18"/>
            <w:szCs w:val="18"/>
          </w:rPr>
          <w:t>vehicles are tested at their adjusted loaded vehicle weight (average of curb weight and GVWR).</w:t>
        </w:r>
      </w:ins>
      <w:r w:rsidR="004B0883">
        <w:rPr>
          <w:rFonts w:ascii="Arial" w:eastAsia="Times New Roman" w:hAnsi="Arial" w:cs="Arial"/>
          <w:sz w:val="18"/>
          <w:szCs w:val="18"/>
        </w:rPr>
        <w:br/>
      </w:r>
    </w:p>
    <w:p w14:paraId="188A1468" w14:textId="37027913" w:rsidR="00FD29D8" w:rsidRPr="00D01847" w:rsidRDefault="00FD29D8" w:rsidP="00FD29D8">
      <w:pPr>
        <w:spacing w:after="0" w:line="240" w:lineRule="auto"/>
        <w:ind w:left="720" w:hanging="180"/>
        <w:rPr>
          <w:ins w:id="4114" w:author="Yu, Yong@ARB" w:date="2026-06-05T08:38:00Z"/>
          <w:rFonts w:ascii="Arial" w:eastAsia="Times New Roman" w:hAnsi="Arial" w:cs="Arial"/>
          <w:sz w:val="18"/>
          <w:szCs w:val="18"/>
        </w:rPr>
      </w:pPr>
      <w:ins w:id="4115" w:author="Yu, Yong@ARB" w:date="2026-06-05T08:38:00Z">
        <w:r w:rsidRPr="00D01847">
          <w:rPr>
            <w:rFonts w:ascii="Arial" w:eastAsia="Times New Roman" w:hAnsi="Arial" w:cs="Arial"/>
            <w:sz w:val="18"/>
            <w:szCs w:val="18"/>
            <w:vertAlign w:val="superscript"/>
          </w:rPr>
          <w:t>4</w:t>
        </w:r>
        <w:r w:rsidRPr="00D01847">
          <w:rPr>
            <w:rFonts w:ascii="Arial" w:eastAsia="Times New Roman" w:hAnsi="Arial" w:cs="Arial"/>
            <w:sz w:val="18"/>
            <w:szCs w:val="18"/>
          </w:rPr>
          <w:tab/>
        </w:r>
        <w:r w:rsidRPr="00D01847">
          <w:rPr>
            <w:rFonts w:ascii="Arial" w:eastAsia="Times New Roman" w:hAnsi="Arial" w:cs="Arial"/>
            <w:i/>
            <w:sz w:val="18"/>
            <w:szCs w:val="18"/>
          </w:rPr>
          <w:t xml:space="preserve">Road Speed Fan.  </w:t>
        </w:r>
        <w:r w:rsidRPr="00D01847">
          <w:rPr>
            <w:rFonts w:ascii="Arial" w:eastAsia="Times New Roman" w:hAnsi="Arial" w:cs="Arial"/>
            <w:sz w:val="18"/>
            <w:szCs w:val="18"/>
          </w:rPr>
          <w:t>Manufacturers have the option to use a road speed modulated fan as specified in 40-CFR § 86.107–96(d)(1) instead of a fixed speed fan for MDV SFTP testing.</w:t>
        </w:r>
      </w:ins>
      <w:r w:rsidR="004B0883">
        <w:rPr>
          <w:rFonts w:ascii="Arial" w:eastAsia="Times New Roman" w:hAnsi="Arial" w:cs="Arial"/>
          <w:sz w:val="18"/>
          <w:szCs w:val="18"/>
        </w:rPr>
        <w:br/>
      </w:r>
    </w:p>
    <w:p w14:paraId="043D8B17" w14:textId="304F17CA" w:rsidR="00FD29D8" w:rsidRPr="00D01847" w:rsidRDefault="004B0883" w:rsidP="00FD29D8">
      <w:pPr>
        <w:spacing w:after="0" w:line="240" w:lineRule="auto"/>
        <w:ind w:left="720" w:hanging="180"/>
        <w:rPr>
          <w:ins w:id="4116" w:author="Yu, Yong@ARB" w:date="2026-06-05T08:38:00Z"/>
          <w:rFonts w:ascii="Arial" w:eastAsia="Times New Roman" w:hAnsi="Arial" w:cs="Arial"/>
          <w:sz w:val="18"/>
          <w:szCs w:val="18"/>
        </w:rPr>
      </w:pPr>
      <w:r w:rsidRPr="00D01847">
        <w:rPr>
          <w:rFonts w:ascii="Arial" w:eastAsia="Times New Roman" w:hAnsi="Arial" w:cs="Arial"/>
          <w:sz w:val="18"/>
          <w:szCs w:val="18"/>
          <w:vertAlign w:val="superscript"/>
        </w:rPr>
        <w:t>5</w:t>
      </w:r>
      <w:r w:rsidRPr="00D01847">
        <w:rPr>
          <w:rFonts w:ascii="Arial" w:eastAsia="Times New Roman" w:hAnsi="Arial" w:cs="Arial"/>
          <w:sz w:val="18"/>
          <w:szCs w:val="18"/>
        </w:rPr>
        <w:t xml:space="preserve"> </w:t>
      </w:r>
      <w:r>
        <w:rPr>
          <w:rFonts w:ascii="Arial" w:eastAsia="Times New Roman" w:hAnsi="Arial" w:cs="Arial"/>
          <w:sz w:val="18"/>
          <w:szCs w:val="18"/>
        </w:rPr>
        <w:t xml:space="preserve"> </w:t>
      </w:r>
      <w:r w:rsidRPr="00D01847">
        <w:rPr>
          <w:rFonts w:ascii="Arial" w:eastAsia="Times New Roman" w:hAnsi="Arial" w:cs="Arial"/>
          <w:sz w:val="18"/>
          <w:szCs w:val="18"/>
        </w:rPr>
        <w:t>If</w:t>
      </w:r>
      <w:ins w:id="4117" w:author="Yu, Yong@ARB" w:date="2026-06-05T08:38:00Z">
        <w:r w:rsidR="00FD29D8" w:rsidRPr="00D01847">
          <w:rPr>
            <w:rFonts w:ascii="Arial" w:eastAsia="Times New Roman" w:hAnsi="Arial" w:cs="Arial"/>
            <w:sz w:val="18"/>
            <w:szCs w:val="18"/>
          </w:rPr>
          <w:t xml:space="preserve"> a manufacturer provides an engineering evaluation for a test group showing that SC03 emissions are equivalent to or lower than FTP emissions, the FTP emission value may be used in place of the SC03 emission value when determining the composite emission value for that test group.</w:t>
        </w:r>
      </w:ins>
      <w:r>
        <w:rPr>
          <w:rFonts w:ascii="Arial" w:eastAsia="Times New Roman" w:hAnsi="Arial" w:cs="Arial"/>
          <w:sz w:val="18"/>
          <w:szCs w:val="18"/>
        </w:rPr>
        <w:br/>
      </w:r>
    </w:p>
    <w:p w14:paraId="480D9266" w14:textId="77777777" w:rsidR="00FD29D8" w:rsidRPr="00D01847" w:rsidRDefault="00FD29D8" w:rsidP="00FD29D8">
      <w:pPr>
        <w:spacing w:after="0" w:line="240" w:lineRule="auto"/>
        <w:ind w:left="720" w:hanging="180"/>
        <w:rPr>
          <w:ins w:id="4118" w:author="Yu, Yong@ARB" w:date="2026-06-05T08:38:00Z"/>
          <w:rFonts w:ascii="Arial" w:eastAsia="Times New Roman" w:hAnsi="Arial" w:cs="Arial"/>
          <w:sz w:val="18"/>
          <w:szCs w:val="18"/>
        </w:rPr>
      </w:pPr>
      <w:ins w:id="4119" w:author="Yu, Yong@ARB" w:date="2026-06-05T08:38:00Z">
        <w:r w:rsidRPr="00D01847">
          <w:rPr>
            <w:rFonts w:ascii="Arial" w:eastAsia="Times New Roman" w:hAnsi="Arial" w:cs="Arial"/>
            <w:sz w:val="18"/>
            <w:szCs w:val="18"/>
            <w:vertAlign w:val="superscript"/>
          </w:rPr>
          <w:t>6</w:t>
        </w:r>
        <w:r w:rsidRPr="00D01847">
          <w:rPr>
            <w:rFonts w:ascii="Arial" w:eastAsia="Times New Roman" w:hAnsi="Arial" w:cs="Arial"/>
            <w:sz w:val="18"/>
            <w:szCs w:val="18"/>
          </w:rPr>
          <w:tab/>
        </w:r>
        <w:r w:rsidRPr="00D01847">
          <w:rPr>
            <w:rFonts w:ascii="Arial" w:eastAsia="Times New Roman" w:hAnsi="Arial" w:cs="Arial"/>
            <w:i/>
            <w:iCs/>
            <w:sz w:val="18"/>
            <w:szCs w:val="18"/>
          </w:rPr>
          <w:t>Vehicle Emission Categories.</w:t>
        </w:r>
        <w:r w:rsidRPr="00D01847">
          <w:rPr>
            <w:rFonts w:ascii="Arial" w:eastAsia="Times New Roman" w:hAnsi="Arial" w:cs="Arial"/>
            <w:sz w:val="18"/>
            <w:szCs w:val="18"/>
          </w:rPr>
          <w:t xml:space="preserve">  For MDVs 8,501-10,000 lbs. GVWR, for each model year, the percentage of MDVs certified to an SFTP emission category set forth in this section 1961.2.1 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  For MDVs 10,001-14,000 lbs. GVWR, for each model year, the percentage of MDVs certified to an SFTP emission category set forth in this section 1961.2.1 shall be equal to or greater than the 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  </w:t>
        </w:r>
      </w:ins>
    </w:p>
    <w:p w14:paraId="4BB630DD" w14:textId="77777777" w:rsidR="00FD29D8" w:rsidRPr="00D01847" w:rsidRDefault="00FD29D8" w:rsidP="00FD29D8">
      <w:pPr>
        <w:spacing w:line="278" w:lineRule="auto"/>
        <w:rPr>
          <w:ins w:id="4120" w:author="Yu, Yong@ARB" w:date="2026-06-05T08:38:00Z"/>
          <w:rFonts w:ascii="Arial" w:eastAsia="Aptos" w:hAnsi="Arial" w:cs="Times New Roman"/>
          <w:bCs/>
          <w:color w:val="404040"/>
          <w:kern w:val="2"/>
          <w:sz w:val="24"/>
          <w:szCs w:val="24"/>
          <w14:ligatures w14:val="standardContextual"/>
        </w:rPr>
      </w:pPr>
    </w:p>
    <w:p w14:paraId="277D7803" w14:textId="77777777" w:rsidR="00FD29D8" w:rsidRPr="00D01847" w:rsidRDefault="00FD29D8" w:rsidP="00FD29D8">
      <w:pPr>
        <w:numPr>
          <w:ilvl w:val="1"/>
          <w:numId w:val="24"/>
        </w:numPr>
        <w:spacing w:line="278" w:lineRule="auto"/>
        <w:contextualSpacing/>
        <w:rPr>
          <w:ins w:id="4121" w:author="Yu, Yong@ARB" w:date="2026-06-05T08:38:00Z"/>
          <w:rFonts w:ascii="Arial" w:eastAsia="Aptos" w:hAnsi="Arial" w:cs="Times New Roman"/>
          <w:bCs/>
          <w:color w:val="404040"/>
          <w:kern w:val="2"/>
          <w:sz w:val="24"/>
          <w:szCs w:val="24"/>
          <w14:ligatures w14:val="standardContextual"/>
        </w:rPr>
      </w:pPr>
      <w:ins w:id="4122" w:author="Yu, Yong@ARB" w:date="2026-06-05T08:38:00Z">
        <w:r w:rsidRPr="00D01847">
          <w:rPr>
            <w:rFonts w:ascii="Arial" w:eastAsia="Aptos" w:hAnsi="Arial" w:cs="Times New Roman"/>
            <w:bCs/>
            <w:i/>
            <w:iCs/>
            <w:color w:val="404040"/>
            <w:kern w:val="2"/>
            <w:sz w:val="24"/>
            <w:szCs w:val="24"/>
            <w14:ligatures w14:val="standardContextual"/>
          </w:rPr>
          <w:t>SFTP PM Exhaust Emission Standards for Medium-Duty Vehicles</w:t>
        </w:r>
        <w:r w:rsidRPr="00D01847">
          <w:rPr>
            <w:rFonts w:ascii="Arial" w:eastAsia="Aptos" w:hAnsi="Arial" w:cs="Times New Roman"/>
            <w:bCs/>
            <w:color w:val="404040"/>
            <w:kern w:val="2"/>
            <w:sz w:val="24"/>
            <w:szCs w:val="24"/>
            <w14:ligatures w14:val="standardContextual"/>
          </w:rPr>
          <w:t xml:space="preserve">. The following standards are the maximum PM composite emission values for the full useful life of 2017 and subsequent model-year LEV III LEVs, ULEVs, and SULEVs when operating on the same gaseous or liquid fuel they use for FTP certification. In the case of fuel-flexible vehicles, </w:t>
        </w:r>
        <w:r w:rsidRPr="00D01847">
          <w:rPr>
            <w:rFonts w:ascii="Arial" w:eastAsia="Aptos" w:hAnsi="Arial" w:cs="Times New Roman"/>
            <w:bCs/>
            <w:color w:val="404040"/>
            <w:kern w:val="2"/>
            <w:sz w:val="24"/>
            <w:szCs w:val="24"/>
            <w14:ligatures w14:val="standardContextual"/>
          </w:rPr>
          <w:lastRenderedPageBreak/>
          <w:t>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The following composite emission standards do not apply to MDPVs subject to the emission standards set forth in subsections (a)(7)(A) and (a)(7)(B).</w:t>
        </w:r>
        <w:r>
          <w:rPr>
            <w:rFonts w:ascii="Arial" w:eastAsia="Aptos" w:hAnsi="Arial" w:cs="Times New Roman"/>
            <w:bCs/>
            <w:color w:val="404040"/>
            <w:kern w:val="2"/>
            <w:sz w:val="24"/>
            <w:szCs w:val="24"/>
            <w14:ligatures w14:val="standardContextual"/>
          </w:rPr>
          <w:br/>
        </w:r>
      </w:ins>
    </w:p>
    <w:tbl>
      <w:tblPr>
        <w:tblW w:w="8820" w:type="dxa"/>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520"/>
        <w:gridCol w:w="1530"/>
        <w:gridCol w:w="1350"/>
        <w:gridCol w:w="1170"/>
        <w:gridCol w:w="1350"/>
        <w:gridCol w:w="900"/>
      </w:tblGrid>
      <w:tr w:rsidR="00FD29D8" w:rsidRPr="00D01847" w14:paraId="0F5A9ED3" w14:textId="77777777">
        <w:trPr>
          <w:trHeight w:val="620"/>
          <w:ins w:id="4123" w:author="Yu, Yong@ARB" w:date="2026-06-05T08:38:00Z"/>
        </w:trPr>
        <w:tc>
          <w:tcPr>
            <w:tcW w:w="8820" w:type="dxa"/>
            <w:gridSpan w:val="6"/>
            <w:vAlign w:val="center"/>
          </w:tcPr>
          <w:p w14:paraId="1371C9E2" w14:textId="77777777" w:rsidR="00FD29D8" w:rsidRPr="00D01847" w:rsidRDefault="00FD29D8">
            <w:pPr>
              <w:keepNext/>
              <w:keepLines/>
              <w:spacing w:after="0" w:line="240" w:lineRule="auto"/>
              <w:jc w:val="center"/>
              <w:rPr>
                <w:ins w:id="4124" w:author="Yu, Yong@ARB" w:date="2026-06-05T08:38:00Z"/>
                <w:rFonts w:ascii="Arial" w:eastAsia="Times New Roman" w:hAnsi="Arial" w:cs="Arial"/>
                <w:b/>
                <w:vertAlign w:val="superscript"/>
              </w:rPr>
            </w:pPr>
            <w:ins w:id="4125" w:author="Yu, Yong@ARB" w:date="2026-06-05T08:38:00Z">
              <w:r w:rsidRPr="00D01847">
                <w:rPr>
                  <w:rFonts w:ascii="Arial" w:eastAsia="Times New Roman" w:hAnsi="Arial" w:cs="Arial"/>
                  <w:b/>
                </w:rPr>
                <w:t>SFTP PM Exhaust Emission Standards for 2017 and Subsequent Model Medium-Duty Vehicles</w:t>
              </w:r>
              <w:r w:rsidRPr="00D01847">
                <w:rPr>
                  <w:rFonts w:ascii="Arial" w:eastAsia="Times New Roman" w:hAnsi="Arial" w:cs="Arial"/>
                  <w:vertAlign w:val="superscript"/>
                </w:rPr>
                <w:t>1</w:t>
              </w:r>
            </w:ins>
          </w:p>
        </w:tc>
      </w:tr>
      <w:tr w:rsidR="00FD29D8" w:rsidRPr="00D01847" w14:paraId="4F928116" w14:textId="77777777">
        <w:trPr>
          <w:ins w:id="4126" w:author="Yu, Yong@ARB" w:date="2026-06-05T08:38:00Z"/>
        </w:trPr>
        <w:tc>
          <w:tcPr>
            <w:tcW w:w="2520" w:type="dxa"/>
            <w:vAlign w:val="center"/>
          </w:tcPr>
          <w:p w14:paraId="228BAF37" w14:textId="77777777" w:rsidR="00FD29D8" w:rsidRPr="00D01847" w:rsidRDefault="00FD29D8">
            <w:pPr>
              <w:keepNext/>
              <w:keepLines/>
              <w:spacing w:after="0" w:line="240" w:lineRule="auto"/>
              <w:jc w:val="center"/>
              <w:rPr>
                <w:ins w:id="4127" w:author="Yu, Yong@ARB" w:date="2026-06-05T08:38:00Z"/>
                <w:rFonts w:ascii="Arial" w:eastAsia="Times New Roman" w:hAnsi="Arial" w:cs="Arial"/>
                <w:i/>
                <w:sz w:val="18"/>
                <w:szCs w:val="18"/>
              </w:rPr>
            </w:pPr>
            <w:ins w:id="4128" w:author="Yu, Yong@ARB" w:date="2026-06-05T08:38:00Z">
              <w:r w:rsidRPr="00D01847">
                <w:rPr>
                  <w:rFonts w:ascii="Arial" w:eastAsia="Times New Roman" w:hAnsi="Arial" w:cs="Arial"/>
                  <w:i/>
                  <w:sz w:val="18"/>
                  <w:szCs w:val="18"/>
                </w:rPr>
                <w:t>Vehicle Type</w:t>
              </w:r>
            </w:ins>
          </w:p>
        </w:tc>
        <w:tc>
          <w:tcPr>
            <w:tcW w:w="1530" w:type="dxa"/>
            <w:vAlign w:val="center"/>
          </w:tcPr>
          <w:p w14:paraId="63CD8B0C" w14:textId="77777777" w:rsidR="00FD29D8" w:rsidRPr="00D01847" w:rsidRDefault="00FD29D8">
            <w:pPr>
              <w:keepNext/>
              <w:keepLines/>
              <w:spacing w:after="0" w:line="240" w:lineRule="auto"/>
              <w:jc w:val="center"/>
              <w:rPr>
                <w:ins w:id="4129" w:author="Yu, Yong@ARB" w:date="2026-06-05T08:38:00Z"/>
                <w:rFonts w:ascii="Arial" w:eastAsia="Times New Roman" w:hAnsi="Arial" w:cs="Arial"/>
                <w:i/>
                <w:sz w:val="18"/>
                <w:szCs w:val="18"/>
              </w:rPr>
            </w:pPr>
            <w:ins w:id="4130" w:author="Yu, Yong@ARB" w:date="2026-06-05T08:38:00Z">
              <w:r w:rsidRPr="00D01847">
                <w:rPr>
                  <w:rFonts w:ascii="Arial" w:eastAsia="Times New Roman" w:hAnsi="Arial" w:cs="Arial"/>
                  <w:i/>
                  <w:sz w:val="18"/>
                  <w:szCs w:val="18"/>
                </w:rPr>
                <w:t>Test Weight</w:t>
              </w:r>
            </w:ins>
          </w:p>
        </w:tc>
        <w:tc>
          <w:tcPr>
            <w:tcW w:w="1350" w:type="dxa"/>
            <w:vAlign w:val="center"/>
          </w:tcPr>
          <w:p w14:paraId="5F5C42CB" w14:textId="77777777" w:rsidR="00FD29D8" w:rsidRPr="00D01847" w:rsidRDefault="00FD29D8">
            <w:pPr>
              <w:keepNext/>
              <w:keepLines/>
              <w:spacing w:after="0" w:line="240" w:lineRule="auto"/>
              <w:jc w:val="center"/>
              <w:rPr>
                <w:ins w:id="4131" w:author="Yu, Yong@ARB" w:date="2026-06-05T08:38:00Z"/>
                <w:rFonts w:ascii="Arial" w:eastAsia="Times New Roman" w:hAnsi="Arial" w:cs="Arial"/>
                <w:i/>
                <w:sz w:val="18"/>
                <w:szCs w:val="18"/>
              </w:rPr>
            </w:pPr>
            <w:ins w:id="4132" w:author="Yu, Yong@ARB" w:date="2026-06-05T08:38:00Z">
              <w:r w:rsidRPr="00D01847">
                <w:rPr>
                  <w:rFonts w:ascii="Arial" w:eastAsia="Times New Roman" w:hAnsi="Arial" w:cs="Arial"/>
                  <w:i/>
                  <w:sz w:val="18"/>
                  <w:szCs w:val="18"/>
                </w:rPr>
                <w:t>Mileage for Compliance</w:t>
              </w:r>
            </w:ins>
          </w:p>
        </w:tc>
        <w:tc>
          <w:tcPr>
            <w:tcW w:w="1170" w:type="dxa"/>
            <w:vAlign w:val="center"/>
          </w:tcPr>
          <w:p w14:paraId="717B541D" w14:textId="77777777" w:rsidR="00FD29D8" w:rsidRPr="00D01847" w:rsidRDefault="00FD29D8">
            <w:pPr>
              <w:keepNext/>
              <w:keepLines/>
              <w:spacing w:after="0" w:line="240" w:lineRule="auto"/>
              <w:jc w:val="center"/>
              <w:rPr>
                <w:ins w:id="4133" w:author="Yu, Yong@ARB" w:date="2026-06-05T08:38:00Z"/>
                <w:rFonts w:ascii="Arial" w:eastAsia="Times New Roman" w:hAnsi="Arial" w:cs="Arial"/>
                <w:i/>
                <w:sz w:val="18"/>
                <w:szCs w:val="18"/>
              </w:rPr>
            </w:pPr>
            <w:ins w:id="4134" w:author="Yu, Yong@ARB" w:date="2026-06-05T08:38:00Z">
              <w:r w:rsidRPr="00D01847">
                <w:rPr>
                  <w:rFonts w:ascii="Arial" w:eastAsia="Times New Roman" w:hAnsi="Arial" w:cs="Arial"/>
                  <w:i/>
                  <w:sz w:val="18"/>
                  <w:szCs w:val="18"/>
                </w:rPr>
                <w:t>Hp/GVWR</w:t>
              </w:r>
              <w:r w:rsidRPr="00D01847">
                <w:rPr>
                  <w:rFonts w:ascii="Arial" w:eastAsia="Times New Roman" w:hAnsi="Arial" w:cs="Arial"/>
                  <w:i/>
                  <w:sz w:val="18"/>
                  <w:szCs w:val="18"/>
                  <w:vertAlign w:val="superscript"/>
                </w:rPr>
                <w:t>2</w:t>
              </w:r>
            </w:ins>
          </w:p>
        </w:tc>
        <w:tc>
          <w:tcPr>
            <w:tcW w:w="1350" w:type="dxa"/>
            <w:vAlign w:val="center"/>
          </w:tcPr>
          <w:p w14:paraId="2356CBBB" w14:textId="77777777" w:rsidR="00FD29D8" w:rsidRPr="00D01847" w:rsidRDefault="00FD29D8">
            <w:pPr>
              <w:keepNext/>
              <w:keepLines/>
              <w:spacing w:after="0" w:line="240" w:lineRule="auto"/>
              <w:jc w:val="center"/>
              <w:rPr>
                <w:ins w:id="4135" w:author="Yu, Yong@ARB" w:date="2026-06-05T08:38:00Z"/>
                <w:rFonts w:ascii="Arial" w:eastAsia="Times New Roman" w:hAnsi="Arial" w:cs="Arial"/>
                <w:i/>
                <w:iCs/>
                <w:sz w:val="18"/>
                <w:szCs w:val="18"/>
              </w:rPr>
            </w:pPr>
            <w:ins w:id="4136" w:author="Yu, Yong@ARB" w:date="2026-06-05T08:38:00Z">
              <w:r w:rsidRPr="00D01847">
                <w:rPr>
                  <w:rFonts w:ascii="Arial" w:eastAsia="Times New Roman" w:hAnsi="Arial" w:cs="Arial"/>
                  <w:i/>
                  <w:iCs/>
                  <w:sz w:val="18"/>
                  <w:szCs w:val="18"/>
                </w:rPr>
                <w:t>Test Cycle</w:t>
              </w:r>
              <w:r w:rsidRPr="00D01847">
                <w:rPr>
                  <w:rFonts w:ascii="Arial" w:eastAsia="Times New Roman" w:hAnsi="Arial" w:cs="Arial"/>
                  <w:i/>
                  <w:iCs/>
                  <w:sz w:val="18"/>
                  <w:szCs w:val="18"/>
                  <w:vertAlign w:val="superscript"/>
                </w:rPr>
                <w:t>3,4</w:t>
              </w:r>
            </w:ins>
          </w:p>
        </w:tc>
        <w:tc>
          <w:tcPr>
            <w:tcW w:w="900" w:type="dxa"/>
            <w:vAlign w:val="center"/>
          </w:tcPr>
          <w:p w14:paraId="53D28DB0" w14:textId="77777777" w:rsidR="00FD29D8" w:rsidRPr="00D01847" w:rsidRDefault="00FD29D8">
            <w:pPr>
              <w:keepNext/>
              <w:keepLines/>
              <w:spacing w:after="0" w:line="240" w:lineRule="auto"/>
              <w:jc w:val="center"/>
              <w:rPr>
                <w:ins w:id="4137" w:author="Yu, Yong@ARB" w:date="2026-06-05T08:38:00Z"/>
                <w:rFonts w:ascii="Arial" w:eastAsia="Times New Roman" w:hAnsi="Arial" w:cs="Arial"/>
                <w:i/>
                <w:iCs/>
                <w:sz w:val="18"/>
                <w:szCs w:val="18"/>
              </w:rPr>
            </w:pPr>
            <w:ins w:id="4138" w:author="Yu, Yong@ARB" w:date="2026-06-05T08:38:00Z">
              <w:r w:rsidRPr="00D01847">
                <w:rPr>
                  <w:rFonts w:ascii="Arial" w:eastAsia="Times New Roman" w:hAnsi="Arial" w:cs="Arial"/>
                  <w:i/>
                  <w:iCs/>
                  <w:sz w:val="18"/>
                  <w:szCs w:val="18"/>
                </w:rPr>
                <w:t>PM (mg/mi)</w:t>
              </w:r>
            </w:ins>
          </w:p>
        </w:tc>
      </w:tr>
      <w:tr w:rsidR="00FD29D8" w:rsidRPr="00D01847" w14:paraId="5591050B" w14:textId="77777777">
        <w:trPr>
          <w:trHeight w:val="566"/>
          <w:ins w:id="4139" w:author="Yu, Yong@ARB" w:date="2026-06-05T08:38:00Z"/>
        </w:trPr>
        <w:tc>
          <w:tcPr>
            <w:tcW w:w="2520" w:type="dxa"/>
            <w:vMerge w:val="restart"/>
            <w:vAlign w:val="center"/>
          </w:tcPr>
          <w:p w14:paraId="426F1544" w14:textId="52344B4F" w:rsidR="00FD29D8" w:rsidRPr="00D01847" w:rsidRDefault="00FD29D8">
            <w:pPr>
              <w:keepNext/>
              <w:keepLines/>
              <w:spacing w:after="0" w:line="240" w:lineRule="auto"/>
              <w:rPr>
                <w:ins w:id="4140" w:author="Yu, Yong@ARB" w:date="2026-06-05T08:38:00Z"/>
                <w:rFonts w:ascii="Arial" w:eastAsia="Times New Roman" w:hAnsi="Arial" w:cs="Arial"/>
              </w:rPr>
            </w:pPr>
            <w:ins w:id="4141" w:author="Yu, Yong@ARB" w:date="2026-06-05T08:38:00Z">
              <w:r w:rsidRPr="00D01847">
                <w:rPr>
                  <w:rFonts w:ascii="Arial" w:eastAsia="Times New Roman" w:hAnsi="Arial" w:cs="Arial"/>
                </w:rPr>
                <w:t>MDVs 8,501-10,000 lbs</w:t>
              </w:r>
            </w:ins>
            <w:r w:rsidR="00E93E39">
              <w:rPr>
                <w:rFonts w:ascii="Arial" w:eastAsia="Times New Roman" w:hAnsi="Arial" w:cs="Arial"/>
              </w:rPr>
              <w:t>.</w:t>
            </w:r>
            <w:ins w:id="4142" w:author="Yu, Yong@ARB" w:date="2026-06-05T08:38:00Z">
              <w:r w:rsidRPr="00D01847">
                <w:rPr>
                  <w:rFonts w:ascii="Arial" w:eastAsia="Times New Roman" w:hAnsi="Arial" w:cs="Arial"/>
                </w:rPr>
                <w:t xml:space="preserve"> GVWR</w:t>
              </w:r>
            </w:ins>
          </w:p>
        </w:tc>
        <w:tc>
          <w:tcPr>
            <w:tcW w:w="1530" w:type="dxa"/>
            <w:vMerge w:val="restart"/>
            <w:vAlign w:val="center"/>
          </w:tcPr>
          <w:p w14:paraId="3A8F973D" w14:textId="77777777" w:rsidR="00FD29D8" w:rsidRPr="00D01847" w:rsidRDefault="00FD29D8">
            <w:pPr>
              <w:keepNext/>
              <w:keepLines/>
              <w:spacing w:after="0" w:line="240" w:lineRule="auto"/>
              <w:jc w:val="center"/>
              <w:rPr>
                <w:ins w:id="4143" w:author="Yu, Yong@ARB" w:date="2026-06-05T08:38:00Z"/>
                <w:rFonts w:ascii="Arial" w:eastAsia="Times New Roman" w:hAnsi="Arial" w:cs="Arial"/>
              </w:rPr>
            </w:pPr>
            <w:ins w:id="4144" w:author="Yu, Yong@ARB" w:date="2026-06-05T08:38:00Z">
              <w:r w:rsidRPr="00D01847">
                <w:rPr>
                  <w:rFonts w:ascii="Arial" w:eastAsia="Times New Roman" w:hAnsi="Arial" w:cs="Arial"/>
                </w:rPr>
                <w:t>Adjusted loaded vehicle weight</w:t>
              </w:r>
            </w:ins>
          </w:p>
        </w:tc>
        <w:tc>
          <w:tcPr>
            <w:tcW w:w="1350" w:type="dxa"/>
            <w:vMerge w:val="restart"/>
            <w:vAlign w:val="center"/>
          </w:tcPr>
          <w:p w14:paraId="31A9C837" w14:textId="77777777" w:rsidR="00FD29D8" w:rsidRPr="00D01847" w:rsidRDefault="00FD29D8">
            <w:pPr>
              <w:keepNext/>
              <w:keepLines/>
              <w:spacing w:after="0" w:line="240" w:lineRule="auto"/>
              <w:jc w:val="center"/>
              <w:rPr>
                <w:ins w:id="4145" w:author="Yu, Yong@ARB" w:date="2026-06-05T08:38:00Z"/>
                <w:rFonts w:ascii="Arial" w:eastAsia="Times New Roman" w:hAnsi="Arial" w:cs="Arial"/>
                <w:vertAlign w:val="superscript"/>
              </w:rPr>
            </w:pPr>
            <w:ins w:id="4146" w:author="Yu, Yong@ARB" w:date="2026-06-05T08:38:00Z">
              <w:r w:rsidRPr="00D01847">
                <w:rPr>
                  <w:rFonts w:ascii="Arial" w:eastAsia="Times New Roman" w:hAnsi="Arial" w:cs="Arial"/>
                </w:rPr>
                <w:t>150,000</w:t>
              </w:r>
            </w:ins>
          </w:p>
        </w:tc>
        <w:tc>
          <w:tcPr>
            <w:tcW w:w="1170" w:type="dxa"/>
            <w:vAlign w:val="center"/>
          </w:tcPr>
          <w:p w14:paraId="5972C3A4" w14:textId="77777777" w:rsidR="00FD29D8" w:rsidRPr="00D01847" w:rsidRDefault="00FD29D8">
            <w:pPr>
              <w:keepNext/>
              <w:keepLines/>
              <w:spacing w:after="0" w:line="240" w:lineRule="auto"/>
              <w:jc w:val="center"/>
              <w:rPr>
                <w:ins w:id="4147" w:author="Yu, Yong@ARB" w:date="2026-06-05T08:38:00Z"/>
                <w:rFonts w:ascii="Arial" w:eastAsia="Times New Roman" w:hAnsi="Arial" w:cs="Arial"/>
              </w:rPr>
            </w:pPr>
            <w:ins w:id="4148" w:author="Yu, Yong@ARB" w:date="2026-06-05T08:38:00Z">
              <w:r w:rsidRPr="00D01847">
                <w:rPr>
                  <w:rFonts w:ascii="Arial" w:eastAsia="Times New Roman" w:hAnsi="Arial" w:cs="Arial"/>
                </w:rPr>
                <w:t>≤ 0.024</w:t>
              </w:r>
            </w:ins>
          </w:p>
        </w:tc>
        <w:tc>
          <w:tcPr>
            <w:tcW w:w="1350" w:type="dxa"/>
            <w:vAlign w:val="center"/>
          </w:tcPr>
          <w:p w14:paraId="22C8465E" w14:textId="77777777" w:rsidR="00FD29D8" w:rsidRPr="00D01847" w:rsidRDefault="00FD29D8">
            <w:pPr>
              <w:keepNext/>
              <w:keepLines/>
              <w:spacing w:after="0" w:line="240" w:lineRule="auto"/>
              <w:jc w:val="center"/>
              <w:rPr>
                <w:ins w:id="4149" w:author="Yu, Yong@ARB" w:date="2026-06-05T08:38:00Z"/>
                <w:rFonts w:ascii="Arial" w:eastAsia="Times New Roman" w:hAnsi="Arial" w:cs="Arial"/>
              </w:rPr>
            </w:pPr>
            <w:ins w:id="4150" w:author="Yu, Yong@ARB" w:date="2026-06-05T08:38:00Z">
              <w:r w:rsidRPr="00D01847">
                <w:rPr>
                  <w:rFonts w:ascii="Arial" w:eastAsia="Times New Roman" w:hAnsi="Arial" w:cs="Arial"/>
                </w:rPr>
                <w:t>US06 Bag 2</w:t>
              </w:r>
            </w:ins>
          </w:p>
        </w:tc>
        <w:tc>
          <w:tcPr>
            <w:tcW w:w="900" w:type="dxa"/>
            <w:vAlign w:val="center"/>
          </w:tcPr>
          <w:p w14:paraId="78404B2D" w14:textId="77777777" w:rsidR="00FD29D8" w:rsidRPr="00D01847" w:rsidRDefault="00FD29D8">
            <w:pPr>
              <w:keepNext/>
              <w:keepLines/>
              <w:spacing w:after="0" w:line="240" w:lineRule="auto"/>
              <w:jc w:val="center"/>
              <w:rPr>
                <w:ins w:id="4151" w:author="Yu, Yong@ARB" w:date="2026-06-05T08:38:00Z"/>
                <w:rFonts w:ascii="Arial" w:eastAsia="Times New Roman" w:hAnsi="Arial" w:cs="Arial"/>
              </w:rPr>
            </w:pPr>
            <w:ins w:id="4152" w:author="Yu, Yong@ARB" w:date="2026-06-05T08:38:00Z">
              <w:r w:rsidRPr="00D01847">
                <w:rPr>
                  <w:rFonts w:ascii="Arial" w:eastAsia="Times New Roman" w:hAnsi="Arial" w:cs="Arial"/>
                </w:rPr>
                <w:t>7</w:t>
              </w:r>
            </w:ins>
          </w:p>
        </w:tc>
      </w:tr>
      <w:tr w:rsidR="00FD29D8" w:rsidRPr="00D01847" w14:paraId="45C7C970" w14:textId="77777777">
        <w:trPr>
          <w:trHeight w:val="503"/>
          <w:ins w:id="4153" w:author="Yu, Yong@ARB" w:date="2026-06-05T08:38:00Z"/>
        </w:trPr>
        <w:tc>
          <w:tcPr>
            <w:tcW w:w="2520" w:type="dxa"/>
            <w:vMerge/>
            <w:vAlign w:val="center"/>
          </w:tcPr>
          <w:p w14:paraId="377B4F0A" w14:textId="77777777" w:rsidR="00FD29D8" w:rsidRPr="00D01847" w:rsidRDefault="00FD29D8">
            <w:pPr>
              <w:keepNext/>
              <w:keepLines/>
              <w:spacing w:after="0" w:line="240" w:lineRule="auto"/>
              <w:rPr>
                <w:ins w:id="4154" w:author="Yu, Yong@ARB" w:date="2026-06-05T08:38:00Z"/>
                <w:rFonts w:ascii="Arial" w:eastAsia="Times New Roman" w:hAnsi="Arial" w:cs="Arial"/>
              </w:rPr>
            </w:pPr>
          </w:p>
        </w:tc>
        <w:tc>
          <w:tcPr>
            <w:tcW w:w="1530" w:type="dxa"/>
            <w:vMerge/>
            <w:vAlign w:val="center"/>
          </w:tcPr>
          <w:p w14:paraId="1093F685" w14:textId="77777777" w:rsidR="00FD29D8" w:rsidRPr="00D01847" w:rsidRDefault="00FD29D8">
            <w:pPr>
              <w:keepNext/>
              <w:keepLines/>
              <w:spacing w:after="0" w:line="240" w:lineRule="auto"/>
              <w:jc w:val="center"/>
              <w:rPr>
                <w:ins w:id="4155" w:author="Yu, Yong@ARB" w:date="2026-06-05T08:38:00Z"/>
                <w:rFonts w:ascii="Arial" w:eastAsia="Times New Roman" w:hAnsi="Arial" w:cs="Arial"/>
              </w:rPr>
            </w:pPr>
          </w:p>
        </w:tc>
        <w:tc>
          <w:tcPr>
            <w:tcW w:w="1350" w:type="dxa"/>
            <w:vMerge/>
            <w:vAlign w:val="center"/>
          </w:tcPr>
          <w:p w14:paraId="17651586" w14:textId="77777777" w:rsidR="00FD29D8" w:rsidRPr="00D01847" w:rsidRDefault="00FD29D8">
            <w:pPr>
              <w:keepNext/>
              <w:keepLines/>
              <w:spacing w:after="0" w:line="240" w:lineRule="auto"/>
              <w:jc w:val="center"/>
              <w:rPr>
                <w:ins w:id="4156" w:author="Yu, Yong@ARB" w:date="2026-06-05T08:38:00Z"/>
                <w:rFonts w:ascii="Arial" w:eastAsia="Times New Roman" w:hAnsi="Arial" w:cs="Arial"/>
              </w:rPr>
            </w:pPr>
          </w:p>
        </w:tc>
        <w:tc>
          <w:tcPr>
            <w:tcW w:w="1170" w:type="dxa"/>
            <w:vAlign w:val="center"/>
          </w:tcPr>
          <w:p w14:paraId="1BF77AEA" w14:textId="77777777" w:rsidR="00FD29D8" w:rsidRPr="00D01847" w:rsidRDefault="00FD29D8">
            <w:pPr>
              <w:keepNext/>
              <w:keepLines/>
              <w:spacing w:after="0" w:line="240" w:lineRule="auto"/>
              <w:jc w:val="center"/>
              <w:rPr>
                <w:ins w:id="4157" w:author="Yu, Yong@ARB" w:date="2026-06-05T08:38:00Z"/>
                <w:rFonts w:ascii="Arial" w:eastAsia="Times New Roman" w:hAnsi="Arial" w:cs="Arial"/>
              </w:rPr>
            </w:pPr>
            <w:ins w:id="4158" w:author="Yu, Yong@ARB" w:date="2026-06-05T08:38:00Z">
              <w:r w:rsidRPr="00D01847">
                <w:rPr>
                  <w:rFonts w:ascii="Arial" w:eastAsia="Times New Roman" w:hAnsi="Arial" w:cs="Arial"/>
                </w:rPr>
                <w:t>&gt;0.024</w:t>
              </w:r>
            </w:ins>
          </w:p>
        </w:tc>
        <w:tc>
          <w:tcPr>
            <w:tcW w:w="1350" w:type="dxa"/>
            <w:vAlign w:val="center"/>
          </w:tcPr>
          <w:p w14:paraId="0033368F" w14:textId="77777777" w:rsidR="00FD29D8" w:rsidRPr="00D01847" w:rsidRDefault="00FD29D8">
            <w:pPr>
              <w:keepNext/>
              <w:keepLines/>
              <w:spacing w:after="0" w:line="240" w:lineRule="auto"/>
              <w:jc w:val="center"/>
              <w:rPr>
                <w:ins w:id="4159" w:author="Yu, Yong@ARB" w:date="2026-06-05T08:38:00Z"/>
                <w:rFonts w:ascii="Arial" w:eastAsia="Times New Roman" w:hAnsi="Arial" w:cs="Arial"/>
              </w:rPr>
            </w:pPr>
            <w:ins w:id="4160" w:author="Yu, Yong@ARB" w:date="2026-06-05T08:38:00Z">
              <w:r w:rsidRPr="00D01847">
                <w:rPr>
                  <w:rFonts w:ascii="Arial" w:eastAsia="Times New Roman" w:hAnsi="Arial" w:cs="Arial"/>
                </w:rPr>
                <w:t>US06</w:t>
              </w:r>
            </w:ins>
          </w:p>
        </w:tc>
        <w:tc>
          <w:tcPr>
            <w:tcW w:w="900" w:type="dxa"/>
            <w:vAlign w:val="center"/>
          </w:tcPr>
          <w:p w14:paraId="47C0AD5E" w14:textId="77777777" w:rsidR="00FD29D8" w:rsidRPr="00D01847" w:rsidRDefault="00FD29D8">
            <w:pPr>
              <w:keepNext/>
              <w:keepLines/>
              <w:spacing w:after="0" w:line="240" w:lineRule="auto"/>
              <w:jc w:val="center"/>
              <w:rPr>
                <w:ins w:id="4161" w:author="Yu, Yong@ARB" w:date="2026-06-05T08:38:00Z"/>
                <w:rFonts w:ascii="Arial" w:eastAsia="Times New Roman" w:hAnsi="Arial" w:cs="Arial"/>
              </w:rPr>
            </w:pPr>
            <w:ins w:id="4162" w:author="Yu, Yong@ARB" w:date="2026-06-05T08:38:00Z">
              <w:r w:rsidRPr="00D01847">
                <w:rPr>
                  <w:rFonts w:ascii="Arial" w:eastAsia="Times New Roman" w:hAnsi="Arial" w:cs="Arial"/>
                </w:rPr>
                <w:t>10</w:t>
              </w:r>
            </w:ins>
          </w:p>
        </w:tc>
      </w:tr>
      <w:tr w:rsidR="00FD29D8" w:rsidRPr="00D01847" w14:paraId="4FC7E85A" w14:textId="77777777">
        <w:trPr>
          <w:trHeight w:val="926"/>
          <w:ins w:id="4163" w:author="Yu, Yong@ARB" w:date="2026-06-05T08:38:00Z"/>
        </w:trPr>
        <w:tc>
          <w:tcPr>
            <w:tcW w:w="2520" w:type="dxa"/>
            <w:vAlign w:val="center"/>
          </w:tcPr>
          <w:p w14:paraId="1C87B132" w14:textId="0EFD637A" w:rsidR="00FD29D8" w:rsidRPr="00D01847" w:rsidRDefault="00FD29D8">
            <w:pPr>
              <w:keepNext/>
              <w:keepLines/>
              <w:spacing w:after="0" w:line="240" w:lineRule="auto"/>
              <w:rPr>
                <w:ins w:id="4164" w:author="Yu, Yong@ARB" w:date="2026-06-05T08:38:00Z"/>
                <w:rFonts w:ascii="Arial" w:eastAsia="Times New Roman" w:hAnsi="Arial" w:cs="Arial"/>
              </w:rPr>
            </w:pPr>
            <w:ins w:id="4165" w:author="Yu, Yong@ARB" w:date="2026-06-05T08:38:00Z">
              <w:r w:rsidRPr="00D01847">
                <w:rPr>
                  <w:rFonts w:ascii="Arial" w:eastAsia="Times New Roman" w:hAnsi="Arial" w:cs="Arial"/>
                </w:rPr>
                <w:t>MDVs 10,001-14,000 lbs</w:t>
              </w:r>
            </w:ins>
            <w:r w:rsidR="00E93E39">
              <w:rPr>
                <w:rFonts w:ascii="Arial" w:eastAsia="Times New Roman" w:hAnsi="Arial" w:cs="Arial"/>
              </w:rPr>
              <w:t>.</w:t>
            </w:r>
            <w:ins w:id="4166" w:author="Yu, Yong@ARB" w:date="2026-06-05T08:38:00Z">
              <w:r w:rsidRPr="00D01847">
                <w:rPr>
                  <w:rFonts w:ascii="Arial" w:eastAsia="Times New Roman" w:hAnsi="Arial" w:cs="Arial"/>
                </w:rPr>
                <w:t xml:space="preserve"> GVWR</w:t>
              </w:r>
            </w:ins>
          </w:p>
        </w:tc>
        <w:tc>
          <w:tcPr>
            <w:tcW w:w="1530" w:type="dxa"/>
            <w:vAlign w:val="center"/>
          </w:tcPr>
          <w:p w14:paraId="1CA58709" w14:textId="77777777" w:rsidR="00FD29D8" w:rsidRPr="00D01847" w:rsidRDefault="00FD29D8">
            <w:pPr>
              <w:keepNext/>
              <w:keepLines/>
              <w:spacing w:after="0" w:line="240" w:lineRule="auto"/>
              <w:jc w:val="center"/>
              <w:rPr>
                <w:ins w:id="4167" w:author="Yu, Yong@ARB" w:date="2026-06-05T08:38:00Z"/>
                <w:rFonts w:ascii="Arial" w:eastAsia="Times New Roman" w:hAnsi="Arial" w:cs="Arial"/>
              </w:rPr>
            </w:pPr>
            <w:ins w:id="4168" w:author="Yu, Yong@ARB" w:date="2026-06-05T08:38:00Z">
              <w:r w:rsidRPr="00D01847">
                <w:rPr>
                  <w:rFonts w:ascii="Arial" w:eastAsia="Times New Roman" w:hAnsi="Arial" w:cs="Arial"/>
                </w:rPr>
                <w:t>Adjusted loaded vehicle weight</w:t>
              </w:r>
            </w:ins>
          </w:p>
        </w:tc>
        <w:tc>
          <w:tcPr>
            <w:tcW w:w="1350" w:type="dxa"/>
            <w:vAlign w:val="center"/>
          </w:tcPr>
          <w:p w14:paraId="153A1CC5" w14:textId="77777777" w:rsidR="00FD29D8" w:rsidRPr="00D01847" w:rsidRDefault="00FD29D8">
            <w:pPr>
              <w:keepNext/>
              <w:keepLines/>
              <w:spacing w:after="0" w:line="240" w:lineRule="auto"/>
              <w:jc w:val="center"/>
              <w:rPr>
                <w:ins w:id="4169" w:author="Yu, Yong@ARB" w:date="2026-06-05T08:38:00Z"/>
                <w:rFonts w:ascii="Arial" w:eastAsia="Times New Roman" w:hAnsi="Arial" w:cs="Arial"/>
              </w:rPr>
            </w:pPr>
            <w:ins w:id="4170" w:author="Yu, Yong@ARB" w:date="2026-06-05T08:38:00Z">
              <w:r w:rsidRPr="00D01847">
                <w:rPr>
                  <w:rFonts w:ascii="Arial" w:eastAsia="Times New Roman" w:hAnsi="Arial" w:cs="Arial"/>
                </w:rPr>
                <w:t>150,000</w:t>
              </w:r>
            </w:ins>
          </w:p>
        </w:tc>
        <w:tc>
          <w:tcPr>
            <w:tcW w:w="1170" w:type="dxa"/>
            <w:vAlign w:val="center"/>
          </w:tcPr>
          <w:p w14:paraId="716E6364" w14:textId="77777777" w:rsidR="00FD29D8" w:rsidRPr="00D01847" w:rsidRDefault="00FD29D8">
            <w:pPr>
              <w:keepNext/>
              <w:keepLines/>
              <w:spacing w:after="0" w:line="240" w:lineRule="auto"/>
              <w:jc w:val="center"/>
              <w:rPr>
                <w:ins w:id="4171" w:author="Yu, Yong@ARB" w:date="2026-06-05T08:38:00Z"/>
                <w:rFonts w:ascii="Arial" w:eastAsia="Times New Roman" w:hAnsi="Arial" w:cs="Arial"/>
              </w:rPr>
            </w:pPr>
            <w:ins w:id="4172" w:author="Yu, Yong@ARB" w:date="2026-06-05T08:38:00Z">
              <w:r w:rsidRPr="00D01847">
                <w:rPr>
                  <w:rFonts w:ascii="Arial" w:eastAsia="Times New Roman" w:hAnsi="Arial" w:cs="Arial"/>
                </w:rPr>
                <w:t>n/a</w:t>
              </w:r>
            </w:ins>
          </w:p>
        </w:tc>
        <w:tc>
          <w:tcPr>
            <w:tcW w:w="1350" w:type="dxa"/>
            <w:vAlign w:val="center"/>
          </w:tcPr>
          <w:p w14:paraId="32E7EB84" w14:textId="77777777" w:rsidR="00FD29D8" w:rsidRPr="00D01847" w:rsidRDefault="00FD29D8">
            <w:pPr>
              <w:keepNext/>
              <w:keepLines/>
              <w:spacing w:after="0" w:line="240" w:lineRule="auto"/>
              <w:jc w:val="center"/>
              <w:rPr>
                <w:ins w:id="4173" w:author="Yu, Yong@ARB" w:date="2026-06-05T08:38:00Z"/>
                <w:rFonts w:ascii="Arial" w:eastAsia="Times New Roman" w:hAnsi="Arial" w:cs="Arial"/>
              </w:rPr>
            </w:pPr>
            <w:ins w:id="4174" w:author="Yu, Yong@ARB" w:date="2026-06-05T08:38:00Z">
              <w:r w:rsidRPr="00D01847">
                <w:rPr>
                  <w:rFonts w:ascii="Arial" w:eastAsia="Times New Roman" w:hAnsi="Arial" w:cs="Arial"/>
                </w:rPr>
                <w:t>Hot 1435 UC (Hot 1435 LA92)</w:t>
              </w:r>
            </w:ins>
          </w:p>
        </w:tc>
        <w:tc>
          <w:tcPr>
            <w:tcW w:w="900" w:type="dxa"/>
            <w:vAlign w:val="center"/>
          </w:tcPr>
          <w:p w14:paraId="0642E7EB" w14:textId="77777777" w:rsidR="00FD29D8" w:rsidRPr="00D01847" w:rsidRDefault="00FD29D8">
            <w:pPr>
              <w:keepNext/>
              <w:keepLines/>
              <w:spacing w:after="0" w:line="240" w:lineRule="auto"/>
              <w:jc w:val="center"/>
              <w:rPr>
                <w:ins w:id="4175" w:author="Yu, Yong@ARB" w:date="2026-06-05T08:38:00Z"/>
                <w:rFonts w:ascii="Arial" w:eastAsia="Times New Roman" w:hAnsi="Arial" w:cs="Arial"/>
              </w:rPr>
            </w:pPr>
            <w:ins w:id="4176" w:author="Yu, Yong@ARB" w:date="2026-06-05T08:38:00Z">
              <w:r w:rsidRPr="00D01847">
                <w:rPr>
                  <w:rFonts w:ascii="Arial" w:eastAsia="Times New Roman" w:hAnsi="Arial" w:cs="Arial"/>
                </w:rPr>
                <w:t>7</w:t>
              </w:r>
            </w:ins>
          </w:p>
        </w:tc>
      </w:tr>
    </w:tbl>
    <w:p w14:paraId="4329B78F" w14:textId="0F4CBBA0" w:rsidR="00FD29D8" w:rsidRPr="00D01847" w:rsidRDefault="00FD29D8" w:rsidP="00FD29D8">
      <w:pPr>
        <w:spacing w:line="278" w:lineRule="auto"/>
        <w:ind w:left="720"/>
        <w:rPr>
          <w:ins w:id="4177" w:author="Yu, Yong@ARB" w:date="2026-06-05T08:38:00Z"/>
          <w:rFonts w:ascii="Arial" w:eastAsia="Times New Roman" w:hAnsi="Arial" w:cs="Arial"/>
          <w:sz w:val="18"/>
          <w:szCs w:val="18"/>
        </w:rPr>
      </w:pPr>
      <w:ins w:id="4178" w:author="Yu, Yong@ARB" w:date="2026-06-05T08:38:00Z">
        <w:r w:rsidRPr="00D01847">
          <w:rPr>
            <w:rFonts w:ascii="Arial" w:eastAsia="Times New Roman" w:hAnsi="Arial" w:cs="Arial"/>
            <w:snapToGrid w:val="0"/>
            <w:sz w:val="18"/>
            <w:szCs w:val="18"/>
            <w:vertAlign w:val="superscript"/>
          </w:rPr>
          <w:t xml:space="preserve">1  </w:t>
        </w:r>
        <w:r w:rsidRPr="00D01847">
          <w:rPr>
            <w:rFonts w:ascii="Arial" w:eastAsia="Times New Roman" w:hAnsi="Arial" w:cs="Arial"/>
            <w:sz w:val="18"/>
            <w:szCs w:val="18"/>
          </w:rPr>
          <w:t>Except for MDPVs subject to the emission standards set forth in subsection (a)(7)(B), MDVs certified to   150,000-mile FTP PM emission standards in subsection (a)(2) shall comply with the SFTP PM Exhaust Emission Standards in this table.</w:t>
        </w:r>
      </w:ins>
      <w:r w:rsidR="00120F48">
        <w:rPr>
          <w:rFonts w:ascii="Arial" w:eastAsia="Times New Roman" w:hAnsi="Arial" w:cs="Arial"/>
          <w:sz w:val="18"/>
          <w:szCs w:val="18"/>
        </w:rPr>
        <w:br/>
      </w:r>
      <w:ins w:id="4179" w:author="Yu, Yong@ARB" w:date="2026-06-05T08:38:00Z">
        <w:r w:rsidRPr="00D01847">
          <w:rPr>
            <w:rFonts w:ascii="Arial" w:eastAsia="Times New Roman" w:hAnsi="Arial" w:cs="Arial"/>
            <w:sz w:val="18"/>
            <w:szCs w:val="18"/>
          </w:rPr>
          <w:br/>
        </w:r>
        <w:r w:rsidRPr="00D01847">
          <w:rPr>
            <w:rFonts w:ascii="Arial" w:eastAsia="Times New Roman" w:hAnsi="Arial" w:cs="Arial"/>
            <w:sz w:val="18"/>
            <w:szCs w:val="18"/>
            <w:vertAlign w:val="superscript"/>
          </w:rPr>
          <w:t>2</w:t>
        </w:r>
        <w:r w:rsidRPr="00D01847">
          <w:rPr>
            <w:rFonts w:ascii="Arial" w:eastAsia="Times New Roman" w:hAnsi="Arial" w:cs="Arial"/>
            <w:sz w:val="18"/>
            <w:szCs w:val="18"/>
          </w:rPr>
          <w:t xml:space="preserve"> </w:t>
        </w:r>
        <w:r w:rsidRPr="00D01847">
          <w:rPr>
            <w:rFonts w:ascii="Arial" w:eastAsia="Times New Roman" w:hAnsi="Arial" w:cs="Arial"/>
            <w:i/>
            <w:sz w:val="18"/>
            <w:szCs w:val="18"/>
          </w:rPr>
          <w:t xml:space="preserve">Power to Weight Ratio.  </w:t>
        </w:r>
        <w:r w:rsidRPr="00D01847">
          <w:rPr>
            <w:rFonts w:ascii="Arial" w:eastAsia="Times New Roman" w:hAnsi="Arial" w:cs="Arial"/>
            <w:sz w:val="18"/>
            <w:szCs w:val="18"/>
          </w:rPr>
          <w:t xml:space="preserve">If all vehicles in a test group have a power to weight ratio at or below a threshold of 0.024, they may opt to run the US06 Bag 2 in lieu of the full US06 cycle.  The cutoff is determined by using a ratio of the engine’s horsepower to the vehicle’s GVWR in pounds and does not include any horsepower contributed by electric motors in the case of hybrid electric or plug-in hybrid electric vehicles.  Manufacturers may opt to </w:t>
        </w:r>
        <w:proofErr w:type="gramStart"/>
        <w:r w:rsidRPr="00D01847">
          <w:rPr>
            <w:rFonts w:ascii="Arial" w:eastAsia="Times New Roman" w:hAnsi="Arial" w:cs="Arial"/>
            <w:sz w:val="18"/>
            <w:szCs w:val="18"/>
          </w:rPr>
          <w:t>test to</w:t>
        </w:r>
        <w:proofErr w:type="gramEnd"/>
        <w:r w:rsidRPr="00D01847">
          <w:rPr>
            <w:rFonts w:ascii="Arial" w:eastAsia="Times New Roman" w:hAnsi="Arial" w:cs="Arial"/>
            <w:sz w:val="18"/>
            <w:szCs w:val="18"/>
          </w:rPr>
          <w:t xml:space="preserve"> the full cycle regardless of the calculated ratio; in such case, manufacturers shall meet the emission standards applicable to vehicles with power-to-weight ratios greater than 0.024.</w:t>
        </w:r>
      </w:ins>
      <w:r w:rsidR="00120F48">
        <w:rPr>
          <w:rFonts w:ascii="Arial" w:eastAsia="Times New Roman" w:hAnsi="Arial" w:cs="Arial"/>
          <w:sz w:val="18"/>
          <w:szCs w:val="18"/>
        </w:rPr>
        <w:br/>
      </w:r>
      <w:ins w:id="4180" w:author="Yu, Yong@ARB" w:date="2026-06-05T08:38:00Z">
        <w:r w:rsidRPr="00D01847">
          <w:rPr>
            <w:rFonts w:ascii="Arial" w:eastAsia="Times New Roman" w:hAnsi="Arial" w:cs="Arial"/>
            <w:sz w:val="18"/>
            <w:szCs w:val="18"/>
          </w:rPr>
          <w:br/>
        </w:r>
        <w:r w:rsidRPr="00D01847">
          <w:rPr>
            <w:rFonts w:ascii="Arial" w:eastAsia="Times New Roman" w:hAnsi="Arial" w:cs="Arial"/>
            <w:i/>
            <w:sz w:val="18"/>
            <w:szCs w:val="18"/>
            <w:vertAlign w:val="superscript"/>
          </w:rPr>
          <w:t>3</w:t>
        </w:r>
        <w:r w:rsidRPr="00D01847">
          <w:rPr>
            <w:rFonts w:ascii="Arial" w:eastAsia="Times New Roman" w:hAnsi="Arial" w:cs="Arial"/>
            <w:i/>
            <w:sz w:val="18"/>
            <w:szCs w:val="18"/>
          </w:rPr>
          <w:t xml:space="preserve"> Road Speed Fan.  </w:t>
        </w:r>
        <w:r w:rsidRPr="00D01847">
          <w:rPr>
            <w:rFonts w:ascii="Arial" w:eastAsia="Times New Roman" w:hAnsi="Arial" w:cs="Arial"/>
            <w:sz w:val="18"/>
            <w:szCs w:val="18"/>
          </w:rPr>
          <w:t>Manufacturers have the option to use a road speed modulated fan as specified in 40-CFR § 86.107–96(d)(1) instead of a fixed speed fan for MDV SFTP testing.</w:t>
        </w:r>
      </w:ins>
      <w:r w:rsidR="00120F48">
        <w:rPr>
          <w:rFonts w:ascii="Arial" w:eastAsia="Times New Roman" w:hAnsi="Arial" w:cs="Arial"/>
          <w:sz w:val="18"/>
          <w:szCs w:val="18"/>
        </w:rPr>
        <w:br/>
      </w:r>
      <w:ins w:id="4181" w:author="Yu, Yong@ARB" w:date="2026-06-05T08:38:00Z">
        <w:r w:rsidRPr="00D01847">
          <w:rPr>
            <w:rFonts w:ascii="Arial" w:eastAsia="Times New Roman" w:hAnsi="Arial" w:cs="Arial"/>
            <w:sz w:val="18"/>
            <w:szCs w:val="18"/>
          </w:rPr>
          <w:br/>
        </w:r>
        <w:r w:rsidRPr="00D01847">
          <w:rPr>
            <w:rFonts w:ascii="Arial" w:eastAsia="Times New Roman" w:hAnsi="Arial" w:cs="Arial"/>
            <w:sz w:val="18"/>
            <w:szCs w:val="18"/>
            <w:vertAlign w:val="superscript"/>
          </w:rPr>
          <w:t>4</w:t>
        </w:r>
        <w:r w:rsidRPr="00D01847">
          <w:rPr>
            <w:rFonts w:ascii="Arial" w:eastAsia="Times New Roman" w:hAnsi="Arial" w:cs="Arial"/>
            <w:sz w:val="18"/>
            <w:szCs w:val="18"/>
          </w:rPr>
          <w:t xml:space="preserve"> Manufacturers shall use Equation 1 above to calculate SFTP Composite PM Emission Values for each test group subject to the emission standards in this table.  For MDVs 8,501-10,000 lbs. GVWR certifying to the US06 Bag 2 PM emission standard, the emission results from the US06 Bag 2 test shall be used in place of results from the full US06 test. For MDVs 10,001-14,000 lbs. GVWR, the emission results from the UC test shall be used in place of results from the US06 test</w:t>
        </w:r>
        <w:r w:rsidRPr="00D01847">
          <w:rPr>
            <w:rFonts w:ascii="Times New Roman" w:eastAsia="Times New Roman" w:hAnsi="Times New Roman" w:cs="Arial"/>
            <w:sz w:val="18"/>
            <w:szCs w:val="18"/>
          </w:rPr>
          <w:t>.</w:t>
        </w:r>
      </w:ins>
    </w:p>
    <w:p w14:paraId="3273D43F" w14:textId="77777777" w:rsidR="00FD29D8" w:rsidRPr="00D01847" w:rsidRDefault="00FD29D8" w:rsidP="00FD29D8">
      <w:pPr>
        <w:numPr>
          <w:ilvl w:val="0"/>
          <w:numId w:val="24"/>
        </w:numPr>
        <w:spacing w:line="278" w:lineRule="auto"/>
        <w:contextualSpacing/>
        <w:rPr>
          <w:ins w:id="4182" w:author="Yu, Yong@ARB" w:date="2026-06-05T08:38:00Z"/>
          <w:rFonts w:ascii="Arial" w:eastAsia="Aptos" w:hAnsi="Arial" w:cs="Times New Roman"/>
          <w:bCs/>
          <w:color w:val="404040"/>
          <w:kern w:val="2"/>
          <w:sz w:val="24"/>
          <w:szCs w:val="24"/>
          <w14:ligatures w14:val="standardContextual"/>
        </w:rPr>
      </w:pPr>
      <w:ins w:id="4183" w:author="Yu, Yong@ARB" w:date="2026-06-05T08:38:00Z">
        <w:r w:rsidRPr="00D01847">
          <w:rPr>
            <w:rFonts w:ascii="Arial" w:eastAsia="Aptos" w:hAnsi="Arial" w:cs="Times New Roman"/>
            <w:bCs/>
            <w:i/>
            <w:iCs/>
            <w:color w:val="404040"/>
            <w:kern w:val="2"/>
            <w:sz w:val="24"/>
            <w:szCs w:val="24"/>
            <w14:ligatures w14:val="standardContextual"/>
          </w:rPr>
          <w:t>Interim In-Use Compliance Standards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20A252ED" w14:textId="77777777" w:rsidR="00FD29D8" w:rsidRPr="00D01847" w:rsidRDefault="00FD29D8" w:rsidP="00FD29D8">
      <w:pPr>
        <w:numPr>
          <w:ilvl w:val="1"/>
          <w:numId w:val="24"/>
        </w:numPr>
        <w:spacing w:line="278" w:lineRule="auto"/>
        <w:contextualSpacing/>
        <w:rPr>
          <w:ins w:id="4184" w:author="Yu, Yong@ARB" w:date="2026-06-05T08:38:00Z"/>
          <w:rFonts w:ascii="Arial" w:eastAsia="Aptos" w:hAnsi="Arial" w:cs="Times New Roman"/>
          <w:bCs/>
          <w:color w:val="404040"/>
          <w:kern w:val="2"/>
          <w:sz w:val="24"/>
          <w:szCs w:val="24"/>
          <w14:ligatures w14:val="standardContextual"/>
        </w:rPr>
      </w:pPr>
      <w:ins w:id="4185" w:author="Yu, Yong@ARB" w:date="2026-06-05T08:38:00Z">
        <w:r w:rsidRPr="00D01847">
          <w:rPr>
            <w:rFonts w:ascii="Arial" w:eastAsia="Aptos" w:hAnsi="Arial" w:cs="Times New Roman"/>
            <w:bCs/>
            <w:i/>
            <w:iCs/>
            <w:color w:val="404040"/>
            <w:kern w:val="2"/>
            <w:sz w:val="24"/>
            <w:szCs w:val="24"/>
            <w14:ligatures w14:val="standardContextual"/>
          </w:rPr>
          <w:t xml:space="preserve">LEV III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Interim In-Use Compliance Standards</w:t>
        </w:r>
        <w:r w:rsidRPr="00D01847">
          <w:rPr>
            <w:rFonts w:ascii="Arial" w:eastAsia="Aptos" w:hAnsi="Arial" w:cs="Times New Roman"/>
            <w:bCs/>
            <w:color w:val="404040"/>
            <w:kern w:val="2"/>
            <w:sz w:val="24"/>
            <w:szCs w:val="24"/>
            <w14:ligatures w14:val="standardContextual"/>
          </w:rPr>
          <w:t>. The following interim in-use compliance standards shall apply for the first two model years that a test group is certified to the LEV III standards.</w:t>
        </w:r>
      </w:ins>
    </w:p>
    <w:p w14:paraId="0E540001" w14:textId="77777777" w:rsidR="00FD29D8" w:rsidRPr="00D01847" w:rsidRDefault="00FD29D8" w:rsidP="00FD29D8">
      <w:pPr>
        <w:spacing w:line="278" w:lineRule="auto"/>
        <w:ind w:left="1800"/>
        <w:contextualSpacing/>
        <w:rPr>
          <w:ins w:id="4186" w:author="Yu, Yong@ARB" w:date="2026-06-05T08:38:00Z"/>
          <w:rFonts w:ascii="Arial" w:eastAsia="Aptos" w:hAnsi="Arial" w:cs="Times New Roman"/>
          <w:bCs/>
          <w:color w:val="404040"/>
          <w:kern w:val="2"/>
          <w:sz w:val="24"/>
          <w:szCs w:val="24"/>
          <w14:ligatures w14:val="standardContextual"/>
        </w:rPr>
      </w:pPr>
    </w:p>
    <w:p w14:paraId="4790D8CA" w14:textId="2C9DFD55" w:rsidR="00FD29D8" w:rsidRPr="00D01847" w:rsidRDefault="00FD29D8" w:rsidP="00FD29D8">
      <w:pPr>
        <w:numPr>
          <w:ilvl w:val="2"/>
          <w:numId w:val="24"/>
        </w:numPr>
        <w:spacing w:line="278" w:lineRule="auto"/>
        <w:contextualSpacing/>
        <w:rPr>
          <w:ins w:id="4187" w:author="Yu, Yong@ARB" w:date="2026-06-05T08:38:00Z"/>
          <w:rFonts w:ascii="Arial" w:eastAsia="Aptos" w:hAnsi="Arial" w:cs="Times New Roman"/>
          <w:bCs/>
          <w:color w:val="404040"/>
          <w:kern w:val="2"/>
          <w:sz w:val="24"/>
          <w:szCs w:val="24"/>
          <w14:ligatures w14:val="standardContextual"/>
        </w:rPr>
      </w:pPr>
      <w:proofErr w:type="spellStart"/>
      <w:ins w:id="4188" w:author="Yu, Yong@ARB" w:date="2026-06-05T08:38:00Z">
        <w:r w:rsidRPr="00D01847">
          <w:rPr>
            <w:rFonts w:ascii="Arial" w:eastAsia="Aptos" w:hAnsi="Arial" w:cs="Times New Roman"/>
            <w:bCs/>
            <w:i/>
            <w:iCs/>
            <w:color w:val="404040"/>
            <w:kern w:val="2"/>
            <w:sz w:val="24"/>
            <w:szCs w:val="24"/>
            <w14:ligatures w14:val="standardContextual"/>
          </w:rPr>
          <w:lastRenderedPageBreak/>
          <w:t>NMOG+NOx</w:t>
        </w:r>
        <w:proofErr w:type="spellEnd"/>
        <w:r w:rsidRPr="00D01847">
          <w:rPr>
            <w:rFonts w:ascii="Arial" w:eastAsia="Aptos" w:hAnsi="Arial" w:cs="Times New Roman"/>
            <w:bCs/>
            <w:i/>
            <w:iCs/>
            <w:color w:val="404040"/>
            <w:kern w:val="2"/>
            <w:sz w:val="24"/>
            <w:szCs w:val="24"/>
            <w14:ligatures w14:val="standardContextual"/>
          </w:rPr>
          <w:t xml:space="preserve"> Interim In-Use Compliance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For the 2015 through 2019 model years, these standards shall apply.</w:t>
        </w:r>
      </w:ins>
      <w:r w:rsidR="00120F48">
        <w:rPr>
          <w:rFonts w:ascii="Arial" w:eastAsia="Aptos" w:hAnsi="Arial" w:cs="Times New Roman"/>
          <w:bCs/>
          <w:color w:val="404040"/>
          <w:kern w:val="2"/>
          <w:sz w:val="24"/>
          <w:szCs w:val="24"/>
          <w14:ligatures w14:val="standardContextual"/>
        </w:rPr>
        <w:br/>
      </w:r>
    </w:p>
    <w:tbl>
      <w:tblPr>
        <w:tblW w:w="0" w:type="auto"/>
        <w:tblInd w:w="26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872"/>
        <w:gridCol w:w="1458"/>
        <w:gridCol w:w="1980"/>
      </w:tblGrid>
      <w:tr w:rsidR="00FD29D8" w:rsidRPr="00D01847" w14:paraId="2FF9DC5C" w14:textId="77777777">
        <w:trPr>
          <w:cantSplit/>
          <w:trHeight w:val="402"/>
          <w:ins w:id="4189" w:author="Yu, Yong@ARB" w:date="2026-06-05T08:38:00Z"/>
        </w:trPr>
        <w:tc>
          <w:tcPr>
            <w:tcW w:w="1872" w:type="dxa"/>
            <w:vMerge w:val="restart"/>
            <w:vAlign w:val="center"/>
          </w:tcPr>
          <w:p w14:paraId="1AD9A097" w14:textId="77777777" w:rsidR="00FD29D8" w:rsidRPr="00120F48" w:rsidRDefault="00FD29D8" w:rsidP="00120F48">
            <w:pPr>
              <w:keepNext/>
              <w:keepLines/>
              <w:spacing w:after="0" w:line="240" w:lineRule="auto"/>
              <w:jc w:val="center"/>
              <w:rPr>
                <w:ins w:id="4190" w:author="Yu, Yong@ARB" w:date="2026-06-05T08:38:00Z"/>
                <w:rFonts w:ascii="Arial" w:eastAsia="Times New Roman" w:hAnsi="Arial" w:cs="Arial"/>
                <w:bCs/>
                <w:i/>
                <w:iCs/>
              </w:rPr>
            </w:pPr>
            <w:ins w:id="4191" w:author="Yu, Yong@ARB" w:date="2026-06-05T08:38:00Z">
              <w:r w:rsidRPr="00120F48">
                <w:rPr>
                  <w:rFonts w:ascii="Arial" w:eastAsia="Times New Roman" w:hAnsi="Arial" w:cs="Arial"/>
                  <w:bCs/>
                  <w:i/>
                  <w:iCs/>
                </w:rPr>
                <w:t>Emission Category</w:t>
              </w:r>
            </w:ins>
          </w:p>
        </w:tc>
        <w:tc>
          <w:tcPr>
            <w:tcW w:w="1458" w:type="dxa"/>
            <w:vMerge w:val="restart"/>
            <w:vAlign w:val="center"/>
          </w:tcPr>
          <w:p w14:paraId="29F28737" w14:textId="77777777" w:rsidR="00FD29D8" w:rsidRPr="00120F48" w:rsidRDefault="00FD29D8" w:rsidP="00120F48">
            <w:pPr>
              <w:keepNext/>
              <w:keepLines/>
              <w:spacing w:after="0" w:line="240" w:lineRule="auto"/>
              <w:jc w:val="center"/>
              <w:rPr>
                <w:ins w:id="4192" w:author="Yu, Yong@ARB" w:date="2026-06-05T08:38:00Z"/>
                <w:rFonts w:ascii="Arial" w:eastAsia="Times New Roman" w:hAnsi="Arial" w:cs="Arial"/>
                <w:bCs/>
                <w:i/>
                <w:iCs/>
              </w:rPr>
            </w:pPr>
            <w:ins w:id="4193" w:author="Yu, Yong@ARB" w:date="2026-06-05T08:38:00Z">
              <w:r w:rsidRPr="00120F48">
                <w:rPr>
                  <w:rFonts w:ascii="Arial" w:eastAsia="Times New Roman" w:hAnsi="Arial" w:cs="Arial"/>
                  <w:bCs/>
                  <w:i/>
                  <w:iCs/>
                </w:rPr>
                <w:t>Durability Vehicle Basis</w:t>
              </w:r>
            </w:ins>
          </w:p>
          <w:p w14:paraId="583A11F6" w14:textId="77777777" w:rsidR="00FD29D8" w:rsidRPr="00120F48" w:rsidRDefault="00FD29D8" w:rsidP="00120F48">
            <w:pPr>
              <w:keepNext/>
              <w:keepLines/>
              <w:spacing w:after="0" w:line="240" w:lineRule="auto"/>
              <w:jc w:val="center"/>
              <w:rPr>
                <w:ins w:id="4194" w:author="Yu, Yong@ARB" w:date="2026-06-05T08:38:00Z"/>
                <w:rFonts w:ascii="Arial" w:eastAsia="Times New Roman" w:hAnsi="Arial" w:cs="Arial"/>
                <w:bCs/>
                <w:i/>
                <w:iCs/>
              </w:rPr>
            </w:pPr>
            <w:ins w:id="4195" w:author="Yu, Yong@ARB" w:date="2026-06-05T08:38:00Z">
              <w:r w:rsidRPr="00120F48">
                <w:rPr>
                  <w:rFonts w:ascii="Arial" w:eastAsia="Times New Roman" w:hAnsi="Arial" w:cs="Arial"/>
                  <w:bCs/>
                  <w:i/>
                  <w:iCs/>
                </w:rPr>
                <w:t>(miles)</w:t>
              </w:r>
            </w:ins>
          </w:p>
        </w:tc>
        <w:tc>
          <w:tcPr>
            <w:tcW w:w="1980" w:type="dxa"/>
            <w:vAlign w:val="center"/>
          </w:tcPr>
          <w:p w14:paraId="46CFE10F" w14:textId="77777777" w:rsidR="00FD29D8" w:rsidRPr="00120F48" w:rsidRDefault="00FD29D8" w:rsidP="00120F48">
            <w:pPr>
              <w:keepNext/>
              <w:keepLines/>
              <w:spacing w:after="0" w:line="240" w:lineRule="auto"/>
              <w:jc w:val="center"/>
              <w:rPr>
                <w:ins w:id="4196" w:author="Yu, Yong@ARB" w:date="2026-06-05T08:38:00Z"/>
                <w:rFonts w:ascii="Arial" w:eastAsia="Times New Roman" w:hAnsi="Arial" w:cs="Arial"/>
                <w:bCs/>
                <w:i/>
                <w:iCs/>
              </w:rPr>
            </w:pPr>
            <w:ins w:id="4197" w:author="Yu, Yong@ARB" w:date="2026-06-05T08:38:00Z">
              <w:r w:rsidRPr="00120F48">
                <w:rPr>
                  <w:rFonts w:ascii="Arial" w:eastAsia="Times New Roman" w:hAnsi="Arial" w:cs="Arial"/>
                  <w:bCs/>
                  <w:i/>
                  <w:iCs/>
                </w:rPr>
                <w:t>LEV III PCs, LDTs, and MDPVs</w:t>
              </w:r>
            </w:ins>
          </w:p>
        </w:tc>
      </w:tr>
      <w:tr w:rsidR="00FD29D8" w:rsidRPr="00D01847" w14:paraId="19ACDAF0" w14:textId="77777777">
        <w:trPr>
          <w:cantSplit/>
          <w:trHeight w:val="402"/>
          <w:ins w:id="4198" w:author="Yu, Yong@ARB" w:date="2026-06-05T08:38:00Z"/>
        </w:trPr>
        <w:tc>
          <w:tcPr>
            <w:tcW w:w="1872" w:type="dxa"/>
            <w:vMerge/>
            <w:vAlign w:val="center"/>
          </w:tcPr>
          <w:p w14:paraId="1F877C15" w14:textId="77777777" w:rsidR="00FD29D8" w:rsidRPr="00120F48" w:rsidRDefault="00FD29D8" w:rsidP="00120F48">
            <w:pPr>
              <w:keepNext/>
              <w:keepLines/>
              <w:spacing w:after="0" w:line="240" w:lineRule="auto"/>
              <w:jc w:val="center"/>
              <w:rPr>
                <w:ins w:id="4199" w:author="Yu, Yong@ARB" w:date="2026-06-05T08:38:00Z"/>
                <w:rFonts w:ascii="Arial" w:eastAsia="Times New Roman" w:hAnsi="Arial" w:cs="Arial"/>
                <w:bCs/>
                <w:i/>
                <w:iCs/>
                <w:lang w:val="sv-SE"/>
              </w:rPr>
            </w:pPr>
          </w:p>
        </w:tc>
        <w:tc>
          <w:tcPr>
            <w:tcW w:w="1458" w:type="dxa"/>
            <w:vMerge/>
            <w:vAlign w:val="center"/>
          </w:tcPr>
          <w:p w14:paraId="2BAFF01F" w14:textId="77777777" w:rsidR="00FD29D8" w:rsidRPr="00120F48" w:rsidRDefault="00FD29D8" w:rsidP="00120F48">
            <w:pPr>
              <w:keepNext/>
              <w:keepLines/>
              <w:spacing w:after="0" w:line="240" w:lineRule="auto"/>
              <w:jc w:val="center"/>
              <w:rPr>
                <w:ins w:id="4200" w:author="Yu, Yong@ARB" w:date="2026-06-05T08:38:00Z"/>
                <w:rFonts w:ascii="Arial" w:eastAsia="Times New Roman" w:hAnsi="Arial" w:cs="Arial"/>
                <w:bCs/>
                <w:i/>
                <w:iCs/>
                <w:lang w:val="sv-SE"/>
              </w:rPr>
            </w:pPr>
          </w:p>
        </w:tc>
        <w:tc>
          <w:tcPr>
            <w:tcW w:w="1980" w:type="dxa"/>
            <w:vAlign w:val="center"/>
          </w:tcPr>
          <w:p w14:paraId="179B9B79" w14:textId="77777777" w:rsidR="00FD29D8" w:rsidRPr="00120F48" w:rsidRDefault="00FD29D8" w:rsidP="00120F48">
            <w:pPr>
              <w:keepNext/>
              <w:keepLines/>
              <w:spacing w:after="0" w:line="240" w:lineRule="auto"/>
              <w:jc w:val="center"/>
              <w:rPr>
                <w:ins w:id="4201" w:author="Yu, Yong@ARB" w:date="2026-06-05T08:38:00Z"/>
                <w:rFonts w:ascii="Arial" w:eastAsia="Times New Roman" w:hAnsi="Arial" w:cs="Arial"/>
                <w:bCs/>
                <w:i/>
                <w:iCs/>
              </w:rPr>
            </w:pPr>
            <w:ins w:id="4202" w:author="Yu, Yong@ARB" w:date="2026-06-05T08:38:00Z">
              <w:r w:rsidRPr="00120F48">
                <w:rPr>
                  <w:rFonts w:ascii="Arial" w:eastAsia="Times New Roman" w:hAnsi="Arial" w:cs="Arial"/>
                  <w:bCs/>
                  <w:i/>
                  <w:iCs/>
                </w:rPr>
                <w:t>NMOG + NOx</w:t>
              </w:r>
            </w:ins>
          </w:p>
          <w:p w14:paraId="47A82C00" w14:textId="77777777" w:rsidR="00FD29D8" w:rsidRPr="00120F48" w:rsidRDefault="00FD29D8" w:rsidP="00120F48">
            <w:pPr>
              <w:keepNext/>
              <w:keepLines/>
              <w:spacing w:after="0" w:line="240" w:lineRule="auto"/>
              <w:jc w:val="center"/>
              <w:rPr>
                <w:ins w:id="4203" w:author="Yu, Yong@ARB" w:date="2026-06-05T08:38:00Z"/>
                <w:rFonts w:ascii="Arial" w:eastAsia="Times New Roman" w:hAnsi="Arial" w:cs="Arial"/>
                <w:bCs/>
                <w:i/>
                <w:iCs/>
              </w:rPr>
            </w:pPr>
            <w:ins w:id="4204" w:author="Yu, Yong@ARB" w:date="2026-06-05T08:38:00Z">
              <w:r w:rsidRPr="00120F48">
                <w:rPr>
                  <w:rFonts w:ascii="Arial" w:eastAsia="Times New Roman" w:hAnsi="Arial" w:cs="Arial"/>
                  <w:bCs/>
                  <w:i/>
                  <w:iCs/>
                </w:rPr>
                <w:t>(g/mi)</w:t>
              </w:r>
            </w:ins>
          </w:p>
        </w:tc>
      </w:tr>
      <w:tr w:rsidR="00FD29D8" w:rsidRPr="00D01847" w14:paraId="31919951" w14:textId="77777777">
        <w:trPr>
          <w:cantSplit/>
          <w:trHeight w:val="402"/>
          <w:ins w:id="4205" w:author="Yu, Yong@ARB" w:date="2026-06-05T08:38:00Z"/>
        </w:trPr>
        <w:tc>
          <w:tcPr>
            <w:tcW w:w="1872" w:type="dxa"/>
            <w:vAlign w:val="center"/>
          </w:tcPr>
          <w:p w14:paraId="1757E1FC" w14:textId="77777777" w:rsidR="00FD29D8" w:rsidRPr="00D01847" w:rsidRDefault="00FD29D8">
            <w:pPr>
              <w:keepNext/>
              <w:keepLines/>
              <w:spacing w:after="0" w:line="240" w:lineRule="auto"/>
              <w:jc w:val="center"/>
              <w:rPr>
                <w:ins w:id="4206" w:author="Yu, Yong@ARB" w:date="2026-06-05T08:38:00Z"/>
                <w:rFonts w:ascii="Arial" w:eastAsia="Times New Roman" w:hAnsi="Arial" w:cs="Arial"/>
                <w:sz w:val="24"/>
                <w:szCs w:val="24"/>
              </w:rPr>
            </w:pPr>
            <w:ins w:id="4207" w:author="Yu, Yong@ARB" w:date="2026-06-05T08:38:00Z">
              <w:r w:rsidRPr="00D01847">
                <w:rPr>
                  <w:rFonts w:ascii="Arial" w:eastAsia="Times New Roman" w:hAnsi="Arial" w:cs="Arial"/>
                  <w:sz w:val="24"/>
                  <w:szCs w:val="24"/>
                </w:rPr>
                <w:t>LEV160</w:t>
              </w:r>
            </w:ins>
          </w:p>
        </w:tc>
        <w:tc>
          <w:tcPr>
            <w:tcW w:w="1458" w:type="dxa"/>
            <w:vAlign w:val="center"/>
          </w:tcPr>
          <w:p w14:paraId="21854E40" w14:textId="77777777" w:rsidR="00FD29D8" w:rsidRPr="00D01847" w:rsidRDefault="00FD29D8">
            <w:pPr>
              <w:keepNext/>
              <w:keepLines/>
              <w:spacing w:after="0" w:line="240" w:lineRule="auto"/>
              <w:jc w:val="center"/>
              <w:rPr>
                <w:ins w:id="4208" w:author="Yu, Yong@ARB" w:date="2026-06-05T08:38:00Z"/>
                <w:rFonts w:ascii="Arial" w:eastAsia="Times New Roman" w:hAnsi="Arial" w:cs="Arial"/>
                <w:sz w:val="24"/>
                <w:szCs w:val="24"/>
              </w:rPr>
            </w:pPr>
            <w:ins w:id="4209" w:author="Yu, Yong@ARB" w:date="2026-06-05T08:38:00Z">
              <w:r w:rsidRPr="00D01847">
                <w:rPr>
                  <w:rFonts w:ascii="Arial" w:eastAsia="Times New Roman" w:hAnsi="Arial" w:cs="Arial"/>
                  <w:sz w:val="24"/>
                  <w:szCs w:val="24"/>
                </w:rPr>
                <w:t>150,000</w:t>
              </w:r>
            </w:ins>
          </w:p>
        </w:tc>
        <w:tc>
          <w:tcPr>
            <w:tcW w:w="1980" w:type="dxa"/>
            <w:vAlign w:val="center"/>
          </w:tcPr>
          <w:p w14:paraId="1217AE97" w14:textId="77777777" w:rsidR="00FD29D8" w:rsidRPr="00D01847" w:rsidRDefault="00FD29D8">
            <w:pPr>
              <w:keepNext/>
              <w:keepLines/>
              <w:spacing w:after="0" w:line="240" w:lineRule="auto"/>
              <w:jc w:val="center"/>
              <w:rPr>
                <w:ins w:id="4210" w:author="Yu, Yong@ARB" w:date="2026-06-05T08:38:00Z"/>
                <w:rFonts w:ascii="Arial" w:eastAsia="Times New Roman" w:hAnsi="Arial" w:cs="Arial"/>
                <w:sz w:val="24"/>
                <w:szCs w:val="24"/>
              </w:rPr>
            </w:pPr>
            <w:ins w:id="4211" w:author="Yu, Yong@ARB" w:date="2026-06-05T08:38:00Z">
              <w:r w:rsidRPr="00D01847">
                <w:rPr>
                  <w:rFonts w:ascii="Arial" w:eastAsia="Times New Roman" w:hAnsi="Arial" w:cs="Arial"/>
                  <w:sz w:val="24"/>
                  <w:szCs w:val="24"/>
                </w:rPr>
                <w:t>n/a</w:t>
              </w:r>
            </w:ins>
          </w:p>
        </w:tc>
      </w:tr>
      <w:tr w:rsidR="00FD29D8" w:rsidRPr="00D01847" w14:paraId="4196B2E4" w14:textId="77777777">
        <w:trPr>
          <w:cantSplit/>
          <w:trHeight w:val="402"/>
          <w:ins w:id="4212" w:author="Yu, Yong@ARB" w:date="2026-06-05T08:38:00Z"/>
        </w:trPr>
        <w:tc>
          <w:tcPr>
            <w:tcW w:w="1872" w:type="dxa"/>
            <w:vAlign w:val="center"/>
          </w:tcPr>
          <w:p w14:paraId="39B396B0" w14:textId="77777777" w:rsidR="00FD29D8" w:rsidRPr="00D01847" w:rsidRDefault="00FD29D8">
            <w:pPr>
              <w:keepNext/>
              <w:keepLines/>
              <w:spacing w:after="0" w:line="240" w:lineRule="auto"/>
              <w:jc w:val="center"/>
              <w:rPr>
                <w:ins w:id="4213" w:author="Yu, Yong@ARB" w:date="2026-06-05T08:38:00Z"/>
                <w:rFonts w:ascii="Arial" w:eastAsia="Times New Roman" w:hAnsi="Arial" w:cs="Arial"/>
                <w:sz w:val="24"/>
                <w:szCs w:val="24"/>
              </w:rPr>
            </w:pPr>
            <w:ins w:id="4214" w:author="Yu, Yong@ARB" w:date="2026-06-05T08:38:00Z">
              <w:r w:rsidRPr="00D01847">
                <w:rPr>
                  <w:rFonts w:ascii="Arial" w:eastAsia="Times New Roman" w:hAnsi="Arial" w:cs="Arial"/>
                  <w:sz w:val="24"/>
                  <w:szCs w:val="24"/>
                </w:rPr>
                <w:t>ULEV125</w:t>
              </w:r>
            </w:ins>
          </w:p>
        </w:tc>
        <w:tc>
          <w:tcPr>
            <w:tcW w:w="1458" w:type="dxa"/>
            <w:vAlign w:val="center"/>
          </w:tcPr>
          <w:p w14:paraId="39A8A4BF" w14:textId="77777777" w:rsidR="00FD29D8" w:rsidRPr="00D01847" w:rsidRDefault="00FD29D8">
            <w:pPr>
              <w:keepNext/>
              <w:keepLines/>
              <w:spacing w:after="0" w:line="240" w:lineRule="auto"/>
              <w:jc w:val="center"/>
              <w:rPr>
                <w:ins w:id="4215" w:author="Yu, Yong@ARB" w:date="2026-06-05T08:38:00Z"/>
                <w:rFonts w:ascii="Arial" w:eastAsia="Times New Roman" w:hAnsi="Arial" w:cs="Arial"/>
                <w:sz w:val="24"/>
                <w:szCs w:val="24"/>
              </w:rPr>
            </w:pPr>
            <w:ins w:id="4216" w:author="Yu, Yong@ARB" w:date="2026-06-05T08:38:00Z">
              <w:r w:rsidRPr="00D01847">
                <w:rPr>
                  <w:rFonts w:ascii="Arial" w:eastAsia="Times New Roman" w:hAnsi="Arial" w:cs="Arial"/>
                  <w:sz w:val="24"/>
                  <w:szCs w:val="24"/>
                </w:rPr>
                <w:t>150,000</w:t>
              </w:r>
            </w:ins>
          </w:p>
        </w:tc>
        <w:tc>
          <w:tcPr>
            <w:tcW w:w="1980" w:type="dxa"/>
            <w:vAlign w:val="center"/>
          </w:tcPr>
          <w:p w14:paraId="15C4FFD1" w14:textId="77777777" w:rsidR="00FD29D8" w:rsidRPr="00D01847" w:rsidRDefault="00FD29D8">
            <w:pPr>
              <w:keepNext/>
              <w:keepLines/>
              <w:spacing w:after="0" w:line="240" w:lineRule="auto"/>
              <w:jc w:val="center"/>
              <w:rPr>
                <w:ins w:id="4217" w:author="Yu, Yong@ARB" w:date="2026-06-05T08:38:00Z"/>
                <w:rFonts w:ascii="Arial" w:eastAsia="Times New Roman" w:hAnsi="Arial" w:cs="Arial"/>
                <w:sz w:val="24"/>
                <w:szCs w:val="24"/>
              </w:rPr>
            </w:pPr>
            <w:ins w:id="4218" w:author="Yu, Yong@ARB" w:date="2026-06-05T08:38:00Z">
              <w:r w:rsidRPr="00D01847">
                <w:rPr>
                  <w:rFonts w:ascii="Arial" w:eastAsia="Times New Roman" w:hAnsi="Arial" w:cs="Arial"/>
                  <w:sz w:val="24"/>
                  <w:szCs w:val="24"/>
                </w:rPr>
                <w:t>n/a</w:t>
              </w:r>
            </w:ins>
          </w:p>
        </w:tc>
      </w:tr>
      <w:tr w:rsidR="00FD29D8" w:rsidRPr="00D01847" w14:paraId="526B0372" w14:textId="77777777">
        <w:trPr>
          <w:cantSplit/>
          <w:trHeight w:val="402"/>
          <w:ins w:id="4219" w:author="Yu, Yong@ARB" w:date="2026-06-05T08:38:00Z"/>
        </w:trPr>
        <w:tc>
          <w:tcPr>
            <w:tcW w:w="1872" w:type="dxa"/>
            <w:vAlign w:val="center"/>
          </w:tcPr>
          <w:p w14:paraId="4D59B6FC" w14:textId="77777777" w:rsidR="00FD29D8" w:rsidRPr="00D01847" w:rsidRDefault="00FD29D8">
            <w:pPr>
              <w:keepNext/>
              <w:keepLines/>
              <w:spacing w:after="0" w:line="240" w:lineRule="auto"/>
              <w:jc w:val="center"/>
              <w:rPr>
                <w:ins w:id="4220" w:author="Yu, Yong@ARB" w:date="2026-06-05T08:38:00Z"/>
                <w:rFonts w:ascii="Arial" w:eastAsia="Times New Roman" w:hAnsi="Arial" w:cs="Arial"/>
                <w:sz w:val="24"/>
                <w:szCs w:val="24"/>
              </w:rPr>
            </w:pPr>
            <w:ins w:id="4221" w:author="Yu, Yong@ARB" w:date="2026-06-05T08:38:00Z">
              <w:r w:rsidRPr="00D01847">
                <w:rPr>
                  <w:rFonts w:ascii="Arial" w:eastAsia="Times New Roman" w:hAnsi="Arial" w:cs="Arial"/>
                  <w:sz w:val="24"/>
                  <w:szCs w:val="24"/>
                </w:rPr>
                <w:t>ULEV70</w:t>
              </w:r>
            </w:ins>
          </w:p>
        </w:tc>
        <w:tc>
          <w:tcPr>
            <w:tcW w:w="1458" w:type="dxa"/>
            <w:vAlign w:val="center"/>
          </w:tcPr>
          <w:p w14:paraId="05CDB971" w14:textId="77777777" w:rsidR="00FD29D8" w:rsidRPr="00D01847" w:rsidRDefault="00FD29D8">
            <w:pPr>
              <w:keepNext/>
              <w:keepLines/>
              <w:spacing w:after="0" w:line="240" w:lineRule="auto"/>
              <w:jc w:val="center"/>
              <w:rPr>
                <w:ins w:id="4222" w:author="Yu, Yong@ARB" w:date="2026-06-05T08:38:00Z"/>
                <w:rFonts w:ascii="Arial" w:eastAsia="Times New Roman" w:hAnsi="Arial" w:cs="Arial"/>
                <w:sz w:val="24"/>
                <w:szCs w:val="24"/>
              </w:rPr>
            </w:pPr>
            <w:ins w:id="4223" w:author="Yu, Yong@ARB" w:date="2026-06-05T08:38:00Z">
              <w:r w:rsidRPr="00D01847">
                <w:rPr>
                  <w:rFonts w:ascii="Arial" w:eastAsia="Times New Roman" w:hAnsi="Arial" w:cs="Arial"/>
                  <w:sz w:val="24"/>
                  <w:szCs w:val="24"/>
                </w:rPr>
                <w:t>150,000</w:t>
              </w:r>
            </w:ins>
          </w:p>
        </w:tc>
        <w:tc>
          <w:tcPr>
            <w:tcW w:w="1980" w:type="dxa"/>
            <w:vAlign w:val="center"/>
          </w:tcPr>
          <w:p w14:paraId="404FDA00" w14:textId="77777777" w:rsidR="00FD29D8" w:rsidRPr="00D01847" w:rsidRDefault="00FD29D8">
            <w:pPr>
              <w:keepNext/>
              <w:keepLines/>
              <w:spacing w:after="0" w:line="240" w:lineRule="auto"/>
              <w:jc w:val="center"/>
              <w:rPr>
                <w:ins w:id="4224" w:author="Yu, Yong@ARB" w:date="2026-06-05T08:38:00Z"/>
                <w:rFonts w:ascii="Arial" w:eastAsia="Times New Roman" w:hAnsi="Arial" w:cs="Arial"/>
                <w:sz w:val="24"/>
                <w:szCs w:val="24"/>
              </w:rPr>
            </w:pPr>
            <w:ins w:id="4225" w:author="Yu, Yong@ARB" w:date="2026-06-05T08:38:00Z">
              <w:r w:rsidRPr="00D01847">
                <w:rPr>
                  <w:rFonts w:ascii="Arial" w:eastAsia="Times New Roman" w:hAnsi="Arial" w:cs="Arial"/>
                  <w:sz w:val="24"/>
                  <w:szCs w:val="24"/>
                </w:rPr>
                <w:t>0.098</w:t>
              </w:r>
            </w:ins>
          </w:p>
        </w:tc>
      </w:tr>
      <w:tr w:rsidR="00FD29D8" w:rsidRPr="00D01847" w14:paraId="238120C5" w14:textId="77777777">
        <w:trPr>
          <w:cantSplit/>
          <w:trHeight w:val="402"/>
          <w:ins w:id="4226" w:author="Yu, Yong@ARB" w:date="2026-06-05T08:38:00Z"/>
        </w:trPr>
        <w:tc>
          <w:tcPr>
            <w:tcW w:w="1872" w:type="dxa"/>
            <w:vAlign w:val="center"/>
          </w:tcPr>
          <w:p w14:paraId="6E701742" w14:textId="77777777" w:rsidR="00FD29D8" w:rsidRPr="00D01847" w:rsidRDefault="00FD29D8">
            <w:pPr>
              <w:keepNext/>
              <w:keepLines/>
              <w:spacing w:after="0" w:line="240" w:lineRule="auto"/>
              <w:jc w:val="center"/>
              <w:rPr>
                <w:ins w:id="4227" w:author="Yu, Yong@ARB" w:date="2026-06-05T08:38:00Z"/>
                <w:rFonts w:ascii="Arial" w:eastAsia="Times New Roman" w:hAnsi="Arial" w:cs="Arial"/>
                <w:sz w:val="24"/>
                <w:szCs w:val="24"/>
              </w:rPr>
            </w:pPr>
            <w:ins w:id="4228" w:author="Yu, Yong@ARB" w:date="2026-06-05T08:38:00Z">
              <w:r w:rsidRPr="00D01847">
                <w:rPr>
                  <w:rFonts w:ascii="Arial" w:eastAsia="Times New Roman" w:hAnsi="Arial" w:cs="Arial"/>
                  <w:sz w:val="24"/>
                  <w:szCs w:val="24"/>
                </w:rPr>
                <w:t>ULEV50</w:t>
              </w:r>
            </w:ins>
          </w:p>
        </w:tc>
        <w:tc>
          <w:tcPr>
            <w:tcW w:w="1458" w:type="dxa"/>
            <w:vAlign w:val="center"/>
          </w:tcPr>
          <w:p w14:paraId="5D393FED" w14:textId="77777777" w:rsidR="00FD29D8" w:rsidRPr="00D01847" w:rsidRDefault="00FD29D8">
            <w:pPr>
              <w:keepNext/>
              <w:keepLines/>
              <w:spacing w:after="0" w:line="240" w:lineRule="auto"/>
              <w:jc w:val="center"/>
              <w:rPr>
                <w:ins w:id="4229" w:author="Yu, Yong@ARB" w:date="2026-06-05T08:38:00Z"/>
                <w:rFonts w:ascii="Arial" w:eastAsia="Times New Roman" w:hAnsi="Arial" w:cs="Arial"/>
                <w:sz w:val="24"/>
                <w:szCs w:val="24"/>
              </w:rPr>
            </w:pPr>
            <w:ins w:id="4230" w:author="Yu, Yong@ARB" w:date="2026-06-05T08:38:00Z">
              <w:r w:rsidRPr="00D01847">
                <w:rPr>
                  <w:rFonts w:ascii="Arial" w:eastAsia="Times New Roman" w:hAnsi="Arial" w:cs="Arial"/>
                  <w:sz w:val="24"/>
                  <w:szCs w:val="24"/>
                </w:rPr>
                <w:t>150,000</w:t>
              </w:r>
            </w:ins>
          </w:p>
        </w:tc>
        <w:tc>
          <w:tcPr>
            <w:tcW w:w="1980" w:type="dxa"/>
            <w:vAlign w:val="center"/>
          </w:tcPr>
          <w:p w14:paraId="78565829" w14:textId="77777777" w:rsidR="00FD29D8" w:rsidRPr="00D01847" w:rsidRDefault="00FD29D8">
            <w:pPr>
              <w:keepNext/>
              <w:keepLines/>
              <w:spacing w:after="0" w:line="240" w:lineRule="auto"/>
              <w:jc w:val="center"/>
              <w:rPr>
                <w:ins w:id="4231" w:author="Yu, Yong@ARB" w:date="2026-06-05T08:38:00Z"/>
                <w:rFonts w:ascii="Arial" w:eastAsia="Times New Roman" w:hAnsi="Arial" w:cs="Arial"/>
                <w:sz w:val="24"/>
                <w:szCs w:val="24"/>
              </w:rPr>
            </w:pPr>
            <w:ins w:id="4232" w:author="Yu, Yong@ARB" w:date="2026-06-05T08:38:00Z">
              <w:r w:rsidRPr="00D01847">
                <w:rPr>
                  <w:rFonts w:ascii="Arial" w:eastAsia="Times New Roman" w:hAnsi="Arial" w:cs="Arial"/>
                  <w:sz w:val="24"/>
                  <w:szCs w:val="24"/>
                </w:rPr>
                <w:t>0.070</w:t>
              </w:r>
            </w:ins>
          </w:p>
        </w:tc>
      </w:tr>
      <w:tr w:rsidR="00FD29D8" w:rsidRPr="00D01847" w14:paraId="5BDB5830" w14:textId="77777777">
        <w:trPr>
          <w:cantSplit/>
          <w:trHeight w:val="402"/>
          <w:ins w:id="4233" w:author="Yu, Yong@ARB" w:date="2026-06-05T08:38:00Z"/>
        </w:trPr>
        <w:tc>
          <w:tcPr>
            <w:tcW w:w="1872" w:type="dxa"/>
            <w:vAlign w:val="center"/>
          </w:tcPr>
          <w:p w14:paraId="2BD2F36B" w14:textId="77777777" w:rsidR="00FD29D8" w:rsidRPr="00D01847" w:rsidRDefault="00FD29D8">
            <w:pPr>
              <w:keepNext/>
              <w:keepLines/>
              <w:spacing w:after="0" w:line="240" w:lineRule="auto"/>
              <w:jc w:val="center"/>
              <w:rPr>
                <w:ins w:id="4234" w:author="Yu, Yong@ARB" w:date="2026-06-05T08:38:00Z"/>
                <w:rFonts w:ascii="Arial" w:eastAsia="Times New Roman" w:hAnsi="Arial" w:cs="Arial"/>
                <w:sz w:val="24"/>
                <w:szCs w:val="24"/>
              </w:rPr>
            </w:pPr>
            <w:ins w:id="4235" w:author="Yu, Yong@ARB" w:date="2026-06-05T08:38:00Z">
              <w:r w:rsidRPr="00D01847">
                <w:rPr>
                  <w:rFonts w:ascii="Arial" w:eastAsia="Times New Roman" w:hAnsi="Arial" w:cs="Arial"/>
                  <w:sz w:val="24"/>
                  <w:szCs w:val="24"/>
                </w:rPr>
                <w:t>SULEV30</w:t>
              </w:r>
            </w:ins>
          </w:p>
        </w:tc>
        <w:tc>
          <w:tcPr>
            <w:tcW w:w="1458" w:type="dxa"/>
            <w:vAlign w:val="center"/>
          </w:tcPr>
          <w:p w14:paraId="56D11F25" w14:textId="77777777" w:rsidR="00FD29D8" w:rsidRPr="00D01847" w:rsidRDefault="00FD29D8">
            <w:pPr>
              <w:keepNext/>
              <w:keepLines/>
              <w:spacing w:after="0" w:line="240" w:lineRule="auto"/>
              <w:jc w:val="center"/>
              <w:rPr>
                <w:ins w:id="4236" w:author="Yu, Yong@ARB" w:date="2026-06-05T08:38:00Z"/>
                <w:rFonts w:ascii="Arial" w:eastAsia="Times New Roman" w:hAnsi="Arial" w:cs="Arial"/>
                <w:sz w:val="24"/>
                <w:szCs w:val="24"/>
              </w:rPr>
            </w:pPr>
            <w:ins w:id="4237" w:author="Yu, Yong@ARB" w:date="2026-06-05T08:38:00Z">
              <w:r w:rsidRPr="00D01847">
                <w:rPr>
                  <w:rFonts w:ascii="Arial" w:eastAsia="Times New Roman" w:hAnsi="Arial" w:cs="Arial"/>
                  <w:sz w:val="24"/>
                  <w:szCs w:val="24"/>
                </w:rPr>
                <w:t>150,000</w:t>
              </w:r>
            </w:ins>
          </w:p>
        </w:tc>
        <w:tc>
          <w:tcPr>
            <w:tcW w:w="1980" w:type="dxa"/>
            <w:vAlign w:val="center"/>
          </w:tcPr>
          <w:p w14:paraId="2FA4AF06" w14:textId="77777777" w:rsidR="00FD29D8" w:rsidRPr="00D01847" w:rsidRDefault="00FD29D8">
            <w:pPr>
              <w:keepNext/>
              <w:keepLines/>
              <w:spacing w:after="0" w:line="240" w:lineRule="auto"/>
              <w:jc w:val="center"/>
              <w:rPr>
                <w:ins w:id="4238" w:author="Yu, Yong@ARB" w:date="2026-06-05T08:38:00Z"/>
                <w:rFonts w:ascii="Arial" w:eastAsia="Times New Roman" w:hAnsi="Arial" w:cs="Arial"/>
                <w:sz w:val="24"/>
                <w:szCs w:val="24"/>
              </w:rPr>
            </w:pPr>
            <w:ins w:id="4239" w:author="Yu, Yong@ARB" w:date="2026-06-05T08:38:00Z">
              <w:r w:rsidRPr="00D01847">
                <w:rPr>
                  <w:rFonts w:ascii="Arial" w:eastAsia="Times New Roman" w:hAnsi="Arial" w:cs="Arial"/>
                  <w:sz w:val="24"/>
                  <w:szCs w:val="24"/>
                </w:rPr>
                <w:t>0.042</w:t>
              </w:r>
              <w:r w:rsidRPr="00D01847">
                <w:rPr>
                  <w:rFonts w:ascii="Arial" w:eastAsia="Times New Roman" w:hAnsi="Arial" w:cs="Arial"/>
                  <w:sz w:val="24"/>
                  <w:szCs w:val="24"/>
                  <w:vertAlign w:val="superscript"/>
                </w:rPr>
                <w:t>1</w:t>
              </w:r>
            </w:ins>
          </w:p>
        </w:tc>
      </w:tr>
      <w:tr w:rsidR="00FD29D8" w:rsidRPr="00D01847" w14:paraId="0144253F" w14:textId="77777777">
        <w:trPr>
          <w:cantSplit/>
          <w:trHeight w:val="402"/>
          <w:ins w:id="4240" w:author="Yu, Yong@ARB" w:date="2026-06-05T08:38:00Z"/>
        </w:trPr>
        <w:tc>
          <w:tcPr>
            <w:tcW w:w="1872" w:type="dxa"/>
            <w:vAlign w:val="center"/>
          </w:tcPr>
          <w:p w14:paraId="08D30F92" w14:textId="77777777" w:rsidR="00FD29D8" w:rsidRPr="00D01847" w:rsidRDefault="00FD29D8">
            <w:pPr>
              <w:keepNext/>
              <w:keepLines/>
              <w:spacing w:after="0" w:line="240" w:lineRule="auto"/>
              <w:jc w:val="center"/>
              <w:rPr>
                <w:ins w:id="4241" w:author="Yu, Yong@ARB" w:date="2026-06-05T08:38:00Z"/>
                <w:rFonts w:ascii="Arial" w:eastAsia="Times New Roman" w:hAnsi="Arial" w:cs="Arial"/>
                <w:sz w:val="24"/>
                <w:szCs w:val="24"/>
              </w:rPr>
            </w:pPr>
            <w:ins w:id="4242" w:author="Yu, Yong@ARB" w:date="2026-06-05T08:38:00Z">
              <w:r w:rsidRPr="00D01847">
                <w:rPr>
                  <w:rFonts w:ascii="Arial" w:eastAsia="Times New Roman" w:hAnsi="Arial" w:cs="Arial"/>
                  <w:sz w:val="24"/>
                  <w:szCs w:val="24"/>
                </w:rPr>
                <w:t>SULEV20</w:t>
              </w:r>
            </w:ins>
          </w:p>
        </w:tc>
        <w:tc>
          <w:tcPr>
            <w:tcW w:w="1458" w:type="dxa"/>
            <w:vAlign w:val="center"/>
          </w:tcPr>
          <w:p w14:paraId="2408F742" w14:textId="77777777" w:rsidR="00FD29D8" w:rsidRPr="00D01847" w:rsidRDefault="00FD29D8">
            <w:pPr>
              <w:keepNext/>
              <w:keepLines/>
              <w:spacing w:after="0" w:line="240" w:lineRule="auto"/>
              <w:jc w:val="center"/>
              <w:rPr>
                <w:ins w:id="4243" w:author="Yu, Yong@ARB" w:date="2026-06-05T08:38:00Z"/>
                <w:rFonts w:ascii="Arial" w:eastAsia="Times New Roman" w:hAnsi="Arial" w:cs="Arial"/>
                <w:sz w:val="24"/>
                <w:szCs w:val="24"/>
              </w:rPr>
            </w:pPr>
            <w:ins w:id="4244" w:author="Yu, Yong@ARB" w:date="2026-06-05T08:38:00Z">
              <w:r w:rsidRPr="00D01847">
                <w:rPr>
                  <w:rFonts w:ascii="Arial" w:eastAsia="Times New Roman" w:hAnsi="Arial" w:cs="Arial"/>
                  <w:sz w:val="24"/>
                  <w:szCs w:val="24"/>
                </w:rPr>
                <w:t>150,000</w:t>
              </w:r>
            </w:ins>
          </w:p>
        </w:tc>
        <w:tc>
          <w:tcPr>
            <w:tcW w:w="1980" w:type="dxa"/>
            <w:vAlign w:val="center"/>
          </w:tcPr>
          <w:p w14:paraId="070260B1" w14:textId="77777777" w:rsidR="00FD29D8" w:rsidRPr="00D01847" w:rsidRDefault="00FD29D8">
            <w:pPr>
              <w:keepNext/>
              <w:keepLines/>
              <w:spacing w:after="0" w:line="240" w:lineRule="auto"/>
              <w:jc w:val="center"/>
              <w:rPr>
                <w:ins w:id="4245" w:author="Yu, Yong@ARB" w:date="2026-06-05T08:38:00Z"/>
                <w:rFonts w:ascii="Arial" w:eastAsia="Times New Roman" w:hAnsi="Arial" w:cs="Arial"/>
                <w:sz w:val="24"/>
                <w:szCs w:val="24"/>
              </w:rPr>
            </w:pPr>
            <w:ins w:id="4246" w:author="Yu, Yong@ARB" w:date="2026-06-05T08:38:00Z">
              <w:r w:rsidRPr="00D01847">
                <w:rPr>
                  <w:rFonts w:ascii="Arial" w:eastAsia="Times New Roman" w:hAnsi="Arial" w:cs="Arial"/>
                  <w:sz w:val="24"/>
                  <w:szCs w:val="24"/>
                </w:rPr>
                <w:t>0.028</w:t>
              </w:r>
              <w:r w:rsidRPr="00D01847">
                <w:rPr>
                  <w:rFonts w:ascii="Arial" w:eastAsia="Times New Roman" w:hAnsi="Arial" w:cs="Arial"/>
                  <w:sz w:val="24"/>
                  <w:szCs w:val="24"/>
                  <w:vertAlign w:val="superscript"/>
                </w:rPr>
                <w:t>1</w:t>
              </w:r>
            </w:ins>
          </w:p>
        </w:tc>
      </w:tr>
    </w:tbl>
    <w:p w14:paraId="2E55852E" w14:textId="77777777" w:rsidR="00FD29D8" w:rsidRPr="00D01847" w:rsidRDefault="00FD29D8" w:rsidP="00FD29D8">
      <w:pPr>
        <w:spacing w:line="278" w:lineRule="auto"/>
        <w:ind w:left="2700"/>
        <w:rPr>
          <w:ins w:id="4247" w:author="Yu, Yong@ARB" w:date="2026-06-05T08:38:00Z"/>
          <w:rFonts w:ascii="Arial" w:eastAsia="Times New Roman" w:hAnsi="Arial" w:cs="Arial"/>
          <w:sz w:val="20"/>
          <w:szCs w:val="20"/>
        </w:rPr>
      </w:pPr>
      <w:ins w:id="4248" w:author="Yu, Yong@ARB" w:date="2026-06-05T08:38:00Z">
        <w:r w:rsidRPr="00D01847">
          <w:rPr>
            <w:rFonts w:ascii="Arial" w:eastAsia="Times New Roman" w:hAnsi="Arial" w:cs="Arial"/>
            <w:sz w:val="20"/>
            <w:szCs w:val="20"/>
            <w:vertAlign w:val="superscript"/>
          </w:rPr>
          <w:t>1</w:t>
        </w:r>
        <w:r w:rsidRPr="00D01847">
          <w:rPr>
            <w:rFonts w:ascii="Arial" w:eastAsia="Times New Roman" w:hAnsi="Arial" w:cs="Arial"/>
            <w:sz w:val="20"/>
            <w:szCs w:val="20"/>
          </w:rPr>
          <w:t xml:space="preserve"> Not applicable to test groups that receive PZEV credits.</w:t>
        </w:r>
        <w:r w:rsidRPr="00D01847">
          <w:rPr>
            <w:rFonts w:ascii="Arial" w:eastAsia="Times New Roman" w:hAnsi="Arial" w:cs="Arial"/>
            <w:sz w:val="20"/>
            <w:szCs w:val="20"/>
          </w:rPr>
          <w:br/>
        </w:r>
      </w:ins>
    </w:p>
    <w:p w14:paraId="21E2FE65" w14:textId="77777777" w:rsidR="00FD29D8" w:rsidRPr="00D01847" w:rsidRDefault="00FD29D8" w:rsidP="00FD29D8">
      <w:pPr>
        <w:numPr>
          <w:ilvl w:val="2"/>
          <w:numId w:val="24"/>
        </w:numPr>
        <w:spacing w:line="278" w:lineRule="auto"/>
        <w:contextualSpacing/>
        <w:rPr>
          <w:ins w:id="4249" w:author="Yu, Yong@ARB" w:date="2026-06-05T08:38:00Z"/>
          <w:rFonts w:ascii="Arial" w:eastAsia="Aptos" w:hAnsi="Arial" w:cs="Times New Roman"/>
          <w:bCs/>
          <w:color w:val="404040"/>
          <w:kern w:val="2"/>
          <w:sz w:val="24"/>
          <w:szCs w:val="24"/>
          <w14:ligatures w14:val="standardContextual"/>
        </w:rPr>
      </w:pPr>
      <w:proofErr w:type="spellStart"/>
      <w:ins w:id="4250" w:author="Yu, Yong@ARB" w:date="2026-06-05T08:38:00Z">
        <w:r w:rsidRPr="00D01847">
          <w:rPr>
            <w:rFonts w:ascii="Arial" w:eastAsia="Aptos" w:hAnsi="Arial" w:cs="Times New Roman"/>
            <w:bCs/>
            <w:i/>
            <w:color w:val="404040"/>
            <w:kern w:val="2"/>
            <w:sz w:val="24"/>
            <w:szCs w:val="24"/>
            <w14:ligatures w14:val="standardContextual"/>
          </w:rPr>
          <w:t>NMOG+NOx</w:t>
        </w:r>
        <w:proofErr w:type="spellEnd"/>
        <w:r w:rsidRPr="00D01847">
          <w:rPr>
            <w:rFonts w:ascii="Arial" w:eastAsia="Aptos" w:hAnsi="Arial" w:cs="Times New Roman"/>
            <w:bCs/>
            <w:i/>
            <w:color w:val="404040"/>
            <w:kern w:val="2"/>
            <w:sz w:val="24"/>
            <w:szCs w:val="24"/>
            <w14:ligatures w14:val="standardContextual"/>
          </w:rPr>
          <w:t xml:space="preserve"> Interim In-Use Compliance Standards for Medium-Duty Vehicles, Excluding Medium-Duty Passenger Vehicles.</w:t>
        </w:r>
        <w:r w:rsidRPr="00D01847">
          <w:rPr>
            <w:rFonts w:ascii="Arial" w:eastAsia="Aptos" w:hAnsi="Arial" w:cs="Times New Roman"/>
            <w:bCs/>
            <w:color w:val="404040"/>
            <w:kern w:val="2"/>
            <w:sz w:val="24"/>
            <w:szCs w:val="24"/>
            <w14:ligatures w14:val="standardContextual"/>
          </w:rPr>
          <w:t xml:space="preserve">  For the 2015 through 2020 model years, these standards shall apply.</w:t>
        </w:r>
      </w:ins>
    </w:p>
    <w:tbl>
      <w:tblPr>
        <w:tblW w:w="0" w:type="auto"/>
        <w:tblInd w:w="1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872"/>
        <w:gridCol w:w="1335"/>
        <w:gridCol w:w="2250"/>
        <w:gridCol w:w="2217"/>
      </w:tblGrid>
      <w:tr w:rsidR="00FD29D8" w:rsidRPr="00D01847" w14:paraId="4EB13042" w14:textId="77777777">
        <w:trPr>
          <w:cantSplit/>
          <w:trHeight w:val="402"/>
          <w:ins w:id="4251" w:author="Yu, Yong@ARB" w:date="2026-06-05T08:38:00Z"/>
        </w:trPr>
        <w:tc>
          <w:tcPr>
            <w:tcW w:w="1872" w:type="dxa"/>
            <w:vMerge w:val="restart"/>
            <w:vAlign w:val="center"/>
          </w:tcPr>
          <w:p w14:paraId="1C462F04" w14:textId="77777777" w:rsidR="00FD29D8" w:rsidRPr="00D01847" w:rsidRDefault="00FD29D8">
            <w:pPr>
              <w:keepNext/>
              <w:keepLines/>
              <w:spacing w:after="0" w:line="240" w:lineRule="auto"/>
              <w:jc w:val="center"/>
              <w:rPr>
                <w:ins w:id="4252" w:author="Yu, Yong@ARB" w:date="2026-06-05T08:38:00Z"/>
                <w:rFonts w:ascii="Arial" w:eastAsia="Times New Roman" w:hAnsi="Arial" w:cs="Arial"/>
                <w:b/>
              </w:rPr>
            </w:pPr>
            <w:ins w:id="4253" w:author="Yu, Yong@ARB" w:date="2026-06-05T08:38:00Z">
              <w:r w:rsidRPr="00D01847">
                <w:rPr>
                  <w:rFonts w:ascii="Arial" w:eastAsia="Times New Roman" w:hAnsi="Arial" w:cs="Arial"/>
                  <w:b/>
                </w:rPr>
                <w:lastRenderedPageBreak/>
                <w:t>Emission Category</w:t>
              </w:r>
            </w:ins>
          </w:p>
        </w:tc>
        <w:tc>
          <w:tcPr>
            <w:tcW w:w="1335" w:type="dxa"/>
            <w:vMerge w:val="restart"/>
            <w:vAlign w:val="center"/>
          </w:tcPr>
          <w:p w14:paraId="4B865EC4" w14:textId="77777777" w:rsidR="00FD29D8" w:rsidRPr="00D01847" w:rsidRDefault="00FD29D8">
            <w:pPr>
              <w:keepNext/>
              <w:keepLines/>
              <w:spacing w:after="0" w:line="240" w:lineRule="auto"/>
              <w:jc w:val="center"/>
              <w:rPr>
                <w:ins w:id="4254" w:author="Yu, Yong@ARB" w:date="2026-06-05T08:38:00Z"/>
                <w:rFonts w:ascii="Arial" w:eastAsia="Times New Roman" w:hAnsi="Arial" w:cs="Arial"/>
                <w:b/>
              </w:rPr>
            </w:pPr>
            <w:ins w:id="4255" w:author="Yu, Yong@ARB" w:date="2026-06-05T08:38:00Z">
              <w:r w:rsidRPr="00D01847">
                <w:rPr>
                  <w:rFonts w:ascii="Arial" w:eastAsia="Times New Roman" w:hAnsi="Arial" w:cs="Arial"/>
                  <w:b/>
                </w:rPr>
                <w:t>Durability Vehicle Basis</w:t>
              </w:r>
            </w:ins>
          </w:p>
          <w:p w14:paraId="7CEE7122" w14:textId="77777777" w:rsidR="00FD29D8" w:rsidRPr="00D01847" w:rsidRDefault="00FD29D8">
            <w:pPr>
              <w:keepNext/>
              <w:keepLines/>
              <w:spacing w:after="0" w:line="240" w:lineRule="auto"/>
              <w:jc w:val="center"/>
              <w:rPr>
                <w:ins w:id="4256" w:author="Yu, Yong@ARB" w:date="2026-06-05T08:38:00Z"/>
                <w:rFonts w:ascii="Arial" w:eastAsia="Times New Roman" w:hAnsi="Arial" w:cs="Arial"/>
                <w:b/>
              </w:rPr>
            </w:pPr>
            <w:ins w:id="4257" w:author="Yu, Yong@ARB" w:date="2026-06-05T08:38:00Z">
              <w:r w:rsidRPr="00D01847">
                <w:rPr>
                  <w:rFonts w:ascii="Arial" w:eastAsia="Times New Roman" w:hAnsi="Arial" w:cs="Arial"/>
                  <w:b/>
                </w:rPr>
                <w:t>(miles)</w:t>
              </w:r>
            </w:ins>
          </w:p>
        </w:tc>
        <w:tc>
          <w:tcPr>
            <w:tcW w:w="2250" w:type="dxa"/>
            <w:vAlign w:val="center"/>
          </w:tcPr>
          <w:p w14:paraId="62772B79" w14:textId="77777777" w:rsidR="00FD29D8" w:rsidRPr="00D01847" w:rsidRDefault="00FD29D8">
            <w:pPr>
              <w:keepNext/>
              <w:keepLines/>
              <w:spacing w:after="0" w:line="240" w:lineRule="auto"/>
              <w:jc w:val="center"/>
              <w:rPr>
                <w:ins w:id="4258" w:author="Yu, Yong@ARB" w:date="2026-06-05T08:38:00Z"/>
                <w:rFonts w:ascii="Arial" w:eastAsia="Times New Roman" w:hAnsi="Arial" w:cs="Arial"/>
                <w:b/>
                <w:lang w:val="sv-SE"/>
              </w:rPr>
            </w:pPr>
            <w:ins w:id="4259" w:author="Yu, Yong@ARB" w:date="2026-06-05T08:38:00Z">
              <w:r w:rsidRPr="00D01847">
                <w:rPr>
                  <w:rFonts w:ascii="Arial" w:eastAsia="Times New Roman" w:hAnsi="Arial" w:cs="Arial"/>
                  <w:b/>
                  <w:lang w:val="sv-SE"/>
                </w:rPr>
                <w:t>LEV III MDVs (excluding MDPVs)</w:t>
              </w:r>
            </w:ins>
          </w:p>
          <w:p w14:paraId="10CBA032" w14:textId="77777777" w:rsidR="00FD29D8" w:rsidRPr="00D01847" w:rsidRDefault="00FD29D8">
            <w:pPr>
              <w:keepNext/>
              <w:keepLines/>
              <w:spacing w:after="0" w:line="240" w:lineRule="auto"/>
              <w:jc w:val="center"/>
              <w:rPr>
                <w:ins w:id="4260" w:author="Yu, Yong@ARB" w:date="2026-06-05T08:38:00Z"/>
                <w:rFonts w:ascii="Arial" w:eastAsia="Times New Roman" w:hAnsi="Arial" w:cs="Arial"/>
                <w:b/>
              </w:rPr>
            </w:pPr>
            <w:ins w:id="4261" w:author="Yu, Yong@ARB" w:date="2026-06-05T08:38:00Z">
              <w:r w:rsidRPr="00D01847">
                <w:rPr>
                  <w:rFonts w:ascii="Arial" w:eastAsia="Times New Roman" w:hAnsi="Arial" w:cs="Arial"/>
                  <w:b/>
                  <w:lang w:val="sv-SE"/>
                </w:rPr>
                <w:t>8,501 - 10,000 lbs. GVW</w:t>
              </w:r>
            </w:ins>
          </w:p>
        </w:tc>
        <w:tc>
          <w:tcPr>
            <w:tcW w:w="2217" w:type="dxa"/>
            <w:vAlign w:val="center"/>
          </w:tcPr>
          <w:p w14:paraId="6ECD4C78" w14:textId="77777777" w:rsidR="00FD29D8" w:rsidRPr="00D01847" w:rsidRDefault="00FD29D8">
            <w:pPr>
              <w:keepNext/>
              <w:keepLines/>
              <w:spacing w:after="0" w:line="240" w:lineRule="auto"/>
              <w:jc w:val="center"/>
              <w:rPr>
                <w:ins w:id="4262" w:author="Yu, Yong@ARB" w:date="2026-06-05T08:38:00Z"/>
                <w:rFonts w:ascii="Arial" w:eastAsia="Times New Roman" w:hAnsi="Arial" w:cs="Arial"/>
                <w:b/>
                <w:lang w:val="sv-SE"/>
              </w:rPr>
            </w:pPr>
            <w:ins w:id="4263" w:author="Yu, Yong@ARB" w:date="2026-06-05T08:38:00Z">
              <w:r w:rsidRPr="00D01847">
                <w:rPr>
                  <w:rFonts w:ascii="Arial" w:eastAsia="Times New Roman" w:hAnsi="Arial" w:cs="Arial"/>
                  <w:b/>
                  <w:lang w:val="sv-SE"/>
                </w:rPr>
                <w:t>LEV III MDVs</w:t>
              </w:r>
            </w:ins>
          </w:p>
          <w:p w14:paraId="54FB7B2C" w14:textId="77777777" w:rsidR="00FD29D8" w:rsidRPr="00D01847" w:rsidRDefault="00FD29D8">
            <w:pPr>
              <w:keepNext/>
              <w:keepLines/>
              <w:spacing w:after="0" w:line="240" w:lineRule="auto"/>
              <w:jc w:val="center"/>
              <w:rPr>
                <w:ins w:id="4264" w:author="Yu, Yong@ARB" w:date="2026-06-05T08:38:00Z"/>
                <w:rFonts w:ascii="Arial" w:eastAsia="Times New Roman" w:hAnsi="Arial" w:cs="Arial"/>
                <w:b/>
                <w:color w:val="0000FF"/>
                <w:lang w:val="sv-SE"/>
              </w:rPr>
            </w:pPr>
            <w:ins w:id="4265" w:author="Yu, Yong@ARB" w:date="2026-06-05T08:38:00Z">
              <w:r w:rsidRPr="00D01847">
                <w:rPr>
                  <w:rFonts w:ascii="Arial" w:eastAsia="Times New Roman" w:hAnsi="Arial" w:cs="Arial"/>
                  <w:b/>
                  <w:lang w:val="sv-SE"/>
                </w:rPr>
                <w:t>10,001 - 14,000 lbs. GVW</w:t>
              </w:r>
            </w:ins>
          </w:p>
        </w:tc>
      </w:tr>
      <w:tr w:rsidR="00FD29D8" w:rsidRPr="00D01847" w14:paraId="1956F93F" w14:textId="77777777">
        <w:trPr>
          <w:cantSplit/>
          <w:trHeight w:val="402"/>
          <w:ins w:id="4266" w:author="Yu, Yong@ARB" w:date="2026-06-05T08:38:00Z"/>
        </w:trPr>
        <w:tc>
          <w:tcPr>
            <w:tcW w:w="1872" w:type="dxa"/>
            <w:vMerge/>
            <w:vAlign w:val="center"/>
          </w:tcPr>
          <w:p w14:paraId="7E9535AE" w14:textId="77777777" w:rsidR="00FD29D8" w:rsidRPr="00D01847" w:rsidRDefault="00FD29D8">
            <w:pPr>
              <w:keepNext/>
              <w:keepLines/>
              <w:spacing w:after="0" w:line="240" w:lineRule="auto"/>
              <w:jc w:val="center"/>
              <w:rPr>
                <w:ins w:id="4267" w:author="Yu, Yong@ARB" w:date="2026-06-05T08:38:00Z"/>
                <w:rFonts w:ascii="Arial" w:eastAsia="Times New Roman" w:hAnsi="Arial" w:cs="Arial"/>
                <w:b/>
                <w:lang w:val="sv-SE"/>
              </w:rPr>
            </w:pPr>
          </w:p>
        </w:tc>
        <w:tc>
          <w:tcPr>
            <w:tcW w:w="1335" w:type="dxa"/>
            <w:vMerge/>
            <w:vAlign w:val="center"/>
          </w:tcPr>
          <w:p w14:paraId="3D394F05" w14:textId="77777777" w:rsidR="00FD29D8" w:rsidRPr="00D01847" w:rsidRDefault="00FD29D8">
            <w:pPr>
              <w:keepNext/>
              <w:keepLines/>
              <w:spacing w:after="0" w:line="240" w:lineRule="auto"/>
              <w:jc w:val="center"/>
              <w:rPr>
                <w:ins w:id="4268" w:author="Yu, Yong@ARB" w:date="2026-06-05T08:38:00Z"/>
                <w:rFonts w:ascii="Arial" w:eastAsia="Times New Roman" w:hAnsi="Arial" w:cs="Arial"/>
                <w:b/>
                <w:lang w:val="sv-SE"/>
              </w:rPr>
            </w:pPr>
          </w:p>
        </w:tc>
        <w:tc>
          <w:tcPr>
            <w:tcW w:w="2250" w:type="dxa"/>
            <w:vAlign w:val="center"/>
          </w:tcPr>
          <w:p w14:paraId="5A994191" w14:textId="77777777" w:rsidR="00FD29D8" w:rsidRPr="00D01847" w:rsidRDefault="00FD29D8">
            <w:pPr>
              <w:keepNext/>
              <w:keepLines/>
              <w:spacing w:after="0" w:line="240" w:lineRule="auto"/>
              <w:jc w:val="center"/>
              <w:rPr>
                <w:ins w:id="4269" w:author="Yu, Yong@ARB" w:date="2026-06-05T08:38:00Z"/>
                <w:rFonts w:ascii="Arial" w:eastAsia="Times New Roman" w:hAnsi="Arial" w:cs="Arial"/>
                <w:b/>
              </w:rPr>
            </w:pPr>
            <w:ins w:id="4270" w:author="Yu, Yong@ARB" w:date="2026-06-05T08:38:00Z">
              <w:r w:rsidRPr="00D01847">
                <w:rPr>
                  <w:rFonts w:ascii="Arial" w:eastAsia="Times New Roman" w:hAnsi="Arial" w:cs="Arial"/>
                  <w:b/>
                </w:rPr>
                <w:t>NMOG + NOx</w:t>
              </w:r>
            </w:ins>
          </w:p>
          <w:p w14:paraId="44752DD8" w14:textId="77777777" w:rsidR="00FD29D8" w:rsidRPr="00D01847" w:rsidRDefault="00FD29D8">
            <w:pPr>
              <w:keepNext/>
              <w:keepLines/>
              <w:spacing w:after="0" w:line="240" w:lineRule="auto"/>
              <w:jc w:val="center"/>
              <w:rPr>
                <w:ins w:id="4271" w:author="Yu, Yong@ARB" w:date="2026-06-05T08:38:00Z"/>
                <w:rFonts w:ascii="Arial" w:eastAsia="Times New Roman" w:hAnsi="Arial" w:cs="Arial"/>
                <w:b/>
              </w:rPr>
            </w:pPr>
            <w:ins w:id="4272" w:author="Yu, Yong@ARB" w:date="2026-06-05T08:38:00Z">
              <w:r w:rsidRPr="00D01847">
                <w:rPr>
                  <w:rFonts w:ascii="Arial" w:eastAsia="Times New Roman" w:hAnsi="Arial" w:cs="Arial"/>
                  <w:b/>
                </w:rPr>
                <w:t>(g/mi)</w:t>
              </w:r>
            </w:ins>
          </w:p>
        </w:tc>
        <w:tc>
          <w:tcPr>
            <w:tcW w:w="2217" w:type="dxa"/>
            <w:vAlign w:val="center"/>
          </w:tcPr>
          <w:p w14:paraId="5E6C8CF6" w14:textId="77777777" w:rsidR="00FD29D8" w:rsidRPr="00D01847" w:rsidRDefault="00FD29D8">
            <w:pPr>
              <w:keepNext/>
              <w:keepLines/>
              <w:spacing w:after="0" w:line="240" w:lineRule="auto"/>
              <w:jc w:val="center"/>
              <w:rPr>
                <w:ins w:id="4273" w:author="Yu, Yong@ARB" w:date="2026-06-05T08:38:00Z"/>
                <w:rFonts w:ascii="Arial" w:eastAsia="Times New Roman" w:hAnsi="Arial" w:cs="Arial"/>
                <w:b/>
              </w:rPr>
            </w:pPr>
            <w:ins w:id="4274" w:author="Yu, Yong@ARB" w:date="2026-06-05T08:38:00Z">
              <w:r w:rsidRPr="00D01847">
                <w:rPr>
                  <w:rFonts w:ascii="Arial" w:eastAsia="Times New Roman" w:hAnsi="Arial" w:cs="Arial"/>
                  <w:b/>
                </w:rPr>
                <w:t>NMOG + NOx</w:t>
              </w:r>
            </w:ins>
          </w:p>
          <w:p w14:paraId="05689CE0" w14:textId="77777777" w:rsidR="00FD29D8" w:rsidRPr="00D01847" w:rsidRDefault="00FD29D8">
            <w:pPr>
              <w:keepNext/>
              <w:keepLines/>
              <w:spacing w:after="0" w:line="240" w:lineRule="auto"/>
              <w:jc w:val="center"/>
              <w:rPr>
                <w:ins w:id="4275" w:author="Yu, Yong@ARB" w:date="2026-06-05T08:38:00Z"/>
                <w:rFonts w:ascii="Arial" w:eastAsia="Times New Roman" w:hAnsi="Arial" w:cs="Arial"/>
                <w:b/>
                <w:color w:val="0000FF"/>
              </w:rPr>
            </w:pPr>
            <w:ins w:id="4276" w:author="Yu, Yong@ARB" w:date="2026-06-05T08:38:00Z">
              <w:r w:rsidRPr="00D01847">
                <w:rPr>
                  <w:rFonts w:ascii="Arial" w:eastAsia="Times New Roman" w:hAnsi="Arial" w:cs="Arial"/>
                  <w:b/>
                </w:rPr>
                <w:t>(g/mi)</w:t>
              </w:r>
            </w:ins>
          </w:p>
        </w:tc>
      </w:tr>
      <w:tr w:rsidR="00FD29D8" w:rsidRPr="00D01847" w14:paraId="66A24C6B" w14:textId="77777777">
        <w:trPr>
          <w:cantSplit/>
          <w:trHeight w:val="402"/>
          <w:ins w:id="4277" w:author="Yu, Yong@ARB" w:date="2026-06-05T08:38:00Z"/>
        </w:trPr>
        <w:tc>
          <w:tcPr>
            <w:tcW w:w="1872" w:type="dxa"/>
            <w:vAlign w:val="center"/>
          </w:tcPr>
          <w:p w14:paraId="38A49E62" w14:textId="77777777" w:rsidR="00FD29D8" w:rsidRPr="00D01847" w:rsidRDefault="00FD29D8">
            <w:pPr>
              <w:keepNext/>
              <w:spacing w:after="0" w:line="240" w:lineRule="auto"/>
              <w:jc w:val="center"/>
              <w:rPr>
                <w:ins w:id="4278" w:author="Yu, Yong@ARB" w:date="2026-06-05T08:38:00Z"/>
                <w:rFonts w:ascii="Arial" w:eastAsia="Times New Roman" w:hAnsi="Arial" w:cs="Arial"/>
                <w:sz w:val="24"/>
                <w:szCs w:val="24"/>
              </w:rPr>
            </w:pPr>
            <w:ins w:id="4279" w:author="Yu, Yong@ARB" w:date="2026-06-05T08:38:00Z">
              <w:r w:rsidRPr="00D01847">
                <w:rPr>
                  <w:rFonts w:ascii="Arial" w:eastAsia="Times New Roman" w:hAnsi="Arial" w:cs="Arial"/>
                  <w:sz w:val="24"/>
                  <w:szCs w:val="24"/>
                </w:rPr>
                <w:t>LEV395</w:t>
              </w:r>
            </w:ins>
          </w:p>
        </w:tc>
        <w:tc>
          <w:tcPr>
            <w:tcW w:w="1335" w:type="dxa"/>
            <w:vAlign w:val="center"/>
          </w:tcPr>
          <w:p w14:paraId="1E5CEDCB" w14:textId="77777777" w:rsidR="00FD29D8" w:rsidRPr="00D01847" w:rsidRDefault="00FD29D8">
            <w:pPr>
              <w:keepNext/>
              <w:keepLines/>
              <w:spacing w:after="0" w:line="240" w:lineRule="auto"/>
              <w:jc w:val="center"/>
              <w:rPr>
                <w:ins w:id="4280" w:author="Yu, Yong@ARB" w:date="2026-06-05T08:38:00Z"/>
                <w:rFonts w:ascii="Arial" w:eastAsia="Times New Roman" w:hAnsi="Arial" w:cs="Arial"/>
                <w:sz w:val="24"/>
                <w:szCs w:val="24"/>
              </w:rPr>
            </w:pPr>
            <w:ins w:id="4281" w:author="Yu, Yong@ARB" w:date="2026-06-05T08:38:00Z">
              <w:r w:rsidRPr="00D01847">
                <w:rPr>
                  <w:rFonts w:ascii="Arial" w:eastAsia="Times New Roman" w:hAnsi="Arial" w:cs="Arial"/>
                  <w:sz w:val="24"/>
                  <w:szCs w:val="24"/>
                </w:rPr>
                <w:t>150,000</w:t>
              </w:r>
            </w:ins>
          </w:p>
        </w:tc>
        <w:tc>
          <w:tcPr>
            <w:tcW w:w="2250" w:type="dxa"/>
            <w:vAlign w:val="center"/>
          </w:tcPr>
          <w:p w14:paraId="6E1B5691" w14:textId="77777777" w:rsidR="00FD29D8" w:rsidRPr="00D01847" w:rsidRDefault="00FD29D8">
            <w:pPr>
              <w:spacing w:after="0" w:line="240" w:lineRule="auto"/>
              <w:jc w:val="center"/>
              <w:rPr>
                <w:ins w:id="4282" w:author="Yu, Yong@ARB" w:date="2026-06-05T08:38:00Z"/>
                <w:rFonts w:ascii="Arial" w:eastAsia="Times New Roman" w:hAnsi="Arial" w:cs="Arial"/>
                <w:sz w:val="24"/>
                <w:szCs w:val="24"/>
              </w:rPr>
            </w:pPr>
            <w:ins w:id="4283" w:author="Yu, Yong@ARB" w:date="2026-06-05T08:38:00Z">
              <w:r w:rsidRPr="00D01847">
                <w:rPr>
                  <w:rFonts w:ascii="Arial" w:eastAsia="Times New Roman" w:hAnsi="Arial" w:cs="Arial"/>
                  <w:sz w:val="24"/>
                  <w:szCs w:val="24"/>
                </w:rPr>
                <w:t>n/a</w:t>
              </w:r>
            </w:ins>
          </w:p>
        </w:tc>
        <w:tc>
          <w:tcPr>
            <w:tcW w:w="2217" w:type="dxa"/>
            <w:vAlign w:val="center"/>
          </w:tcPr>
          <w:p w14:paraId="29D4E001" w14:textId="77777777" w:rsidR="00FD29D8" w:rsidRPr="00D01847" w:rsidRDefault="00FD29D8">
            <w:pPr>
              <w:keepNext/>
              <w:keepLines/>
              <w:spacing w:after="0" w:line="240" w:lineRule="auto"/>
              <w:jc w:val="center"/>
              <w:rPr>
                <w:ins w:id="4284" w:author="Yu, Yong@ARB" w:date="2026-06-05T08:38:00Z"/>
                <w:rFonts w:ascii="Arial" w:eastAsia="Times New Roman" w:hAnsi="Arial" w:cs="Arial"/>
                <w:sz w:val="24"/>
                <w:szCs w:val="24"/>
              </w:rPr>
            </w:pPr>
            <w:ins w:id="4285" w:author="Yu, Yong@ARB" w:date="2026-06-05T08:38:00Z">
              <w:r w:rsidRPr="00D01847">
                <w:rPr>
                  <w:rFonts w:ascii="Arial" w:eastAsia="Times New Roman" w:hAnsi="Arial" w:cs="Arial"/>
                  <w:sz w:val="24"/>
                  <w:szCs w:val="24"/>
                </w:rPr>
                <w:t>n/a</w:t>
              </w:r>
            </w:ins>
          </w:p>
        </w:tc>
      </w:tr>
      <w:tr w:rsidR="00FD29D8" w:rsidRPr="00D01847" w14:paraId="7C7E9FBB" w14:textId="77777777">
        <w:trPr>
          <w:cantSplit/>
          <w:trHeight w:val="402"/>
          <w:ins w:id="4286" w:author="Yu, Yong@ARB" w:date="2026-06-05T08:38:00Z"/>
        </w:trPr>
        <w:tc>
          <w:tcPr>
            <w:tcW w:w="1872" w:type="dxa"/>
            <w:vAlign w:val="center"/>
          </w:tcPr>
          <w:p w14:paraId="7B5A9EB4" w14:textId="77777777" w:rsidR="00FD29D8" w:rsidRPr="00D01847" w:rsidRDefault="00FD29D8">
            <w:pPr>
              <w:keepNext/>
              <w:spacing w:after="0" w:line="240" w:lineRule="auto"/>
              <w:jc w:val="center"/>
              <w:rPr>
                <w:ins w:id="4287" w:author="Yu, Yong@ARB" w:date="2026-06-05T08:38:00Z"/>
                <w:rFonts w:ascii="Arial" w:eastAsia="Times New Roman" w:hAnsi="Arial" w:cs="Arial"/>
                <w:sz w:val="24"/>
                <w:szCs w:val="24"/>
              </w:rPr>
            </w:pPr>
            <w:ins w:id="4288" w:author="Yu, Yong@ARB" w:date="2026-06-05T08:38:00Z">
              <w:r w:rsidRPr="00D01847">
                <w:rPr>
                  <w:rFonts w:ascii="Arial" w:eastAsia="Times New Roman" w:hAnsi="Arial" w:cs="Arial"/>
                  <w:sz w:val="24"/>
                  <w:szCs w:val="24"/>
                </w:rPr>
                <w:t>ULEV340</w:t>
              </w:r>
            </w:ins>
          </w:p>
        </w:tc>
        <w:tc>
          <w:tcPr>
            <w:tcW w:w="1335" w:type="dxa"/>
            <w:vAlign w:val="center"/>
          </w:tcPr>
          <w:p w14:paraId="5E874691" w14:textId="77777777" w:rsidR="00FD29D8" w:rsidRPr="00D01847" w:rsidRDefault="00FD29D8">
            <w:pPr>
              <w:keepNext/>
              <w:keepLines/>
              <w:spacing w:after="0" w:line="240" w:lineRule="auto"/>
              <w:jc w:val="center"/>
              <w:rPr>
                <w:ins w:id="4289" w:author="Yu, Yong@ARB" w:date="2026-06-05T08:38:00Z"/>
                <w:rFonts w:ascii="Arial" w:eastAsia="Times New Roman" w:hAnsi="Arial" w:cs="Arial"/>
                <w:sz w:val="24"/>
                <w:szCs w:val="24"/>
              </w:rPr>
            </w:pPr>
            <w:ins w:id="4290" w:author="Yu, Yong@ARB" w:date="2026-06-05T08:38:00Z">
              <w:r w:rsidRPr="00D01847">
                <w:rPr>
                  <w:rFonts w:ascii="Arial" w:eastAsia="Times New Roman" w:hAnsi="Arial" w:cs="Arial"/>
                  <w:sz w:val="24"/>
                  <w:szCs w:val="24"/>
                </w:rPr>
                <w:t>150,000</w:t>
              </w:r>
            </w:ins>
          </w:p>
        </w:tc>
        <w:tc>
          <w:tcPr>
            <w:tcW w:w="2250" w:type="dxa"/>
            <w:vAlign w:val="center"/>
          </w:tcPr>
          <w:p w14:paraId="06AB072A" w14:textId="77777777" w:rsidR="00FD29D8" w:rsidRPr="00D01847" w:rsidRDefault="00FD29D8">
            <w:pPr>
              <w:spacing w:after="0" w:line="240" w:lineRule="auto"/>
              <w:jc w:val="center"/>
              <w:rPr>
                <w:ins w:id="4291" w:author="Yu, Yong@ARB" w:date="2026-06-05T08:38:00Z"/>
                <w:rFonts w:ascii="Arial" w:eastAsia="Times New Roman" w:hAnsi="Arial" w:cs="Arial"/>
                <w:sz w:val="24"/>
                <w:szCs w:val="24"/>
              </w:rPr>
            </w:pPr>
            <w:ins w:id="4292" w:author="Yu, Yong@ARB" w:date="2026-06-05T08:38:00Z">
              <w:r w:rsidRPr="00D01847">
                <w:rPr>
                  <w:rFonts w:ascii="Arial" w:eastAsia="Times New Roman" w:hAnsi="Arial" w:cs="Arial"/>
                  <w:sz w:val="24"/>
                  <w:szCs w:val="24"/>
                </w:rPr>
                <w:t>n/a</w:t>
              </w:r>
            </w:ins>
          </w:p>
        </w:tc>
        <w:tc>
          <w:tcPr>
            <w:tcW w:w="2217" w:type="dxa"/>
            <w:vAlign w:val="center"/>
          </w:tcPr>
          <w:p w14:paraId="6A3E8B9B" w14:textId="77777777" w:rsidR="00FD29D8" w:rsidRPr="00D01847" w:rsidRDefault="00FD29D8">
            <w:pPr>
              <w:keepNext/>
              <w:keepLines/>
              <w:spacing w:after="0" w:line="240" w:lineRule="auto"/>
              <w:jc w:val="center"/>
              <w:rPr>
                <w:ins w:id="4293" w:author="Yu, Yong@ARB" w:date="2026-06-05T08:38:00Z"/>
                <w:rFonts w:ascii="Arial" w:eastAsia="Times New Roman" w:hAnsi="Arial" w:cs="Arial"/>
                <w:sz w:val="24"/>
                <w:szCs w:val="24"/>
              </w:rPr>
            </w:pPr>
            <w:ins w:id="4294" w:author="Yu, Yong@ARB" w:date="2026-06-05T08:38:00Z">
              <w:r w:rsidRPr="00D01847">
                <w:rPr>
                  <w:rFonts w:ascii="Arial" w:eastAsia="Times New Roman" w:hAnsi="Arial" w:cs="Arial"/>
                  <w:sz w:val="24"/>
                  <w:szCs w:val="24"/>
                </w:rPr>
                <w:t>n/a</w:t>
              </w:r>
            </w:ins>
          </w:p>
        </w:tc>
      </w:tr>
      <w:tr w:rsidR="00FD29D8" w:rsidRPr="00D01847" w14:paraId="46285F9D" w14:textId="77777777">
        <w:trPr>
          <w:cantSplit/>
          <w:trHeight w:val="402"/>
          <w:ins w:id="4295" w:author="Yu, Yong@ARB" w:date="2026-06-05T08:38:00Z"/>
        </w:trPr>
        <w:tc>
          <w:tcPr>
            <w:tcW w:w="1872" w:type="dxa"/>
            <w:vAlign w:val="center"/>
          </w:tcPr>
          <w:p w14:paraId="20C2D4C1" w14:textId="77777777" w:rsidR="00FD29D8" w:rsidRPr="00D01847" w:rsidRDefault="00FD29D8">
            <w:pPr>
              <w:keepNext/>
              <w:spacing w:after="0" w:line="240" w:lineRule="auto"/>
              <w:jc w:val="center"/>
              <w:rPr>
                <w:ins w:id="4296" w:author="Yu, Yong@ARB" w:date="2026-06-05T08:38:00Z"/>
                <w:rFonts w:ascii="Arial" w:eastAsia="Times New Roman" w:hAnsi="Arial" w:cs="Arial"/>
                <w:sz w:val="24"/>
                <w:szCs w:val="24"/>
              </w:rPr>
            </w:pPr>
            <w:ins w:id="4297" w:author="Yu, Yong@ARB" w:date="2026-06-05T08:38:00Z">
              <w:r w:rsidRPr="00D01847">
                <w:rPr>
                  <w:rFonts w:ascii="Arial" w:eastAsia="Times New Roman" w:hAnsi="Arial" w:cs="Arial"/>
                  <w:sz w:val="24"/>
                  <w:szCs w:val="24"/>
                </w:rPr>
                <w:t>ULEV250</w:t>
              </w:r>
            </w:ins>
          </w:p>
        </w:tc>
        <w:tc>
          <w:tcPr>
            <w:tcW w:w="1335" w:type="dxa"/>
            <w:vAlign w:val="center"/>
          </w:tcPr>
          <w:p w14:paraId="6D68A17D" w14:textId="77777777" w:rsidR="00FD29D8" w:rsidRPr="00D01847" w:rsidRDefault="00FD29D8">
            <w:pPr>
              <w:keepNext/>
              <w:keepLines/>
              <w:spacing w:after="0" w:line="240" w:lineRule="auto"/>
              <w:jc w:val="center"/>
              <w:rPr>
                <w:ins w:id="4298" w:author="Yu, Yong@ARB" w:date="2026-06-05T08:38:00Z"/>
                <w:rFonts w:ascii="Arial" w:eastAsia="Times New Roman" w:hAnsi="Arial" w:cs="Arial"/>
                <w:sz w:val="24"/>
                <w:szCs w:val="24"/>
              </w:rPr>
            </w:pPr>
            <w:ins w:id="4299" w:author="Yu, Yong@ARB" w:date="2026-06-05T08:38:00Z">
              <w:r w:rsidRPr="00D01847">
                <w:rPr>
                  <w:rFonts w:ascii="Arial" w:eastAsia="Times New Roman" w:hAnsi="Arial" w:cs="Arial"/>
                  <w:sz w:val="24"/>
                  <w:szCs w:val="24"/>
                </w:rPr>
                <w:t>150,000</w:t>
              </w:r>
            </w:ins>
          </w:p>
        </w:tc>
        <w:tc>
          <w:tcPr>
            <w:tcW w:w="2250" w:type="dxa"/>
            <w:vAlign w:val="center"/>
          </w:tcPr>
          <w:p w14:paraId="62082D26" w14:textId="77777777" w:rsidR="00FD29D8" w:rsidRPr="00D01847" w:rsidRDefault="00FD29D8">
            <w:pPr>
              <w:spacing w:after="0" w:line="240" w:lineRule="auto"/>
              <w:jc w:val="center"/>
              <w:rPr>
                <w:ins w:id="4300" w:author="Yu, Yong@ARB" w:date="2026-06-05T08:38:00Z"/>
                <w:rFonts w:ascii="Arial" w:eastAsia="Times New Roman" w:hAnsi="Arial" w:cs="Arial"/>
                <w:sz w:val="24"/>
                <w:szCs w:val="24"/>
              </w:rPr>
            </w:pPr>
            <w:ins w:id="4301" w:author="Yu, Yong@ARB" w:date="2026-06-05T08:38:00Z">
              <w:r w:rsidRPr="00D01847">
                <w:rPr>
                  <w:rFonts w:ascii="Arial" w:eastAsia="Times New Roman" w:hAnsi="Arial" w:cs="Arial"/>
                  <w:sz w:val="24"/>
                  <w:szCs w:val="24"/>
                </w:rPr>
                <w:t>0.370</w:t>
              </w:r>
            </w:ins>
          </w:p>
        </w:tc>
        <w:tc>
          <w:tcPr>
            <w:tcW w:w="2217" w:type="dxa"/>
            <w:vAlign w:val="center"/>
          </w:tcPr>
          <w:p w14:paraId="6EB8E4A4" w14:textId="77777777" w:rsidR="00FD29D8" w:rsidRPr="00D01847" w:rsidRDefault="00FD29D8">
            <w:pPr>
              <w:keepNext/>
              <w:keepLines/>
              <w:spacing w:after="0" w:line="240" w:lineRule="auto"/>
              <w:jc w:val="center"/>
              <w:rPr>
                <w:ins w:id="4302" w:author="Yu, Yong@ARB" w:date="2026-06-05T08:38:00Z"/>
                <w:rFonts w:ascii="Arial" w:eastAsia="Times New Roman" w:hAnsi="Arial" w:cs="Arial"/>
                <w:sz w:val="24"/>
                <w:szCs w:val="24"/>
              </w:rPr>
            </w:pPr>
            <w:ins w:id="4303" w:author="Yu, Yong@ARB" w:date="2026-06-05T08:38:00Z">
              <w:r w:rsidRPr="00D01847">
                <w:rPr>
                  <w:rFonts w:ascii="Arial" w:eastAsia="Times New Roman" w:hAnsi="Arial" w:cs="Arial"/>
                  <w:sz w:val="24"/>
                  <w:szCs w:val="24"/>
                </w:rPr>
                <w:t>n/a</w:t>
              </w:r>
            </w:ins>
          </w:p>
        </w:tc>
      </w:tr>
      <w:tr w:rsidR="00FD29D8" w:rsidRPr="00D01847" w14:paraId="08A21B1A" w14:textId="77777777">
        <w:trPr>
          <w:cantSplit/>
          <w:trHeight w:val="402"/>
          <w:ins w:id="4304" w:author="Yu, Yong@ARB" w:date="2026-06-05T08:38:00Z"/>
        </w:trPr>
        <w:tc>
          <w:tcPr>
            <w:tcW w:w="1872" w:type="dxa"/>
            <w:vAlign w:val="center"/>
          </w:tcPr>
          <w:p w14:paraId="15E8E394" w14:textId="77777777" w:rsidR="00FD29D8" w:rsidRPr="00D01847" w:rsidRDefault="00FD29D8">
            <w:pPr>
              <w:keepNext/>
              <w:spacing w:after="0" w:line="240" w:lineRule="auto"/>
              <w:jc w:val="center"/>
              <w:rPr>
                <w:ins w:id="4305" w:author="Yu, Yong@ARB" w:date="2026-06-05T08:38:00Z"/>
                <w:rFonts w:ascii="Arial" w:eastAsia="Times New Roman" w:hAnsi="Arial" w:cs="Arial"/>
                <w:sz w:val="24"/>
                <w:szCs w:val="24"/>
              </w:rPr>
            </w:pPr>
            <w:ins w:id="4306" w:author="Yu, Yong@ARB" w:date="2026-06-05T08:38:00Z">
              <w:r w:rsidRPr="00D01847">
                <w:rPr>
                  <w:rFonts w:ascii="Arial" w:eastAsia="Times New Roman" w:hAnsi="Arial" w:cs="Arial"/>
                  <w:sz w:val="24"/>
                  <w:szCs w:val="24"/>
                </w:rPr>
                <w:t>ULEV200</w:t>
              </w:r>
            </w:ins>
          </w:p>
        </w:tc>
        <w:tc>
          <w:tcPr>
            <w:tcW w:w="1335" w:type="dxa"/>
            <w:vAlign w:val="center"/>
          </w:tcPr>
          <w:p w14:paraId="226F5A91" w14:textId="77777777" w:rsidR="00FD29D8" w:rsidRPr="00D01847" w:rsidRDefault="00FD29D8">
            <w:pPr>
              <w:keepNext/>
              <w:keepLines/>
              <w:spacing w:after="0" w:line="240" w:lineRule="auto"/>
              <w:jc w:val="center"/>
              <w:rPr>
                <w:ins w:id="4307" w:author="Yu, Yong@ARB" w:date="2026-06-05T08:38:00Z"/>
                <w:rFonts w:ascii="Arial" w:eastAsia="Times New Roman" w:hAnsi="Arial" w:cs="Arial"/>
                <w:sz w:val="24"/>
                <w:szCs w:val="24"/>
              </w:rPr>
            </w:pPr>
            <w:ins w:id="4308" w:author="Yu, Yong@ARB" w:date="2026-06-05T08:38:00Z">
              <w:r w:rsidRPr="00D01847">
                <w:rPr>
                  <w:rFonts w:ascii="Arial" w:eastAsia="Times New Roman" w:hAnsi="Arial" w:cs="Arial"/>
                  <w:sz w:val="24"/>
                  <w:szCs w:val="24"/>
                </w:rPr>
                <w:t>150,000</w:t>
              </w:r>
            </w:ins>
          </w:p>
        </w:tc>
        <w:tc>
          <w:tcPr>
            <w:tcW w:w="2250" w:type="dxa"/>
            <w:vAlign w:val="center"/>
          </w:tcPr>
          <w:p w14:paraId="24F23030" w14:textId="77777777" w:rsidR="00FD29D8" w:rsidRPr="00D01847" w:rsidRDefault="00FD29D8">
            <w:pPr>
              <w:spacing w:after="0" w:line="240" w:lineRule="auto"/>
              <w:jc w:val="center"/>
              <w:rPr>
                <w:ins w:id="4309" w:author="Yu, Yong@ARB" w:date="2026-06-05T08:38:00Z"/>
                <w:rFonts w:ascii="Arial" w:eastAsia="Times New Roman" w:hAnsi="Arial" w:cs="Arial"/>
                <w:sz w:val="24"/>
                <w:szCs w:val="24"/>
              </w:rPr>
            </w:pPr>
            <w:ins w:id="4310" w:author="Yu, Yong@ARB" w:date="2026-06-05T08:38:00Z">
              <w:r w:rsidRPr="00D01847">
                <w:rPr>
                  <w:rFonts w:ascii="Arial" w:eastAsia="Times New Roman" w:hAnsi="Arial" w:cs="Arial"/>
                  <w:sz w:val="24"/>
                  <w:szCs w:val="24"/>
                </w:rPr>
                <w:t>0.300</w:t>
              </w:r>
            </w:ins>
          </w:p>
        </w:tc>
        <w:tc>
          <w:tcPr>
            <w:tcW w:w="2217" w:type="dxa"/>
            <w:vAlign w:val="center"/>
          </w:tcPr>
          <w:p w14:paraId="7A2F6E29" w14:textId="77777777" w:rsidR="00FD29D8" w:rsidRPr="00D01847" w:rsidRDefault="00FD29D8">
            <w:pPr>
              <w:keepNext/>
              <w:keepLines/>
              <w:spacing w:after="0" w:line="240" w:lineRule="auto"/>
              <w:jc w:val="center"/>
              <w:rPr>
                <w:ins w:id="4311" w:author="Yu, Yong@ARB" w:date="2026-06-05T08:38:00Z"/>
                <w:rFonts w:ascii="Arial" w:eastAsia="Times New Roman" w:hAnsi="Arial" w:cs="Arial"/>
                <w:sz w:val="24"/>
                <w:szCs w:val="24"/>
              </w:rPr>
            </w:pPr>
            <w:ins w:id="4312" w:author="Yu, Yong@ARB" w:date="2026-06-05T08:38:00Z">
              <w:r w:rsidRPr="00D01847">
                <w:rPr>
                  <w:rFonts w:ascii="Arial" w:eastAsia="Times New Roman" w:hAnsi="Arial" w:cs="Arial"/>
                  <w:sz w:val="24"/>
                  <w:szCs w:val="24"/>
                </w:rPr>
                <w:t>n/a</w:t>
              </w:r>
            </w:ins>
          </w:p>
        </w:tc>
      </w:tr>
      <w:tr w:rsidR="00FD29D8" w:rsidRPr="00D01847" w14:paraId="31F71E64" w14:textId="77777777">
        <w:trPr>
          <w:cantSplit/>
          <w:trHeight w:val="402"/>
          <w:ins w:id="4313" w:author="Yu, Yong@ARB" w:date="2026-06-05T08:38:00Z"/>
        </w:trPr>
        <w:tc>
          <w:tcPr>
            <w:tcW w:w="1872" w:type="dxa"/>
            <w:vAlign w:val="center"/>
          </w:tcPr>
          <w:p w14:paraId="4DF65FD4" w14:textId="77777777" w:rsidR="00FD29D8" w:rsidRPr="00D01847" w:rsidRDefault="00FD29D8">
            <w:pPr>
              <w:keepNext/>
              <w:spacing w:after="0" w:line="240" w:lineRule="auto"/>
              <w:jc w:val="center"/>
              <w:rPr>
                <w:ins w:id="4314" w:author="Yu, Yong@ARB" w:date="2026-06-05T08:38:00Z"/>
                <w:rFonts w:ascii="Arial" w:eastAsia="Times New Roman" w:hAnsi="Arial" w:cs="Arial"/>
                <w:sz w:val="24"/>
                <w:szCs w:val="24"/>
              </w:rPr>
            </w:pPr>
            <w:ins w:id="4315" w:author="Yu, Yong@ARB" w:date="2026-06-05T08:38:00Z">
              <w:r w:rsidRPr="00D01847">
                <w:rPr>
                  <w:rFonts w:ascii="Arial" w:eastAsia="Times New Roman" w:hAnsi="Arial" w:cs="Arial"/>
                  <w:sz w:val="24"/>
                  <w:szCs w:val="24"/>
                </w:rPr>
                <w:t>SULEV170</w:t>
              </w:r>
            </w:ins>
          </w:p>
        </w:tc>
        <w:tc>
          <w:tcPr>
            <w:tcW w:w="1335" w:type="dxa"/>
            <w:vAlign w:val="center"/>
          </w:tcPr>
          <w:p w14:paraId="7FC7285F" w14:textId="77777777" w:rsidR="00FD29D8" w:rsidRPr="00D01847" w:rsidRDefault="00FD29D8">
            <w:pPr>
              <w:keepNext/>
              <w:keepLines/>
              <w:spacing w:after="0" w:line="240" w:lineRule="auto"/>
              <w:jc w:val="center"/>
              <w:rPr>
                <w:ins w:id="4316" w:author="Yu, Yong@ARB" w:date="2026-06-05T08:38:00Z"/>
                <w:rFonts w:ascii="Arial" w:eastAsia="Times New Roman" w:hAnsi="Arial" w:cs="Arial"/>
                <w:sz w:val="24"/>
                <w:szCs w:val="24"/>
              </w:rPr>
            </w:pPr>
            <w:ins w:id="4317" w:author="Yu, Yong@ARB" w:date="2026-06-05T08:38:00Z">
              <w:r w:rsidRPr="00D01847">
                <w:rPr>
                  <w:rFonts w:ascii="Arial" w:eastAsia="Times New Roman" w:hAnsi="Arial" w:cs="Arial"/>
                  <w:sz w:val="24"/>
                  <w:szCs w:val="24"/>
                </w:rPr>
                <w:t>150,000</w:t>
              </w:r>
            </w:ins>
          </w:p>
        </w:tc>
        <w:tc>
          <w:tcPr>
            <w:tcW w:w="2250" w:type="dxa"/>
            <w:vAlign w:val="center"/>
          </w:tcPr>
          <w:p w14:paraId="1664B4FB" w14:textId="77777777" w:rsidR="00FD29D8" w:rsidRPr="00D01847" w:rsidRDefault="00FD29D8">
            <w:pPr>
              <w:spacing w:after="0" w:line="240" w:lineRule="auto"/>
              <w:jc w:val="center"/>
              <w:rPr>
                <w:ins w:id="4318" w:author="Yu, Yong@ARB" w:date="2026-06-05T08:38:00Z"/>
                <w:rFonts w:ascii="Arial" w:eastAsia="Times New Roman" w:hAnsi="Arial" w:cs="Arial"/>
                <w:sz w:val="24"/>
                <w:szCs w:val="24"/>
              </w:rPr>
            </w:pPr>
            <w:ins w:id="4319" w:author="Yu, Yong@ARB" w:date="2026-06-05T08:38:00Z">
              <w:r w:rsidRPr="00D01847">
                <w:rPr>
                  <w:rFonts w:ascii="Arial" w:eastAsia="Times New Roman" w:hAnsi="Arial" w:cs="Arial"/>
                  <w:sz w:val="24"/>
                  <w:szCs w:val="24"/>
                </w:rPr>
                <w:t>0.250</w:t>
              </w:r>
            </w:ins>
          </w:p>
        </w:tc>
        <w:tc>
          <w:tcPr>
            <w:tcW w:w="2217" w:type="dxa"/>
            <w:vAlign w:val="center"/>
          </w:tcPr>
          <w:p w14:paraId="307FCD63" w14:textId="77777777" w:rsidR="00FD29D8" w:rsidRPr="00D01847" w:rsidRDefault="00FD29D8">
            <w:pPr>
              <w:keepNext/>
              <w:keepLines/>
              <w:spacing w:after="0" w:line="240" w:lineRule="auto"/>
              <w:jc w:val="center"/>
              <w:rPr>
                <w:ins w:id="4320" w:author="Yu, Yong@ARB" w:date="2026-06-05T08:38:00Z"/>
                <w:rFonts w:ascii="Arial" w:eastAsia="Times New Roman" w:hAnsi="Arial" w:cs="Arial"/>
                <w:sz w:val="24"/>
                <w:szCs w:val="24"/>
              </w:rPr>
            </w:pPr>
            <w:ins w:id="4321" w:author="Yu, Yong@ARB" w:date="2026-06-05T08:38:00Z">
              <w:r w:rsidRPr="00D01847">
                <w:rPr>
                  <w:rFonts w:ascii="Arial" w:eastAsia="Times New Roman" w:hAnsi="Arial" w:cs="Arial"/>
                  <w:sz w:val="24"/>
                  <w:szCs w:val="24"/>
                </w:rPr>
                <w:t>n/a</w:t>
              </w:r>
            </w:ins>
          </w:p>
        </w:tc>
      </w:tr>
      <w:tr w:rsidR="00FD29D8" w:rsidRPr="00D01847" w14:paraId="382E8381" w14:textId="77777777">
        <w:trPr>
          <w:cantSplit/>
          <w:trHeight w:val="402"/>
          <w:ins w:id="4322" w:author="Yu, Yong@ARB" w:date="2026-06-05T08:38:00Z"/>
        </w:trPr>
        <w:tc>
          <w:tcPr>
            <w:tcW w:w="1872" w:type="dxa"/>
            <w:vAlign w:val="center"/>
          </w:tcPr>
          <w:p w14:paraId="7055AA7B" w14:textId="77777777" w:rsidR="00FD29D8" w:rsidRPr="00D01847" w:rsidRDefault="00FD29D8">
            <w:pPr>
              <w:keepNext/>
              <w:spacing w:after="0" w:line="240" w:lineRule="auto"/>
              <w:jc w:val="center"/>
              <w:rPr>
                <w:ins w:id="4323" w:author="Yu, Yong@ARB" w:date="2026-06-05T08:38:00Z"/>
                <w:rFonts w:ascii="Arial" w:eastAsia="Times New Roman" w:hAnsi="Arial" w:cs="Arial"/>
                <w:sz w:val="24"/>
                <w:szCs w:val="24"/>
              </w:rPr>
            </w:pPr>
            <w:ins w:id="4324" w:author="Yu, Yong@ARB" w:date="2026-06-05T08:38:00Z">
              <w:r w:rsidRPr="00D01847">
                <w:rPr>
                  <w:rFonts w:ascii="Arial" w:eastAsia="Times New Roman" w:hAnsi="Arial" w:cs="Arial"/>
                  <w:sz w:val="24"/>
                  <w:szCs w:val="24"/>
                </w:rPr>
                <w:t>SULEV150</w:t>
              </w:r>
            </w:ins>
          </w:p>
        </w:tc>
        <w:tc>
          <w:tcPr>
            <w:tcW w:w="1335" w:type="dxa"/>
            <w:vAlign w:val="center"/>
          </w:tcPr>
          <w:p w14:paraId="217A2DD1" w14:textId="77777777" w:rsidR="00FD29D8" w:rsidRPr="00D01847" w:rsidRDefault="00FD29D8">
            <w:pPr>
              <w:keepNext/>
              <w:keepLines/>
              <w:spacing w:after="0" w:line="240" w:lineRule="auto"/>
              <w:jc w:val="center"/>
              <w:rPr>
                <w:ins w:id="4325" w:author="Yu, Yong@ARB" w:date="2026-06-05T08:38:00Z"/>
                <w:rFonts w:ascii="Arial" w:eastAsia="Times New Roman" w:hAnsi="Arial" w:cs="Arial"/>
                <w:sz w:val="24"/>
                <w:szCs w:val="24"/>
              </w:rPr>
            </w:pPr>
            <w:ins w:id="4326" w:author="Yu, Yong@ARB" w:date="2026-06-05T08:38:00Z">
              <w:r w:rsidRPr="00D01847">
                <w:rPr>
                  <w:rFonts w:ascii="Arial" w:eastAsia="Times New Roman" w:hAnsi="Arial" w:cs="Arial"/>
                  <w:sz w:val="24"/>
                  <w:szCs w:val="24"/>
                </w:rPr>
                <w:t>150,000</w:t>
              </w:r>
            </w:ins>
          </w:p>
        </w:tc>
        <w:tc>
          <w:tcPr>
            <w:tcW w:w="2250" w:type="dxa"/>
            <w:vAlign w:val="center"/>
          </w:tcPr>
          <w:p w14:paraId="673C6B96" w14:textId="77777777" w:rsidR="00FD29D8" w:rsidRPr="00D01847" w:rsidRDefault="00FD29D8">
            <w:pPr>
              <w:spacing w:after="0" w:line="240" w:lineRule="auto"/>
              <w:jc w:val="center"/>
              <w:rPr>
                <w:ins w:id="4327" w:author="Yu, Yong@ARB" w:date="2026-06-05T08:38:00Z"/>
                <w:rFonts w:ascii="Arial" w:eastAsia="Times New Roman" w:hAnsi="Arial" w:cs="Arial"/>
                <w:sz w:val="24"/>
                <w:szCs w:val="24"/>
              </w:rPr>
            </w:pPr>
            <w:ins w:id="4328" w:author="Yu, Yong@ARB" w:date="2026-06-05T08:38:00Z">
              <w:r w:rsidRPr="00D01847">
                <w:rPr>
                  <w:rFonts w:ascii="Arial" w:eastAsia="Times New Roman" w:hAnsi="Arial" w:cs="Arial"/>
                  <w:sz w:val="24"/>
                  <w:szCs w:val="24"/>
                </w:rPr>
                <w:t>0.220</w:t>
              </w:r>
            </w:ins>
          </w:p>
        </w:tc>
        <w:tc>
          <w:tcPr>
            <w:tcW w:w="2217" w:type="dxa"/>
            <w:vAlign w:val="center"/>
          </w:tcPr>
          <w:p w14:paraId="13F85055" w14:textId="77777777" w:rsidR="00FD29D8" w:rsidRPr="00D01847" w:rsidRDefault="00FD29D8">
            <w:pPr>
              <w:keepNext/>
              <w:keepLines/>
              <w:spacing w:after="0" w:line="240" w:lineRule="auto"/>
              <w:jc w:val="center"/>
              <w:rPr>
                <w:ins w:id="4329" w:author="Yu, Yong@ARB" w:date="2026-06-05T08:38:00Z"/>
                <w:rFonts w:ascii="Arial" w:eastAsia="Times New Roman" w:hAnsi="Arial" w:cs="Arial"/>
                <w:sz w:val="24"/>
                <w:szCs w:val="24"/>
              </w:rPr>
            </w:pPr>
            <w:ins w:id="4330" w:author="Yu, Yong@ARB" w:date="2026-06-05T08:38:00Z">
              <w:r w:rsidRPr="00D01847">
                <w:rPr>
                  <w:rFonts w:ascii="Arial" w:eastAsia="Times New Roman" w:hAnsi="Arial" w:cs="Arial"/>
                  <w:sz w:val="24"/>
                  <w:szCs w:val="24"/>
                </w:rPr>
                <w:t>n/a</w:t>
              </w:r>
            </w:ins>
          </w:p>
        </w:tc>
      </w:tr>
      <w:tr w:rsidR="00FD29D8" w:rsidRPr="00D01847" w14:paraId="2E930137" w14:textId="77777777">
        <w:trPr>
          <w:cantSplit/>
          <w:trHeight w:val="402"/>
          <w:ins w:id="4331" w:author="Yu, Yong@ARB" w:date="2026-06-05T08:38:00Z"/>
        </w:trPr>
        <w:tc>
          <w:tcPr>
            <w:tcW w:w="1872" w:type="dxa"/>
            <w:vAlign w:val="center"/>
          </w:tcPr>
          <w:p w14:paraId="6B77AF4C" w14:textId="77777777" w:rsidR="00FD29D8" w:rsidRPr="00D01847" w:rsidRDefault="00FD29D8">
            <w:pPr>
              <w:keepNext/>
              <w:spacing w:after="0" w:line="240" w:lineRule="auto"/>
              <w:jc w:val="center"/>
              <w:rPr>
                <w:ins w:id="4332" w:author="Yu, Yong@ARB" w:date="2026-06-05T08:38:00Z"/>
                <w:rFonts w:ascii="Arial" w:eastAsia="Times New Roman" w:hAnsi="Arial" w:cs="Arial"/>
                <w:sz w:val="24"/>
                <w:szCs w:val="24"/>
              </w:rPr>
            </w:pPr>
          </w:p>
        </w:tc>
        <w:tc>
          <w:tcPr>
            <w:tcW w:w="1335" w:type="dxa"/>
            <w:vAlign w:val="center"/>
          </w:tcPr>
          <w:p w14:paraId="698CE2BB" w14:textId="77777777" w:rsidR="00FD29D8" w:rsidRPr="00D01847" w:rsidRDefault="00FD29D8">
            <w:pPr>
              <w:keepNext/>
              <w:keepLines/>
              <w:spacing w:after="0" w:line="240" w:lineRule="auto"/>
              <w:jc w:val="center"/>
              <w:rPr>
                <w:ins w:id="4333" w:author="Yu, Yong@ARB" w:date="2026-06-05T08:38:00Z"/>
                <w:rFonts w:ascii="Arial" w:eastAsia="Times New Roman" w:hAnsi="Arial" w:cs="Arial"/>
                <w:sz w:val="24"/>
                <w:szCs w:val="24"/>
              </w:rPr>
            </w:pPr>
          </w:p>
        </w:tc>
        <w:tc>
          <w:tcPr>
            <w:tcW w:w="2250" w:type="dxa"/>
            <w:vAlign w:val="center"/>
          </w:tcPr>
          <w:p w14:paraId="5CE2FDF8" w14:textId="77777777" w:rsidR="00FD29D8" w:rsidRPr="00D01847" w:rsidRDefault="00FD29D8">
            <w:pPr>
              <w:spacing w:after="0" w:line="240" w:lineRule="auto"/>
              <w:jc w:val="center"/>
              <w:rPr>
                <w:ins w:id="4334" w:author="Yu, Yong@ARB" w:date="2026-06-05T08:38:00Z"/>
                <w:rFonts w:ascii="Arial" w:eastAsia="Times New Roman" w:hAnsi="Arial" w:cs="Arial"/>
                <w:sz w:val="24"/>
                <w:szCs w:val="24"/>
              </w:rPr>
            </w:pPr>
          </w:p>
        </w:tc>
        <w:tc>
          <w:tcPr>
            <w:tcW w:w="2217" w:type="dxa"/>
            <w:vAlign w:val="center"/>
          </w:tcPr>
          <w:p w14:paraId="0B35EB5D" w14:textId="77777777" w:rsidR="00FD29D8" w:rsidRPr="00D01847" w:rsidRDefault="00FD29D8">
            <w:pPr>
              <w:keepNext/>
              <w:keepLines/>
              <w:spacing w:after="0" w:line="240" w:lineRule="auto"/>
              <w:jc w:val="center"/>
              <w:rPr>
                <w:ins w:id="4335" w:author="Yu, Yong@ARB" w:date="2026-06-05T08:38:00Z"/>
                <w:rFonts w:ascii="Arial" w:eastAsia="Times New Roman" w:hAnsi="Arial" w:cs="Arial"/>
                <w:sz w:val="24"/>
                <w:szCs w:val="24"/>
              </w:rPr>
            </w:pPr>
          </w:p>
        </w:tc>
      </w:tr>
      <w:tr w:rsidR="00FD29D8" w:rsidRPr="00D01847" w14:paraId="0810986C" w14:textId="77777777">
        <w:trPr>
          <w:cantSplit/>
          <w:trHeight w:val="402"/>
          <w:ins w:id="4336" w:author="Yu, Yong@ARB" w:date="2026-06-05T08:38:00Z"/>
        </w:trPr>
        <w:tc>
          <w:tcPr>
            <w:tcW w:w="1872" w:type="dxa"/>
            <w:vAlign w:val="center"/>
          </w:tcPr>
          <w:p w14:paraId="58A257D2" w14:textId="77777777" w:rsidR="00FD29D8" w:rsidRPr="00D01847" w:rsidRDefault="00FD29D8">
            <w:pPr>
              <w:keepNext/>
              <w:spacing w:after="0" w:line="240" w:lineRule="auto"/>
              <w:jc w:val="center"/>
              <w:rPr>
                <w:ins w:id="4337" w:author="Yu, Yong@ARB" w:date="2026-06-05T08:38:00Z"/>
                <w:rFonts w:ascii="Arial" w:eastAsia="Times New Roman" w:hAnsi="Arial" w:cs="Arial"/>
                <w:sz w:val="24"/>
                <w:szCs w:val="24"/>
              </w:rPr>
            </w:pPr>
            <w:ins w:id="4338" w:author="Yu, Yong@ARB" w:date="2026-06-05T08:38:00Z">
              <w:r w:rsidRPr="00D01847">
                <w:rPr>
                  <w:rFonts w:ascii="Arial" w:eastAsia="Times New Roman" w:hAnsi="Arial" w:cs="Arial"/>
                  <w:sz w:val="24"/>
                  <w:szCs w:val="24"/>
                </w:rPr>
                <w:t>LEV630</w:t>
              </w:r>
            </w:ins>
          </w:p>
        </w:tc>
        <w:tc>
          <w:tcPr>
            <w:tcW w:w="1335" w:type="dxa"/>
            <w:vAlign w:val="center"/>
          </w:tcPr>
          <w:p w14:paraId="67100002" w14:textId="77777777" w:rsidR="00FD29D8" w:rsidRPr="00D01847" w:rsidRDefault="00FD29D8">
            <w:pPr>
              <w:keepNext/>
              <w:keepLines/>
              <w:spacing w:after="0" w:line="240" w:lineRule="auto"/>
              <w:jc w:val="center"/>
              <w:rPr>
                <w:ins w:id="4339" w:author="Yu, Yong@ARB" w:date="2026-06-05T08:38:00Z"/>
                <w:rFonts w:ascii="Arial" w:eastAsia="Times New Roman" w:hAnsi="Arial" w:cs="Arial"/>
                <w:sz w:val="24"/>
                <w:szCs w:val="24"/>
              </w:rPr>
            </w:pPr>
            <w:ins w:id="4340" w:author="Yu, Yong@ARB" w:date="2026-06-05T08:38:00Z">
              <w:r w:rsidRPr="00D01847">
                <w:rPr>
                  <w:rFonts w:ascii="Arial" w:eastAsia="Times New Roman" w:hAnsi="Arial" w:cs="Arial"/>
                  <w:sz w:val="24"/>
                  <w:szCs w:val="24"/>
                </w:rPr>
                <w:t>150,000</w:t>
              </w:r>
            </w:ins>
          </w:p>
        </w:tc>
        <w:tc>
          <w:tcPr>
            <w:tcW w:w="2250" w:type="dxa"/>
            <w:vAlign w:val="center"/>
          </w:tcPr>
          <w:p w14:paraId="6BDD3C11" w14:textId="77777777" w:rsidR="00FD29D8" w:rsidRPr="00D01847" w:rsidRDefault="00FD29D8">
            <w:pPr>
              <w:keepNext/>
              <w:keepLines/>
              <w:spacing w:after="0" w:line="240" w:lineRule="auto"/>
              <w:jc w:val="center"/>
              <w:rPr>
                <w:ins w:id="4341" w:author="Yu, Yong@ARB" w:date="2026-06-05T08:38:00Z"/>
                <w:rFonts w:ascii="Arial" w:eastAsia="Times New Roman" w:hAnsi="Arial" w:cs="Arial"/>
                <w:sz w:val="24"/>
                <w:szCs w:val="24"/>
              </w:rPr>
            </w:pPr>
            <w:ins w:id="4342" w:author="Yu, Yong@ARB" w:date="2026-06-05T08:38:00Z">
              <w:r w:rsidRPr="00D01847">
                <w:rPr>
                  <w:rFonts w:ascii="Arial" w:eastAsia="Times New Roman" w:hAnsi="Arial" w:cs="Arial"/>
                  <w:sz w:val="24"/>
                  <w:szCs w:val="24"/>
                </w:rPr>
                <w:t>n/a</w:t>
              </w:r>
            </w:ins>
          </w:p>
        </w:tc>
        <w:tc>
          <w:tcPr>
            <w:tcW w:w="2217" w:type="dxa"/>
            <w:vAlign w:val="center"/>
          </w:tcPr>
          <w:p w14:paraId="2156553C" w14:textId="77777777" w:rsidR="00FD29D8" w:rsidRPr="00D01847" w:rsidRDefault="00FD29D8">
            <w:pPr>
              <w:spacing w:after="0" w:line="240" w:lineRule="auto"/>
              <w:jc w:val="center"/>
              <w:rPr>
                <w:ins w:id="4343" w:author="Yu, Yong@ARB" w:date="2026-06-05T08:38:00Z"/>
                <w:rFonts w:ascii="Arial" w:eastAsia="Times New Roman" w:hAnsi="Arial" w:cs="Arial"/>
                <w:sz w:val="24"/>
                <w:szCs w:val="24"/>
              </w:rPr>
            </w:pPr>
            <w:ins w:id="4344" w:author="Yu, Yong@ARB" w:date="2026-06-05T08:38:00Z">
              <w:r w:rsidRPr="00D01847">
                <w:rPr>
                  <w:rFonts w:ascii="Arial" w:eastAsia="Times New Roman" w:hAnsi="Arial" w:cs="Arial"/>
                  <w:sz w:val="24"/>
                  <w:szCs w:val="24"/>
                </w:rPr>
                <w:t>n/a</w:t>
              </w:r>
            </w:ins>
          </w:p>
        </w:tc>
      </w:tr>
      <w:tr w:rsidR="00FD29D8" w:rsidRPr="00D01847" w14:paraId="50BAA007" w14:textId="77777777">
        <w:trPr>
          <w:cantSplit/>
          <w:trHeight w:val="402"/>
          <w:ins w:id="4345" w:author="Yu, Yong@ARB" w:date="2026-06-05T08:38:00Z"/>
        </w:trPr>
        <w:tc>
          <w:tcPr>
            <w:tcW w:w="1872" w:type="dxa"/>
            <w:vAlign w:val="center"/>
          </w:tcPr>
          <w:p w14:paraId="7FB40E7E" w14:textId="77777777" w:rsidR="00FD29D8" w:rsidRPr="00D01847" w:rsidRDefault="00FD29D8">
            <w:pPr>
              <w:keepNext/>
              <w:spacing w:after="0" w:line="240" w:lineRule="auto"/>
              <w:jc w:val="center"/>
              <w:rPr>
                <w:ins w:id="4346" w:author="Yu, Yong@ARB" w:date="2026-06-05T08:38:00Z"/>
                <w:rFonts w:ascii="Arial" w:eastAsia="Times New Roman" w:hAnsi="Arial" w:cs="Arial"/>
                <w:sz w:val="24"/>
                <w:szCs w:val="24"/>
              </w:rPr>
            </w:pPr>
            <w:ins w:id="4347" w:author="Yu, Yong@ARB" w:date="2026-06-05T08:38:00Z">
              <w:r w:rsidRPr="00D01847">
                <w:rPr>
                  <w:rFonts w:ascii="Arial" w:eastAsia="Times New Roman" w:hAnsi="Arial" w:cs="Arial"/>
                  <w:sz w:val="24"/>
                  <w:szCs w:val="24"/>
                </w:rPr>
                <w:t>ULEV570</w:t>
              </w:r>
            </w:ins>
          </w:p>
        </w:tc>
        <w:tc>
          <w:tcPr>
            <w:tcW w:w="1335" w:type="dxa"/>
            <w:vAlign w:val="center"/>
          </w:tcPr>
          <w:p w14:paraId="399CFEDF" w14:textId="77777777" w:rsidR="00FD29D8" w:rsidRPr="00D01847" w:rsidRDefault="00FD29D8">
            <w:pPr>
              <w:keepNext/>
              <w:keepLines/>
              <w:spacing w:after="0" w:line="240" w:lineRule="auto"/>
              <w:jc w:val="center"/>
              <w:rPr>
                <w:ins w:id="4348" w:author="Yu, Yong@ARB" w:date="2026-06-05T08:38:00Z"/>
                <w:rFonts w:ascii="Arial" w:eastAsia="Times New Roman" w:hAnsi="Arial" w:cs="Arial"/>
                <w:sz w:val="24"/>
                <w:szCs w:val="24"/>
              </w:rPr>
            </w:pPr>
            <w:ins w:id="4349" w:author="Yu, Yong@ARB" w:date="2026-06-05T08:38:00Z">
              <w:r w:rsidRPr="00D01847">
                <w:rPr>
                  <w:rFonts w:ascii="Arial" w:eastAsia="Times New Roman" w:hAnsi="Arial" w:cs="Arial"/>
                  <w:sz w:val="24"/>
                  <w:szCs w:val="24"/>
                </w:rPr>
                <w:t>150,000</w:t>
              </w:r>
            </w:ins>
          </w:p>
        </w:tc>
        <w:tc>
          <w:tcPr>
            <w:tcW w:w="2250" w:type="dxa"/>
            <w:vAlign w:val="center"/>
          </w:tcPr>
          <w:p w14:paraId="56EA77AB" w14:textId="77777777" w:rsidR="00FD29D8" w:rsidRPr="00D01847" w:rsidRDefault="00FD29D8">
            <w:pPr>
              <w:keepNext/>
              <w:keepLines/>
              <w:spacing w:after="0" w:line="240" w:lineRule="auto"/>
              <w:jc w:val="center"/>
              <w:rPr>
                <w:ins w:id="4350" w:author="Yu, Yong@ARB" w:date="2026-06-05T08:38:00Z"/>
                <w:rFonts w:ascii="Arial" w:eastAsia="Times New Roman" w:hAnsi="Arial" w:cs="Arial"/>
                <w:sz w:val="24"/>
                <w:szCs w:val="24"/>
              </w:rPr>
            </w:pPr>
            <w:ins w:id="4351" w:author="Yu, Yong@ARB" w:date="2026-06-05T08:38:00Z">
              <w:r w:rsidRPr="00D01847">
                <w:rPr>
                  <w:rFonts w:ascii="Arial" w:eastAsia="Times New Roman" w:hAnsi="Arial" w:cs="Arial"/>
                  <w:sz w:val="24"/>
                  <w:szCs w:val="24"/>
                </w:rPr>
                <w:t>n/a</w:t>
              </w:r>
            </w:ins>
          </w:p>
        </w:tc>
        <w:tc>
          <w:tcPr>
            <w:tcW w:w="2217" w:type="dxa"/>
            <w:vAlign w:val="center"/>
          </w:tcPr>
          <w:p w14:paraId="7BFDBFF9" w14:textId="77777777" w:rsidR="00FD29D8" w:rsidRPr="00D01847" w:rsidRDefault="00FD29D8">
            <w:pPr>
              <w:spacing w:after="0" w:line="240" w:lineRule="auto"/>
              <w:jc w:val="center"/>
              <w:rPr>
                <w:ins w:id="4352" w:author="Yu, Yong@ARB" w:date="2026-06-05T08:38:00Z"/>
                <w:rFonts w:ascii="Arial" w:eastAsia="Times New Roman" w:hAnsi="Arial" w:cs="Arial"/>
                <w:sz w:val="24"/>
                <w:szCs w:val="24"/>
              </w:rPr>
            </w:pPr>
            <w:ins w:id="4353" w:author="Yu, Yong@ARB" w:date="2026-06-05T08:38:00Z">
              <w:r w:rsidRPr="00D01847">
                <w:rPr>
                  <w:rFonts w:ascii="Arial" w:eastAsia="Times New Roman" w:hAnsi="Arial" w:cs="Arial"/>
                  <w:sz w:val="24"/>
                  <w:szCs w:val="24"/>
                </w:rPr>
                <w:t>n/a</w:t>
              </w:r>
            </w:ins>
          </w:p>
        </w:tc>
      </w:tr>
      <w:tr w:rsidR="00FD29D8" w:rsidRPr="00D01847" w14:paraId="29FAC258" w14:textId="77777777">
        <w:trPr>
          <w:cantSplit/>
          <w:trHeight w:val="402"/>
          <w:ins w:id="4354" w:author="Yu, Yong@ARB" w:date="2026-06-05T08:38:00Z"/>
        </w:trPr>
        <w:tc>
          <w:tcPr>
            <w:tcW w:w="1872" w:type="dxa"/>
            <w:vAlign w:val="center"/>
          </w:tcPr>
          <w:p w14:paraId="229A0E07" w14:textId="77777777" w:rsidR="00FD29D8" w:rsidRPr="00D01847" w:rsidRDefault="00FD29D8">
            <w:pPr>
              <w:keepNext/>
              <w:spacing w:after="0" w:line="240" w:lineRule="auto"/>
              <w:jc w:val="center"/>
              <w:rPr>
                <w:ins w:id="4355" w:author="Yu, Yong@ARB" w:date="2026-06-05T08:38:00Z"/>
                <w:rFonts w:ascii="Arial" w:eastAsia="Times New Roman" w:hAnsi="Arial" w:cs="Arial"/>
                <w:sz w:val="24"/>
                <w:szCs w:val="24"/>
              </w:rPr>
            </w:pPr>
            <w:ins w:id="4356" w:author="Yu, Yong@ARB" w:date="2026-06-05T08:38:00Z">
              <w:r w:rsidRPr="00D01847">
                <w:rPr>
                  <w:rFonts w:ascii="Arial" w:eastAsia="Times New Roman" w:hAnsi="Arial" w:cs="Arial"/>
                  <w:sz w:val="24"/>
                  <w:szCs w:val="24"/>
                </w:rPr>
                <w:t>ULEV400</w:t>
              </w:r>
            </w:ins>
          </w:p>
        </w:tc>
        <w:tc>
          <w:tcPr>
            <w:tcW w:w="1335" w:type="dxa"/>
            <w:vAlign w:val="center"/>
          </w:tcPr>
          <w:p w14:paraId="0B18E216" w14:textId="77777777" w:rsidR="00FD29D8" w:rsidRPr="00D01847" w:rsidRDefault="00FD29D8">
            <w:pPr>
              <w:keepNext/>
              <w:keepLines/>
              <w:spacing w:after="0" w:line="240" w:lineRule="auto"/>
              <w:jc w:val="center"/>
              <w:rPr>
                <w:ins w:id="4357" w:author="Yu, Yong@ARB" w:date="2026-06-05T08:38:00Z"/>
                <w:rFonts w:ascii="Arial" w:eastAsia="Times New Roman" w:hAnsi="Arial" w:cs="Arial"/>
                <w:sz w:val="24"/>
                <w:szCs w:val="24"/>
              </w:rPr>
            </w:pPr>
            <w:ins w:id="4358" w:author="Yu, Yong@ARB" w:date="2026-06-05T08:38:00Z">
              <w:r w:rsidRPr="00D01847">
                <w:rPr>
                  <w:rFonts w:ascii="Arial" w:eastAsia="Times New Roman" w:hAnsi="Arial" w:cs="Arial"/>
                  <w:sz w:val="24"/>
                  <w:szCs w:val="24"/>
                </w:rPr>
                <w:t>150,000</w:t>
              </w:r>
            </w:ins>
          </w:p>
        </w:tc>
        <w:tc>
          <w:tcPr>
            <w:tcW w:w="2250" w:type="dxa"/>
            <w:vAlign w:val="center"/>
          </w:tcPr>
          <w:p w14:paraId="54A61AAA" w14:textId="77777777" w:rsidR="00FD29D8" w:rsidRPr="00D01847" w:rsidRDefault="00FD29D8">
            <w:pPr>
              <w:keepNext/>
              <w:keepLines/>
              <w:spacing w:after="0" w:line="240" w:lineRule="auto"/>
              <w:jc w:val="center"/>
              <w:rPr>
                <w:ins w:id="4359" w:author="Yu, Yong@ARB" w:date="2026-06-05T08:38:00Z"/>
                <w:rFonts w:ascii="Arial" w:eastAsia="Times New Roman" w:hAnsi="Arial" w:cs="Arial"/>
                <w:sz w:val="24"/>
                <w:szCs w:val="24"/>
              </w:rPr>
            </w:pPr>
            <w:ins w:id="4360" w:author="Yu, Yong@ARB" w:date="2026-06-05T08:38:00Z">
              <w:r w:rsidRPr="00D01847">
                <w:rPr>
                  <w:rFonts w:ascii="Arial" w:eastAsia="Times New Roman" w:hAnsi="Arial" w:cs="Arial"/>
                  <w:sz w:val="24"/>
                  <w:szCs w:val="24"/>
                </w:rPr>
                <w:t>n/a</w:t>
              </w:r>
            </w:ins>
          </w:p>
        </w:tc>
        <w:tc>
          <w:tcPr>
            <w:tcW w:w="2217" w:type="dxa"/>
            <w:vAlign w:val="center"/>
          </w:tcPr>
          <w:p w14:paraId="0359E033" w14:textId="77777777" w:rsidR="00FD29D8" w:rsidRPr="00D01847" w:rsidRDefault="00FD29D8">
            <w:pPr>
              <w:spacing w:after="0" w:line="240" w:lineRule="auto"/>
              <w:jc w:val="center"/>
              <w:rPr>
                <w:ins w:id="4361" w:author="Yu, Yong@ARB" w:date="2026-06-05T08:38:00Z"/>
                <w:rFonts w:ascii="Arial" w:eastAsia="Times New Roman" w:hAnsi="Arial" w:cs="Arial"/>
                <w:sz w:val="24"/>
                <w:szCs w:val="24"/>
              </w:rPr>
            </w:pPr>
            <w:ins w:id="4362" w:author="Yu, Yong@ARB" w:date="2026-06-05T08:38:00Z">
              <w:r w:rsidRPr="00D01847">
                <w:rPr>
                  <w:rFonts w:ascii="Arial" w:eastAsia="Times New Roman" w:hAnsi="Arial" w:cs="Arial"/>
                  <w:sz w:val="24"/>
                  <w:szCs w:val="24"/>
                </w:rPr>
                <w:t>0.600</w:t>
              </w:r>
            </w:ins>
          </w:p>
        </w:tc>
      </w:tr>
      <w:tr w:rsidR="00FD29D8" w:rsidRPr="00D01847" w14:paraId="32671B05" w14:textId="77777777">
        <w:trPr>
          <w:cantSplit/>
          <w:trHeight w:val="402"/>
          <w:ins w:id="4363" w:author="Yu, Yong@ARB" w:date="2026-06-05T08:38:00Z"/>
        </w:trPr>
        <w:tc>
          <w:tcPr>
            <w:tcW w:w="1872" w:type="dxa"/>
            <w:vAlign w:val="center"/>
          </w:tcPr>
          <w:p w14:paraId="13FE7E31" w14:textId="77777777" w:rsidR="00FD29D8" w:rsidRPr="00D01847" w:rsidRDefault="00FD29D8">
            <w:pPr>
              <w:keepNext/>
              <w:spacing w:after="0" w:line="240" w:lineRule="auto"/>
              <w:jc w:val="center"/>
              <w:rPr>
                <w:ins w:id="4364" w:author="Yu, Yong@ARB" w:date="2026-06-05T08:38:00Z"/>
                <w:rFonts w:ascii="Arial" w:eastAsia="Times New Roman" w:hAnsi="Arial" w:cs="Arial"/>
                <w:sz w:val="24"/>
                <w:szCs w:val="24"/>
              </w:rPr>
            </w:pPr>
            <w:ins w:id="4365" w:author="Yu, Yong@ARB" w:date="2026-06-05T08:38:00Z">
              <w:r w:rsidRPr="00D01847">
                <w:rPr>
                  <w:rFonts w:ascii="Arial" w:eastAsia="Times New Roman" w:hAnsi="Arial" w:cs="Arial"/>
                  <w:sz w:val="24"/>
                  <w:szCs w:val="24"/>
                </w:rPr>
                <w:t>ULEV270</w:t>
              </w:r>
            </w:ins>
          </w:p>
        </w:tc>
        <w:tc>
          <w:tcPr>
            <w:tcW w:w="1335" w:type="dxa"/>
            <w:vAlign w:val="center"/>
          </w:tcPr>
          <w:p w14:paraId="253BD793" w14:textId="77777777" w:rsidR="00FD29D8" w:rsidRPr="00D01847" w:rsidRDefault="00FD29D8">
            <w:pPr>
              <w:keepNext/>
              <w:keepLines/>
              <w:spacing w:after="0" w:line="240" w:lineRule="auto"/>
              <w:jc w:val="center"/>
              <w:rPr>
                <w:ins w:id="4366" w:author="Yu, Yong@ARB" w:date="2026-06-05T08:38:00Z"/>
                <w:rFonts w:ascii="Arial" w:eastAsia="Times New Roman" w:hAnsi="Arial" w:cs="Arial"/>
                <w:sz w:val="24"/>
                <w:szCs w:val="24"/>
              </w:rPr>
            </w:pPr>
            <w:ins w:id="4367" w:author="Yu, Yong@ARB" w:date="2026-06-05T08:38:00Z">
              <w:r w:rsidRPr="00D01847">
                <w:rPr>
                  <w:rFonts w:ascii="Arial" w:eastAsia="Times New Roman" w:hAnsi="Arial" w:cs="Arial"/>
                  <w:sz w:val="24"/>
                  <w:szCs w:val="24"/>
                </w:rPr>
                <w:t>150,000</w:t>
              </w:r>
            </w:ins>
          </w:p>
        </w:tc>
        <w:tc>
          <w:tcPr>
            <w:tcW w:w="2250" w:type="dxa"/>
            <w:vAlign w:val="center"/>
          </w:tcPr>
          <w:p w14:paraId="03C9D79B" w14:textId="77777777" w:rsidR="00FD29D8" w:rsidRPr="00D01847" w:rsidRDefault="00FD29D8">
            <w:pPr>
              <w:keepNext/>
              <w:keepLines/>
              <w:spacing w:after="0" w:line="240" w:lineRule="auto"/>
              <w:jc w:val="center"/>
              <w:rPr>
                <w:ins w:id="4368" w:author="Yu, Yong@ARB" w:date="2026-06-05T08:38:00Z"/>
                <w:rFonts w:ascii="Arial" w:eastAsia="Times New Roman" w:hAnsi="Arial" w:cs="Arial"/>
                <w:sz w:val="24"/>
                <w:szCs w:val="24"/>
              </w:rPr>
            </w:pPr>
            <w:ins w:id="4369" w:author="Yu, Yong@ARB" w:date="2026-06-05T08:38:00Z">
              <w:r w:rsidRPr="00D01847">
                <w:rPr>
                  <w:rFonts w:ascii="Arial" w:eastAsia="Times New Roman" w:hAnsi="Arial" w:cs="Arial"/>
                  <w:sz w:val="24"/>
                  <w:szCs w:val="24"/>
                </w:rPr>
                <w:t>n/a</w:t>
              </w:r>
            </w:ins>
          </w:p>
        </w:tc>
        <w:tc>
          <w:tcPr>
            <w:tcW w:w="2217" w:type="dxa"/>
            <w:vAlign w:val="center"/>
          </w:tcPr>
          <w:p w14:paraId="7161076F" w14:textId="77777777" w:rsidR="00FD29D8" w:rsidRPr="00D01847" w:rsidRDefault="00FD29D8">
            <w:pPr>
              <w:spacing w:after="0" w:line="240" w:lineRule="auto"/>
              <w:jc w:val="center"/>
              <w:rPr>
                <w:ins w:id="4370" w:author="Yu, Yong@ARB" w:date="2026-06-05T08:38:00Z"/>
                <w:rFonts w:ascii="Arial" w:eastAsia="Times New Roman" w:hAnsi="Arial" w:cs="Arial"/>
                <w:sz w:val="24"/>
                <w:szCs w:val="24"/>
              </w:rPr>
            </w:pPr>
            <w:ins w:id="4371" w:author="Yu, Yong@ARB" w:date="2026-06-05T08:38:00Z">
              <w:r w:rsidRPr="00D01847">
                <w:rPr>
                  <w:rFonts w:ascii="Arial" w:eastAsia="Times New Roman" w:hAnsi="Arial" w:cs="Arial"/>
                  <w:sz w:val="24"/>
                  <w:szCs w:val="24"/>
                </w:rPr>
                <w:t>0.400</w:t>
              </w:r>
            </w:ins>
          </w:p>
        </w:tc>
      </w:tr>
      <w:tr w:rsidR="00FD29D8" w:rsidRPr="00D01847" w14:paraId="2A67B119" w14:textId="77777777">
        <w:trPr>
          <w:cantSplit/>
          <w:trHeight w:val="402"/>
          <w:ins w:id="4372" w:author="Yu, Yong@ARB" w:date="2026-06-05T08:38:00Z"/>
        </w:trPr>
        <w:tc>
          <w:tcPr>
            <w:tcW w:w="1872" w:type="dxa"/>
            <w:vAlign w:val="center"/>
          </w:tcPr>
          <w:p w14:paraId="388465A9" w14:textId="77777777" w:rsidR="00FD29D8" w:rsidRPr="00D01847" w:rsidRDefault="00FD29D8">
            <w:pPr>
              <w:keepNext/>
              <w:spacing w:after="0" w:line="240" w:lineRule="auto"/>
              <w:jc w:val="center"/>
              <w:rPr>
                <w:ins w:id="4373" w:author="Yu, Yong@ARB" w:date="2026-06-05T08:38:00Z"/>
                <w:rFonts w:ascii="Arial" w:eastAsia="Times New Roman" w:hAnsi="Arial" w:cs="Arial"/>
                <w:sz w:val="24"/>
                <w:szCs w:val="24"/>
              </w:rPr>
            </w:pPr>
            <w:ins w:id="4374" w:author="Yu, Yong@ARB" w:date="2026-06-05T08:38:00Z">
              <w:r w:rsidRPr="00D01847">
                <w:rPr>
                  <w:rFonts w:ascii="Arial" w:eastAsia="Times New Roman" w:hAnsi="Arial" w:cs="Arial"/>
                  <w:sz w:val="24"/>
                  <w:szCs w:val="24"/>
                </w:rPr>
                <w:t>SULEV230</w:t>
              </w:r>
            </w:ins>
          </w:p>
        </w:tc>
        <w:tc>
          <w:tcPr>
            <w:tcW w:w="1335" w:type="dxa"/>
            <w:vAlign w:val="center"/>
          </w:tcPr>
          <w:p w14:paraId="4A3CCBE0" w14:textId="77777777" w:rsidR="00FD29D8" w:rsidRPr="00D01847" w:rsidRDefault="00FD29D8">
            <w:pPr>
              <w:keepNext/>
              <w:keepLines/>
              <w:spacing w:after="0" w:line="240" w:lineRule="auto"/>
              <w:jc w:val="center"/>
              <w:rPr>
                <w:ins w:id="4375" w:author="Yu, Yong@ARB" w:date="2026-06-05T08:38:00Z"/>
                <w:rFonts w:ascii="Arial" w:eastAsia="Times New Roman" w:hAnsi="Arial" w:cs="Arial"/>
                <w:sz w:val="24"/>
                <w:szCs w:val="24"/>
              </w:rPr>
            </w:pPr>
            <w:ins w:id="4376" w:author="Yu, Yong@ARB" w:date="2026-06-05T08:38:00Z">
              <w:r w:rsidRPr="00D01847">
                <w:rPr>
                  <w:rFonts w:ascii="Arial" w:eastAsia="Times New Roman" w:hAnsi="Arial" w:cs="Arial"/>
                  <w:sz w:val="24"/>
                  <w:szCs w:val="24"/>
                </w:rPr>
                <w:t>150,000</w:t>
              </w:r>
            </w:ins>
          </w:p>
        </w:tc>
        <w:tc>
          <w:tcPr>
            <w:tcW w:w="2250" w:type="dxa"/>
            <w:vAlign w:val="center"/>
          </w:tcPr>
          <w:p w14:paraId="19663528" w14:textId="77777777" w:rsidR="00FD29D8" w:rsidRPr="00D01847" w:rsidRDefault="00FD29D8">
            <w:pPr>
              <w:keepNext/>
              <w:keepLines/>
              <w:spacing w:after="0" w:line="240" w:lineRule="auto"/>
              <w:jc w:val="center"/>
              <w:rPr>
                <w:ins w:id="4377" w:author="Yu, Yong@ARB" w:date="2026-06-05T08:38:00Z"/>
                <w:rFonts w:ascii="Arial" w:eastAsia="Times New Roman" w:hAnsi="Arial" w:cs="Arial"/>
                <w:sz w:val="24"/>
                <w:szCs w:val="24"/>
              </w:rPr>
            </w:pPr>
            <w:ins w:id="4378" w:author="Yu, Yong@ARB" w:date="2026-06-05T08:38:00Z">
              <w:r w:rsidRPr="00D01847">
                <w:rPr>
                  <w:rFonts w:ascii="Arial" w:eastAsia="Times New Roman" w:hAnsi="Arial" w:cs="Arial"/>
                  <w:sz w:val="24"/>
                  <w:szCs w:val="24"/>
                </w:rPr>
                <w:t>n/a</w:t>
              </w:r>
            </w:ins>
          </w:p>
        </w:tc>
        <w:tc>
          <w:tcPr>
            <w:tcW w:w="2217" w:type="dxa"/>
            <w:vAlign w:val="center"/>
          </w:tcPr>
          <w:p w14:paraId="0111FEC6" w14:textId="77777777" w:rsidR="00FD29D8" w:rsidRPr="00D01847" w:rsidRDefault="00FD29D8">
            <w:pPr>
              <w:spacing w:after="0" w:line="240" w:lineRule="auto"/>
              <w:jc w:val="center"/>
              <w:rPr>
                <w:ins w:id="4379" w:author="Yu, Yong@ARB" w:date="2026-06-05T08:38:00Z"/>
                <w:rFonts w:ascii="Arial" w:eastAsia="Times New Roman" w:hAnsi="Arial" w:cs="Arial"/>
                <w:sz w:val="24"/>
                <w:szCs w:val="24"/>
              </w:rPr>
            </w:pPr>
            <w:ins w:id="4380" w:author="Yu, Yong@ARB" w:date="2026-06-05T08:38:00Z">
              <w:r w:rsidRPr="00D01847">
                <w:rPr>
                  <w:rFonts w:ascii="Arial" w:eastAsia="Times New Roman" w:hAnsi="Arial" w:cs="Arial"/>
                  <w:sz w:val="24"/>
                  <w:szCs w:val="24"/>
                </w:rPr>
                <w:t>0.340</w:t>
              </w:r>
            </w:ins>
          </w:p>
        </w:tc>
      </w:tr>
      <w:tr w:rsidR="00FD29D8" w:rsidRPr="00D01847" w14:paraId="212E87C3" w14:textId="77777777">
        <w:trPr>
          <w:cantSplit/>
          <w:trHeight w:val="402"/>
          <w:ins w:id="4381" w:author="Yu, Yong@ARB" w:date="2026-06-05T08:38:00Z"/>
        </w:trPr>
        <w:tc>
          <w:tcPr>
            <w:tcW w:w="1872" w:type="dxa"/>
            <w:vAlign w:val="center"/>
          </w:tcPr>
          <w:p w14:paraId="6701C447" w14:textId="77777777" w:rsidR="00FD29D8" w:rsidRPr="00D01847" w:rsidRDefault="00FD29D8">
            <w:pPr>
              <w:keepNext/>
              <w:spacing w:after="0" w:line="240" w:lineRule="auto"/>
              <w:jc w:val="center"/>
              <w:rPr>
                <w:ins w:id="4382" w:author="Yu, Yong@ARB" w:date="2026-06-05T08:38:00Z"/>
                <w:rFonts w:ascii="Arial" w:eastAsia="Times New Roman" w:hAnsi="Arial" w:cs="Arial"/>
                <w:sz w:val="24"/>
                <w:szCs w:val="24"/>
              </w:rPr>
            </w:pPr>
            <w:ins w:id="4383" w:author="Yu, Yong@ARB" w:date="2026-06-05T08:38:00Z">
              <w:r w:rsidRPr="00D01847">
                <w:rPr>
                  <w:rFonts w:ascii="Arial" w:eastAsia="Times New Roman" w:hAnsi="Arial" w:cs="Arial"/>
                  <w:sz w:val="24"/>
                  <w:szCs w:val="24"/>
                </w:rPr>
                <w:t>SULEV200</w:t>
              </w:r>
            </w:ins>
          </w:p>
        </w:tc>
        <w:tc>
          <w:tcPr>
            <w:tcW w:w="1335" w:type="dxa"/>
            <w:vAlign w:val="center"/>
          </w:tcPr>
          <w:p w14:paraId="49D3C5FA" w14:textId="77777777" w:rsidR="00FD29D8" w:rsidRPr="00D01847" w:rsidRDefault="00FD29D8">
            <w:pPr>
              <w:keepNext/>
              <w:keepLines/>
              <w:spacing w:after="0" w:line="240" w:lineRule="auto"/>
              <w:jc w:val="center"/>
              <w:rPr>
                <w:ins w:id="4384" w:author="Yu, Yong@ARB" w:date="2026-06-05T08:38:00Z"/>
                <w:rFonts w:ascii="Arial" w:eastAsia="Times New Roman" w:hAnsi="Arial" w:cs="Arial"/>
                <w:sz w:val="24"/>
                <w:szCs w:val="24"/>
              </w:rPr>
            </w:pPr>
            <w:ins w:id="4385" w:author="Yu, Yong@ARB" w:date="2026-06-05T08:38:00Z">
              <w:r w:rsidRPr="00D01847">
                <w:rPr>
                  <w:rFonts w:ascii="Arial" w:eastAsia="Times New Roman" w:hAnsi="Arial" w:cs="Arial"/>
                  <w:sz w:val="24"/>
                  <w:szCs w:val="24"/>
                </w:rPr>
                <w:t>150,000</w:t>
              </w:r>
            </w:ins>
          </w:p>
        </w:tc>
        <w:tc>
          <w:tcPr>
            <w:tcW w:w="2250" w:type="dxa"/>
            <w:vAlign w:val="center"/>
          </w:tcPr>
          <w:p w14:paraId="5C5ED273" w14:textId="77777777" w:rsidR="00FD29D8" w:rsidRPr="00D01847" w:rsidRDefault="00FD29D8">
            <w:pPr>
              <w:keepNext/>
              <w:keepLines/>
              <w:spacing w:after="0" w:line="240" w:lineRule="auto"/>
              <w:jc w:val="center"/>
              <w:rPr>
                <w:ins w:id="4386" w:author="Yu, Yong@ARB" w:date="2026-06-05T08:38:00Z"/>
                <w:rFonts w:ascii="Arial" w:eastAsia="Times New Roman" w:hAnsi="Arial" w:cs="Arial"/>
                <w:sz w:val="24"/>
                <w:szCs w:val="24"/>
              </w:rPr>
            </w:pPr>
            <w:ins w:id="4387" w:author="Yu, Yong@ARB" w:date="2026-06-05T08:38:00Z">
              <w:r w:rsidRPr="00D01847">
                <w:rPr>
                  <w:rFonts w:ascii="Arial" w:eastAsia="Times New Roman" w:hAnsi="Arial" w:cs="Arial"/>
                  <w:sz w:val="24"/>
                  <w:szCs w:val="24"/>
                </w:rPr>
                <w:t>n/a</w:t>
              </w:r>
            </w:ins>
          </w:p>
        </w:tc>
        <w:tc>
          <w:tcPr>
            <w:tcW w:w="2217" w:type="dxa"/>
            <w:vAlign w:val="center"/>
          </w:tcPr>
          <w:p w14:paraId="3CBC5C52" w14:textId="77777777" w:rsidR="00FD29D8" w:rsidRPr="00D01847" w:rsidRDefault="00FD29D8">
            <w:pPr>
              <w:spacing w:after="0" w:line="240" w:lineRule="auto"/>
              <w:jc w:val="center"/>
              <w:rPr>
                <w:ins w:id="4388" w:author="Yu, Yong@ARB" w:date="2026-06-05T08:38:00Z"/>
                <w:rFonts w:ascii="Arial" w:eastAsia="Times New Roman" w:hAnsi="Arial" w:cs="Arial"/>
                <w:sz w:val="24"/>
                <w:szCs w:val="24"/>
              </w:rPr>
            </w:pPr>
            <w:ins w:id="4389" w:author="Yu, Yong@ARB" w:date="2026-06-05T08:38:00Z">
              <w:r w:rsidRPr="00D01847">
                <w:rPr>
                  <w:rFonts w:ascii="Arial" w:eastAsia="Times New Roman" w:hAnsi="Arial" w:cs="Arial"/>
                  <w:sz w:val="24"/>
                  <w:szCs w:val="24"/>
                </w:rPr>
                <w:t>0.300</w:t>
              </w:r>
            </w:ins>
          </w:p>
        </w:tc>
      </w:tr>
    </w:tbl>
    <w:p w14:paraId="111B12BE" w14:textId="77777777" w:rsidR="00FD29D8" w:rsidRPr="00D01847" w:rsidRDefault="00FD29D8" w:rsidP="00FD29D8">
      <w:pPr>
        <w:spacing w:line="278" w:lineRule="auto"/>
        <w:ind w:left="2340"/>
        <w:rPr>
          <w:ins w:id="4390" w:author="Yu, Yong@ARB" w:date="2026-06-05T08:38:00Z"/>
          <w:rFonts w:ascii="Arial" w:eastAsia="Aptos" w:hAnsi="Arial" w:cs="Times New Roman"/>
          <w:bCs/>
          <w:color w:val="404040"/>
          <w:kern w:val="2"/>
          <w:sz w:val="24"/>
          <w:szCs w:val="24"/>
          <w14:ligatures w14:val="standardContextual"/>
        </w:rPr>
      </w:pPr>
    </w:p>
    <w:p w14:paraId="56AAC0C3" w14:textId="77777777" w:rsidR="00FD29D8" w:rsidRPr="00D01847" w:rsidRDefault="00FD29D8" w:rsidP="00FD29D8">
      <w:pPr>
        <w:numPr>
          <w:ilvl w:val="1"/>
          <w:numId w:val="24"/>
        </w:numPr>
        <w:spacing w:line="278" w:lineRule="auto"/>
        <w:contextualSpacing/>
        <w:rPr>
          <w:ins w:id="4391" w:author="Yu, Yong@ARB" w:date="2026-06-05T08:38:00Z"/>
          <w:rFonts w:ascii="Arial" w:eastAsia="Aptos" w:hAnsi="Arial" w:cs="Times New Roman"/>
          <w:bCs/>
          <w:color w:val="404040"/>
          <w:kern w:val="2"/>
          <w:sz w:val="24"/>
          <w:szCs w:val="24"/>
          <w14:ligatures w14:val="standardContextual"/>
        </w:rPr>
      </w:pPr>
      <w:ins w:id="4392"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w:t>
        </w:r>
        <w:r w:rsidRPr="00D01847">
          <w:rPr>
            <w:rFonts w:ascii="Arial" w:eastAsia="Aptos" w:hAnsi="Arial" w:cs="Times New Roman"/>
            <w:bCs/>
            <w:color w:val="404040"/>
            <w:kern w:val="2"/>
            <w:sz w:val="24"/>
            <w:szCs w:val="24"/>
            <w14:ligatures w14:val="standardContextual"/>
          </w:rPr>
          <w:t>. The following interim in-use compliance standards shall apply for the first two model years that a test group is certified to the LEV III standards.</w:t>
        </w:r>
      </w:ins>
    </w:p>
    <w:p w14:paraId="6FB1EC74" w14:textId="77777777" w:rsidR="00FD29D8" w:rsidRPr="00D01847" w:rsidRDefault="00FD29D8" w:rsidP="00FD29D8">
      <w:pPr>
        <w:numPr>
          <w:ilvl w:val="2"/>
          <w:numId w:val="24"/>
        </w:numPr>
        <w:spacing w:line="278" w:lineRule="auto"/>
        <w:contextualSpacing/>
        <w:rPr>
          <w:ins w:id="4393" w:author="Yu, Yong@ARB" w:date="2026-06-05T08:38:00Z"/>
          <w:rFonts w:ascii="Arial" w:eastAsia="Aptos" w:hAnsi="Arial" w:cs="Times New Roman"/>
          <w:bCs/>
          <w:color w:val="404040"/>
          <w:kern w:val="2"/>
          <w:sz w:val="24"/>
          <w:szCs w:val="24"/>
          <w14:ligatures w14:val="standardContextual"/>
        </w:rPr>
      </w:pPr>
      <w:ins w:id="4394"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For the 2017 through 2020 model years, the interim in-use compliance standard for vehicles certifying to the 3 mg/mi particulate standard is 6 mg/mi. For the 2025 through 2028 model years, the interim in-use compliance standard for vehicles certifying to the 1 mg/mi particulate standard is 2 mg/mi.</w:t>
        </w:r>
        <w:r w:rsidRPr="00D01847">
          <w:rPr>
            <w:rFonts w:ascii="Arial" w:eastAsia="Aptos" w:hAnsi="Arial" w:cs="Times New Roman"/>
            <w:bCs/>
            <w:color w:val="404040"/>
            <w:kern w:val="2"/>
            <w:sz w:val="24"/>
            <w:szCs w:val="24"/>
            <w14:ligatures w14:val="standardContextual"/>
          </w:rPr>
          <w:br/>
        </w:r>
      </w:ins>
    </w:p>
    <w:p w14:paraId="17C90266" w14:textId="77777777" w:rsidR="00FD29D8" w:rsidRPr="00D01847" w:rsidRDefault="00FD29D8" w:rsidP="00FD29D8">
      <w:pPr>
        <w:numPr>
          <w:ilvl w:val="2"/>
          <w:numId w:val="24"/>
        </w:numPr>
        <w:spacing w:line="278" w:lineRule="auto"/>
        <w:contextualSpacing/>
        <w:rPr>
          <w:ins w:id="4395" w:author="Yu, Yong@ARB" w:date="2026-06-05T08:38:00Z"/>
          <w:rFonts w:ascii="Arial" w:eastAsia="Aptos" w:hAnsi="Arial" w:cs="Times New Roman"/>
          <w:bCs/>
          <w:color w:val="404040"/>
          <w:kern w:val="2"/>
          <w:sz w:val="24"/>
          <w:szCs w:val="24"/>
          <w14:ligatures w14:val="standardContextual"/>
        </w:rPr>
      </w:pPr>
      <w:ins w:id="4396"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 for Medium-Duty Vehicles, excluding Medium-Duty Passenger Vehicles.</w:t>
        </w:r>
        <w:r w:rsidRPr="00D01847">
          <w:rPr>
            <w:rFonts w:ascii="Arial" w:eastAsia="Aptos" w:hAnsi="Arial" w:cs="Times New Roman"/>
            <w:bCs/>
            <w:color w:val="404040"/>
            <w:kern w:val="2"/>
            <w:sz w:val="24"/>
            <w:szCs w:val="24"/>
            <w14:ligatures w14:val="standardContextual"/>
          </w:rPr>
          <w:t xml:space="preserve"> For the 2017 through 2020 model years, the interim in-use compliance standard for vehicles certifying to the 8 mg/mi particulate standard shall be 16 mg/mi and the interim </w:t>
        </w:r>
        <w:r w:rsidRPr="00D01847">
          <w:rPr>
            <w:rFonts w:ascii="Arial" w:eastAsia="Aptos" w:hAnsi="Arial" w:cs="Times New Roman"/>
            <w:bCs/>
            <w:color w:val="404040"/>
            <w:kern w:val="2"/>
            <w:sz w:val="24"/>
            <w:szCs w:val="24"/>
            <w14:ligatures w14:val="standardContextual"/>
          </w:rPr>
          <w:lastRenderedPageBreak/>
          <w:t>in-use compliance standard for vehicles certifying to the 10 mg/mi particulate standard shall be 20 mg/mi.</w:t>
        </w:r>
        <w:r w:rsidRPr="00D01847">
          <w:rPr>
            <w:rFonts w:ascii="Arial" w:eastAsia="Aptos" w:hAnsi="Arial" w:cs="Times New Roman"/>
            <w:bCs/>
            <w:color w:val="404040"/>
            <w:kern w:val="2"/>
            <w:sz w:val="24"/>
            <w:szCs w:val="24"/>
            <w14:ligatures w14:val="standardContextual"/>
          </w:rPr>
          <w:br/>
        </w:r>
      </w:ins>
    </w:p>
    <w:p w14:paraId="156DB808" w14:textId="77777777" w:rsidR="00FD29D8" w:rsidRPr="00D01847" w:rsidRDefault="00FD29D8" w:rsidP="00FD29D8">
      <w:pPr>
        <w:numPr>
          <w:ilvl w:val="1"/>
          <w:numId w:val="24"/>
        </w:numPr>
        <w:spacing w:line="278" w:lineRule="auto"/>
        <w:contextualSpacing/>
        <w:rPr>
          <w:ins w:id="4397" w:author="Yu, Yong@ARB" w:date="2026-06-05T08:38:00Z"/>
          <w:rFonts w:ascii="Arial" w:eastAsia="Aptos" w:hAnsi="Arial" w:cs="Times New Roman"/>
          <w:bCs/>
          <w:i/>
          <w:iCs/>
          <w:color w:val="404040"/>
          <w:kern w:val="2"/>
          <w:sz w:val="24"/>
          <w:szCs w:val="24"/>
          <w14:ligatures w14:val="standardContextual"/>
        </w:rPr>
      </w:pPr>
      <w:ins w:id="4398" w:author="Yu, Yong@ARB" w:date="2026-06-05T08:38:00Z">
        <w:r w:rsidRPr="00D01847">
          <w:rPr>
            <w:rFonts w:ascii="Arial" w:eastAsia="Aptos" w:hAnsi="Arial" w:cs="Times New Roman"/>
            <w:bCs/>
            <w:i/>
            <w:iCs/>
            <w:color w:val="404040"/>
            <w:kern w:val="2"/>
            <w:sz w:val="24"/>
            <w:szCs w:val="24"/>
            <w14:ligatures w14:val="standardContextual"/>
          </w:rPr>
          <w:t>SFTP Interim In-Use Compliance Standards.</w:t>
        </w:r>
        <w:r w:rsidRPr="00D01847">
          <w:rPr>
            <w:rFonts w:ascii="Arial" w:eastAsia="Aptos" w:hAnsi="Arial" w:cs="Times New Roman"/>
            <w:bCs/>
            <w:i/>
            <w:iCs/>
            <w:color w:val="404040"/>
            <w:kern w:val="2"/>
            <w:sz w:val="24"/>
            <w:szCs w:val="24"/>
            <w14:ligatures w14:val="standardContextual"/>
          </w:rPr>
          <w:br/>
        </w:r>
      </w:ins>
    </w:p>
    <w:p w14:paraId="2D39CE7E" w14:textId="77777777" w:rsidR="00FD29D8" w:rsidRPr="00D01847" w:rsidRDefault="00FD29D8" w:rsidP="00FD29D8">
      <w:pPr>
        <w:numPr>
          <w:ilvl w:val="2"/>
          <w:numId w:val="24"/>
        </w:numPr>
        <w:spacing w:line="278" w:lineRule="auto"/>
        <w:contextualSpacing/>
        <w:rPr>
          <w:ins w:id="4399" w:author="Yu, Yong@ARB" w:date="2026-06-05T08:38:00Z"/>
          <w:rFonts w:ascii="Arial" w:eastAsia="Aptos" w:hAnsi="Arial" w:cs="Times New Roman"/>
          <w:bCs/>
          <w:color w:val="404040"/>
          <w:kern w:val="2"/>
          <w:sz w:val="24"/>
          <w:szCs w:val="24"/>
          <w14:ligatures w14:val="standardContextual"/>
        </w:rPr>
      </w:pPr>
      <w:ins w:id="4400" w:author="Yu, Yong@ARB" w:date="2026-06-05T08:38:00Z">
        <w:r w:rsidRPr="00D01847">
          <w:rPr>
            <w:rFonts w:ascii="Arial" w:eastAsia="Aptos" w:hAnsi="Arial" w:cs="Times New Roman"/>
            <w:bCs/>
            <w:color w:val="404040"/>
            <w:kern w:val="2"/>
            <w:sz w:val="24"/>
            <w:szCs w:val="24"/>
            <w14:ligatures w14:val="standardContextual"/>
          </w:rPr>
          <w:t xml:space="preserve">Test groups certified prior to the 2020 model year may use an in-use compliance standard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for the first two model years that they are certified to new standards.</w:t>
        </w:r>
        <w:r w:rsidRPr="00D01847">
          <w:rPr>
            <w:rFonts w:ascii="Arial" w:eastAsia="Aptos" w:hAnsi="Arial" w:cs="Times New Roman"/>
            <w:bCs/>
            <w:color w:val="404040"/>
            <w:kern w:val="2"/>
            <w:sz w:val="24"/>
            <w:szCs w:val="24"/>
            <w14:ligatures w14:val="standardContextual"/>
          </w:rPr>
          <w:br/>
        </w:r>
      </w:ins>
    </w:p>
    <w:p w14:paraId="1DB38B79" w14:textId="77777777" w:rsidR="00FD29D8" w:rsidRPr="00D01847" w:rsidRDefault="00FD29D8" w:rsidP="00FD29D8">
      <w:pPr>
        <w:numPr>
          <w:ilvl w:val="3"/>
          <w:numId w:val="24"/>
        </w:numPr>
        <w:spacing w:line="278" w:lineRule="auto"/>
        <w:contextualSpacing/>
        <w:rPr>
          <w:ins w:id="4401" w:author="Yu, Yong@ARB" w:date="2026-06-05T08:38:00Z"/>
          <w:rFonts w:ascii="Arial" w:eastAsia="Aptos" w:hAnsi="Arial" w:cs="Times New Roman"/>
          <w:bCs/>
          <w:color w:val="404040"/>
          <w:kern w:val="2"/>
          <w:sz w:val="24"/>
          <w:szCs w:val="24"/>
          <w14:ligatures w14:val="standardContextual"/>
        </w:rPr>
      </w:pPr>
      <w:ins w:id="4402"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certifying to the standards in subsection (a)(7)(A)1,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applicable certification standard.</w:t>
        </w:r>
        <w:r w:rsidRPr="00D01847">
          <w:rPr>
            <w:rFonts w:ascii="Arial" w:eastAsia="Aptos" w:hAnsi="Arial" w:cs="Times New Roman"/>
            <w:bCs/>
            <w:color w:val="404040"/>
            <w:kern w:val="2"/>
            <w:sz w:val="24"/>
            <w:szCs w:val="24"/>
            <w14:ligatures w14:val="standardContextual"/>
          </w:rPr>
          <w:br/>
        </w:r>
      </w:ins>
    </w:p>
    <w:p w14:paraId="0BFA5051" w14:textId="77777777" w:rsidR="00FD29D8" w:rsidRPr="00D01847" w:rsidRDefault="00FD29D8" w:rsidP="00FD29D8">
      <w:pPr>
        <w:numPr>
          <w:ilvl w:val="3"/>
          <w:numId w:val="24"/>
        </w:numPr>
        <w:spacing w:line="278" w:lineRule="auto"/>
        <w:contextualSpacing/>
        <w:rPr>
          <w:ins w:id="4403" w:author="Yu, Yong@ARB" w:date="2026-06-05T08:38:00Z"/>
          <w:rFonts w:ascii="Arial" w:eastAsia="Aptos" w:hAnsi="Arial" w:cs="Times New Roman"/>
          <w:bCs/>
          <w:color w:val="404040"/>
          <w:kern w:val="2"/>
          <w:sz w:val="24"/>
          <w:szCs w:val="24"/>
          <w14:ligatures w14:val="standardContextual"/>
        </w:rPr>
      </w:pPr>
      <w:ins w:id="4404"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certifying to the standards in subsection (a)(7)(A)2,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Composite Value of the bin to which a test group is certified.</w:t>
        </w:r>
        <w:r w:rsidRPr="00D01847">
          <w:rPr>
            <w:rFonts w:ascii="Arial" w:eastAsia="Aptos" w:hAnsi="Arial" w:cs="Times New Roman"/>
            <w:bCs/>
            <w:color w:val="404040"/>
            <w:kern w:val="2"/>
            <w:sz w:val="24"/>
            <w:szCs w:val="24"/>
            <w14:ligatures w14:val="standardContextual"/>
          </w:rPr>
          <w:br/>
        </w:r>
      </w:ins>
    </w:p>
    <w:p w14:paraId="1CE7DF1D" w14:textId="77777777" w:rsidR="00FD29D8" w:rsidRPr="00D01847" w:rsidRDefault="00FD29D8" w:rsidP="00FD29D8">
      <w:pPr>
        <w:numPr>
          <w:ilvl w:val="3"/>
          <w:numId w:val="24"/>
        </w:numPr>
        <w:spacing w:line="278" w:lineRule="auto"/>
        <w:contextualSpacing/>
        <w:rPr>
          <w:ins w:id="4405" w:author="Yu, Yong@ARB" w:date="2026-06-05T08:38:00Z"/>
          <w:rFonts w:ascii="Arial" w:eastAsia="Aptos" w:hAnsi="Arial" w:cs="Times New Roman"/>
          <w:bCs/>
          <w:color w:val="404040"/>
          <w:kern w:val="2"/>
          <w:sz w:val="24"/>
          <w:szCs w:val="24"/>
          <w14:ligatures w14:val="standardContextual"/>
        </w:rPr>
      </w:pPr>
      <w:ins w:id="4406" w:author="Yu, Yong@ARB" w:date="2026-06-05T08:38:00Z">
        <w:r w:rsidRPr="00D01847">
          <w:rPr>
            <w:rFonts w:ascii="Arial" w:eastAsia="Aptos" w:hAnsi="Arial" w:cs="Times New Roman"/>
            <w:bCs/>
            <w:color w:val="404040"/>
            <w:kern w:val="2"/>
            <w:sz w:val="24"/>
            <w:szCs w:val="24"/>
            <w14:ligatures w14:val="standardContextual"/>
          </w:rPr>
          <w:t xml:space="preserve">For medium-duty vehicle tests groups certifying to the standards in subsection (a)(7)(C),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applicable certification standard.</w:t>
        </w:r>
        <w:r w:rsidRPr="00D01847">
          <w:rPr>
            <w:rFonts w:ascii="Arial" w:eastAsia="Aptos" w:hAnsi="Arial" w:cs="Times New Roman"/>
            <w:bCs/>
            <w:color w:val="404040"/>
            <w:kern w:val="2"/>
            <w:sz w:val="24"/>
            <w:szCs w:val="24"/>
            <w14:ligatures w14:val="standardContextual"/>
          </w:rPr>
          <w:br/>
        </w:r>
      </w:ins>
    </w:p>
    <w:p w14:paraId="06670B0B" w14:textId="77777777" w:rsidR="00FD29D8" w:rsidRPr="00D01847" w:rsidRDefault="00FD29D8" w:rsidP="00FD29D8">
      <w:pPr>
        <w:numPr>
          <w:ilvl w:val="2"/>
          <w:numId w:val="24"/>
        </w:numPr>
        <w:spacing w:line="278" w:lineRule="auto"/>
        <w:contextualSpacing/>
        <w:rPr>
          <w:ins w:id="4407" w:author="Yu, Yong@ARB" w:date="2026-06-05T08:38:00Z"/>
          <w:rFonts w:ascii="Arial" w:eastAsia="Aptos" w:hAnsi="Arial" w:cs="Times New Roman"/>
          <w:bCs/>
          <w:color w:val="404040"/>
          <w:kern w:val="2"/>
          <w:sz w:val="24"/>
          <w:szCs w:val="24"/>
          <w14:ligatures w14:val="standardContextual"/>
        </w:rPr>
      </w:pPr>
      <w:ins w:id="4408" w:author="Yu, Yong@ARB" w:date="2026-06-05T08:38:00Z">
        <w:r w:rsidRPr="00D01847">
          <w:rPr>
            <w:rFonts w:ascii="Arial" w:eastAsia="Aptos" w:hAnsi="Arial" w:cs="Times New Roman"/>
            <w:bCs/>
            <w:color w:val="404040"/>
            <w:kern w:val="2"/>
            <w:sz w:val="24"/>
            <w:szCs w:val="24"/>
            <w14:ligatures w14:val="standardContextual"/>
          </w:rPr>
          <w:t>Test groups certified prior to the 2021 model year will be allowed an in-use compliance standard for PM for the first five model years that they are certified to the SFTP PM standard.</w:t>
        </w:r>
        <w:r w:rsidRPr="00D01847">
          <w:rPr>
            <w:rFonts w:ascii="Arial" w:eastAsia="Aptos" w:hAnsi="Arial" w:cs="Times New Roman"/>
            <w:bCs/>
            <w:color w:val="404040"/>
            <w:kern w:val="2"/>
            <w:sz w:val="24"/>
            <w:szCs w:val="24"/>
            <w14:ligatures w14:val="standardContextual"/>
          </w:rPr>
          <w:br/>
        </w:r>
      </w:ins>
    </w:p>
    <w:p w14:paraId="3A1F5E9E" w14:textId="77777777" w:rsidR="00FD29D8" w:rsidRPr="00D01847" w:rsidRDefault="00FD29D8" w:rsidP="00FD29D8">
      <w:pPr>
        <w:numPr>
          <w:ilvl w:val="3"/>
          <w:numId w:val="24"/>
        </w:numPr>
        <w:spacing w:line="278" w:lineRule="auto"/>
        <w:contextualSpacing/>
        <w:rPr>
          <w:ins w:id="4409" w:author="Yu, Yong@ARB" w:date="2026-06-05T08:38:00Z"/>
          <w:rFonts w:ascii="Arial" w:eastAsia="Aptos" w:hAnsi="Arial" w:cs="Times New Roman"/>
          <w:bCs/>
          <w:color w:val="404040"/>
          <w:kern w:val="2"/>
          <w:sz w:val="24"/>
          <w:szCs w:val="24"/>
          <w14:ligatures w14:val="standardContextual"/>
        </w:rPr>
      </w:pPr>
      <w:ins w:id="4410"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SFTP PM exhaust emission standards in subsection (a)(7)(B), in-use compliance emission standards for PM shall be 5.0 mg/mi higher than the applicable certification standard.</w:t>
        </w:r>
        <w:r w:rsidRPr="00D01847">
          <w:rPr>
            <w:rFonts w:ascii="Arial" w:eastAsia="Aptos" w:hAnsi="Arial" w:cs="Times New Roman"/>
            <w:bCs/>
            <w:color w:val="404040"/>
            <w:kern w:val="2"/>
            <w:sz w:val="24"/>
            <w:szCs w:val="24"/>
            <w14:ligatures w14:val="standardContextual"/>
          </w:rPr>
          <w:br/>
        </w:r>
      </w:ins>
    </w:p>
    <w:p w14:paraId="607DA106" w14:textId="77777777" w:rsidR="00FD29D8" w:rsidRPr="00D01847" w:rsidRDefault="00FD29D8" w:rsidP="00FD29D8">
      <w:pPr>
        <w:numPr>
          <w:ilvl w:val="3"/>
          <w:numId w:val="24"/>
        </w:numPr>
        <w:spacing w:line="278" w:lineRule="auto"/>
        <w:contextualSpacing/>
        <w:rPr>
          <w:ins w:id="4411" w:author="Yu, Yong@ARB" w:date="2026-06-05T08:38:00Z"/>
          <w:rFonts w:ascii="Arial" w:eastAsia="Aptos" w:hAnsi="Arial" w:cs="Times New Roman"/>
          <w:bCs/>
          <w:color w:val="404040"/>
          <w:kern w:val="2"/>
          <w:sz w:val="24"/>
          <w:szCs w:val="24"/>
          <w14:ligatures w14:val="standardContextual"/>
        </w:rPr>
      </w:pPr>
      <w:ins w:id="4412" w:author="Yu, Yong@ARB" w:date="2026-06-05T08:38:00Z">
        <w:r w:rsidRPr="00D01847">
          <w:rPr>
            <w:rFonts w:ascii="Arial" w:eastAsia="Aptos" w:hAnsi="Arial" w:cs="Times New Roman"/>
            <w:bCs/>
            <w:color w:val="404040"/>
            <w:kern w:val="2"/>
            <w:sz w:val="24"/>
            <w:szCs w:val="24"/>
            <w14:ligatures w14:val="standardContextual"/>
          </w:rPr>
          <w:t xml:space="preserve">For medium-duty vehicle test groups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SFTP PM Exhaust Emission Standards in subsection (a)(7)(D), in-use compliance emission standards for PM shall be </w:t>
        </w:r>
        <w:r w:rsidRPr="00D01847">
          <w:rPr>
            <w:rFonts w:ascii="Arial" w:eastAsia="Aptos" w:hAnsi="Arial" w:cs="Times New Roman"/>
            <w:bCs/>
            <w:color w:val="404040"/>
            <w:kern w:val="2"/>
            <w:sz w:val="24"/>
            <w:szCs w:val="24"/>
            <w14:ligatures w14:val="standardContextual"/>
          </w:rPr>
          <w:lastRenderedPageBreak/>
          <w:t>5.0 mg/mi higher than the applicable certification standard.</w:t>
        </w:r>
        <w:r w:rsidRPr="00D01847">
          <w:rPr>
            <w:rFonts w:ascii="Arial" w:eastAsia="Aptos" w:hAnsi="Arial" w:cs="Times New Roman"/>
            <w:bCs/>
            <w:color w:val="404040"/>
            <w:kern w:val="2"/>
            <w:sz w:val="24"/>
            <w:szCs w:val="24"/>
            <w14:ligatures w14:val="standardContextual"/>
          </w:rPr>
          <w:br/>
        </w:r>
      </w:ins>
    </w:p>
    <w:p w14:paraId="4E9743E9" w14:textId="77777777" w:rsidR="00FD29D8" w:rsidRPr="00D01847" w:rsidRDefault="00FD29D8" w:rsidP="00FD29D8">
      <w:pPr>
        <w:numPr>
          <w:ilvl w:val="0"/>
          <w:numId w:val="24"/>
        </w:numPr>
        <w:spacing w:line="278" w:lineRule="auto"/>
        <w:contextualSpacing/>
        <w:rPr>
          <w:ins w:id="4413" w:author="Yu, Yong@ARB" w:date="2026-06-05T08:38:00Z"/>
          <w:rFonts w:ascii="Arial" w:eastAsia="Aptos" w:hAnsi="Arial" w:cs="Times New Roman"/>
          <w:bCs/>
          <w:color w:val="404040"/>
          <w:kern w:val="2"/>
          <w:sz w:val="24"/>
          <w:szCs w:val="24"/>
          <w14:ligatures w14:val="standardContextual"/>
        </w:rPr>
      </w:pPr>
      <w:ins w:id="4414" w:author="Yu, Yong@ARB" w:date="2026-06-05T08:38:00Z">
        <w:r w:rsidRPr="00D01847">
          <w:rPr>
            <w:rFonts w:ascii="Arial" w:eastAsia="Aptos" w:hAnsi="Arial" w:cs="Times New Roman"/>
            <w:bCs/>
            <w:i/>
            <w:iCs/>
            <w:color w:val="404040"/>
            <w:kern w:val="2"/>
            <w:sz w:val="24"/>
            <w:szCs w:val="24"/>
            <w14:ligatures w14:val="standardContextual"/>
          </w:rPr>
          <w:t xml:space="preserve">Requirement to Generate Additional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Fleet Average Credit</w:t>
        </w:r>
        <w:r w:rsidRPr="00D01847">
          <w:rPr>
            <w:rFonts w:ascii="Arial" w:eastAsia="Aptos" w:hAnsi="Arial" w:cs="Times New Roman"/>
            <w:bCs/>
            <w:color w:val="404040"/>
            <w:kern w:val="2"/>
            <w:sz w:val="24"/>
            <w:szCs w:val="24"/>
            <w14:ligatures w14:val="standardContextual"/>
          </w:rPr>
          <w:t xml:space="preserve">. For a vehicle that is certified to the LEV III standards in subsection (a)(1), which does not generate a partial ZEV allocation according to the criteria set forth in section C.3 of the "California Exhaust Emission Standards and Test Procedures for 2009 through 2017 Model Zero-Emission Vehicles and Hybrid Electric Vehicles, in the Passenger Car, Light-Duty Truck and Medium-Duty Vehicle Classes" and the "California Exhaust Emission Standards and Test Procedures for 2018 and Subsequent Model Zero-Emission Vehicles and Hybrid Electric Vehicles, in the Passenger Car, Light-Duty Truck and Medium-Duty Vehicle Classes," a manufacturer may subtract 5 mg/mi from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value set forth in subsection (b)(1)(B)1.c when calculating the manufacturer's fleet average, provided that the manufacturer extends the performance and defects warranty period to 15 years or 150,000 miles, whichever occurs first, except that the time period is to be 10 years for a zero emission energy storage device (such as battery, ultracapacitor, or other electric storage device).</w:t>
        </w:r>
        <w:r w:rsidRPr="00D01847">
          <w:rPr>
            <w:rFonts w:ascii="Arial" w:eastAsia="Aptos" w:hAnsi="Arial" w:cs="Times New Roman"/>
            <w:bCs/>
            <w:color w:val="404040"/>
            <w:kern w:val="2"/>
            <w:sz w:val="24"/>
            <w:szCs w:val="24"/>
            <w14:ligatures w14:val="standardContextual"/>
          </w:rPr>
          <w:br/>
        </w:r>
      </w:ins>
    </w:p>
    <w:p w14:paraId="1C152E98" w14:textId="77777777" w:rsidR="00FD29D8" w:rsidRPr="00D01847" w:rsidRDefault="00FD29D8" w:rsidP="00FD29D8">
      <w:pPr>
        <w:numPr>
          <w:ilvl w:val="0"/>
          <w:numId w:val="24"/>
        </w:numPr>
        <w:spacing w:line="278" w:lineRule="auto"/>
        <w:contextualSpacing/>
        <w:rPr>
          <w:ins w:id="4415" w:author="Yu, Yong@ARB" w:date="2026-06-05T08:38:00Z"/>
          <w:rFonts w:ascii="Arial" w:eastAsia="Aptos" w:hAnsi="Arial" w:cs="Times New Roman"/>
          <w:bCs/>
          <w:color w:val="404040"/>
          <w:kern w:val="2"/>
          <w:sz w:val="24"/>
          <w:szCs w:val="24"/>
          <w14:ligatures w14:val="standardContextual"/>
        </w:rPr>
      </w:pPr>
      <w:ins w:id="4416" w:author="Yu, Yong@ARB" w:date="2026-06-05T08:38:00Z">
        <w:r w:rsidRPr="00D01847">
          <w:rPr>
            <w:rFonts w:ascii="Arial" w:eastAsia="Aptos" w:hAnsi="Arial" w:cs="Times New Roman"/>
            <w:bCs/>
            <w:i/>
            <w:iCs/>
            <w:color w:val="404040"/>
            <w:kern w:val="2"/>
            <w:sz w:val="24"/>
            <w:szCs w:val="24"/>
            <w14:ligatures w14:val="standardContextual"/>
          </w:rPr>
          <w:t>Requirement to Generate a Partial ZEV Allowance</w:t>
        </w:r>
        <w:r w:rsidRPr="00D01847">
          <w:rPr>
            <w:rFonts w:ascii="Arial" w:eastAsia="Aptos" w:hAnsi="Arial" w:cs="Times New Roman"/>
            <w:bCs/>
            <w:color w:val="404040"/>
            <w:kern w:val="2"/>
            <w:sz w:val="24"/>
            <w:szCs w:val="24"/>
            <w14:ligatures w14:val="standardContextual"/>
          </w:rPr>
          <w:t>. For the 2015 through 2017 model years, a manufacturer that certifies to the LEV III SULEV30 or the LEV III SULEV20 standards may also generate a partial ZEV allocation according to the criteria set forth in section C.3 of the "California Exhaust Emission Standards and Test Procedures for 2009 through 2017 Model Zero-Emission Vehicles and Hybrid Electric Vehicles, in the Passenger Car, Light-Duty Truck and Medium-Duty Vehicle Classes."</w:t>
        </w:r>
        <w:r w:rsidRPr="00D01847">
          <w:rPr>
            <w:rFonts w:ascii="Arial" w:eastAsia="Aptos" w:hAnsi="Arial" w:cs="Times New Roman"/>
            <w:bCs/>
            <w:color w:val="404040"/>
            <w:kern w:val="2"/>
            <w:sz w:val="24"/>
            <w:szCs w:val="24"/>
            <w14:ligatures w14:val="standardContextual"/>
          </w:rPr>
          <w:br/>
        </w:r>
      </w:ins>
    </w:p>
    <w:p w14:paraId="73A934BD" w14:textId="77777777" w:rsidR="00FD29D8" w:rsidRPr="00D01847" w:rsidRDefault="00FD29D8" w:rsidP="00FD29D8">
      <w:pPr>
        <w:numPr>
          <w:ilvl w:val="0"/>
          <w:numId w:val="24"/>
        </w:numPr>
        <w:spacing w:line="278" w:lineRule="auto"/>
        <w:contextualSpacing/>
        <w:rPr>
          <w:ins w:id="4417" w:author="Yu, Yong@ARB" w:date="2026-06-05T08:38:00Z"/>
          <w:rFonts w:ascii="Arial" w:eastAsia="Aptos" w:hAnsi="Arial" w:cs="Times New Roman"/>
          <w:bCs/>
          <w:color w:val="404040"/>
          <w:kern w:val="2"/>
          <w:sz w:val="24"/>
          <w:szCs w:val="24"/>
          <w14:ligatures w14:val="standardContextual"/>
        </w:rPr>
      </w:pPr>
      <w:ins w:id="4418" w:author="Yu, Yong@ARB" w:date="2026-06-05T08:38:00Z">
        <w:r w:rsidRPr="00D01847">
          <w:rPr>
            <w:rFonts w:ascii="Arial" w:eastAsia="Aptos" w:hAnsi="Arial" w:cs="Times New Roman"/>
            <w:bCs/>
            <w:i/>
            <w:iCs/>
            <w:color w:val="404040"/>
            <w:kern w:val="2"/>
            <w:sz w:val="24"/>
            <w:szCs w:val="24"/>
            <w14:ligatures w14:val="standardContextual"/>
          </w:rPr>
          <w:t>NMOG Credit for Direct Ozone Reduction Technology</w:t>
        </w:r>
        <w:r w:rsidRPr="00D01847">
          <w:rPr>
            <w:rFonts w:ascii="Arial" w:eastAsia="Aptos" w:hAnsi="Arial" w:cs="Times New Roman"/>
            <w:bCs/>
            <w:color w:val="404040"/>
            <w:kern w:val="2"/>
            <w:sz w:val="24"/>
            <w:szCs w:val="24"/>
            <w14:ligatures w14:val="standardContextual"/>
          </w:rPr>
          <w:t xml:space="preserve">. A manufacturer that certifies vehicles equipped with direct ozone reduction technologies shall be eligible to receive NMOG credits that can be applied to the NMOG exhaust emissions of the vehicle when determining compliance with the standard. </w:t>
        </w:r>
        <w:proofErr w:type="gramStart"/>
        <w:r w:rsidRPr="00D01847">
          <w:rPr>
            <w:rFonts w:ascii="Arial" w:eastAsia="Aptos" w:hAnsi="Arial" w:cs="Times New Roman"/>
            <w:bCs/>
            <w:color w:val="404040"/>
            <w:kern w:val="2"/>
            <w:sz w:val="24"/>
            <w:szCs w:val="24"/>
            <w14:ligatures w14:val="standardContextual"/>
          </w:rPr>
          <w:t>In order to</w:t>
        </w:r>
        <w:proofErr w:type="gramEnd"/>
        <w:r w:rsidRPr="00D01847">
          <w:rPr>
            <w:rFonts w:ascii="Arial" w:eastAsia="Aptos" w:hAnsi="Arial" w:cs="Times New Roman"/>
            <w:bCs/>
            <w:color w:val="404040"/>
            <w:kern w:val="2"/>
            <w:sz w:val="24"/>
            <w:szCs w:val="24"/>
            <w14:ligatures w14:val="standardContextual"/>
          </w:rPr>
          <w:t xml:space="preserve"> receive credit, the manufacturer must submit the following information for each vehicle model for which it gets credit, including, but not limited to:</w:t>
        </w:r>
        <w:r w:rsidRPr="00D01847">
          <w:rPr>
            <w:rFonts w:ascii="Arial" w:eastAsia="Aptos" w:hAnsi="Arial" w:cs="Times New Roman"/>
            <w:bCs/>
            <w:color w:val="404040"/>
            <w:kern w:val="2"/>
            <w:sz w:val="24"/>
            <w:szCs w:val="24"/>
            <w14:ligatures w14:val="standardContextual"/>
          </w:rPr>
          <w:br/>
        </w:r>
      </w:ins>
    </w:p>
    <w:p w14:paraId="3D59275A" w14:textId="77777777" w:rsidR="00FD29D8" w:rsidRPr="00D01847" w:rsidRDefault="00FD29D8" w:rsidP="00FD29D8">
      <w:pPr>
        <w:numPr>
          <w:ilvl w:val="1"/>
          <w:numId w:val="24"/>
        </w:numPr>
        <w:spacing w:line="278" w:lineRule="auto"/>
        <w:contextualSpacing/>
        <w:rPr>
          <w:ins w:id="4419" w:author="Yu, Yong@ARB" w:date="2026-06-05T08:38:00Z"/>
          <w:rFonts w:ascii="Arial" w:eastAsia="Aptos" w:hAnsi="Arial" w:cs="Times New Roman"/>
          <w:bCs/>
          <w:color w:val="404040"/>
          <w:kern w:val="2"/>
          <w:sz w:val="24"/>
          <w:szCs w:val="24"/>
          <w14:ligatures w14:val="standardContextual"/>
        </w:rPr>
      </w:pPr>
      <w:ins w:id="4420" w:author="Yu, Yong@ARB" w:date="2026-06-05T08:38:00Z">
        <w:r w:rsidRPr="00D01847">
          <w:rPr>
            <w:rFonts w:ascii="Arial" w:eastAsia="Aptos" w:hAnsi="Arial" w:cs="Times New Roman"/>
            <w:bCs/>
            <w:color w:val="404040"/>
            <w:kern w:val="2"/>
            <w:sz w:val="24"/>
            <w:szCs w:val="24"/>
            <w14:ligatures w14:val="standardContextual"/>
          </w:rPr>
          <w:t xml:space="preserve">a demonstration of the airflow rate through the direct ozone reduction device and the ozone-reducing efficiency of the device over the range of speeds encountered in the Unified Cycle Driving Schedule contained in Part II G. of the "California 2015 and Subsequent Model </w:t>
        </w:r>
        <w:r w:rsidRPr="00D01847">
          <w:rPr>
            <w:rFonts w:ascii="Arial" w:eastAsia="Aptos" w:hAnsi="Arial" w:cs="Times New Roman"/>
            <w:bCs/>
            <w:color w:val="404040"/>
            <w:kern w:val="2"/>
            <w:sz w:val="24"/>
            <w:szCs w:val="24"/>
            <w14:ligatures w14:val="standardContextual"/>
          </w:rPr>
          <w:lastRenderedPageBreak/>
          <w:t>Criteria Pollutant Emission Standards and Test Procedures for and 2017 and Subsequent Model Greenhouse Gas Exhaust Emission Standards and Test Procedures for Passenger Cars, Light-Duty trucks and Medium-duty Vehicles," as adopted March 22, 2012;</w:t>
        </w:r>
        <w:r w:rsidRPr="00D01847">
          <w:rPr>
            <w:rFonts w:ascii="Arial" w:eastAsia="Aptos" w:hAnsi="Arial" w:cs="Times New Roman"/>
            <w:bCs/>
            <w:color w:val="404040"/>
            <w:kern w:val="2"/>
            <w:sz w:val="24"/>
            <w:szCs w:val="24"/>
            <w14:ligatures w14:val="standardContextual"/>
          </w:rPr>
          <w:br/>
        </w:r>
      </w:ins>
    </w:p>
    <w:p w14:paraId="204788BB" w14:textId="77777777" w:rsidR="00FD29D8" w:rsidRPr="00D01847" w:rsidRDefault="00FD29D8" w:rsidP="00FD29D8">
      <w:pPr>
        <w:numPr>
          <w:ilvl w:val="1"/>
          <w:numId w:val="24"/>
        </w:numPr>
        <w:spacing w:line="278" w:lineRule="auto"/>
        <w:contextualSpacing/>
        <w:rPr>
          <w:ins w:id="4421" w:author="Yu, Yong@ARB" w:date="2026-06-05T08:38:00Z"/>
          <w:rFonts w:ascii="Arial" w:eastAsia="Aptos" w:hAnsi="Arial" w:cs="Times New Roman"/>
          <w:bCs/>
          <w:color w:val="404040"/>
          <w:kern w:val="2"/>
          <w:sz w:val="24"/>
          <w:szCs w:val="24"/>
          <w14:ligatures w14:val="standardContextual"/>
        </w:rPr>
      </w:pPr>
      <w:ins w:id="4422" w:author="Yu, Yong@ARB" w:date="2026-06-05T08:38:00Z">
        <w:r w:rsidRPr="00D01847">
          <w:rPr>
            <w:rFonts w:ascii="Arial" w:eastAsia="Aptos" w:hAnsi="Arial" w:cs="Times New Roman"/>
            <w:bCs/>
            <w:color w:val="404040"/>
            <w:kern w:val="2"/>
            <w:sz w:val="24"/>
            <w:szCs w:val="24"/>
            <w14:ligatures w14:val="standardContextual"/>
          </w:rPr>
          <w:t>an evaluation of the durability of the device for the full useful life of the vehicle; and</w:t>
        </w:r>
        <w:r w:rsidRPr="00D01847">
          <w:rPr>
            <w:rFonts w:ascii="Arial" w:eastAsia="Aptos" w:hAnsi="Arial" w:cs="Times New Roman"/>
            <w:bCs/>
            <w:color w:val="404040"/>
            <w:kern w:val="2"/>
            <w:sz w:val="24"/>
            <w:szCs w:val="24"/>
            <w14:ligatures w14:val="standardContextual"/>
          </w:rPr>
          <w:br/>
        </w:r>
      </w:ins>
    </w:p>
    <w:p w14:paraId="73552A06" w14:textId="77777777" w:rsidR="00FD29D8" w:rsidRPr="00D01847" w:rsidRDefault="00FD29D8" w:rsidP="00FD29D8">
      <w:pPr>
        <w:numPr>
          <w:ilvl w:val="1"/>
          <w:numId w:val="24"/>
        </w:numPr>
        <w:spacing w:line="278" w:lineRule="auto"/>
        <w:contextualSpacing/>
        <w:rPr>
          <w:ins w:id="4423" w:author="Yu, Yong@ARB" w:date="2026-06-05T08:38:00Z"/>
          <w:rFonts w:ascii="Arial" w:eastAsia="Aptos" w:hAnsi="Arial" w:cs="Times New Roman"/>
          <w:bCs/>
          <w:color w:val="404040"/>
          <w:kern w:val="2"/>
          <w:sz w:val="24"/>
          <w:szCs w:val="24"/>
          <w14:ligatures w14:val="standardContextual"/>
        </w:rPr>
      </w:pPr>
      <w:ins w:id="4424" w:author="Yu, Yong@ARB" w:date="2026-06-05T08:38:00Z">
        <w:r w:rsidRPr="00D01847">
          <w:rPr>
            <w:rFonts w:ascii="Arial" w:eastAsia="Aptos" w:hAnsi="Arial" w:cs="Times New Roman"/>
            <w:bCs/>
            <w:color w:val="404040"/>
            <w:kern w:val="2"/>
            <w:sz w:val="24"/>
            <w:szCs w:val="24"/>
            <w14:ligatures w14:val="standardContextual"/>
          </w:rPr>
          <w:t>a description of the on-board diagnostic strategy for monitoring the performance of the device in-use.</w:t>
        </w:r>
      </w:ins>
    </w:p>
    <w:p w14:paraId="253A1BF2" w14:textId="77777777" w:rsidR="00FD29D8" w:rsidRPr="00D01847" w:rsidRDefault="00FD29D8" w:rsidP="00FD29D8">
      <w:pPr>
        <w:spacing w:line="278" w:lineRule="auto"/>
        <w:ind w:left="1440"/>
        <w:rPr>
          <w:ins w:id="4425" w:author="Yu, Yong@ARB" w:date="2026-06-05T08:38:00Z"/>
          <w:rFonts w:ascii="Arial" w:eastAsia="Aptos" w:hAnsi="Arial" w:cs="Times New Roman"/>
          <w:bCs/>
          <w:color w:val="404040"/>
          <w:kern w:val="2"/>
          <w:sz w:val="24"/>
          <w:szCs w:val="24"/>
          <w14:ligatures w14:val="standardContextual"/>
        </w:rPr>
      </w:pPr>
      <w:ins w:id="4426" w:author="Yu, Yong@ARB" w:date="2026-06-05T08:38:00Z">
        <w:r w:rsidRPr="00D01847">
          <w:rPr>
            <w:rFonts w:ascii="Arial" w:eastAsia="Aptos" w:hAnsi="Arial" w:cs="Times New Roman"/>
            <w:bCs/>
            <w:color w:val="404040"/>
            <w:kern w:val="2"/>
            <w:sz w:val="24"/>
            <w:szCs w:val="24"/>
            <w14:ligatures w14:val="standardContextual"/>
          </w:rPr>
          <w:t>Using the above information, the Executive Officer shall determine the value of the NMOG credit based on the calculated change in the one-hour peak ozone level using an approved airshed model.</w:t>
        </w:r>
      </w:ins>
    </w:p>
    <w:p w14:paraId="414EDED1" w14:textId="77777777" w:rsidR="00FD29D8" w:rsidRPr="00D01847" w:rsidRDefault="00FD29D8" w:rsidP="00FD29D8">
      <w:pPr>
        <w:numPr>
          <w:ilvl w:val="0"/>
          <w:numId w:val="24"/>
        </w:numPr>
        <w:spacing w:line="278" w:lineRule="auto"/>
        <w:contextualSpacing/>
        <w:rPr>
          <w:ins w:id="4427" w:author="Yu, Yong@ARB" w:date="2026-06-05T08:38:00Z"/>
          <w:rFonts w:ascii="Arial" w:eastAsia="Aptos" w:hAnsi="Arial" w:cs="Times New Roman"/>
          <w:bCs/>
          <w:color w:val="404040"/>
          <w:kern w:val="2"/>
          <w:sz w:val="24"/>
          <w:szCs w:val="24"/>
          <w14:ligatures w14:val="standardContextual"/>
        </w:rPr>
      </w:pPr>
      <w:ins w:id="4428" w:author="Yu, Yong@ARB" w:date="2026-06-05T08:38:00Z">
        <w:r w:rsidRPr="00D01847">
          <w:rPr>
            <w:rFonts w:ascii="Arial" w:eastAsia="Aptos" w:hAnsi="Arial" w:cs="Times New Roman"/>
            <w:bCs/>
            <w:i/>
            <w:iCs/>
            <w:color w:val="404040"/>
            <w:kern w:val="2"/>
            <w:sz w:val="24"/>
            <w:szCs w:val="24"/>
            <w14:ligatures w14:val="standardContextual"/>
          </w:rPr>
          <w:t xml:space="preserve">When a </w:t>
        </w:r>
        <w:proofErr w:type="gramStart"/>
        <w:r w:rsidRPr="00D01847">
          <w:rPr>
            <w:rFonts w:ascii="Arial" w:eastAsia="Aptos" w:hAnsi="Arial" w:cs="Times New Roman"/>
            <w:bCs/>
            <w:i/>
            <w:iCs/>
            <w:color w:val="404040"/>
            <w:kern w:val="2"/>
            <w:sz w:val="24"/>
            <w:szCs w:val="24"/>
            <w14:ligatures w14:val="standardContextual"/>
          </w:rPr>
          <w:t>Federally-Certified</w:t>
        </w:r>
        <w:proofErr w:type="gramEnd"/>
        <w:r w:rsidRPr="00D01847">
          <w:rPr>
            <w:rFonts w:ascii="Arial" w:eastAsia="Aptos" w:hAnsi="Arial" w:cs="Times New Roman"/>
            <w:bCs/>
            <w:i/>
            <w:iCs/>
            <w:color w:val="404040"/>
            <w:kern w:val="2"/>
            <w:sz w:val="24"/>
            <w:szCs w:val="24"/>
            <w14:ligatures w14:val="standardContextual"/>
          </w:rPr>
          <w:t xml:space="preserve"> Vehicle Model is Required in California</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9C6D1D8" w14:textId="77777777" w:rsidR="00FD29D8" w:rsidRPr="00D01847" w:rsidRDefault="00FD29D8" w:rsidP="00FD29D8">
      <w:pPr>
        <w:numPr>
          <w:ilvl w:val="1"/>
          <w:numId w:val="24"/>
        </w:numPr>
        <w:spacing w:line="278" w:lineRule="auto"/>
        <w:contextualSpacing/>
        <w:rPr>
          <w:ins w:id="4429" w:author="Yu, Yong@ARB" w:date="2026-06-05T08:38:00Z"/>
          <w:rFonts w:ascii="Arial" w:eastAsia="Aptos" w:hAnsi="Arial" w:cs="Times New Roman"/>
          <w:bCs/>
          <w:color w:val="404040"/>
          <w:kern w:val="2"/>
          <w:sz w:val="24"/>
          <w:szCs w:val="24"/>
          <w14:ligatures w14:val="standardContextual"/>
        </w:rPr>
      </w:pPr>
      <w:ins w:id="4430" w:author="Yu, Yong@ARB" w:date="2026-06-05T08:38:00Z">
        <w:r w:rsidRPr="00D01847">
          <w:rPr>
            <w:rFonts w:ascii="Arial" w:eastAsia="Aptos" w:hAnsi="Arial" w:cs="Times New Roman"/>
            <w:bCs/>
            <w:i/>
            <w:iCs/>
            <w:color w:val="404040"/>
            <w:kern w:val="2"/>
            <w:sz w:val="24"/>
            <w:szCs w:val="24"/>
            <w14:ligatures w14:val="standardContextual"/>
          </w:rPr>
          <w:t>General Requirement</w:t>
        </w:r>
        <w:r w:rsidRPr="00D01847">
          <w:rPr>
            <w:rFonts w:ascii="Arial" w:eastAsia="Aptos" w:hAnsi="Arial" w:cs="Times New Roman"/>
            <w:bCs/>
            <w:color w:val="404040"/>
            <w:kern w:val="2"/>
            <w:sz w:val="24"/>
            <w:szCs w:val="24"/>
            <w14:ligatures w14:val="standardContextual"/>
          </w:rPr>
          <w:t>. Whenever a manufacturer federally-certifies a 2015 or subsequent model-year passenger car, light-duty truck, or medium-duty vehicle model to the standards for a particular emissions bin that are more stringent than the standards for an applicable California emission category, the equivalent California model may only be certified to (</w:t>
        </w:r>
        <w:proofErr w:type="spellStart"/>
        <w:r w:rsidRPr="00D01847">
          <w:rPr>
            <w:rFonts w:ascii="Arial" w:eastAsia="Aptos" w:hAnsi="Arial" w:cs="Times New Roman"/>
            <w:bCs/>
            <w:color w:val="404040"/>
            <w:kern w:val="2"/>
            <w:sz w:val="24"/>
            <w:szCs w:val="24"/>
            <w14:ligatures w14:val="standardContextual"/>
          </w:rPr>
          <w:t>i</w:t>
        </w:r>
        <w:proofErr w:type="spellEnd"/>
        <w:r w:rsidRPr="00D01847">
          <w:rPr>
            <w:rFonts w:ascii="Arial" w:eastAsia="Aptos" w:hAnsi="Arial" w:cs="Times New Roman"/>
            <w:bCs/>
            <w:color w:val="404040"/>
            <w:kern w:val="2"/>
            <w:sz w:val="24"/>
            <w:szCs w:val="24"/>
            <w14:ligatures w14:val="standardContextual"/>
          </w:rPr>
          <w:t xml:space="preserve">) the California standards for a vehicle emissions category that are at least as stringent as the standards for the corresponding federal emissions bin, or (ii) the exhaust emission standards to which the federal model is certified. However, where the federal exhaust emission standards for the </w:t>
        </w:r>
        <w:proofErr w:type="gramStart"/>
        <w:r w:rsidRPr="00D01847">
          <w:rPr>
            <w:rFonts w:ascii="Arial" w:eastAsia="Aptos" w:hAnsi="Arial" w:cs="Times New Roman"/>
            <w:bCs/>
            <w:color w:val="404040"/>
            <w:kern w:val="2"/>
            <w:sz w:val="24"/>
            <w:szCs w:val="24"/>
            <w14:ligatures w14:val="standardContextual"/>
          </w:rPr>
          <w:t>particular emissions bin</w:t>
        </w:r>
        <w:proofErr w:type="gramEnd"/>
        <w:r w:rsidRPr="00D01847">
          <w:rPr>
            <w:rFonts w:ascii="Arial" w:eastAsia="Aptos" w:hAnsi="Arial" w:cs="Times New Roman"/>
            <w:bCs/>
            <w:color w:val="404040"/>
            <w:kern w:val="2"/>
            <w:sz w:val="24"/>
            <w:szCs w:val="24"/>
            <w14:ligatures w14:val="standardContextual"/>
          </w:rPr>
          <w:t xml:space="preserve"> and the California standards for a vehicle emissions category are equally stringent, the California model may only be certified to either the California standards for that vehicle emissions category or more stringent California standards. The federal emission bins are those contained in Tables S04-1 and S04-2 of 40 CFR §86.1811 04(c) as adopted February 10, 2000. The criteria for applying this requirement are set forth in Part I. Section H.1 of the "California 2015 and Subsequent Model Criteria Pollutant Exhaust Emission Standards and Test Procedures and 2017 and Subsequent Model Greenhouse Gas Exhaust Emission Standards and Test Procedures for Passenger Cars, Light-Duty Trucks, and Medium-Duty Vehicles."</w:t>
        </w:r>
        <w:r w:rsidRPr="00D01847">
          <w:rPr>
            <w:rFonts w:ascii="Arial" w:eastAsia="Aptos" w:hAnsi="Arial" w:cs="Times New Roman"/>
            <w:bCs/>
            <w:color w:val="404040"/>
            <w:kern w:val="2"/>
            <w:sz w:val="24"/>
            <w:szCs w:val="24"/>
            <w14:ligatures w14:val="standardContextual"/>
          </w:rPr>
          <w:br/>
        </w:r>
      </w:ins>
    </w:p>
    <w:p w14:paraId="2B6CFDBF" w14:textId="77777777" w:rsidR="00FD29D8" w:rsidRPr="00D01847" w:rsidRDefault="00FD29D8" w:rsidP="00FD29D8">
      <w:pPr>
        <w:numPr>
          <w:ilvl w:val="1"/>
          <w:numId w:val="24"/>
        </w:numPr>
        <w:spacing w:line="278" w:lineRule="auto"/>
        <w:contextualSpacing/>
        <w:rPr>
          <w:ins w:id="4431" w:author="Yu, Yong@ARB" w:date="2026-06-05T08:38:00Z"/>
          <w:rFonts w:ascii="Arial" w:eastAsia="Aptos" w:hAnsi="Arial" w:cs="Times New Roman"/>
          <w:bCs/>
          <w:color w:val="404040"/>
          <w:kern w:val="2"/>
          <w:sz w:val="24"/>
          <w:szCs w:val="24"/>
          <w14:ligatures w14:val="standardContextual"/>
        </w:rPr>
      </w:pPr>
      <w:ins w:id="4432" w:author="Yu, Yong@ARB" w:date="2026-06-05T08:38:00Z">
        <w:r w:rsidRPr="00D01847">
          <w:rPr>
            <w:rFonts w:ascii="Arial" w:eastAsia="Aptos" w:hAnsi="Arial" w:cs="Times New Roman"/>
            <w:bCs/>
            <w:i/>
            <w:iCs/>
            <w:color w:val="404040"/>
            <w:kern w:val="2"/>
            <w:sz w:val="24"/>
            <w:szCs w:val="24"/>
            <w14:ligatures w14:val="standardContextual"/>
          </w:rPr>
          <w:t>Exception for clean fuel fleet vehicles.</w:t>
        </w:r>
        <w:r w:rsidRPr="00D01847">
          <w:rPr>
            <w:rFonts w:ascii="Arial" w:eastAsia="Aptos" w:hAnsi="Arial" w:cs="Times New Roman"/>
            <w:bCs/>
            <w:color w:val="404040"/>
            <w:kern w:val="2"/>
            <w:sz w:val="24"/>
            <w:szCs w:val="24"/>
            <w14:ligatures w14:val="standardContextual"/>
          </w:rPr>
          <w:t xml:space="preserve"> Subsection (a)(12)(A) does not apply in the case of a </w:t>
        </w:r>
        <w:proofErr w:type="gramStart"/>
        <w:r w:rsidRPr="00D01847">
          <w:rPr>
            <w:rFonts w:ascii="Arial" w:eastAsia="Aptos" w:hAnsi="Arial" w:cs="Times New Roman"/>
            <w:bCs/>
            <w:color w:val="404040"/>
            <w:kern w:val="2"/>
            <w:sz w:val="24"/>
            <w:szCs w:val="24"/>
            <w14:ligatures w14:val="standardContextual"/>
          </w:rPr>
          <w:t>federally-certified</w:t>
        </w:r>
        <w:proofErr w:type="gramEnd"/>
        <w:r w:rsidRPr="00D01847">
          <w:rPr>
            <w:rFonts w:ascii="Arial" w:eastAsia="Aptos" w:hAnsi="Arial" w:cs="Times New Roman"/>
            <w:bCs/>
            <w:color w:val="404040"/>
            <w:kern w:val="2"/>
            <w:sz w:val="24"/>
            <w:szCs w:val="24"/>
            <w14:ligatures w14:val="standardContextual"/>
          </w:rPr>
          <w:t xml:space="preserve"> vehicle model that is only marketed to fleet operators for applications that are subject to clean </w:t>
        </w:r>
        <w:r w:rsidRPr="00D01847">
          <w:rPr>
            <w:rFonts w:ascii="Arial" w:eastAsia="Aptos" w:hAnsi="Arial" w:cs="Times New Roman"/>
            <w:bCs/>
            <w:color w:val="404040"/>
            <w:kern w:val="2"/>
            <w:sz w:val="24"/>
            <w:szCs w:val="24"/>
            <w14:ligatures w14:val="standardContextual"/>
          </w:rPr>
          <w:lastRenderedPageBreak/>
          <w:t>fuel fleet requirements established pursuant to section 246 of the federal Clean Air Act (42 U.S.C. sec. 7586). In addition, the Executive Officer shall exclude from the requirement a federally-certified vehicle model where the manufacturer demonstrates to the Executive Officer's reasonable satisfaction that the model will primarily be sold or leased to clean fuel fleet operators for such applications, and that other sales or leases of the model will be incidental to marketing to those clean fuel fleet operators.</w:t>
        </w:r>
        <w:r w:rsidRPr="00D01847">
          <w:rPr>
            <w:rFonts w:ascii="Arial" w:eastAsia="Aptos" w:hAnsi="Arial" w:cs="Times New Roman"/>
            <w:bCs/>
            <w:color w:val="404040"/>
            <w:kern w:val="2"/>
            <w:sz w:val="24"/>
            <w:szCs w:val="24"/>
            <w14:ligatures w14:val="standardContextual"/>
          </w:rPr>
          <w:br/>
        </w:r>
      </w:ins>
    </w:p>
    <w:p w14:paraId="0F4F5DA9" w14:textId="77777777" w:rsidR="00FD29D8" w:rsidRPr="00D01847" w:rsidRDefault="00FD29D8" w:rsidP="00FD29D8">
      <w:pPr>
        <w:numPr>
          <w:ilvl w:val="0"/>
          <w:numId w:val="24"/>
        </w:numPr>
        <w:spacing w:line="278" w:lineRule="auto"/>
        <w:contextualSpacing/>
        <w:rPr>
          <w:ins w:id="4433" w:author="Yu, Yong@ARB" w:date="2026-06-05T08:38:00Z"/>
          <w:rFonts w:ascii="Arial" w:eastAsia="Aptos" w:hAnsi="Arial" w:cs="Times New Roman"/>
          <w:bCs/>
          <w:color w:val="404040"/>
          <w:kern w:val="2"/>
          <w:sz w:val="24"/>
          <w:szCs w:val="24"/>
          <w14:ligatures w14:val="standardContextual"/>
        </w:rPr>
      </w:pPr>
      <w:ins w:id="4434" w:author="Yu, Yong@ARB" w:date="2026-06-05T08:38:00Z">
        <w:r w:rsidRPr="00D01847">
          <w:rPr>
            <w:rFonts w:ascii="Arial" w:eastAsia="Aptos" w:hAnsi="Arial" w:cs="Times New Roman"/>
            <w:bCs/>
            <w:i/>
            <w:iCs/>
            <w:color w:val="404040"/>
            <w:kern w:val="2"/>
            <w:sz w:val="24"/>
            <w:szCs w:val="24"/>
            <w14:ligatures w14:val="standardContextual"/>
          </w:rPr>
          <w:t>Emission Standard for a Fuel-Fired Heater</w:t>
        </w:r>
        <w:r w:rsidRPr="00D01847">
          <w:rPr>
            <w:rFonts w:ascii="Arial" w:eastAsia="Aptos" w:hAnsi="Arial" w:cs="Times New Roman"/>
            <w:bCs/>
            <w:color w:val="404040"/>
            <w:kern w:val="2"/>
            <w:sz w:val="24"/>
            <w:szCs w:val="24"/>
            <w14:ligatures w14:val="standardContextual"/>
          </w:rPr>
          <w:t xml:space="preserve">. Whenever a manufacturer elects to utilize an </w:t>
        </w:r>
        <w:proofErr w:type="gramStart"/>
        <w:r w:rsidRPr="00D01847">
          <w:rPr>
            <w:rFonts w:ascii="Arial" w:eastAsia="Aptos" w:hAnsi="Arial" w:cs="Times New Roman"/>
            <w:bCs/>
            <w:color w:val="404040"/>
            <w:kern w:val="2"/>
            <w:sz w:val="24"/>
            <w:szCs w:val="24"/>
            <w14:ligatures w14:val="standardContextual"/>
          </w:rPr>
          <w:t>on board</w:t>
        </w:r>
        <w:proofErr w:type="gramEnd"/>
        <w:r w:rsidRPr="00D01847">
          <w:rPr>
            <w:rFonts w:ascii="Arial" w:eastAsia="Aptos" w:hAnsi="Arial" w:cs="Times New Roman"/>
            <w:bCs/>
            <w:color w:val="404040"/>
            <w:kern w:val="2"/>
            <w:sz w:val="24"/>
            <w:szCs w:val="24"/>
            <w14:ligatures w14:val="standardContextual"/>
          </w:rPr>
          <w:t xml:space="preserve"> fuel-fired heater on any passenger car, light-duty truck or medium-duty vehicle, the fuel-fired heater must meet ULEV125 standards for passenger cars and light-duty trucks less than 8,500 pounds GVWR as set forth in subsection 1961(a)(1). The exhaust emissions from the fuel-fired heater shall be determined in accordance with the ""California Exhaust Emission Standards and Test Procedures for 2009 through 2017 Model Zero-Emission Vehicles and Hybrid Electric Vehicles, in the Passenger Car, Light-Duty Truck and Medium-Duty Vehicle Classes" or the "California Exhaust Emission Standards and Test Procedures for 2018 and Subsequent Model Zero-Emission Vehicles and Hybrid Electric Vehicles, in the Passenger Car, Light-Duty Truck and Medium-Duty Vehicle Classes," as applicable. If the on-board fuel-fired heater is capable of operating at ambient temperatures above 40oF, the measured emission levels of the on-board fuel fired heater shall be added to the emissions measured on the FTP (40 CFR, Part 86, Subpart B), as amended by the "California 2015 and Subsequent Model Criteria Pollutant Exhaust Emission Standards and Test Procedures and 2017 and Subsequent Model Greenhouse Gas Exhaust Emission Standards and Test Procedures for Passenger Cars, Light-Duty Trucks, and Medium Duty Vehicles" to determine compliance with the exhaust emission standards in subsection (a)(1).</w:t>
        </w:r>
        <w:r w:rsidRPr="00D01847">
          <w:rPr>
            <w:rFonts w:ascii="Arial" w:eastAsia="Aptos" w:hAnsi="Arial" w:cs="Times New Roman"/>
            <w:bCs/>
            <w:color w:val="404040"/>
            <w:kern w:val="2"/>
            <w:sz w:val="24"/>
            <w:szCs w:val="24"/>
            <w14:ligatures w14:val="standardContextual"/>
          </w:rPr>
          <w:br/>
        </w:r>
      </w:ins>
    </w:p>
    <w:p w14:paraId="72C8C4A1" w14:textId="77777777" w:rsidR="00FD29D8" w:rsidRPr="00D01847" w:rsidRDefault="00FD29D8" w:rsidP="00FD29D8">
      <w:pPr>
        <w:numPr>
          <w:ilvl w:val="0"/>
          <w:numId w:val="23"/>
        </w:numPr>
        <w:spacing w:line="278" w:lineRule="auto"/>
        <w:contextualSpacing/>
        <w:rPr>
          <w:ins w:id="4435" w:author="Yu, Yong@ARB" w:date="2026-06-05T08:38:00Z"/>
          <w:rFonts w:ascii="Arial" w:eastAsia="Aptos" w:hAnsi="Arial" w:cs="Times New Roman"/>
          <w:bCs/>
          <w:color w:val="404040"/>
          <w:kern w:val="2"/>
          <w:sz w:val="24"/>
          <w:szCs w:val="24"/>
          <w14:ligatures w14:val="standardContextual"/>
        </w:rPr>
      </w:pPr>
      <w:ins w:id="4436" w:author="Yu, Yong@ARB" w:date="2026-06-05T08:38:00Z">
        <w:r w:rsidRPr="00D01847">
          <w:rPr>
            <w:rFonts w:ascii="Arial" w:eastAsia="Aptos" w:hAnsi="Arial" w:cs="Times New Roman"/>
            <w:bCs/>
            <w:i/>
            <w:iCs/>
            <w:color w:val="404040"/>
            <w:kern w:val="2"/>
            <w:sz w:val="24"/>
            <w:szCs w:val="24"/>
            <w14:ligatures w14:val="standardContextual"/>
          </w:rPr>
          <w:t>Emission Standards Phase-In Requirements for Manufacturers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1B2C4316" w14:textId="77777777" w:rsidR="00FD29D8" w:rsidRPr="00D01847" w:rsidRDefault="00FD29D8" w:rsidP="00FD29D8">
      <w:pPr>
        <w:numPr>
          <w:ilvl w:val="0"/>
          <w:numId w:val="25"/>
        </w:numPr>
        <w:spacing w:line="278" w:lineRule="auto"/>
        <w:contextualSpacing/>
        <w:rPr>
          <w:ins w:id="4437" w:author="Yu, Yong@ARB" w:date="2026-06-05T08:38:00Z"/>
          <w:rFonts w:ascii="Arial" w:eastAsia="Aptos" w:hAnsi="Arial" w:cs="Times New Roman"/>
          <w:bCs/>
          <w:color w:val="404040"/>
          <w:kern w:val="2"/>
          <w:sz w:val="24"/>
          <w:szCs w:val="24"/>
          <w14:ligatures w14:val="standardContextual"/>
        </w:rPr>
      </w:pPr>
      <w:ins w:id="4438" w:author="Yu, Yong@ARB" w:date="2026-06-05T08:38:00Z">
        <w:r w:rsidRPr="00D01847">
          <w:rPr>
            <w:rFonts w:ascii="Arial" w:eastAsia="Aptos" w:hAnsi="Arial" w:cs="Times New Roman"/>
            <w:bCs/>
            <w:i/>
            <w:iCs/>
            <w:color w:val="404040"/>
            <w:kern w:val="2"/>
            <w:sz w:val="24"/>
            <w:szCs w:val="24"/>
            <w14:ligatures w14:val="standardContextual"/>
          </w:rPr>
          <w:t>Fleet Average NMOG + NOx Requirements for Passenger Cars, Light-Duty Trucks, and Medium Duty Passenger Vehicles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C165A5E" w14:textId="77777777" w:rsidR="00FD29D8" w:rsidRPr="00D01847" w:rsidRDefault="00FD29D8" w:rsidP="00FD29D8">
      <w:pPr>
        <w:numPr>
          <w:ilvl w:val="1"/>
          <w:numId w:val="24"/>
        </w:numPr>
        <w:spacing w:line="278" w:lineRule="auto"/>
        <w:contextualSpacing/>
        <w:rPr>
          <w:ins w:id="4439" w:author="Yu, Yong@ARB" w:date="2026-06-05T08:38:00Z"/>
          <w:rFonts w:ascii="Arial" w:eastAsia="Aptos" w:hAnsi="Arial" w:cs="Times New Roman"/>
          <w:bCs/>
          <w:color w:val="404040"/>
          <w:kern w:val="2"/>
          <w:sz w:val="24"/>
          <w:szCs w:val="24"/>
          <w14:ligatures w14:val="standardContextual"/>
        </w:rPr>
      </w:pPr>
      <w:ins w:id="4440" w:author="Yu, Yong@ARB" w:date="2026-06-05T08:38:00Z">
        <w:r w:rsidRPr="00D01847">
          <w:rPr>
            <w:rFonts w:ascii="Arial" w:eastAsia="Aptos" w:hAnsi="Arial" w:cs="Times New Roman"/>
            <w:bCs/>
            <w:color w:val="404040"/>
            <w:kern w:val="2"/>
            <w:sz w:val="24"/>
            <w:szCs w:val="24"/>
            <w14:ligatures w14:val="standardContextual"/>
          </w:rPr>
          <w:t xml:space="preserve">The fleet average non-methane organic gas plus oxides of nitrogen exhaust mass emission values from the passenger cars, light-duty trucks, and medium-duty passenger vehicles that are produced and delivered for sale in California each model year by a manufacturer </w:t>
        </w:r>
        <w:r w:rsidRPr="00D01847">
          <w:rPr>
            <w:rFonts w:ascii="Arial" w:eastAsia="Aptos" w:hAnsi="Arial" w:cs="Times New Roman"/>
            <w:bCs/>
            <w:color w:val="404040"/>
            <w:kern w:val="2"/>
            <w:sz w:val="24"/>
            <w:szCs w:val="24"/>
            <w14:ligatures w14:val="standardContextual"/>
          </w:rPr>
          <w:lastRenderedPageBreak/>
          <w:t>other than a small volume manufacturer shall not exceed:</w:t>
        </w:r>
        <w:r>
          <w:rPr>
            <w:rFonts w:ascii="Arial" w:eastAsia="Aptos" w:hAnsi="Arial" w:cs="Times New Roman"/>
            <w:bCs/>
            <w:color w:val="404040"/>
            <w:kern w:val="2"/>
            <w:sz w:val="24"/>
            <w:szCs w:val="24"/>
            <w14:ligatures w14:val="standardContextual"/>
          </w:rPr>
          <w:br/>
        </w:r>
      </w:ins>
    </w:p>
    <w:tbl>
      <w:tblPr>
        <w:tblW w:w="0" w:type="auto"/>
        <w:tblInd w:w="176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620"/>
        <w:gridCol w:w="2376"/>
        <w:gridCol w:w="3024"/>
      </w:tblGrid>
      <w:tr w:rsidR="00FD29D8" w:rsidRPr="00D01847" w14:paraId="67DFB93B" w14:textId="77777777">
        <w:trPr>
          <w:trHeight w:val="402"/>
          <w:ins w:id="4441" w:author="Yu, Yong@ARB" w:date="2026-06-05T08:38:00Z"/>
        </w:trPr>
        <w:tc>
          <w:tcPr>
            <w:tcW w:w="7020" w:type="dxa"/>
            <w:gridSpan w:val="3"/>
            <w:vAlign w:val="center"/>
          </w:tcPr>
          <w:p w14:paraId="5095848A" w14:textId="77777777" w:rsidR="00FD29D8" w:rsidRPr="00D01847" w:rsidRDefault="00FD29D8">
            <w:pPr>
              <w:keepNext/>
              <w:keepLines/>
              <w:spacing w:after="0" w:line="240" w:lineRule="auto"/>
              <w:jc w:val="center"/>
              <w:rPr>
                <w:ins w:id="4442" w:author="Yu, Yong@ARB" w:date="2026-06-05T08:38:00Z"/>
                <w:rFonts w:ascii="Arial" w:eastAsia="Times New Roman" w:hAnsi="Arial" w:cs="Arial"/>
                <w:b/>
              </w:rPr>
            </w:pPr>
            <w:ins w:id="4443" w:author="Yu, Yong@ARB" w:date="2026-06-05T08:38:00Z">
              <w:r w:rsidRPr="00D01847">
                <w:rPr>
                  <w:rFonts w:ascii="Arial" w:eastAsia="Times New Roman" w:hAnsi="Arial" w:cs="Arial"/>
                  <w:b/>
                </w:rPr>
                <w:t xml:space="preserve">FLEET AVERAGE NON-METHANE ORGANIC GAS PLUS OXIDES OF NITROGEN </w:t>
              </w:r>
            </w:ins>
          </w:p>
          <w:p w14:paraId="130A8B69" w14:textId="77777777" w:rsidR="00FD29D8" w:rsidRPr="00D01847" w:rsidRDefault="00FD29D8">
            <w:pPr>
              <w:keepNext/>
              <w:keepLines/>
              <w:spacing w:after="0" w:line="240" w:lineRule="auto"/>
              <w:jc w:val="center"/>
              <w:rPr>
                <w:ins w:id="4444" w:author="Yu, Yong@ARB" w:date="2026-06-05T08:38:00Z"/>
                <w:rFonts w:ascii="Arial" w:eastAsia="Times New Roman" w:hAnsi="Arial" w:cs="Arial"/>
                <w:b/>
              </w:rPr>
            </w:pPr>
            <w:ins w:id="4445" w:author="Yu, Yong@ARB" w:date="2026-06-05T08:38:00Z">
              <w:r w:rsidRPr="00D01847">
                <w:rPr>
                  <w:rFonts w:ascii="Arial" w:eastAsia="Times New Roman" w:hAnsi="Arial" w:cs="Arial"/>
                  <w:b/>
                </w:rPr>
                <w:t>EXHAUST MASS EMISSION REQUIREMENTS FOR</w:t>
              </w:r>
            </w:ins>
          </w:p>
          <w:p w14:paraId="1692F67E" w14:textId="77777777" w:rsidR="00FD29D8" w:rsidRPr="00D01847" w:rsidRDefault="00FD29D8">
            <w:pPr>
              <w:keepNext/>
              <w:keepLines/>
              <w:spacing w:after="0" w:line="240" w:lineRule="auto"/>
              <w:jc w:val="center"/>
              <w:rPr>
                <w:ins w:id="4446" w:author="Yu, Yong@ARB" w:date="2026-06-05T08:38:00Z"/>
                <w:rFonts w:ascii="Arial" w:eastAsia="Times New Roman" w:hAnsi="Arial" w:cs="Arial"/>
              </w:rPr>
            </w:pPr>
            <w:ins w:id="4447" w:author="Yu, Yong@ARB" w:date="2026-06-05T08:38:00Z">
              <w:r w:rsidRPr="00D01847">
                <w:rPr>
                  <w:rFonts w:ascii="Arial" w:eastAsia="Times New Roman" w:hAnsi="Arial" w:cs="Arial"/>
                  <w:b/>
                </w:rPr>
                <w:t>PASSENGER CARS, LIGHT-DUTY TRUCKS, AND MEDIUM-DUTY PASSENGER VEHICLES</w:t>
              </w:r>
            </w:ins>
          </w:p>
          <w:p w14:paraId="1F06EDDB" w14:textId="77777777" w:rsidR="00FD29D8" w:rsidRPr="00D01847" w:rsidRDefault="00FD29D8">
            <w:pPr>
              <w:keepNext/>
              <w:keepLines/>
              <w:spacing w:after="0" w:line="240" w:lineRule="auto"/>
              <w:jc w:val="center"/>
              <w:rPr>
                <w:ins w:id="4448" w:author="Yu, Yong@ARB" w:date="2026-06-05T08:38:00Z"/>
                <w:rFonts w:ascii="Arial" w:eastAsia="Times New Roman" w:hAnsi="Arial" w:cs="Arial"/>
              </w:rPr>
            </w:pPr>
            <w:ins w:id="4449" w:author="Yu, Yong@ARB" w:date="2026-06-05T08:38:00Z">
              <w:r w:rsidRPr="00D01847">
                <w:rPr>
                  <w:rFonts w:ascii="Arial" w:eastAsia="Times New Roman" w:hAnsi="Arial" w:cs="Arial"/>
                </w:rPr>
                <w:t>(</w:t>
              </w:r>
              <w:proofErr w:type="gramStart"/>
              <w:r w:rsidRPr="00D01847">
                <w:rPr>
                  <w:rFonts w:ascii="Arial" w:eastAsia="Times New Roman" w:hAnsi="Arial" w:cs="Arial"/>
                </w:rPr>
                <w:t>150,000 mile</w:t>
              </w:r>
              <w:proofErr w:type="gramEnd"/>
              <w:r w:rsidRPr="00D01847">
                <w:rPr>
                  <w:rFonts w:ascii="Arial" w:eastAsia="Times New Roman" w:hAnsi="Arial" w:cs="Arial"/>
                </w:rPr>
                <w:t xml:space="preserve"> Durability Vehicle Basis)</w:t>
              </w:r>
            </w:ins>
          </w:p>
        </w:tc>
      </w:tr>
      <w:tr w:rsidR="00FD29D8" w:rsidRPr="00D01847" w14:paraId="6A2B5610" w14:textId="77777777">
        <w:trPr>
          <w:trHeight w:val="402"/>
          <w:ins w:id="4450" w:author="Yu, Yong@ARB" w:date="2026-06-05T08:38:00Z"/>
        </w:trPr>
        <w:tc>
          <w:tcPr>
            <w:tcW w:w="1620" w:type="dxa"/>
            <w:vMerge w:val="restart"/>
            <w:vAlign w:val="center"/>
          </w:tcPr>
          <w:p w14:paraId="0CD20200" w14:textId="77777777" w:rsidR="00FD29D8" w:rsidRPr="00D01847" w:rsidRDefault="00FD29D8">
            <w:pPr>
              <w:keepNext/>
              <w:keepLines/>
              <w:spacing w:after="0" w:line="240" w:lineRule="auto"/>
              <w:jc w:val="center"/>
              <w:outlineLvl w:val="7"/>
              <w:rPr>
                <w:ins w:id="4451" w:author="Yu, Yong@ARB" w:date="2026-06-05T08:38:00Z"/>
                <w:rFonts w:ascii="Arial" w:eastAsia="Times New Roman" w:hAnsi="Arial" w:cs="Arial"/>
                <w:i/>
              </w:rPr>
            </w:pPr>
            <w:ins w:id="4452" w:author="Yu, Yong@ARB" w:date="2026-06-05T08:38:00Z">
              <w:r w:rsidRPr="00D01847">
                <w:rPr>
                  <w:rFonts w:ascii="Arial" w:eastAsia="Times New Roman" w:hAnsi="Arial" w:cs="Arial"/>
                  <w:i/>
                </w:rPr>
                <w:t>Model Year</w:t>
              </w:r>
            </w:ins>
          </w:p>
        </w:tc>
        <w:tc>
          <w:tcPr>
            <w:tcW w:w="5400" w:type="dxa"/>
            <w:gridSpan w:val="2"/>
            <w:vAlign w:val="center"/>
          </w:tcPr>
          <w:p w14:paraId="6FA36D40" w14:textId="77777777" w:rsidR="00FD29D8" w:rsidRPr="00D01847" w:rsidRDefault="00FD29D8">
            <w:pPr>
              <w:keepNext/>
              <w:keepLines/>
              <w:spacing w:after="0" w:line="240" w:lineRule="auto"/>
              <w:jc w:val="center"/>
              <w:rPr>
                <w:ins w:id="4453" w:author="Yu, Yong@ARB" w:date="2026-06-05T08:38:00Z"/>
                <w:rFonts w:ascii="Arial" w:eastAsia="Times New Roman" w:hAnsi="Arial" w:cs="Arial"/>
                <w:i/>
              </w:rPr>
            </w:pPr>
            <w:ins w:id="4454" w:author="Yu, Yong@ARB" w:date="2026-06-05T08:38:00Z">
              <w:r w:rsidRPr="00D01847">
                <w:rPr>
                  <w:rFonts w:ascii="Arial" w:eastAsia="Times New Roman" w:hAnsi="Arial" w:cs="Arial"/>
                  <w:i/>
                </w:rPr>
                <w:t>Fleet Average NMOG + NOx</w:t>
              </w:r>
            </w:ins>
          </w:p>
          <w:p w14:paraId="6BA31361" w14:textId="77777777" w:rsidR="00FD29D8" w:rsidRPr="00D01847" w:rsidRDefault="00FD29D8">
            <w:pPr>
              <w:keepNext/>
              <w:keepLines/>
              <w:spacing w:after="0" w:line="240" w:lineRule="auto"/>
              <w:jc w:val="center"/>
              <w:rPr>
                <w:ins w:id="4455" w:author="Yu, Yong@ARB" w:date="2026-06-05T08:38:00Z"/>
                <w:rFonts w:ascii="Arial" w:eastAsia="Times New Roman" w:hAnsi="Arial" w:cs="Arial"/>
                <w:i/>
              </w:rPr>
            </w:pPr>
            <w:ins w:id="4456" w:author="Yu, Yong@ARB" w:date="2026-06-05T08:38:00Z">
              <w:r w:rsidRPr="00D01847">
                <w:rPr>
                  <w:rFonts w:ascii="Arial" w:eastAsia="Times New Roman" w:hAnsi="Arial" w:cs="Arial"/>
                  <w:i/>
                </w:rPr>
                <w:t>(grams per mile)</w:t>
              </w:r>
            </w:ins>
          </w:p>
        </w:tc>
      </w:tr>
      <w:tr w:rsidR="00FD29D8" w:rsidRPr="00D01847" w14:paraId="0E3A40E7" w14:textId="77777777">
        <w:trPr>
          <w:trHeight w:val="402"/>
          <w:ins w:id="4457" w:author="Yu, Yong@ARB" w:date="2026-06-05T08:38:00Z"/>
        </w:trPr>
        <w:tc>
          <w:tcPr>
            <w:tcW w:w="1620" w:type="dxa"/>
            <w:vMerge/>
            <w:vAlign w:val="center"/>
          </w:tcPr>
          <w:p w14:paraId="1B919E53" w14:textId="77777777" w:rsidR="00FD29D8" w:rsidRPr="00D01847" w:rsidRDefault="00FD29D8">
            <w:pPr>
              <w:keepNext/>
              <w:keepLines/>
              <w:spacing w:after="0" w:line="240" w:lineRule="auto"/>
              <w:jc w:val="center"/>
              <w:rPr>
                <w:ins w:id="4458" w:author="Yu, Yong@ARB" w:date="2026-06-05T08:38:00Z"/>
                <w:rFonts w:ascii="Arial" w:eastAsia="Times New Roman" w:hAnsi="Arial" w:cs="Arial"/>
              </w:rPr>
            </w:pPr>
          </w:p>
        </w:tc>
        <w:tc>
          <w:tcPr>
            <w:tcW w:w="2376" w:type="dxa"/>
            <w:vAlign w:val="center"/>
          </w:tcPr>
          <w:p w14:paraId="3C7388F4" w14:textId="77777777" w:rsidR="00FD29D8" w:rsidRPr="00D01847" w:rsidRDefault="00FD29D8">
            <w:pPr>
              <w:keepNext/>
              <w:keepLines/>
              <w:spacing w:after="0" w:line="240" w:lineRule="auto"/>
              <w:jc w:val="center"/>
              <w:rPr>
                <w:ins w:id="4459" w:author="Yu, Yong@ARB" w:date="2026-06-05T08:38:00Z"/>
                <w:rFonts w:ascii="Arial" w:eastAsia="Times New Roman" w:hAnsi="Arial" w:cs="Arial"/>
                <w:i/>
              </w:rPr>
            </w:pPr>
            <w:ins w:id="4460" w:author="Yu, Yong@ARB" w:date="2026-06-05T08:38:00Z">
              <w:r w:rsidRPr="00D01847">
                <w:rPr>
                  <w:rFonts w:ascii="Arial" w:eastAsia="Times New Roman" w:hAnsi="Arial" w:cs="Arial"/>
                  <w:i/>
                </w:rPr>
                <w:t>All PCs;</w:t>
              </w:r>
            </w:ins>
          </w:p>
          <w:p w14:paraId="3759D853" w14:textId="77777777" w:rsidR="00FD29D8" w:rsidRPr="00D01847" w:rsidRDefault="00FD29D8">
            <w:pPr>
              <w:keepNext/>
              <w:keepLines/>
              <w:spacing w:after="0" w:line="240" w:lineRule="auto"/>
              <w:jc w:val="center"/>
              <w:rPr>
                <w:ins w:id="4461" w:author="Yu, Yong@ARB" w:date="2026-06-05T08:38:00Z"/>
                <w:rFonts w:ascii="Arial" w:eastAsia="Times New Roman" w:hAnsi="Arial" w:cs="Arial"/>
                <w:i/>
              </w:rPr>
            </w:pPr>
            <w:ins w:id="4462" w:author="Yu, Yong@ARB" w:date="2026-06-05T08:38:00Z">
              <w:r w:rsidRPr="00D01847">
                <w:rPr>
                  <w:rFonts w:ascii="Arial" w:eastAsia="Times New Roman" w:hAnsi="Arial" w:cs="Arial"/>
                  <w:i/>
                </w:rPr>
                <w:t>LDTs 0-3750 lbs.  LVW</w:t>
              </w:r>
            </w:ins>
          </w:p>
        </w:tc>
        <w:tc>
          <w:tcPr>
            <w:tcW w:w="3024" w:type="dxa"/>
            <w:vAlign w:val="center"/>
          </w:tcPr>
          <w:p w14:paraId="0CCCC045" w14:textId="77777777" w:rsidR="00FD29D8" w:rsidRPr="00D01847" w:rsidRDefault="00FD29D8">
            <w:pPr>
              <w:keepNext/>
              <w:keepLines/>
              <w:spacing w:after="0" w:line="240" w:lineRule="auto"/>
              <w:jc w:val="center"/>
              <w:rPr>
                <w:ins w:id="4463" w:author="Yu, Yong@ARB" w:date="2026-06-05T08:38:00Z"/>
                <w:rFonts w:ascii="Arial" w:eastAsia="Times New Roman" w:hAnsi="Arial" w:cs="Arial"/>
                <w:i/>
              </w:rPr>
            </w:pPr>
            <w:ins w:id="4464" w:author="Yu, Yong@ARB" w:date="2026-06-05T08:38:00Z">
              <w:r w:rsidRPr="00D01847">
                <w:rPr>
                  <w:rFonts w:ascii="Arial" w:eastAsia="Times New Roman" w:hAnsi="Arial" w:cs="Arial"/>
                  <w:i/>
                </w:rPr>
                <w:t>LDTs</w:t>
              </w:r>
            </w:ins>
          </w:p>
          <w:p w14:paraId="25F8E1EC" w14:textId="77777777" w:rsidR="00FD29D8" w:rsidRPr="00D01847" w:rsidRDefault="00FD29D8">
            <w:pPr>
              <w:keepNext/>
              <w:keepLines/>
              <w:spacing w:after="0" w:line="240" w:lineRule="auto"/>
              <w:jc w:val="center"/>
              <w:rPr>
                <w:ins w:id="4465" w:author="Yu, Yong@ARB" w:date="2026-06-05T08:38:00Z"/>
                <w:rFonts w:ascii="Arial" w:eastAsia="Times New Roman" w:hAnsi="Arial" w:cs="Arial"/>
                <w:i/>
              </w:rPr>
            </w:pPr>
            <w:ins w:id="4466" w:author="Yu, Yong@ARB" w:date="2026-06-05T08:38:00Z">
              <w:r w:rsidRPr="00D01847">
                <w:rPr>
                  <w:rFonts w:ascii="Arial" w:eastAsia="Times New Roman" w:hAnsi="Arial" w:cs="Arial"/>
                  <w:i/>
                </w:rPr>
                <w:t>3751 lbs. LVW - 8500 lbs. GVWR;</w:t>
              </w:r>
            </w:ins>
          </w:p>
          <w:p w14:paraId="57FFDFD1" w14:textId="77777777" w:rsidR="00FD29D8" w:rsidRPr="00D01847" w:rsidRDefault="00FD29D8">
            <w:pPr>
              <w:keepNext/>
              <w:keepLines/>
              <w:spacing w:after="0" w:line="240" w:lineRule="auto"/>
              <w:jc w:val="center"/>
              <w:rPr>
                <w:ins w:id="4467" w:author="Yu, Yong@ARB" w:date="2026-06-05T08:38:00Z"/>
                <w:rFonts w:ascii="Arial" w:eastAsia="Times New Roman" w:hAnsi="Arial" w:cs="Arial"/>
                <w:i/>
              </w:rPr>
            </w:pPr>
            <w:ins w:id="4468" w:author="Yu, Yong@ARB" w:date="2026-06-05T08:38:00Z">
              <w:r w:rsidRPr="00D01847">
                <w:rPr>
                  <w:rFonts w:ascii="Arial" w:eastAsia="Times New Roman" w:hAnsi="Arial" w:cs="Arial"/>
                  <w:i/>
                </w:rPr>
                <w:t>All MDPVs</w:t>
              </w:r>
            </w:ins>
          </w:p>
        </w:tc>
      </w:tr>
      <w:tr w:rsidR="00FD29D8" w:rsidRPr="00D01847" w14:paraId="0533CFF6" w14:textId="77777777">
        <w:trPr>
          <w:trHeight w:val="402"/>
          <w:ins w:id="4469" w:author="Yu, Yong@ARB" w:date="2026-06-05T08:38:00Z"/>
        </w:trPr>
        <w:tc>
          <w:tcPr>
            <w:tcW w:w="1620" w:type="dxa"/>
            <w:vAlign w:val="center"/>
          </w:tcPr>
          <w:p w14:paraId="6BD88793" w14:textId="77777777" w:rsidR="00FD29D8" w:rsidRPr="00D01847" w:rsidRDefault="00FD29D8">
            <w:pPr>
              <w:keepNext/>
              <w:keepLines/>
              <w:spacing w:after="0" w:line="240" w:lineRule="auto"/>
              <w:jc w:val="center"/>
              <w:rPr>
                <w:ins w:id="4470" w:author="Yu, Yong@ARB" w:date="2026-06-05T08:38:00Z"/>
                <w:rFonts w:ascii="Arial" w:eastAsia="Times New Roman" w:hAnsi="Arial" w:cs="Arial"/>
                <w:highlight w:val="cyan"/>
              </w:rPr>
            </w:pPr>
            <w:ins w:id="4471" w:author="Yu, Yong@ARB" w:date="2026-06-05T08:38:00Z">
              <w:r w:rsidRPr="00D01847">
                <w:rPr>
                  <w:rFonts w:ascii="Arial" w:eastAsia="Times New Roman" w:hAnsi="Arial" w:cs="Arial"/>
                </w:rPr>
                <w:t>2014</w:t>
              </w:r>
              <w:r w:rsidRPr="00D01847">
                <w:rPr>
                  <w:rFonts w:ascii="Arial" w:eastAsia="Times New Roman" w:hAnsi="Arial" w:cs="Arial"/>
                  <w:vertAlign w:val="superscript"/>
                </w:rPr>
                <w:t>1</w:t>
              </w:r>
            </w:ins>
          </w:p>
        </w:tc>
        <w:tc>
          <w:tcPr>
            <w:tcW w:w="2376" w:type="dxa"/>
            <w:vAlign w:val="center"/>
          </w:tcPr>
          <w:p w14:paraId="6CD6124D" w14:textId="77777777" w:rsidR="00FD29D8" w:rsidRPr="00D01847" w:rsidRDefault="00FD29D8">
            <w:pPr>
              <w:keepNext/>
              <w:keepLines/>
              <w:spacing w:after="0" w:line="240" w:lineRule="auto"/>
              <w:jc w:val="center"/>
              <w:rPr>
                <w:ins w:id="4472" w:author="Yu, Yong@ARB" w:date="2026-06-05T08:38:00Z"/>
                <w:rFonts w:ascii="Arial" w:eastAsia="Times New Roman" w:hAnsi="Arial" w:cs="Arial"/>
                <w:highlight w:val="cyan"/>
              </w:rPr>
            </w:pPr>
            <w:ins w:id="4473" w:author="Yu, Yong@ARB" w:date="2026-06-05T08:38:00Z">
              <w:r w:rsidRPr="00D01847">
                <w:rPr>
                  <w:rFonts w:ascii="Arial" w:eastAsia="Times New Roman" w:hAnsi="Arial" w:cs="Arial"/>
                </w:rPr>
                <w:t>0.107</w:t>
              </w:r>
            </w:ins>
          </w:p>
        </w:tc>
        <w:tc>
          <w:tcPr>
            <w:tcW w:w="3024" w:type="dxa"/>
            <w:vAlign w:val="center"/>
          </w:tcPr>
          <w:p w14:paraId="6B891692" w14:textId="77777777" w:rsidR="00FD29D8" w:rsidRPr="00D01847" w:rsidRDefault="00FD29D8">
            <w:pPr>
              <w:keepNext/>
              <w:keepLines/>
              <w:spacing w:after="0" w:line="240" w:lineRule="auto"/>
              <w:jc w:val="center"/>
              <w:rPr>
                <w:ins w:id="4474" w:author="Yu, Yong@ARB" w:date="2026-06-05T08:38:00Z"/>
                <w:rFonts w:ascii="Arial" w:eastAsia="Times New Roman" w:hAnsi="Arial" w:cs="Arial"/>
                <w:highlight w:val="cyan"/>
              </w:rPr>
            </w:pPr>
            <w:ins w:id="4475" w:author="Yu, Yong@ARB" w:date="2026-06-05T08:38:00Z">
              <w:r w:rsidRPr="00D01847">
                <w:rPr>
                  <w:rFonts w:ascii="Arial" w:eastAsia="Times New Roman" w:hAnsi="Arial" w:cs="Arial"/>
                </w:rPr>
                <w:t>0.128</w:t>
              </w:r>
            </w:ins>
          </w:p>
        </w:tc>
      </w:tr>
      <w:tr w:rsidR="00FD29D8" w:rsidRPr="00D01847" w14:paraId="5060333E" w14:textId="77777777">
        <w:trPr>
          <w:trHeight w:val="402"/>
          <w:ins w:id="4476" w:author="Yu, Yong@ARB" w:date="2026-06-05T08:38:00Z"/>
        </w:trPr>
        <w:tc>
          <w:tcPr>
            <w:tcW w:w="1620" w:type="dxa"/>
            <w:vAlign w:val="center"/>
          </w:tcPr>
          <w:p w14:paraId="2FBDB9A7" w14:textId="77777777" w:rsidR="00FD29D8" w:rsidRPr="00D01847" w:rsidRDefault="00FD29D8">
            <w:pPr>
              <w:keepNext/>
              <w:keepLines/>
              <w:spacing w:after="0" w:line="240" w:lineRule="auto"/>
              <w:jc w:val="center"/>
              <w:rPr>
                <w:ins w:id="4477" w:author="Yu, Yong@ARB" w:date="2026-06-05T08:38:00Z"/>
                <w:rFonts w:ascii="Arial" w:eastAsia="Times New Roman" w:hAnsi="Arial" w:cs="Arial"/>
              </w:rPr>
            </w:pPr>
            <w:ins w:id="4478" w:author="Yu, Yong@ARB" w:date="2026-06-05T08:38:00Z">
              <w:r w:rsidRPr="00D01847">
                <w:rPr>
                  <w:rFonts w:ascii="Arial" w:eastAsia="Times New Roman" w:hAnsi="Arial" w:cs="Arial"/>
                </w:rPr>
                <w:t>2015</w:t>
              </w:r>
            </w:ins>
          </w:p>
        </w:tc>
        <w:tc>
          <w:tcPr>
            <w:tcW w:w="2376" w:type="dxa"/>
            <w:vAlign w:val="center"/>
          </w:tcPr>
          <w:p w14:paraId="1C8818BB" w14:textId="77777777" w:rsidR="00FD29D8" w:rsidRPr="00D01847" w:rsidRDefault="00FD29D8">
            <w:pPr>
              <w:keepNext/>
              <w:keepLines/>
              <w:spacing w:after="0" w:line="240" w:lineRule="auto"/>
              <w:jc w:val="center"/>
              <w:rPr>
                <w:ins w:id="4479" w:author="Yu, Yong@ARB" w:date="2026-06-05T08:38:00Z"/>
                <w:rFonts w:ascii="Arial" w:eastAsia="Times New Roman" w:hAnsi="Arial" w:cs="Arial"/>
              </w:rPr>
            </w:pPr>
            <w:ins w:id="4480" w:author="Yu, Yong@ARB" w:date="2026-06-05T08:38:00Z">
              <w:r w:rsidRPr="00D01847">
                <w:rPr>
                  <w:rFonts w:ascii="Arial" w:eastAsia="Times New Roman" w:hAnsi="Arial" w:cs="Arial"/>
                </w:rPr>
                <w:t>0.100</w:t>
              </w:r>
            </w:ins>
          </w:p>
        </w:tc>
        <w:tc>
          <w:tcPr>
            <w:tcW w:w="3024" w:type="dxa"/>
            <w:vAlign w:val="center"/>
          </w:tcPr>
          <w:p w14:paraId="2C298857" w14:textId="77777777" w:rsidR="00FD29D8" w:rsidRPr="00D01847" w:rsidRDefault="00FD29D8">
            <w:pPr>
              <w:keepNext/>
              <w:keepLines/>
              <w:spacing w:after="0" w:line="240" w:lineRule="auto"/>
              <w:jc w:val="center"/>
              <w:rPr>
                <w:ins w:id="4481" w:author="Yu, Yong@ARB" w:date="2026-06-05T08:38:00Z"/>
                <w:rFonts w:ascii="Arial" w:eastAsia="Times New Roman" w:hAnsi="Arial" w:cs="Arial"/>
              </w:rPr>
            </w:pPr>
            <w:ins w:id="4482" w:author="Yu, Yong@ARB" w:date="2026-06-05T08:38:00Z">
              <w:r w:rsidRPr="00D01847">
                <w:rPr>
                  <w:rFonts w:ascii="Arial" w:eastAsia="Times New Roman" w:hAnsi="Arial" w:cs="Arial"/>
                </w:rPr>
                <w:t>0.119</w:t>
              </w:r>
            </w:ins>
          </w:p>
        </w:tc>
      </w:tr>
      <w:tr w:rsidR="00FD29D8" w:rsidRPr="00D01847" w14:paraId="779D0894" w14:textId="77777777">
        <w:trPr>
          <w:trHeight w:val="402"/>
          <w:ins w:id="4483" w:author="Yu, Yong@ARB" w:date="2026-06-05T08:38:00Z"/>
        </w:trPr>
        <w:tc>
          <w:tcPr>
            <w:tcW w:w="1620" w:type="dxa"/>
            <w:vAlign w:val="center"/>
          </w:tcPr>
          <w:p w14:paraId="159AAFDC" w14:textId="77777777" w:rsidR="00FD29D8" w:rsidRPr="00D01847" w:rsidRDefault="00FD29D8">
            <w:pPr>
              <w:keepNext/>
              <w:keepLines/>
              <w:spacing w:after="0" w:line="240" w:lineRule="auto"/>
              <w:jc w:val="center"/>
              <w:rPr>
                <w:ins w:id="4484" w:author="Yu, Yong@ARB" w:date="2026-06-05T08:38:00Z"/>
                <w:rFonts w:ascii="Arial" w:eastAsia="Times New Roman" w:hAnsi="Arial" w:cs="Arial"/>
              </w:rPr>
            </w:pPr>
            <w:ins w:id="4485" w:author="Yu, Yong@ARB" w:date="2026-06-05T08:38:00Z">
              <w:r w:rsidRPr="00D01847">
                <w:rPr>
                  <w:rFonts w:ascii="Arial" w:eastAsia="Times New Roman" w:hAnsi="Arial" w:cs="Arial"/>
                </w:rPr>
                <w:t>2016</w:t>
              </w:r>
            </w:ins>
          </w:p>
        </w:tc>
        <w:tc>
          <w:tcPr>
            <w:tcW w:w="2376" w:type="dxa"/>
            <w:vAlign w:val="center"/>
          </w:tcPr>
          <w:p w14:paraId="6A5958B2" w14:textId="77777777" w:rsidR="00FD29D8" w:rsidRPr="00D01847" w:rsidRDefault="00FD29D8">
            <w:pPr>
              <w:keepNext/>
              <w:keepLines/>
              <w:spacing w:after="0" w:line="240" w:lineRule="auto"/>
              <w:jc w:val="center"/>
              <w:rPr>
                <w:ins w:id="4486" w:author="Yu, Yong@ARB" w:date="2026-06-05T08:38:00Z"/>
                <w:rFonts w:ascii="Arial" w:eastAsia="Times New Roman" w:hAnsi="Arial" w:cs="Arial"/>
              </w:rPr>
            </w:pPr>
            <w:ins w:id="4487" w:author="Yu, Yong@ARB" w:date="2026-06-05T08:38:00Z">
              <w:r w:rsidRPr="00D01847">
                <w:rPr>
                  <w:rFonts w:ascii="Arial" w:eastAsia="Times New Roman" w:hAnsi="Arial" w:cs="Arial"/>
                </w:rPr>
                <w:t>0.093</w:t>
              </w:r>
            </w:ins>
          </w:p>
        </w:tc>
        <w:tc>
          <w:tcPr>
            <w:tcW w:w="3024" w:type="dxa"/>
            <w:vAlign w:val="center"/>
          </w:tcPr>
          <w:p w14:paraId="00AC9356" w14:textId="77777777" w:rsidR="00FD29D8" w:rsidRPr="00D01847" w:rsidRDefault="00FD29D8">
            <w:pPr>
              <w:keepNext/>
              <w:keepLines/>
              <w:spacing w:after="0" w:line="240" w:lineRule="auto"/>
              <w:jc w:val="center"/>
              <w:rPr>
                <w:ins w:id="4488" w:author="Yu, Yong@ARB" w:date="2026-06-05T08:38:00Z"/>
                <w:rFonts w:ascii="Arial" w:eastAsia="Times New Roman" w:hAnsi="Arial" w:cs="Arial"/>
              </w:rPr>
            </w:pPr>
            <w:ins w:id="4489" w:author="Yu, Yong@ARB" w:date="2026-06-05T08:38:00Z">
              <w:r w:rsidRPr="00D01847">
                <w:rPr>
                  <w:rFonts w:ascii="Arial" w:eastAsia="Times New Roman" w:hAnsi="Arial" w:cs="Arial"/>
                </w:rPr>
                <w:t>0.110</w:t>
              </w:r>
            </w:ins>
          </w:p>
        </w:tc>
      </w:tr>
      <w:tr w:rsidR="00FD29D8" w:rsidRPr="00D01847" w14:paraId="4A509379" w14:textId="77777777">
        <w:trPr>
          <w:trHeight w:val="402"/>
          <w:ins w:id="4490" w:author="Yu, Yong@ARB" w:date="2026-06-05T08:38:00Z"/>
        </w:trPr>
        <w:tc>
          <w:tcPr>
            <w:tcW w:w="1620" w:type="dxa"/>
            <w:vAlign w:val="center"/>
          </w:tcPr>
          <w:p w14:paraId="5E5F1AC3" w14:textId="77777777" w:rsidR="00FD29D8" w:rsidRPr="00D01847" w:rsidRDefault="00FD29D8">
            <w:pPr>
              <w:keepNext/>
              <w:keepLines/>
              <w:spacing w:after="0" w:line="240" w:lineRule="auto"/>
              <w:jc w:val="center"/>
              <w:rPr>
                <w:ins w:id="4491" w:author="Yu, Yong@ARB" w:date="2026-06-05T08:38:00Z"/>
                <w:rFonts w:ascii="Arial" w:eastAsia="Times New Roman" w:hAnsi="Arial" w:cs="Arial"/>
              </w:rPr>
            </w:pPr>
            <w:ins w:id="4492" w:author="Yu, Yong@ARB" w:date="2026-06-05T08:38:00Z">
              <w:r w:rsidRPr="00D01847">
                <w:rPr>
                  <w:rFonts w:ascii="Arial" w:eastAsia="Times New Roman" w:hAnsi="Arial" w:cs="Arial"/>
                </w:rPr>
                <w:t>2017</w:t>
              </w:r>
            </w:ins>
          </w:p>
        </w:tc>
        <w:tc>
          <w:tcPr>
            <w:tcW w:w="2376" w:type="dxa"/>
            <w:vAlign w:val="center"/>
          </w:tcPr>
          <w:p w14:paraId="0192A01B" w14:textId="77777777" w:rsidR="00FD29D8" w:rsidRPr="00D01847" w:rsidRDefault="00FD29D8">
            <w:pPr>
              <w:keepNext/>
              <w:keepLines/>
              <w:spacing w:after="0" w:line="240" w:lineRule="auto"/>
              <w:jc w:val="center"/>
              <w:rPr>
                <w:ins w:id="4493" w:author="Yu, Yong@ARB" w:date="2026-06-05T08:38:00Z"/>
                <w:rFonts w:ascii="Arial" w:eastAsia="Times New Roman" w:hAnsi="Arial" w:cs="Arial"/>
              </w:rPr>
            </w:pPr>
            <w:ins w:id="4494" w:author="Yu, Yong@ARB" w:date="2026-06-05T08:38:00Z">
              <w:r w:rsidRPr="00D01847">
                <w:rPr>
                  <w:rFonts w:ascii="Arial" w:eastAsia="Times New Roman" w:hAnsi="Arial" w:cs="Arial"/>
                </w:rPr>
                <w:t>0.086</w:t>
              </w:r>
            </w:ins>
          </w:p>
        </w:tc>
        <w:tc>
          <w:tcPr>
            <w:tcW w:w="3024" w:type="dxa"/>
            <w:vAlign w:val="center"/>
          </w:tcPr>
          <w:p w14:paraId="7114E98C" w14:textId="77777777" w:rsidR="00FD29D8" w:rsidRPr="00D01847" w:rsidRDefault="00FD29D8">
            <w:pPr>
              <w:keepNext/>
              <w:keepLines/>
              <w:spacing w:after="0" w:line="240" w:lineRule="auto"/>
              <w:jc w:val="center"/>
              <w:rPr>
                <w:ins w:id="4495" w:author="Yu, Yong@ARB" w:date="2026-06-05T08:38:00Z"/>
                <w:rFonts w:ascii="Arial" w:eastAsia="Times New Roman" w:hAnsi="Arial" w:cs="Arial"/>
              </w:rPr>
            </w:pPr>
            <w:ins w:id="4496" w:author="Yu, Yong@ARB" w:date="2026-06-05T08:38:00Z">
              <w:r w:rsidRPr="00D01847">
                <w:rPr>
                  <w:rFonts w:ascii="Arial" w:eastAsia="Times New Roman" w:hAnsi="Arial" w:cs="Arial"/>
                </w:rPr>
                <w:t>0.101</w:t>
              </w:r>
            </w:ins>
          </w:p>
        </w:tc>
      </w:tr>
      <w:tr w:rsidR="00FD29D8" w:rsidRPr="00D01847" w14:paraId="6C34A532" w14:textId="77777777">
        <w:trPr>
          <w:trHeight w:val="402"/>
          <w:ins w:id="4497" w:author="Yu, Yong@ARB" w:date="2026-06-05T08:38:00Z"/>
        </w:trPr>
        <w:tc>
          <w:tcPr>
            <w:tcW w:w="1620" w:type="dxa"/>
            <w:vAlign w:val="center"/>
          </w:tcPr>
          <w:p w14:paraId="103678D4" w14:textId="77777777" w:rsidR="00FD29D8" w:rsidRPr="00D01847" w:rsidRDefault="00FD29D8">
            <w:pPr>
              <w:keepNext/>
              <w:keepLines/>
              <w:spacing w:after="0" w:line="240" w:lineRule="auto"/>
              <w:jc w:val="center"/>
              <w:rPr>
                <w:ins w:id="4498" w:author="Yu, Yong@ARB" w:date="2026-06-05T08:38:00Z"/>
                <w:rFonts w:ascii="Arial" w:eastAsia="Times New Roman" w:hAnsi="Arial" w:cs="Arial"/>
              </w:rPr>
            </w:pPr>
            <w:ins w:id="4499" w:author="Yu, Yong@ARB" w:date="2026-06-05T08:38:00Z">
              <w:r w:rsidRPr="00D01847">
                <w:rPr>
                  <w:rFonts w:ascii="Arial" w:eastAsia="Times New Roman" w:hAnsi="Arial" w:cs="Arial"/>
                </w:rPr>
                <w:t>2018</w:t>
              </w:r>
            </w:ins>
          </w:p>
        </w:tc>
        <w:tc>
          <w:tcPr>
            <w:tcW w:w="2376" w:type="dxa"/>
            <w:vAlign w:val="center"/>
          </w:tcPr>
          <w:p w14:paraId="14C617C3" w14:textId="77777777" w:rsidR="00FD29D8" w:rsidRPr="00D01847" w:rsidRDefault="00FD29D8">
            <w:pPr>
              <w:keepNext/>
              <w:keepLines/>
              <w:spacing w:after="0" w:line="240" w:lineRule="auto"/>
              <w:jc w:val="center"/>
              <w:rPr>
                <w:ins w:id="4500" w:author="Yu, Yong@ARB" w:date="2026-06-05T08:38:00Z"/>
                <w:rFonts w:ascii="Arial" w:eastAsia="Times New Roman" w:hAnsi="Arial" w:cs="Arial"/>
              </w:rPr>
            </w:pPr>
            <w:ins w:id="4501" w:author="Yu, Yong@ARB" w:date="2026-06-05T08:38:00Z">
              <w:r w:rsidRPr="00D01847">
                <w:rPr>
                  <w:rFonts w:ascii="Arial" w:eastAsia="Times New Roman" w:hAnsi="Arial" w:cs="Arial"/>
                </w:rPr>
                <w:t>0.079</w:t>
              </w:r>
            </w:ins>
          </w:p>
        </w:tc>
        <w:tc>
          <w:tcPr>
            <w:tcW w:w="3024" w:type="dxa"/>
            <w:vAlign w:val="center"/>
          </w:tcPr>
          <w:p w14:paraId="0E8A56E7" w14:textId="77777777" w:rsidR="00FD29D8" w:rsidRPr="00D01847" w:rsidRDefault="00FD29D8">
            <w:pPr>
              <w:keepNext/>
              <w:keepLines/>
              <w:spacing w:after="0" w:line="240" w:lineRule="auto"/>
              <w:jc w:val="center"/>
              <w:rPr>
                <w:ins w:id="4502" w:author="Yu, Yong@ARB" w:date="2026-06-05T08:38:00Z"/>
                <w:rFonts w:ascii="Arial" w:eastAsia="Times New Roman" w:hAnsi="Arial" w:cs="Arial"/>
              </w:rPr>
            </w:pPr>
            <w:ins w:id="4503" w:author="Yu, Yong@ARB" w:date="2026-06-05T08:38:00Z">
              <w:r w:rsidRPr="00D01847">
                <w:rPr>
                  <w:rFonts w:ascii="Arial" w:eastAsia="Times New Roman" w:hAnsi="Arial" w:cs="Arial"/>
                </w:rPr>
                <w:t>0.092</w:t>
              </w:r>
            </w:ins>
          </w:p>
        </w:tc>
      </w:tr>
      <w:tr w:rsidR="00FD29D8" w:rsidRPr="00D01847" w14:paraId="2B2A3D6D" w14:textId="77777777">
        <w:trPr>
          <w:trHeight w:val="402"/>
          <w:ins w:id="4504" w:author="Yu, Yong@ARB" w:date="2026-06-05T08:38:00Z"/>
        </w:trPr>
        <w:tc>
          <w:tcPr>
            <w:tcW w:w="1620" w:type="dxa"/>
            <w:vAlign w:val="center"/>
          </w:tcPr>
          <w:p w14:paraId="3AB261BB" w14:textId="77777777" w:rsidR="00FD29D8" w:rsidRPr="00D01847" w:rsidRDefault="00FD29D8">
            <w:pPr>
              <w:keepNext/>
              <w:keepLines/>
              <w:spacing w:after="0" w:line="240" w:lineRule="auto"/>
              <w:jc w:val="center"/>
              <w:rPr>
                <w:ins w:id="4505" w:author="Yu, Yong@ARB" w:date="2026-06-05T08:38:00Z"/>
                <w:rFonts w:ascii="Arial" w:eastAsia="Times New Roman" w:hAnsi="Arial" w:cs="Arial"/>
              </w:rPr>
            </w:pPr>
            <w:ins w:id="4506" w:author="Yu, Yong@ARB" w:date="2026-06-05T08:38:00Z">
              <w:r w:rsidRPr="00D01847">
                <w:rPr>
                  <w:rFonts w:ascii="Arial" w:eastAsia="Times New Roman" w:hAnsi="Arial" w:cs="Arial"/>
                </w:rPr>
                <w:t>2019</w:t>
              </w:r>
            </w:ins>
          </w:p>
        </w:tc>
        <w:tc>
          <w:tcPr>
            <w:tcW w:w="2376" w:type="dxa"/>
            <w:vAlign w:val="center"/>
          </w:tcPr>
          <w:p w14:paraId="685C126E" w14:textId="77777777" w:rsidR="00FD29D8" w:rsidRPr="00D01847" w:rsidRDefault="00FD29D8">
            <w:pPr>
              <w:keepNext/>
              <w:keepLines/>
              <w:spacing w:after="0" w:line="240" w:lineRule="auto"/>
              <w:jc w:val="center"/>
              <w:rPr>
                <w:ins w:id="4507" w:author="Yu, Yong@ARB" w:date="2026-06-05T08:38:00Z"/>
                <w:rFonts w:ascii="Arial" w:eastAsia="Times New Roman" w:hAnsi="Arial" w:cs="Arial"/>
              </w:rPr>
            </w:pPr>
            <w:ins w:id="4508" w:author="Yu, Yong@ARB" w:date="2026-06-05T08:38:00Z">
              <w:r w:rsidRPr="00D01847">
                <w:rPr>
                  <w:rFonts w:ascii="Arial" w:eastAsia="Times New Roman" w:hAnsi="Arial" w:cs="Arial"/>
                </w:rPr>
                <w:t>0.072</w:t>
              </w:r>
            </w:ins>
          </w:p>
        </w:tc>
        <w:tc>
          <w:tcPr>
            <w:tcW w:w="3024" w:type="dxa"/>
            <w:vAlign w:val="center"/>
          </w:tcPr>
          <w:p w14:paraId="2F3BFB73" w14:textId="77777777" w:rsidR="00FD29D8" w:rsidRPr="00D01847" w:rsidRDefault="00FD29D8">
            <w:pPr>
              <w:keepNext/>
              <w:keepLines/>
              <w:spacing w:after="0" w:line="240" w:lineRule="auto"/>
              <w:jc w:val="center"/>
              <w:rPr>
                <w:ins w:id="4509" w:author="Yu, Yong@ARB" w:date="2026-06-05T08:38:00Z"/>
                <w:rFonts w:ascii="Arial" w:eastAsia="Times New Roman" w:hAnsi="Arial" w:cs="Arial"/>
              </w:rPr>
            </w:pPr>
            <w:ins w:id="4510" w:author="Yu, Yong@ARB" w:date="2026-06-05T08:38:00Z">
              <w:r w:rsidRPr="00D01847">
                <w:rPr>
                  <w:rFonts w:ascii="Arial" w:eastAsia="Times New Roman" w:hAnsi="Arial" w:cs="Arial"/>
                </w:rPr>
                <w:t>0.083</w:t>
              </w:r>
            </w:ins>
          </w:p>
        </w:tc>
      </w:tr>
      <w:tr w:rsidR="00FD29D8" w:rsidRPr="00D01847" w14:paraId="15E12245" w14:textId="77777777">
        <w:trPr>
          <w:trHeight w:val="402"/>
          <w:ins w:id="4511" w:author="Yu, Yong@ARB" w:date="2026-06-05T08:38:00Z"/>
        </w:trPr>
        <w:tc>
          <w:tcPr>
            <w:tcW w:w="1620" w:type="dxa"/>
            <w:vAlign w:val="center"/>
          </w:tcPr>
          <w:p w14:paraId="0E833F7D" w14:textId="77777777" w:rsidR="00FD29D8" w:rsidRPr="00D01847" w:rsidRDefault="00FD29D8">
            <w:pPr>
              <w:keepNext/>
              <w:keepLines/>
              <w:spacing w:after="0" w:line="240" w:lineRule="auto"/>
              <w:jc w:val="center"/>
              <w:rPr>
                <w:ins w:id="4512" w:author="Yu, Yong@ARB" w:date="2026-06-05T08:38:00Z"/>
                <w:rFonts w:ascii="Arial" w:eastAsia="Times New Roman" w:hAnsi="Arial" w:cs="Arial"/>
              </w:rPr>
            </w:pPr>
            <w:ins w:id="4513" w:author="Yu, Yong@ARB" w:date="2026-06-05T08:38:00Z">
              <w:r w:rsidRPr="00D01847">
                <w:rPr>
                  <w:rFonts w:ascii="Arial" w:eastAsia="Times New Roman" w:hAnsi="Arial" w:cs="Arial"/>
                </w:rPr>
                <w:t>2020</w:t>
              </w:r>
            </w:ins>
          </w:p>
        </w:tc>
        <w:tc>
          <w:tcPr>
            <w:tcW w:w="2376" w:type="dxa"/>
            <w:vAlign w:val="center"/>
          </w:tcPr>
          <w:p w14:paraId="5C275D6C" w14:textId="77777777" w:rsidR="00FD29D8" w:rsidRPr="00D01847" w:rsidRDefault="00FD29D8">
            <w:pPr>
              <w:keepNext/>
              <w:keepLines/>
              <w:spacing w:after="0" w:line="240" w:lineRule="auto"/>
              <w:jc w:val="center"/>
              <w:rPr>
                <w:ins w:id="4514" w:author="Yu, Yong@ARB" w:date="2026-06-05T08:38:00Z"/>
                <w:rFonts w:ascii="Arial" w:eastAsia="Times New Roman" w:hAnsi="Arial" w:cs="Arial"/>
              </w:rPr>
            </w:pPr>
            <w:ins w:id="4515" w:author="Yu, Yong@ARB" w:date="2026-06-05T08:38:00Z">
              <w:r w:rsidRPr="00D01847">
                <w:rPr>
                  <w:rFonts w:ascii="Arial" w:eastAsia="Times New Roman" w:hAnsi="Arial" w:cs="Arial"/>
                </w:rPr>
                <w:t>0.065</w:t>
              </w:r>
            </w:ins>
          </w:p>
        </w:tc>
        <w:tc>
          <w:tcPr>
            <w:tcW w:w="3024" w:type="dxa"/>
            <w:vAlign w:val="center"/>
          </w:tcPr>
          <w:p w14:paraId="6D37EF38" w14:textId="77777777" w:rsidR="00FD29D8" w:rsidRPr="00D01847" w:rsidRDefault="00FD29D8">
            <w:pPr>
              <w:keepNext/>
              <w:keepLines/>
              <w:spacing w:after="0" w:line="240" w:lineRule="auto"/>
              <w:jc w:val="center"/>
              <w:rPr>
                <w:ins w:id="4516" w:author="Yu, Yong@ARB" w:date="2026-06-05T08:38:00Z"/>
                <w:rFonts w:ascii="Arial" w:eastAsia="Times New Roman" w:hAnsi="Arial" w:cs="Arial"/>
              </w:rPr>
            </w:pPr>
            <w:ins w:id="4517" w:author="Yu, Yong@ARB" w:date="2026-06-05T08:38:00Z">
              <w:r w:rsidRPr="00D01847">
                <w:rPr>
                  <w:rFonts w:ascii="Arial" w:eastAsia="Times New Roman" w:hAnsi="Arial" w:cs="Arial"/>
                </w:rPr>
                <w:t>0.074</w:t>
              </w:r>
            </w:ins>
          </w:p>
        </w:tc>
      </w:tr>
      <w:tr w:rsidR="00FD29D8" w:rsidRPr="00D01847" w14:paraId="1AEF1F26" w14:textId="77777777">
        <w:trPr>
          <w:trHeight w:val="402"/>
          <w:ins w:id="4518" w:author="Yu, Yong@ARB" w:date="2026-06-05T08:38:00Z"/>
        </w:trPr>
        <w:tc>
          <w:tcPr>
            <w:tcW w:w="1620" w:type="dxa"/>
            <w:vAlign w:val="center"/>
          </w:tcPr>
          <w:p w14:paraId="78EC6C55" w14:textId="77777777" w:rsidR="00FD29D8" w:rsidRPr="00D01847" w:rsidRDefault="00FD29D8">
            <w:pPr>
              <w:keepNext/>
              <w:keepLines/>
              <w:spacing w:after="0" w:line="240" w:lineRule="auto"/>
              <w:jc w:val="center"/>
              <w:rPr>
                <w:ins w:id="4519" w:author="Yu, Yong@ARB" w:date="2026-06-05T08:38:00Z"/>
                <w:rFonts w:ascii="Arial" w:eastAsia="Times New Roman" w:hAnsi="Arial" w:cs="Arial"/>
              </w:rPr>
            </w:pPr>
            <w:ins w:id="4520" w:author="Yu, Yong@ARB" w:date="2026-06-05T08:38:00Z">
              <w:r w:rsidRPr="00D01847">
                <w:rPr>
                  <w:rFonts w:ascii="Arial" w:eastAsia="Times New Roman" w:hAnsi="Arial" w:cs="Arial"/>
                </w:rPr>
                <w:t>2021</w:t>
              </w:r>
            </w:ins>
          </w:p>
        </w:tc>
        <w:tc>
          <w:tcPr>
            <w:tcW w:w="2376" w:type="dxa"/>
            <w:vAlign w:val="center"/>
          </w:tcPr>
          <w:p w14:paraId="2104ECB8" w14:textId="77777777" w:rsidR="00FD29D8" w:rsidRPr="00D01847" w:rsidRDefault="00FD29D8">
            <w:pPr>
              <w:keepNext/>
              <w:keepLines/>
              <w:spacing w:after="0" w:line="240" w:lineRule="auto"/>
              <w:jc w:val="center"/>
              <w:rPr>
                <w:ins w:id="4521" w:author="Yu, Yong@ARB" w:date="2026-06-05T08:38:00Z"/>
                <w:rFonts w:ascii="Arial" w:eastAsia="Times New Roman" w:hAnsi="Arial" w:cs="Arial"/>
              </w:rPr>
            </w:pPr>
            <w:ins w:id="4522" w:author="Yu, Yong@ARB" w:date="2026-06-05T08:38:00Z">
              <w:r w:rsidRPr="00D01847">
                <w:rPr>
                  <w:rFonts w:ascii="Arial" w:eastAsia="Times New Roman" w:hAnsi="Arial" w:cs="Arial"/>
                </w:rPr>
                <w:t>0.058</w:t>
              </w:r>
            </w:ins>
          </w:p>
        </w:tc>
        <w:tc>
          <w:tcPr>
            <w:tcW w:w="3024" w:type="dxa"/>
            <w:vAlign w:val="center"/>
          </w:tcPr>
          <w:p w14:paraId="54FA21CA" w14:textId="77777777" w:rsidR="00FD29D8" w:rsidRPr="00D01847" w:rsidRDefault="00FD29D8">
            <w:pPr>
              <w:keepNext/>
              <w:keepLines/>
              <w:spacing w:after="0" w:line="240" w:lineRule="auto"/>
              <w:jc w:val="center"/>
              <w:rPr>
                <w:ins w:id="4523" w:author="Yu, Yong@ARB" w:date="2026-06-05T08:38:00Z"/>
                <w:rFonts w:ascii="Arial" w:eastAsia="Times New Roman" w:hAnsi="Arial" w:cs="Arial"/>
              </w:rPr>
            </w:pPr>
            <w:ins w:id="4524" w:author="Yu, Yong@ARB" w:date="2026-06-05T08:38:00Z">
              <w:r w:rsidRPr="00D01847">
                <w:rPr>
                  <w:rFonts w:ascii="Arial" w:eastAsia="Times New Roman" w:hAnsi="Arial" w:cs="Arial"/>
                </w:rPr>
                <w:t>0.065</w:t>
              </w:r>
            </w:ins>
          </w:p>
        </w:tc>
      </w:tr>
      <w:tr w:rsidR="00FD29D8" w:rsidRPr="00D01847" w14:paraId="500617B3" w14:textId="77777777">
        <w:trPr>
          <w:trHeight w:val="402"/>
          <w:ins w:id="4525" w:author="Yu, Yong@ARB" w:date="2026-06-05T08:38:00Z"/>
        </w:trPr>
        <w:tc>
          <w:tcPr>
            <w:tcW w:w="1620" w:type="dxa"/>
            <w:vAlign w:val="center"/>
          </w:tcPr>
          <w:p w14:paraId="628AA355" w14:textId="77777777" w:rsidR="00FD29D8" w:rsidRPr="00D01847" w:rsidRDefault="00FD29D8">
            <w:pPr>
              <w:keepNext/>
              <w:keepLines/>
              <w:spacing w:after="0" w:line="240" w:lineRule="auto"/>
              <w:jc w:val="center"/>
              <w:rPr>
                <w:ins w:id="4526" w:author="Yu, Yong@ARB" w:date="2026-06-05T08:38:00Z"/>
                <w:rFonts w:ascii="Arial" w:eastAsia="Times New Roman" w:hAnsi="Arial" w:cs="Arial"/>
              </w:rPr>
            </w:pPr>
            <w:ins w:id="4527" w:author="Yu, Yong@ARB" w:date="2026-06-05T08:38:00Z">
              <w:r w:rsidRPr="00D01847">
                <w:rPr>
                  <w:rFonts w:ascii="Arial" w:eastAsia="Times New Roman" w:hAnsi="Arial" w:cs="Arial"/>
                </w:rPr>
                <w:t>2022</w:t>
              </w:r>
            </w:ins>
          </w:p>
        </w:tc>
        <w:tc>
          <w:tcPr>
            <w:tcW w:w="2376" w:type="dxa"/>
            <w:vAlign w:val="center"/>
          </w:tcPr>
          <w:p w14:paraId="7BA8EC5C" w14:textId="77777777" w:rsidR="00FD29D8" w:rsidRPr="00D01847" w:rsidRDefault="00FD29D8">
            <w:pPr>
              <w:keepNext/>
              <w:keepLines/>
              <w:spacing w:after="0" w:line="240" w:lineRule="auto"/>
              <w:jc w:val="center"/>
              <w:rPr>
                <w:ins w:id="4528" w:author="Yu, Yong@ARB" w:date="2026-06-05T08:38:00Z"/>
                <w:rFonts w:ascii="Arial" w:eastAsia="Times New Roman" w:hAnsi="Arial" w:cs="Arial"/>
              </w:rPr>
            </w:pPr>
            <w:ins w:id="4529" w:author="Yu, Yong@ARB" w:date="2026-06-05T08:38:00Z">
              <w:r w:rsidRPr="00D01847">
                <w:rPr>
                  <w:rFonts w:ascii="Arial" w:eastAsia="Times New Roman" w:hAnsi="Arial" w:cs="Arial"/>
                </w:rPr>
                <w:t>0.051</w:t>
              </w:r>
            </w:ins>
          </w:p>
        </w:tc>
        <w:tc>
          <w:tcPr>
            <w:tcW w:w="3024" w:type="dxa"/>
            <w:vAlign w:val="center"/>
          </w:tcPr>
          <w:p w14:paraId="1A8088A0" w14:textId="77777777" w:rsidR="00FD29D8" w:rsidRPr="00D01847" w:rsidRDefault="00FD29D8">
            <w:pPr>
              <w:keepNext/>
              <w:keepLines/>
              <w:spacing w:after="0" w:line="240" w:lineRule="auto"/>
              <w:jc w:val="center"/>
              <w:rPr>
                <w:ins w:id="4530" w:author="Yu, Yong@ARB" w:date="2026-06-05T08:38:00Z"/>
                <w:rFonts w:ascii="Arial" w:eastAsia="Times New Roman" w:hAnsi="Arial" w:cs="Arial"/>
              </w:rPr>
            </w:pPr>
            <w:ins w:id="4531" w:author="Yu, Yong@ARB" w:date="2026-06-05T08:38:00Z">
              <w:r w:rsidRPr="00D01847">
                <w:rPr>
                  <w:rFonts w:ascii="Arial" w:eastAsia="Times New Roman" w:hAnsi="Arial" w:cs="Arial"/>
                </w:rPr>
                <w:t>0.056</w:t>
              </w:r>
            </w:ins>
          </w:p>
        </w:tc>
      </w:tr>
      <w:tr w:rsidR="00FD29D8" w:rsidRPr="00D01847" w14:paraId="11D475C2" w14:textId="77777777">
        <w:trPr>
          <w:trHeight w:val="402"/>
          <w:ins w:id="4532" w:author="Yu, Yong@ARB" w:date="2026-06-05T08:38:00Z"/>
        </w:trPr>
        <w:tc>
          <w:tcPr>
            <w:tcW w:w="1620" w:type="dxa"/>
            <w:vAlign w:val="center"/>
          </w:tcPr>
          <w:p w14:paraId="14C80300" w14:textId="77777777" w:rsidR="00FD29D8" w:rsidRPr="00D01847" w:rsidRDefault="00FD29D8">
            <w:pPr>
              <w:keepNext/>
              <w:keepLines/>
              <w:spacing w:after="0" w:line="240" w:lineRule="auto"/>
              <w:jc w:val="center"/>
              <w:rPr>
                <w:ins w:id="4533" w:author="Yu, Yong@ARB" w:date="2026-06-05T08:38:00Z"/>
                <w:rFonts w:ascii="Arial" w:eastAsia="Times New Roman" w:hAnsi="Arial" w:cs="Arial"/>
              </w:rPr>
            </w:pPr>
            <w:ins w:id="4534" w:author="Yu, Yong@ARB" w:date="2026-06-05T08:38:00Z">
              <w:r w:rsidRPr="00D01847">
                <w:rPr>
                  <w:rFonts w:ascii="Arial" w:eastAsia="Times New Roman" w:hAnsi="Arial" w:cs="Arial"/>
                </w:rPr>
                <w:t>2023</w:t>
              </w:r>
            </w:ins>
          </w:p>
        </w:tc>
        <w:tc>
          <w:tcPr>
            <w:tcW w:w="2376" w:type="dxa"/>
            <w:vAlign w:val="center"/>
          </w:tcPr>
          <w:p w14:paraId="5827C9BA" w14:textId="77777777" w:rsidR="00FD29D8" w:rsidRPr="00D01847" w:rsidRDefault="00FD29D8">
            <w:pPr>
              <w:keepNext/>
              <w:keepLines/>
              <w:spacing w:after="0" w:line="240" w:lineRule="auto"/>
              <w:jc w:val="center"/>
              <w:rPr>
                <w:ins w:id="4535" w:author="Yu, Yong@ARB" w:date="2026-06-05T08:38:00Z"/>
                <w:rFonts w:ascii="Arial" w:eastAsia="Times New Roman" w:hAnsi="Arial" w:cs="Arial"/>
              </w:rPr>
            </w:pPr>
            <w:ins w:id="4536" w:author="Yu, Yong@ARB" w:date="2026-06-05T08:38:00Z">
              <w:r w:rsidRPr="00D01847">
                <w:rPr>
                  <w:rFonts w:ascii="Arial" w:eastAsia="Times New Roman" w:hAnsi="Arial" w:cs="Arial"/>
                </w:rPr>
                <w:t>0.044</w:t>
              </w:r>
            </w:ins>
          </w:p>
        </w:tc>
        <w:tc>
          <w:tcPr>
            <w:tcW w:w="3024" w:type="dxa"/>
            <w:vAlign w:val="center"/>
          </w:tcPr>
          <w:p w14:paraId="0972BD4A" w14:textId="77777777" w:rsidR="00FD29D8" w:rsidRPr="00D01847" w:rsidRDefault="00FD29D8">
            <w:pPr>
              <w:keepNext/>
              <w:keepLines/>
              <w:spacing w:after="0" w:line="240" w:lineRule="auto"/>
              <w:jc w:val="center"/>
              <w:rPr>
                <w:ins w:id="4537" w:author="Yu, Yong@ARB" w:date="2026-06-05T08:38:00Z"/>
                <w:rFonts w:ascii="Arial" w:eastAsia="Times New Roman" w:hAnsi="Arial" w:cs="Arial"/>
              </w:rPr>
            </w:pPr>
            <w:ins w:id="4538" w:author="Yu, Yong@ARB" w:date="2026-06-05T08:38:00Z">
              <w:r w:rsidRPr="00D01847">
                <w:rPr>
                  <w:rFonts w:ascii="Arial" w:eastAsia="Times New Roman" w:hAnsi="Arial" w:cs="Arial"/>
                </w:rPr>
                <w:t>0.047</w:t>
              </w:r>
            </w:ins>
          </w:p>
        </w:tc>
      </w:tr>
      <w:tr w:rsidR="00FD29D8" w:rsidRPr="00D01847" w14:paraId="36CB6C9E" w14:textId="77777777">
        <w:trPr>
          <w:trHeight w:val="402"/>
          <w:ins w:id="4539" w:author="Yu, Yong@ARB" w:date="2026-06-05T08:38:00Z"/>
        </w:trPr>
        <w:tc>
          <w:tcPr>
            <w:tcW w:w="1620" w:type="dxa"/>
            <w:vAlign w:val="center"/>
          </w:tcPr>
          <w:p w14:paraId="1EB65DF5" w14:textId="77777777" w:rsidR="00FD29D8" w:rsidRPr="00D01847" w:rsidRDefault="00FD29D8">
            <w:pPr>
              <w:keepNext/>
              <w:keepLines/>
              <w:spacing w:after="0" w:line="240" w:lineRule="auto"/>
              <w:jc w:val="center"/>
              <w:rPr>
                <w:ins w:id="4540" w:author="Yu, Yong@ARB" w:date="2026-06-05T08:38:00Z"/>
                <w:rFonts w:ascii="Arial" w:eastAsia="Times New Roman" w:hAnsi="Arial" w:cs="Arial"/>
              </w:rPr>
            </w:pPr>
            <w:ins w:id="4541" w:author="Yu, Yong@ARB" w:date="2026-06-05T08:38:00Z">
              <w:r w:rsidRPr="00D01847">
                <w:rPr>
                  <w:rFonts w:ascii="Arial" w:eastAsia="Times New Roman" w:hAnsi="Arial" w:cs="Arial"/>
                </w:rPr>
                <w:t>2024</w:t>
              </w:r>
            </w:ins>
          </w:p>
        </w:tc>
        <w:tc>
          <w:tcPr>
            <w:tcW w:w="2376" w:type="dxa"/>
            <w:vAlign w:val="center"/>
          </w:tcPr>
          <w:p w14:paraId="553F489C" w14:textId="77777777" w:rsidR="00FD29D8" w:rsidRPr="00D01847" w:rsidRDefault="00FD29D8">
            <w:pPr>
              <w:keepNext/>
              <w:keepLines/>
              <w:spacing w:after="0" w:line="240" w:lineRule="auto"/>
              <w:jc w:val="center"/>
              <w:rPr>
                <w:ins w:id="4542" w:author="Yu, Yong@ARB" w:date="2026-06-05T08:38:00Z"/>
                <w:rFonts w:ascii="Arial" w:eastAsia="Times New Roman" w:hAnsi="Arial" w:cs="Arial"/>
              </w:rPr>
            </w:pPr>
            <w:ins w:id="4543" w:author="Yu, Yong@ARB" w:date="2026-06-05T08:38:00Z">
              <w:r w:rsidRPr="00D01847">
                <w:rPr>
                  <w:rFonts w:ascii="Arial" w:eastAsia="Times New Roman" w:hAnsi="Arial" w:cs="Arial"/>
                </w:rPr>
                <w:t>0.037</w:t>
              </w:r>
            </w:ins>
          </w:p>
        </w:tc>
        <w:tc>
          <w:tcPr>
            <w:tcW w:w="3024" w:type="dxa"/>
            <w:vAlign w:val="center"/>
          </w:tcPr>
          <w:p w14:paraId="77D162E2" w14:textId="77777777" w:rsidR="00FD29D8" w:rsidRPr="00D01847" w:rsidRDefault="00FD29D8">
            <w:pPr>
              <w:keepNext/>
              <w:keepLines/>
              <w:spacing w:after="0" w:line="240" w:lineRule="auto"/>
              <w:jc w:val="center"/>
              <w:rPr>
                <w:ins w:id="4544" w:author="Yu, Yong@ARB" w:date="2026-06-05T08:38:00Z"/>
                <w:rFonts w:ascii="Arial" w:eastAsia="Times New Roman" w:hAnsi="Arial" w:cs="Arial"/>
              </w:rPr>
            </w:pPr>
            <w:ins w:id="4545" w:author="Yu, Yong@ARB" w:date="2026-06-05T08:38:00Z">
              <w:r w:rsidRPr="00D01847">
                <w:rPr>
                  <w:rFonts w:ascii="Arial" w:eastAsia="Times New Roman" w:hAnsi="Arial" w:cs="Arial"/>
                </w:rPr>
                <w:t>0.038</w:t>
              </w:r>
            </w:ins>
          </w:p>
        </w:tc>
      </w:tr>
      <w:tr w:rsidR="00FD29D8" w:rsidRPr="00D01847" w14:paraId="33E1FB05" w14:textId="77777777">
        <w:trPr>
          <w:trHeight w:val="402"/>
          <w:ins w:id="4546" w:author="Yu, Yong@ARB" w:date="2026-06-05T08:38:00Z"/>
        </w:trPr>
        <w:tc>
          <w:tcPr>
            <w:tcW w:w="1620" w:type="dxa"/>
            <w:vAlign w:val="center"/>
          </w:tcPr>
          <w:p w14:paraId="3512AE42" w14:textId="77777777" w:rsidR="00FD29D8" w:rsidRPr="00D01847" w:rsidRDefault="00FD29D8">
            <w:pPr>
              <w:keepNext/>
              <w:keepLines/>
              <w:spacing w:after="0" w:line="240" w:lineRule="auto"/>
              <w:jc w:val="center"/>
              <w:rPr>
                <w:ins w:id="4547" w:author="Yu, Yong@ARB" w:date="2026-06-05T08:38:00Z"/>
                <w:rFonts w:ascii="Arial" w:eastAsia="Times New Roman" w:hAnsi="Arial" w:cs="Arial"/>
              </w:rPr>
            </w:pPr>
            <w:ins w:id="4548" w:author="Yu, Yong@ARB" w:date="2026-06-05T08:38:00Z">
              <w:r w:rsidRPr="00D01847">
                <w:rPr>
                  <w:rFonts w:ascii="Arial" w:eastAsia="Times New Roman" w:hAnsi="Arial" w:cs="Arial"/>
                </w:rPr>
                <w:t>2025+</w:t>
              </w:r>
            </w:ins>
          </w:p>
        </w:tc>
        <w:tc>
          <w:tcPr>
            <w:tcW w:w="2376" w:type="dxa"/>
            <w:vAlign w:val="center"/>
          </w:tcPr>
          <w:p w14:paraId="28B3F10C" w14:textId="77777777" w:rsidR="00FD29D8" w:rsidRPr="00D01847" w:rsidRDefault="00FD29D8">
            <w:pPr>
              <w:keepNext/>
              <w:keepLines/>
              <w:spacing w:after="0" w:line="240" w:lineRule="auto"/>
              <w:jc w:val="center"/>
              <w:rPr>
                <w:ins w:id="4549" w:author="Yu, Yong@ARB" w:date="2026-06-05T08:38:00Z"/>
                <w:rFonts w:ascii="Arial" w:eastAsia="Times New Roman" w:hAnsi="Arial" w:cs="Arial"/>
              </w:rPr>
            </w:pPr>
            <w:ins w:id="4550" w:author="Yu, Yong@ARB" w:date="2026-06-05T08:38:00Z">
              <w:r w:rsidRPr="00D01847">
                <w:rPr>
                  <w:rFonts w:ascii="Arial" w:eastAsia="Times New Roman" w:hAnsi="Arial" w:cs="Arial"/>
                </w:rPr>
                <w:t>0.030</w:t>
              </w:r>
            </w:ins>
          </w:p>
        </w:tc>
        <w:tc>
          <w:tcPr>
            <w:tcW w:w="3024" w:type="dxa"/>
            <w:vAlign w:val="center"/>
          </w:tcPr>
          <w:p w14:paraId="1A330F63" w14:textId="77777777" w:rsidR="00FD29D8" w:rsidRPr="00D01847" w:rsidRDefault="00FD29D8">
            <w:pPr>
              <w:keepNext/>
              <w:keepLines/>
              <w:spacing w:after="0" w:line="240" w:lineRule="auto"/>
              <w:jc w:val="center"/>
              <w:rPr>
                <w:ins w:id="4551" w:author="Yu, Yong@ARB" w:date="2026-06-05T08:38:00Z"/>
                <w:rFonts w:ascii="Arial" w:eastAsia="Times New Roman" w:hAnsi="Arial" w:cs="Arial"/>
              </w:rPr>
            </w:pPr>
            <w:ins w:id="4552" w:author="Yu, Yong@ARB" w:date="2026-06-05T08:38:00Z">
              <w:r w:rsidRPr="00D01847">
                <w:rPr>
                  <w:rFonts w:ascii="Arial" w:eastAsia="Times New Roman" w:hAnsi="Arial" w:cs="Arial"/>
                </w:rPr>
                <w:t>0.030</w:t>
              </w:r>
            </w:ins>
          </w:p>
        </w:tc>
      </w:tr>
    </w:tbl>
    <w:p w14:paraId="7F67AF2D" w14:textId="77777777" w:rsidR="00FD29D8" w:rsidRPr="00D01847" w:rsidRDefault="00FD29D8" w:rsidP="00FD29D8">
      <w:pPr>
        <w:widowControl w:val="0"/>
        <w:tabs>
          <w:tab w:val="left" w:pos="-1080"/>
          <w:tab w:val="left" w:pos="-720"/>
          <w:tab w:val="left" w:pos="720"/>
          <w:tab w:val="left" w:pos="99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8" w:lineRule="auto"/>
        <w:ind w:left="1710"/>
        <w:rPr>
          <w:ins w:id="4553" w:author="Yu, Yong@ARB" w:date="2026-06-05T08:38:00Z"/>
          <w:rFonts w:ascii="Arial" w:eastAsia="Times New Roman" w:hAnsi="Arial" w:cs="Arial"/>
          <w:sz w:val="18"/>
          <w:szCs w:val="18"/>
        </w:rPr>
      </w:pPr>
      <w:ins w:id="4554" w:author="Yu, Yong@ARB" w:date="2026-06-05T08:38:00Z">
        <w:r w:rsidRPr="00D01847">
          <w:rPr>
            <w:rFonts w:ascii="Arial" w:eastAsia="Aptos" w:hAnsi="Arial" w:cs="Times New Roman"/>
            <w:bCs/>
            <w:color w:val="404040"/>
            <w:kern w:val="2"/>
            <w:sz w:val="18"/>
            <w:szCs w:val="18"/>
            <w:vertAlign w:val="superscript"/>
            <w14:ligatures w14:val="standardContextual"/>
          </w:rPr>
          <w:t>1</w:t>
        </w:r>
        <w:r w:rsidRPr="00D01847">
          <w:rPr>
            <w:rFonts w:ascii="Arial" w:eastAsia="Aptos" w:hAnsi="Arial" w:cs="Times New Roman"/>
            <w:bCs/>
            <w:color w:val="404040"/>
            <w:kern w:val="2"/>
            <w:sz w:val="24"/>
            <w:szCs w:val="24"/>
            <w14:ligatures w14:val="standardContextual"/>
          </w:rPr>
          <w:t xml:space="preserve"> </w:t>
        </w:r>
        <w:r w:rsidRPr="00D01847">
          <w:rPr>
            <w:rFonts w:ascii="Arial" w:eastAsia="Times New Roman" w:hAnsi="Arial" w:cs="Arial"/>
            <w:sz w:val="18"/>
            <w:szCs w:val="18"/>
          </w:rPr>
          <w:t xml:space="preserve">For the 2014 model year, a manufacturer may comply with the fleet average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values in this table in lieu of complying with the NMOG fleet average values in subsection 1961(a)(b)(1)(A).  A manufacturer must either comply with the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fleet average requirements for both its PC/LDT1 fleet and its LDT2/MDPV fleet or comply with the NMOG fleet average requirements for both its PC/LDT1 fleet and its LDT2 fleet.  A manufacturer must calculate its fleet average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values using the applicable full useful life standards.</w:t>
        </w:r>
      </w:ins>
    </w:p>
    <w:p w14:paraId="47B852AC" w14:textId="77777777" w:rsidR="00FD29D8" w:rsidRPr="00D01847" w:rsidRDefault="00FD29D8" w:rsidP="00FD29D8">
      <w:pPr>
        <w:numPr>
          <w:ilvl w:val="2"/>
          <w:numId w:val="24"/>
        </w:numPr>
        <w:spacing w:line="278" w:lineRule="auto"/>
        <w:contextualSpacing/>
        <w:rPr>
          <w:ins w:id="4555" w:author="Yu, Yong@ARB" w:date="2026-06-05T08:38:00Z"/>
          <w:rFonts w:ascii="Arial" w:eastAsia="Aptos" w:hAnsi="Arial" w:cs="Times New Roman"/>
          <w:bCs/>
          <w:color w:val="404040"/>
          <w:kern w:val="2"/>
          <w:sz w:val="24"/>
          <w:szCs w:val="24"/>
          <w14:ligatures w14:val="standardContextual"/>
        </w:rPr>
      </w:pPr>
      <w:ins w:id="4556" w:author="Yu, Yong@ARB" w:date="2026-06-05T08:38:00Z">
        <w:r w:rsidRPr="00D01847">
          <w:rPr>
            <w:rFonts w:ascii="Arial" w:eastAsia="Aptos" w:hAnsi="Arial" w:cs="Times New Roman"/>
            <w:bCs/>
            <w:color w:val="404040"/>
            <w:kern w:val="2"/>
            <w:sz w:val="24"/>
            <w:szCs w:val="24"/>
            <w14:ligatures w14:val="standardContextual"/>
          </w:rPr>
          <w:t xml:space="preserve">A manufacturer that selects compliance Option 2 must </w:t>
        </w:r>
        <w:proofErr w:type="gramStart"/>
        <w:r w:rsidRPr="00D01847">
          <w:rPr>
            <w:rFonts w:ascii="Arial" w:eastAsia="Aptos" w:hAnsi="Arial" w:cs="Times New Roman"/>
            <w:bCs/>
            <w:color w:val="404040"/>
            <w:kern w:val="2"/>
            <w:sz w:val="24"/>
            <w:szCs w:val="24"/>
            <w14:ligatures w14:val="standardContextual"/>
          </w:rPr>
          <w:t>provide to</w:t>
        </w:r>
        <w:proofErr w:type="gramEnd"/>
        <w:r w:rsidRPr="00D01847">
          <w:rPr>
            <w:rFonts w:ascii="Arial" w:eastAsia="Aptos" w:hAnsi="Arial" w:cs="Times New Roman"/>
            <w:bCs/>
            <w:color w:val="404040"/>
            <w:kern w:val="2"/>
            <w:sz w:val="24"/>
            <w:szCs w:val="24"/>
            <w14:ligatures w14:val="standardContextual"/>
          </w:rPr>
          <w:t xml:space="preserve"> the Executive Officer separate values for the number of vehicles in each test group produced and delivered for sale in the District of Columbia and for each individual state within the average.</w:t>
        </w:r>
        <w:r w:rsidRPr="00D01847">
          <w:rPr>
            <w:rFonts w:ascii="Arial" w:eastAsia="Aptos" w:hAnsi="Arial" w:cs="Times New Roman"/>
            <w:bCs/>
            <w:color w:val="404040"/>
            <w:kern w:val="2"/>
            <w:sz w:val="24"/>
            <w:szCs w:val="24"/>
            <w14:ligatures w14:val="standardContextual"/>
          </w:rPr>
          <w:br/>
        </w:r>
      </w:ins>
    </w:p>
    <w:p w14:paraId="05487E1C" w14:textId="77777777" w:rsidR="00FD29D8" w:rsidRPr="00D01847" w:rsidRDefault="00FD29D8" w:rsidP="00FD29D8">
      <w:pPr>
        <w:numPr>
          <w:ilvl w:val="2"/>
          <w:numId w:val="24"/>
        </w:numPr>
        <w:spacing w:line="278" w:lineRule="auto"/>
        <w:contextualSpacing/>
        <w:rPr>
          <w:ins w:id="4557" w:author="Yu, Yong@ARB" w:date="2026-06-05T08:38:00Z"/>
          <w:rFonts w:ascii="Arial" w:eastAsia="Aptos" w:hAnsi="Arial" w:cs="Times New Roman"/>
          <w:bCs/>
          <w:color w:val="404040"/>
          <w:kern w:val="2"/>
          <w:sz w:val="24"/>
          <w:szCs w:val="24"/>
          <w14:ligatures w14:val="standardContextual"/>
        </w:rPr>
      </w:pPr>
      <w:ins w:id="4558" w:author="Yu, Yong@ARB" w:date="2026-06-05T08:38:00Z">
        <w:r w:rsidRPr="00D01847">
          <w:rPr>
            <w:rFonts w:ascii="Arial" w:eastAsia="Aptos" w:hAnsi="Arial" w:cs="Times New Roman"/>
            <w:bCs/>
            <w:i/>
            <w:iCs/>
            <w:color w:val="404040"/>
            <w:kern w:val="2"/>
            <w:sz w:val="24"/>
            <w:szCs w:val="24"/>
            <w14:ligatures w14:val="standardContextual"/>
          </w:rPr>
          <w:t>PZEV Anti-Backsliding Requirement</w:t>
        </w:r>
        <w:r w:rsidRPr="00D01847">
          <w:rPr>
            <w:rFonts w:ascii="Arial" w:eastAsia="Aptos" w:hAnsi="Arial" w:cs="Times New Roman"/>
            <w:bCs/>
            <w:color w:val="404040"/>
            <w:kern w:val="2"/>
            <w:sz w:val="24"/>
            <w:szCs w:val="24"/>
            <w14:ligatures w14:val="standardContextual"/>
          </w:rPr>
          <w:t xml:space="preserve">. In the 2018 and subsequent model years, a manufacturer must produce and </w:t>
        </w:r>
        <w:r w:rsidRPr="00D01847">
          <w:rPr>
            <w:rFonts w:ascii="Arial" w:eastAsia="Aptos" w:hAnsi="Arial" w:cs="Times New Roman"/>
            <w:bCs/>
            <w:color w:val="404040"/>
            <w:kern w:val="2"/>
            <w:sz w:val="24"/>
            <w:szCs w:val="24"/>
            <w14:ligatures w14:val="standardContextual"/>
          </w:rPr>
          <w:lastRenderedPageBreak/>
          <w:t>deliver for sale in California a minimum percentage of its passenger car and light-duty truck fleet that certifies to SULEV30 and SULEV20 standards. This minimum percentage must be equal to the average percentage of PZEVs produced and deliver for sale in California for that manufacturer for the 2015 through 2017 model year. A</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t xml:space="preserve">manufacturer may calculate this average percentage using the projected sales for these model years in lieu of actual sales. The percentage of a manufacturer's passenger car and light-duty truck fleet that certifies to SULEV30 and SULEV20 standards averaged across the applicable model </w:t>
        </w:r>
        <w:proofErr w:type="gramStart"/>
        <w:r w:rsidRPr="00D01847">
          <w:rPr>
            <w:rFonts w:ascii="Arial" w:eastAsia="Aptos" w:hAnsi="Arial" w:cs="Times New Roman"/>
            <w:bCs/>
            <w:color w:val="404040"/>
            <w:kern w:val="2"/>
            <w:sz w:val="24"/>
            <w:szCs w:val="24"/>
            <w14:ligatures w14:val="standardContextual"/>
          </w:rPr>
          <w:t>year</w:t>
        </w:r>
        <w:proofErr w:type="gramEnd"/>
        <w:r w:rsidRPr="00D01847">
          <w:rPr>
            <w:rFonts w:ascii="Arial" w:eastAsia="Aptos" w:hAnsi="Arial" w:cs="Times New Roman"/>
            <w:bCs/>
            <w:color w:val="404040"/>
            <w:kern w:val="2"/>
            <w:sz w:val="24"/>
            <w:szCs w:val="24"/>
            <w14:ligatures w14:val="standardContextual"/>
          </w:rPr>
          <w:t xml:space="preserve"> and the two previous model years shall be used to determine compliance with this requirement, beginning with the 2020 model year.</w:t>
        </w:r>
        <w:r w:rsidRPr="00D01847">
          <w:rPr>
            <w:rFonts w:ascii="Arial" w:eastAsia="Aptos" w:hAnsi="Arial" w:cs="Times New Roman"/>
            <w:bCs/>
            <w:color w:val="404040"/>
            <w:kern w:val="2"/>
            <w:sz w:val="24"/>
            <w:szCs w:val="24"/>
            <w14:ligatures w14:val="standardContextual"/>
          </w:rPr>
          <w:br/>
        </w:r>
      </w:ins>
    </w:p>
    <w:p w14:paraId="491AA1AF" w14:textId="77777777" w:rsidR="00FD29D8" w:rsidRPr="00D01847" w:rsidRDefault="00FD29D8" w:rsidP="00FD29D8">
      <w:pPr>
        <w:numPr>
          <w:ilvl w:val="1"/>
          <w:numId w:val="24"/>
        </w:numPr>
        <w:spacing w:line="278" w:lineRule="auto"/>
        <w:contextualSpacing/>
        <w:rPr>
          <w:ins w:id="4559" w:author="Yu, Yong@ARB" w:date="2026-06-05T08:38:00Z"/>
          <w:rFonts w:ascii="Arial" w:eastAsia="Aptos" w:hAnsi="Arial" w:cs="Times New Roman"/>
          <w:bCs/>
          <w:color w:val="404040"/>
          <w:kern w:val="2"/>
          <w:sz w:val="24"/>
          <w:szCs w:val="24"/>
          <w14:ligatures w14:val="standardContextual"/>
        </w:rPr>
      </w:pPr>
      <w:ins w:id="4560" w:author="Yu, Yong@ARB" w:date="2026-06-05T08:38:00Z">
        <w:r w:rsidRPr="00D01847">
          <w:rPr>
            <w:rFonts w:ascii="Arial" w:eastAsia="Aptos" w:hAnsi="Arial" w:cs="Times New Roman"/>
            <w:bCs/>
            <w:i/>
            <w:iCs/>
            <w:color w:val="404040"/>
            <w:kern w:val="2"/>
            <w:sz w:val="24"/>
            <w:szCs w:val="24"/>
            <w14:ligatures w14:val="standardContextual"/>
          </w:rPr>
          <w:t>Calculation of Fleet Average NMOG + NOx Value</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1DB9822E" w14:textId="77777777" w:rsidR="00FD29D8" w:rsidRPr="00D01847" w:rsidRDefault="00FD29D8" w:rsidP="00FD29D8">
      <w:pPr>
        <w:numPr>
          <w:ilvl w:val="2"/>
          <w:numId w:val="24"/>
        </w:numPr>
        <w:spacing w:line="278" w:lineRule="auto"/>
        <w:contextualSpacing/>
        <w:rPr>
          <w:ins w:id="4561" w:author="Yu, Yong@ARB" w:date="2026-06-05T08:38:00Z"/>
          <w:rFonts w:ascii="Arial" w:eastAsia="Aptos" w:hAnsi="Arial" w:cs="Times New Roman"/>
          <w:bCs/>
          <w:color w:val="404040"/>
          <w:kern w:val="2"/>
          <w:sz w:val="24"/>
          <w:szCs w:val="24"/>
          <w14:ligatures w14:val="standardContextual"/>
        </w:rPr>
      </w:pPr>
      <w:ins w:id="4562" w:author="Yu, Yong@ARB" w:date="2026-06-05T08:38:00Z">
        <w:r w:rsidRPr="00D01847">
          <w:rPr>
            <w:rFonts w:ascii="Arial" w:eastAsia="Aptos" w:hAnsi="Arial" w:cs="Times New Roman"/>
            <w:bCs/>
            <w:i/>
            <w:iCs/>
            <w:color w:val="404040"/>
            <w:kern w:val="2"/>
            <w:sz w:val="24"/>
            <w:szCs w:val="24"/>
            <w14:ligatures w14:val="standardContextual"/>
          </w:rPr>
          <w:t>Basic Calculation</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70C3DCC0" w14:textId="77777777" w:rsidR="00FD29D8" w:rsidRPr="00D01847" w:rsidRDefault="00FD29D8" w:rsidP="00FD29D8">
      <w:pPr>
        <w:numPr>
          <w:ilvl w:val="3"/>
          <w:numId w:val="24"/>
        </w:numPr>
        <w:spacing w:line="278" w:lineRule="auto"/>
        <w:contextualSpacing/>
        <w:rPr>
          <w:ins w:id="4563" w:author="Yu, Yong@ARB" w:date="2026-06-05T08:38:00Z"/>
          <w:rFonts w:ascii="Arial" w:eastAsia="Aptos" w:hAnsi="Arial" w:cs="Times New Roman"/>
          <w:bCs/>
          <w:color w:val="404040"/>
          <w:kern w:val="2"/>
          <w:sz w:val="24"/>
          <w:szCs w:val="24"/>
          <w14:ligatures w14:val="standardContextual"/>
        </w:rPr>
      </w:pPr>
      <w:ins w:id="4564" w:author="Yu, Yong@ARB" w:date="2026-06-05T08:38:00Z">
        <w:r w:rsidRPr="00D01847">
          <w:rPr>
            <w:rFonts w:ascii="Arial" w:eastAsia="Aptos" w:hAnsi="Arial" w:cs="Times New Roman"/>
            <w:bCs/>
            <w:color w:val="404040"/>
            <w:kern w:val="2"/>
            <w:sz w:val="24"/>
            <w:szCs w:val="24"/>
            <w14:ligatures w14:val="standardContextual"/>
          </w:rPr>
          <w:t>Each manufacturer's PC and LDT1 fleet average NMOG + NOx value for the total number of PCs and LDT1s produced and delivered for sale in California shall be calculated as follows:</w:t>
        </w:r>
      </w:ins>
    </w:p>
    <w:p w14:paraId="24F89AE0" w14:textId="77777777" w:rsidR="00FD29D8" w:rsidRPr="00D01847" w:rsidRDefault="00FD29D8" w:rsidP="00FD29D8">
      <w:pPr>
        <w:spacing w:line="278" w:lineRule="auto"/>
        <w:ind w:left="720"/>
        <w:jc w:val="center"/>
        <w:rPr>
          <w:ins w:id="4565" w:author="Yu, Yong@ARB" w:date="2026-06-05T08:38:00Z"/>
          <w:rFonts w:ascii="Avenir Next LT Pro" w:eastAsia="Aptos" w:hAnsi="Avenir Next LT Pro" w:cs="Arial"/>
          <w:color w:val="404040"/>
          <w:kern w:val="2"/>
          <w:sz w:val="24"/>
          <w:szCs w:val="24"/>
          <w14:ligatures w14:val="standardContextual"/>
        </w:rPr>
      </w:pPr>
      <w:ins w:id="4566" w:author="Yu, Yong@ARB" w:date="2026-06-05T08:38:00Z">
        <w:r w:rsidRPr="00D01847">
          <w:rPr>
            <w:rFonts w:ascii="Symbol" w:eastAsia="Aptos" w:hAnsi="Symbol" w:cs="Times New Roman"/>
            <w:color w:val="404040"/>
            <w:kern w:val="2"/>
            <w:sz w:val="24"/>
            <w:szCs w:val="24"/>
            <w14:ligatures w14:val="standardContextual"/>
          </w:rPr>
          <w:t></w:t>
        </w:r>
        <w:r w:rsidRPr="00D01847">
          <w:rPr>
            <w:rFonts w:ascii="Symbol" w:eastAsia="Aptos" w:hAnsi="Symbol" w:cs="Times New Roman"/>
            <w:color w:val="404040"/>
            <w:kern w:val="2"/>
            <w:sz w:val="24"/>
            <w:szCs w:val="24"/>
            <w14:ligatures w14:val="standardContextual"/>
          </w:rPr>
          <w:t></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venir Next LT Pro" w:eastAsia="Aptos" w:hAnsi="Avenir Next LT Pro" w:cs="Arial"/>
            <w:color w:val="404040"/>
            <w:kern w:val="2"/>
            <w:sz w:val="24"/>
            <w:szCs w:val="24"/>
            <w14:ligatures w14:val="standardContextual"/>
          </w:rPr>
          <w:t>[</w:t>
        </w:r>
        <w:r w:rsidRPr="00D01847">
          <w:rPr>
            <w:rFonts w:ascii="Arial" w:eastAsia="Aptos" w:hAnsi="Arial" w:cs="Arial"/>
            <w:color w:val="404040"/>
            <w:kern w:val="2"/>
            <w:sz w:val="24"/>
            <w:szCs w:val="24"/>
            <w14:ligatures w14:val="standardContextual"/>
          </w:rPr>
          <w:t xml:space="preserve">Number of vehicles in a test group excluding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x applicable emission standard</w:t>
        </w:r>
        <w:r w:rsidRPr="00D01847">
          <w:rPr>
            <w:rFonts w:ascii="Avenir Next LT Pro" w:eastAsia="Aptos" w:hAnsi="Avenir Next LT Pro" w:cs="Arial"/>
            <w:color w:val="404040"/>
            <w:kern w:val="2"/>
            <w:sz w:val="24"/>
            <w:szCs w:val="24"/>
            <w14:ligatures w14:val="standardContextual"/>
          </w:rPr>
          <w:t>] +</w:t>
        </w:r>
      </w:ins>
    </w:p>
    <w:p w14:paraId="705A5738" w14:textId="77777777" w:rsidR="00FD29D8" w:rsidRPr="00D01847" w:rsidRDefault="00FD29D8" w:rsidP="00FD29D8">
      <w:pPr>
        <w:spacing w:line="278" w:lineRule="auto"/>
        <w:ind w:left="720"/>
        <w:jc w:val="center"/>
        <w:rPr>
          <w:ins w:id="4567" w:author="Yu, Yong@ARB" w:date="2026-06-05T08:38:00Z"/>
          <w:rFonts w:ascii="Arial" w:eastAsia="Aptos" w:hAnsi="Arial" w:cs="Arial"/>
          <w:color w:val="404040"/>
          <w:kern w:val="2"/>
          <w:sz w:val="24"/>
          <w:szCs w:val="24"/>
          <w14:ligatures w14:val="standardContextual"/>
        </w:rPr>
      </w:pPr>
      <w:ins w:id="4568" w:author="Yu, Yong@ARB" w:date="2026-06-05T08:38:00Z">
        <w:r w:rsidRPr="00D01847">
          <w:rPr>
            <w:rFonts w:ascii="Symbol" w:eastAsia="Aptos" w:hAnsi="Symbol" w:cs="Times New Roman"/>
            <w:color w:val="404040"/>
            <w:kern w:val="2"/>
            <w:sz w:val="24"/>
            <w:szCs w:val="24"/>
            <w14:ligatures w14:val="standardContextual"/>
          </w:rPr>
          <w:t></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venir Next LT Pro" w:eastAsia="Aptos" w:hAnsi="Avenir Next LT Pro" w:cs="Arial"/>
            <w:color w:val="404040"/>
            <w:kern w:val="2"/>
            <w:sz w:val="24"/>
            <w:szCs w:val="24"/>
            <w14:ligatures w14:val="standardContextual"/>
          </w:rPr>
          <w:t>[</w:t>
        </w:r>
        <w:r w:rsidRPr="00D01847">
          <w:rPr>
            <w:rFonts w:ascii="Arial" w:eastAsia="Aptos" w:hAnsi="Arial" w:cs="Arial"/>
            <w:color w:val="404040"/>
            <w:kern w:val="2"/>
            <w:sz w:val="24"/>
            <w:szCs w:val="24"/>
            <w14:ligatures w14:val="standardContextual"/>
          </w:rPr>
          <w:t xml:space="preserve">Number of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in a test group x </w:t>
        </w:r>
      </w:ins>
    </w:p>
    <w:p w14:paraId="54D0E2FF" w14:textId="77777777" w:rsidR="00FD29D8" w:rsidRPr="00D01847" w:rsidRDefault="00FD29D8" w:rsidP="00FD29D8">
      <w:pPr>
        <w:spacing w:line="278" w:lineRule="auto"/>
        <w:jc w:val="center"/>
        <w:rPr>
          <w:ins w:id="4569" w:author="Yu, Yong@ARB" w:date="2026-06-05T08:38:00Z"/>
          <w:rFonts w:ascii="Avenir Next LT Pro" w:eastAsia="Aptos" w:hAnsi="Avenir Next LT Pro" w:cs="Arial"/>
          <w:color w:val="404040"/>
          <w:kern w:val="2"/>
          <w:sz w:val="24"/>
          <w:szCs w:val="24"/>
          <w14:ligatures w14:val="standardContextual"/>
        </w:rPr>
      </w:pPr>
      <w:ins w:id="4570" w:author="Yu, Yong@ARB" w:date="2026-06-05T08:38:00Z">
        <w:r w:rsidRPr="00D01847">
          <w:rPr>
            <w:rFonts w:ascii="Arial" w:eastAsia="Aptos" w:hAnsi="Arial" w:cs="Arial"/>
            <w:color w:val="404040"/>
            <w:kern w:val="2"/>
            <w:sz w:val="24"/>
            <w:szCs w:val="24"/>
            <w14:ligatures w14:val="standardContextual"/>
          </w:rPr>
          <w:t xml:space="preserve">HEV </w:t>
        </w:r>
        <w:proofErr w:type="spellStart"/>
        <w:r w:rsidRPr="00D01847">
          <w:rPr>
            <w:rFonts w:ascii="Arial" w:eastAsia="Aptos" w:hAnsi="Arial" w:cs="Arial"/>
            <w:color w:val="404040"/>
            <w:kern w:val="2"/>
            <w:sz w:val="24"/>
            <w:szCs w:val="24"/>
            <w14:ligatures w14:val="standardContextual"/>
          </w:rPr>
          <w:t>NMOG+NOx</w:t>
        </w:r>
        <w:proofErr w:type="spellEnd"/>
        <w:r w:rsidRPr="00D01847">
          <w:rPr>
            <w:rFonts w:ascii="Arial" w:eastAsia="Aptos" w:hAnsi="Arial" w:cs="Arial"/>
            <w:color w:val="404040"/>
            <w:kern w:val="2"/>
            <w:sz w:val="24"/>
            <w:szCs w:val="24"/>
            <w14:ligatures w14:val="standardContextual"/>
          </w:rPr>
          <w:t xml:space="preserve"> contribution factor</w:t>
        </w:r>
        <w:r w:rsidRPr="00D01847">
          <w:rPr>
            <w:rFonts w:ascii="Avenir Next LT Pro" w:eastAsia="Aptos" w:hAnsi="Avenir Next LT Pro" w:cs="Arial"/>
            <w:color w:val="404040"/>
            <w:kern w:val="2"/>
            <w:sz w:val="24"/>
            <w:szCs w:val="24"/>
            <w14:ligatures w14:val="standardContextual"/>
          </w:rPr>
          <w:t>]) ÷</w:t>
        </w:r>
      </w:ins>
    </w:p>
    <w:p w14:paraId="6CA140F4"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8" w:lineRule="auto"/>
        <w:ind w:left="720"/>
        <w:jc w:val="center"/>
        <w:rPr>
          <w:ins w:id="4571" w:author="Yu, Yong@ARB" w:date="2026-06-05T08:38:00Z"/>
          <w:rFonts w:ascii="Arial" w:eastAsia="Aptos" w:hAnsi="Arial" w:cs="Arial"/>
          <w:color w:val="0000FF"/>
          <w:kern w:val="2"/>
          <w:sz w:val="24"/>
          <w:szCs w:val="24"/>
          <w14:ligatures w14:val="standardContextual"/>
        </w:rPr>
      </w:pPr>
      <w:ins w:id="4572" w:author="Yu, Yong@ARB" w:date="2026-06-05T08:38:00Z">
        <w:r w:rsidRPr="00D01847">
          <w:rPr>
            <w:rFonts w:ascii="Arial" w:eastAsia="Aptos" w:hAnsi="Arial" w:cs="Arial"/>
            <w:color w:val="404040"/>
            <w:kern w:val="2"/>
            <w:sz w:val="24"/>
            <w:szCs w:val="24"/>
            <w14:ligatures w14:val="standardContextual"/>
          </w:rPr>
          <w:t>Total Number of PCs plus LDT1s Produced and Delivered for sale in California, Including ZEVs and HEVs</w:t>
        </w:r>
      </w:ins>
    </w:p>
    <w:p w14:paraId="0145B533" w14:textId="77777777" w:rsidR="00FD29D8" w:rsidRPr="00D01847" w:rsidRDefault="00FD29D8" w:rsidP="00FD29D8">
      <w:pPr>
        <w:numPr>
          <w:ilvl w:val="3"/>
          <w:numId w:val="24"/>
        </w:numPr>
        <w:spacing w:line="278" w:lineRule="auto"/>
        <w:contextualSpacing/>
        <w:rPr>
          <w:ins w:id="4573" w:author="Yu, Yong@ARB" w:date="2026-06-05T08:38:00Z"/>
          <w:rFonts w:ascii="Arial" w:eastAsia="Aptos" w:hAnsi="Arial" w:cs="Times New Roman"/>
          <w:bCs/>
          <w:color w:val="404040"/>
          <w:kern w:val="2"/>
          <w:sz w:val="24"/>
          <w:szCs w:val="24"/>
          <w14:ligatures w14:val="standardContextual"/>
        </w:rPr>
      </w:pPr>
      <w:ins w:id="4574" w:author="Yu, Yong@ARB" w:date="2026-06-05T08:38:00Z">
        <w:r w:rsidRPr="00D01847">
          <w:rPr>
            <w:rFonts w:ascii="Arial" w:eastAsia="Aptos" w:hAnsi="Arial" w:cs="Times New Roman"/>
            <w:bCs/>
            <w:color w:val="404040"/>
            <w:kern w:val="2"/>
            <w:sz w:val="24"/>
            <w:szCs w:val="24"/>
            <w14:ligatures w14:val="standardContextual"/>
          </w:rPr>
          <w:t xml:space="preserve">Each manufacturer's LDT2 and MDPV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for the total number of LDT2s and MDPVs produced and delivered for sale in California shall be calculated as follows:</w:t>
        </w:r>
      </w:ins>
    </w:p>
    <w:p w14:paraId="6A451002" w14:textId="77777777" w:rsidR="00FD29D8" w:rsidRPr="00D01847" w:rsidRDefault="00FD29D8" w:rsidP="00FD29D8">
      <w:pPr>
        <w:spacing w:line="278" w:lineRule="auto"/>
        <w:ind w:left="720"/>
        <w:jc w:val="center"/>
        <w:rPr>
          <w:ins w:id="4575" w:author="Yu, Yong@ARB" w:date="2026-06-05T08:38:00Z"/>
          <w:rFonts w:ascii="Avenir Next LT Pro" w:eastAsia="Aptos" w:hAnsi="Avenir Next LT Pro" w:cs="Arial"/>
          <w:color w:val="404040"/>
          <w:kern w:val="2"/>
          <w:sz w:val="24"/>
          <w:szCs w:val="24"/>
          <w14:ligatures w14:val="standardContextual"/>
        </w:rPr>
      </w:pPr>
      <w:ins w:id="4576" w:author="Yu, Yong@ARB" w:date="2026-06-05T08:38:00Z">
        <w:r w:rsidRPr="00D01847">
          <w:rPr>
            <w:rFonts w:ascii="Avenir Next LT Pro" w:eastAsia="Aptos" w:hAnsi="Avenir Next LT Pro" w:cs="Arial"/>
            <w:color w:val="404040"/>
            <w:kern w:val="2"/>
            <w:sz w:val="24"/>
            <w:szCs w:val="24"/>
            <w14:ligatures w14:val="standardContextual"/>
          </w:rPr>
          <w:t>(</w:t>
        </w:r>
        <w:r w:rsidRPr="00D01847">
          <w:rPr>
            <w:rFonts w:ascii="Symbol" w:eastAsia="Symbol" w:hAnsi="Symbol" w:cs="Symbol"/>
            <w:color w:val="404040"/>
            <w:kern w:val="2"/>
            <w:sz w:val="24"/>
            <w:szCs w:val="24"/>
            <w14:ligatures w14:val="standardContextual"/>
          </w:rPr>
          <w:t>S</w:t>
        </w:r>
        <w:r w:rsidRPr="00D01847">
          <w:rPr>
            <w:rFonts w:ascii="Avenir Next LT Pro" w:eastAsia="Aptos" w:hAnsi="Avenir Next LT Pro" w:cs="Arial"/>
            <w:color w:val="404040"/>
            <w:kern w:val="2"/>
            <w:sz w:val="24"/>
            <w:szCs w:val="24"/>
            <w14:ligatures w14:val="standardContextual"/>
          </w:rPr>
          <w:t xml:space="preserve"> [</w:t>
        </w:r>
        <w:r w:rsidRPr="00D01847">
          <w:rPr>
            <w:rFonts w:ascii="Arial" w:eastAsia="Aptos" w:hAnsi="Arial" w:cs="Arial"/>
            <w:color w:val="404040"/>
            <w:kern w:val="2"/>
            <w:sz w:val="24"/>
            <w:szCs w:val="24"/>
            <w14:ligatures w14:val="standardContextual"/>
          </w:rPr>
          <w:t xml:space="preserve">Number of vehicles in a test group excluding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x applicable emission standard</w:t>
        </w:r>
        <w:r w:rsidRPr="00D01847">
          <w:rPr>
            <w:rFonts w:ascii="Avenir Next LT Pro" w:eastAsia="Aptos" w:hAnsi="Avenir Next LT Pro" w:cs="Arial"/>
            <w:color w:val="404040"/>
            <w:kern w:val="2"/>
            <w:sz w:val="24"/>
            <w:szCs w:val="24"/>
            <w14:ligatures w14:val="standardContextual"/>
          </w:rPr>
          <w:t>] +</w:t>
        </w:r>
      </w:ins>
    </w:p>
    <w:p w14:paraId="76841C8D" w14:textId="77777777" w:rsidR="00FD29D8" w:rsidRPr="00D01847" w:rsidRDefault="00FD29D8" w:rsidP="00FD29D8">
      <w:pPr>
        <w:spacing w:line="278" w:lineRule="auto"/>
        <w:ind w:left="720"/>
        <w:jc w:val="center"/>
        <w:rPr>
          <w:ins w:id="4577" w:author="Yu, Yong@ARB" w:date="2026-06-05T08:38:00Z"/>
          <w:rFonts w:ascii="Avenir Next LT Pro" w:eastAsia="Aptos" w:hAnsi="Avenir Next LT Pro" w:cs="Arial"/>
          <w:color w:val="404040"/>
          <w:kern w:val="2"/>
          <w:sz w:val="24"/>
          <w:szCs w:val="24"/>
          <w14:ligatures w14:val="standardContextual"/>
        </w:rPr>
      </w:pPr>
      <w:ins w:id="4578" w:author="Yu, Yong@ARB" w:date="2026-06-05T08:38:00Z">
        <w:r w:rsidRPr="00D01847">
          <w:rPr>
            <w:rFonts w:ascii="Symbol" w:eastAsia="Symbol" w:hAnsi="Symbol" w:cs="Symbol"/>
            <w:color w:val="404040"/>
            <w:kern w:val="2"/>
            <w:sz w:val="24"/>
            <w:szCs w:val="24"/>
            <w14:ligatures w14:val="standardContextual"/>
          </w:rPr>
          <w:t>S</w:t>
        </w:r>
        <w:r w:rsidRPr="00D01847">
          <w:rPr>
            <w:rFonts w:ascii="Avenir Next LT Pro" w:eastAsia="Aptos" w:hAnsi="Avenir Next LT Pro" w:cs="Arial"/>
            <w:color w:val="404040"/>
            <w:kern w:val="2"/>
            <w:sz w:val="24"/>
            <w:szCs w:val="24"/>
            <w14:ligatures w14:val="standardContextual"/>
          </w:rPr>
          <w:t xml:space="preserve"> [</w:t>
        </w:r>
        <w:r w:rsidRPr="00D01847">
          <w:rPr>
            <w:rFonts w:ascii="Arial" w:eastAsia="Aptos" w:hAnsi="Arial" w:cs="Arial"/>
            <w:color w:val="404040"/>
            <w:kern w:val="2"/>
            <w:sz w:val="24"/>
            <w:szCs w:val="24"/>
            <w14:ligatures w14:val="standardContextual"/>
          </w:rPr>
          <w:t xml:space="preserve">Number of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in a test group x HEV NMOG factor</w:t>
        </w:r>
        <w:r w:rsidRPr="00D01847">
          <w:rPr>
            <w:rFonts w:ascii="Avenir Next LT Pro" w:eastAsia="Aptos" w:hAnsi="Avenir Next LT Pro" w:cs="Arial"/>
            <w:color w:val="404040"/>
            <w:kern w:val="2"/>
            <w:sz w:val="24"/>
            <w:szCs w:val="24"/>
            <w14:ligatures w14:val="standardContextual"/>
          </w:rPr>
          <w:t xml:space="preserve">]) </w:t>
        </w:r>
        <w:r w:rsidRPr="00D01847">
          <w:rPr>
            <w:rFonts w:ascii="Symbol" w:eastAsia="Symbol" w:hAnsi="Symbol" w:cs="Symbol"/>
            <w:color w:val="404040"/>
            <w:kern w:val="2"/>
            <w:sz w:val="24"/>
            <w:szCs w:val="24"/>
            <w14:ligatures w14:val="standardContextual"/>
          </w:rPr>
          <w:t>¸</w:t>
        </w:r>
      </w:ins>
    </w:p>
    <w:p w14:paraId="4548543E" w14:textId="77777777" w:rsidR="00FD29D8" w:rsidRPr="00D01847" w:rsidRDefault="00FD29D8" w:rsidP="00FD29D8">
      <w:pPr>
        <w:spacing w:line="278" w:lineRule="auto"/>
        <w:ind w:left="720"/>
        <w:jc w:val="center"/>
        <w:outlineLvl w:val="0"/>
        <w:rPr>
          <w:ins w:id="4579" w:author="Yu, Yong@ARB" w:date="2026-06-05T08:38:00Z"/>
          <w:rFonts w:ascii="Arial" w:eastAsia="Aptos" w:hAnsi="Arial" w:cs="Arial"/>
          <w:color w:val="404040"/>
          <w:kern w:val="2"/>
          <w:sz w:val="24"/>
          <w:szCs w:val="24"/>
          <w14:ligatures w14:val="standardContextual"/>
        </w:rPr>
      </w:pPr>
      <w:ins w:id="4580" w:author="Yu, Yong@ARB" w:date="2026-06-05T08:38:00Z">
        <w:r w:rsidRPr="00D01847">
          <w:rPr>
            <w:rFonts w:ascii="Arial" w:eastAsia="Aptos" w:hAnsi="Arial" w:cs="Arial"/>
            <w:color w:val="404040"/>
            <w:kern w:val="2"/>
            <w:sz w:val="24"/>
            <w:szCs w:val="24"/>
            <w14:ligatures w14:val="standardContextual"/>
          </w:rPr>
          <w:lastRenderedPageBreak/>
          <w:t>Total Number of LDT2s plus MDPVs Produced and Delivered for sale in California, Including ZEVs and HEVs</w:t>
        </w:r>
      </w:ins>
    </w:p>
    <w:p w14:paraId="02D4B4A8" w14:textId="77777777" w:rsidR="00FD29D8" w:rsidRPr="00D01847" w:rsidRDefault="00FD29D8" w:rsidP="00FD29D8">
      <w:pPr>
        <w:numPr>
          <w:ilvl w:val="3"/>
          <w:numId w:val="24"/>
        </w:numPr>
        <w:spacing w:line="278" w:lineRule="auto"/>
        <w:contextualSpacing/>
        <w:rPr>
          <w:ins w:id="4581" w:author="Yu, Yong@ARB" w:date="2026-06-05T08:38:00Z"/>
          <w:rFonts w:ascii="Arial" w:eastAsia="Aptos" w:hAnsi="Arial" w:cs="Times New Roman"/>
          <w:bCs/>
          <w:color w:val="404040"/>
          <w:kern w:val="2"/>
          <w:sz w:val="24"/>
          <w:szCs w:val="24"/>
          <w14:ligatures w14:val="standardContextual"/>
        </w:rPr>
      </w:pPr>
      <w:ins w:id="4582" w:author="Yu, Yong@ARB" w:date="2026-06-05T08:38:00Z">
        <w:r w:rsidRPr="00D01847">
          <w:rPr>
            <w:rFonts w:ascii="Arial" w:eastAsia="Aptos" w:hAnsi="Arial" w:cs="Times New Roman"/>
            <w:bCs/>
            <w:color w:val="404040"/>
            <w:kern w:val="2"/>
            <w:sz w:val="24"/>
            <w:szCs w:val="24"/>
            <w14:ligatures w14:val="standardContextual"/>
          </w:rPr>
          <w:t>The applicable emission standards to be used in the above equations are as follows:</w:t>
        </w:r>
        <w:r>
          <w:rPr>
            <w:rFonts w:ascii="Arial" w:eastAsia="Aptos" w:hAnsi="Arial" w:cs="Times New Roman"/>
            <w:bCs/>
            <w:color w:val="404040"/>
            <w:kern w:val="2"/>
            <w:sz w:val="24"/>
            <w:szCs w:val="24"/>
            <w14:ligatures w14:val="standardContextual"/>
          </w:rPr>
          <w:br/>
        </w:r>
      </w:ins>
    </w:p>
    <w:tbl>
      <w:tblPr>
        <w:tblW w:w="95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130"/>
        <w:gridCol w:w="1728"/>
        <w:gridCol w:w="2610"/>
        <w:gridCol w:w="3082"/>
      </w:tblGrid>
      <w:tr w:rsidR="00FD29D8" w:rsidRPr="00D01847" w14:paraId="5409F831" w14:textId="77777777">
        <w:trPr>
          <w:cantSplit/>
          <w:trHeight w:val="402"/>
          <w:jc w:val="center"/>
          <w:ins w:id="4583" w:author="Yu, Yong@ARB" w:date="2026-06-05T08:38:00Z"/>
        </w:trPr>
        <w:tc>
          <w:tcPr>
            <w:tcW w:w="2130" w:type="dxa"/>
            <w:vMerge w:val="restart"/>
            <w:vAlign w:val="center"/>
          </w:tcPr>
          <w:p w14:paraId="35233440" w14:textId="77777777" w:rsidR="00FD29D8" w:rsidRPr="00D01847" w:rsidRDefault="00FD29D8">
            <w:pPr>
              <w:keepNext/>
              <w:spacing w:after="0" w:line="240" w:lineRule="auto"/>
              <w:jc w:val="center"/>
              <w:rPr>
                <w:ins w:id="4584" w:author="Yu, Yong@ARB" w:date="2026-06-05T08:38:00Z"/>
                <w:rFonts w:ascii="Arial" w:eastAsia="Times New Roman" w:hAnsi="Arial" w:cs="Arial"/>
                <w:b/>
                <w:sz w:val="20"/>
                <w:szCs w:val="20"/>
              </w:rPr>
            </w:pPr>
            <w:ins w:id="4585" w:author="Yu, Yong@ARB" w:date="2026-06-05T08:38:00Z">
              <w:r w:rsidRPr="00D01847">
                <w:rPr>
                  <w:rFonts w:ascii="Arial" w:eastAsia="Times New Roman" w:hAnsi="Arial" w:cs="Arial"/>
                  <w:b/>
                  <w:sz w:val="20"/>
                  <w:szCs w:val="20"/>
                </w:rPr>
                <w:t>Model Year</w:t>
              </w:r>
            </w:ins>
          </w:p>
        </w:tc>
        <w:tc>
          <w:tcPr>
            <w:tcW w:w="1728" w:type="dxa"/>
            <w:vMerge w:val="restart"/>
            <w:vAlign w:val="center"/>
          </w:tcPr>
          <w:p w14:paraId="22983CF7" w14:textId="77777777" w:rsidR="00FD29D8" w:rsidRPr="00D01847" w:rsidRDefault="00FD29D8">
            <w:pPr>
              <w:keepNext/>
              <w:spacing w:after="0" w:line="240" w:lineRule="auto"/>
              <w:jc w:val="center"/>
              <w:rPr>
                <w:ins w:id="4586" w:author="Yu, Yong@ARB" w:date="2026-06-05T08:38:00Z"/>
                <w:rFonts w:ascii="Arial" w:eastAsia="Times New Roman" w:hAnsi="Arial" w:cs="Arial"/>
                <w:b/>
                <w:sz w:val="20"/>
                <w:szCs w:val="20"/>
              </w:rPr>
            </w:pPr>
            <w:ins w:id="4587" w:author="Yu, Yong@ARB" w:date="2026-06-05T08:38:00Z">
              <w:r w:rsidRPr="00D01847">
                <w:rPr>
                  <w:rFonts w:ascii="Arial" w:eastAsia="Times New Roman" w:hAnsi="Arial" w:cs="Arial"/>
                  <w:b/>
                  <w:sz w:val="20"/>
                  <w:szCs w:val="20"/>
                </w:rPr>
                <w:t>Emission Category</w:t>
              </w:r>
            </w:ins>
          </w:p>
        </w:tc>
        <w:tc>
          <w:tcPr>
            <w:tcW w:w="5692" w:type="dxa"/>
            <w:gridSpan w:val="2"/>
          </w:tcPr>
          <w:p w14:paraId="4567A5AC" w14:textId="77777777" w:rsidR="00FD29D8" w:rsidRPr="00D01847" w:rsidRDefault="00FD29D8">
            <w:pPr>
              <w:keepNext/>
              <w:spacing w:after="0" w:line="240" w:lineRule="auto"/>
              <w:ind w:right="-76"/>
              <w:jc w:val="center"/>
              <w:rPr>
                <w:ins w:id="4588" w:author="Yu, Yong@ARB" w:date="2026-06-05T08:38:00Z"/>
                <w:rFonts w:ascii="Arial" w:eastAsia="Times New Roman" w:hAnsi="Arial" w:cs="Arial"/>
                <w:b/>
                <w:sz w:val="20"/>
                <w:szCs w:val="20"/>
              </w:rPr>
            </w:pPr>
            <w:ins w:id="4589" w:author="Yu, Yong@ARB" w:date="2026-06-05T08:38:00Z">
              <w:r w:rsidRPr="00D01847">
                <w:rPr>
                  <w:rFonts w:ascii="Arial" w:eastAsia="Times New Roman" w:hAnsi="Arial" w:cs="Arial"/>
                  <w:b/>
                  <w:sz w:val="20"/>
                  <w:szCs w:val="20"/>
                </w:rPr>
                <w:t>Emission Standard Value</w:t>
              </w:r>
              <w:r w:rsidRPr="00D01847">
                <w:rPr>
                  <w:rFonts w:ascii="Arial" w:eastAsia="Times New Roman" w:hAnsi="Arial" w:cs="Arial"/>
                  <w:b/>
                  <w:sz w:val="20"/>
                  <w:szCs w:val="20"/>
                  <w:vertAlign w:val="superscript"/>
                </w:rPr>
                <w:t>1</w:t>
              </w:r>
            </w:ins>
          </w:p>
          <w:p w14:paraId="344B9E70" w14:textId="77777777" w:rsidR="00FD29D8" w:rsidRPr="00D01847" w:rsidRDefault="00FD29D8">
            <w:pPr>
              <w:keepNext/>
              <w:spacing w:after="0" w:line="240" w:lineRule="auto"/>
              <w:ind w:right="-76"/>
              <w:jc w:val="center"/>
              <w:rPr>
                <w:ins w:id="4590" w:author="Yu, Yong@ARB" w:date="2026-06-05T08:38:00Z"/>
                <w:rFonts w:ascii="Arial" w:eastAsia="Times New Roman" w:hAnsi="Arial" w:cs="Arial"/>
                <w:b/>
                <w:sz w:val="20"/>
                <w:szCs w:val="20"/>
              </w:rPr>
            </w:pPr>
            <w:ins w:id="4591" w:author="Yu, Yong@ARB" w:date="2026-06-05T08:38:00Z">
              <w:r w:rsidRPr="00D01847">
                <w:rPr>
                  <w:rFonts w:ascii="Arial" w:eastAsia="Times New Roman" w:hAnsi="Arial" w:cs="Arial"/>
                  <w:b/>
                  <w:sz w:val="20"/>
                  <w:szCs w:val="20"/>
                </w:rPr>
                <w:t>(g/mi)</w:t>
              </w:r>
            </w:ins>
          </w:p>
        </w:tc>
      </w:tr>
      <w:tr w:rsidR="00FD29D8" w:rsidRPr="00D01847" w14:paraId="50623945" w14:textId="77777777">
        <w:trPr>
          <w:cantSplit/>
          <w:trHeight w:val="402"/>
          <w:jc w:val="center"/>
          <w:ins w:id="4592" w:author="Yu, Yong@ARB" w:date="2026-06-05T08:38:00Z"/>
        </w:trPr>
        <w:tc>
          <w:tcPr>
            <w:tcW w:w="2130" w:type="dxa"/>
            <w:vMerge/>
          </w:tcPr>
          <w:p w14:paraId="1D8350E9" w14:textId="77777777" w:rsidR="00FD29D8" w:rsidRPr="00D01847" w:rsidRDefault="00FD29D8">
            <w:pPr>
              <w:keepNext/>
              <w:spacing w:after="0" w:line="240" w:lineRule="auto"/>
              <w:rPr>
                <w:ins w:id="4593" w:author="Yu, Yong@ARB" w:date="2026-06-05T08:38:00Z"/>
                <w:rFonts w:ascii="Arial" w:eastAsia="Times New Roman" w:hAnsi="Arial" w:cs="Arial"/>
                <w:b/>
                <w:sz w:val="20"/>
                <w:szCs w:val="20"/>
              </w:rPr>
            </w:pPr>
          </w:p>
        </w:tc>
        <w:tc>
          <w:tcPr>
            <w:tcW w:w="1728" w:type="dxa"/>
            <w:vMerge/>
          </w:tcPr>
          <w:p w14:paraId="51C3BDB4" w14:textId="77777777" w:rsidR="00FD29D8" w:rsidRPr="00D01847" w:rsidRDefault="00FD29D8">
            <w:pPr>
              <w:keepNext/>
              <w:spacing w:after="0" w:line="240" w:lineRule="auto"/>
              <w:rPr>
                <w:ins w:id="4594" w:author="Yu, Yong@ARB" w:date="2026-06-05T08:38:00Z"/>
                <w:rFonts w:ascii="Arial" w:eastAsia="Times New Roman" w:hAnsi="Arial" w:cs="Arial"/>
                <w:b/>
                <w:sz w:val="20"/>
                <w:szCs w:val="20"/>
              </w:rPr>
            </w:pPr>
          </w:p>
        </w:tc>
        <w:tc>
          <w:tcPr>
            <w:tcW w:w="2610" w:type="dxa"/>
          </w:tcPr>
          <w:p w14:paraId="5D519208" w14:textId="77777777" w:rsidR="00FD29D8" w:rsidRPr="00D01847" w:rsidRDefault="00FD29D8">
            <w:pPr>
              <w:keepNext/>
              <w:spacing w:after="0" w:line="240" w:lineRule="auto"/>
              <w:jc w:val="center"/>
              <w:rPr>
                <w:ins w:id="4595" w:author="Yu, Yong@ARB" w:date="2026-06-05T08:38:00Z"/>
                <w:rFonts w:ascii="Arial" w:eastAsia="Times New Roman" w:hAnsi="Arial" w:cs="Arial"/>
                <w:b/>
                <w:sz w:val="20"/>
                <w:szCs w:val="20"/>
              </w:rPr>
            </w:pPr>
            <w:ins w:id="4596" w:author="Yu, Yong@ARB" w:date="2026-06-05T08:38:00Z">
              <w:r w:rsidRPr="00D01847">
                <w:rPr>
                  <w:rFonts w:ascii="Arial" w:eastAsia="Times New Roman" w:hAnsi="Arial" w:cs="Arial"/>
                  <w:b/>
                  <w:sz w:val="20"/>
                  <w:szCs w:val="20"/>
                </w:rPr>
                <w:t xml:space="preserve">All PCs; </w:t>
              </w:r>
            </w:ins>
          </w:p>
          <w:p w14:paraId="1D5C2F79" w14:textId="01FE433B" w:rsidR="00FD29D8" w:rsidRPr="00D01847" w:rsidRDefault="00FD29D8">
            <w:pPr>
              <w:keepNext/>
              <w:spacing w:after="0" w:line="240" w:lineRule="auto"/>
              <w:jc w:val="center"/>
              <w:rPr>
                <w:ins w:id="4597" w:author="Yu, Yong@ARB" w:date="2026-06-05T08:38:00Z"/>
                <w:rFonts w:ascii="Arial" w:eastAsia="Times New Roman" w:hAnsi="Arial" w:cs="Arial"/>
                <w:b/>
                <w:sz w:val="20"/>
                <w:szCs w:val="20"/>
              </w:rPr>
            </w:pPr>
            <w:ins w:id="4598" w:author="Yu, Yong@ARB" w:date="2026-06-05T08:38:00Z">
              <w:r w:rsidRPr="00D01847">
                <w:rPr>
                  <w:rFonts w:ascii="Arial" w:eastAsia="Times New Roman" w:hAnsi="Arial" w:cs="Arial"/>
                  <w:b/>
                  <w:sz w:val="20"/>
                  <w:szCs w:val="20"/>
                </w:rPr>
                <w:t>LDTs 0-3</w:t>
              </w:r>
            </w:ins>
            <w:r w:rsidR="004F0EE0">
              <w:rPr>
                <w:rFonts w:ascii="Arial" w:eastAsia="Times New Roman" w:hAnsi="Arial" w:cs="Arial"/>
                <w:b/>
                <w:sz w:val="20"/>
                <w:szCs w:val="20"/>
              </w:rPr>
              <w:t>,</w:t>
            </w:r>
            <w:ins w:id="4599" w:author="Yu, Yong@ARB" w:date="2026-06-05T08:38:00Z">
              <w:r w:rsidRPr="00D01847">
                <w:rPr>
                  <w:rFonts w:ascii="Arial" w:eastAsia="Times New Roman" w:hAnsi="Arial" w:cs="Arial"/>
                  <w:b/>
                  <w:sz w:val="20"/>
                  <w:szCs w:val="20"/>
                </w:rPr>
                <w:t>750 lbs. LVW</w:t>
              </w:r>
            </w:ins>
          </w:p>
        </w:tc>
        <w:tc>
          <w:tcPr>
            <w:tcW w:w="3082" w:type="dxa"/>
          </w:tcPr>
          <w:p w14:paraId="74960461" w14:textId="77777777" w:rsidR="00FD29D8" w:rsidRPr="00D01847" w:rsidRDefault="00FD29D8">
            <w:pPr>
              <w:keepNext/>
              <w:spacing w:after="0" w:line="240" w:lineRule="auto"/>
              <w:ind w:right="-76"/>
              <w:jc w:val="center"/>
              <w:rPr>
                <w:ins w:id="4600" w:author="Yu, Yong@ARB" w:date="2026-06-05T08:38:00Z"/>
                <w:rFonts w:ascii="Arial" w:eastAsia="Times New Roman" w:hAnsi="Arial" w:cs="Arial"/>
                <w:b/>
                <w:sz w:val="20"/>
                <w:szCs w:val="20"/>
              </w:rPr>
            </w:pPr>
            <w:ins w:id="4601" w:author="Yu, Yong@ARB" w:date="2026-06-05T08:38:00Z">
              <w:r w:rsidRPr="00D01847">
                <w:rPr>
                  <w:rFonts w:ascii="Arial" w:eastAsia="Times New Roman" w:hAnsi="Arial" w:cs="Arial"/>
                  <w:b/>
                  <w:sz w:val="20"/>
                  <w:szCs w:val="20"/>
                </w:rPr>
                <w:t xml:space="preserve">LDTs </w:t>
              </w:r>
            </w:ins>
          </w:p>
          <w:p w14:paraId="3A32EBC2" w14:textId="743A9C62" w:rsidR="00FD29D8" w:rsidRPr="00D01847" w:rsidRDefault="00FD29D8">
            <w:pPr>
              <w:keepNext/>
              <w:spacing w:after="0" w:line="240" w:lineRule="auto"/>
              <w:ind w:right="-76"/>
              <w:jc w:val="center"/>
              <w:rPr>
                <w:ins w:id="4602" w:author="Yu, Yong@ARB" w:date="2026-06-05T08:38:00Z"/>
                <w:rFonts w:ascii="Arial" w:eastAsia="Times New Roman" w:hAnsi="Arial" w:cs="Arial"/>
                <w:b/>
                <w:sz w:val="20"/>
                <w:szCs w:val="20"/>
              </w:rPr>
            </w:pPr>
            <w:ins w:id="4603" w:author="Yu, Yong@ARB" w:date="2026-06-05T08:38:00Z">
              <w:r w:rsidRPr="00D01847">
                <w:rPr>
                  <w:rFonts w:ascii="Arial" w:eastAsia="Times New Roman" w:hAnsi="Arial" w:cs="Arial"/>
                  <w:b/>
                  <w:sz w:val="20"/>
                  <w:szCs w:val="20"/>
                </w:rPr>
                <w:t>3</w:t>
              </w:r>
            </w:ins>
            <w:r w:rsidR="004F0EE0">
              <w:rPr>
                <w:rFonts w:ascii="Arial" w:eastAsia="Times New Roman" w:hAnsi="Arial" w:cs="Arial"/>
                <w:b/>
                <w:sz w:val="20"/>
                <w:szCs w:val="20"/>
              </w:rPr>
              <w:t>,</w:t>
            </w:r>
            <w:ins w:id="4604" w:author="Yu, Yong@ARB" w:date="2026-06-05T08:38:00Z">
              <w:r w:rsidRPr="00D01847">
                <w:rPr>
                  <w:rFonts w:ascii="Arial" w:eastAsia="Times New Roman" w:hAnsi="Arial" w:cs="Arial"/>
                  <w:b/>
                  <w:sz w:val="20"/>
                  <w:szCs w:val="20"/>
                </w:rPr>
                <w:t>751-5</w:t>
              </w:r>
            </w:ins>
            <w:r w:rsidR="004F0EE0">
              <w:rPr>
                <w:rFonts w:ascii="Arial" w:eastAsia="Times New Roman" w:hAnsi="Arial" w:cs="Arial"/>
                <w:b/>
                <w:sz w:val="20"/>
                <w:szCs w:val="20"/>
              </w:rPr>
              <w:t>,</w:t>
            </w:r>
            <w:ins w:id="4605" w:author="Yu, Yong@ARB" w:date="2026-06-05T08:38:00Z">
              <w:r w:rsidRPr="00D01847">
                <w:rPr>
                  <w:rFonts w:ascii="Arial" w:eastAsia="Times New Roman" w:hAnsi="Arial" w:cs="Arial"/>
                  <w:b/>
                  <w:sz w:val="20"/>
                  <w:szCs w:val="20"/>
                </w:rPr>
                <w:t>750 lbs. LVW;</w:t>
              </w:r>
            </w:ins>
          </w:p>
          <w:p w14:paraId="4E8B4851" w14:textId="77777777" w:rsidR="00FD29D8" w:rsidRPr="00D01847" w:rsidRDefault="00FD29D8">
            <w:pPr>
              <w:keepNext/>
              <w:spacing w:after="0" w:line="240" w:lineRule="auto"/>
              <w:ind w:right="-76"/>
              <w:jc w:val="center"/>
              <w:rPr>
                <w:ins w:id="4606" w:author="Yu, Yong@ARB" w:date="2026-06-05T08:38:00Z"/>
                <w:rFonts w:ascii="Arial" w:eastAsia="Times New Roman" w:hAnsi="Arial" w:cs="Arial"/>
                <w:b/>
                <w:sz w:val="20"/>
                <w:szCs w:val="20"/>
              </w:rPr>
            </w:pPr>
            <w:ins w:id="4607" w:author="Yu, Yong@ARB" w:date="2026-06-05T08:38:00Z">
              <w:r w:rsidRPr="00D01847">
                <w:rPr>
                  <w:rFonts w:ascii="Arial" w:eastAsia="Times New Roman" w:hAnsi="Arial" w:cs="Arial"/>
                  <w:b/>
                  <w:sz w:val="20"/>
                  <w:szCs w:val="20"/>
                </w:rPr>
                <w:t>All MDPVs</w:t>
              </w:r>
            </w:ins>
          </w:p>
        </w:tc>
      </w:tr>
      <w:tr w:rsidR="00FD29D8" w:rsidRPr="00D01847" w14:paraId="76762D20" w14:textId="77777777">
        <w:trPr>
          <w:trHeight w:val="402"/>
          <w:jc w:val="center"/>
          <w:ins w:id="4608" w:author="Yu, Yong@ARB" w:date="2026-06-05T08:38:00Z"/>
        </w:trPr>
        <w:tc>
          <w:tcPr>
            <w:tcW w:w="2130" w:type="dxa"/>
            <w:vAlign w:val="center"/>
          </w:tcPr>
          <w:p w14:paraId="633BF0D8" w14:textId="77777777" w:rsidR="00FD29D8" w:rsidRPr="00D01847" w:rsidRDefault="00FD29D8">
            <w:pPr>
              <w:keepNext/>
              <w:spacing w:after="0" w:line="240" w:lineRule="auto"/>
              <w:rPr>
                <w:ins w:id="4609" w:author="Yu, Yong@ARB" w:date="2026-06-05T08:38:00Z"/>
                <w:rFonts w:ascii="Arial" w:eastAsia="Times New Roman" w:hAnsi="Arial" w:cs="Arial"/>
                <w:sz w:val="20"/>
                <w:szCs w:val="20"/>
              </w:rPr>
            </w:pPr>
            <w:ins w:id="4610" w:author="Yu, Yong@ARB" w:date="2026-06-05T08:38:00Z">
              <w:r w:rsidRPr="00D01847">
                <w:rPr>
                  <w:rFonts w:ascii="Arial" w:eastAsia="Times New Roman" w:hAnsi="Arial" w:cs="Arial"/>
                  <w:sz w:val="20"/>
                  <w:szCs w:val="20"/>
                </w:rPr>
                <w:t xml:space="preserve">2015 and subsequent model year </w:t>
              </w:r>
              <w:proofErr w:type="gramStart"/>
              <w:r w:rsidRPr="00D01847">
                <w:rPr>
                  <w:rFonts w:ascii="Arial" w:eastAsia="Times New Roman" w:hAnsi="Arial" w:cs="Arial"/>
                  <w:sz w:val="20"/>
                  <w:szCs w:val="20"/>
                </w:rPr>
                <w:t>federally-certified</w:t>
              </w:r>
              <w:proofErr w:type="gramEnd"/>
              <w:r w:rsidRPr="00D01847">
                <w:rPr>
                  <w:rFonts w:ascii="Arial" w:eastAsia="Times New Roman" w:hAnsi="Arial" w:cs="Arial"/>
                  <w:sz w:val="20"/>
                  <w:szCs w:val="20"/>
                </w:rPr>
                <w:t xml:space="preserve"> vehicles </w:t>
              </w:r>
            </w:ins>
          </w:p>
        </w:tc>
        <w:tc>
          <w:tcPr>
            <w:tcW w:w="1728" w:type="dxa"/>
            <w:vAlign w:val="center"/>
          </w:tcPr>
          <w:p w14:paraId="0D937413" w14:textId="77777777" w:rsidR="00FD29D8" w:rsidRPr="00D01847" w:rsidRDefault="00FD29D8">
            <w:pPr>
              <w:keepNext/>
              <w:spacing w:after="0" w:line="240" w:lineRule="auto"/>
              <w:rPr>
                <w:ins w:id="4611" w:author="Yu, Yong@ARB" w:date="2026-06-05T08:38:00Z"/>
                <w:rFonts w:ascii="Arial" w:eastAsia="Times New Roman" w:hAnsi="Arial" w:cs="Arial"/>
                <w:sz w:val="20"/>
                <w:szCs w:val="20"/>
              </w:rPr>
            </w:pPr>
            <w:ins w:id="4612" w:author="Yu, Yong@ARB" w:date="2026-06-05T08:38:00Z">
              <w:r w:rsidRPr="00D01847">
                <w:rPr>
                  <w:rFonts w:ascii="Arial" w:eastAsia="Times New Roman" w:hAnsi="Arial" w:cs="Arial"/>
                  <w:sz w:val="20"/>
                  <w:szCs w:val="20"/>
                </w:rPr>
                <w:t>All</w:t>
              </w:r>
            </w:ins>
          </w:p>
        </w:tc>
        <w:tc>
          <w:tcPr>
            <w:tcW w:w="2610" w:type="dxa"/>
            <w:vAlign w:val="center"/>
          </w:tcPr>
          <w:p w14:paraId="6CD8BC11" w14:textId="77777777" w:rsidR="00FD29D8" w:rsidRPr="00D01847" w:rsidRDefault="00FD29D8">
            <w:pPr>
              <w:keepNext/>
              <w:spacing w:after="0" w:line="240" w:lineRule="auto"/>
              <w:jc w:val="center"/>
              <w:rPr>
                <w:ins w:id="4613" w:author="Yu, Yong@ARB" w:date="2026-06-05T08:38:00Z"/>
                <w:rFonts w:ascii="Arial" w:eastAsia="Times New Roman" w:hAnsi="Arial" w:cs="Arial"/>
                <w:strike/>
                <w:sz w:val="20"/>
                <w:szCs w:val="20"/>
              </w:rPr>
            </w:pPr>
            <w:ins w:id="4614" w:author="Yu, Yong@ARB" w:date="2026-06-05T08:38:00Z">
              <w:r w:rsidRPr="00D01847">
                <w:rPr>
                  <w:rFonts w:ascii="Arial" w:eastAsia="Times New Roman" w:hAnsi="Arial" w:cs="Arial"/>
                  <w:sz w:val="20"/>
                  <w:szCs w:val="20"/>
                </w:rPr>
                <w:t>Sum of the full useful life NMOG and NOx Federal Emission Standards to which Vehicle is Certified</w:t>
              </w:r>
            </w:ins>
          </w:p>
        </w:tc>
        <w:tc>
          <w:tcPr>
            <w:tcW w:w="3082" w:type="dxa"/>
            <w:vAlign w:val="center"/>
          </w:tcPr>
          <w:p w14:paraId="51B3B6BC" w14:textId="77777777" w:rsidR="00FD29D8" w:rsidRPr="00D01847" w:rsidRDefault="00FD29D8">
            <w:pPr>
              <w:keepNext/>
              <w:spacing w:after="0" w:line="240" w:lineRule="auto"/>
              <w:ind w:left="-74" w:right="-76"/>
              <w:jc w:val="center"/>
              <w:rPr>
                <w:ins w:id="4615" w:author="Yu, Yong@ARB" w:date="2026-06-05T08:38:00Z"/>
                <w:rFonts w:ascii="Arial" w:eastAsia="Times New Roman" w:hAnsi="Arial" w:cs="Arial"/>
                <w:strike/>
                <w:sz w:val="20"/>
                <w:szCs w:val="20"/>
              </w:rPr>
            </w:pPr>
            <w:ins w:id="4616" w:author="Yu, Yong@ARB" w:date="2026-06-05T08:38:00Z">
              <w:r w:rsidRPr="00D01847">
                <w:rPr>
                  <w:rFonts w:ascii="Arial" w:eastAsia="Times New Roman" w:hAnsi="Arial" w:cs="Arial"/>
                  <w:sz w:val="20"/>
                  <w:szCs w:val="20"/>
                </w:rPr>
                <w:t>Sum of the full useful life NMOG and NOx Federal Emission Standards to which Vehicle is Certified</w:t>
              </w:r>
            </w:ins>
          </w:p>
        </w:tc>
      </w:tr>
      <w:tr w:rsidR="00FD29D8" w:rsidRPr="00D01847" w14:paraId="61B3EFC0" w14:textId="77777777">
        <w:trPr>
          <w:trHeight w:val="402"/>
          <w:jc w:val="center"/>
          <w:ins w:id="4617" w:author="Yu, Yong@ARB" w:date="2026-06-05T08:38:00Z"/>
        </w:trPr>
        <w:tc>
          <w:tcPr>
            <w:tcW w:w="2130" w:type="dxa"/>
            <w:vAlign w:val="center"/>
          </w:tcPr>
          <w:p w14:paraId="2EAE14DE" w14:textId="77777777" w:rsidR="00FD29D8" w:rsidRPr="00D01847" w:rsidRDefault="00FD29D8">
            <w:pPr>
              <w:keepNext/>
              <w:spacing w:after="0" w:line="240" w:lineRule="auto"/>
              <w:jc w:val="center"/>
              <w:rPr>
                <w:ins w:id="4618" w:author="Yu, Yong@ARB" w:date="2026-06-05T08:38:00Z"/>
                <w:rFonts w:ascii="Arial" w:eastAsia="Times New Roman" w:hAnsi="Arial" w:cs="Arial"/>
                <w:b/>
                <w:sz w:val="20"/>
                <w:szCs w:val="20"/>
              </w:rPr>
            </w:pPr>
            <w:ins w:id="4619" w:author="Yu, Yong@ARB" w:date="2026-06-05T08:38:00Z">
              <w:r w:rsidRPr="00D01847">
                <w:rPr>
                  <w:rFonts w:ascii="Arial" w:eastAsia="Times New Roman" w:hAnsi="Arial" w:cs="Arial"/>
                  <w:b/>
                  <w:sz w:val="20"/>
                  <w:szCs w:val="20"/>
                </w:rPr>
                <w:t>Model Year</w:t>
              </w:r>
            </w:ins>
          </w:p>
        </w:tc>
        <w:tc>
          <w:tcPr>
            <w:tcW w:w="1728" w:type="dxa"/>
            <w:vAlign w:val="center"/>
          </w:tcPr>
          <w:p w14:paraId="67636662" w14:textId="77777777" w:rsidR="00FD29D8" w:rsidRPr="00D01847" w:rsidRDefault="00FD29D8">
            <w:pPr>
              <w:keepNext/>
              <w:spacing w:after="0" w:line="240" w:lineRule="auto"/>
              <w:jc w:val="center"/>
              <w:rPr>
                <w:ins w:id="4620" w:author="Yu, Yong@ARB" w:date="2026-06-05T08:38:00Z"/>
                <w:rFonts w:ascii="Arial" w:eastAsia="Times New Roman" w:hAnsi="Arial" w:cs="Arial"/>
                <w:b/>
                <w:sz w:val="20"/>
                <w:szCs w:val="20"/>
              </w:rPr>
            </w:pPr>
            <w:ins w:id="4621" w:author="Yu, Yong@ARB" w:date="2026-06-05T08:38:00Z">
              <w:r w:rsidRPr="00D01847">
                <w:rPr>
                  <w:rFonts w:ascii="Arial" w:eastAsia="Times New Roman" w:hAnsi="Arial" w:cs="Arial"/>
                  <w:b/>
                  <w:sz w:val="20"/>
                  <w:szCs w:val="20"/>
                </w:rPr>
                <w:t>Emission Category</w:t>
              </w:r>
            </w:ins>
          </w:p>
        </w:tc>
        <w:tc>
          <w:tcPr>
            <w:tcW w:w="2610" w:type="dxa"/>
            <w:vAlign w:val="center"/>
          </w:tcPr>
          <w:p w14:paraId="6B5BA05B" w14:textId="77777777" w:rsidR="00FD29D8" w:rsidRPr="00D01847" w:rsidRDefault="00FD29D8">
            <w:pPr>
              <w:keepNext/>
              <w:spacing w:after="0" w:line="240" w:lineRule="auto"/>
              <w:jc w:val="center"/>
              <w:rPr>
                <w:ins w:id="4622" w:author="Yu, Yong@ARB" w:date="2026-06-05T08:38:00Z"/>
                <w:rFonts w:ascii="Arial" w:eastAsia="Times New Roman" w:hAnsi="Arial" w:cs="Arial"/>
                <w:b/>
                <w:sz w:val="20"/>
                <w:szCs w:val="20"/>
              </w:rPr>
            </w:pPr>
            <w:ins w:id="4623" w:author="Yu, Yong@ARB" w:date="2026-06-05T08:38:00Z">
              <w:r w:rsidRPr="00D01847">
                <w:rPr>
                  <w:rFonts w:ascii="Arial" w:eastAsia="Times New Roman" w:hAnsi="Arial" w:cs="Arial"/>
                  <w:b/>
                  <w:sz w:val="20"/>
                  <w:szCs w:val="20"/>
                </w:rPr>
                <w:t>All PCs;</w:t>
              </w:r>
            </w:ins>
          </w:p>
          <w:p w14:paraId="3523AC55" w14:textId="0FE90F23" w:rsidR="00FD29D8" w:rsidRPr="00D01847" w:rsidRDefault="00FD29D8">
            <w:pPr>
              <w:keepNext/>
              <w:spacing w:after="0" w:line="240" w:lineRule="auto"/>
              <w:jc w:val="center"/>
              <w:rPr>
                <w:ins w:id="4624" w:author="Yu, Yong@ARB" w:date="2026-06-05T08:38:00Z"/>
                <w:rFonts w:ascii="Arial" w:eastAsia="Times New Roman" w:hAnsi="Arial" w:cs="Arial"/>
                <w:b/>
                <w:sz w:val="20"/>
                <w:szCs w:val="20"/>
              </w:rPr>
            </w:pPr>
            <w:ins w:id="4625" w:author="Yu, Yong@ARB" w:date="2026-06-05T08:38:00Z">
              <w:r w:rsidRPr="00D01847">
                <w:rPr>
                  <w:rFonts w:ascii="Arial" w:eastAsia="Times New Roman" w:hAnsi="Arial" w:cs="Arial"/>
                  <w:b/>
                  <w:sz w:val="20"/>
                  <w:szCs w:val="20"/>
                </w:rPr>
                <w:t>LDTs 0-3</w:t>
              </w:r>
            </w:ins>
            <w:r w:rsidR="004F0EE0">
              <w:rPr>
                <w:rFonts w:ascii="Arial" w:eastAsia="Times New Roman" w:hAnsi="Arial" w:cs="Arial"/>
                <w:b/>
                <w:sz w:val="20"/>
                <w:szCs w:val="20"/>
              </w:rPr>
              <w:t>,</w:t>
            </w:r>
            <w:ins w:id="4626" w:author="Yu, Yong@ARB" w:date="2026-06-05T08:38:00Z">
              <w:r w:rsidRPr="00D01847">
                <w:rPr>
                  <w:rFonts w:ascii="Arial" w:eastAsia="Times New Roman" w:hAnsi="Arial" w:cs="Arial"/>
                  <w:b/>
                  <w:sz w:val="20"/>
                  <w:szCs w:val="20"/>
                </w:rPr>
                <w:t>750 lbs. LVW</w:t>
              </w:r>
            </w:ins>
          </w:p>
        </w:tc>
        <w:tc>
          <w:tcPr>
            <w:tcW w:w="3082" w:type="dxa"/>
            <w:vAlign w:val="center"/>
          </w:tcPr>
          <w:p w14:paraId="34971AA9" w14:textId="77777777" w:rsidR="00FD29D8" w:rsidRPr="00D01847" w:rsidRDefault="00FD29D8">
            <w:pPr>
              <w:keepNext/>
              <w:spacing w:after="0" w:line="240" w:lineRule="auto"/>
              <w:ind w:right="-76"/>
              <w:jc w:val="center"/>
              <w:rPr>
                <w:ins w:id="4627" w:author="Yu, Yong@ARB" w:date="2026-06-05T08:38:00Z"/>
                <w:rFonts w:ascii="Arial" w:eastAsia="Times New Roman" w:hAnsi="Arial" w:cs="Arial"/>
                <w:b/>
                <w:sz w:val="20"/>
                <w:szCs w:val="20"/>
              </w:rPr>
            </w:pPr>
            <w:ins w:id="4628" w:author="Yu, Yong@ARB" w:date="2026-06-05T08:38:00Z">
              <w:r w:rsidRPr="00D01847">
                <w:rPr>
                  <w:rFonts w:ascii="Arial" w:eastAsia="Times New Roman" w:hAnsi="Arial" w:cs="Arial"/>
                  <w:b/>
                  <w:sz w:val="20"/>
                  <w:szCs w:val="20"/>
                </w:rPr>
                <w:t>LDTs</w:t>
              </w:r>
            </w:ins>
          </w:p>
          <w:p w14:paraId="23E6A0CF" w14:textId="583F3969" w:rsidR="00FD29D8" w:rsidRPr="00D01847" w:rsidRDefault="00FD29D8">
            <w:pPr>
              <w:keepNext/>
              <w:spacing w:after="0" w:line="240" w:lineRule="auto"/>
              <w:ind w:right="-76"/>
              <w:jc w:val="center"/>
              <w:rPr>
                <w:ins w:id="4629" w:author="Yu, Yong@ARB" w:date="2026-06-05T08:38:00Z"/>
                <w:rFonts w:ascii="Arial" w:eastAsia="Times New Roman" w:hAnsi="Arial" w:cs="Arial"/>
                <w:b/>
                <w:sz w:val="20"/>
                <w:szCs w:val="20"/>
              </w:rPr>
            </w:pPr>
            <w:ins w:id="4630" w:author="Yu, Yong@ARB" w:date="2026-06-05T08:38:00Z">
              <w:r w:rsidRPr="00D01847">
                <w:rPr>
                  <w:rFonts w:ascii="Arial" w:eastAsia="Times New Roman" w:hAnsi="Arial" w:cs="Arial"/>
                  <w:b/>
                  <w:sz w:val="20"/>
                  <w:szCs w:val="20"/>
                </w:rPr>
                <w:t>3</w:t>
              </w:r>
            </w:ins>
            <w:r w:rsidR="004F0EE0">
              <w:rPr>
                <w:rFonts w:ascii="Arial" w:eastAsia="Times New Roman" w:hAnsi="Arial" w:cs="Arial"/>
                <w:b/>
                <w:sz w:val="20"/>
                <w:szCs w:val="20"/>
              </w:rPr>
              <w:t>,</w:t>
            </w:r>
            <w:ins w:id="4631" w:author="Yu, Yong@ARB" w:date="2026-06-05T08:38:00Z">
              <w:r w:rsidRPr="00D01847">
                <w:rPr>
                  <w:rFonts w:ascii="Arial" w:eastAsia="Times New Roman" w:hAnsi="Arial" w:cs="Arial"/>
                  <w:b/>
                  <w:sz w:val="20"/>
                  <w:szCs w:val="20"/>
                </w:rPr>
                <w:t xml:space="preserve">751 lbs. LVW </w:t>
              </w:r>
            </w:ins>
            <w:r w:rsidR="004F0EE0">
              <w:rPr>
                <w:rFonts w:ascii="Arial" w:eastAsia="Times New Roman" w:hAnsi="Arial" w:cs="Arial"/>
                <w:b/>
                <w:sz w:val="20"/>
                <w:szCs w:val="20"/>
              </w:rPr>
              <w:t>–</w:t>
            </w:r>
            <w:ins w:id="4632" w:author="Yu, Yong@ARB" w:date="2026-06-05T08:38:00Z">
              <w:r w:rsidRPr="00D01847">
                <w:rPr>
                  <w:rFonts w:ascii="Arial" w:eastAsia="Times New Roman" w:hAnsi="Arial" w:cs="Arial"/>
                  <w:b/>
                  <w:sz w:val="20"/>
                  <w:szCs w:val="20"/>
                </w:rPr>
                <w:t xml:space="preserve"> 8</w:t>
              </w:r>
            </w:ins>
            <w:r w:rsidR="004F0EE0">
              <w:rPr>
                <w:rFonts w:ascii="Arial" w:eastAsia="Times New Roman" w:hAnsi="Arial" w:cs="Arial"/>
                <w:b/>
                <w:sz w:val="20"/>
                <w:szCs w:val="20"/>
              </w:rPr>
              <w:t>,</w:t>
            </w:r>
            <w:ins w:id="4633" w:author="Yu, Yong@ARB" w:date="2026-06-05T08:38:00Z">
              <w:r w:rsidRPr="00D01847">
                <w:rPr>
                  <w:rFonts w:ascii="Arial" w:eastAsia="Times New Roman" w:hAnsi="Arial" w:cs="Arial"/>
                  <w:b/>
                  <w:sz w:val="20"/>
                  <w:szCs w:val="20"/>
                </w:rPr>
                <w:t>500 lbs. GVWR; All MDPVs</w:t>
              </w:r>
            </w:ins>
          </w:p>
        </w:tc>
      </w:tr>
      <w:tr w:rsidR="00FD29D8" w:rsidRPr="00D01847" w14:paraId="35E17AF5" w14:textId="77777777">
        <w:trPr>
          <w:cantSplit/>
          <w:trHeight w:val="402"/>
          <w:jc w:val="center"/>
          <w:ins w:id="4634" w:author="Yu, Yong@ARB" w:date="2026-06-05T08:38:00Z"/>
        </w:trPr>
        <w:tc>
          <w:tcPr>
            <w:tcW w:w="2130" w:type="dxa"/>
            <w:vMerge w:val="restart"/>
          </w:tcPr>
          <w:p w14:paraId="4F018EB0" w14:textId="77777777" w:rsidR="00FD29D8" w:rsidRPr="00D01847" w:rsidRDefault="00FD29D8">
            <w:pPr>
              <w:keepNext/>
              <w:spacing w:after="0" w:line="240" w:lineRule="auto"/>
              <w:rPr>
                <w:ins w:id="4635" w:author="Yu, Yong@ARB" w:date="2026-06-05T08:38:00Z"/>
                <w:rFonts w:ascii="Arial" w:eastAsia="Times New Roman" w:hAnsi="Arial" w:cs="Arial"/>
                <w:sz w:val="20"/>
                <w:szCs w:val="20"/>
              </w:rPr>
            </w:pPr>
            <w:ins w:id="4636" w:author="Yu, Yong@ARB" w:date="2026-06-05T08:38:00Z">
              <w:r w:rsidRPr="00D01847">
                <w:rPr>
                  <w:rFonts w:ascii="Arial" w:eastAsia="Times New Roman" w:hAnsi="Arial" w:cs="Arial"/>
                  <w:sz w:val="20"/>
                  <w:szCs w:val="20"/>
                </w:rPr>
                <w:t>2015 through 2019 model year vehicles certified to the “LEV II” standards in subsection 1961(a)(1);</w:t>
              </w:r>
            </w:ins>
          </w:p>
          <w:p w14:paraId="09CBCC09" w14:textId="77777777" w:rsidR="00FD29D8" w:rsidRPr="00D01847" w:rsidRDefault="00FD29D8">
            <w:pPr>
              <w:keepNext/>
              <w:spacing w:after="0" w:line="240" w:lineRule="auto"/>
              <w:rPr>
                <w:ins w:id="4637" w:author="Yu, Yong@ARB" w:date="2026-06-05T08:38:00Z"/>
                <w:rFonts w:ascii="Arial" w:eastAsia="Times New Roman" w:hAnsi="Arial" w:cs="Arial"/>
                <w:sz w:val="20"/>
                <w:szCs w:val="20"/>
              </w:rPr>
            </w:pPr>
          </w:p>
          <w:p w14:paraId="6A5F1D6E" w14:textId="77777777" w:rsidR="00FD29D8" w:rsidRPr="00D01847" w:rsidRDefault="00FD29D8">
            <w:pPr>
              <w:keepNext/>
              <w:spacing w:after="0" w:line="240" w:lineRule="auto"/>
              <w:rPr>
                <w:ins w:id="4638" w:author="Yu, Yong@ARB" w:date="2026-06-05T08:38:00Z"/>
                <w:rFonts w:ascii="Arial" w:eastAsia="Times New Roman" w:hAnsi="Arial" w:cs="Arial"/>
                <w:sz w:val="20"/>
                <w:szCs w:val="20"/>
              </w:rPr>
            </w:pPr>
            <w:ins w:id="4639" w:author="Yu, Yong@ARB" w:date="2026-06-05T08:38:00Z">
              <w:r w:rsidRPr="00D01847">
                <w:rPr>
                  <w:rFonts w:ascii="Arial" w:eastAsia="Times New Roman" w:hAnsi="Arial" w:cs="Arial"/>
                  <w:sz w:val="20"/>
                  <w:szCs w:val="20"/>
                </w:rPr>
                <w:t>2015 and subsequent model year vehicles certified to the “LEV III” standards in subsection 1961.2.1(a)(1)</w:t>
              </w:r>
            </w:ins>
          </w:p>
        </w:tc>
        <w:tc>
          <w:tcPr>
            <w:tcW w:w="1728" w:type="dxa"/>
            <w:vAlign w:val="center"/>
          </w:tcPr>
          <w:p w14:paraId="5DF8EC96" w14:textId="77777777" w:rsidR="00FD29D8" w:rsidRPr="00D01847" w:rsidRDefault="00FD29D8">
            <w:pPr>
              <w:keepNext/>
              <w:spacing w:after="0" w:line="240" w:lineRule="auto"/>
              <w:jc w:val="center"/>
              <w:rPr>
                <w:ins w:id="4640" w:author="Yu, Yong@ARB" w:date="2026-06-05T08:38:00Z"/>
                <w:rFonts w:ascii="Arial" w:eastAsia="Times New Roman" w:hAnsi="Arial" w:cs="Arial"/>
                <w:sz w:val="20"/>
                <w:szCs w:val="20"/>
              </w:rPr>
            </w:pPr>
            <w:ins w:id="4641" w:author="Yu, Yong@ARB" w:date="2026-06-05T08:38:00Z">
              <w:r w:rsidRPr="00D01847">
                <w:rPr>
                  <w:rFonts w:ascii="Arial" w:eastAsia="Times New Roman" w:hAnsi="Arial" w:cs="Arial"/>
                  <w:sz w:val="20"/>
                  <w:szCs w:val="20"/>
                </w:rPr>
                <w:t>LEV II LEVs;</w:t>
              </w:r>
            </w:ins>
          </w:p>
          <w:p w14:paraId="3199185A" w14:textId="77777777" w:rsidR="00FD29D8" w:rsidRPr="00D01847" w:rsidRDefault="00FD29D8">
            <w:pPr>
              <w:keepNext/>
              <w:spacing w:after="0" w:line="240" w:lineRule="auto"/>
              <w:jc w:val="center"/>
              <w:rPr>
                <w:ins w:id="4642" w:author="Yu, Yong@ARB" w:date="2026-06-05T08:38:00Z"/>
                <w:rFonts w:ascii="Arial" w:eastAsia="Times New Roman" w:hAnsi="Arial" w:cs="Arial"/>
                <w:sz w:val="20"/>
                <w:szCs w:val="20"/>
              </w:rPr>
            </w:pPr>
            <w:ins w:id="4643" w:author="Yu, Yong@ARB" w:date="2026-06-05T08:38:00Z">
              <w:r w:rsidRPr="00D01847">
                <w:rPr>
                  <w:rFonts w:ascii="Arial" w:eastAsia="Times New Roman" w:hAnsi="Arial" w:cs="Arial"/>
                  <w:sz w:val="20"/>
                  <w:szCs w:val="20"/>
                </w:rPr>
                <w:t>LEV160s</w:t>
              </w:r>
            </w:ins>
          </w:p>
        </w:tc>
        <w:tc>
          <w:tcPr>
            <w:tcW w:w="2610" w:type="dxa"/>
            <w:vAlign w:val="center"/>
          </w:tcPr>
          <w:p w14:paraId="5947F0B6" w14:textId="77777777" w:rsidR="00FD29D8" w:rsidRPr="00D01847" w:rsidRDefault="00FD29D8">
            <w:pPr>
              <w:keepNext/>
              <w:spacing w:after="0" w:line="240" w:lineRule="auto"/>
              <w:jc w:val="center"/>
              <w:rPr>
                <w:ins w:id="4644" w:author="Yu, Yong@ARB" w:date="2026-06-05T08:38:00Z"/>
                <w:rFonts w:ascii="Arial" w:eastAsia="Times New Roman" w:hAnsi="Arial" w:cs="Arial"/>
                <w:sz w:val="20"/>
                <w:szCs w:val="20"/>
              </w:rPr>
            </w:pPr>
            <w:ins w:id="4645" w:author="Yu, Yong@ARB" w:date="2026-06-05T08:38:00Z">
              <w:r w:rsidRPr="00D01847">
                <w:rPr>
                  <w:rFonts w:ascii="Arial" w:eastAsia="Times New Roman" w:hAnsi="Arial" w:cs="Arial"/>
                  <w:sz w:val="20"/>
                  <w:szCs w:val="20"/>
                </w:rPr>
                <w:t>0.160</w:t>
              </w:r>
            </w:ins>
          </w:p>
        </w:tc>
        <w:tc>
          <w:tcPr>
            <w:tcW w:w="3082" w:type="dxa"/>
            <w:vAlign w:val="center"/>
          </w:tcPr>
          <w:p w14:paraId="37EA62EA" w14:textId="77777777" w:rsidR="00FD29D8" w:rsidRPr="00D01847" w:rsidRDefault="00FD29D8">
            <w:pPr>
              <w:keepNext/>
              <w:spacing w:after="0" w:line="240" w:lineRule="auto"/>
              <w:ind w:right="-76"/>
              <w:jc w:val="center"/>
              <w:rPr>
                <w:ins w:id="4646" w:author="Yu, Yong@ARB" w:date="2026-06-05T08:38:00Z"/>
                <w:rFonts w:ascii="Arial" w:eastAsia="Times New Roman" w:hAnsi="Arial" w:cs="Arial"/>
                <w:sz w:val="20"/>
                <w:szCs w:val="20"/>
              </w:rPr>
            </w:pPr>
            <w:ins w:id="4647" w:author="Yu, Yong@ARB" w:date="2026-06-05T08:38:00Z">
              <w:r w:rsidRPr="00D01847">
                <w:rPr>
                  <w:rFonts w:ascii="Arial" w:eastAsia="Times New Roman" w:hAnsi="Arial" w:cs="Arial"/>
                  <w:sz w:val="20"/>
                  <w:szCs w:val="20"/>
                </w:rPr>
                <w:t>0.160</w:t>
              </w:r>
            </w:ins>
          </w:p>
        </w:tc>
      </w:tr>
      <w:tr w:rsidR="00FD29D8" w:rsidRPr="00D01847" w14:paraId="24D33D0D" w14:textId="77777777">
        <w:trPr>
          <w:cantSplit/>
          <w:trHeight w:val="402"/>
          <w:jc w:val="center"/>
          <w:ins w:id="4648" w:author="Yu, Yong@ARB" w:date="2026-06-05T08:38:00Z"/>
        </w:trPr>
        <w:tc>
          <w:tcPr>
            <w:tcW w:w="2130" w:type="dxa"/>
            <w:vMerge/>
          </w:tcPr>
          <w:p w14:paraId="2636DB94" w14:textId="77777777" w:rsidR="00FD29D8" w:rsidRPr="00D01847" w:rsidRDefault="00FD29D8">
            <w:pPr>
              <w:keepNext/>
              <w:spacing w:after="0" w:line="240" w:lineRule="auto"/>
              <w:rPr>
                <w:ins w:id="4649" w:author="Yu, Yong@ARB" w:date="2026-06-05T08:38:00Z"/>
                <w:rFonts w:ascii="Arial" w:eastAsia="Times New Roman" w:hAnsi="Arial" w:cs="Arial"/>
                <w:sz w:val="20"/>
                <w:szCs w:val="20"/>
              </w:rPr>
            </w:pPr>
          </w:p>
        </w:tc>
        <w:tc>
          <w:tcPr>
            <w:tcW w:w="1728" w:type="dxa"/>
            <w:vAlign w:val="center"/>
          </w:tcPr>
          <w:p w14:paraId="219276B0" w14:textId="77777777" w:rsidR="00FD29D8" w:rsidRPr="00D01847" w:rsidRDefault="00FD29D8">
            <w:pPr>
              <w:keepNext/>
              <w:spacing w:after="0" w:line="240" w:lineRule="auto"/>
              <w:jc w:val="center"/>
              <w:rPr>
                <w:ins w:id="4650" w:author="Yu, Yong@ARB" w:date="2026-06-05T08:38:00Z"/>
                <w:rFonts w:ascii="Arial" w:eastAsia="Times New Roman" w:hAnsi="Arial" w:cs="Arial"/>
                <w:sz w:val="20"/>
                <w:szCs w:val="20"/>
              </w:rPr>
            </w:pPr>
            <w:ins w:id="4651" w:author="Yu, Yong@ARB" w:date="2026-06-05T08:38:00Z">
              <w:r w:rsidRPr="00D01847">
                <w:rPr>
                  <w:rFonts w:ascii="Arial" w:eastAsia="Times New Roman" w:hAnsi="Arial" w:cs="Arial"/>
                  <w:sz w:val="20"/>
                  <w:szCs w:val="20"/>
                </w:rPr>
                <w:t>LEV II ULEVs;</w:t>
              </w:r>
            </w:ins>
          </w:p>
          <w:p w14:paraId="0AE00114" w14:textId="77777777" w:rsidR="00FD29D8" w:rsidRPr="00D01847" w:rsidRDefault="00FD29D8">
            <w:pPr>
              <w:keepNext/>
              <w:spacing w:after="0" w:line="240" w:lineRule="auto"/>
              <w:jc w:val="center"/>
              <w:rPr>
                <w:ins w:id="4652" w:author="Yu, Yong@ARB" w:date="2026-06-05T08:38:00Z"/>
                <w:rFonts w:ascii="Arial" w:eastAsia="Times New Roman" w:hAnsi="Arial" w:cs="Arial"/>
                <w:sz w:val="20"/>
                <w:szCs w:val="20"/>
              </w:rPr>
            </w:pPr>
            <w:ins w:id="4653" w:author="Yu, Yong@ARB" w:date="2026-06-05T08:38:00Z">
              <w:r w:rsidRPr="00D01847">
                <w:rPr>
                  <w:rFonts w:ascii="Arial" w:eastAsia="Times New Roman" w:hAnsi="Arial" w:cs="Arial"/>
                  <w:sz w:val="20"/>
                  <w:szCs w:val="20"/>
                </w:rPr>
                <w:t>LEV125s</w:t>
              </w:r>
            </w:ins>
          </w:p>
        </w:tc>
        <w:tc>
          <w:tcPr>
            <w:tcW w:w="2610" w:type="dxa"/>
            <w:vAlign w:val="center"/>
          </w:tcPr>
          <w:p w14:paraId="4E960626" w14:textId="77777777" w:rsidR="00FD29D8" w:rsidRPr="00D01847" w:rsidRDefault="00FD29D8">
            <w:pPr>
              <w:keepNext/>
              <w:spacing w:after="0" w:line="240" w:lineRule="auto"/>
              <w:jc w:val="center"/>
              <w:rPr>
                <w:ins w:id="4654" w:author="Yu, Yong@ARB" w:date="2026-06-05T08:38:00Z"/>
                <w:rFonts w:ascii="Arial" w:eastAsia="Times New Roman" w:hAnsi="Arial" w:cs="Arial"/>
                <w:sz w:val="20"/>
                <w:szCs w:val="20"/>
              </w:rPr>
            </w:pPr>
            <w:ins w:id="4655" w:author="Yu, Yong@ARB" w:date="2026-06-05T08:38:00Z">
              <w:r w:rsidRPr="00D01847">
                <w:rPr>
                  <w:rFonts w:ascii="Arial" w:eastAsia="Times New Roman" w:hAnsi="Arial" w:cs="Arial"/>
                  <w:sz w:val="20"/>
                  <w:szCs w:val="20"/>
                </w:rPr>
                <w:t>0.125</w:t>
              </w:r>
            </w:ins>
          </w:p>
        </w:tc>
        <w:tc>
          <w:tcPr>
            <w:tcW w:w="3082" w:type="dxa"/>
            <w:vAlign w:val="center"/>
          </w:tcPr>
          <w:p w14:paraId="6C76CE3F" w14:textId="77777777" w:rsidR="00FD29D8" w:rsidRPr="00D01847" w:rsidRDefault="00FD29D8">
            <w:pPr>
              <w:keepNext/>
              <w:spacing w:after="0" w:line="240" w:lineRule="auto"/>
              <w:ind w:right="-76"/>
              <w:jc w:val="center"/>
              <w:rPr>
                <w:ins w:id="4656" w:author="Yu, Yong@ARB" w:date="2026-06-05T08:38:00Z"/>
                <w:rFonts w:ascii="Arial" w:eastAsia="Times New Roman" w:hAnsi="Arial" w:cs="Arial"/>
                <w:sz w:val="20"/>
                <w:szCs w:val="20"/>
              </w:rPr>
            </w:pPr>
            <w:ins w:id="4657" w:author="Yu, Yong@ARB" w:date="2026-06-05T08:38:00Z">
              <w:r w:rsidRPr="00D01847">
                <w:rPr>
                  <w:rFonts w:ascii="Arial" w:eastAsia="Times New Roman" w:hAnsi="Arial" w:cs="Arial"/>
                  <w:sz w:val="20"/>
                  <w:szCs w:val="20"/>
                </w:rPr>
                <w:t>0.125</w:t>
              </w:r>
            </w:ins>
          </w:p>
        </w:tc>
      </w:tr>
      <w:tr w:rsidR="00FD29D8" w:rsidRPr="00D01847" w14:paraId="66E85B26" w14:textId="77777777">
        <w:trPr>
          <w:cantSplit/>
          <w:trHeight w:val="402"/>
          <w:jc w:val="center"/>
          <w:ins w:id="4658" w:author="Yu, Yong@ARB" w:date="2026-06-05T08:38:00Z"/>
        </w:trPr>
        <w:tc>
          <w:tcPr>
            <w:tcW w:w="2130" w:type="dxa"/>
            <w:vMerge/>
          </w:tcPr>
          <w:p w14:paraId="56D9E06E" w14:textId="77777777" w:rsidR="00FD29D8" w:rsidRPr="00D01847" w:rsidRDefault="00FD29D8">
            <w:pPr>
              <w:keepNext/>
              <w:spacing w:after="0" w:line="240" w:lineRule="auto"/>
              <w:rPr>
                <w:ins w:id="4659" w:author="Yu, Yong@ARB" w:date="2026-06-05T08:38:00Z"/>
                <w:rFonts w:ascii="Arial" w:eastAsia="Times New Roman" w:hAnsi="Arial" w:cs="Arial"/>
                <w:sz w:val="20"/>
                <w:szCs w:val="20"/>
              </w:rPr>
            </w:pPr>
          </w:p>
        </w:tc>
        <w:tc>
          <w:tcPr>
            <w:tcW w:w="1728" w:type="dxa"/>
            <w:vAlign w:val="center"/>
          </w:tcPr>
          <w:p w14:paraId="7F83CB73" w14:textId="77777777" w:rsidR="00FD29D8" w:rsidRPr="00D01847" w:rsidRDefault="00FD29D8">
            <w:pPr>
              <w:keepNext/>
              <w:spacing w:after="0" w:line="240" w:lineRule="auto"/>
              <w:jc w:val="center"/>
              <w:rPr>
                <w:ins w:id="4660" w:author="Yu, Yong@ARB" w:date="2026-06-05T08:38:00Z"/>
                <w:rFonts w:ascii="Arial" w:eastAsia="Times New Roman" w:hAnsi="Arial" w:cs="Arial"/>
                <w:sz w:val="20"/>
                <w:szCs w:val="20"/>
              </w:rPr>
            </w:pPr>
            <w:ins w:id="4661" w:author="Yu, Yong@ARB" w:date="2026-06-05T08:38:00Z">
              <w:r w:rsidRPr="00D01847">
                <w:rPr>
                  <w:rFonts w:ascii="Arial" w:eastAsia="Times New Roman" w:hAnsi="Arial" w:cs="Arial"/>
                  <w:sz w:val="20"/>
                  <w:szCs w:val="20"/>
                </w:rPr>
                <w:t>ULEV70s</w:t>
              </w:r>
            </w:ins>
          </w:p>
        </w:tc>
        <w:tc>
          <w:tcPr>
            <w:tcW w:w="2610" w:type="dxa"/>
            <w:vAlign w:val="center"/>
          </w:tcPr>
          <w:p w14:paraId="7E2105C4" w14:textId="77777777" w:rsidR="00FD29D8" w:rsidRPr="00D01847" w:rsidRDefault="00FD29D8">
            <w:pPr>
              <w:keepNext/>
              <w:spacing w:after="0" w:line="240" w:lineRule="auto"/>
              <w:jc w:val="center"/>
              <w:rPr>
                <w:ins w:id="4662" w:author="Yu, Yong@ARB" w:date="2026-06-05T08:38:00Z"/>
                <w:rFonts w:ascii="Arial" w:eastAsia="Times New Roman" w:hAnsi="Arial" w:cs="Arial"/>
                <w:sz w:val="20"/>
                <w:szCs w:val="20"/>
              </w:rPr>
            </w:pPr>
            <w:ins w:id="4663" w:author="Yu, Yong@ARB" w:date="2026-06-05T08:38:00Z">
              <w:r w:rsidRPr="00D01847">
                <w:rPr>
                  <w:rFonts w:ascii="Arial" w:eastAsia="Times New Roman" w:hAnsi="Arial" w:cs="Arial"/>
                  <w:sz w:val="20"/>
                  <w:szCs w:val="20"/>
                </w:rPr>
                <w:t>0.070</w:t>
              </w:r>
            </w:ins>
          </w:p>
        </w:tc>
        <w:tc>
          <w:tcPr>
            <w:tcW w:w="3082" w:type="dxa"/>
            <w:vAlign w:val="center"/>
          </w:tcPr>
          <w:p w14:paraId="53E72E4E" w14:textId="77777777" w:rsidR="00FD29D8" w:rsidRPr="00D01847" w:rsidRDefault="00FD29D8">
            <w:pPr>
              <w:keepNext/>
              <w:spacing w:after="0" w:line="240" w:lineRule="auto"/>
              <w:jc w:val="center"/>
              <w:rPr>
                <w:ins w:id="4664" w:author="Yu, Yong@ARB" w:date="2026-06-05T08:38:00Z"/>
                <w:rFonts w:ascii="Arial" w:eastAsia="Times New Roman" w:hAnsi="Arial" w:cs="Arial"/>
                <w:sz w:val="20"/>
                <w:szCs w:val="20"/>
              </w:rPr>
            </w:pPr>
            <w:ins w:id="4665" w:author="Yu, Yong@ARB" w:date="2026-06-05T08:38:00Z">
              <w:r w:rsidRPr="00D01847">
                <w:rPr>
                  <w:rFonts w:ascii="Arial" w:eastAsia="Times New Roman" w:hAnsi="Arial" w:cs="Arial"/>
                  <w:sz w:val="20"/>
                  <w:szCs w:val="20"/>
                </w:rPr>
                <w:t>0.070</w:t>
              </w:r>
            </w:ins>
          </w:p>
        </w:tc>
      </w:tr>
      <w:tr w:rsidR="00FD29D8" w:rsidRPr="00D01847" w14:paraId="7B2DCAD1" w14:textId="77777777">
        <w:trPr>
          <w:cantSplit/>
          <w:trHeight w:val="403"/>
          <w:jc w:val="center"/>
          <w:ins w:id="4666" w:author="Yu, Yong@ARB" w:date="2026-06-05T08:38:00Z"/>
        </w:trPr>
        <w:tc>
          <w:tcPr>
            <w:tcW w:w="2130" w:type="dxa"/>
            <w:vMerge/>
          </w:tcPr>
          <w:p w14:paraId="7AFDA175" w14:textId="77777777" w:rsidR="00FD29D8" w:rsidRPr="00D01847" w:rsidRDefault="00FD29D8">
            <w:pPr>
              <w:keepNext/>
              <w:spacing w:after="0" w:line="240" w:lineRule="auto"/>
              <w:rPr>
                <w:ins w:id="4667" w:author="Yu, Yong@ARB" w:date="2026-06-05T08:38:00Z"/>
                <w:rFonts w:ascii="Arial" w:eastAsia="Times New Roman" w:hAnsi="Arial" w:cs="Arial"/>
                <w:sz w:val="20"/>
                <w:szCs w:val="20"/>
              </w:rPr>
            </w:pPr>
          </w:p>
        </w:tc>
        <w:tc>
          <w:tcPr>
            <w:tcW w:w="1728" w:type="dxa"/>
            <w:vAlign w:val="center"/>
          </w:tcPr>
          <w:p w14:paraId="6F2811D8" w14:textId="77777777" w:rsidR="00FD29D8" w:rsidRPr="00D01847" w:rsidRDefault="00FD29D8">
            <w:pPr>
              <w:keepNext/>
              <w:spacing w:after="0" w:line="240" w:lineRule="auto"/>
              <w:jc w:val="center"/>
              <w:rPr>
                <w:ins w:id="4668" w:author="Yu, Yong@ARB" w:date="2026-06-05T08:38:00Z"/>
                <w:rFonts w:ascii="Arial" w:eastAsia="Times New Roman" w:hAnsi="Arial" w:cs="Arial"/>
                <w:sz w:val="20"/>
                <w:szCs w:val="20"/>
              </w:rPr>
            </w:pPr>
            <w:ins w:id="4669" w:author="Yu, Yong@ARB" w:date="2026-06-05T08:38:00Z">
              <w:r w:rsidRPr="00D01847">
                <w:rPr>
                  <w:rFonts w:ascii="Arial" w:eastAsia="Times New Roman" w:hAnsi="Arial" w:cs="Arial"/>
                  <w:sz w:val="20"/>
                  <w:szCs w:val="20"/>
                </w:rPr>
                <w:t>ULEV50s</w:t>
              </w:r>
            </w:ins>
          </w:p>
        </w:tc>
        <w:tc>
          <w:tcPr>
            <w:tcW w:w="2610" w:type="dxa"/>
            <w:vAlign w:val="center"/>
          </w:tcPr>
          <w:p w14:paraId="6F416D8C" w14:textId="77777777" w:rsidR="00FD29D8" w:rsidRPr="00D01847" w:rsidRDefault="00FD29D8">
            <w:pPr>
              <w:keepNext/>
              <w:spacing w:after="0" w:line="240" w:lineRule="auto"/>
              <w:jc w:val="center"/>
              <w:rPr>
                <w:ins w:id="4670" w:author="Yu, Yong@ARB" w:date="2026-06-05T08:38:00Z"/>
                <w:rFonts w:ascii="Arial" w:eastAsia="Times New Roman" w:hAnsi="Arial" w:cs="Arial"/>
                <w:sz w:val="20"/>
                <w:szCs w:val="20"/>
              </w:rPr>
            </w:pPr>
            <w:ins w:id="4671" w:author="Yu, Yong@ARB" w:date="2026-06-05T08:38:00Z">
              <w:r w:rsidRPr="00D01847">
                <w:rPr>
                  <w:rFonts w:ascii="Arial" w:eastAsia="Times New Roman" w:hAnsi="Arial" w:cs="Arial"/>
                  <w:sz w:val="20"/>
                  <w:szCs w:val="20"/>
                </w:rPr>
                <w:t>0.050</w:t>
              </w:r>
            </w:ins>
          </w:p>
        </w:tc>
        <w:tc>
          <w:tcPr>
            <w:tcW w:w="3082" w:type="dxa"/>
            <w:vAlign w:val="center"/>
          </w:tcPr>
          <w:p w14:paraId="3C148B39" w14:textId="77777777" w:rsidR="00FD29D8" w:rsidRPr="00D01847" w:rsidRDefault="00FD29D8">
            <w:pPr>
              <w:keepNext/>
              <w:spacing w:after="0" w:line="240" w:lineRule="auto"/>
              <w:jc w:val="center"/>
              <w:rPr>
                <w:ins w:id="4672" w:author="Yu, Yong@ARB" w:date="2026-06-05T08:38:00Z"/>
                <w:rFonts w:ascii="Arial" w:eastAsia="Times New Roman" w:hAnsi="Arial" w:cs="Arial"/>
                <w:sz w:val="20"/>
                <w:szCs w:val="20"/>
              </w:rPr>
            </w:pPr>
            <w:ins w:id="4673" w:author="Yu, Yong@ARB" w:date="2026-06-05T08:38:00Z">
              <w:r w:rsidRPr="00D01847">
                <w:rPr>
                  <w:rFonts w:ascii="Arial" w:eastAsia="Times New Roman" w:hAnsi="Arial" w:cs="Arial"/>
                  <w:sz w:val="20"/>
                  <w:szCs w:val="20"/>
                </w:rPr>
                <w:t>0.050</w:t>
              </w:r>
            </w:ins>
          </w:p>
        </w:tc>
      </w:tr>
      <w:tr w:rsidR="00FD29D8" w:rsidRPr="00D01847" w14:paraId="1B2F2DE5" w14:textId="77777777">
        <w:trPr>
          <w:cantSplit/>
          <w:trHeight w:val="403"/>
          <w:jc w:val="center"/>
          <w:ins w:id="4674" w:author="Yu, Yong@ARB" w:date="2026-06-05T08:38:00Z"/>
        </w:trPr>
        <w:tc>
          <w:tcPr>
            <w:tcW w:w="2130" w:type="dxa"/>
            <w:vMerge/>
          </w:tcPr>
          <w:p w14:paraId="26CAAE36" w14:textId="77777777" w:rsidR="00FD29D8" w:rsidRPr="00D01847" w:rsidRDefault="00FD29D8">
            <w:pPr>
              <w:keepNext/>
              <w:spacing w:after="0" w:line="240" w:lineRule="auto"/>
              <w:rPr>
                <w:ins w:id="4675" w:author="Yu, Yong@ARB" w:date="2026-06-05T08:38:00Z"/>
                <w:rFonts w:ascii="Arial" w:eastAsia="Times New Roman" w:hAnsi="Arial" w:cs="Arial"/>
                <w:sz w:val="20"/>
                <w:szCs w:val="20"/>
              </w:rPr>
            </w:pPr>
          </w:p>
        </w:tc>
        <w:tc>
          <w:tcPr>
            <w:tcW w:w="1728" w:type="dxa"/>
            <w:vAlign w:val="center"/>
          </w:tcPr>
          <w:p w14:paraId="488A11E0" w14:textId="77777777" w:rsidR="00FD29D8" w:rsidRPr="00D01847" w:rsidRDefault="00FD29D8">
            <w:pPr>
              <w:spacing w:after="0" w:line="240" w:lineRule="auto"/>
              <w:jc w:val="center"/>
              <w:rPr>
                <w:ins w:id="4676" w:author="Yu, Yong@ARB" w:date="2026-06-05T08:38:00Z"/>
                <w:rFonts w:ascii="Arial" w:eastAsia="Times New Roman" w:hAnsi="Arial" w:cs="Arial"/>
                <w:sz w:val="20"/>
                <w:szCs w:val="20"/>
              </w:rPr>
            </w:pPr>
            <w:ins w:id="4677" w:author="Yu, Yong@ARB" w:date="2026-06-05T08:38:00Z">
              <w:r w:rsidRPr="00D01847">
                <w:rPr>
                  <w:rFonts w:ascii="Arial" w:eastAsia="Times New Roman" w:hAnsi="Arial" w:cs="Arial"/>
                  <w:sz w:val="20"/>
                  <w:szCs w:val="20"/>
                </w:rPr>
                <w:t>LEV II SULEVs;</w:t>
              </w:r>
            </w:ins>
          </w:p>
          <w:p w14:paraId="73DCAA6B" w14:textId="77777777" w:rsidR="00FD29D8" w:rsidRPr="00D01847" w:rsidRDefault="00FD29D8">
            <w:pPr>
              <w:keepNext/>
              <w:spacing w:after="0" w:line="240" w:lineRule="auto"/>
              <w:jc w:val="center"/>
              <w:rPr>
                <w:ins w:id="4678" w:author="Yu, Yong@ARB" w:date="2026-06-05T08:38:00Z"/>
                <w:rFonts w:ascii="Arial" w:eastAsia="Times New Roman" w:hAnsi="Arial" w:cs="Arial"/>
                <w:sz w:val="20"/>
                <w:szCs w:val="20"/>
              </w:rPr>
            </w:pPr>
            <w:ins w:id="4679" w:author="Yu, Yong@ARB" w:date="2026-06-05T08:38:00Z">
              <w:r w:rsidRPr="00D01847">
                <w:rPr>
                  <w:rFonts w:ascii="Arial" w:eastAsia="Times New Roman" w:hAnsi="Arial" w:cs="Arial"/>
                  <w:sz w:val="20"/>
                  <w:szCs w:val="20"/>
                </w:rPr>
                <w:t>SULEV30s</w:t>
              </w:r>
            </w:ins>
          </w:p>
        </w:tc>
        <w:tc>
          <w:tcPr>
            <w:tcW w:w="2610" w:type="dxa"/>
            <w:vAlign w:val="center"/>
          </w:tcPr>
          <w:p w14:paraId="7382C839" w14:textId="77777777" w:rsidR="00FD29D8" w:rsidRPr="00D01847" w:rsidRDefault="00FD29D8">
            <w:pPr>
              <w:keepNext/>
              <w:spacing w:after="0" w:line="240" w:lineRule="auto"/>
              <w:jc w:val="center"/>
              <w:rPr>
                <w:ins w:id="4680" w:author="Yu, Yong@ARB" w:date="2026-06-05T08:38:00Z"/>
                <w:rFonts w:ascii="Arial" w:eastAsia="Times New Roman" w:hAnsi="Arial" w:cs="Arial"/>
                <w:sz w:val="20"/>
                <w:szCs w:val="20"/>
              </w:rPr>
            </w:pPr>
            <w:ins w:id="4681" w:author="Yu, Yong@ARB" w:date="2026-06-05T08:38:00Z">
              <w:r w:rsidRPr="00D01847">
                <w:rPr>
                  <w:rFonts w:ascii="Arial" w:eastAsia="Times New Roman" w:hAnsi="Arial" w:cs="Arial"/>
                  <w:sz w:val="20"/>
                  <w:szCs w:val="20"/>
                </w:rPr>
                <w:t>0.030</w:t>
              </w:r>
            </w:ins>
          </w:p>
        </w:tc>
        <w:tc>
          <w:tcPr>
            <w:tcW w:w="3082" w:type="dxa"/>
            <w:vAlign w:val="center"/>
          </w:tcPr>
          <w:p w14:paraId="7B482E8F" w14:textId="77777777" w:rsidR="00FD29D8" w:rsidRPr="00D01847" w:rsidRDefault="00FD29D8">
            <w:pPr>
              <w:keepNext/>
              <w:spacing w:after="0" w:line="240" w:lineRule="auto"/>
              <w:ind w:right="-76"/>
              <w:jc w:val="center"/>
              <w:rPr>
                <w:ins w:id="4682" w:author="Yu, Yong@ARB" w:date="2026-06-05T08:38:00Z"/>
                <w:rFonts w:ascii="Arial" w:eastAsia="Times New Roman" w:hAnsi="Arial" w:cs="Arial"/>
                <w:sz w:val="20"/>
                <w:szCs w:val="20"/>
              </w:rPr>
            </w:pPr>
            <w:ins w:id="4683" w:author="Yu, Yong@ARB" w:date="2026-06-05T08:38:00Z">
              <w:r w:rsidRPr="00D01847">
                <w:rPr>
                  <w:rFonts w:ascii="Arial" w:eastAsia="Times New Roman" w:hAnsi="Arial" w:cs="Arial"/>
                  <w:sz w:val="20"/>
                  <w:szCs w:val="20"/>
                </w:rPr>
                <w:t>0.030</w:t>
              </w:r>
            </w:ins>
          </w:p>
        </w:tc>
      </w:tr>
      <w:tr w:rsidR="00FD29D8" w:rsidRPr="00D01847" w14:paraId="6A9DE277" w14:textId="77777777">
        <w:trPr>
          <w:cantSplit/>
          <w:trHeight w:val="403"/>
          <w:jc w:val="center"/>
          <w:ins w:id="4684" w:author="Yu, Yong@ARB" w:date="2026-06-05T08:38:00Z"/>
        </w:trPr>
        <w:tc>
          <w:tcPr>
            <w:tcW w:w="2130" w:type="dxa"/>
            <w:vMerge/>
          </w:tcPr>
          <w:p w14:paraId="7C006D19" w14:textId="77777777" w:rsidR="00FD29D8" w:rsidRPr="00D01847" w:rsidRDefault="00FD29D8">
            <w:pPr>
              <w:keepNext/>
              <w:spacing w:after="0" w:line="240" w:lineRule="auto"/>
              <w:rPr>
                <w:ins w:id="4685" w:author="Yu, Yong@ARB" w:date="2026-06-05T08:38:00Z"/>
                <w:rFonts w:ascii="Arial" w:eastAsia="Times New Roman" w:hAnsi="Arial" w:cs="Arial"/>
                <w:sz w:val="20"/>
                <w:szCs w:val="20"/>
              </w:rPr>
            </w:pPr>
          </w:p>
        </w:tc>
        <w:tc>
          <w:tcPr>
            <w:tcW w:w="1728" w:type="dxa"/>
            <w:vAlign w:val="center"/>
          </w:tcPr>
          <w:p w14:paraId="37666027" w14:textId="77777777" w:rsidR="00FD29D8" w:rsidRPr="00D01847" w:rsidRDefault="00FD29D8">
            <w:pPr>
              <w:spacing w:after="0" w:line="240" w:lineRule="auto"/>
              <w:jc w:val="center"/>
              <w:rPr>
                <w:ins w:id="4686" w:author="Yu, Yong@ARB" w:date="2026-06-05T08:38:00Z"/>
                <w:rFonts w:ascii="Arial" w:eastAsia="Times New Roman" w:hAnsi="Arial" w:cs="Arial"/>
                <w:sz w:val="20"/>
                <w:szCs w:val="20"/>
              </w:rPr>
            </w:pPr>
            <w:ins w:id="4687" w:author="Yu, Yong@ARB" w:date="2026-06-05T08:38:00Z">
              <w:r w:rsidRPr="00D01847">
                <w:rPr>
                  <w:rFonts w:ascii="Arial" w:eastAsia="Times New Roman" w:hAnsi="Arial" w:cs="Arial"/>
                  <w:sz w:val="20"/>
                  <w:szCs w:val="20"/>
                </w:rPr>
                <w:t>SULEV20s</w:t>
              </w:r>
            </w:ins>
          </w:p>
        </w:tc>
        <w:tc>
          <w:tcPr>
            <w:tcW w:w="2610" w:type="dxa"/>
            <w:vAlign w:val="center"/>
          </w:tcPr>
          <w:p w14:paraId="6D838C9C" w14:textId="77777777" w:rsidR="00FD29D8" w:rsidRPr="00D01847" w:rsidRDefault="00FD29D8">
            <w:pPr>
              <w:keepNext/>
              <w:spacing w:after="0" w:line="240" w:lineRule="auto"/>
              <w:jc w:val="center"/>
              <w:rPr>
                <w:ins w:id="4688" w:author="Yu, Yong@ARB" w:date="2026-06-05T08:38:00Z"/>
                <w:rFonts w:ascii="Arial" w:eastAsia="Times New Roman" w:hAnsi="Arial" w:cs="Arial"/>
                <w:sz w:val="20"/>
                <w:szCs w:val="20"/>
              </w:rPr>
            </w:pPr>
            <w:ins w:id="4689" w:author="Yu, Yong@ARB" w:date="2026-06-05T08:38:00Z">
              <w:r w:rsidRPr="00D01847">
                <w:rPr>
                  <w:rFonts w:ascii="Arial" w:eastAsia="Times New Roman" w:hAnsi="Arial" w:cs="Arial"/>
                  <w:sz w:val="20"/>
                  <w:szCs w:val="20"/>
                </w:rPr>
                <w:t>0.020</w:t>
              </w:r>
            </w:ins>
          </w:p>
        </w:tc>
        <w:tc>
          <w:tcPr>
            <w:tcW w:w="3082" w:type="dxa"/>
            <w:vAlign w:val="center"/>
          </w:tcPr>
          <w:p w14:paraId="6AB631B5" w14:textId="77777777" w:rsidR="00FD29D8" w:rsidRPr="00D01847" w:rsidRDefault="00FD29D8">
            <w:pPr>
              <w:keepNext/>
              <w:spacing w:after="0" w:line="240" w:lineRule="auto"/>
              <w:ind w:right="-76"/>
              <w:jc w:val="center"/>
              <w:rPr>
                <w:ins w:id="4690" w:author="Yu, Yong@ARB" w:date="2026-06-05T08:38:00Z"/>
                <w:rFonts w:ascii="Arial" w:eastAsia="Times New Roman" w:hAnsi="Arial" w:cs="Arial"/>
                <w:sz w:val="20"/>
                <w:szCs w:val="20"/>
              </w:rPr>
            </w:pPr>
            <w:ins w:id="4691" w:author="Yu, Yong@ARB" w:date="2026-06-05T08:38:00Z">
              <w:r w:rsidRPr="00D01847">
                <w:rPr>
                  <w:rFonts w:ascii="Arial" w:eastAsia="Times New Roman" w:hAnsi="Arial" w:cs="Arial"/>
                  <w:sz w:val="20"/>
                  <w:szCs w:val="20"/>
                </w:rPr>
                <w:t>0.020</w:t>
              </w:r>
            </w:ins>
          </w:p>
        </w:tc>
      </w:tr>
      <w:tr w:rsidR="00FD29D8" w:rsidRPr="00D01847" w14:paraId="6DB6268B" w14:textId="77777777">
        <w:trPr>
          <w:cantSplit/>
          <w:trHeight w:val="403"/>
          <w:jc w:val="center"/>
          <w:ins w:id="4692" w:author="Yu, Yong@ARB" w:date="2026-06-05T08:38:00Z"/>
        </w:trPr>
        <w:tc>
          <w:tcPr>
            <w:tcW w:w="2130" w:type="dxa"/>
            <w:vMerge/>
          </w:tcPr>
          <w:p w14:paraId="4605D6C8" w14:textId="77777777" w:rsidR="00FD29D8" w:rsidRPr="00D01847" w:rsidRDefault="00FD29D8">
            <w:pPr>
              <w:keepNext/>
              <w:spacing w:after="0" w:line="240" w:lineRule="auto"/>
              <w:rPr>
                <w:ins w:id="4693" w:author="Yu, Yong@ARB" w:date="2026-06-05T08:38:00Z"/>
                <w:rFonts w:ascii="Arial" w:eastAsia="Times New Roman" w:hAnsi="Arial" w:cs="Arial"/>
                <w:sz w:val="20"/>
                <w:szCs w:val="20"/>
              </w:rPr>
            </w:pPr>
          </w:p>
        </w:tc>
        <w:tc>
          <w:tcPr>
            <w:tcW w:w="1728" w:type="dxa"/>
            <w:vAlign w:val="center"/>
          </w:tcPr>
          <w:p w14:paraId="690D918B" w14:textId="77777777" w:rsidR="00FD29D8" w:rsidRPr="00D01847" w:rsidRDefault="00FD29D8">
            <w:pPr>
              <w:spacing w:after="0" w:line="240" w:lineRule="auto"/>
              <w:jc w:val="center"/>
              <w:rPr>
                <w:ins w:id="4694" w:author="Yu, Yong@ARB" w:date="2026-06-05T08:38:00Z"/>
                <w:rFonts w:ascii="Arial" w:eastAsia="Times New Roman" w:hAnsi="Arial" w:cs="Arial"/>
                <w:sz w:val="20"/>
                <w:szCs w:val="20"/>
              </w:rPr>
            </w:pPr>
            <w:ins w:id="4695" w:author="Yu, Yong@ARB" w:date="2026-06-05T08:38:00Z">
              <w:r w:rsidRPr="00D01847">
                <w:rPr>
                  <w:rFonts w:ascii="Arial" w:eastAsia="Times New Roman" w:hAnsi="Arial" w:cs="Arial"/>
                  <w:sz w:val="20"/>
                  <w:szCs w:val="20"/>
                </w:rPr>
                <w:t>LEV II LEVs;</w:t>
              </w:r>
            </w:ins>
          </w:p>
          <w:p w14:paraId="489567FF" w14:textId="77777777" w:rsidR="00FD29D8" w:rsidRPr="00D01847" w:rsidRDefault="00FD29D8">
            <w:pPr>
              <w:spacing w:after="0" w:line="240" w:lineRule="auto"/>
              <w:jc w:val="center"/>
              <w:rPr>
                <w:ins w:id="4696" w:author="Yu, Yong@ARB" w:date="2026-06-05T08:38:00Z"/>
                <w:rFonts w:ascii="Arial" w:eastAsia="Times New Roman" w:hAnsi="Arial" w:cs="Arial"/>
                <w:sz w:val="20"/>
                <w:szCs w:val="20"/>
              </w:rPr>
            </w:pPr>
            <w:ins w:id="4697" w:author="Yu, Yong@ARB" w:date="2026-06-05T08:38:00Z">
              <w:r w:rsidRPr="00D01847">
                <w:rPr>
                  <w:rFonts w:ascii="Arial" w:eastAsia="Times New Roman" w:hAnsi="Arial" w:cs="Arial"/>
                  <w:sz w:val="20"/>
                  <w:szCs w:val="20"/>
                </w:rPr>
                <w:t>LEV395s</w:t>
              </w:r>
            </w:ins>
          </w:p>
        </w:tc>
        <w:tc>
          <w:tcPr>
            <w:tcW w:w="2610" w:type="dxa"/>
            <w:vAlign w:val="center"/>
          </w:tcPr>
          <w:p w14:paraId="26C38E0F" w14:textId="77777777" w:rsidR="00FD29D8" w:rsidRPr="00D01847" w:rsidRDefault="00FD29D8">
            <w:pPr>
              <w:keepNext/>
              <w:spacing w:after="0" w:line="240" w:lineRule="auto"/>
              <w:jc w:val="center"/>
              <w:rPr>
                <w:ins w:id="4698" w:author="Yu, Yong@ARB" w:date="2026-06-05T08:38:00Z"/>
                <w:rFonts w:ascii="Arial" w:eastAsia="Times New Roman" w:hAnsi="Arial" w:cs="Arial"/>
                <w:sz w:val="20"/>
                <w:szCs w:val="20"/>
              </w:rPr>
            </w:pPr>
            <w:ins w:id="4699" w:author="Yu, Yong@ARB" w:date="2026-06-05T08:38:00Z">
              <w:r w:rsidRPr="00D01847">
                <w:rPr>
                  <w:rFonts w:ascii="Arial" w:eastAsia="Times New Roman" w:hAnsi="Arial" w:cs="Arial"/>
                  <w:sz w:val="20"/>
                  <w:szCs w:val="20"/>
                </w:rPr>
                <w:t>n/a</w:t>
              </w:r>
            </w:ins>
          </w:p>
        </w:tc>
        <w:tc>
          <w:tcPr>
            <w:tcW w:w="3082" w:type="dxa"/>
            <w:vAlign w:val="center"/>
          </w:tcPr>
          <w:p w14:paraId="372DA8EC" w14:textId="77777777" w:rsidR="00FD29D8" w:rsidRPr="00D01847" w:rsidRDefault="00FD29D8">
            <w:pPr>
              <w:keepNext/>
              <w:spacing w:after="0" w:line="240" w:lineRule="auto"/>
              <w:ind w:right="-76"/>
              <w:jc w:val="center"/>
              <w:rPr>
                <w:ins w:id="4700" w:author="Yu, Yong@ARB" w:date="2026-06-05T08:38:00Z"/>
                <w:rFonts w:ascii="Arial" w:eastAsia="Times New Roman" w:hAnsi="Arial" w:cs="Arial"/>
                <w:sz w:val="20"/>
                <w:szCs w:val="20"/>
              </w:rPr>
            </w:pPr>
            <w:ins w:id="4701" w:author="Yu, Yong@ARB" w:date="2026-06-05T08:38:00Z">
              <w:r w:rsidRPr="00D01847">
                <w:rPr>
                  <w:rFonts w:ascii="Arial" w:eastAsia="Times New Roman" w:hAnsi="Arial" w:cs="Arial"/>
                  <w:sz w:val="20"/>
                  <w:szCs w:val="20"/>
                </w:rPr>
                <w:t>0.395</w:t>
              </w:r>
            </w:ins>
          </w:p>
        </w:tc>
      </w:tr>
      <w:tr w:rsidR="00FD29D8" w:rsidRPr="00D01847" w14:paraId="478CC31B" w14:textId="77777777">
        <w:trPr>
          <w:cantSplit/>
          <w:trHeight w:val="403"/>
          <w:jc w:val="center"/>
          <w:ins w:id="4702" w:author="Yu, Yong@ARB" w:date="2026-06-05T08:38:00Z"/>
        </w:trPr>
        <w:tc>
          <w:tcPr>
            <w:tcW w:w="2130" w:type="dxa"/>
            <w:vMerge/>
          </w:tcPr>
          <w:p w14:paraId="7FF1A744" w14:textId="77777777" w:rsidR="00FD29D8" w:rsidRPr="00D01847" w:rsidRDefault="00FD29D8">
            <w:pPr>
              <w:keepNext/>
              <w:spacing w:after="0" w:line="240" w:lineRule="auto"/>
              <w:rPr>
                <w:ins w:id="4703" w:author="Yu, Yong@ARB" w:date="2026-06-05T08:38:00Z"/>
                <w:rFonts w:ascii="Arial" w:eastAsia="Times New Roman" w:hAnsi="Arial" w:cs="Arial"/>
                <w:sz w:val="20"/>
                <w:szCs w:val="20"/>
              </w:rPr>
            </w:pPr>
          </w:p>
        </w:tc>
        <w:tc>
          <w:tcPr>
            <w:tcW w:w="1728" w:type="dxa"/>
            <w:vAlign w:val="center"/>
          </w:tcPr>
          <w:p w14:paraId="74AAD6CF" w14:textId="77777777" w:rsidR="00FD29D8" w:rsidRPr="00D01847" w:rsidRDefault="00FD29D8">
            <w:pPr>
              <w:spacing w:after="0" w:line="240" w:lineRule="auto"/>
              <w:jc w:val="center"/>
              <w:rPr>
                <w:ins w:id="4704" w:author="Yu, Yong@ARB" w:date="2026-06-05T08:38:00Z"/>
                <w:rFonts w:ascii="Arial" w:eastAsia="Times New Roman" w:hAnsi="Arial" w:cs="Arial"/>
                <w:sz w:val="20"/>
                <w:szCs w:val="20"/>
              </w:rPr>
            </w:pPr>
            <w:ins w:id="4705" w:author="Yu, Yong@ARB" w:date="2026-06-05T08:38:00Z">
              <w:r w:rsidRPr="00D01847">
                <w:rPr>
                  <w:rFonts w:ascii="Arial" w:eastAsia="Times New Roman" w:hAnsi="Arial" w:cs="Arial"/>
                  <w:sz w:val="20"/>
                  <w:szCs w:val="20"/>
                </w:rPr>
                <w:t>LEV II ULEVs</w:t>
              </w:r>
            </w:ins>
          </w:p>
        </w:tc>
        <w:tc>
          <w:tcPr>
            <w:tcW w:w="2610" w:type="dxa"/>
            <w:vAlign w:val="center"/>
          </w:tcPr>
          <w:p w14:paraId="58FFADD2" w14:textId="77777777" w:rsidR="00FD29D8" w:rsidRPr="00D01847" w:rsidRDefault="00FD29D8">
            <w:pPr>
              <w:keepNext/>
              <w:spacing w:after="0" w:line="240" w:lineRule="auto"/>
              <w:jc w:val="center"/>
              <w:rPr>
                <w:ins w:id="4706" w:author="Yu, Yong@ARB" w:date="2026-06-05T08:38:00Z"/>
                <w:rFonts w:ascii="Arial" w:eastAsia="Times New Roman" w:hAnsi="Arial" w:cs="Arial"/>
                <w:sz w:val="20"/>
                <w:szCs w:val="20"/>
              </w:rPr>
            </w:pPr>
            <w:ins w:id="4707" w:author="Yu, Yong@ARB" w:date="2026-06-05T08:38:00Z">
              <w:r w:rsidRPr="00D01847">
                <w:rPr>
                  <w:rFonts w:ascii="Arial" w:eastAsia="Times New Roman" w:hAnsi="Arial" w:cs="Arial"/>
                  <w:sz w:val="20"/>
                  <w:szCs w:val="20"/>
                </w:rPr>
                <w:t>n/a</w:t>
              </w:r>
            </w:ins>
          </w:p>
        </w:tc>
        <w:tc>
          <w:tcPr>
            <w:tcW w:w="3082" w:type="dxa"/>
            <w:vAlign w:val="center"/>
          </w:tcPr>
          <w:p w14:paraId="63BC3D69" w14:textId="77777777" w:rsidR="00FD29D8" w:rsidRPr="00D01847" w:rsidRDefault="00FD29D8">
            <w:pPr>
              <w:keepNext/>
              <w:spacing w:after="0" w:line="240" w:lineRule="auto"/>
              <w:ind w:right="-76"/>
              <w:jc w:val="center"/>
              <w:rPr>
                <w:ins w:id="4708" w:author="Yu, Yong@ARB" w:date="2026-06-05T08:38:00Z"/>
                <w:rFonts w:ascii="Arial" w:eastAsia="Times New Roman" w:hAnsi="Arial" w:cs="Arial"/>
                <w:sz w:val="20"/>
                <w:szCs w:val="20"/>
              </w:rPr>
            </w:pPr>
            <w:ins w:id="4709" w:author="Yu, Yong@ARB" w:date="2026-06-05T08:38:00Z">
              <w:r w:rsidRPr="00D01847">
                <w:rPr>
                  <w:rFonts w:ascii="Arial" w:eastAsia="Times New Roman" w:hAnsi="Arial" w:cs="Arial"/>
                  <w:sz w:val="20"/>
                  <w:szCs w:val="20"/>
                </w:rPr>
                <w:t>0.343</w:t>
              </w:r>
            </w:ins>
          </w:p>
        </w:tc>
      </w:tr>
      <w:tr w:rsidR="00FD29D8" w:rsidRPr="00D01847" w14:paraId="502A3428" w14:textId="77777777">
        <w:trPr>
          <w:cantSplit/>
          <w:trHeight w:val="403"/>
          <w:jc w:val="center"/>
          <w:ins w:id="4710" w:author="Yu, Yong@ARB" w:date="2026-06-05T08:38:00Z"/>
        </w:trPr>
        <w:tc>
          <w:tcPr>
            <w:tcW w:w="2130" w:type="dxa"/>
            <w:vMerge/>
          </w:tcPr>
          <w:p w14:paraId="7E25B41A" w14:textId="77777777" w:rsidR="00FD29D8" w:rsidRPr="00D01847" w:rsidRDefault="00FD29D8">
            <w:pPr>
              <w:keepNext/>
              <w:spacing w:after="0" w:line="240" w:lineRule="auto"/>
              <w:rPr>
                <w:ins w:id="4711" w:author="Yu, Yong@ARB" w:date="2026-06-05T08:38:00Z"/>
                <w:rFonts w:ascii="Arial" w:eastAsia="Times New Roman" w:hAnsi="Arial" w:cs="Arial"/>
                <w:sz w:val="20"/>
                <w:szCs w:val="20"/>
              </w:rPr>
            </w:pPr>
          </w:p>
        </w:tc>
        <w:tc>
          <w:tcPr>
            <w:tcW w:w="1728" w:type="dxa"/>
            <w:vAlign w:val="center"/>
          </w:tcPr>
          <w:p w14:paraId="077B4CB9" w14:textId="77777777" w:rsidR="00FD29D8" w:rsidRPr="00D01847" w:rsidRDefault="00FD29D8">
            <w:pPr>
              <w:spacing w:after="0" w:line="240" w:lineRule="auto"/>
              <w:jc w:val="center"/>
              <w:rPr>
                <w:ins w:id="4712" w:author="Yu, Yong@ARB" w:date="2026-06-05T08:38:00Z"/>
                <w:rFonts w:ascii="Arial" w:eastAsia="Times New Roman" w:hAnsi="Arial" w:cs="Arial"/>
                <w:sz w:val="20"/>
                <w:szCs w:val="20"/>
              </w:rPr>
            </w:pPr>
            <w:ins w:id="4713" w:author="Yu, Yong@ARB" w:date="2026-06-05T08:38:00Z">
              <w:r w:rsidRPr="00D01847">
                <w:rPr>
                  <w:rFonts w:ascii="Arial" w:eastAsia="Times New Roman" w:hAnsi="Arial" w:cs="Arial"/>
                  <w:sz w:val="20"/>
                  <w:szCs w:val="20"/>
                </w:rPr>
                <w:t>ULEV340s</w:t>
              </w:r>
            </w:ins>
          </w:p>
        </w:tc>
        <w:tc>
          <w:tcPr>
            <w:tcW w:w="2610" w:type="dxa"/>
            <w:vAlign w:val="center"/>
          </w:tcPr>
          <w:p w14:paraId="203B11AD" w14:textId="77777777" w:rsidR="00FD29D8" w:rsidRPr="00D01847" w:rsidRDefault="00FD29D8">
            <w:pPr>
              <w:keepNext/>
              <w:spacing w:after="0" w:line="240" w:lineRule="auto"/>
              <w:jc w:val="center"/>
              <w:rPr>
                <w:ins w:id="4714" w:author="Yu, Yong@ARB" w:date="2026-06-05T08:38:00Z"/>
                <w:rFonts w:ascii="Arial" w:eastAsia="Times New Roman" w:hAnsi="Arial" w:cs="Arial"/>
                <w:sz w:val="20"/>
                <w:szCs w:val="20"/>
              </w:rPr>
            </w:pPr>
            <w:ins w:id="4715" w:author="Yu, Yong@ARB" w:date="2026-06-05T08:38:00Z">
              <w:r w:rsidRPr="00D01847">
                <w:rPr>
                  <w:rFonts w:ascii="Arial" w:eastAsia="Times New Roman" w:hAnsi="Arial" w:cs="Arial"/>
                  <w:sz w:val="20"/>
                  <w:szCs w:val="20"/>
                </w:rPr>
                <w:t>n/a</w:t>
              </w:r>
            </w:ins>
          </w:p>
        </w:tc>
        <w:tc>
          <w:tcPr>
            <w:tcW w:w="3082" w:type="dxa"/>
            <w:vAlign w:val="center"/>
          </w:tcPr>
          <w:p w14:paraId="1521E3BB" w14:textId="77777777" w:rsidR="00FD29D8" w:rsidRPr="00D01847" w:rsidRDefault="00FD29D8">
            <w:pPr>
              <w:keepNext/>
              <w:spacing w:after="0" w:line="240" w:lineRule="auto"/>
              <w:ind w:right="-76"/>
              <w:jc w:val="center"/>
              <w:rPr>
                <w:ins w:id="4716" w:author="Yu, Yong@ARB" w:date="2026-06-05T08:38:00Z"/>
                <w:rFonts w:ascii="Arial" w:eastAsia="Times New Roman" w:hAnsi="Arial" w:cs="Arial"/>
                <w:sz w:val="20"/>
                <w:szCs w:val="20"/>
              </w:rPr>
            </w:pPr>
            <w:ins w:id="4717" w:author="Yu, Yong@ARB" w:date="2026-06-05T08:38:00Z">
              <w:r w:rsidRPr="00D01847">
                <w:rPr>
                  <w:rFonts w:ascii="Arial" w:eastAsia="Times New Roman" w:hAnsi="Arial" w:cs="Arial"/>
                  <w:sz w:val="20"/>
                  <w:szCs w:val="20"/>
                </w:rPr>
                <w:t>0.340</w:t>
              </w:r>
            </w:ins>
          </w:p>
        </w:tc>
      </w:tr>
      <w:tr w:rsidR="00FD29D8" w:rsidRPr="00D01847" w14:paraId="32955D6D" w14:textId="77777777">
        <w:trPr>
          <w:cantSplit/>
          <w:trHeight w:val="403"/>
          <w:jc w:val="center"/>
          <w:ins w:id="4718" w:author="Yu, Yong@ARB" w:date="2026-06-05T08:38:00Z"/>
        </w:trPr>
        <w:tc>
          <w:tcPr>
            <w:tcW w:w="2130" w:type="dxa"/>
            <w:vMerge/>
          </w:tcPr>
          <w:p w14:paraId="7E1FB759" w14:textId="77777777" w:rsidR="00FD29D8" w:rsidRPr="00D01847" w:rsidRDefault="00FD29D8">
            <w:pPr>
              <w:keepNext/>
              <w:spacing w:after="0" w:line="240" w:lineRule="auto"/>
              <w:rPr>
                <w:ins w:id="4719" w:author="Yu, Yong@ARB" w:date="2026-06-05T08:38:00Z"/>
                <w:rFonts w:ascii="Arial" w:eastAsia="Times New Roman" w:hAnsi="Arial" w:cs="Arial"/>
                <w:sz w:val="20"/>
                <w:szCs w:val="20"/>
              </w:rPr>
            </w:pPr>
          </w:p>
        </w:tc>
        <w:tc>
          <w:tcPr>
            <w:tcW w:w="1728" w:type="dxa"/>
            <w:vAlign w:val="center"/>
          </w:tcPr>
          <w:p w14:paraId="21C9C2DA" w14:textId="77777777" w:rsidR="00FD29D8" w:rsidRPr="00D01847" w:rsidRDefault="00FD29D8">
            <w:pPr>
              <w:spacing w:after="0" w:line="240" w:lineRule="auto"/>
              <w:jc w:val="center"/>
              <w:rPr>
                <w:ins w:id="4720" w:author="Yu, Yong@ARB" w:date="2026-06-05T08:38:00Z"/>
                <w:rFonts w:ascii="Arial" w:eastAsia="Times New Roman" w:hAnsi="Arial" w:cs="Arial"/>
                <w:sz w:val="20"/>
                <w:szCs w:val="20"/>
              </w:rPr>
            </w:pPr>
            <w:ins w:id="4721" w:author="Yu, Yong@ARB" w:date="2026-06-05T08:38:00Z">
              <w:r w:rsidRPr="00D01847">
                <w:rPr>
                  <w:rFonts w:ascii="Arial" w:eastAsia="Times New Roman" w:hAnsi="Arial" w:cs="Arial"/>
                  <w:sz w:val="20"/>
                  <w:szCs w:val="20"/>
                </w:rPr>
                <w:t>ULEV250s</w:t>
              </w:r>
            </w:ins>
          </w:p>
        </w:tc>
        <w:tc>
          <w:tcPr>
            <w:tcW w:w="2610" w:type="dxa"/>
            <w:vAlign w:val="center"/>
          </w:tcPr>
          <w:p w14:paraId="5444DFDD" w14:textId="77777777" w:rsidR="00FD29D8" w:rsidRPr="00D01847" w:rsidRDefault="00FD29D8">
            <w:pPr>
              <w:keepNext/>
              <w:spacing w:after="0" w:line="240" w:lineRule="auto"/>
              <w:jc w:val="center"/>
              <w:rPr>
                <w:ins w:id="4722" w:author="Yu, Yong@ARB" w:date="2026-06-05T08:38:00Z"/>
                <w:rFonts w:ascii="Arial" w:eastAsia="Times New Roman" w:hAnsi="Arial" w:cs="Arial"/>
                <w:sz w:val="20"/>
                <w:szCs w:val="20"/>
              </w:rPr>
            </w:pPr>
            <w:ins w:id="4723" w:author="Yu, Yong@ARB" w:date="2026-06-05T08:38:00Z">
              <w:r w:rsidRPr="00D01847">
                <w:rPr>
                  <w:rFonts w:ascii="Arial" w:eastAsia="Times New Roman" w:hAnsi="Arial" w:cs="Arial"/>
                  <w:sz w:val="20"/>
                  <w:szCs w:val="20"/>
                </w:rPr>
                <w:t>n/a</w:t>
              </w:r>
            </w:ins>
          </w:p>
        </w:tc>
        <w:tc>
          <w:tcPr>
            <w:tcW w:w="3082" w:type="dxa"/>
            <w:vAlign w:val="center"/>
          </w:tcPr>
          <w:p w14:paraId="714D03BD" w14:textId="77777777" w:rsidR="00FD29D8" w:rsidRPr="00D01847" w:rsidRDefault="00FD29D8">
            <w:pPr>
              <w:keepNext/>
              <w:spacing w:after="0" w:line="240" w:lineRule="auto"/>
              <w:ind w:right="-76"/>
              <w:jc w:val="center"/>
              <w:rPr>
                <w:ins w:id="4724" w:author="Yu, Yong@ARB" w:date="2026-06-05T08:38:00Z"/>
                <w:rFonts w:ascii="Arial" w:eastAsia="Times New Roman" w:hAnsi="Arial" w:cs="Arial"/>
                <w:sz w:val="20"/>
                <w:szCs w:val="20"/>
              </w:rPr>
            </w:pPr>
            <w:ins w:id="4725" w:author="Yu, Yong@ARB" w:date="2026-06-05T08:38:00Z">
              <w:r w:rsidRPr="00D01847">
                <w:rPr>
                  <w:rFonts w:ascii="Arial" w:eastAsia="Times New Roman" w:hAnsi="Arial" w:cs="Arial"/>
                  <w:sz w:val="20"/>
                  <w:szCs w:val="20"/>
                </w:rPr>
                <w:t>0.250</w:t>
              </w:r>
            </w:ins>
          </w:p>
        </w:tc>
      </w:tr>
      <w:tr w:rsidR="00FD29D8" w:rsidRPr="00D01847" w14:paraId="10F4B7A8" w14:textId="77777777">
        <w:trPr>
          <w:cantSplit/>
          <w:trHeight w:val="403"/>
          <w:jc w:val="center"/>
          <w:ins w:id="4726" w:author="Yu, Yong@ARB" w:date="2026-06-05T08:38:00Z"/>
        </w:trPr>
        <w:tc>
          <w:tcPr>
            <w:tcW w:w="2130" w:type="dxa"/>
            <w:vMerge/>
          </w:tcPr>
          <w:p w14:paraId="272DEA80" w14:textId="77777777" w:rsidR="00FD29D8" w:rsidRPr="00D01847" w:rsidRDefault="00FD29D8">
            <w:pPr>
              <w:keepNext/>
              <w:spacing w:after="0" w:line="240" w:lineRule="auto"/>
              <w:rPr>
                <w:ins w:id="4727" w:author="Yu, Yong@ARB" w:date="2026-06-05T08:38:00Z"/>
                <w:rFonts w:ascii="Arial" w:eastAsia="Times New Roman" w:hAnsi="Arial" w:cs="Arial"/>
                <w:sz w:val="20"/>
                <w:szCs w:val="20"/>
              </w:rPr>
            </w:pPr>
          </w:p>
        </w:tc>
        <w:tc>
          <w:tcPr>
            <w:tcW w:w="1728" w:type="dxa"/>
            <w:vAlign w:val="center"/>
          </w:tcPr>
          <w:p w14:paraId="278A0A6A" w14:textId="77777777" w:rsidR="00FD29D8" w:rsidRPr="00D01847" w:rsidRDefault="00FD29D8">
            <w:pPr>
              <w:spacing w:after="0" w:line="240" w:lineRule="auto"/>
              <w:jc w:val="center"/>
              <w:rPr>
                <w:ins w:id="4728" w:author="Yu, Yong@ARB" w:date="2026-06-05T08:38:00Z"/>
                <w:rFonts w:ascii="Arial" w:eastAsia="Times New Roman" w:hAnsi="Arial" w:cs="Arial"/>
                <w:sz w:val="20"/>
                <w:szCs w:val="20"/>
              </w:rPr>
            </w:pPr>
            <w:ins w:id="4729" w:author="Yu, Yong@ARB" w:date="2026-06-05T08:38:00Z">
              <w:r w:rsidRPr="00D01847">
                <w:rPr>
                  <w:rFonts w:ascii="Arial" w:eastAsia="Times New Roman" w:hAnsi="Arial" w:cs="Arial"/>
                  <w:sz w:val="20"/>
                  <w:szCs w:val="20"/>
                </w:rPr>
                <w:t>ULEV200s</w:t>
              </w:r>
            </w:ins>
          </w:p>
        </w:tc>
        <w:tc>
          <w:tcPr>
            <w:tcW w:w="2610" w:type="dxa"/>
            <w:vAlign w:val="center"/>
          </w:tcPr>
          <w:p w14:paraId="75BE5D25" w14:textId="77777777" w:rsidR="00FD29D8" w:rsidRPr="00D01847" w:rsidRDefault="00FD29D8">
            <w:pPr>
              <w:keepNext/>
              <w:spacing w:after="0" w:line="240" w:lineRule="auto"/>
              <w:jc w:val="center"/>
              <w:rPr>
                <w:ins w:id="4730" w:author="Yu, Yong@ARB" w:date="2026-06-05T08:38:00Z"/>
                <w:rFonts w:ascii="Arial" w:eastAsia="Times New Roman" w:hAnsi="Arial" w:cs="Arial"/>
                <w:sz w:val="20"/>
                <w:szCs w:val="20"/>
              </w:rPr>
            </w:pPr>
            <w:ins w:id="4731" w:author="Yu, Yong@ARB" w:date="2026-06-05T08:38:00Z">
              <w:r w:rsidRPr="00D01847">
                <w:rPr>
                  <w:rFonts w:ascii="Arial" w:eastAsia="Times New Roman" w:hAnsi="Arial" w:cs="Arial"/>
                  <w:sz w:val="20"/>
                  <w:szCs w:val="20"/>
                </w:rPr>
                <w:t>n/a</w:t>
              </w:r>
            </w:ins>
          </w:p>
        </w:tc>
        <w:tc>
          <w:tcPr>
            <w:tcW w:w="3082" w:type="dxa"/>
            <w:vAlign w:val="center"/>
          </w:tcPr>
          <w:p w14:paraId="23085013" w14:textId="77777777" w:rsidR="00FD29D8" w:rsidRPr="00D01847" w:rsidRDefault="00FD29D8">
            <w:pPr>
              <w:keepNext/>
              <w:spacing w:after="0" w:line="240" w:lineRule="auto"/>
              <w:ind w:right="-76"/>
              <w:jc w:val="center"/>
              <w:rPr>
                <w:ins w:id="4732" w:author="Yu, Yong@ARB" w:date="2026-06-05T08:38:00Z"/>
                <w:rFonts w:ascii="Arial" w:eastAsia="Times New Roman" w:hAnsi="Arial" w:cs="Arial"/>
                <w:sz w:val="20"/>
                <w:szCs w:val="20"/>
              </w:rPr>
            </w:pPr>
            <w:ins w:id="4733" w:author="Yu, Yong@ARB" w:date="2026-06-05T08:38:00Z">
              <w:r w:rsidRPr="00D01847">
                <w:rPr>
                  <w:rFonts w:ascii="Arial" w:eastAsia="Times New Roman" w:hAnsi="Arial" w:cs="Arial"/>
                  <w:sz w:val="20"/>
                  <w:szCs w:val="20"/>
                </w:rPr>
                <w:t>0.200</w:t>
              </w:r>
            </w:ins>
          </w:p>
        </w:tc>
      </w:tr>
      <w:tr w:rsidR="00FD29D8" w:rsidRPr="00D01847" w14:paraId="0EFD18C1" w14:textId="77777777">
        <w:trPr>
          <w:cantSplit/>
          <w:trHeight w:val="403"/>
          <w:jc w:val="center"/>
          <w:ins w:id="4734" w:author="Yu, Yong@ARB" w:date="2026-06-05T08:38:00Z"/>
        </w:trPr>
        <w:tc>
          <w:tcPr>
            <w:tcW w:w="2130" w:type="dxa"/>
            <w:vMerge/>
          </w:tcPr>
          <w:p w14:paraId="173657D7" w14:textId="77777777" w:rsidR="00FD29D8" w:rsidRPr="00D01847" w:rsidRDefault="00FD29D8">
            <w:pPr>
              <w:keepNext/>
              <w:spacing w:after="0" w:line="240" w:lineRule="auto"/>
              <w:rPr>
                <w:ins w:id="4735" w:author="Yu, Yong@ARB" w:date="2026-06-05T08:38:00Z"/>
                <w:rFonts w:ascii="Arial" w:eastAsia="Times New Roman" w:hAnsi="Arial" w:cs="Arial"/>
                <w:sz w:val="20"/>
                <w:szCs w:val="20"/>
              </w:rPr>
            </w:pPr>
          </w:p>
        </w:tc>
        <w:tc>
          <w:tcPr>
            <w:tcW w:w="1728" w:type="dxa"/>
            <w:vAlign w:val="center"/>
          </w:tcPr>
          <w:p w14:paraId="1AD4823D" w14:textId="77777777" w:rsidR="00FD29D8" w:rsidRPr="00D01847" w:rsidRDefault="00FD29D8">
            <w:pPr>
              <w:keepNext/>
              <w:spacing w:after="0" w:line="240" w:lineRule="auto"/>
              <w:jc w:val="center"/>
              <w:rPr>
                <w:ins w:id="4736" w:author="Yu, Yong@ARB" w:date="2026-06-05T08:38:00Z"/>
                <w:rFonts w:ascii="Arial" w:eastAsia="Times New Roman" w:hAnsi="Arial" w:cs="Arial"/>
                <w:sz w:val="20"/>
                <w:szCs w:val="20"/>
              </w:rPr>
            </w:pPr>
            <w:ins w:id="4737" w:author="Yu, Yong@ARB" w:date="2026-06-05T08:38:00Z">
              <w:r w:rsidRPr="00D01847">
                <w:rPr>
                  <w:rFonts w:ascii="Arial" w:eastAsia="Times New Roman" w:hAnsi="Arial" w:cs="Arial"/>
                  <w:sz w:val="20"/>
                  <w:szCs w:val="20"/>
                </w:rPr>
                <w:t>SULEV170s</w:t>
              </w:r>
            </w:ins>
          </w:p>
        </w:tc>
        <w:tc>
          <w:tcPr>
            <w:tcW w:w="2610" w:type="dxa"/>
            <w:vAlign w:val="center"/>
          </w:tcPr>
          <w:p w14:paraId="65951B4D" w14:textId="77777777" w:rsidR="00FD29D8" w:rsidRPr="00D01847" w:rsidRDefault="00FD29D8">
            <w:pPr>
              <w:keepNext/>
              <w:spacing w:after="0" w:line="240" w:lineRule="auto"/>
              <w:jc w:val="center"/>
              <w:rPr>
                <w:ins w:id="4738" w:author="Yu, Yong@ARB" w:date="2026-06-05T08:38:00Z"/>
                <w:rFonts w:ascii="Arial" w:eastAsia="Times New Roman" w:hAnsi="Arial" w:cs="Arial"/>
                <w:sz w:val="20"/>
                <w:szCs w:val="20"/>
              </w:rPr>
            </w:pPr>
            <w:ins w:id="4739" w:author="Yu, Yong@ARB" w:date="2026-06-05T08:38:00Z">
              <w:r w:rsidRPr="00D01847">
                <w:rPr>
                  <w:rFonts w:ascii="Arial" w:eastAsia="Times New Roman" w:hAnsi="Arial" w:cs="Arial"/>
                  <w:sz w:val="20"/>
                  <w:szCs w:val="20"/>
                </w:rPr>
                <w:t>n/a</w:t>
              </w:r>
            </w:ins>
          </w:p>
        </w:tc>
        <w:tc>
          <w:tcPr>
            <w:tcW w:w="3082" w:type="dxa"/>
            <w:vAlign w:val="center"/>
          </w:tcPr>
          <w:p w14:paraId="24453B35" w14:textId="77777777" w:rsidR="00FD29D8" w:rsidRPr="00D01847" w:rsidRDefault="00FD29D8">
            <w:pPr>
              <w:keepNext/>
              <w:spacing w:after="0" w:line="240" w:lineRule="auto"/>
              <w:ind w:right="-76"/>
              <w:jc w:val="center"/>
              <w:rPr>
                <w:ins w:id="4740" w:author="Yu, Yong@ARB" w:date="2026-06-05T08:38:00Z"/>
                <w:rFonts w:ascii="Arial" w:eastAsia="Times New Roman" w:hAnsi="Arial" w:cs="Arial"/>
                <w:sz w:val="20"/>
                <w:szCs w:val="20"/>
              </w:rPr>
            </w:pPr>
            <w:ins w:id="4741" w:author="Yu, Yong@ARB" w:date="2026-06-05T08:38:00Z">
              <w:r w:rsidRPr="00D01847">
                <w:rPr>
                  <w:rFonts w:ascii="Arial" w:eastAsia="Times New Roman" w:hAnsi="Arial" w:cs="Arial"/>
                  <w:sz w:val="20"/>
                  <w:szCs w:val="20"/>
                </w:rPr>
                <w:t>0.170</w:t>
              </w:r>
            </w:ins>
          </w:p>
        </w:tc>
      </w:tr>
      <w:tr w:rsidR="00FD29D8" w:rsidRPr="00D01847" w14:paraId="6F020FDB" w14:textId="77777777">
        <w:trPr>
          <w:cantSplit/>
          <w:trHeight w:val="403"/>
          <w:jc w:val="center"/>
          <w:ins w:id="4742" w:author="Yu, Yong@ARB" w:date="2026-06-05T08:38:00Z"/>
        </w:trPr>
        <w:tc>
          <w:tcPr>
            <w:tcW w:w="2130" w:type="dxa"/>
            <w:vMerge/>
          </w:tcPr>
          <w:p w14:paraId="1EAB55F1" w14:textId="77777777" w:rsidR="00FD29D8" w:rsidRPr="00D01847" w:rsidRDefault="00FD29D8">
            <w:pPr>
              <w:keepNext/>
              <w:spacing w:after="0" w:line="240" w:lineRule="auto"/>
              <w:rPr>
                <w:ins w:id="4743" w:author="Yu, Yong@ARB" w:date="2026-06-05T08:38:00Z"/>
                <w:rFonts w:ascii="Arial" w:eastAsia="Times New Roman" w:hAnsi="Arial" w:cs="Arial"/>
                <w:sz w:val="20"/>
                <w:szCs w:val="20"/>
              </w:rPr>
            </w:pPr>
          </w:p>
        </w:tc>
        <w:tc>
          <w:tcPr>
            <w:tcW w:w="1728" w:type="dxa"/>
            <w:vAlign w:val="center"/>
          </w:tcPr>
          <w:p w14:paraId="2E0CD060" w14:textId="77777777" w:rsidR="00FD29D8" w:rsidRPr="00D01847" w:rsidRDefault="00FD29D8">
            <w:pPr>
              <w:keepNext/>
              <w:spacing w:after="0" w:line="240" w:lineRule="auto"/>
              <w:jc w:val="center"/>
              <w:rPr>
                <w:ins w:id="4744" w:author="Yu, Yong@ARB" w:date="2026-06-05T08:38:00Z"/>
                <w:rFonts w:ascii="Arial" w:eastAsia="Times New Roman" w:hAnsi="Arial" w:cs="Arial"/>
                <w:sz w:val="20"/>
                <w:szCs w:val="20"/>
              </w:rPr>
            </w:pPr>
            <w:ins w:id="4745" w:author="Yu, Yong@ARB" w:date="2026-06-05T08:38:00Z">
              <w:r w:rsidRPr="00D01847">
                <w:rPr>
                  <w:rFonts w:ascii="Arial" w:eastAsia="Times New Roman" w:hAnsi="Arial" w:cs="Arial"/>
                  <w:sz w:val="20"/>
                  <w:szCs w:val="20"/>
                </w:rPr>
                <w:t>SULEV150s</w:t>
              </w:r>
            </w:ins>
          </w:p>
        </w:tc>
        <w:tc>
          <w:tcPr>
            <w:tcW w:w="2610" w:type="dxa"/>
            <w:vAlign w:val="center"/>
          </w:tcPr>
          <w:p w14:paraId="3CA2B3D7" w14:textId="77777777" w:rsidR="00FD29D8" w:rsidRPr="00D01847" w:rsidRDefault="00FD29D8">
            <w:pPr>
              <w:keepNext/>
              <w:spacing w:after="0" w:line="240" w:lineRule="auto"/>
              <w:jc w:val="center"/>
              <w:rPr>
                <w:ins w:id="4746" w:author="Yu, Yong@ARB" w:date="2026-06-05T08:38:00Z"/>
                <w:rFonts w:ascii="Arial" w:eastAsia="Times New Roman" w:hAnsi="Arial" w:cs="Arial"/>
                <w:sz w:val="20"/>
                <w:szCs w:val="20"/>
              </w:rPr>
            </w:pPr>
            <w:ins w:id="4747" w:author="Yu, Yong@ARB" w:date="2026-06-05T08:38:00Z">
              <w:r w:rsidRPr="00D01847">
                <w:rPr>
                  <w:rFonts w:ascii="Arial" w:eastAsia="Times New Roman" w:hAnsi="Arial" w:cs="Arial"/>
                  <w:sz w:val="20"/>
                  <w:szCs w:val="20"/>
                </w:rPr>
                <w:t>n/a</w:t>
              </w:r>
            </w:ins>
          </w:p>
        </w:tc>
        <w:tc>
          <w:tcPr>
            <w:tcW w:w="3082" w:type="dxa"/>
            <w:vAlign w:val="center"/>
          </w:tcPr>
          <w:p w14:paraId="48DA0517" w14:textId="77777777" w:rsidR="00FD29D8" w:rsidRPr="00D01847" w:rsidRDefault="00FD29D8">
            <w:pPr>
              <w:keepNext/>
              <w:spacing w:after="0" w:line="240" w:lineRule="auto"/>
              <w:ind w:right="-76"/>
              <w:jc w:val="center"/>
              <w:rPr>
                <w:ins w:id="4748" w:author="Yu, Yong@ARB" w:date="2026-06-05T08:38:00Z"/>
                <w:rFonts w:ascii="Arial" w:eastAsia="Times New Roman" w:hAnsi="Arial" w:cs="Arial"/>
                <w:sz w:val="20"/>
                <w:szCs w:val="20"/>
              </w:rPr>
            </w:pPr>
            <w:ins w:id="4749" w:author="Yu, Yong@ARB" w:date="2026-06-05T08:38:00Z">
              <w:r w:rsidRPr="00D01847">
                <w:rPr>
                  <w:rFonts w:ascii="Arial" w:eastAsia="Times New Roman" w:hAnsi="Arial" w:cs="Arial"/>
                  <w:sz w:val="20"/>
                  <w:szCs w:val="20"/>
                </w:rPr>
                <w:t>0.150</w:t>
              </w:r>
            </w:ins>
          </w:p>
        </w:tc>
      </w:tr>
    </w:tbl>
    <w:p w14:paraId="3D272FDB" w14:textId="77777777" w:rsidR="00FD29D8" w:rsidRPr="00D01847" w:rsidRDefault="00FD29D8" w:rsidP="00FD29D8">
      <w:pPr>
        <w:tabs>
          <w:tab w:val="left" w:pos="-1080"/>
          <w:tab w:val="left" w:pos="-720"/>
          <w:tab w:val="left" w:pos="1"/>
          <w:tab w:val="left" w:pos="36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4750" w:author="Yu, Yong@ARB" w:date="2026-06-05T08:38:00Z"/>
          <w:rFonts w:ascii="Arial" w:eastAsia="Times New Roman" w:hAnsi="Arial" w:cs="Arial"/>
          <w:color w:val="0000FF"/>
          <w:sz w:val="18"/>
          <w:szCs w:val="18"/>
        </w:rPr>
      </w:pPr>
      <w:ins w:id="4751" w:author="Yu, Yong@ARB" w:date="2026-06-05T08:38:00Z">
        <w:r w:rsidRPr="00D01847">
          <w:rPr>
            <w:rFonts w:ascii="Arial" w:eastAsia="Times New Roman" w:hAnsi="Arial" w:cs="Arial"/>
            <w:sz w:val="18"/>
            <w:szCs w:val="18"/>
            <w:vertAlign w:val="superscript"/>
          </w:rPr>
          <w:t xml:space="preserve">1 </w:t>
        </w:r>
        <w:r w:rsidRPr="00D01847">
          <w:rPr>
            <w:rFonts w:ascii="Arial" w:eastAsia="Times New Roman" w:hAnsi="Arial" w:cs="Arial"/>
            <w:sz w:val="18"/>
            <w:szCs w:val="18"/>
          </w:rPr>
          <w:t>For LEV III vehicle test groups that meet the extended emission warranty requirements in subsection (a)(9), the applicable emission standard value shall be the emission standard value set forth in this table minus 5 mg/mi.</w:t>
        </w:r>
      </w:ins>
    </w:p>
    <w:p w14:paraId="2363C298" w14:textId="77777777" w:rsidR="00FD29D8" w:rsidRPr="00D01847" w:rsidRDefault="00FD29D8" w:rsidP="00FD29D8">
      <w:pPr>
        <w:spacing w:line="278" w:lineRule="auto"/>
        <w:rPr>
          <w:ins w:id="4752" w:author="Yu, Yong@ARB" w:date="2026-06-05T08:38:00Z"/>
          <w:rFonts w:ascii="Arial" w:eastAsia="Aptos" w:hAnsi="Arial" w:cs="Times New Roman"/>
          <w:bCs/>
          <w:color w:val="404040"/>
          <w:kern w:val="2"/>
          <w:sz w:val="24"/>
          <w:szCs w:val="24"/>
          <w14:ligatures w14:val="standardContextual"/>
        </w:rPr>
      </w:pPr>
    </w:p>
    <w:p w14:paraId="452D197C" w14:textId="77777777" w:rsidR="00FD29D8" w:rsidRPr="00D01847" w:rsidRDefault="00FD29D8" w:rsidP="00FD29D8">
      <w:pPr>
        <w:numPr>
          <w:ilvl w:val="2"/>
          <w:numId w:val="24"/>
        </w:numPr>
        <w:spacing w:line="278" w:lineRule="auto"/>
        <w:contextualSpacing/>
        <w:rPr>
          <w:ins w:id="4753" w:author="Yu, Yong@ARB" w:date="2026-06-05T08:38:00Z"/>
          <w:rFonts w:ascii="Arial" w:eastAsia="Aptos" w:hAnsi="Arial" w:cs="Times New Roman"/>
          <w:bCs/>
          <w:color w:val="404040"/>
          <w:kern w:val="2"/>
          <w:sz w:val="24"/>
          <w:szCs w:val="24"/>
          <w14:ligatures w14:val="standardContextual"/>
        </w:rPr>
      </w:pPr>
      <w:proofErr w:type="spellStart"/>
      <w:ins w:id="4754" w:author="Yu, Yong@ARB" w:date="2026-06-05T08:38:00Z">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Contribution Factor for </w:t>
        </w:r>
        <w:proofErr w:type="gramStart"/>
        <w:r w:rsidRPr="00D01847">
          <w:rPr>
            <w:rFonts w:ascii="Arial" w:eastAsia="Aptos" w:hAnsi="Arial" w:cs="Times New Roman"/>
            <w:bCs/>
            <w:i/>
            <w:iCs/>
            <w:color w:val="404040"/>
            <w:kern w:val="2"/>
            <w:sz w:val="24"/>
            <w:szCs w:val="24"/>
            <w14:ligatures w14:val="standardContextual"/>
          </w:rPr>
          <w:t>Off-vehicle</w:t>
        </w:r>
        <w:proofErr w:type="gramEnd"/>
        <w:r w:rsidRPr="00D01847">
          <w:rPr>
            <w:rFonts w:ascii="Arial" w:eastAsia="Aptos" w:hAnsi="Arial" w:cs="Times New Roman"/>
            <w:bCs/>
            <w:i/>
            <w:iCs/>
            <w:color w:val="404040"/>
            <w:kern w:val="2"/>
            <w:sz w:val="24"/>
            <w:szCs w:val="24"/>
            <w14:ligatures w14:val="standardContextual"/>
          </w:rPr>
          <w:t xml:space="preserve"> Charge Capable HEVs.</w:t>
        </w:r>
        <w:r w:rsidRPr="00D01847">
          <w:rPr>
            <w:rFonts w:ascii="Arial" w:eastAsia="Aptos" w:hAnsi="Arial" w:cs="Times New Roman"/>
            <w:bCs/>
            <w:color w:val="404040"/>
            <w:kern w:val="2"/>
            <w:sz w:val="24"/>
            <w:szCs w:val="24"/>
            <w14:ligatures w14:val="standardContextual"/>
          </w:rPr>
          <w:t xml:space="preserve"> The HEV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contribution factor for light-duty off-vehicle charge </w:t>
        </w:r>
        <w:proofErr w:type="gramStart"/>
        <w:r w:rsidRPr="00D01847">
          <w:rPr>
            <w:rFonts w:ascii="Arial" w:eastAsia="Aptos" w:hAnsi="Arial" w:cs="Times New Roman"/>
            <w:bCs/>
            <w:color w:val="404040"/>
            <w:kern w:val="2"/>
            <w:sz w:val="24"/>
            <w:szCs w:val="24"/>
            <w14:ligatures w14:val="standardContextual"/>
          </w:rPr>
          <w:t>capable</w:t>
        </w:r>
        <w:proofErr w:type="gramEnd"/>
        <w:r w:rsidRPr="00D01847">
          <w:rPr>
            <w:rFonts w:ascii="Arial" w:eastAsia="Aptos" w:hAnsi="Arial" w:cs="Times New Roman"/>
            <w:bCs/>
            <w:color w:val="404040"/>
            <w:kern w:val="2"/>
            <w:sz w:val="24"/>
            <w:szCs w:val="24"/>
            <w14:ligatures w14:val="standardContextual"/>
          </w:rPr>
          <w:t xml:space="preserve"> hybrid electric vehicles is calculated as follows:</w:t>
        </w:r>
      </w:ins>
    </w:p>
    <w:p w14:paraId="6E3782D6" w14:textId="77777777" w:rsidR="00FD29D8" w:rsidRPr="00D01847" w:rsidRDefault="00FD29D8" w:rsidP="00FD29D8">
      <w:pPr>
        <w:spacing w:line="278" w:lineRule="auto"/>
        <w:ind w:left="1440"/>
        <w:rPr>
          <w:ins w:id="4755" w:author="Yu, Yong@ARB" w:date="2026-06-05T08:38:00Z"/>
          <w:rFonts w:ascii="Arial" w:eastAsia="Aptos" w:hAnsi="Arial" w:cs="Times New Roman"/>
          <w:bCs/>
          <w:color w:val="404040"/>
          <w:kern w:val="2"/>
          <w:sz w:val="20"/>
          <w:szCs w:val="20"/>
          <w14:ligatures w14:val="standardContextual"/>
        </w:rPr>
      </w:pPr>
      <w:ins w:id="4756" w:author="Yu, Yong@ARB" w:date="2026-06-05T08:38:00Z">
        <w:r w:rsidRPr="00D01847">
          <w:rPr>
            <w:rFonts w:ascii="Arial" w:eastAsia="Aptos" w:hAnsi="Arial" w:cs="Times New Roman"/>
            <w:bCs/>
            <w:color w:val="404040"/>
            <w:kern w:val="2"/>
            <w:sz w:val="20"/>
            <w:szCs w:val="20"/>
            <w14:ligatures w14:val="standardContextual"/>
          </w:rPr>
          <w:t xml:space="preserve">LEV160 HEV Contribution Factor = 0.160 - [(Zero-emission VMT Allowance) x 0.035] ULEV125 HEV Contribution Factor = 0.125 - [(Zero-emission VMT Allowance) x 0.055] </w:t>
        </w:r>
        <w:r w:rsidRPr="00D01847">
          <w:rPr>
            <w:rFonts w:ascii="Arial" w:eastAsia="Aptos" w:hAnsi="Arial" w:cs="Times New Roman"/>
            <w:bCs/>
            <w:color w:val="404040"/>
            <w:kern w:val="2"/>
            <w:sz w:val="20"/>
            <w:szCs w:val="20"/>
            <w14:ligatures w14:val="standardContextual"/>
          </w:rPr>
          <w:lastRenderedPageBreak/>
          <w:t>ULEV70 HEV Contribution Factor = 0.070 - [(Zero-emission VMT Allowance) x 0.020] ULEV50 HEV Contribution Factor = 0.050 - [(Zero-emission VMT Allowance) x 0.020] SULEV30 HEV Contribution Factor = 0.030 - [(Zero-emission VMT Allowance) x 0.010] SULEV20 HEV Contribution Factor = 0.020 - [(Zero-emission VMT Allowance) x 0.020</w:t>
        </w:r>
      </w:ins>
    </w:p>
    <w:p w14:paraId="62A32EF2" w14:textId="77777777" w:rsidR="00FD29D8" w:rsidRPr="00D01847" w:rsidRDefault="00FD29D8" w:rsidP="00FD29D8">
      <w:pPr>
        <w:spacing w:line="278" w:lineRule="auto"/>
        <w:ind w:left="2880"/>
        <w:rPr>
          <w:ins w:id="4757" w:author="Yu, Yong@ARB" w:date="2026-06-05T08:38:00Z"/>
          <w:rFonts w:ascii="Arial" w:eastAsia="Aptos" w:hAnsi="Arial" w:cs="Times New Roman"/>
          <w:bCs/>
          <w:color w:val="404040"/>
          <w:kern w:val="2"/>
          <w:sz w:val="24"/>
          <w:szCs w:val="24"/>
          <w14:ligatures w14:val="standardContextual"/>
        </w:rPr>
      </w:pPr>
      <w:ins w:id="4758" w:author="Yu, Yong@ARB" w:date="2026-06-05T08:38:00Z">
        <w:r w:rsidRPr="00D01847">
          <w:rPr>
            <w:rFonts w:ascii="Arial" w:eastAsia="Aptos" w:hAnsi="Arial" w:cs="Times New Roman"/>
            <w:bCs/>
            <w:color w:val="404040"/>
            <w:kern w:val="2"/>
            <w:sz w:val="24"/>
            <w:szCs w:val="24"/>
            <w14:ligatures w14:val="standardContextual"/>
          </w:rPr>
          <w:t xml:space="preserve">Where the Zero-emission VMT Allowance for off-vehicle charge capable HEVs is determined in accordance with section C.3 of the California Exhaust Emission Standards and Test Procedures for 2009 through 2017 Model Zero-Emission Vehicles and Hybrid Electric Vehicles, in the Passenger Car, Light-Duty Truck and Medium-Duty Vehicle Classes" and the California Exhaust Emission Standards and Test Procedures for 2018 and Subsequent Model Zero-Emission Vehicles and Hybrid Electric Vehicles, in the Passenger Car, Light-Duty Truck and Medium-Duty Vehicle Classes," as applicable, except that for the purposes of this subsection (b)(1)(B)2, the maximum allowable Zero-emission VMT Allowance that may be used in these equations is 1.0. This subsection (b)(1)(B)2 shall only apply to </w:t>
        </w:r>
        <w:proofErr w:type="gramStart"/>
        <w:r w:rsidRPr="00D01847">
          <w:rPr>
            <w:rFonts w:ascii="Arial" w:eastAsia="Aptos" w:hAnsi="Arial" w:cs="Times New Roman"/>
            <w:bCs/>
            <w:color w:val="404040"/>
            <w:kern w:val="2"/>
            <w:sz w:val="24"/>
            <w:szCs w:val="24"/>
            <w14:ligatures w14:val="standardContextual"/>
          </w:rPr>
          <w:t>off-vehicle</w:t>
        </w:r>
        <w:proofErr w:type="gramEnd"/>
        <w:r w:rsidRPr="00D01847">
          <w:rPr>
            <w:rFonts w:ascii="Arial" w:eastAsia="Aptos" w:hAnsi="Arial" w:cs="Times New Roman"/>
            <w:bCs/>
            <w:color w:val="404040"/>
            <w:kern w:val="2"/>
            <w:sz w:val="24"/>
            <w:szCs w:val="24"/>
            <w14:ligatures w14:val="standardContextual"/>
          </w:rPr>
          <w:t xml:space="preserve"> charge </w:t>
        </w:r>
        <w:proofErr w:type="gramStart"/>
        <w:r w:rsidRPr="00D01847">
          <w:rPr>
            <w:rFonts w:ascii="Arial" w:eastAsia="Aptos" w:hAnsi="Arial" w:cs="Times New Roman"/>
            <w:bCs/>
            <w:color w:val="404040"/>
            <w:kern w:val="2"/>
            <w:sz w:val="24"/>
            <w:szCs w:val="24"/>
            <w14:ligatures w14:val="standardContextual"/>
          </w:rPr>
          <w:t>capable</w:t>
        </w:r>
        <w:proofErr w:type="gramEnd"/>
        <w:r w:rsidRPr="00D01847">
          <w:rPr>
            <w:rFonts w:ascii="Arial" w:eastAsia="Aptos" w:hAnsi="Arial" w:cs="Times New Roman"/>
            <w:bCs/>
            <w:color w:val="404040"/>
            <w:kern w:val="2"/>
            <w:sz w:val="24"/>
            <w:szCs w:val="24"/>
            <w14:ligatures w14:val="standardContextual"/>
          </w:rPr>
          <w:t xml:space="preserve"> HEVs certified to the LEV III standards set forth in subsection (a)(1).</w:t>
        </w:r>
      </w:ins>
    </w:p>
    <w:p w14:paraId="294CE6A3" w14:textId="77777777" w:rsidR="00FD29D8" w:rsidRPr="00D01847" w:rsidRDefault="00FD29D8" w:rsidP="00FD29D8">
      <w:pPr>
        <w:numPr>
          <w:ilvl w:val="1"/>
          <w:numId w:val="24"/>
        </w:numPr>
        <w:spacing w:line="278" w:lineRule="auto"/>
        <w:contextualSpacing/>
        <w:rPr>
          <w:ins w:id="4759" w:author="Yu, Yong@ARB" w:date="2026-06-05T08:38:00Z"/>
          <w:rFonts w:ascii="Arial" w:eastAsia="Aptos" w:hAnsi="Arial" w:cs="Times New Roman"/>
          <w:bCs/>
          <w:i/>
          <w:iCs/>
          <w:color w:val="404040"/>
          <w:kern w:val="2"/>
          <w:sz w:val="24"/>
          <w:szCs w:val="24"/>
          <w14:ligatures w14:val="standardContextual"/>
        </w:rPr>
      </w:pPr>
      <w:ins w:id="4760" w:author="Yu, Yong@ARB" w:date="2026-06-05T08:38:00Z">
        <w:r w:rsidRPr="00D01847">
          <w:rPr>
            <w:rFonts w:ascii="Arial" w:eastAsia="Aptos" w:hAnsi="Arial" w:cs="Times New Roman"/>
            <w:bCs/>
            <w:i/>
            <w:iCs/>
            <w:color w:val="404040"/>
            <w:kern w:val="2"/>
            <w:sz w:val="24"/>
            <w:szCs w:val="24"/>
            <w14:ligatures w14:val="standardContextual"/>
          </w:rPr>
          <w:t>Phase-In Requirements for Small Volume Manufacturers.</w:t>
        </w:r>
        <w:r>
          <w:rPr>
            <w:rFonts w:ascii="Arial" w:eastAsia="Aptos" w:hAnsi="Arial" w:cs="Times New Roman"/>
            <w:bCs/>
            <w:i/>
            <w:iCs/>
            <w:color w:val="404040"/>
            <w:kern w:val="2"/>
            <w:sz w:val="24"/>
            <w:szCs w:val="24"/>
            <w14:ligatures w14:val="standardContextual"/>
          </w:rPr>
          <w:br/>
        </w:r>
      </w:ins>
    </w:p>
    <w:p w14:paraId="0638C433" w14:textId="77777777" w:rsidR="00FD29D8" w:rsidRPr="00D01847" w:rsidRDefault="00FD29D8" w:rsidP="00FD29D8">
      <w:pPr>
        <w:numPr>
          <w:ilvl w:val="2"/>
          <w:numId w:val="24"/>
        </w:numPr>
        <w:spacing w:line="278" w:lineRule="auto"/>
        <w:contextualSpacing/>
        <w:rPr>
          <w:ins w:id="4761" w:author="Yu, Yong@ARB" w:date="2026-06-05T08:38:00Z"/>
          <w:rFonts w:ascii="Arial" w:eastAsia="Aptos" w:hAnsi="Arial" w:cs="Times New Roman"/>
          <w:bCs/>
          <w:color w:val="404040"/>
          <w:kern w:val="2"/>
          <w:sz w:val="24"/>
          <w:szCs w:val="24"/>
          <w14:ligatures w14:val="standardContextual"/>
        </w:rPr>
      </w:pPr>
      <w:ins w:id="4762" w:author="Yu, Yong@ARB" w:date="2026-06-05T08:38:00Z">
        <w:r w:rsidRPr="00D01847">
          <w:rPr>
            <w:rFonts w:ascii="Arial" w:eastAsia="Aptos" w:hAnsi="Arial" w:cs="Times New Roman"/>
            <w:bCs/>
            <w:color w:val="404040"/>
            <w:kern w:val="2"/>
            <w:sz w:val="24"/>
            <w:szCs w:val="24"/>
            <w14:ligatures w14:val="standardContextual"/>
          </w:rPr>
          <w:t xml:space="preserve">In </w:t>
        </w:r>
        <w:proofErr w:type="gramStart"/>
        <w:r w:rsidRPr="00D01847">
          <w:rPr>
            <w:rFonts w:ascii="Arial" w:eastAsia="Aptos" w:hAnsi="Arial" w:cs="Times New Roman"/>
            <w:bCs/>
            <w:color w:val="404040"/>
            <w:kern w:val="2"/>
            <w:sz w:val="24"/>
            <w:szCs w:val="24"/>
            <w14:ligatures w14:val="standardContextual"/>
          </w:rPr>
          <w:t>the 2015</w:t>
        </w:r>
        <w:proofErr w:type="gramEnd"/>
        <w:r w:rsidRPr="00D01847">
          <w:rPr>
            <w:rFonts w:ascii="Arial" w:eastAsia="Aptos" w:hAnsi="Arial" w:cs="Times New Roman"/>
            <w:bCs/>
            <w:color w:val="404040"/>
            <w:kern w:val="2"/>
            <w:sz w:val="24"/>
            <w:szCs w:val="24"/>
            <w14:ligatures w14:val="standardContextual"/>
          </w:rPr>
          <w:t xml:space="preserve"> through 2021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0.160 g/mi for PCs and LDTs from 0-3750 lbs. LVW or 0.160 g/mi for LDTs from 3751-5750 lbs. LVW calculated in accordance with subsection (b)(1)(B). In 2022 through 2024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0.125 g/mi for PCs and LDTs from 0-3750 lbs. LVW or 0.125 g/mi for LDTs from 3751 lbs. LVW - 8,500 lbs. GVW and MDPVs calculated in accordance with subsection (b)(1)(B). In 2025 and subsequent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0.070 g/mi for PCs and LDTs from 0-3750 lbs. LVW or 0.070 g/mi for LDTs from 3751 lbs. LVW - 8,500 lbs. GVW and MDPVs calculated in accordance with subsection (b)(1)(B). For the 2015 through 2021 model years, a small volume manufacturer may certify its vehicles to the LEV II exhaust standards in section 1961. All vehicles certified by a small volume manufacturer for </w:t>
        </w:r>
        <w:proofErr w:type="gramStart"/>
        <w:r w:rsidRPr="00D01847">
          <w:rPr>
            <w:rFonts w:ascii="Arial" w:eastAsia="Aptos" w:hAnsi="Arial" w:cs="Times New Roman"/>
            <w:bCs/>
            <w:color w:val="404040"/>
            <w:kern w:val="2"/>
            <w:sz w:val="24"/>
            <w:szCs w:val="24"/>
            <w14:ligatures w14:val="standardContextual"/>
          </w:rPr>
          <w:t>the 2022</w:t>
        </w:r>
        <w:proofErr w:type="gramEnd"/>
        <w:r w:rsidRPr="00D01847">
          <w:rPr>
            <w:rFonts w:ascii="Arial" w:eastAsia="Aptos" w:hAnsi="Arial" w:cs="Times New Roman"/>
            <w:bCs/>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lastRenderedPageBreak/>
          <w:t>and subsequent model years must meet the LEV III exhaust standards in this section 1961.2.1.</w:t>
        </w:r>
        <w:r>
          <w:rPr>
            <w:rFonts w:ascii="Arial" w:eastAsia="Aptos" w:hAnsi="Arial" w:cs="Times New Roman"/>
            <w:bCs/>
            <w:color w:val="404040"/>
            <w:kern w:val="2"/>
            <w:sz w:val="24"/>
            <w:szCs w:val="24"/>
            <w14:ligatures w14:val="standardContextual"/>
          </w:rPr>
          <w:br/>
        </w:r>
      </w:ins>
    </w:p>
    <w:p w14:paraId="4ACB88DB" w14:textId="77777777" w:rsidR="00FD29D8" w:rsidRPr="00D01847" w:rsidRDefault="00FD29D8" w:rsidP="00FD29D8">
      <w:pPr>
        <w:numPr>
          <w:ilvl w:val="2"/>
          <w:numId w:val="24"/>
        </w:numPr>
        <w:spacing w:line="278" w:lineRule="auto"/>
        <w:contextualSpacing/>
        <w:rPr>
          <w:ins w:id="4763" w:author="Yu, Yong@ARB" w:date="2026-06-05T08:38:00Z"/>
          <w:rFonts w:ascii="Arial" w:eastAsia="Aptos" w:hAnsi="Arial" w:cs="Times New Roman"/>
          <w:bCs/>
          <w:color w:val="404040"/>
          <w:kern w:val="2"/>
          <w:sz w:val="24"/>
          <w:szCs w:val="24"/>
          <w14:ligatures w14:val="standardContextual"/>
        </w:rPr>
      </w:pPr>
      <w:ins w:id="4764" w:author="Yu, Yong@ARB" w:date="2026-06-05T08:38:00Z">
        <w:r w:rsidRPr="00D01847">
          <w:rPr>
            <w:rFonts w:ascii="Arial" w:eastAsia="Aptos" w:hAnsi="Arial" w:cs="Times New Roman"/>
            <w:bCs/>
            <w:color w:val="404040"/>
            <w:kern w:val="2"/>
            <w:sz w:val="24"/>
            <w:szCs w:val="24"/>
            <w14:ligatures w14:val="standardContextual"/>
          </w:rPr>
          <w:t xml:space="preserve">If a manufacturer's average California sales </w:t>
        </w:r>
        <w:proofErr w:type="gramStart"/>
        <w:r w:rsidRPr="00D01847">
          <w:rPr>
            <w:rFonts w:ascii="Arial" w:eastAsia="Aptos" w:hAnsi="Arial" w:cs="Times New Roman"/>
            <w:bCs/>
            <w:color w:val="404040"/>
            <w:kern w:val="2"/>
            <w:sz w:val="24"/>
            <w:szCs w:val="24"/>
            <w14:ligatures w14:val="standardContextual"/>
          </w:rPr>
          <w:t>exceeds</w:t>
        </w:r>
        <w:proofErr w:type="gramEnd"/>
        <w:r w:rsidRPr="00D01847">
          <w:rPr>
            <w:rFonts w:ascii="Arial" w:eastAsia="Aptos" w:hAnsi="Arial" w:cs="Times New Roman"/>
            <w:bCs/>
            <w:color w:val="404040"/>
            <w:kern w:val="2"/>
            <w:sz w:val="24"/>
            <w:szCs w:val="24"/>
            <w14:ligatures w14:val="standardContextual"/>
          </w:rPr>
          <w:t xml:space="preserve"> 4500 units of new PCs, LDTs, MDVs, heavy-duty vehicles, and heavy-duty engines based on the average number of vehicles sold for the three previous consecutive model years, the manufacturer shall no longer be treated as a small volume manufacturer. If this is the first time the manufacturer exceeds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the manufacturer must comply with the fleet average requirements applicable to a large volume manufacturer, as specified in subsection (b)(1)(A) beginning with the fourth model year after the last of the three consecutive model years. If during this </w:t>
        </w:r>
        <w:proofErr w:type="gramStart"/>
        <w:r w:rsidRPr="00D01847">
          <w:rPr>
            <w:rFonts w:ascii="Arial" w:eastAsia="Aptos" w:hAnsi="Arial" w:cs="Times New Roman"/>
            <w:bCs/>
            <w:color w:val="404040"/>
            <w:kern w:val="2"/>
            <w:sz w:val="24"/>
            <w:szCs w:val="24"/>
            <w14:ligatures w14:val="standardContextual"/>
          </w:rPr>
          <w:t>four year</w:t>
        </w:r>
        <w:proofErr w:type="gramEnd"/>
        <w:r w:rsidRPr="00D01847">
          <w:rPr>
            <w:rFonts w:ascii="Arial" w:eastAsia="Aptos" w:hAnsi="Arial" w:cs="Times New Roman"/>
            <w:bCs/>
            <w:color w:val="404040"/>
            <w:kern w:val="2"/>
            <w:sz w:val="24"/>
            <w:szCs w:val="24"/>
            <w14:ligatures w14:val="standardContextual"/>
          </w:rPr>
          <w:t xml:space="preserve"> lead </w:t>
        </w:r>
        <w:proofErr w:type="gramStart"/>
        <w:r w:rsidRPr="00D01847">
          <w:rPr>
            <w:rFonts w:ascii="Arial" w:eastAsia="Aptos" w:hAnsi="Arial" w:cs="Times New Roman"/>
            <w:bCs/>
            <w:color w:val="404040"/>
            <w:kern w:val="2"/>
            <w:sz w:val="24"/>
            <w:szCs w:val="24"/>
            <w14:ligatures w14:val="standardContextual"/>
          </w:rPr>
          <w:t>time period</w:t>
        </w:r>
        <w:proofErr w:type="gramEnd"/>
        <w:r w:rsidRPr="00D01847">
          <w:rPr>
            <w:rFonts w:ascii="Arial" w:eastAsia="Aptos" w:hAnsi="Arial" w:cs="Times New Roman"/>
            <w:bCs/>
            <w:color w:val="404040"/>
            <w:kern w:val="2"/>
            <w:sz w:val="24"/>
            <w:szCs w:val="24"/>
            <w14:ligatures w14:val="standardContextual"/>
          </w:rPr>
          <w:t xml:space="preserve"> the manufacturer's sales drop below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and then increase again above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the </w:t>
        </w:r>
        <w:proofErr w:type="gramStart"/>
        <w:r w:rsidRPr="00D01847">
          <w:rPr>
            <w:rFonts w:ascii="Arial" w:eastAsia="Aptos" w:hAnsi="Arial" w:cs="Times New Roman"/>
            <w:bCs/>
            <w:color w:val="404040"/>
            <w:kern w:val="2"/>
            <w:sz w:val="24"/>
            <w:szCs w:val="24"/>
            <w14:ligatures w14:val="standardContextual"/>
          </w:rPr>
          <w:t>four year</w:t>
        </w:r>
        <w:proofErr w:type="gramEnd"/>
        <w:r w:rsidRPr="00D01847">
          <w:rPr>
            <w:rFonts w:ascii="Arial" w:eastAsia="Aptos" w:hAnsi="Arial" w:cs="Times New Roman"/>
            <w:bCs/>
            <w:color w:val="404040"/>
            <w:kern w:val="2"/>
            <w:sz w:val="24"/>
            <w:szCs w:val="24"/>
            <w14:ligatures w14:val="standardContextual"/>
          </w:rPr>
          <w:t xml:space="preserve"> lead </w:t>
        </w:r>
        <w:proofErr w:type="gramStart"/>
        <w:r w:rsidRPr="00D01847">
          <w:rPr>
            <w:rFonts w:ascii="Arial" w:eastAsia="Aptos" w:hAnsi="Arial" w:cs="Times New Roman"/>
            <w:bCs/>
            <w:color w:val="404040"/>
            <w:kern w:val="2"/>
            <w:sz w:val="24"/>
            <w:szCs w:val="24"/>
            <w14:ligatures w14:val="standardContextual"/>
          </w:rPr>
          <w:t>time period</w:t>
        </w:r>
        <w:proofErr w:type="gramEnd"/>
        <w:r w:rsidRPr="00D01847">
          <w:rPr>
            <w:rFonts w:ascii="Arial" w:eastAsia="Aptos" w:hAnsi="Arial" w:cs="Times New Roman"/>
            <w:bCs/>
            <w:color w:val="404040"/>
            <w:kern w:val="2"/>
            <w:sz w:val="24"/>
            <w:szCs w:val="24"/>
            <w14:ligatures w14:val="standardContextual"/>
          </w:rPr>
          <w:t xml:space="preserve"> shall be calculated based on the first model year in which the manufacturer again exceeds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Except as noted above i.e., if this is not the first time the manufacturer has exceeded the 4500 unit sales limit the manufacturer shall comply with the fleet average requirements applicable to larger manufacturers as specified in subsection (b)(1)(A) beginning with the following model year after the last of the three consecutive model years.</w:t>
        </w:r>
        <w:r>
          <w:rPr>
            <w:rFonts w:ascii="Arial" w:eastAsia="Aptos" w:hAnsi="Arial" w:cs="Times New Roman"/>
            <w:bCs/>
            <w:color w:val="404040"/>
            <w:kern w:val="2"/>
            <w:sz w:val="24"/>
            <w:szCs w:val="24"/>
            <w14:ligatures w14:val="standardContextual"/>
          </w:rPr>
          <w:br/>
        </w:r>
      </w:ins>
    </w:p>
    <w:p w14:paraId="7D4E1977" w14:textId="77777777" w:rsidR="00FD29D8" w:rsidRPr="00D01847" w:rsidRDefault="00FD29D8" w:rsidP="00FD29D8">
      <w:pPr>
        <w:numPr>
          <w:ilvl w:val="2"/>
          <w:numId w:val="24"/>
        </w:numPr>
        <w:spacing w:line="278" w:lineRule="auto"/>
        <w:contextualSpacing/>
        <w:rPr>
          <w:ins w:id="4765" w:author="Yu, Yong@ARB" w:date="2026-06-05T08:38:00Z"/>
          <w:rFonts w:ascii="Arial" w:eastAsia="Aptos" w:hAnsi="Arial" w:cs="Times New Roman"/>
          <w:bCs/>
          <w:color w:val="404040"/>
          <w:kern w:val="2"/>
          <w:sz w:val="24"/>
          <w:szCs w:val="24"/>
          <w14:ligatures w14:val="standardContextual"/>
        </w:rPr>
      </w:pPr>
      <w:ins w:id="4766" w:author="Yu, Yong@ARB" w:date="2026-06-05T08:38:00Z">
        <w:r w:rsidRPr="00D01847">
          <w:rPr>
            <w:rFonts w:ascii="Arial" w:eastAsia="Aptos" w:hAnsi="Arial" w:cs="Times New Roman"/>
            <w:bCs/>
            <w:color w:val="404040"/>
            <w:kern w:val="2"/>
            <w:sz w:val="24"/>
            <w:szCs w:val="24"/>
            <w14:ligatures w14:val="standardContextual"/>
          </w:rPr>
          <w:t>If a manufacturer's average California sales fall below 4500 units of new PCs, LDTs, MDVs and heavy duty engines based on the average number of vehicles sold for the three previous consecutive model years, the manufacturer shall be treated as a small volume manufacturer and shall be subject to the requirements for small volume manufacturers beginning with the next model year.</w:t>
        </w:r>
        <w:r w:rsidRPr="00D01847">
          <w:rPr>
            <w:rFonts w:ascii="Arial" w:eastAsia="Aptos" w:hAnsi="Arial" w:cs="Times New Roman"/>
            <w:bCs/>
            <w:color w:val="404040"/>
            <w:kern w:val="2"/>
            <w:sz w:val="24"/>
            <w:szCs w:val="24"/>
            <w14:ligatures w14:val="standardContextual"/>
          </w:rPr>
          <w:br/>
        </w:r>
      </w:ins>
    </w:p>
    <w:p w14:paraId="3833D740" w14:textId="77777777" w:rsidR="00FD29D8" w:rsidRPr="00D01847" w:rsidRDefault="00FD29D8" w:rsidP="00FD29D8">
      <w:pPr>
        <w:numPr>
          <w:ilvl w:val="1"/>
          <w:numId w:val="24"/>
        </w:numPr>
        <w:spacing w:line="278" w:lineRule="auto"/>
        <w:contextualSpacing/>
        <w:rPr>
          <w:ins w:id="4767" w:author="Yu, Yong@ARB" w:date="2026-06-05T08:38:00Z"/>
          <w:rFonts w:ascii="Arial" w:eastAsia="Aptos" w:hAnsi="Arial" w:cs="Times New Roman"/>
          <w:bCs/>
          <w:color w:val="404040"/>
          <w:kern w:val="2"/>
          <w:sz w:val="24"/>
          <w:szCs w:val="24"/>
          <w14:ligatures w14:val="standardContextual"/>
        </w:rPr>
      </w:pPr>
      <w:ins w:id="4768" w:author="Yu, Yong@ARB" w:date="2026-06-05T08:38:00Z">
        <w:r w:rsidRPr="00D01847">
          <w:rPr>
            <w:rFonts w:ascii="Arial" w:eastAsia="Aptos" w:hAnsi="Arial" w:cs="Times New Roman"/>
            <w:bCs/>
            <w:i/>
            <w:iCs/>
            <w:color w:val="404040"/>
            <w:kern w:val="2"/>
            <w:sz w:val="24"/>
            <w:szCs w:val="24"/>
            <w14:ligatures w14:val="standardContextual"/>
          </w:rPr>
          <w:t>Treatment of ZEVs</w:t>
        </w:r>
        <w:r w:rsidRPr="00D01847">
          <w:rPr>
            <w:rFonts w:ascii="Arial" w:eastAsia="Aptos" w:hAnsi="Arial" w:cs="Times New Roman"/>
            <w:bCs/>
            <w:color w:val="404040"/>
            <w:kern w:val="2"/>
            <w:sz w:val="24"/>
            <w:szCs w:val="24"/>
            <w14:ligatures w14:val="standardContextual"/>
          </w:rPr>
          <w:t xml:space="preserve">. ZEVs classified as LDTs (&gt;3750 lbs. LVW) that have been counted toward the ZEV requirement for PCs and LDTs (0-3750 lbs. LVW) as specified in sections 1962.1 and 1962.2 shall be included as LDT1s in the calculation of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w:t>
        </w:r>
      </w:ins>
    </w:p>
    <w:p w14:paraId="37D5972E" w14:textId="7ABE0346" w:rsidR="00FD29D8" w:rsidRPr="00D01847" w:rsidRDefault="00FD29D8" w:rsidP="00FD29D8">
      <w:pPr>
        <w:numPr>
          <w:ilvl w:val="0"/>
          <w:numId w:val="25"/>
        </w:numPr>
        <w:spacing w:line="278" w:lineRule="auto"/>
        <w:contextualSpacing/>
        <w:rPr>
          <w:ins w:id="4769" w:author="Yu, Yong@ARB" w:date="2026-06-05T08:38:00Z"/>
          <w:rFonts w:ascii="Arial" w:eastAsia="Aptos" w:hAnsi="Arial" w:cs="Times New Roman"/>
          <w:bCs/>
          <w:color w:val="404040"/>
          <w:kern w:val="2"/>
          <w:sz w:val="24"/>
          <w:szCs w:val="24"/>
          <w14:ligatures w14:val="standardContextual"/>
        </w:rPr>
      </w:pPr>
      <w:ins w:id="4770" w:author="Yu, Yong@ARB" w:date="2026-06-05T08:38:00Z">
        <w:r w:rsidRPr="00D01847">
          <w:rPr>
            <w:rFonts w:ascii="Arial" w:eastAsia="Aptos" w:hAnsi="Arial" w:cs="Times New Roman"/>
            <w:bCs/>
            <w:i/>
            <w:iCs/>
            <w:color w:val="404040"/>
            <w:kern w:val="2"/>
            <w:sz w:val="24"/>
            <w:szCs w:val="24"/>
            <w14:ligatures w14:val="standardContextual"/>
          </w:rPr>
          <w:lastRenderedPageBreak/>
          <w:t>LEV III Phase-In Requirement for Passenger Cars, Light-Duty Trucks, and Medium-Duty Passenger Vehicles</w:t>
        </w:r>
        <w:r w:rsidRPr="00D01847">
          <w:rPr>
            <w:rFonts w:ascii="Arial" w:eastAsia="Aptos" w:hAnsi="Arial" w:cs="Times New Roman"/>
            <w:bCs/>
            <w:color w:val="404040"/>
            <w:kern w:val="2"/>
            <w:sz w:val="24"/>
            <w:szCs w:val="24"/>
            <w14:ligatures w14:val="standardContextual"/>
          </w:rPr>
          <w:t>. For the 2015 and 2016 model years, the LEV II SULEV emission standards set forth in section 1961(a)(1) that are applicable to PCs, LDTs, and MDPVs shall only apply to those PCs, LDT1s, LDT2s, and MDPVs that certify to SULEV emission standards using carryover" of emission test data from a previous model year in accordance with U.S. EPA OMS Advisory Circular A/C No. 17F, issued November 16, 1982, and last amended January 21, 1988, incorporated herein by reference. Beginning in the 2017 model year, the LEV II SULEV emission standards set forth in section 1961(a)(1) that are applicable to PCs, LDTs, and MDPVs shall only apply to those PCs, LDT1s, LDT2s, and MDPVs that receive partial ZEV allowances in accordance with the California Exhaust Emission Standards and Test Procedures for 2009 through 2017 Model Zero-Emission Vehicles and Hybrid Electric Vehicles, in the Passenger Car, Light-Duty Truck and Medium-Duty Vehicle Classes." A manufacturer, other than a small volume manufacturer, must certify 100 percent of its PC, LDT, and MDPV fleet to the LEV III standards in subsection (a)(1) in 2020 and subsequent model years. A small volume manufacturer must certify 100 percent of its PC, LDT, and MDPV fleet to the LEV III standards in subsection (a)(1) in 2022 and subsequent model years.</w:t>
        </w:r>
        <w:r w:rsidRPr="00D01847">
          <w:rPr>
            <w:rFonts w:ascii="Arial" w:eastAsia="Aptos" w:hAnsi="Arial" w:cs="Times New Roman"/>
            <w:bCs/>
            <w:color w:val="404040"/>
            <w:kern w:val="2"/>
            <w:sz w:val="24"/>
            <w:szCs w:val="24"/>
            <w14:ligatures w14:val="standardContextual"/>
          </w:rPr>
          <w:br/>
        </w:r>
      </w:ins>
    </w:p>
    <w:p w14:paraId="18158CE4" w14:textId="77777777" w:rsidR="00FD29D8" w:rsidRPr="00D01847" w:rsidRDefault="00FD29D8" w:rsidP="00FD29D8">
      <w:pPr>
        <w:numPr>
          <w:ilvl w:val="0"/>
          <w:numId w:val="25"/>
        </w:numPr>
        <w:tabs>
          <w:tab w:val="left" w:pos="1440"/>
        </w:tabs>
        <w:spacing w:line="278" w:lineRule="auto"/>
        <w:contextualSpacing/>
        <w:rPr>
          <w:ins w:id="4771" w:author="Yu, Yong@ARB" w:date="2026-06-05T08:38:00Z"/>
          <w:rFonts w:ascii="Arial" w:eastAsia="Aptos" w:hAnsi="Arial" w:cs="Times New Roman"/>
          <w:bCs/>
          <w:color w:val="404040"/>
          <w:kern w:val="2"/>
          <w:sz w:val="24"/>
          <w:szCs w:val="24"/>
          <w14:ligatures w14:val="standardContextual"/>
        </w:rPr>
      </w:pPr>
      <w:ins w:id="4772" w:author="Yu, Yong@ARB" w:date="2026-06-05T08:38:00Z">
        <w:r w:rsidRPr="00D01847">
          <w:rPr>
            <w:rFonts w:ascii="Arial" w:eastAsia="Aptos" w:hAnsi="Arial" w:cs="Times New Roman"/>
            <w:bCs/>
            <w:i/>
            <w:iCs/>
            <w:color w:val="404040"/>
            <w:kern w:val="2"/>
            <w:sz w:val="24"/>
            <w:szCs w:val="24"/>
            <w14:ligatures w14:val="standardContextual"/>
          </w:rPr>
          <w:t>LEV III Phase-In Requirements for Medium-Duty Vehicles, Other than Medium-Duty Passenger Vehicles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DCABDC1" w14:textId="77777777" w:rsidR="00FD29D8" w:rsidRPr="00D01847" w:rsidRDefault="00FD29D8" w:rsidP="00FD29D8">
      <w:pPr>
        <w:numPr>
          <w:ilvl w:val="1"/>
          <w:numId w:val="25"/>
        </w:numPr>
        <w:spacing w:line="278" w:lineRule="auto"/>
        <w:ind w:hanging="90"/>
        <w:contextualSpacing/>
        <w:rPr>
          <w:ins w:id="4773" w:author="Yu, Yong@ARB" w:date="2026-06-05T08:38:00Z"/>
          <w:rFonts w:ascii="Arial" w:eastAsia="Aptos" w:hAnsi="Arial" w:cs="Times New Roman"/>
          <w:bCs/>
          <w:color w:val="404040"/>
          <w:kern w:val="2"/>
          <w:sz w:val="24"/>
          <w:szCs w:val="24"/>
          <w14:ligatures w14:val="standardContextual"/>
        </w:rPr>
      </w:pPr>
      <w:ins w:id="4774" w:author="Yu, Yong@ARB" w:date="2026-06-05T08:38:00Z">
        <w:r w:rsidRPr="00D01847">
          <w:rPr>
            <w:rFonts w:ascii="Arial" w:eastAsia="Aptos" w:hAnsi="Arial" w:cs="Times New Roman"/>
            <w:bCs/>
            <w:color w:val="404040"/>
            <w:kern w:val="2"/>
            <w:sz w:val="24"/>
            <w:szCs w:val="24"/>
            <w14:ligatures w14:val="standardContextual"/>
          </w:rPr>
          <w:t>A manufacturer of MDVs, other than a small volume manufacturer, shall certify its MDV fleet according to the following phase-in schedule:</w:t>
        </w:r>
      </w:ins>
    </w:p>
    <w:tbl>
      <w:tblPr>
        <w:tblW w:w="8595" w:type="dxa"/>
        <w:tblInd w:w="720" w:type="dxa"/>
        <w:tblLayout w:type="fixed"/>
        <w:tblCellMar>
          <w:left w:w="120" w:type="dxa"/>
          <w:right w:w="120" w:type="dxa"/>
        </w:tblCellMar>
        <w:tblLook w:val="0000" w:firstRow="0" w:lastRow="0" w:firstColumn="0" w:lastColumn="0" w:noHBand="0" w:noVBand="0"/>
      </w:tblPr>
      <w:tblGrid>
        <w:gridCol w:w="954"/>
        <w:gridCol w:w="1440"/>
        <w:gridCol w:w="1728"/>
        <w:gridCol w:w="1503"/>
        <w:gridCol w:w="1530"/>
        <w:gridCol w:w="1440"/>
      </w:tblGrid>
      <w:tr w:rsidR="00FD29D8" w:rsidRPr="00D01847" w14:paraId="743FBCE9" w14:textId="77777777">
        <w:trPr>
          <w:trHeight w:val="942"/>
          <w:ins w:id="4775" w:author="Yu, Yong@ARB" w:date="2026-06-05T08:38:00Z"/>
        </w:trPr>
        <w:tc>
          <w:tcPr>
            <w:tcW w:w="954" w:type="dxa"/>
            <w:vMerge w:val="restart"/>
            <w:tcBorders>
              <w:top w:val="double" w:sz="6" w:space="0" w:color="auto"/>
              <w:left w:val="double" w:sz="6" w:space="0" w:color="auto"/>
            </w:tcBorders>
            <w:vAlign w:val="center"/>
          </w:tcPr>
          <w:p w14:paraId="35DE4E0F" w14:textId="77777777" w:rsidR="00FD29D8" w:rsidRPr="00D01847" w:rsidRDefault="00FD29D8">
            <w:pPr>
              <w:keepNext/>
              <w:keepLines/>
              <w:spacing w:after="0" w:line="240" w:lineRule="auto"/>
              <w:jc w:val="center"/>
              <w:rPr>
                <w:ins w:id="4776" w:author="Yu, Yong@ARB" w:date="2026-06-05T08:38:00Z"/>
                <w:rFonts w:ascii="Arial" w:eastAsia="Times New Roman" w:hAnsi="Arial" w:cs="Arial"/>
                <w:i/>
              </w:rPr>
            </w:pPr>
            <w:ins w:id="4777"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tcBorders>
            <w:vAlign w:val="center"/>
          </w:tcPr>
          <w:p w14:paraId="2C657117"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778" w:author="Yu, Yong@ARB" w:date="2026-06-05T08:38:00Z"/>
                <w:rFonts w:ascii="Arial" w:eastAsia="Times New Roman" w:hAnsi="Arial" w:cs="Arial"/>
                <w:i/>
              </w:rPr>
            </w:pPr>
            <w:ins w:id="4779" w:author="Yu, Yong@ARB" w:date="2026-06-05T08:38:00Z">
              <w:r w:rsidRPr="00D01847">
                <w:rPr>
                  <w:rFonts w:ascii="Arial" w:eastAsia="Times New Roman" w:hAnsi="Arial" w:cs="Arial"/>
                  <w:i/>
                </w:rPr>
                <w:t>Vehicles Certified to §1961.2.1(a)(1)</w:t>
              </w:r>
            </w:ins>
          </w:p>
          <w:p w14:paraId="4AB03873"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780" w:author="Yu, Yong@ARB" w:date="2026-06-05T08:38:00Z"/>
                <w:rFonts w:ascii="Arial" w:eastAsia="Times New Roman" w:hAnsi="Arial" w:cs="Arial"/>
              </w:rPr>
            </w:pPr>
            <w:ins w:id="4781" w:author="Yu, Yong@ARB" w:date="2026-06-05T08:38:00Z">
              <w:r w:rsidRPr="00D01847">
                <w:rPr>
                  <w:rFonts w:ascii="Arial" w:eastAsia="Times New Roman" w:hAnsi="Arial" w:cs="Arial"/>
                  <w:i/>
                </w:rPr>
                <w:t>(%)</w:t>
              </w:r>
            </w:ins>
          </w:p>
        </w:tc>
        <w:tc>
          <w:tcPr>
            <w:tcW w:w="1440" w:type="dxa"/>
            <w:tcBorders>
              <w:top w:val="double" w:sz="6" w:space="0" w:color="auto"/>
              <w:left w:val="single" w:sz="6" w:space="0" w:color="auto"/>
              <w:right w:val="double" w:sz="6" w:space="0" w:color="auto"/>
            </w:tcBorders>
            <w:vAlign w:val="center"/>
          </w:tcPr>
          <w:p w14:paraId="65727D59"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782" w:author="Yu, Yong@ARB" w:date="2026-06-05T08:38:00Z"/>
                <w:rFonts w:ascii="Arial" w:eastAsia="Times New Roman" w:hAnsi="Arial" w:cs="Arial"/>
              </w:rPr>
            </w:pPr>
            <w:ins w:id="4783" w:author="Yu, Yong@ARB" w:date="2026-06-05T08:38:00Z">
              <w:r w:rsidRPr="00D01847">
                <w:rPr>
                  <w:rFonts w:ascii="Arial" w:eastAsia="Times New Roman" w:hAnsi="Arial" w:cs="Arial"/>
                  <w:i/>
                </w:rPr>
                <w:t>Vehicles Certified to §1956.8(c) or (h) (%)</w:t>
              </w:r>
            </w:ins>
          </w:p>
        </w:tc>
      </w:tr>
      <w:tr w:rsidR="00FD29D8" w:rsidRPr="00D01847" w14:paraId="72479F9C" w14:textId="77777777">
        <w:trPr>
          <w:trHeight w:val="438"/>
          <w:ins w:id="4784" w:author="Yu, Yong@ARB" w:date="2026-06-05T08:38:00Z"/>
        </w:trPr>
        <w:tc>
          <w:tcPr>
            <w:tcW w:w="954" w:type="dxa"/>
            <w:vMerge/>
            <w:tcBorders>
              <w:top w:val="nil"/>
              <w:left w:val="double" w:sz="6" w:space="0" w:color="auto"/>
            </w:tcBorders>
            <w:vAlign w:val="center"/>
          </w:tcPr>
          <w:p w14:paraId="4C3F20F8" w14:textId="77777777" w:rsidR="00FD29D8" w:rsidRPr="00D01847" w:rsidRDefault="00FD29D8">
            <w:pPr>
              <w:keepNext/>
              <w:keepLines/>
              <w:spacing w:after="0" w:line="240" w:lineRule="auto"/>
              <w:rPr>
                <w:ins w:id="4785"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2CE09A58" w14:textId="77777777" w:rsidR="00FD29D8" w:rsidRPr="00D01847" w:rsidRDefault="00FD29D8">
            <w:pPr>
              <w:keepNext/>
              <w:keepLines/>
              <w:spacing w:after="0" w:line="240" w:lineRule="auto"/>
              <w:jc w:val="center"/>
              <w:rPr>
                <w:ins w:id="4786" w:author="Yu, Yong@ARB" w:date="2026-06-05T08:38:00Z"/>
                <w:rFonts w:ascii="Arial" w:eastAsia="Times New Roman" w:hAnsi="Arial" w:cs="Arial"/>
              </w:rPr>
            </w:pPr>
            <w:ins w:id="4787" w:author="Yu, Yong@ARB" w:date="2026-06-05T08:38:00Z">
              <w:r w:rsidRPr="00D01847">
                <w:rPr>
                  <w:rFonts w:ascii="Arial" w:eastAsia="Times New Roman" w:hAnsi="Arial" w:cs="Arial"/>
                </w:rPr>
                <w:t>LEV II LEV; LEV III</w:t>
              </w:r>
            </w:ins>
          </w:p>
          <w:p w14:paraId="3F8DEA0D" w14:textId="77777777" w:rsidR="00FD29D8" w:rsidRPr="00D01847" w:rsidRDefault="00FD29D8">
            <w:pPr>
              <w:keepNext/>
              <w:keepLines/>
              <w:spacing w:after="0" w:line="240" w:lineRule="auto"/>
              <w:jc w:val="center"/>
              <w:rPr>
                <w:ins w:id="4788" w:author="Yu, Yong@ARB" w:date="2026-06-05T08:38:00Z"/>
                <w:rFonts w:ascii="Arial" w:eastAsia="Times New Roman" w:hAnsi="Arial" w:cs="Arial"/>
              </w:rPr>
            </w:pPr>
            <w:ins w:id="4789"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4258C485" w14:textId="77777777" w:rsidR="00FD29D8" w:rsidRPr="00D01847" w:rsidRDefault="00FD29D8">
            <w:pPr>
              <w:keepNext/>
              <w:keepLines/>
              <w:spacing w:after="0" w:line="240" w:lineRule="auto"/>
              <w:jc w:val="center"/>
              <w:rPr>
                <w:ins w:id="4790" w:author="Yu, Yong@ARB" w:date="2026-06-05T08:38:00Z"/>
                <w:rFonts w:ascii="Arial" w:eastAsia="Times New Roman" w:hAnsi="Arial" w:cs="Arial"/>
              </w:rPr>
            </w:pPr>
            <w:ins w:id="4791" w:author="Yu, Yong@ARB" w:date="2026-06-05T08:38:00Z">
              <w:r w:rsidRPr="00D01847">
                <w:rPr>
                  <w:rFonts w:ascii="Arial" w:eastAsia="Times New Roman" w:hAnsi="Arial" w:cs="Arial"/>
                </w:rPr>
                <w:t>LEV II ULEV;</w:t>
              </w:r>
            </w:ins>
          </w:p>
          <w:p w14:paraId="62780D50" w14:textId="77777777" w:rsidR="00FD29D8" w:rsidRPr="00D01847" w:rsidRDefault="00FD29D8">
            <w:pPr>
              <w:keepNext/>
              <w:keepLines/>
              <w:spacing w:after="0" w:line="240" w:lineRule="auto"/>
              <w:jc w:val="center"/>
              <w:rPr>
                <w:ins w:id="4792" w:author="Yu, Yong@ARB" w:date="2026-06-05T08:38:00Z"/>
                <w:rFonts w:ascii="Arial" w:eastAsia="Times New Roman" w:hAnsi="Arial" w:cs="Arial"/>
              </w:rPr>
            </w:pPr>
            <w:ins w:id="4793"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32A39E97" w14:textId="77777777" w:rsidR="00FD29D8" w:rsidRPr="00D01847" w:rsidRDefault="00FD29D8">
            <w:pPr>
              <w:keepNext/>
              <w:keepLines/>
              <w:spacing w:after="0" w:line="240" w:lineRule="auto"/>
              <w:jc w:val="center"/>
              <w:rPr>
                <w:ins w:id="4794" w:author="Yu, Yong@ARB" w:date="2026-06-05T08:38:00Z"/>
                <w:rFonts w:ascii="Arial" w:eastAsia="Times New Roman" w:hAnsi="Arial" w:cs="Arial"/>
              </w:rPr>
            </w:pPr>
            <w:ins w:id="4795"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4A07C93E" w14:textId="77777777" w:rsidR="00FD29D8" w:rsidRPr="00D01847" w:rsidRDefault="00FD29D8">
            <w:pPr>
              <w:keepNext/>
              <w:keepLines/>
              <w:spacing w:after="0" w:line="240" w:lineRule="auto"/>
              <w:jc w:val="center"/>
              <w:rPr>
                <w:ins w:id="4796" w:author="Yu, Yong@ARB" w:date="2026-06-05T08:38:00Z"/>
                <w:rFonts w:ascii="Arial" w:eastAsia="Times New Roman" w:hAnsi="Arial" w:cs="Arial"/>
              </w:rPr>
            </w:pPr>
            <w:ins w:id="4797" w:author="Yu, Yong@ARB" w:date="2026-06-05T08:38:00Z">
              <w:r w:rsidRPr="00D01847">
                <w:rPr>
                  <w:rFonts w:ascii="Arial" w:eastAsia="Times New Roman" w:hAnsi="Arial" w:cs="Arial"/>
                </w:rPr>
                <w:t>LEV III</w:t>
              </w:r>
            </w:ins>
          </w:p>
          <w:p w14:paraId="27C026D1" w14:textId="77777777" w:rsidR="00FD29D8" w:rsidRPr="00D01847" w:rsidRDefault="00FD29D8">
            <w:pPr>
              <w:keepNext/>
              <w:keepLines/>
              <w:spacing w:after="0" w:line="240" w:lineRule="auto"/>
              <w:jc w:val="center"/>
              <w:rPr>
                <w:ins w:id="4798" w:author="Yu, Yong@ARB" w:date="2026-06-05T08:38:00Z"/>
                <w:rFonts w:ascii="Arial" w:eastAsia="Times New Roman" w:hAnsi="Arial" w:cs="Arial"/>
              </w:rPr>
            </w:pPr>
            <w:ins w:id="4799"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119DEADB" w14:textId="77777777" w:rsidR="00FD29D8" w:rsidRPr="00D01847" w:rsidRDefault="00FD29D8">
            <w:pPr>
              <w:keepNext/>
              <w:keepLines/>
              <w:spacing w:after="0" w:line="240" w:lineRule="auto"/>
              <w:jc w:val="center"/>
              <w:rPr>
                <w:ins w:id="4800" w:author="Yu, Yong@ARB" w:date="2026-06-05T08:38:00Z"/>
                <w:rFonts w:ascii="Arial" w:eastAsia="Times New Roman" w:hAnsi="Arial" w:cs="Arial"/>
              </w:rPr>
            </w:pPr>
            <w:ins w:id="4801" w:author="Yu, Yong@ARB" w:date="2026-06-05T08:38:00Z">
              <w:r w:rsidRPr="00D01847">
                <w:rPr>
                  <w:rFonts w:ascii="Arial" w:eastAsia="Times New Roman" w:hAnsi="Arial" w:cs="Arial"/>
                </w:rPr>
                <w:t>ULEV</w:t>
              </w:r>
            </w:ins>
          </w:p>
        </w:tc>
      </w:tr>
      <w:tr w:rsidR="00FD29D8" w:rsidRPr="00D01847" w14:paraId="7EDC1CBB" w14:textId="77777777">
        <w:trPr>
          <w:trHeight w:val="438"/>
          <w:ins w:id="4802" w:author="Yu, Yong@ARB" w:date="2026-06-05T08:38:00Z"/>
        </w:trPr>
        <w:tc>
          <w:tcPr>
            <w:tcW w:w="954" w:type="dxa"/>
            <w:tcBorders>
              <w:top w:val="single" w:sz="6" w:space="0" w:color="auto"/>
              <w:left w:val="double" w:sz="6" w:space="0" w:color="auto"/>
            </w:tcBorders>
            <w:vAlign w:val="center"/>
          </w:tcPr>
          <w:p w14:paraId="40C30B86" w14:textId="77777777" w:rsidR="00FD29D8" w:rsidRPr="00D01847" w:rsidRDefault="00FD29D8">
            <w:pPr>
              <w:keepNext/>
              <w:keepLines/>
              <w:spacing w:after="0" w:line="240" w:lineRule="auto"/>
              <w:jc w:val="center"/>
              <w:rPr>
                <w:ins w:id="4803" w:author="Yu, Yong@ARB" w:date="2026-06-05T08:38:00Z"/>
                <w:rFonts w:ascii="Arial" w:eastAsia="Times New Roman" w:hAnsi="Arial" w:cs="Arial"/>
              </w:rPr>
            </w:pPr>
            <w:ins w:id="4804" w:author="Yu, Yong@ARB" w:date="2026-06-05T08:38:00Z">
              <w:r w:rsidRPr="00D01847">
                <w:rPr>
                  <w:rFonts w:ascii="Arial" w:eastAsia="Times New Roman" w:hAnsi="Arial" w:cs="Arial"/>
                </w:rPr>
                <w:t>2015</w:t>
              </w:r>
            </w:ins>
          </w:p>
        </w:tc>
        <w:tc>
          <w:tcPr>
            <w:tcW w:w="1440" w:type="dxa"/>
            <w:tcBorders>
              <w:top w:val="single" w:sz="6" w:space="0" w:color="auto"/>
              <w:left w:val="single" w:sz="6" w:space="0" w:color="auto"/>
            </w:tcBorders>
            <w:vAlign w:val="center"/>
          </w:tcPr>
          <w:p w14:paraId="159DE43B" w14:textId="77777777" w:rsidR="00FD29D8" w:rsidRPr="00D01847" w:rsidRDefault="00FD29D8">
            <w:pPr>
              <w:keepNext/>
              <w:keepLines/>
              <w:spacing w:after="0" w:line="240" w:lineRule="auto"/>
              <w:jc w:val="center"/>
              <w:rPr>
                <w:ins w:id="4805" w:author="Yu, Yong@ARB" w:date="2026-06-05T08:38:00Z"/>
                <w:rFonts w:ascii="Arial" w:eastAsia="Times New Roman" w:hAnsi="Arial" w:cs="Arial"/>
              </w:rPr>
            </w:pPr>
            <w:ins w:id="4806" w:author="Yu, Yong@ARB" w:date="2026-06-05T08:38:00Z">
              <w:r w:rsidRPr="00D01847">
                <w:rPr>
                  <w:rFonts w:ascii="Arial" w:eastAsia="Times New Roman" w:hAnsi="Arial" w:cs="Arial"/>
                </w:rPr>
                <w:t>40</w:t>
              </w:r>
            </w:ins>
          </w:p>
        </w:tc>
        <w:tc>
          <w:tcPr>
            <w:tcW w:w="1728" w:type="dxa"/>
            <w:tcBorders>
              <w:top w:val="single" w:sz="6" w:space="0" w:color="auto"/>
              <w:left w:val="single" w:sz="6" w:space="0" w:color="auto"/>
              <w:right w:val="single" w:sz="6" w:space="0" w:color="auto"/>
            </w:tcBorders>
            <w:vAlign w:val="center"/>
          </w:tcPr>
          <w:p w14:paraId="65496906" w14:textId="77777777" w:rsidR="00FD29D8" w:rsidRPr="00D01847" w:rsidRDefault="00FD29D8">
            <w:pPr>
              <w:keepNext/>
              <w:keepLines/>
              <w:spacing w:after="0" w:line="240" w:lineRule="auto"/>
              <w:jc w:val="center"/>
              <w:rPr>
                <w:ins w:id="4807" w:author="Yu, Yong@ARB" w:date="2026-06-05T08:38:00Z"/>
                <w:rFonts w:ascii="Arial" w:eastAsia="Times New Roman" w:hAnsi="Arial" w:cs="Arial"/>
              </w:rPr>
            </w:pPr>
            <w:ins w:id="4808" w:author="Yu, Yong@ARB" w:date="2026-06-05T08:38:00Z">
              <w:r w:rsidRPr="00D01847">
                <w:rPr>
                  <w:rFonts w:ascii="Arial" w:eastAsia="Times New Roman" w:hAnsi="Arial" w:cs="Arial"/>
                </w:rPr>
                <w:t>60</w:t>
              </w:r>
            </w:ins>
          </w:p>
        </w:tc>
        <w:tc>
          <w:tcPr>
            <w:tcW w:w="1503" w:type="dxa"/>
            <w:tcBorders>
              <w:top w:val="single" w:sz="6" w:space="0" w:color="auto"/>
              <w:left w:val="single" w:sz="6" w:space="0" w:color="auto"/>
            </w:tcBorders>
            <w:vAlign w:val="center"/>
          </w:tcPr>
          <w:p w14:paraId="4C4EF0DB" w14:textId="77777777" w:rsidR="00FD29D8" w:rsidRPr="00D01847" w:rsidRDefault="00FD29D8">
            <w:pPr>
              <w:keepNext/>
              <w:keepLines/>
              <w:spacing w:after="0" w:line="240" w:lineRule="auto"/>
              <w:jc w:val="center"/>
              <w:rPr>
                <w:ins w:id="4809" w:author="Yu, Yong@ARB" w:date="2026-06-05T08:38:00Z"/>
                <w:rFonts w:ascii="Arial" w:eastAsia="Times New Roman" w:hAnsi="Arial" w:cs="Arial"/>
              </w:rPr>
            </w:pPr>
            <w:ins w:id="4810"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tcBorders>
            <w:vAlign w:val="center"/>
          </w:tcPr>
          <w:p w14:paraId="0B7AEE0F" w14:textId="77777777" w:rsidR="00FD29D8" w:rsidRPr="00D01847" w:rsidRDefault="00FD29D8">
            <w:pPr>
              <w:keepNext/>
              <w:keepLines/>
              <w:spacing w:after="0" w:line="240" w:lineRule="auto"/>
              <w:jc w:val="center"/>
              <w:rPr>
                <w:ins w:id="4811" w:author="Yu, Yong@ARB" w:date="2026-06-05T08:38:00Z"/>
                <w:rFonts w:ascii="Arial" w:eastAsia="Times New Roman" w:hAnsi="Arial" w:cs="Arial"/>
              </w:rPr>
            </w:pPr>
            <w:ins w:id="4812"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060B6987" w14:textId="77777777" w:rsidR="00FD29D8" w:rsidRPr="00D01847" w:rsidRDefault="00FD29D8">
            <w:pPr>
              <w:keepNext/>
              <w:keepLines/>
              <w:spacing w:after="0" w:line="240" w:lineRule="auto"/>
              <w:jc w:val="center"/>
              <w:rPr>
                <w:ins w:id="4813" w:author="Yu, Yong@ARB" w:date="2026-06-05T08:38:00Z"/>
                <w:rFonts w:ascii="Arial" w:eastAsia="Times New Roman" w:hAnsi="Arial" w:cs="Arial"/>
              </w:rPr>
            </w:pPr>
            <w:ins w:id="4814" w:author="Yu, Yong@ARB" w:date="2026-06-05T08:38:00Z">
              <w:r w:rsidRPr="00D01847">
                <w:rPr>
                  <w:rFonts w:ascii="Arial" w:eastAsia="Times New Roman" w:hAnsi="Arial" w:cs="Arial"/>
                </w:rPr>
                <w:t>100</w:t>
              </w:r>
            </w:ins>
          </w:p>
        </w:tc>
      </w:tr>
      <w:tr w:rsidR="00FD29D8" w:rsidRPr="00D01847" w14:paraId="14722AC4" w14:textId="77777777">
        <w:trPr>
          <w:trHeight w:val="438"/>
          <w:ins w:id="4815" w:author="Yu, Yong@ARB" w:date="2026-06-05T08:38:00Z"/>
        </w:trPr>
        <w:tc>
          <w:tcPr>
            <w:tcW w:w="954" w:type="dxa"/>
            <w:tcBorders>
              <w:top w:val="single" w:sz="6" w:space="0" w:color="auto"/>
              <w:left w:val="double" w:sz="6" w:space="0" w:color="auto"/>
            </w:tcBorders>
            <w:vAlign w:val="center"/>
          </w:tcPr>
          <w:p w14:paraId="5D473714" w14:textId="77777777" w:rsidR="00FD29D8" w:rsidRPr="00D01847" w:rsidRDefault="00FD29D8">
            <w:pPr>
              <w:keepNext/>
              <w:keepLines/>
              <w:spacing w:after="0" w:line="240" w:lineRule="auto"/>
              <w:jc w:val="center"/>
              <w:rPr>
                <w:ins w:id="4816" w:author="Yu, Yong@ARB" w:date="2026-06-05T08:38:00Z"/>
                <w:rFonts w:ascii="Arial" w:eastAsia="Times New Roman" w:hAnsi="Arial" w:cs="Arial"/>
              </w:rPr>
            </w:pPr>
            <w:ins w:id="4817"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tcBorders>
            <w:vAlign w:val="center"/>
          </w:tcPr>
          <w:p w14:paraId="1018F1EE" w14:textId="77777777" w:rsidR="00FD29D8" w:rsidRPr="00D01847" w:rsidRDefault="00FD29D8">
            <w:pPr>
              <w:keepNext/>
              <w:keepLines/>
              <w:spacing w:after="0" w:line="240" w:lineRule="auto"/>
              <w:jc w:val="center"/>
              <w:rPr>
                <w:ins w:id="4818" w:author="Yu, Yong@ARB" w:date="2026-06-05T08:38:00Z"/>
                <w:rFonts w:ascii="Arial" w:eastAsia="Times New Roman" w:hAnsi="Arial" w:cs="Arial"/>
              </w:rPr>
            </w:pPr>
            <w:ins w:id="4819" w:author="Yu, Yong@ARB" w:date="2026-06-05T08:38:00Z">
              <w:r w:rsidRPr="00D01847">
                <w:rPr>
                  <w:rFonts w:ascii="Arial" w:eastAsia="Times New Roman" w:hAnsi="Arial" w:cs="Arial"/>
                </w:rPr>
                <w:t>20</w:t>
              </w:r>
            </w:ins>
          </w:p>
        </w:tc>
        <w:tc>
          <w:tcPr>
            <w:tcW w:w="1728" w:type="dxa"/>
            <w:tcBorders>
              <w:top w:val="single" w:sz="6" w:space="0" w:color="auto"/>
              <w:left w:val="single" w:sz="6" w:space="0" w:color="auto"/>
              <w:right w:val="single" w:sz="6" w:space="0" w:color="auto"/>
            </w:tcBorders>
            <w:vAlign w:val="center"/>
          </w:tcPr>
          <w:p w14:paraId="2805EE03" w14:textId="77777777" w:rsidR="00FD29D8" w:rsidRPr="00D01847" w:rsidRDefault="00FD29D8">
            <w:pPr>
              <w:keepNext/>
              <w:keepLines/>
              <w:spacing w:after="0" w:line="240" w:lineRule="auto"/>
              <w:jc w:val="center"/>
              <w:rPr>
                <w:ins w:id="4820" w:author="Yu, Yong@ARB" w:date="2026-06-05T08:38:00Z"/>
                <w:rFonts w:ascii="Arial" w:eastAsia="Times New Roman" w:hAnsi="Arial" w:cs="Arial"/>
              </w:rPr>
            </w:pPr>
            <w:ins w:id="4821" w:author="Yu, Yong@ARB" w:date="2026-06-05T08:38:00Z">
              <w:r w:rsidRPr="00D01847">
                <w:rPr>
                  <w:rFonts w:ascii="Arial" w:eastAsia="Times New Roman" w:hAnsi="Arial" w:cs="Arial"/>
                </w:rPr>
                <w:t>60</w:t>
              </w:r>
            </w:ins>
          </w:p>
        </w:tc>
        <w:tc>
          <w:tcPr>
            <w:tcW w:w="1503" w:type="dxa"/>
            <w:tcBorders>
              <w:top w:val="single" w:sz="6" w:space="0" w:color="auto"/>
              <w:left w:val="single" w:sz="6" w:space="0" w:color="auto"/>
            </w:tcBorders>
            <w:vAlign w:val="center"/>
          </w:tcPr>
          <w:p w14:paraId="0688A590" w14:textId="77777777" w:rsidR="00FD29D8" w:rsidRPr="00D01847" w:rsidRDefault="00FD29D8">
            <w:pPr>
              <w:keepNext/>
              <w:keepLines/>
              <w:spacing w:after="0" w:line="240" w:lineRule="auto"/>
              <w:jc w:val="center"/>
              <w:rPr>
                <w:ins w:id="4822" w:author="Yu, Yong@ARB" w:date="2026-06-05T08:38:00Z"/>
                <w:rFonts w:ascii="Arial" w:eastAsia="Times New Roman" w:hAnsi="Arial" w:cs="Arial"/>
              </w:rPr>
            </w:pPr>
            <w:ins w:id="4823" w:author="Yu, Yong@ARB" w:date="2026-06-05T08:38:00Z">
              <w:r w:rsidRPr="00D01847">
                <w:rPr>
                  <w:rFonts w:ascii="Arial" w:eastAsia="Times New Roman" w:hAnsi="Arial" w:cs="Arial"/>
                </w:rPr>
                <w:t>20</w:t>
              </w:r>
            </w:ins>
          </w:p>
        </w:tc>
        <w:tc>
          <w:tcPr>
            <w:tcW w:w="1530" w:type="dxa"/>
            <w:tcBorders>
              <w:top w:val="single" w:sz="6" w:space="0" w:color="auto"/>
              <w:left w:val="single" w:sz="6" w:space="0" w:color="auto"/>
            </w:tcBorders>
            <w:vAlign w:val="center"/>
          </w:tcPr>
          <w:p w14:paraId="434428D4" w14:textId="77777777" w:rsidR="00FD29D8" w:rsidRPr="00D01847" w:rsidRDefault="00FD29D8">
            <w:pPr>
              <w:keepNext/>
              <w:keepLines/>
              <w:spacing w:after="0" w:line="240" w:lineRule="auto"/>
              <w:jc w:val="center"/>
              <w:rPr>
                <w:ins w:id="4824" w:author="Yu, Yong@ARB" w:date="2026-06-05T08:38:00Z"/>
                <w:rFonts w:ascii="Arial" w:eastAsia="Times New Roman" w:hAnsi="Arial" w:cs="Arial"/>
              </w:rPr>
            </w:pPr>
            <w:ins w:id="4825"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28DF2A9A" w14:textId="77777777" w:rsidR="00FD29D8" w:rsidRPr="00D01847" w:rsidRDefault="00FD29D8">
            <w:pPr>
              <w:keepNext/>
              <w:keepLines/>
              <w:spacing w:after="0" w:line="240" w:lineRule="auto"/>
              <w:jc w:val="center"/>
              <w:rPr>
                <w:ins w:id="4826" w:author="Yu, Yong@ARB" w:date="2026-06-05T08:38:00Z"/>
                <w:rFonts w:ascii="Arial" w:eastAsia="Times New Roman" w:hAnsi="Arial" w:cs="Arial"/>
              </w:rPr>
            </w:pPr>
            <w:ins w:id="4827" w:author="Yu, Yong@ARB" w:date="2026-06-05T08:38:00Z">
              <w:r w:rsidRPr="00D01847">
                <w:rPr>
                  <w:rFonts w:ascii="Arial" w:eastAsia="Times New Roman" w:hAnsi="Arial" w:cs="Arial"/>
                </w:rPr>
                <w:t>100</w:t>
              </w:r>
            </w:ins>
          </w:p>
        </w:tc>
      </w:tr>
      <w:tr w:rsidR="00FD29D8" w:rsidRPr="00D01847" w14:paraId="41B48CC9" w14:textId="77777777">
        <w:trPr>
          <w:trHeight w:val="438"/>
          <w:ins w:id="4828" w:author="Yu, Yong@ARB" w:date="2026-06-05T08:38:00Z"/>
        </w:trPr>
        <w:tc>
          <w:tcPr>
            <w:tcW w:w="954" w:type="dxa"/>
            <w:tcBorders>
              <w:top w:val="single" w:sz="6" w:space="0" w:color="auto"/>
              <w:left w:val="double" w:sz="6" w:space="0" w:color="auto"/>
            </w:tcBorders>
            <w:vAlign w:val="center"/>
          </w:tcPr>
          <w:p w14:paraId="7ADF6C5A" w14:textId="77777777" w:rsidR="00FD29D8" w:rsidRPr="00D01847" w:rsidRDefault="00FD29D8">
            <w:pPr>
              <w:keepNext/>
              <w:keepLines/>
              <w:spacing w:after="0" w:line="240" w:lineRule="auto"/>
              <w:jc w:val="center"/>
              <w:rPr>
                <w:ins w:id="4829" w:author="Yu, Yong@ARB" w:date="2026-06-05T08:38:00Z"/>
                <w:rFonts w:ascii="Arial" w:eastAsia="Times New Roman" w:hAnsi="Arial" w:cs="Arial"/>
              </w:rPr>
            </w:pPr>
            <w:ins w:id="4830" w:author="Yu, Yong@ARB" w:date="2026-06-05T08:38:00Z">
              <w:r w:rsidRPr="00D01847">
                <w:rPr>
                  <w:rFonts w:ascii="Arial" w:eastAsia="Times New Roman" w:hAnsi="Arial" w:cs="Arial"/>
                </w:rPr>
                <w:t>2017</w:t>
              </w:r>
            </w:ins>
          </w:p>
        </w:tc>
        <w:tc>
          <w:tcPr>
            <w:tcW w:w="1440" w:type="dxa"/>
            <w:tcBorders>
              <w:top w:val="single" w:sz="6" w:space="0" w:color="auto"/>
              <w:left w:val="single" w:sz="6" w:space="0" w:color="auto"/>
            </w:tcBorders>
            <w:vAlign w:val="center"/>
          </w:tcPr>
          <w:p w14:paraId="684CC004" w14:textId="77777777" w:rsidR="00FD29D8" w:rsidRPr="00D01847" w:rsidRDefault="00FD29D8">
            <w:pPr>
              <w:keepNext/>
              <w:keepLines/>
              <w:spacing w:after="0" w:line="240" w:lineRule="auto"/>
              <w:jc w:val="center"/>
              <w:rPr>
                <w:ins w:id="4831" w:author="Yu, Yong@ARB" w:date="2026-06-05T08:38:00Z"/>
                <w:rFonts w:ascii="Arial" w:eastAsia="Times New Roman" w:hAnsi="Arial" w:cs="Arial"/>
              </w:rPr>
            </w:pPr>
            <w:ins w:id="4832" w:author="Yu, Yong@ARB" w:date="2026-06-05T08:38:00Z">
              <w:r w:rsidRPr="00D01847">
                <w:rPr>
                  <w:rFonts w:ascii="Arial" w:eastAsia="Times New Roman" w:hAnsi="Arial" w:cs="Arial"/>
                </w:rPr>
                <w:t>10</w:t>
              </w:r>
            </w:ins>
          </w:p>
        </w:tc>
        <w:tc>
          <w:tcPr>
            <w:tcW w:w="1728" w:type="dxa"/>
            <w:tcBorders>
              <w:top w:val="single" w:sz="6" w:space="0" w:color="auto"/>
              <w:left w:val="single" w:sz="6" w:space="0" w:color="auto"/>
              <w:right w:val="single" w:sz="6" w:space="0" w:color="auto"/>
            </w:tcBorders>
            <w:vAlign w:val="center"/>
          </w:tcPr>
          <w:p w14:paraId="636F3517" w14:textId="77777777" w:rsidR="00FD29D8" w:rsidRPr="00D01847" w:rsidRDefault="00FD29D8">
            <w:pPr>
              <w:keepNext/>
              <w:keepLines/>
              <w:spacing w:after="0" w:line="240" w:lineRule="auto"/>
              <w:jc w:val="center"/>
              <w:rPr>
                <w:ins w:id="4833" w:author="Yu, Yong@ARB" w:date="2026-06-05T08:38:00Z"/>
                <w:rFonts w:ascii="Arial" w:eastAsia="Times New Roman" w:hAnsi="Arial" w:cs="Arial"/>
              </w:rPr>
            </w:pPr>
            <w:ins w:id="4834" w:author="Yu, Yong@ARB" w:date="2026-06-05T08:38:00Z">
              <w:r w:rsidRPr="00D01847">
                <w:rPr>
                  <w:rFonts w:ascii="Arial" w:eastAsia="Times New Roman" w:hAnsi="Arial" w:cs="Arial"/>
                </w:rPr>
                <w:t>50</w:t>
              </w:r>
            </w:ins>
          </w:p>
        </w:tc>
        <w:tc>
          <w:tcPr>
            <w:tcW w:w="1503" w:type="dxa"/>
            <w:tcBorders>
              <w:top w:val="single" w:sz="6" w:space="0" w:color="auto"/>
              <w:left w:val="single" w:sz="6" w:space="0" w:color="auto"/>
            </w:tcBorders>
            <w:vAlign w:val="center"/>
          </w:tcPr>
          <w:p w14:paraId="3C5492D1" w14:textId="77777777" w:rsidR="00FD29D8" w:rsidRPr="00D01847" w:rsidRDefault="00FD29D8">
            <w:pPr>
              <w:keepNext/>
              <w:keepLines/>
              <w:spacing w:after="0" w:line="240" w:lineRule="auto"/>
              <w:jc w:val="center"/>
              <w:rPr>
                <w:ins w:id="4835" w:author="Yu, Yong@ARB" w:date="2026-06-05T08:38:00Z"/>
                <w:rFonts w:ascii="Arial" w:eastAsia="Times New Roman" w:hAnsi="Arial" w:cs="Arial"/>
              </w:rPr>
            </w:pPr>
            <w:ins w:id="4836" w:author="Yu, Yong@ARB" w:date="2026-06-05T08:38:00Z">
              <w:r w:rsidRPr="00D01847">
                <w:rPr>
                  <w:rFonts w:ascii="Arial" w:eastAsia="Times New Roman" w:hAnsi="Arial" w:cs="Arial"/>
                </w:rPr>
                <w:t>40</w:t>
              </w:r>
            </w:ins>
          </w:p>
        </w:tc>
        <w:tc>
          <w:tcPr>
            <w:tcW w:w="1530" w:type="dxa"/>
            <w:tcBorders>
              <w:top w:val="single" w:sz="6" w:space="0" w:color="auto"/>
              <w:left w:val="single" w:sz="6" w:space="0" w:color="auto"/>
            </w:tcBorders>
            <w:vAlign w:val="center"/>
          </w:tcPr>
          <w:p w14:paraId="13911F24" w14:textId="77777777" w:rsidR="00FD29D8" w:rsidRPr="00D01847" w:rsidRDefault="00FD29D8">
            <w:pPr>
              <w:keepNext/>
              <w:keepLines/>
              <w:spacing w:after="0" w:line="240" w:lineRule="auto"/>
              <w:jc w:val="center"/>
              <w:rPr>
                <w:ins w:id="4837" w:author="Yu, Yong@ARB" w:date="2026-06-05T08:38:00Z"/>
                <w:rFonts w:ascii="Arial" w:eastAsia="Times New Roman" w:hAnsi="Arial" w:cs="Arial"/>
              </w:rPr>
            </w:pPr>
            <w:ins w:id="4838"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16458EE" w14:textId="77777777" w:rsidR="00FD29D8" w:rsidRPr="00D01847" w:rsidRDefault="00FD29D8">
            <w:pPr>
              <w:keepNext/>
              <w:keepLines/>
              <w:spacing w:after="0" w:line="240" w:lineRule="auto"/>
              <w:jc w:val="center"/>
              <w:rPr>
                <w:ins w:id="4839" w:author="Yu, Yong@ARB" w:date="2026-06-05T08:38:00Z"/>
                <w:rFonts w:ascii="Arial" w:eastAsia="Times New Roman" w:hAnsi="Arial" w:cs="Arial"/>
              </w:rPr>
            </w:pPr>
            <w:ins w:id="4840" w:author="Yu, Yong@ARB" w:date="2026-06-05T08:38:00Z">
              <w:r w:rsidRPr="00D01847">
                <w:rPr>
                  <w:rFonts w:ascii="Arial" w:eastAsia="Times New Roman" w:hAnsi="Arial" w:cs="Arial"/>
                </w:rPr>
                <w:t>100</w:t>
              </w:r>
            </w:ins>
          </w:p>
        </w:tc>
      </w:tr>
      <w:tr w:rsidR="00FD29D8" w:rsidRPr="00D01847" w14:paraId="6D187D9E" w14:textId="77777777">
        <w:trPr>
          <w:trHeight w:val="438"/>
          <w:ins w:id="4841" w:author="Yu, Yong@ARB" w:date="2026-06-05T08:38:00Z"/>
        </w:trPr>
        <w:tc>
          <w:tcPr>
            <w:tcW w:w="954" w:type="dxa"/>
            <w:tcBorders>
              <w:top w:val="single" w:sz="6" w:space="0" w:color="auto"/>
              <w:left w:val="double" w:sz="6" w:space="0" w:color="auto"/>
            </w:tcBorders>
            <w:vAlign w:val="center"/>
          </w:tcPr>
          <w:p w14:paraId="4689CB31" w14:textId="77777777" w:rsidR="00FD29D8" w:rsidRPr="00D01847" w:rsidRDefault="00FD29D8">
            <w:pPr>
              <w:keepNext/>
              <w:keepLines/>
              <w:spacing w:after="0" w:line="240" w:lineRule="auto"/>
              <w:jc w:val="center"/>
              <w:rPr>
                <w:ins w:id="4842" w:author="Yu, Yong@ARB" w:date="2026-06-05T08:38:00Z"/>
                <w:rFonts w:ascii="Arial" w:eastAsia="Times New Roman" w:hAnsi="Arial" w:cs="Arial"/>
              </w:rPr>
            </w:pPr>
            <w:ins w:id="4843"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2F44FE47" w14:textId="77777777" w:rsidR="00FD29D8" w:rsidRPr="00D01847" w:rsidRDefault="00FD29D8">
            <w:pPr>
              <w:keepNext/>
              <w:keepLines/>
              <w:spacing w:after="0" w:line="240" w:lineRule="auto"/>
              <w:jc w:val="center"/>
              <w:rPr>
                <w:ins w:id="4844" w:author="Yu, Yong@ARB" w:date="2026-06-05T08:38:00Z"/>
                <w:rFonts w:ascii="Arial" w:eastAsia="Times New Roman" w:hAnsi="Arial" w:cs="Arial"/>
              </w:rPr>
            </w:pPr>
            <w:ins w:id="4845"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04DBBDB7" w14:textId="77777777" w:rsidR="00FD29D8" w:rsidRPr="00D01847" w:rsidRDefault="00FD29D8">
            <w:pPr>
              <w:keepNext/>
              <w:keepLines/>
              <w:spacing w:after="0" w:line="240" w:lineRule="auto"/>
              <w:jc w:val="center"/>
              <w:rPr>
                <w:ins w:id="4846" w:author="Yu, Yong@ARB" w:date="2026-06-05T08:38:00Z"/>
                <w:rFonts w:ascii="Arial" w:eastAsia="Times New Roman" w:hAnsi="Arial" w:cs="Arial"/>
              </w:rPr>
            </w:pPr>
            <w:ins w:id="4847" w:author="Yu, Yong@ARB" w:date="2026-06-05T08:38:00Z">
              <w:r w:rsidRPr="00D01847">
                <w:rPr>
                  <w:rFonts w:ascii="Arial" w:eastAsia="Times New Roman" w:hAnsi="Arial" w:cs="Arial"/>
                </w:rPr>
                <w:t>40</w:t>
              </w:r>
            </w:ins>
          </w:p>
        </w:tc>
        <w:tc>
          <w:tcPr>
            <w:tcW w:w="1503" w:type="dxa"/>
            <w:tcBorders>
              <w:top w:val="single" w:sz="6" w:space="0" w:color="auto"/>
              <w:left w:val="single" w:sz="6" w:space="0" w:color="auto"/>
            </w:tcBorders>
            <w:vAlign w:val="center"/>
          </w:tcPr>
          <w:p w14:paraId="7D09D9BD" w14:textId="77777777" w:rsidR="00FD29D8" w:rsidRPr="00D01847" w:rsidRDefault="00FD29D8">
            <w:pPr>
              <w:keepNext/>
              <w:keepLines/>
              <w:spacing w:after="0" w:line="240" w:lineRule="auto"/>
              <w:jc w:val="center"/>
              <w:rPr>
                <w:ins w:id="4848" w:author="Yu, Yong@ARB" w:date="2026-06-05T08:38:00Z"/>
                <w:rFonts w:ascii="Arial" w:eastAsia="Times New Roman" w:hAnsi="Arial" w:cs="Arial"/>
              </w:rPr>
            </w:pPr>
            <w:ins w:id="4849" w:author="Yu, Yong@ARB" w:date="2026-06-05T08:38:00Z">
              <w:r w:rsidRPr="00D01847">
                <w:rPr>
                  <w:rFonts w:ascii="Arial" w:eastAsia="Times New Roman" w:hAnsi="Arial" w:cs="Arial"/>
                </w:rPr>
                <w:t>50</w:t>
              </w:r>
            </w:ins>
          </w:p>
        </w:tc>
        <w:tc>
          <w:tcPr>
            <w:tcW w:w="1530" w:type="dxa"/>
            <w:tcBorders>
              <w:top w:val="single" w:sz="6" w:space="0" w:color="auto"/>
              <w:left w:val="single" w:sz="6" w:space="0" w:color="auto"/>
            </w:tcBorders>
            <w:vAlign w:val="center"/>
          </w:tcPr>
          <w:p w14:paraId="7DF313B4" w14:textId="77777777" w:rsidR="00FD29D8" w:rsidRPr="00D01847" w:rsidRDefault="00FD29D8">
            <w:pPr>
              <w:keepNext/>
              <w:keepLines/>
              <w:spacing w:after="0" w:line="240" w:lineRule="auto"/>
              <w:jc w:val="center"/>
              <w:rPr>
                <w:ins w:id="4850" w:author="Yu, Yong@ARB" w:date="2026-06-05T08:38:00Z"/>
                <w:rFonts w:ascii="Arial" w:eastAsia="Times New Roman" w:hAnsi="Arial" w:cs="Arial"/>
              </w:rPr>
            </w:pPr>
            <w:ins w:id="4851" w:author="Yu, Yong@ARB" w:date="2026-06-05T08:38:00Z">
              <w:r w:rsidRPr="00D01847">
                <w:rPr>
                  <w:rFonts w:ascii="Arial" w:eastAsia="Times New Roman" w:hAnsi="Arial" w:cs="Arial"/>
                </w:rPr>
                <w:t>10</w:t>
              </w:r>
            </w:ins>
          </w:p>
        </w:tc>
        <w:tc>
          <w:tcPr>
            <w:tcW w:w="1440" w:type="dxa"/>
            <w:tcBorders>
              <w:top w:val="single" w:sz="6" w:space="0" w:color="auto"/>
              <w:left w:val="single" w:sz="6" w:space="0" w:color="auto"/>
              <w:right w:val="double" w:sz="6" w:space="0" w:color="auto"/>
            </w:tcBorders>
            <w:vAlign w:val="center"/>
          </w:tcPr>
          <w:p w14:paraId="7147DDE5" w14:textId="77777777" w:rsidR="00FD29D8" w:rsidRPr="00D01847" w:rsidRDefault="00FD29D8">
            <w:pPr>
              <w:keepNext/>
              <w:keepLines/>
              <w:spacing w:after="0" w:line="240" w:lineRule="auto"/>
              <w:jc w:val="center"/>
              <w:rPr>
                <w:ins w:id="4852" w:author="Yu, Yong@ARB" w:date="2026-06-05T08:38:00Z"/>
                <w:rFonts w:ascii="Arial" w:eastAsia="Times New Roman" w:hAnsi="Arial" w:cs="Arial"/>
              </w:rPr>
            </w:pPr>
            <w:ins w:id="4853" w:author="Yu, Yong@ARB" w:date="2026-06-05T08:38:00Z">
              <w:r w:rsidRPr="00D01847">
                <w:rPr>
                  <w:rFonts w:ascii="Arial" w:eastAsia="Times New Roman" w:hAnsi="Arial" w:cs="Arial"/>
                </w:rPr>
                <w:t>100</w:t>
              </w:r>
            </w:ins>
          </w:p>
        </w:tc>
      </w:tr>
      <w:tr w:rsidR="00FD29D8" w:rsidRPr="00D01847" w14:paraId="7011A35A" w14:textId="77777777">
        <w:trPr>
          <w:trHeight w:val="438"/>
          <w:ins w:id="4854" w:author="Yu, Yong@ARB" w:date="2026-06-05T08:38:00Z"/>
        </w:trPr>
        <w:tc>
          <w:tcPr>
            <w:tcW w:w="954" w:type="dxa"/>
            <w:tcBorders>
              <w:top w:val="single" w:sz="6" w:space="0" w:color="auto"/>
              <w:left w:val="double" w:sz="6" w:space="0" w:color="auto"/>
            </w:tcBorders>
            <w:vAlign w:val="center"/>
          </w:tcPr>
          <w:p w14:paraId="5F981819" w14:textId="77777777" w:rsidR="00FD29D8" w:rsidRPr="00D01847" w:rsidRDefault="00FD29D8">
            <w:pPr>
              <w:keepNext/>
              <w:keepLines/>
              <w:spacing w:after="0" w:line="240" w:lineRule="auto"/>
              <w:jc w:val="center"/>
              <w:rPr>
                <w:ins w:id="4855" w:author="Yu, Yong@ARB" w:date="2026-06-05T08:38:00Z"/>
                <w:rFonts w:ascii="Arial" w:eastAsia="Times New Roman" w:hAnsi="Arial" w:cs="Arial"/>
              </w:rPr>
            </w:pPr>
            <w:ins w:id="4856" w:author="Yu, Yong@ARB" w:date="2026-06-05T08:38:00Z">
              <w:r w:rsidRPr="00D01847">
                <w:rPr>
                  <w:rFonts w:ascii="Arial" w:eastAsia="Times New Roman" w:hAnsi="Arial" w:cs="Arial"/>
                </w:rPr>
                <w:t>2019</w:t>
              </w:r>
            </w:ins>
          </w:p>
        </w:tc>
        <w:tc>
          <w:tcPr>
            <w:tcW w:w="1440" w:type="dxa"/>
            <w:tcBorders>
              <w:top w:val="single" w:sz="6" w:space="0" w:color="auto"/>
              <w:left w:val="single" w:sz="6" w:space="0" w:color="auto"/>
            </w:tcBorders>
            <w:vAlign w:val="center"/>
          </w:tcPr>
          <w:p w14:paraId="68E1611A" w14:textId="77777777" w:rsidR="00FD29D8" w:rsidRPr="00D01847" w:rsidRDefault="00FD29D8">
            <w:pPr>
              <w:keepNext/>
              <w:keepLines/>
              <w:spacing w:after="0" w:line="240" w:lineRule="auto"/>
              <w:jc w:val="center"/>
              <w:rPr>
                <w:ins w:id="4857" w:author="Yu, Yong@ARB" w:date="2026-06-05T08:38:00Z"/>
                <w:rFonts w:ascii="Arial" w:eastAsia="Times New Roman" w:hAnsi="Arial" w:cs="Arial"/>
              </w:rPr>
            </w:pPr>
            <w:ins w:id="4858"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29572379" w14:textId="77777777" w:rsidR="00FD29D8" w:rsidRPr="00D01847" w:rsidRDefault="00FD29D8">
            <w:pPr>
              <w:keepNext/>
              <w:keepLines/>
              <w:spacing w:after="0" w:line="240" w:lineRule="auto"/>
              <w:jc w:val="center"/>
              <w:rPr>
                <w:ins w:id="4859" w:author="Yu, Yong@ARB" w:date="2026-06-05T08:38:00Z"/>
                <w:rFonts w:ascii="Arial" w:eastAsia="Times New Roman" w:hAnsi="Arial" w:cs="Arial"/>
              </w:rPr>
            </w:pPr>
            <w:ins w:id="4860" w:author="Yu, Yong@ARB" w:date="2026-06-05T08:38:00Z">
              <w:r w:rsidRPr="00D01847">
                <w:rPr>
                  <w:rFonts w:ascii="Arial" w:eastAsia="Times New Roman" w:hAnsi="Arial" w:cs="Arial"/>
                </w:rPr>
                <w:t>30</w:t>
              </w:r>
            </w:ins>
          </w:p>
        </w:tc>
        <w:tc>
          <w:tcPr>
            <w:tcW w:w="1503" w:type="dxa"/>
            <w:tcBorders>
              <w:top w:val="single" w:sz="6" w:space="0" w:color="auto"/>
              <w:left w:val="single" w:sz="6" w:space="0" w:color="auto"/>
            </w:tcBorders>
            <w:vAlign w:val="center"/>
          </w:tcPr>
          <w:p w14:paraId="0EF8AA8F" w14:textId="77777777" w:rsidR="00FD29D8" w:rsidRPr="00D01847" w:rsidRDefault="00FD29D8">
            <w:pPr>
              <w:keepNext/>
              <w:keepLines/>
              <w:spacing w:after="0" w:line="240" w:lineRule="auto"/>
              <w:jc w:val="center"/>
              <w:rPr>
                <w:ins w:id="4861" w:author="Yu, Yong@ARB" w:date="2026-06-05T08:38:00Z"/>
                <w:rFonts w:ascii="Arial" w:eastAsia="Times New Roman" w:hAnsi="Arial" w:cs="Arial"/>
              </w:rPr>
            </w:pPr>
            <w:ins w:id="4862" w:author="Yu, Yong@ARB" w:date="2026-06-05T08:38:00Z">
              <w:r w:rsidRPr="00D01847">
                <w:rPr>
                  <w:rFonts w:ascii="Arial" w:eastAsia="Times New Roman" w:hAnsi="Arial" w:cs="Arial"/>
                </w:rPr>
                <w:t>40</w:t>
              </w:r>
            </w:ins>
          </w:p>
        </w:tc>
        <w:tc>
          <w:tcPr>
            <w:tcW w:w="1530" w:type="dxa"/>
            <w:tcBorders>
              <w:top w:val="single" w:sz="6" w:space="0" w:color="auto"/>
              <w:left w:val="single" w:sz="6" w:space="0" w:color="auto"/>
            </w:tcBorders>
            <w:vAlign w:val="center"/>
          </w:tcPr>
          <w:p w14:paraId="74B3DC01" w14:textId="77777777" w:rsidR="00FD29D8" w:rsidRPr="00D01847" w:rsidRDefault="00FD29D8">
            <w:pPr>
              <w:keepNext/>
              <w:keepLines/>
              <w:spacing w:after="0" w:line="240" w:lineRule="auto"/>
              <w:jc w:val="center"/>
              <w:rPr>
                <w:ins w:id="4863" w:author="Yu, Yong@ARB" w:date="2026-06-05T08:38:00Z"/>
                <w:rFonts w:ascii="Arial" w:eastAsia="Times New Roman" w:hAnsi="Arial" w:cs="Arial"/>
              </w:rPr>
            </w:pPr>
            <w:ins w:id="4864" w:author="Yu, Yong@ARB" w:date="2026-06-05T08:38:00Z">
              <w:r w:rsidRPr="00D01847">
                <w:rPr>
                  <w:rFonts w:ascii="Arial" w:eastAsia="Times New Roman" w:hAnsi="Arial" w:cs="Arial"/>
                </w:rPr>
                <w:t>30</w:t>
              </w:r>
            </w:ins>
          </w:p>
        </w:tc>
        <w:tc>
          <w:tcPr>
            <w:tcW w:w="1440" w:type="dxa"/>
            <w:tcBorders>
              <w:top w:val="single" w:sz="6" w:space="0" w:color="auto"/>
              <w:left w:val="single" w:sz="6" w:space="0" w:color="auto"/>
              <w:right w:val="double" w:sz="6" w:space="0" w:color="auto"/>
            </w:tcBorders>
            <w:vAlign w:val="center"/>
          </w:tcPr>
          <w:p w14:paraId="330C0B13" w14:textId="77777777" w:rsidR="00FD29D8" w:rsidRPr="00D01847" w:rsidRDefault="00FD29D8">
            <w:pPr>
              <w:keepNext/>
              <w:keepLines/>
              <w:spacing w:after="0" w:line="240" w:lineRule="auto"/>
              <w:jc w:val="center"/>
              <w:rPr>
                <w:ins w:id="4865" w:author="Yu, Yong@ARB" w:date="2026-06-05T08:38:00Z"/>
                <w:rFonts w:ascii="Arial" w:eastAsia="Times New Roman" w:hAnsi="Arial" w:cs="Arial"/>
              </w:rPr>
            </w:pPr>
            <w:ins w:id="4866" w:author="Yu, Yong@ARB" w:date="2026-06-05T08:38:00Z">
              <w:r w:rsidRPr="00D01847">
                <w:rPr>
                  <w:rFonts w:ascii="Arial" w:eastAsia="Times New Roman" w:hAnsi="Arial" w:cs="Arial"/>
                </w:rPr>
                <w:t>100</w:t>
              </w:r>
            </w:ins>
          </w:p>
        </w:tc>
      </w:tr>
      <w:tr w:rsidR="00FD29D8" w:rsidRPr="00D01847" w14:paraId="585A0C5F" w14:textId="77777777">
        <w:trPr>
          <w:trHeight w:val="438"/>
          <w:ins w:id="4867" w:author="Yu, Yong@ARB" w:date="2026-06-05T08:38:00Z"/>
        </w:trPr>
        <w:tc>
          <w:tcPr>
            <w:tcW w:w="954" w:type="dxa"/>
            <w:tcBorders>
              <w:top w:val="single" w:sz="6" w:space="0" w:color="auto"/>
              <w:left w:val="double" w:sz="6" w:space="0" w:color="auto"/>
            </w:tcBorders>
            <w:vAlign w:val="center"/>
          </w:tcPr>
          <w:p w14:paraId="6FB4B086" w14:textId="77777777" w:rsidR="00FD29D8" w:rsidRPr="00D01847" w:rsidRDefault="00FD29D8">
            <w:pPr>
              <w:keepNext/>
              <w:keepLines/>
              <w:spacing w:after="0" w:line="240" w:lineRule="auto"/>
              <w:jc w:val="center"/>
              <w:rPr>
                <w:ins w:id="4868" w:author="Yu, Yong@ARB" w:date="2026-06-05T08:38:00Z"/>
                <w:rFonts w:ascii="Arial" w:eastAsia="Times New Roman" w:hAnsi="Arial" w:cs="Arial"/>
              </w:rPr>
            </w:pPr>
            <w:ins w:id="4869" w:author="Yu, Yong@ARB" w:date="2026-06-05T08:38:00Z">
              <w:r w:rsidRPr="00D01847">
                <w:rPr>
                  <w:rFonts w:ascii="Arial" w:eastAsia="Times New Roman" w:hAnsi="Arial" w:cs="Arial"/>
                </w:rPr>
                <w:t>2020</w:t>
              </w:r>
            </w:ins>
          </w:p>
        </w:tc>
        <w:tc>
          <w:tcPr>
            <w:tcW w:w="1440" w:type="dxa"/>
            <w:tcBorders>
              <w:top w:val="single" w:sz="6" w:space="0" w:color="auto"/>
              <w:left w:val="single" w:sz="6" w:space="0" w:color="auto"/>
            </w:tcBorders>
            <w:vAlign w:val="center"/>
          </w:tcPr>
          <w:p w14:paraId="01E4F633" w14:textId="77777777" w:rsidR="00FD29D8" w:rsidRPr="00D01847" w:rsidRDefault="00FD29D8">
            <w:pPr>
              <w:keepNext/>
              <w:keepLines/>
              <w:spacing w:after="0" w:line="240" w:lineRule="auto"/>
              <w:jc w:val="center"/>
              <w:rPr>
                <w:ins w:id="4870" w:author="Yu, Yong@ARB" w:date="2026-06-05T08:38:00Z"/>
                <w:rFonts w:ascii="Arial" w:eastAsia="Times New Roman" w:hAnsi="Arial" w:cs="Arial"/>
              </w:rPr>
            </w:pPr>
            <w:ins w:id="4871"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47C5BD32" w14:textId="77777777" w:rsidR="00FD29D8" w:rsidRPr="00D01847" w:rsidRDefault="00FD29D8">
            <w:pPr>
              <w:keepNext/>
              <w:keepLines/>
              <w:spacing w:after="0" w:line="240" w:lineRule="auto"/>
              <w:jc w:val="center"/>
              <w:rPr>
                <w:ins w:id="4872" w:author="Yu, Yong@ARB" w:date="2026-06-05T08:38:00Z"/>
                <w:rFonts w:ascii="Arial" w:eastAsia="Times New Roman" w:hAnsi="Arial" w:cs="Arial"/>
              </w:rPr>
            </w:pPr>
            <w:ins w:id="4873" w:author="Yu, Yong@ARB" w:date="2026-06-05T08:38:00Z">
              <w:r w:rsidRPr="00D01847">
                <w:rPr>
                  <w:rFonts w:ascii="Arial" w:eastAsia="Times New Roman" w:hAnsi="Arial" w:cs="Arial"/>
                </w:rPr>
                <w:t>20</w:t>
              </w:r>
            </w:ins>
          </w:p>
        </w:tc>
        <w:tc>
          <w:tcPr>
            <w:tcW w:w="1503" w:type="dxa"/>
            <w:tcBorders>
              <w:top w:val="single" w:sz="6" w:space="0" w:color="auto"/>
              <w:left w:val="single" w:sz="6" w:space="0" w:color="auto"/>
            </w:tcBorders>
            <w:vAlign w:val="center"/>
          </w:tcPr>
          <w:p w14:paraId="07F809A0" w14:textId="77777777" w:rsidR="00FD29D8" w:rsidRPr="00D01847" w:rsidRDefault="00FD29D8">
            <w:pPr>
              <w:keepNext/>
              <w:keepLines/>
              <w:spacing w:after="0" w:line="240" w:lineRule="auto"/>
              <w:jc w:val="center"/>
              <w:rPr>
                <w:ins w:id="4874" w:author="Yu, Yong@ARB" w:date="2026-06-05T08:38:00Z"/>
                <w:rFonts w:ascii="Arial" w:eastAsia="Times New Roman" w:hAnsi="Arial" w:cs="Arial"/>
              </w:rPr>
            </w:pPr>
            <w:ins w:id="4875" w:author="Yu, Yong@ARB" w:date="2026-06-05T08:38:00Z">
              <w:r w:rsidRPr="00D01847">
                <w:rPr>
                  <w:rFonts w:ascii="Arial" w:eastAsia="Times New Roman" w:hAnsi="Arial" w:cs="Arial"/>
                </w:rPr>
                <w:t>30</w:t>
              </w:r>
            </w:ins>
          </w:p>
        </w:tc>
        <w:tc>
          <w:tcPr>
            <w:tcW w:w="1530" w:type="dxa"/>
            <w:tcBorders>
              <w:top w:val="single" w:sz="6" w:space="0" w:color="auto"/>
              <w:left w:val="single" w:sz="6" w:space="0" w:color="auto"/>
            </w:tcBorders>
            <w:vAlign w:val="center"/>
          </w:tcPr>
          <w:p w14:paraId="5195FD2A" w14:textId="77777777" w:rsidR="00FD29D8" w:rsidRPr="00D01847" w:rsidRDefault="00FD29D8">
            <w:pPr>
              <w:keepNext/>
              <w:keepLines/>
              <w:spacing w:after="0" w:line="240" w:lineRule="auto"/>
              <w:jc w:val="center"/>
              <w:rPr>
                <w:ins w:id="4876" w:author="Yu, Yong@ARB" w:date="2026-06-05T08:38:00Z"/>
                <w:rFonts w:ascii="Arial" w:eastAsia="Times New Roman" w:hAnsi="Arial" w:cs="Arial"/>
              </w:rPr>
            </w:pPr>
            <w:ins w:id="4877" w:author="Yu, Yong@ARB" w:date="2026-06-05T08:38:00Z">
              <w:r w:rsidRPr="00D01847">
                <w:rPr>
                  <w:rFonts w:ascii="Arial" w:eastAsia="Times New Roman" w:hAnsi="Arial" w:cs="Arial"/>
                </w:rPr>
                <w:t>50</w:t>
              </w:r>
            </w:ins>
          </w:p>
        </w:tc>
        <w:tc>
          <w:tcPr>
            <w:tcW w:w="1440" w:type="dxa"/>
            <w:tcBorders>
              <w:top w:val="single" w:sz="6" w:space="0" w:color="auto"/>
              <w:left w:val="single" w:sz="6" w:space="0" w:color="auto"/>
              <w:right w:val="double" w:sz="6" w:space="0" w:color="auto"/>
            </w:tcBorders>
            <w:vAlign w:val="center"/>
          </w:tcPr>
          <w:p w14:paraId="021E1D63" w14:textId="77777777" w:rsidR="00FD29D8" w:rsidRPr="00D01847" w:rsidRDefault="00FD29D8">
            <w:pPr>
              <w:keepNext/>
              <w:keepLines/>
              <w:spacing w:after="0" w:line="240" w:lineRule="auto"/>
              <w:jc w:val="center"/>
              <w:rPr>
                <w:ins w:id="4878" w:author="Yu, Yong@ARB" w:date="2026-06-05T08:38:00Z"/>
                <w:rFonts w:ascii="Arial" w:eastAsia="Times New Roman" w:hAnsi="Arial" w:cs="Arial"/>
              </w:rPr>
            </w:pPr>
            <w:ins w:id="4879" w:author="Yu, Yong@ARB" w:date="2026-06-05T08:38:00Z">
              <w:r w:rsidRPr="00D01847">
                <w:rPr>
                  <w:rFonts w:ascii="Arial" w:eastAsia="Times New Roman" w:hAnsi="Arial" w:cs="Arial"/>
                </w:rPr>
                <w:t>100</w:t>
              </w:r>
            </w:ins>
          </w:p>
        </w:tc>
      </w:tr>
      <w:tr w:rsidR="00FD29D8" w:rsidRPr="00D01847" w14:paraId="4931152E" w14:textId="77777777">
        <w:trPr>
          <w:trHeight w:val="438"/>
          <w:ins w:id="4880" w:author="Yu, Yong@ARB" w:date="2026-06-05T08:38:00Z"/>
        </w:trPr>
        <w:tc>
          <w:tcPr>
            <w:tcW w:w="954" w:type="dxa"/>
            <w:tcBorders>
              <w:top w:val="single" w:sz="6" w:space="0" w:color="auto"/>
              <w:left w:val="double" w:sz="6" w:space="0" w:color="auto"/>
            </w:tcBorders>
            <w:vAlign w:val="center"/>
          </w:tcPr>
          <w:p w14:paraId="11997534" w14:textId="77777777" w:rsidR="00FD29D8" w:rsidRPr="00D01847" w:rsidRDefault="00FD29D8">
            <w:pPr>
              <w:keepNext/>
              <w:keepLines/>
              <w:spacing w:after="0" w:line="240" w:lineRule="auto"/>
              <w:jc w:val="center"/>
              <w:rPr>
                <w:ins w:id="4881" w:author="Yu, Yong@ARB" w:date="2026-06-05T08:38:00Z"/>
                <w:rFonts w:ascii="Arial" w:eastAsia="Times New Roman" w:hAnsi="Arial" w:cs="Arial"/>
              </w:rPr>
            </w:pPr>
            <w:ins w:id="4882"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47320A75" w14:textId="77777777" w:rsidR="00FD29D8" w:rsidRPr="00D01847" w:rsidRDefault="00FD29D8">
            <w:pPr>
              <w:keepNext/>
              <w:keepLines/>
              <w:spacing w:after="0" w:line="240" w:lineRule="auto"/>
              <w:jc w:val="center"/>
              <w:rPr>
                <w:ins w:id="4883" w:author="Yu, Yong@ARB" w:date="2026-06-05T08:38:00Z"/>
                <w:rFonts w:ascii="Arial" w:eastAsia="Times New Roman" w:hAnsi="Arial" w:cs="Arial"/>
              </w:rPr>
            </w:pPr>
            <w:ins w:id="488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5C7F7AE" w14:textId="77777777" w:rsidR="00FD29D8" w:rsidRPr="00D01847" w:rsidRDefault="00FD29D8">
            <w:pPr>
              <w:keepNext/>
              <w:keepLines/>
              <w:spacing w:after="0" w:line="240" w:lineRule="auto"/>
              <w:jc w:val="center"/>
              <w:rPr>
                <w:ins w:id="4885" w:author="Yu, Yong@ARB" w:date="2026-06-05T08:38:00Z"/>
                <w:rFonts w:ascii="Arial" w:eastAsia="Times New Roman" w:hAnsi="Arial" w:cs="Arial"/>
              </w:rPr>
            </w:pPr>
            <w:ins w:id="4886" w:author="Yu, Yong@ARB" w:date="2026-06-05T08:38:00Z">
              <w:r w:rsidRPr="00D01847">
                <w:rPr>
                  <w:rFonts w:ascii="Arial" w:eastAsia="Times New Roman" w:hAnsi="Arial" w:cs="Arial"/>
                </w:rPr>
                <w:t>10</w:t>
              </w:r>
            </w:ins>
          </w:p>
        </w:tc>
        <w:tc>
          <w:tcPr>
            <w:tcW w:w="1503" w:type="dxa"/>
            <w:tcBorders>
              <w:top w:val="single" w:sz="6" w:space="0" w:color="auto"/>
              <w:left w:val="single" w:sz="6" w:space="0" w:color="auto"/>
            </w:tcBorders>
            <w:vAlign w:val="center"/>
          </w:tcPr>
          <w:p w14:paraId="4375AB7F" w14:textId="77777777" w:rsidR="00FD29D8" w:rsidRPr="00D01847" w:rsidRDefault="00FD29D8">
            <w:pPr>
              <w:keepNext/>
              <w:keepLines/>
              <w:spacing w:after="0" w:line="240" w:lineRule="auto"/>
              <w:jc w:val="center"/>
              <w:rPr>
                <w:ins w:id="4887" w:author="Yu, Yong@ARB" w:date="2026-06-05T08:38:00Z"/>
                <w:rFonts w:ascii="Arial" w:eastAsia="Times New Roman" w:hAnsi="Arial" w:cs="Arial"/>
              </w:rPr>
            </w:pPr>
            <w:ins w:id="4888" w:author="Yu, Yong@ARB" w:date="2026-06-05T08:38:00Z">
              <w:r w:rsidRPr="00D01847">
                <w:rPr>
                  <w:rFonts w:ascii="Arial" w:eastAsia="Times New Roman" w:hAnsi="Arial" w:cs="Arial"/>
                </w:rPr>
                <w:t>20</w:t>
              </w:r>
            </w:ins>
          </w:p>
        </w:tc>
        <w:tc>
          <w:tcPr>
            <w:tcW w:w="1530" w:type="dxa"/>
            <w:tcBorders>
              <w:top w:val="single" w:sz="6" w:space="0" w:color="auto"/>
              <w:left w:val="single" w:sz="6" w:space="0" w:color="auto"/>
            </w:tcBorders>
            <w:vAlign w:val="center"/>
          </w:tcPr>
          <w:p w14:paraId="14410673" w14:textId="77777777" w:rsidR="00FD29D8" w:rsidRPr="00D01847" w:rsidRDefault="00FD29D8">
            <w:pPr>
              <w:keepNext/>
              <w:keepLines/>
              <w:spacing w:after="0" w:line="240" w:lineRule="auto"/>
              <w:jc w:val="center"/>
              <w:rPr>
                <w:ins w:id="4889" w:author="Yu, Yong@ARB" w:date="2026-06-05T08:38:00Z"/>
                <w:rFonts w:ascii="Arial" w:eastAsia="Times New Roman" w:hAnsi="Arial" w:cs="Arial"/>
              </w:rPr>
            </w:pPr>
            <w:ins w:id="4890" w:author="Yu, Yong@ARB" w:date="2026-06-05T08:38:00Z">
              <w:r w:rsidRPr="00D01847">
                <w:rPr>
                  <w:rFonts w:ascii="Arial" w:eastAsia="Times New Roman" w:hAnsi="Arial" w:cs="Arial"/>
                </w:rPr>
                <w:t>70</w:t>
              </w:r>
            </w:ins>
          </w:p>
        </w:tc>
        <w:tc>
          <w:tcPr>
            <w:tcW w:w="1440" w:type="dxa"/>
            <w:tcBorders>
              <w:top w:val="single" w:sz="6" w:space="0" w:color="auto"/>
              <w:left w:val="single" w:sz="6" w:space="0" w:color="auto"/>
              <w:right w:val="double" w:sz="6" w:space="0" w:color="auto"/>
            </w:tcBorders>
            <w:vAlign w:val="center"/>
          </w:tcPr>
          <w:p w14:paraId="1DA11F0E" w14:textId="77777777" w:rsidR="00FD29D8" w:rsidRPr="00D01847" w:rsidRDefault="00FD29D8">
            <w:pPr>
              <w:keepNext/>
              <w:keepLines/>
              <w:spacing w:after="0" w:line="240" w:lineRule="auto"/>
              <w:jc w:val="center"/>
              <w:rPr>
                <w:ins w:id="4891" w:author="Yu, Yong@ARB" w:date="2026-06-05T08:38:00Z"/>
                <w:rFonts w:ascii="Arial" w:eastAsia="Times New Roman" w:hAnsi="Arial" w:cs="Arial"/>
              </w:rPr>
            </w:pPr>
            <w:ins w:id="4892" w:author="Yu, Yong@ARB" w:date="2026-06-05T08:38:00Z">
              <w:r w:rsidRPr="00D01847">
                <w:rPr>
                  <w:rFonts w:ascii="Arial" w:eastAsia="Times New Roman" w:hAnsi="Arial" w:cs="Arial"/>
                </w:rPr>
                <w:t>100</w:t>
              </w:r>
            </w:ins>
          </w:p>
        </w:tc>
      </w:tr>
      <w:tr w:rsidR="00FD29D8" w:rsidRPr="00D01847" w14:paraId="545B8D74" w14:textId="77777777">
        <w:trPr>
          <w:trHeight w:val="498"/>
          <w:ins w:id="4893" w:author="Yu, Yong@ARB" w:date="2026-06-05T08:38:00Z"/>
        </w:trPr>
        <w:tc>
          <w:tcPr>
            <w:tcW w:w="954" w:type="dxa"/>
            <w:tcBorders>
              <w:top w:val="single" w:sz="4" w:space="0" w:color="auto"/>
              <w:left w:val="double" w:sz="6" w:space="0" w:color="auto"/>
              <w:bottom w:val="double" w:sz="6" w:space="0" w:color="auto"/>
            </w:tcBorders>
            <w:vAlign w:val="center"/>
          </w:tcPr>
          <w:p w14:paraId="7B066F48" w14:textId="77777777" w:rsidR="00FD29D8" w:rsidRPr="00D01847" w:rsidRDefault="00FD29D8">
            <w:pPr>
              <w:keepNext/>
              <w:keepLines/>
              <w:spacing w:after="0" w:line="240" w:lineRule="auto"/>
              <w:jc w:val="center"/>
              <w:rPr>
                <w:ins w:id="4894" w:author="Yu, Yong@ARB" w:date="2026-06-05T08:38:00Z"/>
                <w:rFonts w:ascii="Arial" w:eastAsia="Times New Roman" w:hAnsi="Arial" w:cs="Arial"/>
              </w:rPr>
            </w:pPr>
            <w:ins w:id="4895"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40E81ABD" w14:textId="77777777" w:rsidR="00FD29D8" w:rsidRPr="00D01847" w:rsidRDefault="00FD29D8">
            <w:pPr>
              <w:keepNext/>
              <w:keepLines/>
              <w:spacing w:after="0" w:line="240" w:lineRule="auto"/>
              <w:jc w:val="center"/>
              <w:rPr>
                <w:ins w:id="4896" w:author="Yu, Yong@ARB" w:date="2026-06-05T08:38:00Z"/>
                <w:rFonts w:ascii="Arial" w:eastAsia="Times New Roman" w:hAnsi="Arial" w:cs="Arial"/>
              </w:rPr>
            </w:pPr>
            <w:ins w:id="4897"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2356889F" w14:textId="77777777" w:rsidR="00FD29D8" w:rsidRPr="00D01847" w:rsidRDefault="00FD29D8">
            <w:pPr>
              <w:keepNext/>
              <w:keepLines/>
              <w:spacing w:after="0" w:line="240" w:lineRule="auto"/>
              <w:jc w:val="center"/>
              <w:rPr>
                <w:ins w:id="4898" w:author="Yu, Yong@ARB" w:date="2026-06-05T08:38:00Z"/>
                <w:rFonts w:ascii="Arial" w:eastAsia="Times New Roman" w:hAnsi="Arial" w:cs="Arial"/>
              </w:rPr>
            </w:pPr>
            <w:ins w:id="4899"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49C40BEF" w14:textId="77777777" w:rsidR="00FD29D8" w:rsidRPr="00D01847" w:rsidRDefault="00FD29D8">
            <w:pPr>
              <w:keepNext/>
              <w:keepLines/>
              <w:spacing w:after="0" w:line="240" w:lineRule="auto"/>
              <w:jc w:val="center"/>
              <w:rPr>
                <w:ins w:id="4900" w:author="Yu, Yong@ARB" w:date="2026-06-05T08:38:00Z"/>
                <w:rFonts w:ascii="Arial" w:eastAsia="Times New Roman" w:hAnsi="Arial" w:cs="Arial"/>
              </w:rPr>
            </w:pPr>
            <w:ins w:id="4901" w:author="Yu, Yong@ARB" w:date="2026-06-05T08:38:00Z">
              <w:r w:rsidRPr="00D01847">
                <w:rPr>
                  <w:rFonts w:ascii="Arial" w:eastAsia="Times New Roman" w:hAnsi="Arial" w:cs="Arial"/>
                </w:rPr>
                <w:t>10</w:t>
              </w:r>
            </w:ins>
          </w:p>
        </w:tc>
        <w:tc>
          <w:tcPr>
            <w:tcW w:w="1530" w:type="dxa"/>
            <w:tcBorders>
              <w:top w:val="single" w:sz="4" w:space="0" w:color="auto"/>
              <w:left w:val="single" w:sz="6" w:space="0" w:color="auto"/>
              <w:bottom w:val="double" w:sz="6" w:space="0" w:color="auto"/>
            </w:tcBorders>
            <w:vAlign w:val="center"/>
          </w:tcPr>
          <w:p w14:paraId="010AB74E" w14:textId="77777777" w:rsidR="00FD29D8" w:rsidRPr="00D01847" w:rsidRDefault="00FD29D8">
            <w:pPr>
              <w:keepNext/>
              <w:keepLines/>
              <w:spacing w:after="0" w:line="240" w:lineRule="auto"/>
              <w:jc w:val="center"/>
              <w:rPr>
                <w:ins w:id="4902" w:author="Yu, Yong@ARB" w:date="2026-06-05T08:38:00Z"/>
                <w:rFonts w:ascii="Arial" w:eastAsia="Times New Roman" w:hAnsi="Arial" w:cs="Arial"/>
              </w:rPr>
            </w:pPr>
            <w:ins w:id="4903" w:author="Yu, Yong@ARB" w:date="2026-06-05T08:38:00Z">
              <w:r w:rsidRPr="00D01847">
                <w:rPr>
                  <w:rFonts w:ascii="Arial" w:eastAsia="Times New Roman" w:hAnsi="Arial" w:cs="Arial"/>
                </w:rPr>
                <w:t>90</w:t>
              </w:r>
            </w:ins>
          </w:p>
        </w:tc>
        <w:tc>
          <w:tcPr>
            <w:tcW w:w="1440" w:type="dxa"/>
            <w:tcBorders>
              <w:top w:val="single" w:sz="4" w:space="0" w:color="auto"/>
              <w:left w:val="single" w:sz="6" w:space="0" w:color="auto"/>
              <w:bottom w:val="double" w:sz="6" w:space="0" w:color="auto"/>
              <w:right w:val="double" w:sz="6" w:space="0" w:color="auto"/>
            </w:tcBorders>
            <w:vAlign w:val="center"/>
          </w:tcPr>
          <w:p w14:paraId="1326D8E5" w14:textId="77777777" w:rsidR="00FD29D8" w:rsidRPr="00D01847" w:rsidRDefault="00FD29D8">
            <w:pPr>
              <w:keepNext/>
              <w:keepLines/>
              <w:spacing w:after="0" w:line="240" w:lineRule="auto"/>
              <w:jc w:val="center"/>
              <w:rPr>
                <w:ins w:id="4904" w:author="Yu, Yong@ARB" w:date="2026-06-05T08:38:00Z"/>
                <w:rFonts w:ascii="Arial" w:eastAsia="Times New Roman" w:hAnsi="Arial" w:cs="Arial"/>
              </w:rPr>
            </w:pPr>
            <w:ins w:id="4905" w:author="Yu, Yong@ARB" w:date="2026-06-05T08:38:00Z">
              <w:r w:rsidRPr="00D01847">
                <w:rPr>
                  <w:rFonts w:ascii="Arial" w:eastAsia="Times New Roman" w:hAnsi="Arial" w:cs="Arial"/>
                </w:rPr>
                <w:t>100</w:t>
              </w:r>
            </w:ins>
          </w:p>
        </w:tc>
      </w:tr>
    </w:tbl>
    <w:p w14:paraId="574E6C53" w14:textId="77777777" w:rsidR="00FD29D8" w:rsidRPr="00D01847" w:rsidRDefault="00FD29D8" w:rsidP="00FD29D8">
      <w:pPr>
        <w:spacing w:line="278" w:lineRule="auto"/>
        <w:ind w:left="1440"/>
        <w:rPr>
          <w:ins w:id="4906" w:author="Yu, Yong@ARB" w:date="2026-06-05T08:38:00Z"/>
          <w:rFonts w:ascii="Arial" w:eastAsia="Aptos" w:hAnsi="Arial" w:cs="Times New Roman"/>
          <w:bCs/>
          <w:color w:val="404040"/>
          <w:kern w:val="2"/>
          <w:sz w:val="24"/>
          <w:szCs w:val="24"/>
          <w14:ligatures w14:val="standardContextual"/>
        </w:rPr>
      </w:pPr>
    </w:p>
    <w:p w14:paraId="769E91C1" w14:textId="77777777" w:rsidR="00FD29D8" w:rsidRPr="00D01847" w:rsidRDefault="00FD29D8" w:rsidP="00FD29D8">
      <w:pPr>
        <w:numPr>
          <w:ilvl w:val="1"/>
          <w:numId w:val="25"/>
        </w:numPr>
        <w:spacing w:line="278" w:lineRule="auto"/>
        <w:ind w:hanging="90"/>
        <w:contextualSpacing/>
        <w:rPr>
          <w:ins w:id="4907" w:author="Yu, Yong@ARB" w:date="2026-06-05T08:38:00Z"/>
          <w:rFonts w:ascii="Arial" w:eastAsia="Aptos" w:hAnsi="Arial" w:cs="Times New Roman"/>
          <w:bCs/>
          <w:color w:val="404040"/>
          <w:kern w:val="2"/>
          <w:sz w:val="24"/>
          <w:szCs w:val="24"/>
          <w14:ligatures w14:val="standardContextual"/>
        </w:rPr>
      </w:pPr>
      <w:ins w:id="4908" w:author="Yu, Yong@ARB" w:date="2026-06-05T08:38:00Z">
        <w:r w:rsidRPr="00D01847">
          <w:rPr>
            <w:rFonts w:ascii="Arial" w:eastAsia="Aptos" w:hAnsi="Arial" w:cs="Times New Roman"/>
            <w:bCs/>
            <w:i/>
            <w:iCs/>
            <w:color w:val="404040"/>
            <w:kern w:val="2"/>
            <w:sz w:val="24"/>
            <w:szCs w:val="24"/>
            <w14:ligatures w14:val="standardContextual"/>
          </w:rPr>
          <w:t>Requirements for Small Volume Manufacturers</w:t>
        </w:r>
        <w:r w:rsidRPr="00D01847">
          <w:rPr>
            <w:rFonts w:ascii="Arial" w:eastAsia="Aptos" w:hAnsi="Arial" w:cs="Times New Roman"/>
            <w:bCs/>
            <w:color w:val="404040"/>
            <w:kern w:val="2"/>
            <w:sz w:val="24"/>
            <w:szCs w:val="24"/>
            <w14:ligatures w14:val="standardContextual"/>
          </w:rPr>
          <w:t>. In the 2015 through 2017 model years, a small volume manufacturer shall certify, produce, and deliver for sale in California vehicles or engines certified to the MDV LEV II LEV standards or to the LEV III LEV395 or LEV III LEV630 standards, as applicable, in a quantity equivalent to 100% of its MDV fleet. In the 2018 through 2021 model years, a small volume manufacturer shall certify, produce, and deliver for sale in California vehicles or engines certified to the MDV LEV II ULEV standards or to the LEV III ULEV340 or LEV III ULEV570 standards, as applicable, in a</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t>quantity equivalent to 100% of its MDV fleet. In the 2022 and subsequent model years, a small volume manufacturer shall certify, produce, and deliver for sale in California vehicles or engines certified to the MDV LEV III ULEV250 or LEV III ULEV400 standards, as applicable, in a quantity equivalent to 100% of its MDV fleet. Engines certified to these MDV standards are not eligible for emissions averaging.</w:t>
        </w:r>
        <w:r w:rsidRPr="00D01847">
          <w:rPr>
            <w:rFonts w:ascii="Arial" w:eastAsia="Aptos" w:hAnsi="Arial" w:cs="Times New Roman"/>
            <w:bCs/>
            <w:color w:val="404040"/>
            <w:kern w:val="2"/>
            <w:sz w:val="24"/>
            <w:szCs w:val="24"/>
            <w14:ligatures w14:val="standardContextual"/>
          </w:rPr>
          <w:br/>
        </w:r>
      </w:ins>
    </w:p>
    <w:p w14:paraId="3C4A7EA4" w14:textId="77777777" w:rsidR="00FD29D8" w:rsidRPr="00D01847" w:rsidRDefault="00FD29D8" w:rsidP="00FD29D8">
      <w:pPr>
        <w:numPr>
          <w:ilvl w:val="1"/>
          <w:numId w:val="25"/>
        </w:numPr>
        <w:spacing w:line="278" w:lineRule="auto"/>
        <w:ind w:hanging="90"/>
        <w:contextualSpacing/>
        <w:rPr>
          <w:ins w:id="4909" w:author="Yu, Yong@ARB" w:date="2026-06-05T08:38:00Z"/>
          <w:rFonts w:ascii="Arial" w:eastAsia="Aptos" w:hAnsi="Arial" w:cs="Times New Roman"/>
          <w:bCs/>
          <w:color w:val="404040"/>
          <w:kern w:val="2"/>
          <w:sz w:val="24"/>
          <w:szCs w:val="24"/>
          <w14:ligatures w14:val="standardContextual"/>
        </w:rPr>
      </w:pPr>
      <w:ins w:id="4910" w:author="Yu, Yong@ARB" w:date="2026-06-05T08:38:00Z">
        <w:r w:rsidRPr="00D01847">
          <w:rPr>
            <w:rFonts w:ascii="Arial" w:eastAsia="Aptos" w:hAnsi="Arial" w:cs="Times New Roman"/>
            <w:bCs/>
            <w:i/>
            <w:iCs/>
            <w:color w:val="404040"/>
            <w:kern w:val="2"/>
            <w:sz w:val="24"/>
            <w:szCs w:val="24"/>
            <w14:ligatures w14:val="standardContextual"/>
          </w:rPr>
          <w:t>Alternate Phase-In Schedules for LEV III MDVs</w:t>
        </w:r>
        <w:r w:rsidRPr="00D01847">
          <w:rPr>
            <w:rFonts w:ascii="Arial" w:eastAsia="Aptos" w:hAnsi="Arial" w:cs="Times New Roman"/>
            <w:bCs/>
            <w:color w:val="404040"/>
            <w:kern w:val="2"/>
            <w:sz w:val="24"/>
            <w:szCs w:val="24"/>
            <w14:ligatures w14:val="standardContextual"/>
          </w:rPr>
          <w:t xml:space="preserve">. For the 2016 and subsequent model years, a manufacturer that produces and delivers for sale in California four or fewer medium-duty test groups may comply with the following alternate phase-in schedule for LEV III </w:t>
        </w:r>
        <w:r w:rsidRPr="00D01847">
          <w:rPr>
            <w:rFonts w:ascii="Arial" w:eastAsia="Aptos" w:hAnsi="Arial" w:cs="Times New Roman"/>
            <w:bCs/>
            <w:color w:val="404040"/>
            <w:kern w:val="2"/>
            <w:sz w:val="24"/>
            <w:szCs w:val="24"/>
            <w14:ligatures w14:val="standardContextual"/>
          </w:rPr>
          <w:lastRenderedPageBreak/>
          <w:t>medium-duty vehicles.</w:t>
        </w:r>
        <w:r>
          <w:rPr>
            <w:rFonts w:ascii="Arial" w:eastAsia="Aptos" w:hAnsi="Arial" w:cs="Times New Roman"/>
            <w:bCs/>
            <w:color w:val="404040"/>
            <w:kern w:val="2"/>
            <w:sz w:val="24"/>
            <w:szCs w:val="24"/>
            <w14:ligatures w14:val="standardContextual"/>
          </w:rPr>
          <w:br/>
        </w:r>
      </w:ins>
    </w:p>
    <w:p w14:paraId="10E93837" w14:textId="77777777" w:rsidR="00FD29D8" w:rsidRPr="00D01847" w:rsidRDefault="00FD29D8" w:rsidP="00FD29D8">
      <w:pPr>
        <w:numPr>
          <w:ilvl w:val="2"/>
          <w:numId w:val="25"/>
        </w:numPr>
        <w:spacing w:line="278" w:lineRule="auto"/>
        <w:contextualSpacing/>
        <w:rPr>
          <w:ins w:id="4911" w:author="Yu, Yong@ARB" w:date="2026-06-05T08:38:00Z"/>
          <w:rFonts w:ascii="Arial" w:eastAsia="Aptos" w:hAnsi="Arial" w:cs="Times New Roman"/>
          <w:bCs/>
          <w:color w:val="404040"/>
          <w:kern w:val="2"/>
          <w:sz w:val="24"/>
          <w:szCs w:val="24"/>
          <w14:ligatures w14:val="standardContextual"/>
        </w:rPr>
      </w:pPr>
      <w:ins w:id="4912"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four medium-duty test groups may comply with the following alternate phase-in schedule for LEV III medium-duty vehicles.</w:t>
        </w:r>
        <w:r>
          <w:rPr>
            <w:rFonts w:ascii="Arial" w:eastAsia="Aptos" w:hAnsi="Arial" w:cs="Times New Roman"/>
            <w:bCs/>
            <w:color w:val="404040"/>
            <w:kern w:val="2"/>
            <w:sz w:val="24"/>
            <w:szCs w:val="24"/>
            <w14:ligatures w14:val="standardContextual"/>
          </w:rPr>
          <w:br/>
        </w:r>
      </w:ins>
    </w:p>
    <w:tbl>
      <w:tblPr>
        <w:tblW w:w="0" w:type="auto"/>
        <w:tblInd w:w="73" w:type="dxa"/>
        <w:tblLayout w:type="fixed"/>
        <w:tblCellMar>
          <w:left w:w="120" w:type="dxa"/>
          <w:right w:w="120" w:type="dxa"/>
        </w:tblCellMar>
        <w:tblLook w:val="0000" w:firstRow="0" w:lastRow="0" w:firstColumn="0" w:lastColumn="0" w:noHBand="0" w:noVBand="0"/>
      </w:tblPr>
      <w:tblGrid>
        <w:gridCol w:w="1510"/>
        <w:gridCol w:w="1440"/>
        <w:gridCol w:w="1728"/>
        <w:gridCol w:w="1503"/>
        <w:gridCol w:w="1530"/>
        <w:gridCol w:w="1440"/>
      </w:tblGrid>
      <w:tr w:rsidR="00FD29D8" w:rsidRPr="00D01847" w14:paraId="157D2DAC" w14:textId="77777777">
        <w:trPr>
          <w:trHeight w:val="942"/>
          <w:ins w:id="4913" w:author="Yu, Yong@ARB" w:date="2026-06-05T08:38:00Z"/>
        </w:trPr>
        <w:tc>
          <w:tcPr>
            <w:tcW w:w="1510" w:type="dxa"/>
            <w:vMerge w:val="restart"/>
            <w:tcBorders>
              <w:top w:val="double" w:sz="6" w:space="0" w:color="auto"/>
              <w:left w:val="double" w:sz="6" w:space="0" w:color="auto"/>
            </w:tcBorders>
            <w:vAlign w:val="center"/>
          </w:tcPr>
          <w:p w14:paraId="5E1E5944" w14:textId="77777777" w:rsidR="00FD29D8" w:rsidRPr="00D01847" w:rsidRDefault="00FD29D8">
            <w:pPr>
              <w:keepNext/>
              <w:keepLines/>
              <w:spacing w:after="0" w:line="240" w:lineRule="auto"/>
              <w:jc w:val="center"/>
              <w:rPr>
                <w:ins w:id="4914" w:author="Yu, Yong@ARB" w:date="2026-06-05T08:38:00Z"/>
                <w:rFonts w:ascii="Arial" w:eastAsia="Times New Roman" w:hAnsi="Arial" w:cs="Arial"/>
                <w:i/>
              </w:rPr>
            </w:pPr>
            <w:ins w:id="4915" w:author="Yu, Yong@ARB" w:date="2026-06-05T08:38:00Z">
              <w:r w:rsidRPr="00D01847">
                <w:rPr>
                  <w:rFonts w:ascii="Arial" w:eastAsia="Times New Roman" w:hAnsi="Arial" w:cs="Arial"/>
                  <w:i/>
                </w:rPr>
                <w:t>Model Year</w:t>
              </w:r>
            </w:ins>
          </w:p>
        </w:tc>
        <w:tc>
          <w:tcPr>
            <w:tcW w:w="6201" w:type="dxa"/>
            <w:gridSpan w:val="4"/>
            <w:tcBorders>
              <w:top w:val="double" w:sz="6" w:space="0" w:color="auto"/>
              <w:left w:val="single" w:sz="6" w:space="0" w:color="auto"/>
            </w:tcBorders>
            <w:vAlign w:val="center"/>
          </w:tcPr>
          <w:p w14:paraId="4D5363E3"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916" w:author="Yu, Yong@ARB" w:date="2026-06-05T08:38:00Z"/>
                <w:rFonts w:ascii="Arial" w:eastAsia="Times New Roman" w:hAnsi="Arial" w:cs="Arial"/>
              </w:rPr>
            </w:pPr>
            <w:ins w:id="4917"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right w:val="double" w:sz="6" w:space="0" w:color="auto"/>
            </w:tcBorders>
            <w:vAlign w:val="center"/>
          </w:tcPr>
          <w:p w14:paraId="132BE1AC"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918" w:author="Yu, Yong@ARB" w:date="2026-06-05T08:38:00Z"/>
                <w:rFonts w:ascii="Arial" w:eastAsia="Times New Roman" w:hAnsi="Arial" w:cs="Arial"/>
              </w:rPr>
            </w:pPr>
            <w:ins w:id="4919" w:author="Yu, Yong@ARB" w:date="2026-06-05T08:38:00Z">
              <w:r w:rsidRPr="00D01847">
                <w:rPr>
                  <w:rFonts w:ascii="Arial" w:eastAsia="Times New Roman" w:hAnsi="Arial" w:cs="Arial"/>
                  <w:i/>
                </w:rPr>
                <w:t>Vehicles Certified to §1956.8(c) or (h) (%)</w:t>
              </w:r>
            </w:ins>
          </w:p>
        </w:tc>
      </w:tr>
      <w:tr w:rsidR="00FD29D8" w:rsidRPr="00D01847" w14:paraId="40B151CA" w14:textId="77777777">
        <w:trPr>
          <w:trHeight w:val="438"/>
          <w:ins w:id="4920" w:author="Yu, Yong@ARB" w:date="2026-06-05T08:38:00Z"/>
        </w:trPr>
        <w:tc>
          <w:tcPr>
            <w:tcW w:w="1510" w:type="dxa"/>
            <w:vMerge/>
            <w:tcBorders>
              <w:top w:val="nil"/>
              <w:left w:val="double" w:sz="6" w:space="0" w:color="auto"/>
            </w:tcBorders>
            <w:vAlign w:val="center"/>
          </w:tcPr>
          <w:p w14:paraId="7E4DDD12" w14:textId="77777777" w:rsidR="00FD29D8" w:rsidRPr="00D01847" w:rsidRDefault="00FD29D8">
            <w:pPr>
              <w:keepNext/>
              <w:keepLines/>
              <w:spacing w:after="0" w:line="240" w:lineRule="auto"/>
              <w:rPr>
                <w:ins w:id="4921"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0C270795" w14:textId="77777777" w:rsidR="00FD29D8" w:rsidRPr="00D01847" w:rsidRDefault="00FD29D8">
            <w:pPr>
              <w:keepNext/>
              <w:keepLines/>
              <w:spacing w:after="0" w:line="240" w:lineRule="auto"/>
              <w:jc w:val="center"/>
              <w:rPr>
                <w:ins w:id="4922" w:author="Yu, Yong@ARB" w:date="2026-06-05T08:38:00Z"/>
                <w:rFonts w:ascii="Arial" w:eastAsia="Times New Roman" w:hAnsi="Arial" w:cs="Arial"/>
              </w:rPr>
            </w:pPr>
            <w:ins w:id="4923" w:author="Yu, Yong@ARB" w:date="2026-06-05T08:38:00Z">
              <w:r w:rsidRPr="00D01847">
                <w:rPr>
                  <w:rFonts w:ascii="Arial" w:eastAsia="Times New Roman" w:hAnsi="Arial" w:cs="Arial"/>
                </w:rPr>
                <w:t>LEV II LEV; LEV III</w:t>
              </w:r>
            </w:ins>
          </w:p>
          <w:p w14:paraId="505AA556" w14:textId="77777777" w:rsidR="00FD29D8" w:rsidRPr="00D01847" w:rsidRDefault="00FD29D8">
            <w:pPr>
              <w:keepNext/>
              <w:keepLines/>
              <w:spacing w:after="0" w:line="240" w:lineRule="auto"/>
              <w:jc w:val="center"/>
              <w:rPr>
                <w:ins w:id="4924" w:author="Yu, Yong@ARB" w:date="2026-06-05T08:38:00Z"/>
                <w:rFonts w:ascii="Arial" w:eastAsia="Times New Roman" w:hAnsi="Arial" w:cs="Arial"/>
              </w:rPr>
            </w:pPr>
            <w:ins w:id="4925"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4085B5A6" w14:textId="77777777" w:rsidR="00FD29D8" w:rsidRPr="00D01847" w:rsidRDefault="00FD29D8">
            <w:pPr>
              <w:keepNext/>
              <w:keepLines/>
              <w:spacing w:after="0" w:line="240" w:lineRule="auto"/>
              <w:jc w:val="center"/>
              <w:rPr>
                <w:ins w:id="4926" w:author="Yu, Yong@ARB" w:date="2026-06-05T08:38:00Z"/>
                <w:rFonts w:ascii="Arial" w:eastAsia="Times New Roman" w:hAnsi="Arial" w:cs="Arial"/>
              </w:rPr>
            </w:pPr>
            <w:ins w:id="4927" w:author="Yu, Yong@ARB" w:date="2026-06-05T08:38:00Z">
              <w:r w:rsidRPr="00D01847">
                <w:rPr>
                  <w:rFonts w:ascii="Arial" w:eastAsia="Times New Roman" w:hAnsi="Arial" w:cs="Arial"/>
                </w:rPr>
                <w:t>LEV II ULEV;</w:t>
              </w:r>
            </w:ins>
          </w:p>
          <w:p w14:paraId="6496803D" w14:textId="77777777" w:rsidR="00FD29D8" w:rsidRPr="00D01847" w:rsidRDefault="00FD29D8">
            <w:pPr>
              <w:keepNext/>
              <w:keepLines/>
              <w:spacing w:after="0" w:line="240" w:lineRule="auto"/>
              <w:jc w:val="center"/>
              <w:rPr>
                <w:ins w:id="4928" w:author="Yu, Yong@ARB" w:date="2026-06-05T08:38:00Z"/>
                <w:rFonts w:ascii="Arial" w:eastAsia="Times New Roman" w:hAnsi="Arial" w:cs="Arial"/>
              </w:rPr>
            </w:pPr>
            <w:ins w:id="4929"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7CC28351" w14:textId="77777777" w:rsidR="00FD29D8" w:rsidRPr="00D01847" w:rsidRDefault="00FD29D8">
            <w:pPr>
              <w:keepNext/>
              <w:keepLines/>
              <w:spacing w:after="0" w:line="240" w:lineRule="auto"/>
              <w:jc w:val="center"/>
              <w:rPr>
                <w:ins w:id="4930" w:author="Yu, Yong@ARB" w:date="2026-06-05T08:38:00Z"/>
                <w:rFonts w:ascii="Arial" w:eastAsia="Times New Roman" w:hAnsi="Arial" w:cs="Arial"/>
              </w:rPr>
            </w:pPr>
            <w:ins w:id="4931"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4D34AE7D" w14:textId="77777777" w:rsidR="00FD29D8" w:rsidRPr="00D01847" w:rsidRDefault="00FD29D8">
            <w:pPr>
              <w:keepNext/>
              <w:keepLines/>
              <w:spacing w:after="0" w:line="240" w:lineRule="auto"/>
              <w:jc w:val="center"/>
              <w:rPr>
                <w:ins w:id="4932" w:author="Yu, Yong@ARB" w:date="2026-06-05T08:38:00Z"/>
                <w:rFonts w:ascii="Arial" w:eastAsia="Times New Roman" w:hAnsi="Arial" w:cs="Arial"/>
              </w:rPr>
            </w:pPr>
            <w:ins w:id="4933" w:author="Yu, Yong@ARB" w:date="2026-06-05T08:38:00Z">
              <w:r w:rsidRPr="00D01847">
                <w:rPr>
                  <w:rFonts w:ascii="Arial" w:eastAsia="Times New Roman" w:hAnsi="Arial" w:cs="Arial"/>
                </w:rPr>
                <w:t>LEV III</w:t>
              </w:r>
            </w:ins>
          </w:p>
          <w:p w14:paraId="7916D92F" w14:textId="77777777" w:rsidR="00FD29D8" w:rsidRPr="00D01847" w:rsidRDefault="00FD29D8">
            <w:pPr>
              <w:keepNext/>
              <w:keepLines/>
              <w:spacing w:after="0" w:line="240" w:lineRule="auto"/>
              <w:jc w:val="center"/>
              <w:rPr>
                <w:ins w:id="4934" w:author="Yu, Yong@ARB" w:date="2026-06-05T08:38:00Z"/>
                <w:rFonts w:ascii="Arial" w:eastAsia="Times New Roman" w:hAnsi="Arial" w:cs="Arial"/>
              </w:rPr>
            </w:pPr>
            <w:ins w:id="4935"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7C96CFDD" w14:textId="77777777" w:rsidR="00FD29D8" w:rsidRPr="00D01847" w:rsidRDefault="00FD29D8">
            <w:pPr>
              <w:keepNext/>
              <w:keepLines/>
              <w:spacing w:after="0" w:line="240" w:lineRule="auto"/>
              <w:jc w:val="center"/>
              <w:rPr>
                <w:ins w:id="4936" w:author="Yu, Yong@ARB" w:date="2026-06-05T08:38:00Z"/>
                <w:rFonts w:ascii="Arial" w:eastAsia="Times New Roman" w:hAnsi="Arial" w:cs="Arial"/>
              </w:rPr>
            </w:pPr>
            <w:ins w:id="4937" w:author="Yu, Yong@ARB" w:date="2026-06-05T08:38:00Z">
              <w:r w:rsidRPr="00D01847">
                <w:rPr>
                  <w:rFonts w:ascii="Arial" w:eastAsia="Times New Roman" w:hAnsi="Arial" w:cs="Arial"/>
                </w:rPr>
                <w:t>ULEV</w:t>
              </w:r>
            </w:ins>
          </w:p>
        </w:tc>
      </w:tr>
      <w:tr w:rsidR="00FD29D8" w:rsidRPr="00D01847" w14:paraId="77EF1075" w14:textId="77777777">
        <w:trPr>
          <w:trHeight w:val="438"/>
          <w:ins w:id="4938" w:author="Yu, Yong@ARB" w:date="2026-06-05T08:38:00Z"/>
        </w:trPr>
        <w:tc>
          <w:tcPr>
            <w:tcW w:w="1510" w:type="dxa"/>
            <w:tcBorders>
              <w:top w:val="single" w:sz="6" w:space="0" w:color="auto"/>
              <w:left w:val="double" w:sz="6" w:space="0" w:color="auto"/>
            </w:tcBorders>
            <w:vAlign w:val="center"/>
          </w:tcPr>
          <w:p w14:paraId="6D9B79A3" w14:textId="77777777" w:rsidR="00FD29D8" w:rsidRPr="00D01847" w:rsidRDefault="00FD29D8">
            <w:pPr>
              <w:keepNext/>
              <w:keepLines/>
              <w:spacing w:after="0" w:line="240" w:lineRule="auto"/>
              <w:jc w:val="center"/>
              <w:rPr>
                <w:ins w:id="4939" w:author="Yu, Yong@ARB" w:date="2026-06-05T08:38:00Z"/>
                <w:rFonts w:ascii="Arial" w:eastAsia="Times New Roman" w:hAnsi="Arial" w:cs="Arial"/>
              </w:rPr>
            </w:pPr>
            <w:ins w:id="4940" w:author="Yu, Yong@ARB" w:date="2026-06-05T08:38:00Z">
              <w:r w:rsidRPr="00D01847">
                <w:rPr>
                  <w:rFonts w:ascii="Arial" w:eastAsia="Times New Roman" w:hAnsi="Arial" w:cs="Arial"/>
                </w:rPr>
                <w:t>2016-2017</w:t>
              </w:r>
            </w:ins>
          </w:p>
        </w:tc>
        <w:tc>
          <w:tcPr>
            <w:tcW w:w="1440" w:type="dxa"/>
            <w:tcBorders>
              <w:top w:val="single" w:sz="6" w:space="0" w:color="auto"/>
              <w:left w:val="single" w:sz="6" w:space="0" w:color="auto"/>
            </w:tcBorders>
            <w:vAlign w:val="center"/>
          </w:tcPr>
          <w:p w14:paraId="00965875" w14:textId="77777777" w:rsidR="00FD29D8" w:rsidRPr="00D01847" w:rsidRDefault="00FD29D8">
            <w:pPr>
              <w:keepNext/>
              <w:keepLines/>
              <w:spacing w:after="0" w:line="240" w:lineRule="auto"/>
              <w:jc w:val="center"/>
              <w:rPr>
                <w:ins w:id="4941" w:author="Yu, Yong@ARB" w:date="2026-06-05T08:38:00Z"/>
                <w:rFonts w:ascii="Arial" w:eastAsia="Times New Roman" w:hAnsi="Arial" w:cs="Arial"/>
              </w:rPr>
            </w:pPr>
            <w:ins w:id="4942"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right w:val="single" w:sz="6" w:space="0" w:color="auto"/>
            </w:tcBorders>
            <w:vAlign w:val="center"/>
          </w:tcPr>
          <w:p w14:paraId="22CC25E5" w14:textId="77777777" w:rsidR="00FD29D8" w:rsidRPr="00D01847" w:rsidRDefault="00FD29D8">
            <w:pPr>
              <w:keepNext/>
              <w:keepLines/>
              <w:spacing w:after="0" w:line="240" w:lineRule="auto"/>
              <w:jc w:val="center"/>
              <w:rPr>
                <w:ins w:id="4943" w:author="Yu, Yong@ARB" w:date="2026-06-05T08:38:00Z"/>
                <w:rFonts w:ascii="Arial" w:eastAsia="Times New Roman" w:hAnsi="Arial" w:cs="Arial"/>
              </w:rPr>
            </w:pPr>
            <w:ins w:id="4944"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0CD68E2C" w14:textId="77777777" w:rsidR="00FD29D8" w:rsidRPr="00D01847" w:rsidRDefault="00FD29D8">
            <w:pPr>
              <w:keepNext/>
              <w:keepLines/>
              <w:spacing w:after="0" w:line="240" w:lineRule="auto"/>
              <w:jc w:val="center"/>
              <w:rPr>
                <w:ins w:id="4945" w:author="Yu, Yong@ARB" w:date="2026-06-05T08:38:00Z"/>
                <w:rFonts w:ascii="Arial" w:eastAsia="Times New Roman" w:hAnsi="Arial" w:cs="Arial"/>
              </w:rPr>
            </w:pPr>
            <w:ins w:id="4946"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1E18F402" w14:textId="77777777" w:rsidR="00FD29D8" w:rsidRPr="00D01847" w:rsidRDefault="00FD29D8">
            <w:pPr>
              <w:keepNext/>
              <w:keepLines/>
              <w:spacing w:after="0" w:line="240" w:lineRule="auto"/>
              <w:jc w:val="center"/>
              <w:rPr>
                <w:ins w:id="4947" w:author="Yu, Yong@ARB" w:date="2026-06-05T08:38:00Z"/>
                <w:rFonts w:ascii="Arial" w:eastAsia="Times New Roman" w:hAnsi="Arial" w:cs="Arial"/>
              </w:rPr>
            </w:pPr>
            <w:ins w:id="4948"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3E55AD88" w14:textId="77777777" w:rsidR="00FD29D8" w:rsidRPr="00D01847" w:rsidRDefault="00FD29D8">
            <w:pPr>
              <w:keepNext/>
              <w:keepLines/>
              <w:spacing w:after="0" w:line="240" w:lineRule="auto"/>
              <w:jc w:val="center"/>
              <w:rPr>
                <w:ins w:id="4949" w:author="Yu, Yong@ARB" w:date="2026-06-05T08:38:00Z"/>
                <w:rFonts w:ascii="Arial" w:eastAsia="Times New Roman" w:hAnsi="Arial" w:cs="Arial"/>
              </w:rPr>
            </w:pPr>
            <w:ins w:id="4950" w:author="Yu, Yong@ARB" w:date="2026-06-05T08:38:00Z">
              <w:r w:rsidRPr="00D01847">
                <w:rPr>
                  <w:rFonts w:ascii="Arial" w:eastAsia="Times New Roman" w:hAnsi="Arial" w:cs="Arial"/>
                </w:rPr>
                <w:t>100</w:t>
              </w:r>
            </w:ins>
          </w:p>
        </w:tc>
      </w:tr>
      <w:tr w:rsidR="00FD29D8" w:rsidRPr="00D01847" w14:paraId="6E0B90EB" w14:textId="77777777">
        <w:trPr>
          <w:trHeight w:val="438"/>
          <w:ins w:id="4951" w:author="Yu, Yong@ARB" w:date="2026-06-05T08:38:00Z"/>
        </w:trPr>
        <w:tc>
          <w:tcPr>
            <w:tcW w:w="1510" w:type="dxa"/>
            <w:tcBorders>
              <w:top w:val="single" w:sz="6" w:space="0" w:color="auto"/>
              <w:left w:val="double" w:sz="6" w:space="0" w:color="auto"/>
            </w:tcBorders>
            <w:vAlign w:val="center"/>
          </w:tcPr>
          <w:p w14:paraId="29575D21" w14:textId="77777777" w:rsidR="00FD29D8" w:rsidRPr="00D01847" w:rsidRDefault="00FD29D8">
            <w:pPr>
              <w:keepNext/>
              <w:keepLines/>
              <w:spacing w:after="0" w:line="240" w:lineRule="auto"/>
              <w:jc w:val="center"/>
              <w:rPr>
                <w:ins w:id="4952" w:author="Yu, Yong@ARB" w:date="2026-06-05T08:38:00Z"/>
                <w:rFonts w:ascii="Arial" w:eastAsia="Times New Roman" w:hAnsi="Arial" w:cs="Arial"/>
              </w:rPr>
            </w:pPr>
            <w:ins w:id="4953"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179C81F3" w14:textId="77777777" w:rsidR="00FD29D8" w:rsidRPr="00D01847" w:rsidRDefault="00FD29D8">
            <w:pPr>
              <w:keepNext/>
              <w:keepLines/>
              <w:spacing w:after="0" w:line="240" w:lineRule="auto"/>
              <w:jc w:val="center"/>
              <w:rPr>
                <w:ins w:id="4954" w:author="Yu, Yong@ARB" w:date="2026-06-05T08:38:00Z"/>
                <w:rFonts w:ascii="Arial" w:eastAsia="Times New Roman" w:hAnsi="Arial" w:cs="Arial"/>
              </w:rPr>
            </w:pPr>
            <w:ins w:id="4955"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A31FB46" w14:textId="77777777" w:rsidR="00FD29D8" w:rsidRPr="00D01847" w:rsidRDefault="00FD29D8">
            <w:pPr>
              <w:keepNext/>
              <w:keepLines/>
              <w:spacing w:after="0" w:line="240" w:lineRule="auto"/>
              <w:jc w:val="center"/>
              <w:rPr>
                <w:ins w:id="4956" w:author="Yu, Yong@ARB" w:date="2026-06-05T08:38:00Z"/>
                <w:rFonts w:ascii="Arial" w:eastAsia="Times New Roman" w:hAnsi="Arial" w:cs="Arial"/>
              </w:rPr>
            </w:pPr>
            <w:ins w:id="4957"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1A81AEE2" w14:textId="77777777" w:rsidR="00FD29D8" w:rsidRPr="00D01847" w:rsidRDefault="00FD29D8">
            <w:pPr>
              <w:keepNext/>
              <w:keepLines/>
              <w:spacing w:after="0" w:line="240" w:lineRule="auto"/>
              <w:jc w:val="center"/>
              <w:rPr>
                <w:ins w:id="4958" w:author="Yu, Yong@ARB" w:date="2026-06-05T08:38:00Z"/>
                <w:rFonts w:ascii="Arial" w:eastAsia="Times New Roman" w:hAnsi="Arial" w:cs="Arial"/>
              </w:rPr>
            </w:pPr>
            <w:ins w:id="4959"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7C1ED0A4" w14:textId="77777777" w:rsidR="00FD29D8" w:rsidRPr="00D01847" w:rsidRDefault="00FD29D8">
            <w:pPr>
              <w:keepNext/>
              <w:keepLines/>
              <w:spacing w:after="0" w:line="240" w:lineRule="auto"/>
              <w:jc w:val="center"/>
              <w:rPr>
                <w:ins w:id="4960" w:author="Yu, Yong@ARB" w:date="2026-06-05T08:38:00Z"/>
                <w:rFonts w:ascii="Arial" w:eastAsia="Times New Roman" w:hAnsi="Arial" w:cs="Arial"/>
              </w:rPr>
            </w:pPr>
            <w:ins w:id="4961"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5371ACA" w14:textId="77777777" w:rsidR="00FD29D8" w:rsidRPr="00D01847" w:rsidRDefault="00FD29D8">
            <w:pPr>
              <w:keepNext/>
              <w:keepLines/>
              <w:spacing w:after="0" w:line="240" w:lineRule="auto"/>
              <w:jc w:val="center"/>
              <w:rPr>
                <w:ins w:id="4962" w:author="Yu, Yong@ARB" w:date="2026-06-05T08:38:00Z"/>
                <w:rFonts w:ascii="Arial" w:eastAsia="Times New Roman" w:hAnsi="Arial" w:cs="Arial"/>
              </w:rPr>
            </w:pPr>
            <w:ins w:id="4963" w:author="Yu, Yong@ARB" w:date="2026-06-05T08:38:00Z">
              <w:r w:rsidRPr="00D01847">
                <w:rPr>
                  <w:rFonts w:ascii="Arial" w:eastAsia="Times New Roman" w:hAnsi="Arial" w:cs="Arial"/>
                </w:rPr>
                <w:t>100</w:t>
              </w:r>
            </w:ins>
          </w:p>
        </w:tc>
      </w:tr>
      <w:tr w:rsidR="00FD29D8" w:rsidRPr="00D01847" w14:paraId="14C18034" w14:textId="77777777">
        <w:trPr>
          <w:trHeight w:val="438"/>
          <w:ins w:id="4964" w:author="Yu, Yong@ARB" w:date="2026-06-05T08:38:00Z"/>
        </w:trPr>
        <w:tc>
          <w:tcPr>
            <w:tcW w:w="1510" w:type="dxa"/>
            <w:tcBorders>
              <w:top w:val="single" w:sz="6" w:space="0" w:color="auto"/>
              <w:left w:val="double" w:sz="6" w:space="0" w:color="auto"/>
            </w:tcBorders>
            <w:vAlign w:val="center"/>
          </w:tcPr>
          <w:p w14:paraId="4CC389E5" w14:textId="77777777" w:rsidR="00FD29D8" w:rsidRPr="00D01847" w:rsidRDefault="00FD29D8">
            <w:pPr>
              <w:keepNext/>
              <w:keepLines/>
              <w:spacing w:after="0" w:line="240" w:lineRule="auto"/>
              <w:jc w:val="center"/>
              <w:rPr>
                <w:ins w:id="4965" w:author="Yu, Yong@ARB" w:date="2026-06-05T08:38:00Z"/>
                <w:rFonts w:ascii="Arial" w:eastAsia="Times New Roman" w:hAnsi="Arial" w:cs="Arial"/>
              </w:rPr>
            </w:pPr>
            <w:ins w:id="4966" w:author="Yu, Yong@ARB" w:date="2026-06-05T08:38:00Z">
              <w:r w:rsidRPr="00D01847">
                <w:rPr>
                  <w:rFonts w:ascii="Arial" w:eastAsia="Times New Roman" w:hAnsi="Arial" w:cs="Arial"/>
                </w:rPr>
                <w:t>2019</w:t>
              </w:r>
            </w:ins>
          </w:p>
        </w:tc>
        <w:tc>
          <w:tcPr>
            <w:tcW w:w="1440" w:type="dxa"/>
            <w:tcBorders>
              <w:top w:val="single" w:sz="6" w:space="0" w:color="auto"/>
              <w:left w:val="single" w:sz="6" w:space="0" w:color="auto"/>
            </w:tcBorders>
            <w:vAlign w:val="center"/>
          </w:tcPr>
          <w:p w14:paraId="048E0038" w14:textId="77777777" w:rsidR="00FD29D8" w:rsidRPr="00D01847" w:rsidRDefault="00FD29D8">
            <w:pPr>
              <w:keepNext/>
              <w:keepLines/>
              <w:spacing w:after="0" w:line="240" w:lineRule="auto"/>
              <w:jc w:val="center"/>
              <w:rPr>
                <w:ins w:id="4967" w:author="Yu, Yong@ARB" w:date="2026-06-05T08:38:00Z"/>
                <w:rFonts w:ascii="Arial" w:eastAsia="Times New Roman" w:hAnsi="Arial" w:cs="Arial"/>
              </w:rPr>
            </w:pPr>
            <w:ins w:id="4968"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56AB18A5" w14:textId="77777777" w:rsidR="00FD29D8" w:rsidRPr="00D01847" w:rsidRDefault="00FD29D8">
            <w:pPr>
              <w:keepNext/>
              <w:keepLines/>
              <w:spacing w:after="0" w:line="240" w:lineRule="auto"/>
              <w:jc w:val="center"/>
              <w:rPr>
                <w:ins w:id="4969" w:author="Yu, Yong@ARB" w:date="2026-06-05T08:38:00Z"/>
                <w:rFonts w:ascii="Arial" w:eastAsia="Times New Roman" w:hAnsi="Arial" w:cs="Arial"/>
              </w:rPr>
            </w:pPr>
            <w:ins w:id="4970"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7CDD4389" w14:textId="77777777" w:rsidR="00FD29D8" w:rsidRPr="00D01847" w:rsidRDefault="00FD29D8">
            <w:pPr>
              <w:keepNext/>
              <w:keepLines/>
              <w:spacing w:after="0" w:line="240" w:lineRule="auto"/>
              <w:jc w:val="center"/>
              <w:rPr>
                <w:ins w:id="4971" w:author="Yu, Yong@ARB" w:date="2026-06-05T08:38:00Z"/>
                <w:rFonts w:ascii="Arial" w:eastAsia="Times New Roman" w:hAnsi="Arial" w:cs="Arial"/>
              </w:rPr>
            </w:pPr>
            <w:ins w:id="4972"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4F74D78E" w14:textId="77777777" w:rsidR="00FD29D8" w:rsidRPr="00D01847" w:rsidRDefault="00FD29D8">
            <w:pPr>
              <w:keepNext/>
              <w:keepLines/>
              <w:spacing w:after="0" w:line="240" w:lineRule="auto"/>
              <w:jc w:val="center"/>
              <w:rPr>
                <w:ins w:id="4973" w:author="Yu, Yong@ARB" w:date="2026-06-05T08:38:00Z"/>
                <w:rFonts w:ascii="Arial" w:eastAsia="Times New Roman" w:hAnsi="Arial" w:cs="Arial"/>
              </w:rPr>
            </w:pPr>
            <w:ins w:id="4974"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right w:val="double" w:sz="6" w:space="0" w:color="auto"/>
            </w:tcBorders>
            <w:vAlign w:val="center"/>
          </w:tcPr>
          <w:p w14:paraId="507E34EE" w14:textId="77777777" w:rsidR="00FD29D8" w:rsidRPr="00D01847" w:rsidRDefault="00FD29D8">
            <w:pPr>
              <w:keepNext/>
              <w:keepLines/>
              <w:spacing w:after="0" w:line="240" w:lineRule="auto"/>
              <w:jc w:val="center"/>
              <w:rPr>
                <w:ins w:id="4975" w:author="Yu, Yong@ARB" w:date="2026-06-05T08:38:00Z"/>
                <w:rFonts w:ascii="Arial" w:eastAsia="Times New Roman" w:hAnsi="Arial" w:cs="Arial"/>
              </w:rPr>
            </w:pPr>
            <w:ins w:id="4976" w:author="Yu, Yong@ARB" w:date="2026-06-05T08:38:00Z">
              <w:r w:rsidRPr="00D01847">
                <w:rPr>
                  <w:rFonts w:ascii="Arial" w:eastAsia="Times New Roman" w:hAnsi="Arial" w:cs="Arial"/>
                </w:rPr>
                <w:t>100</w:t>
              </w:r>
            </w:ins>
          </w:p>
        </w:tc>
      </w:tr>
      <w:tr w:rsidR="00FD29D8" w:rsidRPr="00D01847" w14:paraId="4105F931" w14:textId="77777777">
        <w:trPr>
          <w:trHeight w:val="438"/>
          <w:ins w:id="4977" w:author="Yu, Yong@ARB" w:date="2026-06-05T08:38:00Z"/>
        </w:trPr>
        <w:tc>
          <w:tcPr>
            <w:tcW w:w="1510" w:type="dxa"/>
            <w:tcBorders>
              <w:top w:val="single" w:sz="6" w:space="0" w:color="auto"/>
              <w:left w:val="double" w:sz="6" w:space="0" w:color="auto"/>
            </w:tcBorders>
            <w:vAlign w:val="center"/>
          </w:tcPr>
          <w:p w14:paraId="5E601A63" w14:textId="77777777" w:rsidR="00FD29D8" w:rsidRPr="00D01847" w:rsidRDefault="00FD29D8">
            <w:pPr>
              <w:keepNext/>
              <w:keepLines/>
              <w:spacing w:after="0" w:line="240" w:lineRule="auto"/>
              <w:jc w:val="center"/>
              <w:rPr>
                <w:ins w:id="4978" w:author="Yu, Yong@ARB" w:date="2026-06-05T08:38:00Z"/>
                <w:rFonts w:ascii="Arial" w:eastAsia="Times New Roman" w:hAnsi="Arial" w:cs="Arial"/>
              </w:rPr>
            </w:pPr>
            <w:ins w:id="4979" w:author="Yu, Yong@ARB" w:date="2026-06-05T08:38:00Z">
              <w:r w:rsidRPr="00D01847">
                <w:rPr>
                  <w:rFonts w:ascii="Arial" w:eastAsia="Times New Roman" w:hAnsi="Arial" w:cs="Arial"/>
                </w:rPr>
                <w:t>2020</w:t>
              </w:r>
            </w:ins>
          </w:p>
        </w:tc>
        <w:tc>
          <w:tcPr>
            <w:tcW w:w="1440" w:type="dxa"/>
            <w:tcBorders>
              <w:top w:val="single" w:sz="6" w:space="0" w:color="auto"/>
              <w:left w:val="single" w:sz="6" w:space="0" w:color="auto"/>
            </w:tcBorders>
            <w:vAlign w:val="center"/>
          </w:tcPr>
          <w:p w14:paraId="27E13D74" w14:textId="77777777" w:rsidR="00FD29D8" w:rsidRPr="00D01847" w:rsidRDefault="00FD29D8">
            <w:pPr>
              <w:keepNext/>
              <w:keepLines/>
              <w:spacing w:after="0" w:line="240" w:lineRule="auto"/>
              <w:jc w:val="center"/>
              <w:rPr>
                <w:ins w:id="4980" w:author="Yu, Yong@ARB" w:date="2026-06-05T08:38:00Z"/>
                <w:rFonts w:ascii="Arial" w:eastAsia="Times New Roman" w:hAnsi="Arial" w:cs="Arial"/>
              </w:rPr>
            </w:pPr>
            <w:ins w:id="4981"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06FF5DCA" w14:textId="77777777" w:rsidR="00FD29D8" w:rsidRPr="00D01847" w:rsidRDefault="00FD29D8">
            <w:pPr>
              <w:keepNext/>
              <w:keepLines/>
              <w:spacing w:after="0" w:line="240" w:lineRule="auto"/>
              <w:jc w:val="center"/>
              <w:rPr>
                <w:ins w:id="4982" w:author="Yu, Yong@ARB" w:date="2026-06-05T08:38:00Z"/>
                <w:rFonts w:ascii="Arial" w:eastAsia="Times New Roman" w:hAnsi="Arial" w:cs="Arial"/>
              </w:rPr>
            </w:pPr>
            <w:ins w:id="4983"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0DBDCF46" w14:textId="77777777" w:rsidR="00FD29D8" w:rsidRPr="00D01847" w:rsidRDefault="00FD29D8">
            <w:pPr>
              <w:keepNext/>
              <w:keepLines/>
              <w:spacing w:after="0" w:line="240" w:lineRule="auto"/>
              <w:jc w:val="center"/>
              <w:rPr>
                <w:ins w:id="4984" w:author="Yu, Yong@ARB" w:date="2026-06-05T08:38:00Z"/>
                <w:rFonts w:ascii="Arial" w:eastAsia="Times New Roman" w:hAnsi="Arial" w:cs="Arial"/>
              </w:rPr>
            </w:pPr>
            <w:ins w:id="4985"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45C56F72" w14:textId="77777777" w:rsidR="00FD29D8" w:rsidRPr="00D01847" w:rsidRDefault="00FD29D8">
            <w:pPr>
              <w:keepNext/>
              <w:keepLines/>
              <w:spacing w:after="0" w:line="240" w:lineRule="auto"/>
              <w:jc w:val="center"/>
              <w:rPr>
                <w:ins w:id="4986" w:author="Yu, Yong@ARB" w:date="2026-06-05T08:38:00Z"/>
                <w:rFonts w:ascii="Arial" w:eastAsia="Times New Roman" w:hAnsi="Arial" w:cs="Arial"/>
              </w:rPr>
            </w:pPr>
            <w:ins w:id="4987" w:author="Yu, Yong@ARB" w:date="2026-06-05T08:38:00Z">
              <w:r w:rsidRPr="00D01847">
                <w:rPr>
                  <w:rFonts w:ascii="Arial" w:eastAsia="Times New Roman" w:hAnsi="Arial" w:cs="Arial"/>
                </w:rPr>
                <w:t>2</w:t>
              </w:r>
            </w:ins>
          </w:p>
        </w:tc>
        <w:tc>
          <w:tcPr>
            <w:tcW w:w="1440" w:type="dxa"/>
            <w:tcBorders>
              <w:top w:val="single" w:sz="6" w:space="0" w:color="auto"/>
              <w:left w:val="single" w:sz="6" w:space="0" w:color="auto"/>
              <w:right w:val="double" w:sz="6" w:space="0" w:color="auto"/>
            </w:tcBorders>
            <w:vAlign w:val="center"/>
          </w:tcPr>
          <w:p w14:paraId="42513909" w14:textId="77777777" w:rsidR="00FD29D8" w:rsidRPr="00D01847" w:rsidRDefault="00FD29D8">
            <w:pPr>
              <w:keepNext/>
              <w:keepLines/>
              <w:spacing w:after="0" w:line="240" w:lineRule="auto"/>
              <w:jc w:val="center"/>
              <w:rPr>
                <w:ins w:id="4988" w:author="Yu, Yong@ARB" w:date="2026-06-05T08:38:00Z"/>
                <w:rFonts w:ascii="Arial" w:eastAsia="Times New Roman" w:hAnsi="Arial" w:cs="Arial"/>
              </w:rPr>
            </w:pPr>
            <w:ins w:id="4989" w:author="Yu, Yong@ARB" w:date="2026-06-05T08:38:00Z">
              <w:r w:rsidRPr="00D01847">
                <w:rPr>
                  <w:rFonts w:ascii="Arial" w:eastAsia="Times New Roman" w:hAnsi="Arial" w:cs="Arial"/>
                </w:rPr>
                <w:t>100</w:t>
              </w:r>
            </w:ins>
          </w:p>
        </w:tc>
      </w:tr>
      <w:tr w:rsidR="00FD29D8" w:rsidRPr="00D01847" w14:paraId="6602DE2B" w14:textId="77777777">
        <w:trPr>
          <w:trHeight w:val="438"/>
          <w:ins w:id="4990" w:author="Yu, Yong@ARB" w:date="2026-06-05T08:38:00Z"/>
        </w:trPr>
        <w:tc>
          <w:tcPr>
            <w:tcW w:w="1510" w:type="dxa"/>
            <w:tcBorders>
              <w:top w:val="single" w:sz="6" w:space="0" w:color="auto"/>
              <w:left w:val="double" w:sz="6" w:space="0" w:color="auto"/>
            </w:tcBorders>
            <w:vAlign w:val="center"/>
          </w:tcPr>
          <w:p w14:paraId="1D35AE5C" w14:textId="77777777" w:rsidR="00FD29D8" w:rsidRPr="00D01847" w:rsidRDefault="00FD29D8">
            <w:pPr>
              <w:keepNext/>
              <w:keepLines/>
              <w:spacing w:after="0" w:line="240" w:lineRule="auto"/>
              <w:jc w:val="center"/>
              <w:rPr>
                <w:ins w:id="4991" w:author="Yu, Yong@ARB" w:date="2026-06-05T08:38:00Z"/>
                <w:rFonts w:ascii="Arial" w:eastAsia="Times New Roman" w:hAnsi="Arial" w:cs="Arial"/>
              </w:rPr>
            </w:pPr>
            <w:ins w:id="4992"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2F6EC5EE" w14:textId="77777777" w:rsidR="00FD29D8" w:rsidRPr="00D01847" w:rsidRDefault="00FD29D8">
            <w:pPr>
              <w:keepNext/>
              <w:keepLines/>
              <w:spacing w:after="0" w:line="240" w:lineRule="auto"/>
              <w:jc w:val="center"/>
              <w:rPr>
                <w:ins w:id="4993" w:author="Yu, Yong@ARB" w:date="2026-06-05T08:38:00Z"/>
                <w:rFonts w:ascii="Arial" w:eastAsia="Times New Roman" w:hAnsi="Arial" w:cs="Arial"/>
              </w:rPr>
            </w:pPr>
            <w:ins w:id="499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47AC1261" w14:textId="77777777" w:rsidR="00FD29D8" w:rsidRPr="00D01847" w:rsidRDefault="00FD29D8">
            <w:pPr>
              <w:keepNext/>
              <w:keepLines/>
              <w:spacing w:after="0" w:line="240" w:lineRule="auto"/>
              <w:jc w:val="center"/>
              <w:rPr>
                <w:ins w:id="4995" w:author="Yu, Yong@ARB" w:date="2026-06-05T08:38:00Z"/>
                <w:rFonts w:ascii="Arial" w:eastAsia="Times New Roman" w:hAnsi="Arial" w:cs="Arial"/>
              </w:rPr>
            </w:pPr>
            <w:ins w:id="4996"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tcBorders>
            <w:vAlign w:val="center"/>
          </w:tcPr>
          <w:p w14:paraId="2F49E1B1" w14:textId="77777777" w:rsidR="00FD29D8" w:rsidRPr="00D01847" w:rsidRDefault="00FD29D8">
            <w:pPr>
              <w:keepNext/>
              <w:keepLines/>
              <w:spacing w:after="0" w:line="240" w:lineRule="auto"/>
              <w:jc w:val="center"/>
              <w:rPr>
                <w:ins w:id="4997" w:author="Yu, Yong@ARB" w:date="2026-06-05T08:38:00Z"/>
                <w:rFonts w:ascii="Arial" w:eastAsia="Times New Roman" w:hAnsi="Arial" w:cs="Arial"/>
              </w:rPr>
            </w:pPr>
            <w:ins w:id="4998"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4063FD98" w14:textId="77777777" w:rsidR="00FD29D8" w:rsidRPr="00D01847" w:rsidRDefault="00FD29D8">
            <w:pPr>
              <w:keepNext/>
              <w:keepLines/>
              <w:spacing w:after="0" w:line="240" w:lineRule="auto"/>
              <w:jc w:val="center"/>
              <w:rPr>
                <w:ins w:id="4999" w:author="Yu, Yong@ARB" w:date="2026-06-05T08:38:00Z"/>
                <w:rFonts w:ascii="Arial" w:eastAsia="Times New Roman" w:hAnsi="Arial" w:cs="Arial"/>
              </w:rPr>
            </w:pPr>
            <w:ins w:id="5000" w:author="Yu, Yong@ARB" w:date="2026-06-05T08:38:00Z">
              <w:r w:rsidRPr="00D01847">
                <w:rPr>
                  <w:rFonts w:ascii="Arial" w:eastAsia="Times New Roman" w:hAnsi="Arial" w:cs="Arial"/>
                </w:rPr>
                <w:t>3</w:t>
              </w:r>
            </w:ins>
          </w:p>
        </w:tc>
        <w:tc>
          <w:tcPr>
            <w:tcW w:w="1440" w:type="dxa"/>
            <w:tcBorders>
              <w:top w:val="single" w:sz="6" w:space="0" w:color="auto"/>
              <w:left w:val="single" w:sz="6" w:space="0" w:color="auto"/>
              <w:right w:val="double" w:sz="6" w:space="0" w:color="auto"/>
            </w:tcBorders>
            <w:vAlign w:val="center"/>
          </w:tcPr>
          <w:p w14:paraId="57049632" w14:textId="77777777" w:rsidR="00FD29D8" w:rsidRPr="00D01847" w:rsidRDefault="00FD29D8">
            <w:pPr>
              <w:keepNext/>
              <w:keepLines/>
              <w:spacing w:after="0" w:line="240" w:lineRule="auto"/>
              <w:jc w:val="center"/>
              <w:rPr>
                <w:ins w:id="5001" w:author="Yu, Yong@ARB" w:date="2026-06-05T08:38:00Z"/>
                <w:rFonts w:ascii="Arial" w:eastAsia="Times New Roman" w:hAnsi="Arial" w:cs="Arial"/>
              </w:rPr>
            </w:pPr>
            <w:ins w:id="5002" w:author="Yu, Yong@ARB" w:date="2026-06-05T08:38:00Z">
              <w:r w:rsidRPr="00D01847">
                <w:rPr>
                  <w:rFonts w:ascii="Arial" w:eastAsia="Times New Roman" w:hAnsi="Arial" w:cs="Arial"/>
                </w:rPr>
                <w:t>100</w:t>
              </w:r>
            </w:ins>
          </w:p>
        </w:tc>
      </w:tr>
      <w:tr w:rsidR="00FD29D8" w:rsidRPr="00D01847" w14:paraId="3762AB42" w14:textId="77777777">
        <w:trPr>
          <w:trHeight w:val="498"/>
          <w:ins w:id="5003" w:author="Yu, Yong@ARB" w:date="2026-06-05T08:38:00Z"/>
        </w:trPr>
        <w:tc>
          <w:tcPr>
            <w:tcW w:w="1510" w:type="dxa"/>
            <w:tcBorders>
              <w:top w:val="single" w:sz="4" w:space="0" w:color="auto"/>
              <w:left w:val="double" w:sz="6" w:space="0" w:color="auto"/>
              <w:bottom w:val="double" w:sz="6" w:space="0" w:color="auto"/>
            </w:tcBorders>
            <w:vAlign w:val="center"/>
          </w:tcPr>
          <w:p w14:paraId="171207F1" w14:textId="77777777" w:rsidR="00FD29D8" w:rsidRPr="00D01847" w:rsidRDefault="00FD29D8">
            <w:pPr>
              <w:keepNext/>
              <w:keepLines/>
              <w:spacing w:after="0" w:line="240" w:lineRule="auto"/>
              <w:jc w:val="center"/>
              <w:rPr>
                <w:ins w:id="5004" w:author="Yu, Yong@ARB" w:date="2026-06-05T08:38:00Z"/>
                <w:rFonts w:ascii="Arial" w:eastAsia="Times New Roman" w:hAnsi="Arial" w:cs="Arial"/>
              </w:rPr>
            </w:pPr>
            <w:ins w:id="5005"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29C766BE" w14:textId="77777777" w:rsidR="00FD29D8" w:rsidRPr="00D01847" w:rsidRDefault="00FD29D8">
            <w:pPr>
              <w:keepNext/>
              <w:keepLines/>
              <w:spacing w:after="0" w:line="240" w:lineRule="auto"/>
              <w:jc w:val="center"/>
              <w:rPr>
                <w:ins w:id="5006" w:author="Yu, Yong@ARB" w:date="2026-06-05T08:38:00Z"/>
                <w:rFonts w:ascii="Arial" w:eastAsia="Times New Roman" w:hAnsi="Arial" w:cs="Arial"/>
              </w:rPr>
            </w:pPr>
            <w:ins w:id="5007"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61BD57B8" w14:textId="77777777" w:rsidR="00FD29D8" w:rsidRPr="00D01847" w:rsidRDefault="00FD29D8">
            <w:pPr>
              <w:keepNext/>
              <w:keepLines/>
              <w:spacing w:after="0" w:line="240" w:lineRule="auto"/>
              <w:jc w:val="center"/>
              <w:rPr>
                <w:ins w:id="5008" w:author="Yu, Yong@ARB" w:date="2026-06-05T08:38:00Z"/>
                <w:rFonts w:ascii="Arial" w:eastAsia="Times New Roman" w:hAnsi="Arial" w:cs="Arial"/>
              </w:rPr>
            </w:pPr>
            <w:ins w:id="5009"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37DB1FBC" w14:textId="77777777" w:rsidR="00FD29D8" w:rsidRPr="00D01847" w:rsidRDefault="00FD29D8">
            <w:pPr>
              <w:keepNext/>
              <w:keepLines/>
              <w:spacing w:after="0" w:line="240" w:lineRule="auto"/>
              <w:jc w:val="center"/>
              <w:rPr>
                <w:ins w:id="5010" w:author="Yu, Yong@ARB" w:date="2026-06-05T08:38:00Z"/>
                <w:rFonts w:ascii="Arial" w:eastAsia="Times New Roman" w:hAnsi="Arial" w:cs="Arial"/>
              </w:rPr>
            </w:pPr>
            <w:ins w:id="5011"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tcBorders>
            <w:vAlign w:val="center"/>
          </w:tcPr>
          <w:p w14:paraId="6C5D4CBB" w14:textId="77777777" w:rsidR="00FD29D8" w:rsidRPr="00D01847" w:rsidRDefault="00FD29D8">
            <w:pPr>
              <w:keepNext/>
              <w:keepLines/>
              <w:spacing w:after="0" w:line="240" w:lineRule="auto"/>
              <w:jc w:val="center"/>
              <w:rPr>
                <w:ins w:id="5012" w:author="Yu, Yong@ARB" w:date="2026-06-05T08:38:00Z"/>
                <w:rFonts w:ascii="Arial" w:eastAsia="Times New Roman" w:hAnsi="Arial" w:cs="Arial"/>
              </w:rPr>
            </w:pPr>
            <w:ins w:id="5013" w:author="Yu, Yong@ARB" w:date="2026-06-05T08:38:00Z">
              <w:r w:rsidRPr="00D01847">
                <w:rPr>
                  <w:rFonts w:ascii="Arial" w:eastAsia="Times New Roman" w:hAnsi="Arial" w:cs="Arial"/>
                </w:rPr>
                <w:t>4</w:t>
              </w:r>
            </w:ins>
          </w:p>
        </w:tc>
        <w:tc>
          <w:tcPr>
            <w:tcW w:w="1440" w:type="dxa"/>
            <w:tcBorders>
              <w:top w:val="single" w:sz="4" w:space="0" w:color="auto"/>
              <w:left w:val="single" w:sz="6" w:space="0" w:color="auto"/>
              <w:bottom w:val="double" w:sz="6" w:space="0" w:color="auto"/>
              <w:right w:val="double" w:sz="6" w:space="0" w:color="auto"/>
            </w:tcBorders>
            <w:vAlign w:val="center"/>
          </w:tcPr>
          <w:p w14:paraId="52558F2E" w14:textId="77777777" w:rsidR="00FD29D8" w:rsidRPr="00D01847" w:rsidRDefault="00FD29D8">
            <w:pPr>
              <w:keepNext/>
              <w:keepLines/>
              <w:spacing w:after="0" w:line="240" w:lineRule="auto"/>
              <w:jc w:val="center"/>
              <w:rPr>
                <w:ins w:id="5014" w:author="Yu, Yong@ARB" w:date="2026-06-05T08:38:00Z"/>
                <w:rFonts w:ascii="Arial" w:eastAsia="Times New Roman" w:hAnsi="Arial" w:cs="Arial"/>
              </w:rPr>
            </w:pPr>
            <w:ins w:id="5015" w:author="Yu, Yong@ARB" w:date="2026-06-05T08:38:00Z">
              <w:r w:rsidRPr="00D01847">
                <w:rPr>
                  <w:rFonts w:ascii="Arial" w:eastAsia="Times New Roman" w:hAnsi="Arial" w:cs="Arial"/>
                </w:rPr>
                <w:t>100</w:t>
              </w:r>
            </w:ins>
          </w:p>
        </w:tc>
      </w:tr>
    </w:tbl>
    <w:p w14:paraId="5F50CAC2" w14:textId="77777777" w:rsidR="00FD29D8" w:rsidRPr="00D01847" w:rsidRDefault="00FD29D8" w:rsidP="00FD29D8">
      <w:pPr>
        <w:spacing w:line="278" w:lineRule="auto"/>
        <w:ind w:left="1440"/>
        <w:rPr>
          <w:ins w:id="5016" w:author="Yu, Yong@ARB" w:date="2026-06-05T08:38:00Z"/>
          <w:rFonts w:ascii="Arial" w:eastAsia="Aptos" w:hAnsi="Arial" w:cs="Times New Roman"/>
          <w:bCs/>
          <w:color w:val="404040"/>
          <w:kern w:val="2"/>
          <w:sz w:val="24"/>
          <w:szCs w:val="24"/>
          <w14:ligatures w14:val="standardContextual"/>
        </w:rPr>
      </w:pPr>
    </w:p>
    <w:p w14:paraId="397F4EC4" w14:textId="77777777" w:rsidR="00FD29D8" w:rsidRPr="00D01847" w:rsidRDefault="00FD29D8" w:rsidP="00FD29D8">
      <w:pPr>
        <w:numPr>
          <w:ilvl w:val="2"/>
          <w:numId w:val="25"/>
        </w:numPr>
        <w:spacing w:line="278" w:lineRule="auto"/>
        <w:contextualSpacing/>
        <w:rPr>
          <w:ins w:id="5017" w:author="Yu, Yong@ARB" w:date="2026-06-05T08:38:00Z"/>
          <w:rFonts w:ascii="Arial" w:eastAsia="Aptos" w:hAnsi="Arial" w:cs="Times New Roman"/>
          <w:bCs/>
          <w:color w:val="404040"/>
          <w:kern w:val="2"/>
          <w:sz w:val="24"/>
          <w:szCs w:val="24"/>
          <w14:ligatures w14:val="standardContextual"/>
        </w:rPr>
      </w:pPr>
      <w:ins w:id="5018"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three medium-duty test groups may comply with the following alternate phase-in schedule for LEV III medium-duty vehicles.</w:t>
        </w:r>
      </w:ins>
    </w:p>
    <w:tbl>
      <w:tblPr>
        <w:tblW w:w="0" w:type="auto"/>
        <w:jc w:val="center"/>
        <w:tblLayout w:type="fixed"/>
        <w:tblCellMar>
          <w:left w:w="120" w:type="dxa"/>
          <w:right w:w="120" w:type="dxa"/>
        </w:tblCellMar>
        <w:tblLook w:val="0000" w:firstRow="0" w:lastRow="0" w:firstColumn="0" w:lastColumn="0" w:noHBand="0" w:noVBand="0"/>
      </w:tblPr>
      <w:tblGrid>
        <w:gridCol w:w="1510"/>
        <w:gridCol w:w="1440"/>
        <w:gridCol w:w="1728"/>
        <w:gridCol w:w="1503"/>
        <w:gridCol w:w="1530"/>
        <w:gridCol w:w="1440"/>
      </w:tblGrid>
      <w:tr w:rsidR="00FD29D8" w:rsidRPr="00D01847" w14:paraId="7C2AE20A" w14:textId="77777777">
        <w:trPr>
          <w:trHeight w:val="942"/>
          <w:jc w:val="center"/>
          <w:ins w:id="5019" w:author="Yu, Yong@ARB" w:date="2026-06-05T08:38:00Z"/>
        </w:trPr>
        <w:tc>
          <w:tcPr>
            <w:tcW w:w="1510" w:type="dxa"/>
            <w:vMerge w:val="restart"/>
            <w:tcBorders>
              <w:top w:val="double" w:sz="6" w:space="0" w:color="auto"/>
              <w:left w:val="double" w:sz="6" w:space="0" w:color="auto"/>
            </w:tcBorders>
            <w:vAlign w:val="center"/>
          </w:tcPr>
          <w:p w14:paraId="63FD8A52" w14:textId="77777777" w:rsidR="00FD29D8" w:rsidRPr="00D01847" w:rsidRDefault="00FD29D8">
            <w:pPr>
              <w:keepNext/>
              <w:keepLines/>
              <w:spacing w:after="0" w:line="240" w:lineRule="auto"/>
              <w:jc w:val="center"/>
              <w:rPr>
                <w:ins w:id="5020" w:author="Yu, Yong@ARB" w:date="2026-06-05T08:38:00Z"/>
                <w:rFonts w:ascii="Arial" w:eastAsia="Times New Roman" w:hAnsi="Arial" w:cs="Arial"/>
                <w:i/>
              </w:rPr>
            </w:pPr>
            <w:ins w:id="5021"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tcBorders>
            <w:vAlign w:val="center"/>
          </w:tcPr>
          <w:p w14:paraId="10B052D2"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022" w:author="Yu, Yong@ARB" w:date="2026-06-05T08:38:00Z"/>
                <w:rFonts w:ascii="Arial" w:eastAsia="Times New Roman" w:hAnsi="Arial" w:cs="Arial"/>
              </w:rPr>
            </w:pPr>
            <w:ins w:id="5023"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right w:val="double" w:sz="6" w:space="0" w:color="auto"/>
            </w:tcBorders>
            <w:vAlign w:val="center"/>
          </w:tcPr>
          <w:p w14:paraId="5765EC66"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024" w:author="Yu, Yong@ARB" w:date="2026-06-05T08:38:00Z"/>
                <w:rFonts w:ascii="Arial" w:eastAsia="Times New Roman" w:hAnsi="Arial" w:cs="Arial"/>
              </w:rPr>
            </w:pPr>
            <w:ins w:id="5025" w:author="Yu, Yong@ARB" w:date="2026-06-05T08:38:00Z">
              <w:r w:rsidRPr="00D01847">
                <w:rPr>
                  <w:rFonts w:ascii="Arial" w:eastAsia="Times New Roman" w:hAnsi="Arial" w:cs="Arial"/>
                  <w:i/>
                </w:rPr>
                <w:t>Vehicles Certified to §1956.8(c) or (h) (%)</w:t>
              </w:r>
            </w:ins>
          </w:p>
        </w:tc>
      </w:tr>
      <w:tr w:rsidR="00FD29D8" w:rsidRPr="00D01847" w14:paraId="7530B004" w14:textId="77777777">
        <w:trPr>
          <w:trHeight w:val="438"/>
          <w:jc w:val="center"/>
          <w:ins w:id="5026" w:author="Yu, Yong@ARB" w:date="2026-06-05T08:38:00Z"/>
        </w:trPr>
        <w:tc>
          <w:tcPr>
            <w:tcW w:w="1510" w:type="dxa"/>
            <w:vMerge/>
            <w:tcBorders>
              <w:top w:val="nil"/>
              <w:left w:val="double" w:sz="6" w:space="0" w:color="auto"/>
            </w:tcBorders>
            <w:vAlign w:val="center"/>
          </w:tcPr>
          <w:p w14:paraId="142E836F" w14:textId="77777777" w:rsidR="00FD29D8" w:rsidRPr="00D01847" w:rsidRDefault="00FD29D8">
            <w:pPr>
              <w:keepNext/>
              <w:keepLines/>
              <w:spacing w:after="0" w:line="240" w:lineRule="auto"/>
              <w:rPr>
                <w:ins w:id="5027"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5774FF15" w14:textId="77777777" w:rsidR="00FD29D8" w:rsidRPr="00D01847" w:rsidRDefault="00FD29D8">
            <w:pPr>
              <w:keepNext/>
              <w:keepLines/>
              <w:spacing w:after="0" w:line="240" w:lineRule="auto"/>
              <w:jc w:val="center"/>
              <w:rPr>
                <w:ins w:id="5028" w:author="Yu, Yong@ARB" w:date="2026-06-05T08:38:00Z"/>
                <w:rFonts w:ascii="Arial" w:eastAsia="Times New Roman" w:hAnsi="Arial" w:cs="Arial"/>
              </w:rPr>
            </w:pPr>
            <w:ins w:id="5029" w:author="Yu, Yong@ARB" w:date="2026-06-05T08:38:00Z">
              <w:r w:rsidRPr="00D01847">
                <w:rPr>
                  <w:rFonts w:ascii="Arial" w:eastAsia="Times New Roman" w:hAnsi="Arial" w:cs="Arial"/>
                </w:rPr>
                <w:t>LEV II LEV; LEV III</w:t>
              </w:r>
            </w:ins>
          </w:p>
          <w:p w14:paraId="3E6AA697" w14:textId="77777777" w:rsidR="00FD29D8" w:rsidRPr="00D01847" w:rsidRDefault="00FD29D8">
            <w:pPr>
              <w:keepNext/>
              <w:keepLines/>
              <w:spacing w:after="0" w:line="240" w:lineRule="auto"/>
              <w:jc w:val="center"/>
              <w:rPr>
                <w:ins w:id="5030" w:author="Yu, Yong@ARB" w:date="2026-06-05T08:38:00Z"/>
                <w:rFonts w:ascii="Arial" w:eastAsia="Times New Roman" w:hAnsi="Arial" w:cs="Arial"/>
              </w:rPr>
            </w:pPr>
            <w:ins w:id="5031"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1C85C028" w14:textId="77777777" w:rsidR="00FD29D8" w:rsidRPr="00D01847" w:rsidRDefault="00FD29D8">
            <w:pPr>
              <w:keepNext/>
              <w:keepLines/>
              <w:spacing w:after="0" w:line="240" w:lineRule="auto"/>
              <w:jc w:val="center"/>
              <w:rPr>
                <w:ins w:id="5032" w:author="Yu, Yong@ARB" w:date="2026-06-05T08:38:00Z"/>
                <w:rFonts w:ascii="Arial" w:eastAsia="Times New Roman" w:hAnsi="Arial" w:cs="Arial"/>
              </w:rPr>
            </w:pPr>
            <w:ins w:id="5033" w:author="Yu, Yong@ARB" w:date="2026-06-05T08:38:00Z">
              <w:r w:rsidRPr="00D01847">
                <w:rPr>
                  <w:rFonts w:ascii="Arial" w:eastAsia="Times New Roman" w:hAnsi="Arial" w:cs="Arial"/>
                </w:rPr>
                <w:t>LEV II ULEV;</w:t>
              </w:r>
            </w:ins>
          </w:p>
          <w:p w14:paraId="52297514" w14:textId="77777777" w:rsidR="00FD29D8" w:rsidRPr="00D01847" w:rsidRDefault="00FD29D8">
            <w:pPr>
              <w:keepNext/>
              <w:keepLines/>
              <w:spacing w:after="0" w:line="240" w:lineRule="auto"/>
              <w:jc w:val="center"/>
              <w:rPr>
                <w:ins w:id="5034" w:author="Yu, Yong@ARB" w:date="2026-06-05T08:38:00Z"/>
                <w:rFonts w:ascii="Arial" w:eastAsia="Times New Roman" w:hAnsi="Arial" w:cs="Arial"/>
              </w:rPr>
            </w:pPr>
            <w:ins w:id="5035"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1B7D6319" w14:textId="77777777" w:rsidR="00FD29D8" w:rsidRPr="00D01847" w:rsidRDefault="00FD29D8">
            <w:pPr>
              <w:keepNext/>
              <w:keepLines/>
              <w:spacing w:after="0" w:line="240" w:lineRule="auto"/>
              <w:jc w:val="center"/>
              <w:rPr>
                <w:ins w:id="5036" w:author="Yu, Yong@ARB" w:date="2026-06-05T08:38:00Z"/>
                <w:rFonts w:ascii="Arial" w:eastAsia="Times New Roman" w:hAnsi="Arial" w:cs="Arial"/>
              </w:rPr>
            </w:pPr>
            <w:ins w:id="5037"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344F7FF6" w14:textId="77777777" w:rsidR="00FD29D8" w:rsidRPr="00D01847" w:rsidRDefault="00FD29D8">
            <w:pPr>
              <w:keepNext/>
              <w:keepLines/>
              <w:spacing w:after="0" w:line="240" w:lineRule="auto"/>
              <w:jc w:val="center"/>
              <w:rPr>
                <w:ins w:id="5038" w:author="Yu, Yong@ARB" w:date="2026-06-05T08:38:00Z"/>
                <w:rFonts w:ascii="Arial" w:eastAsia="Times New Roman" w:hAnsi="Arial" w:cs="Arial"/>
              </w:rPr>
            </w:pPr>
            <w:ins w:id="5039" w:author="Yu, Yong@ARB" w:date="2026-06-05T08:38:00Z">
              <w:r w:rsidRPr="00D01847">
                <w:rPr>
                  <w:rFonts w:ascii="Arial" w:eastAsia="Times New Roman" w:hAnsi="Arial" w:cs="Arial"/>
                </w:rPr>
                <w:t>LEV III</w:t>
              </w:r>
            </w:ins>
          </w:p>
          <w:p w14:paraId="68ECDDF3" w14:textId="77777777" w:rsidR="00FD29D8" w:rsidRPr="00D01847" w:rsidRDefault="00FD29D8">
            <w:pPr>
              <w:keepNext/>
              <w:keepLines/>
              <w:spacing w:after="0" w:line="240" w:lineRule="auto"/>
              <w:jc w:val="center"/>
              <w:rPr>
                <w:ins w:id="5040" w:author="Yu, Yong@ARB" w:date="2026-06-05T08:38:00Z"/>
                <w:rFonts w:ascii="Arial" w:eastAsia="Times New Roman" w:hAnsi="Arial" w:cs="Arial"/>
              </w:rPr>
            </w:pPr>
            <w:ins w:id="5041"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620BAE75" w14:textId="77777777" w:rsidR="00FD29D8" w:rsidRPr="00D01847" w:rsidRDefault="00FD29D8">
            <w:pPr>
              <w:keepNext/>
              <w:keepLines/>
              <w:spacing w:after="0" w:line="240" w:lineRule="auto"/>
              <w:jc w:val="center"/>
              <w:rPr>
                <w:ins w:id="5042" w:author="Yu, Yong@ARB" w:date="2026-06-05T08:38:00Z"/>
                <w:rFonts w:ascii="Arial" w:eastAsia="Times New Roman" w:hAnsi="Arial" w:cs="Arial"/>
              </w:rPr>
            </w:pPr>
            <w:ins w:id="5043" w:author="Yu, Yong@ARB" w:date="2026-06-05T08:38:00Z">
              <w:r w:rsidRPr="00D01847">
                <w:rPr>
                  <w:rFonts w:ascii="Arial" w:eastAsia="Times New Roman" w:hAnsi="Arial" w:cs="Arial"/>
                </w:rPr>
                <w:t>ULEV</w:t>
              </w:r>
            </w:ins>
          </w:p>
        </w:tc>
      </w:tr>
      <w:tr w:rsidR="00FD29D8" w:rsidRPr="00D01847" w14:paraId="7215CE23" w14:textId="77777777">
        <w:trPr>
          <w:trHeight w:val="438"/>
          <w:jc w:val="center"/>
          <w:ins w:id="5044" w:author="Yu, Yong@ARB" w:date="2026-06-05T08:38:00Z"/>
        </w:trPr>
        <w:tc>
          <w:tcPr>
            <w:tcW w:w="1510" w:type="dxa"/>
            <w:tcBorders>
              <w:top w:val="single" w:sz="6" w:space="0" w:color="auto"/>
              <w:left w:val="double" w:sz="6" w:space="0" w:color="auto"/>
            </w:tcBorders>
            <w:vAlign w:val="center"/>
          </w:tcPr>
          <w:p w14:paraId="67DD90C6" w14:textId="77777777" w:rsidR="00FD29D8" w:rsidRPr="00D01847" w:rsidRDefault="00FD29D8">
            <w:pPr>
              <w:keepNext/>
              <w:keepLines/>
              <w:spacing w:after="0" w:line="240" w:lineRule="auto"/>
              <w:jc w:val="center"/>
              <w:rPr>
                <w:ins w:id="5045" w:author="Yu, Yong@ARB" w:date="2026-06-05T08:38:00Z"/>
                <w:rFonts w:ascii="Arial" w:eastAsia="Times New Roman" w:hAnsi="Arial" w:cs="Arial"/>
              </w:rPr>
            </w:pPr>
            <w:ins w:id="5046"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tcBorders>
            <w:vAlign w:val="center"/>
          </w:tcPr>
          <w:p w14:paraId="3A07D791" w14:textId="77777777" w:rsidR="00FD29D8" w:rsidRPr="00D01847" w:rsidRDefault="00FD29D8">
            <w:pPr>
              <w:keepNext/>
              <w:keepLines/>
              <w:spacing w:after="0" w:line="240" w:lineRule="auto"/>
              <w:jc w:val="center"/>
              <w:rPr>
                <w:ins w:id="5047" w:author="Yu, Yong@ARB" w:date="2026-06-05T08:38:00Z"/>
                <w:rFonts w:ascii="Arial" w:eastAsia="Times New Roman" w:hAnsi="Arial" w:cs="Arial"/>
              </w:rPr>
            </w:pPr>
            <w:ins w:id="5048"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right w:val="single" w:sz="6" w:space="0" w:color="auto"/>
            </w:tcBorders>
            <w:vAlign w:val="center"/>
          </w:tcPr>
          <w:p w14:paraId="59E5B522" w14:textId="77777777" w:rsidR="00FD29D8" w:rsidRPr="00D01847" w:rsidRDefault="00FD29D8">
            <w:pPr>
              <w:keepNext/>
              <w:keepLines/>
              <w:spacing w:after="0" w:line="240" w:lineRule="auto"/>
              <w:jc w:val="center"/>
              <w:rPr>
                <w:ins w:id="5049" w:author="Yu, Yong@ARB" w:date="2026-06-05T08:38:00Z"/>
                <w:rFonts w:ascii="Arial" w:eastAsia="Times New Roman" w:hAnsi="Arial" w:cs="Arial"/>
              </w:rPr>
            </w:pPr>
            <w:ins w:id="5050"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5C62C2ED" w14:textId="77777777" w:rsidR="00FD29D8" w:rsidRPr="00D01847" w:rsidRDefault="00FD29D8">
            <w:pPr>
              <w:keepNext/>
              <w:keepLines/>
              <w:spacing w:after="0" w:line="240" w:lineRule="auto"/>
              <w:jc w:val="center"/>
              <w:rPr>
                <w:ins w:id="5051" w:author="Yu, Yong@ARB" w:date="2026-06-05T08:38:00Z"/>
                <w:rFonts w:ascii="Arial" w:eastAsia="Times New Roman" w:hAnsi="Arial" w:cs="Arial"/>
              </w:rPr>
            </w:pPr>
            <w:ins w:id="5052"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tcBorders>
            <w:vAlign w:val="center"/>
          </w:tcPr>
          <w:p w14:paraId="53DCD550" w14:textId="77777777" w:rsidR="00FD29D8" w:rsidRPr="00D01847" w:rsidRDefault="00FD29D8">
            <w:pPr>
              <w:keepNext/>
              <w:keepLines/>
              <w:spacing w:after="0" w:line="240" w:lineRule="auto"/>
              <w:jc w:val="center"/>
              <w:rPr>
                <w:ins w:id="5053" w:author="Yu, Yong@ARB" w:date="2026-06-05T08:38:00Z"/>
                <w:rFonts w:ascii="Arial" w:eastAsia="Times New Roman" w:hAnsi="Arial" w:cs="Arial"/>
              </w:rPr>
            </w:pPr>
            <w:ins w:id="5054"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59F04862" w14:textId="77777777" w:rsidR="00FD29D8" w:rsidRPr="00D01847" w:rsidRDefault="00FD29D8">
            <w:pPr>
              <w:keepNext/>
              <w:keepLines/>
              <w:spacing w:after="0" w:line="240" w:lineRule="auto"/>
              <w:jc w:val="center"/>
              <w:rPr>
                <w:ins w:id="5055" w:author="Yu, Yong@ARB" w:date="2026-06-05T08:38:00Z"/>
                <w:rFonts w:ascii="Arial" w:eastAsia="Times New Roman" w:hAnsi="Arial" w:cs="Arial"/>
              </w:rPr>
            </w:pPr>
            <w:ins w:id="5056" w:author="Yu, Yong@ARB" w:date="2026-06-05T08:38:00Z">
              <w:r w:rsidRPr="00D01847">
                <w:rPr>
                  <w:rFonts w:ascii="Arial" w:eastAsia="Times New Roman" w:hAnsi="Arial" w:cs="Arial"/>
                </w:rPr>
                <w:t>100</w:t>
              </w:r>
            </w:ins>
          </w:p>
        </w:tc>
      </w:tr>
      <w:tr w:rsidR="00FD29D8" w:rsidRPr="00D01847" w14:paraId="1275B030" w14:textId="77777777">
        <w:trPr>
          <w:trHeight w:val="438"/>
          <w:jc w:val="center"/>
          <w:ins w:id="5057" w:author="Yu, Yong@ARB" w:date="2026-06-05T08:38:00Z"/>
        </w:trPr>
        <w:tc>
          <w:tcPr>
            <w:tcW w:w="1510" w:type="dxa"/>
            <w:tcBorders>
              <w:top w:val="single" w:sz="6" w:space="0" w:color="auto"/>
              <w:left w:val="double" w:sz="6" w:space="0" w:color="auto"/>
            </w:tcBorders>
            <w:vAlign w:val="center"/>
          </w:tcPr>
          <w:p w14:paraId="4991FC31" w14:textId="77777777" w:rsidR="00FD29D8" w:rsidRPr="00D01847" w:rsidRDefault="00FD29D8">
            <w:pPr>
              <w:keepNext/>
              <w:keepLines/>
              <w:spacing w:after="0" w:line="240" w:lineRule="auto"/>
              <w:jc w:val="center"/>
              <w:rPr>
                <w:ins w:id="5058" w:author="Yu, Yong@ARB" w:date="2026-06-05T08:38:00Z"/>
                <w:rFonts w:ascii="Arial" w:eastAsia="Times New Roman" w:hAnsi="Arial" w:cs="Arial"/>
              </w:rPr>
            </w:pPr>
            <w:ins w:id="5059" w:author="Yu, Yong@ARB" w:date="2026-06-05T08:38:00Z">
              <w:r w:rsidRPr="00D01847">
                <w:rPr>
                  <w:rFonts w:ascii="Arial" w:eastAsia="Times New Roman" w:hAnsi="Arial" w:cs="Arial"/>
                </w:rPr>
                <w:t>2017</w:t>
              </w:r>
            </w:ins>
          </w:p>
        </w:tc>
        <w:tc>
          <w:tcPr>
            <w:tcW w:w="1440" w:type="dxa"/>
            <w:tcBorders>
              <w:top w:val="single" w:sz="6" w:space="0" w:color="auto"/>
              <w:left w:val="single" w:sz="6" w:space="0" w:color="auto"/>
            </w:tcBorders>
            <w:vAlign w:val="center"/>
          </w:tcPr>
          <w:p w14:paraId="0084B7CD" w14:textId="77777777" w:rsidR="00FD29D8" w:rsidRPr="00D01847" w:rsidRDefault="00FD29D8">
            <w:pPr>
              <w:keepNext/>
              <w:keepLines/>
              <w:spacing w:after="0" w:line="240" w:lineRule="auto"/>
              <w:jc w:val="center"/>
              <w:rPr>
                <w:ins w:id="5060" w:author="Yu, Yong@ARB" w:date="2026-06-05T08:38:00Z"/>
                <w:rFonts w:ascii="Arial" w:eastAsia="Times New Roman" w:hAnsi="Arial" w:cs="Arial"/>
              </w:rPr>
            </w:pPr>
            <w:ins w:id="5061"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7E8BD855" w14:textId="77777777" w:rsidR="00FD29D8" w:rsidRPr="00D01847" w:rsidRDefault="00FD29D8">
            <w:pPr>
              <w:keepNext/>
              <w:keepLines/>
              <w:spacing w:after="0" w:line="240" w:lineRule="auto"/>
              <w:jc w:val="center"/>
              <w:rPr>
                <w:ins w:id="5062" w:author="Yu, Yong@ARB" w:date="2026-06-05T08:38:00Z"/>
                <w:rFonts w:ascii="Arial" w:eastAsia="Times New Roman" w:hAnsi="Arial" w:cs="Arial"/>
              </w:rPr>
            </w:pPr>
            <w:ins w:id="5063"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55F7432B" w14:textId="77777777" w:rsidR="00FD29D8" w:rsidRPr="00D01847" w:rsidRDefault="00FD29D8">
            <w:pPr>
              <w:keepNext/>
              <w:keepLines/>
              <w:spacing w:after="0" w:line="240" w:lineRule="auto"/>
              <w:jc w:val="center"/>
              <w:rPr>
                <w:ins w:id="5064" w:author="Yu, Yong@ARB" w:date="2026-06-05T08:38:00Z"/>
                <w:rFonts w:ascii="Arial" w:eastAsia="Times New Roman" w:hAnsi="Arial" w:cs="Arial"/>
              </w:rPr>
            </w:pPr>
            <w:ins w:id="5065"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09D8AB9B" w14:textId="77777777" w:rsidR="00FD29D8" w:rsidRPr="00D01847" w:rsidRDefault="00FD29D8">
            <w:pPr>
              <w:keepNext/>
              <w:keepLines/>
              <w:spacing w:after="0" w:line="240" w:lineRule="auto"/>
              <w:jc w:val="center"/>
              <w:rPr>
                <w:ins w:id="5066" w:author="Yu, Yong@ARB" w:date="2026-06-05T08:38:00Z"/>
                <w:rFonts w:ascii="Arial" w:eastAsia="Times New Roman" w:hAnsi="Arial" w:cs="Arial"/>
              </w:rPr>
            </w:pPr>
            <w:ins w:id="5067"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583C0AC3" w14:textId="77777777" w:rsidR="00FD29D8" w:rsidRPr="00D01847" w:rsidRDefault="00FD29D8">
            <w:pPr>
              <w:keepNext/>
              <w:keepLines/>
              <w:spacing w:after="0" w:line="240" w:lineRule="auto"/>
              <w:jc w:val="center"/>
              <w:rPr>
                <w:ins w:id="5068" w:author="Yu, Yong@ARB" w:date="2026-06-05T08:38:00Z"/>
                <w:rFonts w:ascii="Arial" w:eastAsia="Times New Roman" w:hAnsi="Arial" w:cs="Arial"/>
              </w:rPr>
            </w:pPr>
            <w:ins w:id="5069" w:author="Yu, Yong@ARB" w:date="2026-06-05T08:38:00Z">
              <w:r w:rsidRPr="00D01847">
                <w:rPr>
                  <w:rFonts w:ascii="Arial" w:eastAsia="Times New Roman" w:hAnsi="Arial" w:cs="Arial"/>
                </w:rPr>
                <w:t>100</w:t>
              </w:r>
            </w:ins>
          </w:p>
        </w:tc>
      </w:tr>
      <w:tr w:rsidR="00FD29D8" w:rsidRPr="00D01847" w14:paraId="3BF3942F" w14:textId="77777777">
        <w:trPr>
          <w:trHeight w:val="438"/>
          <w:jc w:val="center"/>
          <w:ins w:id="5070" w:author="Yu, Yong@ARB" w:date="2026-06-05T08:38:00Z"/>
        </w:trPr>
        <w:tc>
          <w:tcPr>
            <w:tcW w:w="1510" w:type="dxa"/>
            <w:tcBorders>
              <w:top w:val="single" w:sz="6" w:space="0" w:color="auto"/>
              <w:left w:val="double" w:sz="6" w:space="0" w:color="auto"/>
            </w:tcBorders>
            <w:vAlign w:val="center"/>
          </w:tcPr>
          <w:p w14:paraId="47F4D0A4" w14:textId="77777777" w:rsidR="00FD29D8" w:rsidRPr="00D01847" w:rsidRDefault="00FD29D8">
            <w:pPr>
              <w:keepNext/>
              <w:keepLines/>
              <w:spacing w:after="0" w:line="240" w:lineRule="auto"/>
              <w:jc w:val="center"/>
              <w:rPr>
                <w:ins w:id="5071" w:author="Yu, Yong@ARB" w:date="2026-06-05T08:38:00Z"/>
                <w:rFonts w:ascii="Arial" w:eastAsia="Times New Roman" w:hAnsi="Arial" w:cs="Arial"/>
              </w:rPr>
            </w:pPr>
            <w:ins w:id="5072"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15F50E0E" w14:textId="77777777" w:rsidR="00FD29D8" w:rsidRPr="00D01847" w:rsidRDefault="00FD29D8">
            <w:pPr>
              <w:keepNext/>
              <w:keepLines/>
              <w:spacing w:after="0" w:line="240" w:lineRule="auto"/>
              <w:jc w:val="center"/>
              <w:rPr>
                <w:ins w:id="5073" w:author="Yu, Yong@ARB" w:date="2026-06-05T08:38:00Z"/>
                <w:rFonts w:ascii="Arial" w:eastAsia="Times New Roman" w:hAnsi="Arial" w:cs="Arial"/>
              </w:rPr>
            </w:pPr>
            <w:ins w:id="507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7528E6D4" w14:textId="77777777" w:rsidR="00FD29D8" w:rsidRPr="00D01847" w:rsidRDefault="00FD29D8">
            <w:pPr>
              <w:keepNext/>
              <w:keepLines/>
              <w:spacing w:after="0" w:line="240" w:lineRule="auto"/>
              <w:jc w:val="center"/>
              <w:rPr>
                <w:ins w:id="5075" w:author="Yu, Yong@ARB" w:date="2026-06-05T08:38:00Z"/>
                <w:rFonts w:ascii="Arial" w:eastAsia="Times New Roman" w:hAnsi="Arial" w:cs="Arial"/>
              </w:rPr>
            </w:pPr>
            <w:ins w:id="5076"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3D2C589D" w14:textId="77777777" w:rsidR="00FD29D8" w:rsidRPr="00D01847" w:rsidRDefault="00FD29D8">
            <w:pPr>
              <w:keepNext/>
              <w:keepLines/>
              <w:spacing w:after="0" w:line="240" w:lineRule="auto"/>
              <w:jc w:val="center"/>
              <w:rPr>
                <w:ins w:id="5077" w:author="Yu, Yong@ARB" w:date="2026-06-05T08:38:00Z"/>
                <w:rFonts w:ascii="Arial" w:eastAsia="Times New Roman" w:hAnsi="Arial" w:cs="Arial"/>
              </w:rPr>
            </w:pPr>
            <w:ins w:id="5078"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695053C7" w14:textId="77777777" w:rsidR="00FD29D8" w:rsidRPr="00D01847" w:rsidRDefault="00FD29D8">
            <w:pPr>
              <w:keepNext/>
              <w:keepLines/>
              <w:spacing w:after="0" w:line="240" w:lineRule="auto"/>
              <w:jc w:val="center"/>
              <w:rPr>
                <w:ins w:id="5079" w:author="Yu, Yong@ARB" w:date="2026-06-05T08:38:00Z"/>
                <w:rFonts w:ascii="Arial" w:eastAsia="Times New Roman" w:hAnsi="Arial" w:cs="Arial"/>
              </w:rPr>
            </w:pPr>
            <w:ins w:id="5080"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9AAE3D7" w14:textId="77777777" w:rsidR="00FD29D8" w:rsidRPr="00D01847" w:rsidRDefault="00FD29D8">
            <w:pPr>
              <w:keepNext/>
              <w:keepLines/>
              <w:spacing w:after="0" w:line="240" w:lineRule="auto"/>
              <w:jc w:val="center"/>
              <w:rPr>
                <w:ins w:id="5081" w:author="Yu, Yong@ARB" w:date="2026-06-05T08:38:00Z"/>
                <w:rFonts w:ascii="Arial" w:eastAsia="Times New Roman" w:hAnsi="Arial" w:cs="Arial"/>
              </w:rPr>
            </w:pPr>
            <w:ins w:id="5082" w:author="Yu, Yong@ARB" w:date="2026-06-05T08:38:00Z">
              <w:r w:rsidRPr="00D01847">
                <w:rPr>
                  <w:rFonts w:ascii="Arial" w:eastAsia="Times New Roman" w:hAnsi="Arial" w:cs="Arial"/>
                </w:rPr>
                <w:t>100</w:t>
              </w:r>
            </w:ins>
          </w:p>
        </w:tc>
      </w:tr>
      <w:tr w:rsidR="00FD29D8" w:rsidRPr="00D01847" w14:paraId="10A2D39E" w14:textId="77777777">
        <w:trPr>
          <w:trHeight w:val="438"/>
          <w:jc w:val="center"/>
          <w:ins w:id="5083" w:author="Yu, Yong@ARB" w:date="2026-06-05T08:38:00Z"/>
        </w:trPr>
        <w:tc>
          <w:tcPr>
            <w:tcW w:w="1510" w:type="dxa"/>
            <w:tcBorders>
              <w:top w:val="single" w:sz="6" w:space="0" w:color="auto"/>
              <w:left w:val="double" w:sz="6" w:space="0" w:color="auto"/>
            </w:tcBorders>
            <w:vAlign w:val="center"/>
          </w:tcPr>
          <w:p w14:paraId="0A88AA31" w14:textId="77777777" w:rsidR="00FD29D8" w:rsidRPr="00D01847" w:rsidRDefault="00FD29D8">
            <w:pPr>
              <w:keepNext/>
              <w:keepLines/>
              <w:spacing w:after="0" w:line="240" w:lineRule="auto"/>
              <w:jc w:val="center"/>
              <w:rPr>
                <w:ins w:id="5084" w:author="Yu, Yong@ARB" w:date="2026-06-05T08:38:00Z"/>
                <w:rFonts w:ascii="Arial" w:eastAsia="Times New Roman" w:hAnsi="Arial" w:cs="Arial"/>
              </w:rPr>
            </w:pPr>
            <w:ins w:id="5085" w:author="Yu, Yong@ARB" w:date="2026-06-05T08:38:00Z">
              <w:r w:rsidRPr="00D01847">
                <w:rPr>
                  <w:rFonts w:ascii="Arial" w:eastAsia="Times New Roman" w:hAnsi="Arial" w:cs="Arial"/>
                </w:rPr>
                <w:t>2019-2020</w:t>
              </w:r>
            </w:ins>
          </w:p>
        </w:tc>
        <w:tc>
          <w:tcPr>
            <w:tcW w:w="1440" w:type="dxa"/>
            <w:tcBorders>
              <w:top w:val="single" w:sz="6" w:space="0" w:color="auto"/>
              <w:left w:val="single" w:sz="6" w:space="0" w:color="auto"/>
            </w:tcBorders>
            <w:vAlign w:val="center"/>
          </w:tcPr>
          <w:p w14:paraId="37F5C87B" w14:textId="77777777" w:rsidR="00FD29D8" w:rsidRPr="00D01847" w:rsidRDefault="00FD29D8">
            <w:pPr>
              <w:keepNext/>
              <w:keepLines/>
              <w:spacing w:after="0" w:line="240" w:lineRule="auto"/>
              <w:jc w:val="center"/>
              <w:rPr>
                <w:ins w:id="5086" w:author="Yu, Yong@ARB" w:date="2026-06-05T08:38:00Z"/>
                <w:rFonts w:ascii="Arial" w:eastAsia="Times New Roman" w:hAnsi="Arial" w:cs="Arial"/>
              </w:rPr>
            </w:pPr>
            <w:ins w:id="508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B18F6BD" w14:textId="77777777" w:rsidR="00FD29D8" w:rsidRPr="00D01847" w:rsidRDefault="00FD29D8">
            <w:pPr>
              <w:keepNext/>
              <w:keepLines/>
              <w:spacing w:after="0" w:line="240" w:lineRule="auto"/>
              <w:jc w:val="center"/>
              <w:rPr>
                <w:ins w:id="5088" w:author="Yu, Yong@ARB" w:date="2026-06-05T08:38:00Z"/>
                <w:rFonts w:ascii="Arial" w:eastAsia="Times New Roman" w:hAnsi="Arial" w:cs="Arial"/>
              </w:rPr>
            </w:pPr>
            <w:ins w:id="5089"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37BEAB9E" w14:textId="77777777" w:rsidR="00FD29D8" w:rsidRPr="00D01847" w:rsidRDefault="00FD29D8">
            <w:pPr>
              <w:keepNext/>
              <w:keepLines/>
              <w:spacing w:after="0" w:line="240" w:lineRule="auto"/>
              <w:jc w:val="center"/>
              <w:rPr>
                <w:ins w:id="5090" w:author="Yu, Yong@ARB" w:date="2026-06-05T08:38:00Z"/>
                <w:rFonts w:ascii="Arial" w:eastAsia="Times New Roman" w:hAnsi="Arial" w:cs="Arial"/>
              </w:rPr>
            </w:pPr>
            <w:ins w:id="5091"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28CAA916" w14:textId="77777777" w:rsidR="00FD29D8" w:rsidRPr="00D01847" w:rsidRDefault="00FD29D8">
            <w:pPr>
              <w:keepNext/>
              <w:keepLines/>
              <w:spacing w:after="0" w:line="240" w:lineRule="auto"/>
              <w:jc w:val="center"/>
              <w:rPr>
                <w:ins w:id="5092" w:author="Yu, Yong@ARB" w:date="2026-06-05T08:38:00Z"/>
                <w:rFonts w:ascii="Arial" w:eastAsia="Times New Roman" w:hAnsi="Arial" w:cs="Arial"/>
              </w:rPr>
            </w:pPr>
            <w:ins w:id="5093"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right w:val="double" w:sz="6" w:space="0" w:color="auto"/>
            </w:tcBorders>
            <w:vAlign w:val="center"/>
          </w:tcPr>
          <w:p w14:paraId="01C57EEC" w14:textId="77777777" w:rsidR="00FD29D8" w:rsidRPr="00D01847" w:rsidRDefault="00FD29D8">
            <w:pPr>
              <w:keepNext/>
              <w:keepLines/>
              <w:spacing w:after="0" w:line="240" w:lineRule="auto"/>
              <w:jc w:val="center"/>
              <w:rPr>
                <w:ins w:id="5094" w:author="Yu, Yong@ARB" w:date="2026-06-05T08:38:00Z"/>
                <w:rFonts w:ascii="Arial" w:eastAsia="Times New Roman" w:hAnsi="Arial" w:cs="Arial"/>
              </w:rPr>
            </w:pPr>
            <w:ins w:id="5095" w:author="Yu, Yong@ARB" w:date="2026-06-05T08:38:00Z">
              <w:r w:rsidRPr="00D01847">
                <w:rPr>
                  <w:rFonts w:ascii="Arial" w:eastAsia="Times New Roman" w:hAnsi="Arial" w:cs="Arial"/>
                </w:rPr>
                <w:t>100</w:t>
              </w:r>
            </w:ins>
          </w:p>
        </w:tc>
      </w:tr>
      <w:tr w:rsidR="00FD29D8" w:rsidRPr="00D01847" w14:paraId="78674ECD" w14:textId="77777777">
        <w:trPr>
          <w:trHeight w:val="438"/>
          <w:jc w:val="center"/>
          <w:ins w:id="5096" w:author="Yu, Yong@ARB" w:date="2026-06-05T08:38:00Z"/>
        </w:trPr>
        <w:tc>
          <w:tcPr>
            <w:tcW w:w="1510" w:type="dxa"/>
            <w:tcBorders>
              <w:top w:val="single" w:sz="6" w:space="0" w:color="auto"/>
              <w:left w:val="double" w:sz="6" w:space="0" w:color="auto"/>
            </w:tcBorders>
            <w:vAlign w:val="center"/>
          </w:tcPr>
          <w:p w14:paraId="519D0A80" w14:textId="77777777" w:rsidR="00FD29D8" w:rsidRPr="00D01847" w:rsidRDefault="00FD29D8">
            <w:pPr>
              <w:keepNext/>
              <w:keepLines/>
              <w:spacing w:after="0" w:line="240" w:lineRule="auto"/>
              <w:jc w:val="center"/>
              <w:rPr>
                <w:ins w:id="5097" w:author="Yu, Yong@ARB" w:date="2026-06-05T08:38:00Z"/>
                <w:rFonts w:ascii="Arial" w:eastAsia="Times New Roman" w:hAnsi="Arial" w:cs="Arial"/>
              </w:rPr>
            </w:pPr>
            <w:ins w:id="5098"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10A8A087" w14:textId="77777777" w:rsidR="00FD29D8" w:rsidRPr="00D01847" w:rsidRDefault="00FD29D8">
            <w:pPr>
              <w:keepNext/>
              <w:keepLines/>
              <w:spacing w:after="0" w:line="240" w:lineRule="auto"/>
              <w:jc w:val="center"/>
              <w:rPr>
                <w:ins w:id="5099" w:author="Yu, Yong@ARB" w:date="2026-06-05T08:38:00Z"/>
                <w:rFonts w:ascii="Arial" w:eastAsia="Times New Roman" w:hAnsi="Arial" w:cs="Arial"/>
              </w:rPr>
            </w:pPr>
            <w:ins w:id="5100"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30230E38" w14:textId="77777777" w:rsidR="00FD29D8" w:rsidRPr="00D01847" w:rsidRDefault="00FD29D8">
            <w:pPr>
              <w:keepNext/>
              <w:keepLines/>
              <w:spacing w:after="0" w:line="240" w:lineRule="auto"/>
              <w:jc w:val="center"/>
              <w:rPr>
                <w:ins w:id="5101" w:author="Yu, Yong@ARB" w:date="2026-06-05T08:38:00Z"/>
                <w:rFonts w:ascii="Arial" w:eastAsia="Times New Roman" w:hAnsi="Arial" w:cs="Arial"/>
              </w:rPr>
            </w:pPr>
            <w:ins w:id="5102"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tcBorders>
            <w:vAlign w:val="center"/>
          </w:tcPr>
          <w:p w14:paraId="4BE55681" w14:textId="77777777" w:rsidR="00FD29D8" w:rsidRPr="00D01847" w:rsidRDefault="00FD29D8">
            <w:pPr>
              <w:keepNext/>
              <w:keepLines/>
              <w:spacing w:after="0" w:line="240" w:lineRule="auto"/>
              <w:jc w:val="center"/>
              <w:rPr>
                <w:ins w:id="5103" w:author="Yu, Yong@ARB" w:date="2026-06-05T08:38:00Z"/>
                <w:rFonts w:ascii="Arial" w:eastAsia="Times New Roman" w:hAnsi="Arial" w:cs="Arial"/>
              </w:rPr>
            </w:pPr>
            <w:ins w:id="5104"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38347CBD" w14:textId="77777777" w:rsidR="00FD29D8" w:rsidRPr="00D01847" w:rsidRDefault="00FD29D8">
            <w:pPr>
              <w:keepNext/>
              <w:keepLines/>
              <w:spacing w:after="0" w:line="240" w:lineRule="auto"/>
              <w:jc w:val="center"/>
              <w:rPr>
                <w:ins w:id="5105" w:author="Yu, Yong@ARB" w:date="2026-06-05T08:38:00Z"/>
                <w:rFonts w:ascii="Arial" w:eastAsia="Times New Roman" w:hAnsi="Arial" w:cs="Arial"/>
              </w:rPr>
            </w:pPr>
            <w:ins w:id="5106" w:author="Yu, Yong@ARB" w:date="2026-06-05T08:38:00Z">
              <w:r w:rsidRPr="00D01847">
                <w:rPr>
                  <w:rFonts w:ascii="Arial" w:eastAsia="Times New Roman" w:hAnsi="Arial" w:cs="Arial"/>
                </w:rPr>
                <w:t>2</w:t>
              </w:r>
            </w:ins>
          </w:p>
        </w:tc>
        <w:tc>
          <w:tcPr>
            <w:tcW w:w="1440" w:type="dxa"/>
            <w:tcBorders>
              <w:top w:val="single" w:sz="6" w:space="0" w:color="auto"/>
              <w:left w:val="single" w:sz="6" w:space="0" w:color="auto"/>
              <w:right w:val="double" w:sz="6" w:space="0" w:color="auto"/>
            </w:tcBorders>
            <w:vAlign w:val="center"/>
          </w:tcPr>
          <w:p w14:paraId="50A22B63" w14:textId="77777777" w:rsidR="00FD29D8" w:rsidRPr="00D01847" w:rsidRDefault="00FD29D8">
            <w:pPr>
              <w:keepNext/>
              <w:keepLines/>
              <w:spacing w:after="0" w:line="240" w:lineRule="auto"/>
              <w:jc w:val="center"/>
              <w:rPr>
                <w:ins w:id="5107" w:author="Yu, Yong@ARB" w:date="2026-06-05T08:38:00Z"/>
                <w:rFonts w:ascii="Arial" w:eastAsia="Times New Roman" w:hAnsi="Arial" w:cs="Arial"/>
              </w:rPr>
            </w:pPr>
            <w:ins w:id="5108" w:author="Yu, Yong@ARB" w:date="2026-06-05T08:38:00Z">
              <w:r w:rsidRPr="00D01847">
                <w:rPr>
                  <w:rFonts w:ascii="Arial" w:eastAsia="Times New Roman" w:hAnsi="Arial" w:cs="Arial"/>
                </w:rPr>
                <w:t>100</w:t>
              </w:r>
            </w:ins>
          </w:p>
        </w:tc>
      </w:tr>
      <w:tr w:rsidR="00FD29D8" w:rsidRPr="00D01847" w14:paraId="19D828BD" w14:textId="77777777">
        <w:trPr>
          <w:trHeight w:val="498"/>
          <w:jc w:val="center"/>
          <w:ins w:id="5109" w:author="Yu, Yong@ARB" w:date="2026-06-05T08:38:00Z"/>
        </w:trPr>
        <w:tc>
          <w:tcPr>
            <w:tcW w:w="1510" w:type="dxa"/>
            <w:tcBorders>
              <w:top w:val="single" w:sz="4" w:space="0" w:color="auto"/>
              <w:left w:val="double" w:sz="6" w:space="0" w:color="auto"/>
              <w:bottom w:val="double" w:sz="6" w:space="0" w:color="auto"/>
            </w:tcBorders>
            <w:vAlign w:val="center"/>
          </w:tcPr>
          <w:p w14:paraId="2E470682" w14:textId="77777777" w:rsidR="00FD29D8" w:rsidRPr="00D01847" w:rsidRDefault="00FD29D8">
            <w:pPr>
              <w:keepNext/>
              <w:keepLines/>
              <w:spacing w:after="0" w:line="240" w:lineRule="auto"/>
              <w:jc w:val="center"/>
              <w:rPr>
                <w:ins w:id="5110" w:author="Yu, Yong@ARB" w:date="2026-06-05T08:38:00Z"/>
                <w:rFonts w:ascii="Arial" w:eastAsia="Times New Roman" w:hAnsi="Arial" w:cs="Arial"/>
              </w:rPr>
            </w:pPr>
            <w:ins w:id="5111"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75D182C3" w14:textId="77777777" w:rsidR="00FD29D8" w:rsidRPr="00D01847" w:rsidRDefault="00FD29D8">
            <w:pPr>
              <w:keepNext/>
              <w:keepLines/>
              <w:spacing w:after="0" w:line="240" w:lineRule="auto"/>
              <w:jc w:val="center"/>
              <w:rPr>
                <w:ins w:id="5112" w:author="Yu, Yong@ARB" w:date="2026-06-05T08:38:00Z"/>
                <w:rFonts w:ascii="Arial" w:eastAsia="Times New Roman" w:hAnsi="Arial" w:cs="Arial"/>
              </w:rPr>
            </w:pPr>
            <w:ins w:id="5113"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0192755E" w14:textId="77777777" w:rsidR="00FD29D8" w:rsidRPr="00D01847" w:rsidRDefault="00FD29D8">
            <w:pPr>
              <w:keepNext/>
              <w:keepLines/>
              <w:spacing w:after="0" w:line="240" w:lineRule="auto"/>
              <w:jc w:val="center"/>
              <w:rPr>
                <w:ins w:id="5114" w:author="Yu, Yong@ARB" w:date="2026-06-05T08:38:00Z"/>
                <w:rFonts w:ascii="Arial" w:eastAsia="Times New Roman" w:hAnsi="Arial" w:cs="Arial"/>
              </w:rPr>
            </w:pPr>
            <w:ins w:id="5115"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6AAD5ACE" w14:textId="77777777" w:rsidR="00FD29D8" w:rsidRPr="00D01847" w:rsidRDefault="00FD29D8">
            <w:pPr>
              <w:keepNext/>
              <w:keepLines/>
              <w:spacing w:after="0" w:line="240" w:lineRule="auto"/>
              <w:jc w:val="center"/>
              <w:rPr>
                <w:ins w:id="5116" w:author="Yu, Yong@ARB" w:date="2026-06-05T08:38:00Z"/>
                <w:rFonts w:ascii="Arial" w:eastAsia="Times New Roman" w:hAnsi="Arial" w:cs="Arial"/>
              </w:rPr>
            </w:pPr>
            <w:ins w:id="5117"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tcBorders>
            <w:vAlign w:val="center"/>
          </w:tcPr>
          <w:p w14:paraId="178191DE" w14:textId="77777777" w:rsidR="00FD29D8" w:rsidRPr="00D01847" w:rsidRDefault="00FD29D8">
            <w:pPr>
              <w:keepNext/>
              <w:keepLines/>
              <w:spacing w:after="0" w:line="240" w:lineRule="auto"/>
              <w:jc w:val="center"/>
              <w:rPr>
                <w:ins w:id="5118" w:author="Yu, Yong@ARB" w:date="2026-06-05T08:38:00Z"/>
                <w:rFonts w:ascii="Arial" w:eastAsia="Times New Roman" w:hAnsi="Arial" w:cs="Arial"/>
              </w:rPr>
            </w:pPr>
            <w:ins w:id="5119" w:author="Yu, Yong@ARB" w:date="2026-06-05T08:38:00Z">
              <w:r w:rsidRPr="00D01847">
                <w:rPr>
                  <w:rFonts w:ascii="Arial" w:eastAsia="Times New Roman" w:hAnsi="Arial" w:cs="Arial"/>
                </w:rPr>
                <w:t>3</w:t>
              </w:r>
            </w:ins>
          </w:p>
        </w:tc>
        <w:tc>
          <w:tcPr>
            <w:tcW w:w="1440" w:type="dxa"/>
            <w:tcBorders>
              <w:top w:val="single" w:sz="4" w:space="0" w:color="auto"/>
              <w:left w:val="single" w:sz="6" w:space="0" w:color="auto"/>
              <w:bottom w:val="double" w:sz="6" w:space="0" w:color="auto"/>
              <w:right w:val="double" w:sz="6" w:space="0" w:color="auto"/>
            </w:tcBorders>
            <w:vAlign w:val="center"/>
          </w:tcPr>
          <w:p w14:paraId="60C5A858" w14:textId="77777777" w:rsidR="00FD29D8" w:rsidRPr="00D01847" w:rsidRDefault="00FD29D8">
            <w:pPr>
              <w:keepNext/>
              <w:keepLines/>
              <w:spacing w:after="0" w:line="240" w:lineRule="auto"/>
              <w:jc w:val="center"/>
              <w:rPr>
                <w:ins w:id="5120" w:author="Yu, Yong@ARB" w:date="2026-06-05T08:38:00Z"/>
                <w:rFonts w:ascii="Arial" w:eastAsia="Times New Roman" w:hAnsi="Arial" w:cs="Arial"/>
              </w:rPr>
            </w:pPr>
            <w:ins w:id="5121" w:author="Yu, Yong@ARB" w:date="2026-06-05T08:38:00Z">
              <w:r w:rsidRPr="00D01847">
                <w:rPr>
                  <w:rFonts w:ascii="Arial" w:eastAsia="Times New Roman" w:hAnsi="Arial" w:cs="Arial"/>
                </w:rPr>
                <w:t>100</w:t>
              </w:r>
            </w:ins>
          </w:p>
        </w:tc>
      </w:tr>
    </w:tbl>
    <w:p w14:paraId="149F9C4D" w14:textId="77777777" w:rsidR="00FD29D8" w:rsidRPr="00D01847" w:rsidRDefault="00FD29D8" w:rsidP="00FD29D8">
      <w:pPr>
        <w:spacing w:line="278" w:lineRule="auto"/>
        <w:rPr>
          <w:ins w:id="5122" w:author="Yu, Yong@ARB" w:date="2026-06-05T08:38:00Z"/>
          <w:rFonts w:ascii="Arial" w:eastAsia="Aptos" w:hAnsi="Arial" w:cs="Times New Roman"/>
          <w:bCs/>
          <w:color w:val="404040"/>
          <w:kern w:val="2"/>
          <w:sz w:val="24"/>
          <w:szCs w:val="24"/>
          <w14:ligatures w14:val="standardContextual"/>
        </w:rPr>
      </w:pPr>
    </w:p>
    <w:p w14:paraId="4A3BEDF2" w14:textId="77777777" w:rsidR="00FD29D8" w:rsidRPr="00D01847" w:rsidRDefault="00FD29D8" w:rsidP="00FD29D8">
      <w:pPr>
        <w:numPr>
          <w:ilvl w:val="2"/>
          <w:numId w:val="25"/>
        </w:numPr>
        <w:spacing w:line="278" w:lineRule="auto"/>
        <w:contextualSpacing/>
        <w:rPr>
          <w:ins w:id="5123" w:author="Yu, Yong@ARB" w:date="2026-06-05T08:38:00Z"/>
          <w:rFonts w:ascii="Arial" w:eastAsia="Aptos" w:hAnsi="Arial" w:cs="Times New Roman"/>
          <w:bCs/>
          <w:color w:val="404040"/>
          <w:kern w:val="2"/>
          <w:sz w:val="24"/>
          <w:szCs w:val="24"/>
          <w14:ligatures w14:val="standardContextual"/>
        </w:rPr>
      </w:pPr>
      <w:ins w:id="5124"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two medium-duty test groups may comply with the following alternate phase-in schedule for LEV III medium-duty vehicles.</w:t>
        </w:r>
        <w:r>
          <w:rPr>
            <w:rFonts w:ascii="Arial" w:eastAsia="Aptos" w:hAnsi="Arial" w:cs="Times New Roman"/>
            <w:bCs/>
            <w:color w:val="404040"/>
            <w:kern w:val="2"/>
            <w:sz w:val="24"/>
            <w:szCs w:val="24"/>
            <w14:ligatures w14:val="standardContextual"/>
          </w:rPr>
          <w:br/>
        </w:r>
      </w:ins>
    </w:p>
    <w:tbl>
      <w:tblPr>
        <w:tblW w:w="0" w:type="auto"/>
        <w:jc w:val="center"/>
        <w:tblLayout w:type="fixed"/>
        <w:tblCellMar>
          <w:left w:w="120" w:type="dxa"/>
          <w:right w:w="120" w:type="dxa"/>
        </w:tblCellMar>
        <w:tblLook w:val="04A0" w:firstRow="1" w:lastRow="0" w:firstColumn="1" w:lastColumn="0" w:noHBand="0" w:noVBand="1"/>
      </w:tblPr>
      <w:tblGrid>
        <w:gridCol w:w="1510"/>
        <w:gridCol w:w="1440"/>
        <w:gridCol w:w="1728"/>
        <w:gridCol w:w="1503"/>
        <w:gridCol w:w="1530"/>
        <w:gridCol w:w="1440"/>
      </w:tblGrid>
      <w:tr w:rsidR="00FD29D8" w:rsidRPr="00D01847" w14:paraId="13C08499" w14:textId="77777777">
        <w:trPr>
          <w:trHeight w:val="942"/>
          <w:jc w:val="center"/>
          <w:ins w:id="5125" w:author="Yu, Yong@ARB" w:date="2026-06-05T08:38:00Z"/>
        </w:trPr>
        <w:tc>
          <w:tcPr>
            <w:tcW w:w="1510" w:type="dxa"/>
            <w:vMerge w:val="restart"/>
            <w:tcBorders>
              <w:top w:val="double" w:sz="6" w:space="0" w:color="auto"/>
              <w:left w:val="double" w:sz="6" w:space="0" w:color="auto"/>
              <w:bottom w:val="nil"/>
              <w:right w:val="nil"/>
            </w:tcBorders>
            <w:vAlign w:val="center"/>
            <w:hideMark/>
          </w:tcPr>
          <w:p w14:paraId="78242AB0" w14:textId="77777777" w:rsidR="00FD29D8" w:rsidRPr="00D01847" w:rsidRDefault="00FD29D8">
            <w:pPr>
              <w:keepNext/>
              <w:keepLines/>
              <w:spacing w:after="0" w:line="240" w:lineRule="auto"/>
              <w:jc w:val="center"/>
              <w:rPr>
                <w:ins w:id="5126" w:author="Yu, Yong@ARB" w:date="2026-06-05T08:38:00Z"/>
                <w:rFonts w:ascii="Arial" w:eastAsia="Times New Roman" w:hAnsi="Arial" w:cs="Arial"/>
                <w:i/>
              </w:rPr>
            </w:pPr>
            <w:ins w:id="5127" w:author="Yu, Yong@ARB" w:date="2026-06-05T08:38:00Z">
              <w:r w:rsidRPr="00D01847">
                <w:rPr>
                  <w:rFonts w:ascii="Arial" w:eastAsia="Times New Roman" w:hAnsi="Arial" w:cs="Arial"/>
                  <w:i/>
                </w:rPr>
                <w:t>Model Year</w:t>
              </w:r>
            </w:ins>
          </w:p>
        </w:tc>
        <w:tc>
          <w:tcPr>
            <w:tcW w:w="6201" w:type="dxa"/>
            <w:gridSpan w:val="4"/>
            <w:tcBorders>
              <w:top w:val="double" w:sz="6" w:space="0" w:color="auto"/>
              <w:left w:val="single" w:sz="6" w:space="0" w:color="auto"/>
              <w:bottom w:val="nil"/>
              <w:right w:val="nil"/>
            </w:tcBorders>
            <w:vAlign w:val="center"/>
            <w:hideMark/>
          </w:tcPr>
          <w:p w14:paraId="1E86909C"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128" w:author="Yu, Yong@ARB" w:date="2026-06-05T08:38:00Z"/>
                <w:rFonts w:ascii="Arial" w:eastAsia="Times New Roman" w:hAnsi="Arial" w:cs="Arial"/>
              </w:rPr>
            </w:pPr>
            <w:ins w:id="5129"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bottom w:val="nil"/>
              <w:right w:val="double" w:sz="6" w:space="0" w:color="auto"/>
            </w:tcBorders>
            <w:vAlign w:val="center"/>
            <w:hideMark/>
          </w:tcPr>
          <w:p w14:paraId="2B666F17"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130" w:author="Yu, Yong@ARB" w:date="2026-06-05T08:38:00Z"/>
                <w:rFonts w:ascii="Arial" w:eastAsia="Times New Roman" w:hAnsi="Arial" w:cs="Arial"/>
              </w:rPr>
            </w:pPr>
            <w:ins w:id="5131" w:author="Yu, Yong@ARB" w:date="2026-06-05T08:38:00Z">
              <w:r w:rsidRPr="00D01847">
                <w:rPr>
                  <w:rFonts w:ascii="Arial" w:eastAsia="Times New Roman" w:hAnsi="Arial" w:cs="Arial"/>
                  <w:i/>
                </w:rPr>
                <w:t>Vehicles Certified to §1956.8(c) or (h) (%)</w:t>
              </w:r>
            </w:ins>
          </w:p>
        </w:tc>
      </w:tr>
      <w:tr w:rsidR="00FD29D8" w:rsidRPr="00D01847" w14:paraId="2385E901" w14:textId="77777777">
        <w:trPr>
          <w:trHeight w:val="438"/>
          <w:jc w:val="center"/>
          <w:ins w:id="5132" w:author="Yu, Yong@ARB" w:date="2026-06-05T08:38:00Z"/>
        </w:trPr>
        <w:tc>
          <w:tcPr>
            <w:tcW w:w="1510" w:type="dxa"/>
            <w:vMerge/>
            <w:tcBorders>
              <w:top w:val="double" w:sz="6" w:space="0" w:color="auto"/>
              <w:left w:val="double" w:sz="6" w:space="0" w:color="auto"/>
              <w:bottom w:val="nil"/>
              <w:right w:val="nil"/>
            </w:tcBorders>
            <w:vAlign w:val="center"/>
            <w:hideMark/>
          </w:tcPr>
          <w:p w14:paraId="5BABA0BF" w14:textId="77777777" w:rsidR="00FD29D8" w:rsidRPr="00D01847" w:rsidRDefault="00FD29D8">
            <w:pPr>
              <w:spacing w:after="0" w:line="240" w:lineRule="auto"/>
              <w:rPr>
                <w:ins w:id="5133" w:author="Yu, Yong@ARB" w:date="2026-06-05T08:38:00Z"/>
                <w:rFonts w:ascii="Arial" w:eastAsia="Times New Roman" w:hAnsi="Arial" w:cs="Arial"/>
                <w:i/>
              </w:rPr>
            </w:pPr>
          </w:p>
        </w:tc>
        <w:tc>
          <w:tcPr>
            <w:tcW w:w="1440" w:type="dxa"/>
            <w:tcBorders>
              <w:top w:val="single" w:sz="6" w:space="0" w:color="auto"/>
              <w:left w:val="single" w:sz="6" w:space="0" w:color="auto"/>
              <w:bottom w:val="nil"/>
              <w:right w:val="nil"/>
            </w:tcBorders>
            <w:vAlign w:val="center"/>
            <w:hideMark/>
          </w:tcPr>
          <w:p w14:paraId="62429DF2" w14:textId="77777777" w:rsidR="00FD29D8" w:rsidRPr="00D01847" w:rsidRDefault="00FD29D8">
            <w:pPr>
              <w:keepNext/>
              <w:keepLines/>
              <w:spacing w:after="0" w:line="240" w:lineRule="auto"/>
              <w:jc w:val="center"/>
              <w:rPr>
                <w:ins w:id="5134" w:author="Yu, Yong@ARB" w:date="2026-06-05T08:38:00Z"/>
                <w:rFonts w:ascii="Arial" w:eastAsia="Times New Roman" w:hAnsi="Arial" w:cs="Arial"/>
              </w:rPr>
            </w:pPr>
            <w:ins w:id="5135" w:author="Yu, Yong@ARB" w:date="2026-06-05T08:38:00Z">
              <w:r w:rsidRPr="00D01847">
                <w:rPr>
                  <w:rFonts w:ascii="Arial" w:eastAsia="Times New Roman" w:hAnsi="Arial" w:cs="Arial"/>
                </w:rPr>
                <w:t>LEV II LEV; LEV III</w:t>
              </w:r>
            </w:ins>
          </w:p>
          <w:p w14:paraId="30B22F99" w14:textId="77777777" w:rsidR="00FD29D8" w:rsidRPr="00D01847" w:rsidRDefault="00FD29D8">
            <w:pPr>
              <w:keepNext/>
              <w:keepLines/>
              <w:spacing w:after="0" w:line="240" w:lineRule="auto"/>
              <w:jc w:val="center"/>
              <w:rPr>
                <w:ins w:id="5136" w:author="Yu, Yong@ARB" w:date="2026-06-05T08:38:00Z"/>
                <w:rFonts w:ascii="Arial" w:eastAsia="Times New Roman" w:hAnsi="Arial" w:cs="Arial"/>
              </w:rPr>
            </w:pPr>
            <w:ins w:id="5137"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bottom w:val="nil"/>
              <w:right w:val="single" w:sz="6" w:space="0" w:color="auto"/>
            </w:tcBorders>
            <w:vAlign w:val="center"/>
            <w:hideMark/>
          </w:tcPr>
          <w:p w14:paraId="3ED8BC86" w14:textId="77777777" w:rsidR="00FD29D8" w:rsidRPr="00D01847" w:rsidRDefault="00FD29D8">
            <w:pPr>
              <w:keepNext/>
              <w:keepLines/>
              <w:spacing w:after="0" w:line="240" w:lineRule="auto"/>
              <w:jc w:val="center"/>
              <w:rPr>
                <w:ins w:id="5138" w:author="Yu, Yong@ARB" w:date="2026-06-05T08:38:00Z"/>
                <w:rFonts w:ascii="Arial" w:eastAsia="Times New Roman" w:hAnsi="Arial" w:cs="Arial"/>
              </w:rPr>
            </w:pPr>
            <w:ins w:id="5139" w:author="Yu, Yong@ARB" w:date="2026-06-05T08:38:00Z">
              <w:r w:rsidRPr="00D01847">
                <w:rPr>
                  <w:rFonts w:ascii="Arial" w:eastAsia="Times New Roman" w:hAnsi="Arial" w:cs="Arial"/>
                </w:rPr>
                <w:t>LEV II ULEV;</w:t>
              </w:r>
            </w:ins>
          </w:p>
          <w:p w14:paraId="1BC54683" w14:textId="77777777" w:rsidR="00FD29D8" w:rsidRPr="00D01847" w:rsidRDefault="00FD29D8">
            <w:pPr>
              <w:keepNext/>
              <w:keepLines/>
              <w:spacing w:after="0" w:line="240" w:lineRule="auto"/>
              <w:jc w:val="center"/>
              <w:rPr>
                <w:ins w:id="5140" w:author="Yu, Yong@ARB" w:date="2026-06-05T08:38:00Z"/>
                <w:rFonts w:ascii="Arial" w:eastAsia="Times New Roman" w:hAnsi="Arial" w:cs="Arial"/>
              </w:rPr>
            </w:pPr>
            <w:ins w:id="5141"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bottom w:val="nil"/>
              <w:right w:val="nil"/>
            </w:tcBorders>
            <w:vAlign w:val="center"/>
            <w:hideMark/>
          </w:tcPr>
          <w:p w14:paraId="7A2EBD4B" w14:textId="77777777" w:rsidR="00FD29D8" w:rsidRPr="00D01847" w:rsidRDefault="00FD29D8">
            <w:pPr>
              <w:keepNext/>
              <w:keepLines/>
              <w:spacing w:after="0" w:line="240" w:lineRule="auto"/>
              <w:jc w:val="center"/>
              <w:rPr>
                <w:ins w:id="5142" w:author="Yu, Yong@ARB" w:date="2026-06-05T08:38:00Z"/>
                <w:rFonts w:ascii="Arial" w:eastAsia="Times New Roman" w:hAnsi="Arial" w:cs="Arial"/>
              </w:rPr>
            </w:pPr>
            <w:ins w:id="5143"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bottom w:val="nil"/>
              <w:right w:val="nil"/>
            </w:tcBorders>
            <w:vAlign w:val="center"/>
            <w:hideMark/>
          </w:tcPr>
          <w:p w14:paraId="6E20DECE" w14:textId="77777777" w:rsidR="00FD29D8" w:rsidRPr="00D01847" w:rsidRDefault="00FD29D8">
            <w:pPr>
              <w:keepNext/>
              <w:keepLines/>
              <w:spacing w:after="0" w:line="240" w:lineRule="auto"/>
              <w:jc w:val="center"/>
              <w:rPr>
                <w:ins w:id="5144" w:author="Yu, Yong@ARB" w:date="2026-06-05T08:38:00Z"/>
                <w:rFonts w:ascii="Arial" w:eastAsia="Times New Roman" w:hAnsi="Arial" w:cs="Arial"/>
              </w:rPr>
            </w:pPr>
            <w:ins w:id="5145" w:author="Yu, Yong@ARB" w:date="2026-06-05T08:38:00Z">
              <w:r w:rsidRPr="00D01847">
                <w:rPr>
                  <w:rFonts w:ascii="Arial" w:eastAsia="Times New Roman" w:hAnsi="Arial" w:cs="Arial"/>
                </w:rPr>
                <w:t>LEV III</w:t>
              </w:r>
            </w:ins>
          </w:p>
          <w:p w14:paraId="7E1068B6" w14:textId="77777777" w:rsidR="00FD29D8" w:rsidRPr="00D01847" w:rsidRDefault="00FD29D8">
            <w:pPr>
              <w:keepNext/>
              <w:keepLines/>
              <w:spacing w:after="0" w:line="240" w:lineRule="auto"/>
              <w:jc w:val="center"/>
              <w:rPr>
                <w:ins w:id="5146" w:author="Yu, Yong@ARB" w:date="2026-06-05T08:38:00Z"/>
                <w:rFonts w:ascii="Arial" w:eastAsia="Times New Roman" w:hAnsi="Arial" w:cs="Arial"/>
              </w:rPr>
            </w:pPr>
            <w:ins w:id="5147"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bottom w:val="nil"/>
              <w:right w:val="double" w:sz="6" w:space="0" w:color="auto"/>
            </w:tcBorders>
            <w:vAlign w:val="center"/>
            <w:hideMark/>
          </w:tcPr>
          <w:p w14:paraId="568E1344" w14:textId="77777777" w:rsidR="00FD29D8" w:rsidRPr="00D01847" w:rsidRDefault="00FD29D8">
            <w:pPr>
              <w:keepNext/>
              <w:keepLines/>
              <w:spacing w:after="0" w:line="240" w:lineRule="auto"/>
              <w:jc w:val="center"/>
              <w:rPr>
                <w:ins w:id="5148" w:author="Yu, Yong@ARB" w:date="2026-06-05T08:38:00Z"/>
                <w:rFonts w:ascii="Arial" w:eastAsia="Times New Roman" w:hAnsi="Arial" w:cs="Arial"/>
              </w:rPr>
            </w:pPr>
            <w:ins w:id="5149" w:author="Yu, Yong@ARB" w:date="2026-06-05T08:38:00Z">
              <w:r w:rsidRPr="00D01847">
                <w:rPr>
                  <w:rFonts w:ascii="Arial" w:eastAsia="Times New Roman" w:hAnsi="Arial" w:cs="Arial"/>
                </w:rPr>
                <w:t>ULEV</w:t>
              </w:r>
            </w:ins>
          </w:p>
        </w:tc>
      </w:tr>
      <w:tr w:rsidR="00FD29D8" w:rsidRPr="00D01847" w14:paraId="3B9481FB" w14:textId="77777777">
        <w:trPr>
          <w:trHeight w:val="438"/>
          <w:jc w:val="center"/>
          <w:ins w:id="5150" w:author="Yu, Yong@ARB" w:date="2026-06-05T08:38:00Z"/>
        </w:trPr>
        <w:tc>
          <w:tcPr>
            <w:tcW w:w="1510" w:type="dxa"/>
            <w:tcBorders>
              <w:top w:val="single" w:sz="6" w:space="0" w:color="auto"/>
              <w:left w:val="double" w:sz="6" w:space="0" w:color="auto"/>
              <w:bottom w:val="nil"/>
              <w:right w:val="nil"/>
            </w:tcBorders>
            <w:vAlign w:val="center"/>
            <w:hideMark/>
          </w:tcPr>
          <w:p w14:paraId="634881E9" w14:textId="77777777" w:rsidR="00FD29D8" w:rsidRPr="00D01847" w:rsidRDefault="00FD29D8">
            <w:pPr>
              <w:keepNext/>
              <w:keepLines/>
              <w:spacing w:after="0" w:line="240" w:lineRule="auto"/>
              <w:jc w:val="center"/>
              <w:rPr>
                <w:ins w:id="5151" w:author="Yu, Yong@ARB" w:date="2026-06-05T08:38:00Z"/>
                <w:rFonts w:ascii="Arial" w:eastAsia="Times New Roman" w:hAnsi="Arial" w:cs="Arial"/>
              </w:rPr>
            </w:pPr>
            <w:ins w:id="5152"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bottom w:val="nil"/>
              <w:right w:val="nil"/>
            </w:tcBorders>
            <w:vAlign w:val="center"/>
            <w:hideMark/>
          </w:tcPr>
          <w:p w14:paraId="6FACAA79" w14:textId="77777777" w:rsidR="00FD29D8" w:rsidRPr="00D01847" w:rsidRDefault="00FD29D8">
            <w:pPr>
              <w:keepNext/>
              <w:keepLines/>
              <w:spacing w:after="0" w:line="240" w:lineRule="auto"/>
              <w:jc w:val="center"/>
              <w:rPr>
                <w:ins w:id="5153" w:author="Yu, Yong@ARB" w:date="2026-06-05T08:38:00Z"/>
                <w:rFonts w:ascii="Arial" w:eastAsia="Times New Roman" w:hAnsi="Arial" w:cs="Arial"/>
              </w:rPr>
            </w:pPr>
            <w:ins w:id="5154"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bottom w:val="nil"/>
              <w:right w:val="single" w:sz="6" w:space="0" w:color="auto"/>
            </w:tcBorders>
            <w:vAlign w:val="center"/>
            <w:hideMark/>
          </w:tcPr>
          <w:p w14:paraId="4E14D433" w14:textId="77777777" w:rsidR="00FD29D8" w:rsidRPr="00D01847" w:rsidRDefault="00FD29D8">
            <w:pPr>
              <w:keepNext/>
              <w:keepLines/>
              <w:spacing w:after="0" w:line="240" w:lineRule="auto"/>
              <w:jc w:val="center"/>
              <w:rPr>
                <w:ins w:id="5155" w:author="Yu, Yong@ARB" w:date="2026-06-05T08:38:00Z"/>
                <w:rFonts w:ascii="Arial" w:eastAsia="Times New Roman" w:hAnsi="Arial" w:cs="Arial"/>
              </w:rPr>
            </w:pPr>
            <w:ins w:id="5156"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hideMark/>
          </w:tcPr>
          <w:p w14:paraId="101D8644" w14:textId="77777777" w:rsidR="00FD29D8" w:rsidRPr="00D01847" w:rsidRDefault="00FD29D8">
            <w:pPr>
              <w:keepNext/>
              <w:keepLines/>
              <w:spacing w:after="0" w:line="240" w:lineRule="auto"/>
              <w:jc w:val="center"/>
              <w:rPr>
                <w:ins w:id="5157" w:author="Yu, Yong@ARB" w:date="2026-06-05T08:38:00Z"/>
                <w:rFonts w:ascii="Arial" w:eastAsia="Times New Roman" w:hAnsi="Arial" w:cs="Arial"/>
              </w:rPr>
            </w:pPr>
            <w:ins w:id="5158"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bottom w:val="nil"/>
              <w:right w:val="nil"/>
            </w:tcBorders>
            <w:vAlign w:val="center"/>
            <w:hideMark/>
          </w:tcPr>
          <w:p w14:paraId="57B49B18" w14:textId="77777777" w:rsidR="00FD29D8" w:rsidRPr="00D01847" w:rsidRDefault="00FD29D8">
            <w:pPr>
              <w:keepNext/>
              <w:keepLines/>
              <w:spacing w:after="0" w:line="240" w:lineRule="auto"/>
              <w:jc w:val="center"/>
              <w:rPr>
                <w:ins w:id="5159" w:author="Yu, Yong@ARB" w:date="2026-06-05T08:38:00Z"/>
                <w:rFonts w:ascii="Arial" w:eastAsia="Times New Roman" w:hAnsi="Arial" w:cs="Arial"/>
              </w:rPr>
            </w:pPr>
            <w:ins w:id="5160"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hideMark/>
          </w:tcPr>
          <w:p w14:paraId="46AED0FE" w14:textId="77777777" w:rsidR="00FD29D8" w:rsidRPr="00D01847" w:rsidRDefault="00FD29D8">
            <w:pPr>
              <w:keepNext/>
              <w:keepLines/>
              <w:spacing w:after="0" w:line="240" w:lineRule="auto"/>
              <w:jc w:val="center"/>
              <w:rPr>
                <w:ins w:id="5161" w:author="Yu, Yong@ARB" w:date="2026-06-05T08:38:00Z"/>
                <w:rFonts w:ascii="Arial" w:eastAsia="Times New Roman" w:hAnsi="Arial" w:cs="Arial"/>
              </w:rPr>
            </w:pPr>
            <w:ins w:id="5162" w:author="Yu, Yong@ARB" w:date="2026-06-05T08:38:00Z">
              <w:r w:rsidRPr="00D01847">
                <w:rPr>
                  <w:rFonts w:ascii="Arial" w:eastAsia="Times New Roman" w:hAnsi="Arial" w:cs="Arial"/>
                </w:rPr>
                <w:t>100</w:t>
              </w:r>
            </w:ins>
          </w:p>
        </w:tc>
      </w:tr>
      <w:tr w:rsidR="00FD29D8" w:rsidRPr="00D01847" w14:paraId="0BBB11B7" w14:textId="77777777">
        <w:trPr>
          <w:trHeight w:val="438"/>
          <w:jc w:val="center"/>
          <w:ins w:id="5163" w:author="Yu, Yong@ARB" w:date="2026-06-05T08:38:00Z"/>
        </w:trPr>
        <w:tc>
          <w:tcPr>
            <w:tcW w:w="1510" w:type="dxa"/>
            <w:tcBorders>
              <w:top w:val="single" w:sz="6" w:space="0" w:color="auto"/>
              <w:left w:val="double" w:sz="6" w:space="0" w:color="auto"/>
              <w:bottom w:val="nil"/>
              <w:right w:val="nil"/>
            </w:tcBorders>
            <w:vAlign w:val="center"/>
          </w:tcPr>
          <w:p w14:paraId="4B4B4EA1" w14:textId="77777777" w:rsidR="00FD29D8" w:rsidRPr="00D01847" w:rsidRDefault="00FD29D8">
            <w:pPr>
              <w:keepNext/>
              <w:keepLines/>
              <w:spacing w:after="0" w:line="240" w:lineRule="auto"/>
              <w:jc w:val="center"/>
              <w:rPr>
                <w:ins w:id="5164" w:author="Yu, Yong@ARB" w:date="2026-06-05T08:38:00Z"/>
                <w:rFonts w:ascii="Arial" w:eastAsia="Times New Roman" w:hAnsi="Arial" w:cs="Arial"/>
              </w:rPr>
            </w:pPr>
            <w:ins w:id="5165" w:author="Yu, Yong@ARB" w:date="2026-06-05T08:38:00Z">
              <w:r w:rsidRPr="00D01847">
                <w:rPr>
                  <w:rFonts w:ascii="Arial" w:eastAsia="Times New Roman" w:hAnsi="Arial" w:cs="Arial"/>
                </w:rPr>
                <w:t>2017-2019</w:t>
              </w:r>
            </w:ins>
          </w:p>
        </w:tc>
        <w:tc>
          <w:tcPr>
            <w:tcW w:w="1440" w:type="dxa"/>
            <w:tcBorders>
              <w:top w:val="single" w:sz="6" w:space="0" w:color="auto"/>
              <w:left w:val="single" w:sz="6" w:space="0" w:color="auto"/>
              <w:bottom w:val="nil"/>
              <w:right w:val="nil"/>
            </w:tcBorders>
            <w:vAlign w:val="center"/>
          </w:tcPr>
          <w:p w14:paraId="2314452A" w14:textId="77777777" w:rsidR="00FD29D8" w:rsidRPr="00D01847" w:rsidRDefault="00FD29D8">
            <w:pPr>
              <w:keepNext/>
              <w:keepLines/>
              <w:spacing w:after="0" w:line="240" w:lineRule="auto"/>
              <w:jc w:val="center"/>
              <w:rPr>
                <w:ins w:id="5166" w:author="Yu, Yong@ARB" w:date="2026-06-05T08:38:00Z"/>
                <w:rFonts w:ascii="Arial" w:eastAsia="Times New Roman" w:hAnsi="Arial" w:cs="Arial"/>
              </w:rPr>
            </w:pPr>
            <w:ins w:id="516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tcPr>
          <w:p w14:paraId="5BAE2B75" w14:textId="77777777" w:rsidR="00FD29D8" w:rsidRPr="00D01847" w:rsidRDefault="00FD29D8">
            <w:pPr>
              <w:keepNext/>
              <w:keepLines/>
              <w:spacing w:after="0" w:line="240" w:lineRule="auto"/>
              <w:jc w:val="center"/>
              <w:rPr>
                <w:ins w:id="5168" w:author="Yu, Yong@ARB" w:date="2026-06-05T08:38:00Z"/>
                <w:rFonts w:ascii="Arial" w:eastAsia="Times New Roman" w:hAnsi="Arial" w:cs="Arial"/>
              </w:rPr>
            </w:pPr>
            <w:ins w:id="5169"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tcPr>
          <w:p w14:paraId="43C6011E" w14:textId="77777777" w:rsidR="00FD29D8" w:rsidRPr="00D01847" w:rsidRDefault="00FD29D8">
            <w:pPr>
              <w:keepNext/>
              <w:keepLines/>
              <w:spacing w:after="0" w:line="240" w:lineRule="auto"/>
              <w:jc w:val="center"/>
              <w:rPr>
                <w:ins w:id="5170" w:author="Yu, Yong@ARB" w:date="2026-06-05T08:38:00Z"/>
                <w:rFonts w:ascii="Arial" w:eastAsia="Times New Roman" w:hAnsi="Arial" w:cs="Arial"/>
              </w:rPr>
            </w:pPr>
            <w:ins w:id="5171"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tcPr>
          <w:p w14:paraId="1E25BF08" w14:textId="77777777" w:rsidR="00FD29D8" w:rsidRPr="00D01847" w:rsidRDefault="00FD29D8">
            <w:pPr>
              <w:keepNext/>
              <w:keepLines/>
              <w:spacing w:after="0" w:line="240" w:lineRule="auto"/>
              <w:jc w:val="center"/>
              <w:rPr>
                <w:ins w:id="5172" w:author="Yu, Yong@ARB" w:date="2026-06-05T08:38:00Z"/>
                <w:rFonts w:ascii="Arial" w:eastAsia="Times New Roman" w:hAnsi="Arial" w:cs="Arial"/>
              </w:rPr>
            </w:pPr>
            <w:ins w:id="5173"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tcPr>
          <w:p w14:paraId="291E554C" w14:textId="77777777" w:rsidR="00FD29D8" w:rsidRPr="00D01847" w:rsidRDefault="00FD29D8">
            <w:pPr>
              <w:keepNext/>
              <w:keepLines/>
              <w:spacing w:after="0" w:line="240" w:lineRule="auto"/>
              <w:jc w:val="center"/>
              <w:rPr>
                <w:ins w:id="5174" w:author="Yu, Yong@ARB" w:date="2026-06-05T08:38:00Z"/>
                <w:rFonts w:ascii="Arial" w:eastAsia="Times New Roman" w:hAnsi="Arial" w:cs="Arial"/>
              </w:rPr>
            </w:pPr>
            <w:ins w:id="5175" w:author="Yu, Yong@ARB" w:date="2026-06-05T08:38:00Z">
              <w:r w:rsidRPr="00D01847">
                <w:rPr>
                  <w:rFonts w:ascii="Arial" w:eastAsia="Times New Roman" w:hAnsi="Arial" w:cs="Arial"/>
                </w:rPr>
                <w:t>100</w:t>
              </w:r>
            </w:ins>
          </w:p>
        </w:tc>
      </w:tr>
      <w:tr w:rsidR="00FD29D8" w:rsidRPr="00D01847" w14:paraId="615EF564" w14:textId="77777777">
        <w:trPr>
          <w:trHeight w:val="438"/>
          <w:jc w:val="center"/>
          <w:ins w:id="5176" w:author="Yu, Yong@ARB" w:date="2026-06-05T08:38:00Z"/>
        </w:trPr>
        <w:tc>
          <w:tcPr>
            <w:tcW w:w="1510" w:type="dxa"/>
            <w:tcBorders>
              <w:top w:val="single" w:sz="6" w:space="0" w:color="auto"/>
              <w:left w:val="double" w:sz="6" w:space="0" w:color="auto"/>
              <w:bottom w:val="nil"/>
              <w:right w:val="nil"/>
            </w:tcBorders>
            <w:vAlign w:val="center"/>
            <w:hideMark/>
          </w:tcPr>
          <w:p w14:paraId="22A34970" w14:textId="77777777" w:rsidR="00FD29D8" w:rsidRPr="00D01847" w:rsidRDefault="00FD29D8">
            <w:pPr>
              <w:keepNext/>
              <w:keepLines/>
              <w:spacing w:after="0" w:line="240" w:lineRule="auto"/>
              <w:jc w:val="center"/>
              <w:rPr>
                <w:ins w:id="5177" w:author="Yu, Yong@ARB" w:date="2026-06-05T08:38:00Z"/>
                <w:rFonts w:ascii="Arial" w:eastAsia="Times New Roman" w:hAnsi="Arial" w:cs="Arial"/>
              </w:rPr>
            </w:pPr>
            <w:ins w:id="5178" w:author="Yu, Yong@ARB" w:date="2026-06-05T08:38:00Z">
              <w:r w:rsidRPr="00D01847">
                <w:rPr>
                  <w:rFonts w:ascii="Arial" w:eastAsia="Times New Roman" w:hAnsi="Arial" w:cs="Arial"/>
                </w:rPr>
                <w:t>2020-2021</w:t>
              </w:r>
            </w:ins>
          </w:p>
        </w:tc>
        <w:tc>
          <w:tcPr>
            <w:tcW w:w="1440" w:type="dxa"/>
            <w:tcBorders>
              <w:top w:val="single" w:sz="6" w:space="0" w:color="auto"/>
              <w:left w:val="single" w:sz="6" w:space="0" w:color="auto"/>
              <w:bottom w:val="nil"/>
              <w:right w:val="nil"/>
            </w:tcBorders>
            <w:vAlign w:val="center"/>
            <w:hideMark/>
          </w:tcPr>
          <w:p w14:paraId="6D450AC0" w14:textId="77777777" w:rsidR="00FD29D8" w:rsidRPr="00D01847" w:rsidRDefault="00FD29D8">
            <w:pPr>
              <w:keepNext/>
              <w:keepLines/>
              <w:spacing w:after="0" w:line="240" w:lineRule="auto"/>
              <w:jc w:val="center"/>
              <w:rPr>
                <w:ins w:id="5179" w:author="Yu, Yong@ARB" w:date="2026-06-05T08:38:00Z"/>
                <w:rFonts w:ascii="Arial" w:eastAsia="Times New Roman" w:hAnsi="Arial" w:cs="Arial"/>
              </w:rPr>
            </w:pPr>
            <w:ins w:id="5180"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hideMark/>
          </w:tcPr>
          <w:p w14:paraId="0CBA6961" w14:textId="77777777" w:rsidR="00FD29D8" w:rsidRPr="00D01847" w:rsidRDefault="00FD29D8">
            <w:pPr>
              <w:keepNext/>
              <w:keepLines/>
              <w:spacing w:after="0" w:line="240" w:lineRule="auto"/>
              <w:jc w:val="center"/>
              <w:rPr>
                <w:ins w:id="5181" w:author="Yu, Yong@ARB" w:date="2026-06-05T08:38:00Z"/>
                <w:rFonts w:ascii="Arial" w:eastAsia="Times New Roman" w:hAnsi="Arial" w:cs="Arial"/>
              </w:rPr>
            </w:pPr>
            <w:ins w:id="5182"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bottom w:val="nil"/>
              <w:right w:val="nil"/>
            </w:tcBorders>
            <w:vAlign w:val="center"/>
            <w:hideMark/>
          </w:tcPr>
          <w:p w14:paraId="66696B01" w14:textId="77777777" w:rsidR="00FD29D8" w:rsidRPr="00D01847" w:rsidRDefault="00FD29D8">
            <w:pPr>
              <w:keepNext/>
              <w:keepLines/>
              <w:spacing w:after="0" w:line="240" w:lineRule="auto"/>
              <w:jc w:val="center"/>
              <w:rPr>
                <w:ins w:id="5183" w:author="Yu, Yong@ARB" w:date="2026-06-05T08:38:00Z"/>
                <w:rFonts w:ascii="Arial" w:eastAsia="Times New Roman" w:hAnsi="Arial" w:cs="Arial"/>
              </w:rPr>
            </w:pPr>
            <w:ins w:id="5184"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hideMark/>
          </w:tcPr>
          <w:p w14:paraId="753AEB1D" w14:textId="77777777" w:rsidR="00FD29D8" w:rsidRPr="00D01847" w:rsidRDefault="00FD29D8">
            <w:pPr>
              <w:keepNext/>
              <w:keepLines/>
              <w:spacing w:after="0" w:line="240" w:lineRule="auto"/>
              <w:jc w:val="center"/>
              <w:rPr>
                <w:ins w:id="5185" w:author="Yu, Yong@ARB" w:date="2026-06-05T08:38:00Z"/>
                <w:rFonts w:ascii="Arial" w:eastAsia="Times New Roman" w:hAnsi="Arial" w:cs="Arial"/>
              </w:rPr>
            </w:pPr>
            <w:ins w:id="5186"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bottom w:val="nil"/>
              <w:right w:val="double" w:sz="6" w:space="0" w:color="auto"/>
            </w:tcBorders>
            <w:vAlign w:val="center"/>
            <w:hideMark/>
          </w:tcPr>
          <w:p w14:paraId="705AAAFF" w14:textId="77777777" w:rsidR="00FD29D8" w:rsidRPr="00D01847" w:rsidRDefault="00FD29D8">
            <w:pPr>
              <w:keepNext/>
              <w:keepLines/>
              <w:spacing w:after="0" w:line="240" w:lineRule="auto"/>
              <w:jc w:val="center"/>
              <w:rPr>
                <w:ins w:id="5187" w:author="Yu, Yong@ARB" w:date="2026-06-05T08:38:00Z"/>
                <w:rFonts w:ascii="Arial" w:eastAsia="Times New Roman" w:hAnsi="Arial" w:cs="Arial"/>
              </w:rPr>
            </w:pPr>
            <w:ins w:id="5188" w:author="Yu, Yong@ARB" w:date="2026-06-05T08:38:00Z">
              <w:r w:rsidRPr="00D01847">
                <w:rPr>
                  <w:rFonts w:ascii="Arial" w:eastAsia="Times New Roman" w:hAnsi="Arial" w:cs="Arial"/>
                </w:rPr>
                <w:t>100</w:t>
              </w:r>
            </w:ins>
          </w:p>
        </w:tc>
      </w:tr>
      <w:tr w:rsidR="00FD29D8" w:rsidRPr="00D01847" w14:paraId="6FDB57FA" w14:textId="77777777">
        <w:trPr>
          <w:trHeight w:val="498"/>
          <w:jc w:val="center"/>
          <w:ins w:id="5189" w:author="Yu, Yong@ARB" w:date="2026-06-05T08:38:00Z"/>
        </w:trPr>
        <w:tc>
          <w:tcPr>
            <w:tcW w:w="1510" w:type="dxa"/>
            <w:tcBorders>
              <w:top w:val="single" w:sz="4" w:space="0" w:color="auto"/>
              <w:left w:val="double" w:sz="6" w:space="0" w:color="auto"/>
              <w:bottom w:val="double" w:sz="6" w:space="0" w:color="auto"/>
              <w:right w:val="nil"/>
            </w:tcBorders>
            <w:vAlign w:val="center"/>
            <w:hideMark/>
          </w:tcPr>
          <w:p w14:paraId="12F8E7CE" w14:textId="77777777" w:rsidR="00FD29D8" w:rsidRPr="00D01847" w:rsidRDefault="00FD29D8">
            <w:pPr>
              <w:keepNext/>
              <w:keepLines/>
              <w:spacing w:after="0" w:line="240" w:lineRule="auto"/>
              <w:jc w:val="center"/>
              <w:rPr>
                <w:ins w:id="5190" w:author="Yu, Yong@ARB" w:date="2026-06-05T08:38:00Z"/>
                <w:rFonts w:ascii="Arial" w:eastAsia="Times New Roman" w:hAnsi="Arial" w:cs="Arial"/>
              </w:rPr>
            </w:pPr>
            <w:ins w:id="5191"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right w:val="nil"/>
            </w:tcBorders>
            <w:vAlign w:val="center"/>
            <w:hideMark/>
          </w:tcPr>
          <w:p w14:paraId="71E18194" w14:textId="77777777" w:rsidR="00FD29D8" w:rsidRPr="00D01847" w:rsidRDefault="00FD29D8">
            <w:pPr>
              <w:keepNext/>
              <w:keepLines/>
              <w:spacing w:after="0" w:line="240" w:lineRule="auto"/>
              <w:jc w:val="center"/>
              <w:rPr>
                <w:ins w:id="5192" w:author="Yu, Yong@ARB" w:date="2026-06-05T08:38:00Z"/>
                <w:rFonts w:ascii="Arial" w:eastAsia="Times New Roman" w:hAnsi="Arial" w:cs="Arial"/>
              </w:rPr>
            </w:pPr>
            <w:ins w:id="5193"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hideMark/>
          </w:tcPr>
          <w:p w14:paraId="7335105C" w14:textId="77777777" w:rsidR="00FD29D8" w:rsidRPr="00D01847" w:rsidRDefault="00FD29D8">
            <w:pPr>
              <w:keepNext/>
              <w:keepLines/>
              <w:spacing w:after="0" w:line="240" w:lineRule="auto"/>
              <w:jc w:val="center"/>
              <w:rPr>
                <w:ins w:id="5194" w:author="Yu, Yong@ARB" w:date="2026-06-05T08:38:00Z"/>
                <w:rFonts w:ascii="Arial" w:eastAsia="Times New Roman" w:hAnsi="Arial" w:cs="Arial"/>
              </w:rPr>
            </w:pPr>
            <w:ins w:id="5195"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right w:val="nil"/>
            </w:tcBorders>
            <w:vAlign w:val="center"/>
            <w:hideMark/>
          </w:tcPr>
          <w:p w14:paraId="55C19487" w14:textId="77777777" w:rsidR="00FD29D8" w:rsidRPr="00D01847" w:rsidRDefault="00FD29D8">
            <w:pPr>
              <w:keepNext/>
              <w:keepLines/>
              <w:spacing w:after="0" w:line="240" w:lineRule="auto"/>
              <w:jc w:val="center"/>
              <w:rPr>
                <w:ins w:id="5196" w:author="Yu, Yong@ARB" w:date="2026-06-05T08:38:00Z"/>
                <w:rFonts w:ascii="Arial" w:eastAsia="Times New Roman" w:hAnsi="Arial" w:cs="Arial"/>
              </w:rPr>
            </w:pPr>
            <w:ins w:id="5197"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right w:val="nil"/>
            </w:tcBorders>
            <w:vAlign w:val="center"/>
            <w:hideMark/>
          </w:tcPr>
          <w:p w14:paraId="7E6BE9AA" w14:textId="77777777" w:rsidR="00FD29D8" w:rsidRPr="00D01847" w:rsidRDefault="00FD29D8">
            <w:pPr>
              <w:keepNext/>
              <w:keepLines/>
              <w:spacing w:after="0" w:line="240" w:lineRule="auto"/>
              <w:jc w:val="center"/>
              <w:rPr>
                <w:ins w:id="5198" w:author="Yu, Yong@ARB" w:date="2026-06-05T08:38:00Z"/>
                <w:rFonts w:ascii="Arial" w:eastAsia="Times New Roman" w:hAnsi="Arial" w:cs="Arial"/>
              </w:rPr>
            </w:pPr>
            <w:ins w:id="5199" w:author="Yu, Yong@ARB" w:date="2026-06-05T08:38:00Z">
              <w:r w:rsidRPr="00D01847">
                <w:rPr>
                  <w:rFonts w:ascii="Arial" w:eastAsia="Times New Roman" w:hAnsi="Arial" w:cs="Arial"/>
                </w:rPr>
                <w:t>2</w:t>
              </w:r>
            </w:ins>
          </w:p>
        </w:tc>
        <w:tc>
          <w:tcPr>
            <w:tcW w:w="1440" w:type="dxa"/>
            <w:tcBorders>
              <w:top w:val="single" w:sz="4" w:space="0" w:color="auto"/>
              <w:left w:val="single" w:sz="6" w:space="0" w:color="auto"/>
              <w:bottom w:val="double" w:sz="6" w:space="0" w:color="auto"/>
              <w:right w:val="double" w:sz="6" w:space="0" w:color="auto"/>
            </w:tcBorders>
            <w:vAlign w:val="center"/>
            <w:hideMark/>
          </w:tcPr>
          <w:p w14:paraId="0CF00ACF" w14:textId="77777777" w:rsidR="00FD29D8" w:rsidRPr="00D01847" w:rsidRDefault="00FD29D8">
            <w:pPr>
              <w:keepNext/>
              <w:keepLines/>
              <w:spacing w:after="0" w:line="240" w:lineRule="auto"/>
              <w:jc w:val="center"/>
              <w:rPr>
                <w:ins w:id="5200" w:author="Yu, Yong@ARB" w:date="2026-06-05T08:38:00Z"/>
                <w:rFonts w:ascii="Arial" w:eastAsia="Times New Roman" w:hAnsi="Arial" w:cs="Arial"/>
              </w:rPr>
            </w:pPr>
            <w:ins w:id="5201" w:author="Yu, Yong@ARB" w:date="2026-06-05T08:38:00Z">
              <w:r w:rsidRPr="00D01847">
                <w:rPr>
                  <w:rFonts w:ascii="Arial" w:eastAsia="Times New Roman" w:hAnsi="Arial" w:cs="Arial"/>
                </w:rPr>
                <w:t>100</w:t>
              </w:r>
            </w:ins>
          </w:p>
        </w:tc>
      </w:tr>
    </w:tbl>
    <w:p w14:paraId="4CCAF52D" w14:textId="77777777" w:rsidR="00FD29D8" w:rsidRPr="00D01847" w:rsidRDefault="00FD29D8" w:rsidP="00FD29D8">
      <w:pPr>
        <w:spacing w:line="278" w:lineRule="auto"/>
        <w:rPr>
          <w:ins w:id="5202" w:author="Yu, Yong@ARB" w:date="2026-06-05T08:38:00Z"/>
          <w:rFonts w:ascii="Arial" w:eastAsia="Aptos" w:hAnsi="Arial" w:cs="Times New Roman"/>
          <w:bCs/>
          <w:color w:val="404040"/>
          <w:kern w:val="2"/>
          <w:sz w:val="24"/>
          <w:szCs w:val="24"/>
          <w14:ligatures w14:val="standardContextual"/>
        </w:rPr>
      </w:pPr>
    </w:p>
    <w:p w14:paraId="212C93CB" w14:textId="77777777" w:rsidR="00FD29D8" w:rsidRPr="00D01847" w:rsidRDefault="00FD29D8" w:rsidP="00FD29D8">
      <w:pPr>
        <w:numPr>
          <w:ilvl w:val="2"/>
          <w:numId w:val="25"/>
        </w:numPr>
        <w:spacing w:line="278" w:lineRule="auto"/>
        <w:contextualSpacing/>
        <w:rPr>
          <w:ins w:id="5203" w:author="Yu, Yong@ARB" w:date="2026-06-05T08:38:00Z"/>
          <w:rFonts w:ascii="Arial" w:eastAsia="Aptos" w:hAnsi="Arial" w:cs="Times New Roman"/>
          <w:bCs/>
          <w:color w:val="404040"/>
          <w:kern w:val="2"/>
          <w:sz w:val="24"/>
          <w:szCs w:val="24"/>
          <w14:ligatures w14:val="standardContextual"/>
        </w:rPr>
      </w:pPr>
      <w:ins w:id="5204"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one medium-duty test groups may comply with the following alternate phase-in schedule for LEV III medium-duty vehicles.</w:t>
        </w:r>
      </w:ins>
    </w:p>
    <w:tbl>
      <w:tblPr>
        <w:tblW w:w="0" w:type="auto"/>
        <w:jc w:val="center"/>
        <w:tblLayout w:type="fixed"/>
        <w:tblCellMar>
          <w:left w:w="120" w:type="dxa"/>
          <w:right w:w="120" w:type="dxa"/>
        </w:tblCellMar>
        <w:tblLook w:val="04A0" w:firstRow="1" w:lastRow="0" w:firstColumn="1" w:lastColumn="0" w:noHBand="0" w:noVBand="1"/>
      </w:tblPr>
      <w:tblGrid>
        <w:gridCol w:w="1510"/>
        <w:gridCol w:w="1440"/>
        <w:gridCol w:w="1728"/>
        <w:gridCol w:w="1503"/>
        <w:gridCol w:w="1530"/>
        <w:gridCol w:w="1440"/>
      </w:tblGrid>
      <w:tr w:rsidR="00FD29D8" w:rsidRPr="00D01847" w14:paraId="08231C52" w14:textId="77777777">
        <w:trPr>
          <w:trHeight w:val="942"/>
          <w:jc w:val="center"/>
          <w:ins w:id="5205" w:author="Yu, Yong@ARB" w:date="2026-06-05T08:38:00Z"/>
        </w:trPr>
        <w:tc>
          <w:tcPr>
            <w:tcW w:w="1510" w:type="dxa"/>
            <w:vMerge w:val="restart"/>
            <w:tcBorders>
              <w:top w:val="double" w:sz="6" w:space="0" w:color="auto"/>
              <w:left w:val="double" w:sz="6" w:space="0" w:color="auto"/>
              <w:bottom w:val="nil"/>
              <w:right w:val="nil"/>
            </w:tcBorders>
            <w:vAlign w:val="center"/>
            <w:hideMark/>
          </w:tcPr>
          <w:p w14:paraId="462EA16C" w14:textId="77777777" w:rsidR="00FD29D8" w:rsidRPr="00D01847" w:rsidRDefault="00FD29D8">
            <w:pPr>
              <w:keepNext/>
              <w:keepLines/>
              <w:spacing w:after="0" w:line="240" w:lineRule="auto"/>
              <w:jc w:val="center"/>
              <w:rPr>
                <w:ins w:id="5206" w:author="Yu, Yong@ARB" w:date="2026-06-05T08:38:00Z"/>
                <w:rFonts w:ascii="Arial" w:eastAsia="Times New Roman" w:hAnsi="Arial" w:cs="Arial"/>
                <w:i/>
              </w:rPr>
            </w:pPr>
            <w:ins w:id="5207"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bottom w:val="nil"/>
              <w:right w:val="nil"/>
            </w:tcBorders>
            <w:vAlign w:val="center"/>
            <w:hideMark/>
          </w:tcPr>
          <w:p w14:paraId="05F37B70"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208" w:author="Yu, Yong@ARB" w:date="2026-06-05T08:38:00Z"/>
                <w:rFonts w:ascii="Arial" w:eastAsia="Times New Roman" w:hAnsi="Arial" w:cs="Arial"/>
              </w:rPr>
            </w:pPr>
            <w:ins w:id="5209"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bottom w:val="nil"/>
              <w:right w:val="double" w:sz="6" w:space="0" w:color="auto"/>
            </w:tcBorders>
            <w:vAlign w:val="center"/>
            <w:hideMark/>
          </w:tcPr>
          <w:p w14:paraId="68D32AF0"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5210" w:author="Yu, Yong@ARB" w:date="2026-06-05T08:38:00Z"/>
                <w:rFonts w:ascii="Arial" w:eastAsia="Times New Roman" w:hAnsi="Arial" w:cs="Arial"/>
              </w:rPr>
            </w:pPr>
            <w:ins w:id="5211" w:author="Yu, Yong@ARB" w:date="2026-06-05T08:38:00Z">
              <w:r w:rsidRPr="00D01847">
                <w:rPr>
                  <w:rFonts w:ascii="Arial" w:eastAsia="Times New Roman" w:hAnsi="Arial" w:cs="Arial"/>
                  <w:i/>
                </w:rPr>
                <w:t>Vehicles Certified to §1956.8(c) or (h) (%)</w:t>
              </w:r>
            </w:ins>
          </w:p>
        </w:tc>
      </w:tr>
      <w:tr w:rsidR="00FD29D8" w:rsidRPr="00D01847" w14:paraId="068075EB" w14:textId="77777777">
        <w:trPr>
          <w:trHeight w:val="438"/>
          <w:jc w:val="center"/>
          <w:ins w:id="5212" w:author="Yu, Yong@ARB" w:date="2026-06-05T08:38:00Z"/>
        </w:trPr>
        <w:tc>
          <w:tcPr>
            <w:tcW w:w="1510" w:type="dxa"/>
            <w:vMerge/>
            <w:tcBorders>
              <w:top w:val="double" w:sz="6" w:space="0" w:color="auto"/>
              <w:left w:val="double" w:sz="6" w:space="0" w:color="auto"/>
              <w:bottom w:val="nil"/>
              <w:right w:val="nil"/>
            </w:tcBorders>
            <w:vAlign w:val="center"/>
            <w:hideMark/>
          </w:tcPr>
          <w:p w14:paraId="4602352E" w14:textId="77777777" w:rsidR="00FD29D8" w:rsidRPr="00D01847" w:rsidRDefault="00FD29D8">
            <w:pPr>
              <w:spacing w:after="0" w:line="240" w:lineRule="auto"/>
              <w:rPr>
                <w:ins w:id="5213" w:author="Yu, Yong@ARB" w:date="2026-06-05T08:38:00Z"/>
                <w:rFonts w:ascii="Arial" w:eastAsia="Times New Roman" w:hAnsi="Arial" w:cs="Arial"/>
                <w:i/>
              </w:rPr>
            </w:pPr>
          </w:p>
        </w:tc>
        <w:tc>
          <w:tcPr>
            <w:tcW w:w="1440" w:type="dxa"/>
            <w:tcBorders>
              <w:top w:val="single" w:sz="6" w:space="0" w:color="auto"/>
              <w:left w:val="single" w:sz="6" w:space="0" w:color="auto"/>
              <w:bottom w:val="nil"/>
              <w:right w:val="nil"/>
            </w:tcBorders>
            <w:vAlign w:val="center"/>
            <w:hideMark/>
          </w:tcPr>
          <w:p w14:paraId="5DBEF2D0" w14:textId="77777777" w:rsidR="00FD29D8" w:rsidRPr="00D01847" w:rsidRDefault="00FD29D8">
            <w:pPr>
              <w:keepNext/>
              <w:keepLines/>
              <w:spacing w:after="0" w:line="240" w:lineRule="auto"/>
              <w:jc w:val="center"/>
              <w:rPr>
                <w:ins w:id="5214" w:author="Yu, Yong@ARB" w:date="2026-06-05T08:38:00Z"/>
                <w:rFonts w:ascii="Arial" w:eastAsia="Times New Roman" w:hAnsi="Arial" w:cs="Arial"/>
              </w:rPr>
            </w:pPr>
            <w:ins w:id="5215" w:author="Yu, Yong@ARB" w:date="2026-06-05T08:38:00Z">
              <w:r w:rsidRPr="00D01847">
                <w:rPr>
                  <w:rFonts w:ascii="Arial" w:eastAsia="Times New Roman" w:hAnsi="Arial" w:cs="Arial"/>
                </w:rPr>
                <w:t>LEV II LEV; LEV III</w:t>
              </w:r>
            </w:ins>
          </w:p>
          <w:p w14:paraId="0175EBE2" w14:textId="77777777" w:rsidR="00FD29D8" w:rsidRPr="00D01847" w:rsidRDefault="00FD29D8">
            <w:pPr>
              <w:keepNext/>
              <w:keepLines/>
              <w:spacing w:after="0" w:line="240" w:lineRule="auto"/>
              <w:jc w:val="center"/>
              <w:rPr>
                <w:ins w:id="5216" w:author="Yu, Yong@ARB" w:date="2026-06-05T08:38:00Z"/>
                <w:rFonts w:ascii="Arial" w:eastAsia="Times New Roman" w:hAnsi="Arial" w:cs="Arial"/>
              </w:rPr>
            </w:pPr>
            <w:ins w:id="5217"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bottom w:val="nil"/>
              <w:right w:val="single" w:sz="6" w:space="0" w:color="auto"/>
            </w:tcBorders>
            <w:vAlign w:val="center"/>
            <w:hideMark/>
          </w:tcPr>
          <w:p w14:paraId="23E6FA2C" w14:textId="77777777" w:rsidR="00FD29D8" w:rsidRPr="00D01847" w:rsidRDefault="00FD29D8">
            <w:pPr>
              <w:keepNext/>
              <w:keepLines/>
              <w:spacing w:after="0" w:line="240" w:lineRule="auto"/>
              <w:jc w:val="center"/>
              <w:rPr>
                <w:ins w:id="5218" w:author="Yu, Yong@ARB" w:date="2026-06-05T08:38:00Z"/>
                <w:rFonts w:ascii="Arial" w:eastAsia="Times New Roman" w:hAnsi="Arial" w:cs="Arial"/>
              </w:rPr>
            </w:pPr>
            <w:ins w:id="5219" w:author="Yu, Yong@ARB" w:date="2026-06-05T08:38:00Z">
              <w:r w:rsidRPr="00D01847">
                <w:rPr>
                  <w:rFonts w:ascii="Arial" w:eastAsia="Times New Roman" w:hAnsi="Arial" w:cs="Arial"/>
                </w:rPr>
                <w:t>LEV II ULEV;</w:t>
              </w:r>
            </w:ins>
          </w:p>
          <w:p w14:paraId="6F181EE2" w14:textId="77777777" w:rsidR="00FD29D8" w:rsidRPr="00D01847" w:rsidRDefault="00FD29D8">
            <w:pPr>
              <w:keepNext/>
              <w:keepLines/>
              <w:spacing w:after="0" w:line="240" w:lineRule="auto"/>
              <w:jc w:val="center"/>
              <w:rPr>
                <w:ins w:id="5220" w:author="Yu, Yong@ARB" w:date="2026-06-05T08:38:00Z"/>
                <w:rFonts w:ascii="Arial" w:eastAsia="Times New Roman" w:hAnsi="Arial" w:cs="Arial"/>
              </w:rPr>
            </w:pPr>
            <w:ins w:id="5221"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bottom w:val="nil"/>
              <w:right w:val="nil"/>
            </w:tcBorders>
            <w:vAlign w:val="center"/>
            <w:hideMark/>
          </w:tcPr>
          <w:p w14:paraId="0B65B296" w14:textId="77777777" w:rsidR="00FD29D8" w:rsidRPr="00D01847" w:rsidRDefault="00FD29D8">
            <w:pPr>
              <w:keepNext/>
              <w:keepLines/>
              <w:spacing w:after="0" w:line="240" w:lineRule="auto"/>
              <w:jc w:val="center"/>
              <w:rPr>
                <w:ins w:id="5222" w:author="Yu, Yong@ARB" w:date="2026-06-05T08:38:00Z"/>
                <w:rFonts w:ascii="Arial" w:eastAsia="Times New Roman" w:hAnsi="Arial" w:cs="Arial"/>
              </w:rPr>
            </w:pPr>
            <w:ins w:id="5223"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bottom w:val="nil"/>
              <w:right w:val="nil"/>
            </w:tcBorders>
            <w:vAlign w:val="center"/>
            <w:hideMark/>
          </w:tcPr>
          <w:p w14:paraId="5780E4B4" w14:textId="77777777" w:rsidR="00FD29D8" w:rsidRPr="00D01847" w:rsidRDefault="00FD29D8">
            <w:pPr>
              <w:keepNext/>
              <w:keepLines/>
              <w:spacing w:after="0" w:line="240" w:lineRule="auto"/>
              <w:jc w:val="center"/>
              <w:rPr>
                <w:ins w:id="5224" w:author="Yu, Yong@ARB" w:date="2026-06-05T08:38:00Z"/>
                <w:rFonts w:ascii="Arial" w:eastAsia="Times New Roman" w:hAnsi="Arial" w:cs="Arial"/>
              </w:rPr>
            </w:pPr>
            <w:ins w:id="5225" w:author="Yu, Yong@ARB" w:date="2026-06-05T08:38:00Z">
              <w:r w:rsidRPr="00D01847">
                <w:rPr>
                  <w:rFonts w:ascii="Arial" w:eastAsia="Times New Roman" w:hAnsi="Arial" w:cs="Arial"/>
                </w:rPr>
                <w:t>LEV III</w:t>
              </w:r>
            </w:ins>
          </w:p>
          <w:p w14:paraId="06D2C0C9" w14:textId="77777777" w:rsidR="00FD29D8" w:rsidRPr="00D01847" w:rsidRDefault="00FD29D8">
            <w:pPr>
              <w:keepNext/>
              <w:keepLines/>
              <w:spacing w:after="0" w:line="240" w:lineRule="auto"/>
              <w:jc w:val="center"/>
              <w:rPr>
                <w:ins w:id="5226" w:author="Yu, Yong@ARB" w:date="2026-06-05T08:38:00Z"/>
                <w:rFonts w:ascii="Arial" w:eastAsia="Times New Roman" w:hAnsi="Arial" w:cs="Arial"/>
              </w:rPr>
            </w:pPr>
            <w:ins w:id="5227"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bottom w:val="nil"/>
              <w:right w:val="double" w:sz="6" w:space="0" w:color="auto"/>
            </w:tcBorders>
            <w:vAlign w:val="center"/>
            <w:hideMark/>
          </w:tcPr>
          <w:p w14:paraId="5E3A8801" w14:textId="77777777" w:rsidR="00FD29D8" w:rsidRPr="00D01847" w:rsidRDefault="00FD29D8">
            <w:pPr>
              <w:keepNext/>
              <w:keepLines/>
              <w:spacing w:after="0" w:line="240" w:lineRule="auto"/>
              <w:jc w:val="center"/>
              <w:rPr>
                <w:ins w:id="5228" w:author="Yu, Yong@ARB" w:date="2026-06-05T08:38:00Z"/>
                <w:rFonts w:ascii="Arial" w:eastAsia="Times New Roman" w:hAnsi="Arial" w:cs="Arial"/>
              </w:rPr>
            </w:pPr>
            <w:ins w:id="5229" w:author="Yu, Yong@ARB" w:date="2026-06-05T08:38:00Z">
              <w:r w:rsidRPr="00D01847">
                <w:rPr>
                  <w:rFonts w:ascii="Arial" w:eastAsia="Times New Roman" w:hAnsi="Arial" w:cs="Arial"/>
                </w:rPr>
                <w:t>ULEV</w:t>
              </w:r>
            </w:ins>
          </w:p>
        </w:tc>
      </w:tr>
      <w:tr w:rsidR="00FD29D8" w:rsidRPr="00D01847" w14:paraId="75623687" w14:textId="77777777">
        <w:trPr>
          <w:trHeight w:val="438"/>
          <w:jc w:val="center"/>
          <w:ins w:id="5230" w:author="Yu, Yong@ARB" w:date="2026-06-05T08:38:00Z"/>
        </w:trPr>
        <w:tc>
          <w:tcPr>
            <w:tcW w:w="1510" w:type="dxa"/>
            <w:tcBorders>
              <w:top w:val="single" w:sz="6" w:space="0" w:color="auto"/>
              <w:left w:val="double" w:sz="6" w:space="0" w:color="auto"/>
              <w:bottom w:val="nil"/>
              <w:right w:val="nil"/>
            </w:tcBorders>
            <w:vAlign w:val="center"/>
            <w:hideMark/>
          </w:tcPr>
          <w:p w14:paraId="09386CE6" w14:textId="77777777" w:rsidR="00FD29D8" w:rsidRPr="00D01847" w:rsidRDefault="00FD29D8">
            <w:pPr>
              <w:keepNext/>
              <w:keepLines/>
              <w:spacing w:after="0" w:line="240" w:lineRule="auto"/>
              <w:jc w:val="center"/>
              <w:rPr>
                <w:ins w:id="5231" w:author="Yu, Yong@ARB" w:date="2026-06-05T08:38:00Z"/>
                <w:rFonts w:ascii="Arial" w:eastAsia="Times New Roman" w:hAnsi="Arial" w:cs="Arial"/>
              </w:rPr>
            </w:pPr>
            <w:ins w:id="5232" w:author="Yu, Yong@ARB" w:date="2026-06-05T08:38:00Z">
              <w:r w:rsidRPr="00D01847">
                <w:rPr>
                  <w:rFonts w:ascii="Arial" w:eastAsia="Times New Roman" w:hAnsi="Arial" w:cs="Arial"/>
                </w:rPr>
                <w:t>2016-2018</w:t>
              </w:r>
            </w:ins>
          </w:p>
        </w:tc>
        <w:tc>
          <w:tcPr>
            <w:tcW w:w="1440" w:type="dxa"/>
            <w:tcBorders>
              <w:top w:val="single" w:sz="6" w:space="0" w:color="auto"/>
              <w:left w:val="single" w:sz="6" w:space="0" w:color="auto"/>
              <w:bottom w:val="nil"/>
              <w:right w:val="nil"/>
            </w:tcBorders>
            <w:vAlign w:val="center"/>
            <w:hideMark/>
          </w:tcPr>
          <w:p w14:paraId="54B673B1" w14:textId="77777777" w:rsidR="00FD29D8" w:rsidRPr="00D01847" w:rsidRDefault="00FD29D8">
            <w:pPr>
              <w:keepNext/>
              <w:keepLines/>
              <w:spacing w:after="0" w:line="240" w:lineRule="auto"/>
              <w:jc w:val="center"/>
              <w:rPr>
                <w:ins w:id="5233" w:author="Yu, Yong@ARB" w:date="2026-06-05T08:38:00Z"/>
                <w:rFonts w:ascii="Arial" w:eastAsia="Times New Roman" w:hAnsi="Arial" w:cs="Arial"/>
              </w:rPr>
            </w:pPr>
            <w:ins w:id="523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hideMark/>
          </w:tcPr>
          <w:p w14:paraId="768139B8" w14:textId="77777777" w:rsidR="00FD29D8" w:rsidRPr="00D01847" w:rsidRDefault="00FD29D8">
            <w:pPr>
              <w:keepNext/>
              <w:keepLines/>
              <w:spacing w:after="0" w:line="240" w:lineRule="auto"/>
              <w:jc w:val="center"/>
              <w:rPr>
                <w:ins w:id="5235" w:author="Yu, Yong@ARB" w:date="2026-06-05T08:38:00Z"/>
                <w:rFonts w:ascii="Arial" w:eastAsia="Times New Roman" w:hAnsi="Arial" w:cs="Arial"/>
              </w:rPr>
            </w:pPr>
            <w:ins w:id="5236"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hideMark/>
          </w:tcPr>
          <w:p w14:paraId="569041AD" w14:textId="77777777" w:rsidR="00FD29D8" w:rsidRPr="00D01847" w:rsidRDefault="00FD29D8">
            <w:pPr>
              <w:keepNext/>
              <w:keepLines/>
              <w:spacing w:after="0" w:line="240" w:lineRule="auto"/>
              <w:jc w:val="center"/>
              <w:rPr>
                <w:ins w:id="5237" w:author="Yu, Yong@ARB" w:date="2026-06-05T08:38:00Z"/>
                <w:rFonts w:ascii="Arial" w:eastAsia="Times New Roman" w:hAnsi="Arial" w:cs="Arial"/>
              </w:rPr>
            </w:pPr>
            <w:ins w:id="5238"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bottom w:val="nil"/>
              <w:right w:val="nil"/>
            </w:tcBorders>
            <w:vAlign w:val="center"/>
            <w:hideMark/>
          </w:tcPr>
          <w:p w14:paraId="7734712C" w14:textId="77777777" w:rsidR="00FD29D8" w:rsidRPr="00D01847" w:rsidRDefault="00FD29D8">
            <w:pPr>
              <w:keepNext/>
              <w:keepLines/>
              <w:spacing w:after="0" w:line="240" w:lineRule="auto"/>
              <w:jc w:val="center"/>
              <w:rPr>
                <w:ins w:id="5239" w:author="Yu, Yong@ARB" w:date="2026-06-05T08:38:00Z"/>
                <w:rFonts w:ascii="Arial" w:eastAsia="Times New Roman" w:hAnsi="Arial" w:cs="Arial"/>
              </w:rPr>
            </w:pPr>
            <w:ins w:id="5240"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hideMark/>
          </w:tcPr>
          <w:p w14:paraId="31E69155" w14:textId="77777777" w:rsidR="00FD29D8" w:rsidRPr="00D01847" w:rsidRDefault="00FD29D8">
            <w:pPr>
              <w:keepNext/>
              <w:keepLines/>
              <w:spacing w:after="0" w:line="240" w:lineRule="auto"/>
              <w:jc w:val="center"/>
              <w:rPr>
                <w:ins w:id="5241" w:author="Yu, Yong@ARB" w:date="2026-06-05T08:38:00Z"/>
                <w:rFonts w:ascii="Arial" w:eastAsia="Times New Roman" w:hAnsi="Arial" w:cs="Arial"/>
              </w:rPr>
            </w:pPr>
            <w:ins w:id="5242" w:author="Yu, Yong@ARB" w:date="2026-06-05T08:38:00Z">
              <w:r w:rsidRPr="00D01847">
                <w:rPr>
                  <w:rFonts w:ascii="Arial" w:eastAsia="Times New Roman" w:hAnsi="Arial" w:cs="Arial"/>
                </w:rPr>
                <w:t>100</w:t>
              </w:r>
            </w:ins>
          </w:p>
        </w:tc>
      </w:tr>
      <w:tr w:rsidR="00FD29D8" w:rsidRPr="00D01847" w14:paraId="17EB26D9" w14:textId="77777777">
        <w:trPr>
          <w:trHeight w:val="438"/>
          <w:jc w:val="center"/>
          <w:ins w:id="5243" w:author="Yu, Yong@ARB" w:date="2026-06-05T08:38:00Z"/>
        </w:trPr>
        <w:tc>
          <w:tcPr>
            <w:tcW w:w="1510" w:type="dxa"/>
            <w:tcBorders>
              <w:top w:val="single" w:sz="6" w:space="0" w:color="auto"/>
              <w:left w:val="double" w:sz="6" w:space="0" w:color="auto"/>
              <w:bottom w:val="nil"/>
              <w:right w:val="nil"/>
            </w:tcBorders>
            <w:vAlign w:val="center"/>
          </w:tcPr>
          <w:p w14:paraId="53D2D247" w14:textId="77777777" w:rsidR="00FD29D8" w:rsidRPr="00D01847" w:rsidRDefault="00FD29D8">
            <w:pPr>
              <w:keepNext/>
              <w:keepLines/>
              <w:spacing w:after="0" w:line="240" w:lineRule="auto"/>
              <w:jc w:val="center"/>
              <w:rPr>
                <w:ins w:id="5244" w:author="Yu, Yong@ARB" w:date="2026-06-05T08:38:00Z"/>
                <w:rFonts w:ascii="Arial" w:eastAsia="Times New Roman" w:hAnsi="Arial" w:cs="Arial"/>
              </w:rPr>
            </w:pPr>
            <w:ins w:id="5245" w:author="Yu, Yong@ARB" w:date="2026-06-05T08:38:00Z">
              <w:r w:rsidRPr="00D01847">
                <w:rPr>
                  <w:rFonts w:ascii="Arial" w:eastAsia="Times New Roman" w:hAnsi="Arial" w:cs="Arial"/>
                </w:rPr>
                <w:t>2019-2021</w:t>
              </w:r>
            </w:ins>
          </w:p>
        </w:tc>
        <w:tc>
          <w:tcPr>
            <w:tcW w:w="1440" w:type="dxa"/>
            <w:tcBorders>
              <w:top w:val="single" w:sz="6" w:space="0" w:color="auto"/>
              <w:left w:val="single" w:sz="6" w:space="0" w:color="auto"/>
              <w:bottom w:val="nil"/>
              <w:right w:val="nil"/>
            </w:tcBorders>
            <w:vAlign w:val="center"/>
          </w:tcPr>
          <w:p w14:paraId="59D9C3BC" w14:textId="77777777" w:rsidR="00FD29D8" w:rsidRPr="00D01847" w:rsidRDefault="00FD29D8">
            <w:pPr>
              <w:keepNext/>
              <w:keepLines/>
              <w:spacing w:after="0" w:line="240" w:lineRule="auto"/>
              <w:jc w:val="center"/>
              <w:rPr>
                <w:ins w:id="5246" w:author="Yu, Yong@ARB" w:date="2026-06-05T08:38:00Z"/>
                <w:rFonts w:ascii="Arial" w:eastAsia="Times New Roman" w:hAnsi="Arial" w:cs="Arial"/>
              </w:rPr>
            </w:pPr>
            <w:ins w:id="524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tcPr>
          <w:p w14:paraId="1236EA40" w14:textId="77777777" w:rsidR="00FD29D8" w:rsidRPr="00D01847" w:rsidRDefault="00FD29D8">
            <w:pPr>
              <w:keepNext/>
              <w:keepLines/>
              <w:spacing w:after="0" w:line="240" w:lineRule="auto"/>
              <w:jc w:val="center"/>
              <w:rPr>
                <w:ins w:id="5248" w:author="Yu, Yong@ARB" w:date="2026-06-05T08:38:00Z"/>
                <w:rFonts w:ascii="Arial" w:eastAsia="Times New Roman" w:hAnsi="Arial" w:cs="Arial"/>
              </w:rPr>
            </w:pPr>
            <w:ins w:id="5249"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bottom w:val="nil"/>
              <w:right w:val="nil"/>
            </w:tcBorders>
            <w:vAlign w:val="center"/>
          </w:tcPr>
          <w:p w14:paraId="5FC562C1" w14:textId="77777777" w:rsidR="00FD29D8" w:rsidRPr="00D01847" w:rsidRDefault="00FD29D8">
            <w:pPr>
              <w:keepNext/>
              <w:keepLines/>
              <w:spacing w:after="0" w:line="240" w:lineRule="auto"/>
              <w:jc w:val="center"/>
              <w:rPr>
                <w:ins w:id="5250" w:author="Yu, Yong@ARB" w:date="2026-06-05T08:38:00Z"/>
                <w:rFonts w:ascii="Arial" w:eastAsia="Times New Roman" w:hAnsi="Arial" w:cs="Arial"/>
              </w:rPr>
            </w:pPr>
            <w:ins w:id="5251"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tcPr>
          <w:p w14:paraId="326A6739" w14:textId="77777777" w:rsidR="00FD29D8" w:rsidRPr="00D01847" w:rsidRDefault="00FD29D8">
            <w:pPr>
              <w:keepNext/>
              <w:keepLines/>
              <w:spacing w:after="0" w:line="240" w:lineRule="auto"/>
              <w:jc w:val="center"/>
              <w:rPr>
                <w:ins w:id="5252" w:author="Yu, Yong@ARB" w:date="2026-06-05T08:38:00Z"/>
                <w:rFonts w:ascii="Arial" w:eastAsia="Times New Roman" w:hAnsi="Arial" w:cs="Arial"/>
              </w:rPr>
            </w:pPr>
            <w:ins w:id="5253"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tcPr>
          <w:p w14:paraId="3706B8C5" w14:textId="77777777" w:rsidR="00FD29D8" w:rsidRPr="00D01847" w:rsidRDefault="00FD29D8">
            <w:pPr>
              <w:keepNext/>
              <w:keepLines/>
              <w:spacing w:after="0" w:line="240" w:lineRule="auto"/>
              <w:jc w:val="center"/>
              <w:rPr>
                <w:ins w:id="5254" w:author="Yu, Yong@ARB" w:date="2026-06-05T08:38:00Z"/>
                <w:rFonts w:ascii="Arial" w:eastAsia="Times New Roman" w:hAnsi="Arial" w:cs="Arial"/>
              </w:rPr>
            </w:pPr>
            <w:ins w:id="5255" w:author="Yu, Yong@ARB" w:date="2026-06-05T08:38:00Z">
              <w:r w:rsidRPr="00D01847">
                <w:rPr>
                  <w:rFonts w:ascii="Arial" w:eastAsia="Times New Roman" w:hAnsi="Arial" w:cs="Arial"/>
                </w:rPr>
                <w:t>100</w:t>
              </w:r>
            </w:ins>
          </w:p>
        </w:tc>
      </w:tr>
      <w:tr w:rsidR="00FD29D8" w:rsidRPr="00D01847" w14:paraId="791E98DF" w14:textId="77777777">
        <w:trPr>
          <w:trHeight w:val="498"/>
          <w:jc w:val="center"/>
          <w:ins w:id="5256" w:author="Yu, Yong@ARB" w:date="2026-06-05T08:38:00Z"/>
        </w:trPr>
        <w:tc>
          <w:tcPr>
            <w:tcW w:w="1510" w:type="dxa"/>
            <w:tcBorders>
              <w:top w:val="single" w:sz="4" w:space="0" w:color="auto"/>
              <w:left w:val="double" w:sz="6" w:space="0" w:color="auto"/>
              <w:bottom w:val="double" w:sz="6" w:space="0" w:color="auto"/>
              <w:right w:val="nil"/>
            </w:tcBorders>
            <w:vAlign w:val="center"/>
            <w:hideMark/>
          </w:tcPr>
          <w:p w14:paraId="333E1F09" w14:textId="77777777" w:rsidR="00FD29D8" w:rsidRPr="00D01847" w:rsidRDefault="00FD29D8">
            <w:pPr>
              <w:keepNext/>
              <w:keepLines/>
              <w:spacing w:after="0" w:line="240" w:lineRule="auto"/>
              <w:jc w:val="center"/>
              <w:rPr>
                <w:ins w:id="5257" w:author="Yu, Yong@ARB" w:date="2026-06-05T08:38:00Z"/>
                <w:rFonts w:ascii="Arial" w:eastAsia="Times New Roman" w:hAnsi="Arial" w:cs="Arial"/>
              </w:rPr>
            </w:pPr>
            <w:ins w:id="5258"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right w:val="nil"/>
            </w:tcBorders>
            <w:vAlign w:val="center"/>
            <w:hideMark/>
          </w:tcPr>
          <w:p w14:paraId="71396BB1" w14:textId="77777777" w:rsidR="00FD29D8" w:rsidRPr="00D01847" w:rsidRDefault="00FD29D8">
            <w:pPr>
              <w:keepNext/>
              <w:keepLines/>
              <w:spacing w:after="0" w:line="240" w:lineRule="auto"/>
              <w:jc w:val="center"/>
              <w:rPr>
                <w:ins w:id="5259" w:author="Yu, Yong@ARB" w:date="2026-06-05T08:38:00Z"/>
                <w:rFonts w:ascii="Arial" w:eastAsia="Times New Roman" w:hAnsi="Arial" w:cs="Arial"/>
              </w:rPr>
            </w:pPr>
            <w:ins w:id="5260"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hideMark/>
          </w:tcPr>
          <w:p w14:paraId="42E553D2" w14:textId="77777777" w:rsidR="00FD29D8" w:rsidRPr="00D01847" w:rsidRDefault="00FD29D8">
            <w:pPr>
              <w:keepNext/>
              <w:keepLines/>
              <w:spacing w:after="0" w:line="240" w:lineRule="auto"/>
              <w:jc w:val="center"/>
              <w:rPr>
                <w:ins w:id="5261" w:author="Yu, Yong@ARB" w:date="2026-06-05T08:38:00Z"/>
                <w:rFonts w:ascii="Arial" w:eastAsia="Times New Roman" w:hAnsi="Arial" w:cs="Arial"/>
              </w:rPr>
            </w:pPr>
            <w:ins w:id="5262"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right w:val="nil"/>
            </w:tcBorders>
            <w:vAlign w:val="center"/>
            <w:hideMark/>
          </w:tcPr>
          <w:p w14:paraId="72CD7621" w14:textId="77777777" w:rsidR="00FD29D8" w:rsidRPr="00D01847" w:rsidRDefault="00FD29D8">
            <w:pPr>
              <w:keepNext/>
              <w:keepLines/>
              <w:spacing w:after="0" w:line="240" w:lineRule="auto"/>
              <w:jc w:val="center"/>
              <w:rPr>
                <w:ins w:id="5263" w:author="Yu, Yong@ARB" w:date="2026-06-05T08:38:00Z"/>
                <w:rFonts w:ascii="Arial" w:eastAsia="Times New Roman" w:hAnsi="Arial" w:cs="Arial"/>
              </w:rPr>
            </w:pPr>
            <w:ins w:id="5264"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right w:val="nil"/>
            </w:tcBorders>
            <w:vAlign w:val="center"/>
            <w:hideMark/>
          </w:tcPr>
          <w:p w14:paraId="4F39BDD5" w14:textId="77777777" w:rsidR="00FD29D8" w:rsidRPr="00D01847" w:rsidRDefault="00FD29D8">
            <w:pPr>
              <w:keepNext/>
              <w:keepLines/>
              <w:spacing w:after="0" w:line="240" w:lineRule="auto"/>
              <w:jc w:val="center"/>
              <w:rPr>
                <w:ins w:id="5265" w:author="Yu, Yong@ARB" w:date="2026-06-05T08:38:00Z"/>
                <w:rFonts w:ascii="Arial" w:eastAsia="Times New Roman" w:hAnsi="Arial" w:cs="Arial"/>
              </w:rPr>
            </w:pPr>
            <w:ins w:id="5266" w:author="Yu, Yong@ARB" w:date="2026-06-05T08:38:00Z">
              <w:r w:rsidRPr="00D01847">
                <w:rPr>
                  <w:rFonts w:ascii="Arial" w:eastAsia="Times New Roman" w:hAnsi="Arial" w:cs="Arial"/>
                </w:rPr>
                <w:t>1</w:t>
              </w:r>
            </w:ins>
          </w:p>
        </w:tc>
        <w:tc>
          <w:tcPr>
            <w:tcW w:w="1440" w:type="dxa"/>
            <w:tcBorders>
              <w:top w:val="single" w:sz="4" w:space="0" w:color="auto"/>
              <w:left w:val="single" w:sz="6" w:space="0" w:color="auto"/>
              <w:bottom w:val="double" w:sz="6" w:space="0" w:color="auto"/>
              <w:right w:val="double" w:sz="6" w:space="0" w:color="auto"/>
            </w:tcBorders>
            <w:vAlign w:val="center"/>
            <w:hideMark/>
          </w:tcPr>
          <w:p w14:paraId="7534794E" w14:textId="77777777" w:rsidR="00FD29D8" w:rsidRPr="00D01847" w:rsidRDefault="00FD29D8">
            <w:pPr>
              <w:keepNext/>
              <w:keepLines/>
              <w:spacing w:after="0" w:line="240" w:lineRule="auto"/>
              <w:jc w:val="center"/>
              <w:rPr>
                <w:ins w:id="5267" w:author="Yu, Yong@ARB" w:date="2026-06-05T08:38:00Z"/>
                <w:rFonts w:ascii="Arial" w:eastAsia="Times New Roman" w:hAnsi="Arial" w:cs="Arial"/>
              </w:rPr>
            </w:pPr>
            <w:ins w:id="5268" w:author="Yu, Yong@ARB" w:date="2026-06-05T08:38:00Z">
              <w:r w:rsidRPr="00D01847">
                <w:rPr>
                  <w:rFonts w:ascii="Arial" w:eastAsia="Times New Roman" w:hAnsi="Arial" w:cs="Arial"/>
                </w:rPr>
                <w:t>100</w:t>
              </w:r>
            </w:ins>
          </w:p>
        </w:tc>
      </w:tr>
    </w:tbl>
    <w:p w14:paraId="25DBA6D0" w14:textId="77777777" w:rsidR="00FD29D8" w:rsidRPr="00D01847" w:rsidRDefault="00FD29D8" w:rsidP="00FD29D8">
      <w:pPr>
        <w:spacing w:line="278" w:lineRule="auto"/>
        <w:rPr>
          <w:ins w:id="5269" w:author="Yu, Yong@ARB" w:date="2026-06-05T08:38:00Z"/>
          <w:rFonts w:ascii="Arial" w:eastAsia="Aptos" w:hAnsi="Arial" w:cs="Times New Roman"/>
          <w:bCs/>
          <w:color w:val="404040"/>
          <w:kern w:val="2"/>
          <w:sz w:val="24"/>
          <w:szCs w:val="24"/>
          <w14:ligatures w14:val="standardContextual"/>
        </w:rPr>
      </w:pPr>
    </w:p>
    <w:p w14:paraId="769B4084" w14:textId="77777777" w:rsidR="00FD29D8" w:rsidRPr="00D01847" w:rsidRDefault="00FD29D8" w:rsidP="00FD29D8">
      <w:pPr>
        <w:numPr>
          <w:ilvl w:val="1"/>
          <w:numId w:val="25"/>
        </w:numPr>
        <w:spacing w:line="278" w:lineRule="auto"/>
        <w:ind w:hanging="90"/>
        <w:contextualSpacing/>
        <w:rPr>
          <w:ins w:id="5270" w:author="Yu, Yong@ARB" w:date="2026-06-05T08:38:00Z"/>
          <w:rFonts w:ascii="Arial" w:eastAsia="Aptos" w:hAnsi="Arial" w:cs="Times New Roman"/>
          <w:bCs/>
          <w:color w:val="404040"/>
          <w:kern w:val="2"/>
          <w:sz w:val="24"/>
          <w:szCs w:val="24"/>
          <w14:ligatures w14:val="standardContextual"/>
        </w:rPr>
      </w:pPr>
      <w:ins w:id="5271" w:author="Yu, Yong@ARB" w:date="2026-06-05T08:38:00Z">
        <w:r w:rsidRPr="00D01847">
          <w:rPr>
            <w:rFonts w:ascii="Arial" w:eastAsia="Aptos" w:hAnsi="Arial" w:cs="Times New Roman"/>
            <w:bCs/>
            <w:color w:val="404040"/>
            <w:kern w:val="2"/>
            <w:sz w:val="24"/>
            <w:szCs w:val="24"/>
            <w14:ligatures w14:val="standardContextual"/>
          </w:rPr>
          <w:t xml:space="preserve">Identifying a Manufacturer's MDV Fleet. Each manufacturer's MDV fleet shall be defined as the total number of California-certified MDVs produced and delivered for sale in California. The percentages shall be applied to the manufacturers' total production of California-certified medium-duty vehicles delivered for sale in California. A manufacturer that elects to </w:t>
        </w:r>
        <w:proofErr w:type="gramStart"/>
        <w:r w:rsidRPr="00D01847">
          <w:rPr>
            <w:rFonts w:ascii="Arial" w:eastAsia="Aptos" w:hAnsi="Arial" w:cs="Times New Roman"/>
            <w:bCs/>
            <w:color w:val="404040"/>
            <w:kern w:val="2"/>
            <w:sz w:val="24"/>
            <w:szCs w:val="24"/>
            <w14:ligatures w14:val="standardContextual"/>
          </w:rPr>
          <w:t>certify to</w:t>
        </w:r>
        <w:proofErr w:type="gramEnd"/>
        <w:r w:rsidRPr="00D01847">
          <w:rPr>
            <w:rFonts w:ascii="Arial" w:eastAsia="Aptos" w:hAnsi="Arial" w:cs="Times New Roman"/>
            <w:bCs/>
            <w:color w:val="404040"/>
            <w:kern w:val="2"/>
            <w:sz w:val="24"/>
            <w:szCs w:val="24"/>
            <w14:ligatures w14:val="standardContextual"/>
          </w:rPr>
          <w:t xml:space="preserve"> the optional medium-duty engine standards in subsections 1956.8(c) or (h) shall not count those engines in the manufacturer's total production of California certified medium-duty vehicles for purposes of this subsection.</w:t>
        </w:r>
        <w:r w:rsidRPr="00D01847">
          <w:rPr>
            <w:rFonts w:ascii="Arial" w:eastAsia="Aptos" w:hAnsi="Arial" w:cs="Times New Roman"/>
            <w:bCs/>
            <w:color w:val="404040"/>
            <w:kern w:val="2"/>
            <w:sz w:val="24"/>
            <w:szCs w:val="24"/>
            <w14:ligatures w14:val="standardContextual"/>
          </w:rPr>
          <w:br/>
        </w:r>
      </w:ins>
    </w:p>
    <w:p w14:paraId="3D0708AE" w14:textId="77777777" w:rsidR="00FD29D8" w:rsidRPr="00D01847" w:rsidRDefault="00FD29D8" w:rsidP="00FD29D8">
      <w:pPr>
        <w:numPr>
          <w:ilvl w:val="1"/>
          <w:numId w:val="25"/>
        </w:numPr>
        <w:spacing w:line="278" w:lineRule="auto"/>
        <w:ind w:hanging="90"/>
        <w:contextualSpacing/>
        <w:rPr>
          <w:ins w:id="5272" w:author="Yu, Yong@ARB" w:date="2026-06-05T08:38:00Z"/>
          <w:rFonts w:ascii="Arial" w:eastAsia="Aptos" w:hAnsi="Arial" w:cs="Times New Roman"/>
          <w:bCs/>
          <w:color w:val="404040"/>
          <w:kern w:val="2"/>
          <w:sz w:val="24"/>
          <w:szCs w:val="24"/>
          <w14:ligatures w14:val="standardContextual"/>
        </w:rPr>
      </w:pPr>
      <w:ins w:id="5273" w:author="Yu, Yong@ARB" w:date="2026-06-05T08:38:00Z">
        <w:r w:rsidRPr="00D01847">
          <w:rPr>
            <w:rFonts w:ascii="Arial" w:eastAsia="Aptos" w:hAnsi="Arial" w:cs="Times New Roman"/>
            <w:bCs/>
            <w:color w:val="404040"/>
            <w:kern w:val="2"/>
            <w:sz w:val="24"/>
            <w:szCs w:val="24"/>
            <w14:ligatures w14:val="standardContextual"/>
          </w:rPr>
          <w:t>For a manufacturer that elects to certify to the optional medium-duty engine standards in title 13, CCR subsections 1956.8(c) or (h), all such MDVs, including those produced by a small volume manufacturer, shall be subject to the emissions averaging provisions applicable to heavy-duty diesel or Otto-cycle engines as set forth in the "California Exhaust Emission Standards and Test Procedures for 2004 and Subsequent Model Heavy-Duty Otto-Cycle Engines," or the "California Exhaust Emission Standards and Test Procedures for 2004 and Subsequent Model Heavy-Duty Diesel Engines, incorporated by reference in subsections 1956.8(b) or (d), as applicable.</w:t>
        </w:r>
        <w:r w:rsidRPr="00D01847">
          <w:rPr>
            <w:rFonts w:ascii="Arial" w:eastAsia="Aptos" w:hAnsi="Arial" w:cs="Times New Roman"/>
            <w:bCs/>
            <w:color w:val="404040"/>
            <w:kern w:val="2"/>
            <w:sz w:val="24"/>
            <w:szCs w:val="24"/>
            <w14:ligatures w14:val="standardContextual"/>
          </w:rPr>
          <w:br/>
        </w:r>
      </w:ins>
    </w:p>
    <w:p w14:paraId="51E4D772" w14:textId="77777777" w:rsidR="00FD29D8" w:rsidRPr="00D01847" w:rsidRDefault="00FD29D8" w:rsidP="00FD29D8">
      <w:pPr>
        <w:numPr>
          <w:ilvl w:val="0"/>
          <w:numId w:val="25"/>
        </w:numPr>
        <w:spacing w:line="278" w:lineRule="auto"/>
        <w:contextualSpacing/>
        <w:rPr>
          <w:ins w:id="5274" w:author="Yu, Yong@ARB" w:date="2026-06-05T08:38:00Z"/>
          <w:rFonts w:ascii="Arial" w:eastAsia="Aptos" w:hAnsi="Arial" w:cs="Times New Roman"/>
          <w:bCs/>
          <w:i/>
          <w:iCs/>
          <w:color w:val="404040"/>
          <w:kern w:val="2"/>
          <w:sz w:val="24"/>
          <w:szCs w:val="24"/>
          <w14:ligatures w14:val="standardContextual"/>
        </w:rPr>
      </w:pPr>
      <w:ins w:id="5275" w:author="Yu, Yong@ARB" w:date="2026-06-05T08:38:00Z">
        <w:r w:rsidRPr="00D01847">
          <w:rPr>
            <w:rFonts w:ascii="Arial" w:eastAsia="Aptos" w:hAnsi="Arial" w:cs="Times New Roman"/>
            <w:bCs/>
            <w:i/>
            <w:iCs/>
            <w:color w:val="404040"/>
            <w:kern w:val="2"/>
            <w:sz w:val="24"/>
            <w:szCs w:val="24"/>
            <w14:ligatures w14:val="standardContextual"/>
          </w:rPr>
          <w:t>SFTP Phase-In Requirements.</w:t>
        </w:r>
        <w:r w:rsidRPr="00D01847">
          <w:rPr>
            <w:rFonts w:ascii="Arial" w:eastAsia="Aptos" w:hAnsi="Arial" w:cs="Times New Roman"/>
            <w:bCs/>
            <w:i/>
            <w:iCs/>
            <w:color w:val="404040"/>
            <w:kern w:val="2"/>
            <w:sz w:val="24"/>
            <w:szCs w:val="24"/>
            <w14:ligatures w14:val="standardContextual"/>
          </w:rPr>
          <w:br/>
        </w:r>
      </w:ins>
    </w:p>
    <w:p w14:paraId="532A2141" w14:textId="77777777" w:rsidR="00FD29D8" w:rsidRPr="00D01847" w:rsidRDefault="00FD29D8" w:rsidP="00FD29D8">
      <w:pPr>
        <w:numPr>
          <w:ilvl w:val="1"/>
          <w:numId w:val="25"/>
        </w:numPr>
        <w:spacing w:line="278" w:lineRule="auto"/>
        <w:contextualSpacing/>
        <w:rPr>
          <w:ins w:id="5276" w:author="Yu, Yong@ARB" w:date="2026-06-05T08:38:00Z"/>
          <w:rFonts w:ascii="Arial" w:eastAsia="Aptos" w:hAnsi="Arial" w:cs="Times New Roman"/>
          <w:bCs/>
          <w:color w:val="404040"/>
          <w:kern w:val="2"/>
          <w:sz w:val="24"/>
          <w:szCs w:val="24"/>
          <w14:ligatures w14:val="standardContextual"/>
        </w:rPr>
      </w:pPr>
      <w:ins w:id="5277" w:author="Yu, Yong@ARB" w:date="2026-06-05T08:38:00Z">
        <w:r w:rsidRPr="00D01847">
          <w:rPr>
            <w:rFonts w:ascii="Arial" w:eastAsia="Aptos" w:hAnsi="Arial" w:cs="Times New Roman"/>
            <w:bCs/>
            <w:i/>
            <w:iCs/>
            <w:color w:val="404040"/>
            <w:kern w:val="2"/>
            <w:sz w:val="24"/>
            <w:szCs w:val="24"/>
            <w14:ligatures w14:val="standardContextual"/>
          </w:rPr>
          <w:t>Phase-In Requirement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test group certifying to LEV III FTP emission categories on a 150,000-mile durability basis shall also </w:t>
        </w:r>
        <w:proofErr w:type="gramStart"/>
        <w:r w:rsidRPr="00D01847">
          <w:rPr>
            <w:rFonts w:ascii="Arial" w:eastAsia="Aptos" w:hAnsi="Arial" w:cs="Times New Roman"/>
            <w:bCs/>
            <w:color w:val="404040"/>
            <w:kern w:val="2"/>
            <w:sz w:val="24"/>
            <w:szCs w:val="24"/>
            <w14:ligatures w14:val="standardContextual"/>
          </w:rPr>
          <w:t>certify to</w:t>
        </w:r>
        <w:proofErr w:type="gramEnd"/>
        <w:r w:rsidRPr="00D01847">
          <w:rPr>
            <w:rFonts w:ascii="Arial" w:eastAsia="Aptos" w:hAnsi="Arial" w:cs="Times New Roman"/>
            <w:bCs/>
            <w:color w:val="404040"/>
            <w:kern w:val="2"/>
            <w:sz w:val="24"/>
            <w:szCs w:val="24"/>
            <w14:ligatures w14:val="standardContextual"/>
          </w:rPr>
          <w:t xml:space="preserve"> SFTP requirements on a 150,000-mile durability basis.</w:t>
        </w:r>
      </w:ins>
    </w:p>
    <w:p w14:paraId="124AA996" w14:textId="77777777" w:rsidR="00FD29D8" w:rsidRPr="00D01847" w:rsidRDefault="00FD29D8" w:rsidP="00FD29D8">
      <w:pPr>
        <w:spacing w:line="278" w:lineRule="auto"/>
        <w:ind w:left="1800"/>
        <w:rPr>
          <w:ins w:id="5278" w:author="Yu, Yong@ARB" w:date="2026-06-05T08:38:00Z"/>
          <w:rFonts w:ascii="Arial" w:eastAsia="Aptos" w:hAnsi="Arial" w:cs="Times New Roman"/>
          <w:bCs/>
          <w:color w:val="404040"/>
          <w:kern w:val="2"/>
          <w:sz w:val="24"/>
          <w:szCs w:val="24"/>
          <w14:ligatures w14:val="standardContextual"/>
        </w:rPr>
      </w:pPr>
      <w:ins w:id="5279" w:author="Yu, Yong@ARB" w:date="2026-06-05T08:38:00Z">
        <w:r w:rsidRPr="00D01847">
          <w:rPr>
            <w:rFonts w:ascii="Arial" w:eastAsia="Aptos" w:hAnsi="Arial" w:cs="Times New Roman"/>
            <w:bCs/>
            <w:color w:val="404040"/>
            <w:kern w:val="2"/>
            <w:sz w:val="24"/>
            <w:szCs w:val="24"/>
            <w14:ligatures w14:val="standardContextual"/>
          </w:rPr>
          <w:lastRenderedPageBreak/>
          <w:t xml:space="preserve">Manufacturers shall have two options for phase </w:t>
        </w:r>
        <w:proofErr w:type="gramStart"/>
        <w:r w:rsidRPr="00D01847">
          <w:rPr>
            <w:rFonts w:ascii="Arial" w:eastAsia="Aptos" w:hAnsi="Arial" w:cs="Times New Roman"/>
            <w:bCs/>
            <w:color w:val="404040"/>
            <w:kern w:val="2"/>
            <w:sz w:val="24"/>
            <w:szCs w:val="24"/>
            <w14:ligatures w14:val="standardContextual"/>
          </w:rPr>
          <w:t>in to</w:t>
        </w:r>
        <w:proofErr w:type="gramEnd"/>
        <w:r w:rsidRPr="00D01847">
          <w:rPr>
            <w:rFonts w:ascii="Arial" w:eastAsia="Aptos" w:hAnsi="Arial" w:cs="Times New Roman"/>
            <w:bCs/>
            <w:color w:val="404040"/>
            <w:kern w:val="2"/>
            <w:sz w:val="24"/>
            <w:szCs w:val="24"/>
            <w14:ligatures w14:val="standardContextual"/>
          </w:rPr>
          <w:t xml:space="preserve">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w:t>
        </w:r>
      </w:ins>
    </w:p>
    <w:p w14:paraId="55589357" w14:textId="77777777" w:rsidR="00FD29D8" w:rsidRPr="00D01847" w:rsidRDefault="00FD29D8" w:rsidP="00FD29D8">
      <w:pPr>
        <w:numPr>
          <w:ilvl w:val="2"/>
          <w:numId w:val="25"/>
        </w:numPr>
        <w:spacing w:line="278" w:lineRule="auto"/>
        <w:contextualSpacing/>
        <w:rPr>
          <w:ins w:id="5280" w:author="Yu, Yong@ARB" w:date="2026-06-05T08:38:00Z"/>
          <w:rFonts w:ascii="Arial" w:eastAsia="Aptos" w:hAnsi="Arial" w:cs="Times New Roman"/>
          <w:bCs/>
          <w:color w:val="404040"/>
          <w:kern w:val="2"/>
          <w:sz w:val="24"/>
          <w:szCs w:val="24"/>
          <w14:ligatures w14:val="standardContextual"/>
        </w:rPr>
      </w:pPr>
      <w:ins w:id="5281" w:author="Yu, Yong@ARB" w:date="2026-06-05T08:38:00Z">
        <w:r w:rsidRPr="00D01847">
          <w:rPr>
            <w:rFonts w:ascii="Arial" w:eastAsia="Aptos" w:hAnsi="Arial" w:cs="Times New Roman"/>
            <w:bCs/>
            <w:color w:val="404040"/>
            <w:kern w:val="2"/>
            <w:sz w:val="24"/>
            <w:szCs w:val="24"/>
            <w14:ligatures w14:val="standardContextual"/>
          </w:rPr>
          <w:t xml:space="preserve">Under Option 1, beginning with the 2015 model year, a manufacturer shall certify its PCs, LDTs, and MDPVs to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in subsection (a)(7)(A)1 when the vehicles are also </w:t>
        </w:r>
        <w:proofErr w:type="gramStart"/>
        <w:r w:rsidRPr="00D01847">
          <w:rPr>
            <w:rFonts w:ascii="Arial" w:eastAsia="Aptos" w:hAnsi="Arial" w:cs="Times New Roman"/>
            <w:bCs/>
            <w:color w:val="404040"/>
            <w:kern w:val="2"/>
            <w:sz w:val="24"/>
            <w:szCs w:val="24"/>
            <w14:ligatures w14:val="standardContextual"/>
          </w:rPr>
          <w:t>certifying</w:t>
        </w:r>
        <w:proofErr w:type="gramEnd"/>
        <w:r w:rsidRPr="00D01847">
          <w:rPr>
            <w:rFonts w:ascii="Arial" w:eastAsia="Aptos" w:hAnsi="Arial" w:cs="Times New Roman"/>
            <w:bCs/>
            <w:color w:val="404040"/>
            <w:kern w:val="2"/>
            <w:sz w:val="24"/>
            <w:szCs w:val="24"/>
            <w14:ligatures w14:val="standardContextual"/>
          </w:rPr>
          <w:t xml:space="preserve"> to a LEV III FTP emission category at 150,000-mile durability.</w:t>
        </w:r>
        <w:r>
          <w:rPr>
            <w:rFonts w:ascii="Arial" w:eastAsia="Aptos" w:hAnsi="Arial" w:cs="Times New Roman"/>
            <w:bCs/>
            <w:color w:val="404040"/>
            <w:kern w:val="2"/>
            <w:sz w:val="24"/>
            <w:szCs w:val="24"/>
            <w14:ligatures w14:val="standardContextual"/>
          </w:rPr>
          <w:br/>
        </w:r>
      </w:ins>
    </w:p>
    <w:p w14:paraId="4219651F" w14:textId="77777777" w:rsidR="00FD29D8" w:rsidRPr="00D01847" w:rsidRDefault="00FD29D8" w:rsidP="00FD29D8">
      <w:pPr>
        <w:numPr>
          <w:ilvl w:val="2"/>
          <w:numId w:val="25"/>
        </w:numPr>
        <w:spacing w:line="278" w:lineRule="auto"/>
        <w:contextualSpacing/>
        <w:rPr>
          <w:ins w:id="5282" w:author="Yu, Yong@ARB" w:date="2026-06-05T08:38:00Z"/>
          <w:rFonts w:ascii="Arial" w:eastAsia="Aptos" w:hAnsi="Arial" w:cs="Times New Roman"/>
          <w:bCs/>
          <w:color w:val="404040"/>
          <w:kern w:val="2"/>
          <w:sz w:val="24"/>
          <w:szCs w:val="24"/>
          <w14:ligatures w14:val="standardContextual"/>
        </w:rPr>
      </w:pPr>
      <w:ins w:id="5283" w:author="Yu, Yong@ARB" w:date="2026-06-05T08:38:00Z">
        <w:r w:rsidRPr="00D01847">
          <w:rPr>
            <w:rFonts w:ascii="Arial" w:eastAsia="Aptos" w:hAnsi="Arial" w:cs="Times New Roman"/>
            <w:bCs/>
            <w:color w:val="404040"/>
            <w:kern w:val="2"/>
            <w:sz w:val="24"/>
            <w:szCs w:val="24"/>
            <w14:ligatures w14:val="standardContextual"/>
          </w:rPr>
          <w:t xml:space="preserve">Under Option 2, for 2015 and subsequent model years, a manufacturer shall certify its fleet of PCs, LDTs, and MDPVs such that the manufacturer's sales-weighted fleet-average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value and each test group's CO composite emission value does not exceed the applicable composite emission standards in effect for that model year in accordance with subsection (a)(7)(A)2.</w:t>
        </w:r>
        <w:r>
          <w:rPr>
            <w:rFonts w:ascii="Arial" w:eastAsia="Aptos" w:hAnsi="Arial" w:cs="Times New Roman"/>
            <w:bCs/>
            <w:color w:val="404040"/>
            <w:kern w:val="2"/>
            <w:sz w:val="24"/>
            <w:szCs w:val="24"/>
            <w14:ligatures w14:val="standardContextual"/>
          </w:rPr>
          <w:br/>
        </w:r>
      </w:ins>
    </w:p>
    <w:p w14:paraId="63491B0B" w14:textId="77777777" w:rsidR="00FD29D8" w:rsidRPr="00D01847" w:rsidRDefault="00FD29D8" w:rsidP="00FD29D8">
      <w:pPr>
        <w:spacing w:line="278" w:lineRule="auto"/>
        <w:ind w:left="1800"/>
        <w:rPr>
          <w:ins w:id="5284" w:author="Yu, Yong@ARB" w:date="2026-06-05T08:38:00Z"/>
          <w:rFonts w:ascii="Arial" w:eastAsia="Aptos" w:hAnsi="Arial" w:cs="Times New Roman"/>
          <w:bCs/>
          <w:color w:val="404040"/>
          <w:kern w:val="2"/>
          <w:sz w:val="24"/>
          <w:szCs w:val="24"/>
          <w14:ligatures w14:val="standardContextual"/>
        </w:rPr>
      </w:pPr>
      <w:ins w:id="5285" w:author="Yu, Yong@ARB" w:date="2026-06-05T08:38:00Z">
        <w:r w:rsidRPr="00D01847">
          <w:rPr>
            <w:rFonts w:ascii="Arial" w:eastAsia="Times New Roman" w:hAnsi="Arial" w:cs="Arial"/>
            <w:sz w:val="24"/>
            <w:szCs w:val="24"/>
          </w:rPr>
          <w:t>Beginning with the 2017 model year, a manufacturer shall certify its PCs, LDTs, and MDPVs certifying to LEV III FTP PM emission standards on a 150,000-mile durability basis to the SFTP PM emission standards in subsection (a)(7)(B).</w:t>
        </w:r>
      </w:ins>
    </w:p>
    <w:p w14:paraId="069F6B76" w14:textId="77777777" w:rsidR="00FD29D8" w:rsidRPr="00D01847" w:rsidRDefault="00FD29D8" w:rsidP="00FD29D8">
      <w:pPr>
        <w:numPr>
          <w:ilvl w:val="1"/>
          <w:numId w:val="25"/>
        </w:numPr>
        <w:spacing w:line="278" w:lineRule="auto"/>
        <w:contextualSpacing/>
        <w:rPr>
          <w:ins w:id="5286" w:author="Yu, Yong@ARB" w:date="2026-06-05T08:38:00Z"/>
          <w:rFonts w:ascii="Arial" w:eastAsia="Aptos" w:hAnsi="Arial" w:cs="Times New Roman"/>
          <w:bCs/>
          <w:color w:val="404040"/>
          <w:kern w:val="2"/>
          <w:sz w:val="24"/>
          <w:szCs w:val="24"/>
          <w14:ligatures w14:val="standardContextual"/>
        </w:rPr>
      </w:pPr>
      <w:ins w:id="5287" w:author="Yu, Yong@ARB" w:date="2026-06-05T08:38:00Z">
        <w:r w:rsidRPr="00D01847">
          <w:rPr>
            <w:rFonts w:ascii="Arial" w:eastAsia="Aptos" w:hAnsi="Arial" w:cs="Times New Roman"/>
            <w:bCs/>
            <w:i/>
            <w:iCs/>
            <w:color w:val="404040"/>
            <w:kern w:val="2"/>
            <w:sz w:val="24"/>
            <w:szCs w:val="24"/>
            <w14:ligatures w14:val="standardContextual"/>
          </w:rPr>
          <w:t>Phase-In Requirements for Medium-Duty Vehicle Manufacturers</w:t>
        </w:r>
        <w:r w:rsidRPr="00D01847">
          <w:rPr>
            <w:rFonts w:ascii="Arial" w:eastAsia="Aptos" w:hAnsi="Arial" w:cs="Times New Roman"/>
            <w:bCs/>
            <w:color w:val="404040"/>
            <w:kern w:val="2"/>
            <w:sz w:val="24"/>
            <w:szCs w:val="24"/>
            <w14:ligatures w14:val="standardContextual"/>
          </w:rPr>
          <w:t xml:space="preserve">. Phase-in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w:t>
        </w:r>
        <w:proofErr w:type="gramStart"/>
        <w:r w:rsidRPr="00D01847">
          <w:rPr>
            <w:rFonts w:ascii="Arial" w:eastAsia="Aptos" w:hAnsi="Arial" w:cs="Times New Roman"/>
            <w:bCs/>
            <w:color w:val="404040"/>
            <w:kern w:val="2"/>
            <w:sz w:val="24"/>
            <w:szCs w:val="24"/>
            <w14:ligatures w14:val="standardContextual"/>
          </w:rPr>
          <w:t>begins</w:t>
        </w:r>
        <w:proofErr w:type="gramEnd"/>
        <w:r w:rsidRPr="00D01847">
          <w:rPr>
            <w:rFonts w:ascii="Arial" w:eastAsia="Aptos" w:hAnsi="Arial" w:cs="Times New Roman"/>
            <w:bCs/>
            <w:color w:val="404040"/>
            <w:kern w:val="2"/>
            <w:sz w:val="24"/>
            <w:szCs w:val="24"/>
            <w14:ligatures w14:val="standardContextual"/>
          </w:rPr>
          <w:t xml:space="preserve"> with the 2016 model year. For MDVs 8,501-10,000 lbs. GVWR, for each model year, the percentage of MDVs certified to an SFTP emission category set forth in this section 1961.2.1 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 For MDVs 10,001-14,000 lbs. GVWR, for each model year, the percentage of MDVs certified to an SFTP emission category set forth in this section 1961.2.1 shall be equal to or greater than the 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w:t>
        </w:r>
      </w:ins>
    </w:p>
    <w:p w14:paraId="2CEA4803" w14:textId="77777777" w:rsidR="00FD29D8" w:rsidRPr="00D01847" w:rsidRDefault="00FD29D8" w:rsidP="00FD29D8">
      <w:pPr>
        <w:spacing w:line="278" w:lineRule="auto"/>
        <w:ind w:left="1800"/>
        <w:contextualSpacing/>
        <w:rPr>
          <w:ins w:id="5288" w:author="Yu, Yong@ARB" w:date="2026-06-05T08:38:00Z"/>
          <w:rFonts w:ascii="Arial" w:eastAsia="Aptos" w:hAnsi="Arial" w:cs="Times New Roman"/>
          <w:bCs/>
          <w:color w:val="404040"/>
          <w:kern w:val="2"/>
          <w:sz w:val="24"/>
          <w:szCs w:val="24"/>
          <w14:ligatures w14:val="standardContextual"/>
        </w:rPr>
      </w:pPr>
      <w:ins w:id="5289" w:author="Yu, Yong@ARB" w:date="2026-06-05T08:38:00Z">
        <w:r w:rsidRPr="00D01847">
          <w:rPr>
            <w:rFonts w:ascii="Arial" w:eastAsia="Aptos" w:hAnsi="Arial" w:cs="Times New Roman"/>
            <w:bCs/>
            <w:color w:val="404040"/>
            <w:kern w:val="2"/>
            <w:sz w:val="24"/>
            <w:szCs w:val="24"/>
            <w14:ligatures w14:val="standardContextual"/>
          </w:rPr>
          <w:lastRenderedPageBreak/>
          <w:t>In addition, 2017 and subsequent model MDVs certifying to LEV III FTP PM emission standards on a 150,000-mile durability basis must also certify to the SFTP emission standards set forth in subsection (a)(7)(D).</w:t>
        </w:r>
        <w:r w:rsidRPr="00D01847">
          <w:rPr>
            <w:rFonts w:ascii="Arial" w:eastAsia="Aptos" w:hAnsi="Arial" w:cs="Times New Roman"/>
            <w:bCs/>
            <w:color w:val="404040"/>
            <w:kern w:val="2"/>
            <w:sz w:val="24"/>
            <w:szCs w:val="24"/>
            <w14:ligatures w14:val="standardContextual"/>
          </w:rPr>
          <w:br/>
        </w:r>
      </w:ins>
    </w:p>
    <w:p w14:paraId="32D97322" w14:textId="77777777" w:rsidR="00FD29D8" w:rsidRPr="00D01847" w:rsidRDefault="00FD29D8" w:rsidP="00FD29D8">
      <w:pPr>
        <w:numPr>
          <w:ilvl w:val="1"/>
          <w:numId w:val="25"/>
        </w:numPr>
        <w:spacing w:line="278" w:lineRule="auto"/>
        <w:contextualSpacing/>
        <w:rPr>
          <w:ins w:id="5290" w:author="Yu, Yong@ARB" w:date="2026-06-05T08:38:00Z"/>
          <w:rFonts w:ascii="Arial" w:eastAsia="Aptos" w:hAnsi="Arial" w:cs="Times New Roman"/>
          <w:bCs/>
          <w:color w:val="404040"/>
          <w:kern w:val="2"/>
          <w:sz w:val="24"/>
          <w:szCs w:val="24"/>
          <w14:ligatures w14:val="standardContextual"/>
        </w:rPr>
      </w:pPr>
      <w:ins w:id="5291" w:author="Yu, Yong@ARB" w:date="2026-06-05T08:38:00Z">
        <w:r w:rsidRPr="00D01847">
          <w:rPr>
            <w:rFonts w:ascii="Arial" w:eastAsia="Aptos" w:hAnsi="Arial" w:cs="Times New Roman"/>
            <w:bCs/>
            <w:i/>
            <w:iCs/>
            <w:color w:val="404040"/>
            <w:kern w:val="2"/>
            <w:sz w:val="24"/>
            <w:szCs w:val="24"/>
            <w14:ligatures w14:val="standardContextual"/>
          </w:rPr>
          <w:t>Identifying a Manufacturer's Medium-Duty Vehicle Fleet</w:t>
        </w:r>
        <w:r w:rsidRPr="00D01847">
          <w:rPr>
            <w:rFonts w:ascii="Arial" w:eastAsia="Aptos" w:hAnsi="Arial" w:cs="Times New Roman"/>
            <w:bCs/>
            <w:color w:val="404040"/>
            <w:kern w:val="2"/>
            <w:sz w:val="24"/>
            <w:szCs w:val="24"/>
            <w14:ligatures w14:val="standardContextual"/>
          </w:rPr>
          <w:t>. For the 2016 and subsequent model years, each manufacturer's MDV fleet shall be defined as the total number of California-certified MDVs, other than MDPVs, produced and delivered for sale in California. For 2016 and subsequent model years, a manufacturer that elects to certify engines to the optional medium-duty engine emission standards in subsections 1956.8(c) or (h) shall not count those engines in the manufacturer's total production of California-certified medium duty vehicles for purposes of this subparagraph.</w:t>
        </w:r>
      </w:ins>
    </w:p>
    <w:p w14:paraId="5B22A33C" w14:textId="40D824FC" w:rsidR="00FD29D8" w:rsidRPr="002244FB" w:rsidRDefault="00FD29D8" w:rsidP="002244FB">
      <w:pPr>
        <w:pStyle w:val="ListParagraph"/>
        <w:numPr>
          <w:ilvl w:val="0"/>
          <w:numId w:val="23"/>
        </w:numPr>
        <w:spacing w:line="278" w:lineRule="auto"/>
        <w:rPr>
          <w:ins w:id="5292" w:author="Yu, Yong@ARB" w:date="2026-06-05T08:38:00Z"/>
          <w:rFonts w:ascii="Arial" w:eastAsia="Aptos" w:hAnsi="Arial" w:cs="Times New Roman"/>
          <w:bCs/>
          <w:color w:val="404040"/>
          <w:kern w:val="2"/>
          <w:sz w:val="24"/>
          <w:szCs w:val="24"/>
          <w14:ligatures w14:val="standardContextual"/>
        </w:rPr>
      </w:pPr>
      <w:ins w:id="5293" w:author="Yu, Yong@ARB" w:date="2026-06-05T08:38:00Z">
        <w:r w:rsidRPr="002244FB">
          <w:rPr>
            <w:rFonts w:ascii="Arial" w:eastAsia="Aptos" w:hAnsi="Arial" w:cs="Times New Roman"/>
            <w:bCs/>
            <w:color w:val="404040"/>
            <w:kern w:val="2"/>
            <w:sz w:val="24"/>
            <w:szCs w:val="24"/>
            <w14:ligatures w14:val="standardContextual"/>
          </w:rPr>
          <w:t>Calculation of NMOG + NOx Credits/Debits.</w:t>
        </w:r>
        <w:r w:rsidRPr="002244FB">
          <w:rPr>
            <w:rFonts w:ascii="Arial" w:eastAsia="Aptos" w:hAnsi="Arial" w:cs="Times New Roman"/>
            <w:bCs/>
            <w:color w:val="404040"/>
            <w:kern w:val="2"/>
            <w:sz w:val="24"/>
            <w:szCs w:val="24"/>
            <w14:ligatures w14:val="standardContextual"/>
          </w:rPr>
          <w:br/>
          <w:t xml:space="preserve">(1) Calculation of </w:t>
        </w:r>
        <w:proofErr w:type="spellStart"/>
        <w:r w:rsidRPr="002244FB">
          <w:rPr>
            <w:rFonts w:ascii="Arial" w:eastAsia="Aptos" w:hAnsi="Arial" w:cs="Times New Roman"/>
            <w:bCs/>
            <w:color w:val="404040"/>
            <w:kern w:val="2"/>
            <w:sz w:val="24"/>
            <w:szCs w:val="24"/>
            <w14:ligatures w14:val="standardContextual"/>
          </w:rPr>
          <w:t>NMOG+NOx</w:t>
        </w:r>
        <w:proofErr w:type="spellEnd"/>
        <w:r w:rsidRPr="002244FB">
          <w:rPr>
            <w:rFonts w:ascii="Arial" w:eastAsia="Aptos" w:hAnsi="Arial" w:cs="Times New Roman"/>
            <w:bCs/>
            <w:color w:val="404040"/>
            <w:kern w:val="2"/>
            <w:sz w:val="24"/>
            <w:szCs w:val="24"/>
            <w14:ligatures w14:val="standardContextual"/>
          </w:rPr>
          <w:t xml:space="preserve"> Credits and Debits for Passenger Cars, Light-Duty Trucks, and Medium-Duty Passenger Vehicles.</w:t>
        </w:r>
        <w:r w:rsidRPr="002244FB">
          <w:rPr>
            <w:rFonts w:ascii="Arial" w:eastAsia="Aptos" w:hAnsi="Arial" w:cs="Times New Roman"/>
            <w:bCs/>
            <w:color w:val="404040"/>
            <w:kern w:val="2"/>
            <w:sz w:val="24"/>
            <w:szCs w:val="24"/>
            <w14:ligatures w14:val="standardContextual"/>
          </w:rPr>
          <w:br/>
        </w:r>
      </w:ins>
    </w:p>
    <w:p w14:paraId="5ADD245D" w14:textId="77777777" w:rsidR="00FD29D8" w:rsidRPr="00D01847" w:rsidRDefault="00FD29D8" w:rsidP="00FD29D8">
      <w:pPr>
        <w:numPr>
          <w:ilvl w:val="0"/>
          <w:numId w:val="26"/>
        </w:numPr>
        <w:spacing w:line="278" w:lineRule="auto"/>
        <w:contextualSpacing/>
        <w:rPr>
          <w:ins w:id="5294" w:author="Yu, Yong@ARB" w:date="2026-06-05T08:38:00Z"/>
          <w:rFonts w:ascii="Arial" w:eastAsia="Aptos" w:hAnsi="Arial" w:cs="Times New Roman"/>
          <w:bCs/>
          <w:color w:val="404040"/>
          <w:kern w:val="2"/>
          <w:sz w:val="24"/>
          <w:szCs w:val="24"/>
          <w14:ligatures w14:val="standardContextual"/>
        </w:rPr>
      </w:pPr>
      <w:ins w:id="5295" w:author="Yu, Yong@ARB" w:date="2026-06-05T08:38:00Z">
        <w:r w:rsidRPr="00D01847">
          <w:rPr>
            <w:rFonts w:ascii="Arial" w:eastAsia="Aptos" w:hAnsi="Arial" w:cs="Times New Roman"/>
            <w:bCs/>
            <w:color w:val="404040"/>
            <w:kern w:val="2"/>
            <w:sz w:val="24"/>
            <w:szCs w:val="24"/>
            <w14:ligatures w14:val="standardContextual"/>
          </w:rPr>
          <w:t>In 2015 and subsequent model years, a manufacturer shall calculate its credits or debits using the following equation:</w:t>
        </w:r>
      </w:ins>
    </w:p>
    <w:p w14:paraId="70C8EF61" w14:textId="77777777" w:rsidR="00FD29D8" w:rsidRPr="00D01847" w:rsidRDefault="00FD29D8" w:rsidP="00FD29D8">
      <w:pPr>
        <w:spacing w:line="278" w:lineRule="auto"/>
        <w:ind w:left="2520"/>
        <w:rPr>
          <w:ins w:id="5296" w:author="Yu, Yong@ARB" w:date="2026-06-05T08:38:00Z"/>
          <w:rFonts w:ascii="Arial" w:eastAsia="Aptos" w:hAnsi="Arial" w:cs="Times New Roman"/>
          <w:bCs/>
          <w:color w:val="404040"/>
          <w:kern w:val="2"/>
          <w:sz w:val="24"/>
          <w:szCs w:val="24"/>
          <w14:ligatures w14:val="standardContextual"/>
        </w:rPr>
      </w:pPr>
      <w:ins w:id="5297" w:author="Yu, Yong@ARB" w:date="2026-06-05T08:38:00Z">
        <w:r w:rsidRPr="00D01847">
          <w:rPr>
            <w:rFonts w:ascii="Arial" w:eastAsia="Aptos" w:hAnsi="Arial" w:cs="Times New Roman"/>
            <w:bCs/>
            <w:color w:val="404040"/>
            <w:kern w:val="2"/>
            <w:sz w:val="24"/>
            <w:szCs w:val="24"/>
            <w14:ligatures w14:val="standardContextual"/>
          </w:rPr>
          <w:t xml:space="preserve">[(Fleet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Requirement) - (Manufacturer's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x</w:t>
        </w:r>
      </w:ins>
    </w:p>
    <w:p w14:paraId="67945625" w14:textId="77777777" w:rsidR="00FD29D8" w:rsidRPr="00D01847" w:rsidRDefault="00FD29D8" w:rsidP="00FD29D8">
      <w:pPr>
        <w:spacing w:line="278" w:lineRule="auto"/>
        <w:ind w:left="2520"/>
        <w:rPr>
          <w:ins w:id="5298" w:author="Yu, Yong@ARB" w:date="2026-06-05T08:38:00Z"/>
          <w:rFonts w:ascii="Arial" w:eastAsia="Aptos" w:hAnsi="Arial" w:cs="Times New Roman"/>
          <w:bCs/>
          <w:color w:val="404040"/>
          <w:kern w:val="2"/>
          <w:sz w:val="24"/>
          <w:szCs w:val="24"/>
          <w14:ligatures w14:val="standardContextual"/>
        </w:rPr>
      </w:pPr>
      <w:ins w:id="5299" w:author="Yu, Yong@ARB" w:date="2026-06-05T08:38:00Z">
        <w:r w:rsidRPr="00D01847">
          <w:rPr>
            <w:rFonts w:ascii="Arial" w:eastAsia="Aptos" w:hAnsi="Arial" w:cs="Times New Roman"/>
            <w:bCs/>
            <w:color w:val="404040"/>
            <w:kern w:val="2"/>
            <w:sz w:val="24"/>
            <w:szCs w:val="24"/>
            <w14:ligatures w14:val="standardContextual"/>
          </w:rPr>
          <w:t>(Total No. of Vehicles Produced and Delivered for Sale in California, Including ZEVs and HEVs).</w:t>
        </w:r>
      </w:ins>
    </w:p>
    <w:p w14:paraId="40B9B7A9" w14:textId="77777777" w:rsidR="00FD29D8" w:rsidRPr="00D01847" w:rsidRDefault="00FD29D8" w:rsidP="00FD29D8">
      <w:pPr>
        <w:numPr>
          <w:ilvl w:val="0"/>
          <w:numId w:val="26"/>
        </w:numPr>
        <w:spacing w:line="278" w:lineRule="auto"/>
        <w:contextualSpacing/>
        <w:rPr>
          <w:ins w:id="5300" w:author="Yu, Yong@ARB" w:date="2026-06-05T08:38:00Z"/>
          <w:rFonts w:ascii="Arial" w:eastAsia="Aptos" w:hAnsi="Arial" w:cs="Times New Roman"/>
          <w:bCs/>
          <w:color w:val="404040"/>
          <w:kern w:val="2"/>
          <w:sz w:val="24"/>
          <w:szCs w:val="24"/>
          <w14:ligatures w14:val="standardContextual"/>
        </w:rPr>
      </w:pPr>
      <w:ins w:id="5301" w:author="Yu, Yong@ARB" w:date="2026-06-05T08:38:00Z">
        <w:r w:rsidRPr="00D01847">
          <w:rPr>
            <w:rFonts w:ascii="Arial" w:eastAsia="Aptos" w:hAnsi="Arial" w:cs="Times New Roman"/>
            <w:bCs/>
            <w:color w:val="404040"/>
            <w:kern w:val="2"/>
            <w:sz w:val="24"/>
            <w:szCs w:val="24"/>
            <w14:ligatures w14:val="standardContextual"/>
          </w:rPr>
          <w:t xml:space="preserve">In 2015 and subsequent model years, a manufacturer that achieves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values lower than the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requirement for the corresponding model year shall receive credits in units of g/mi NMOG + NOx. A manufacturer with 2015 and subsequent model year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values greater than the fleet average requirement for the corresponding model year shall receive debits in units of g/mi NMOG + NOx equal to the </w:t>
        </w:r>
        <w:proofErr w:type="gramStart"/>
        <w:r w:rsidRPr="00D01847">
          <w:rPr>
            <w:rFonts w:ascii="Arial" w:eastAsia="Aptos" w:hAnsi="Arial" w:cs="Times New Roman"/>
            <w:bCs/>
            <w:color w:val="404040"/>
            <w:kern w:val="2"/>
            <w:sz w:val="24"/>
            <w:szCs w:val="24"/>
            <w14:ligatures w14:val="standardContextual"/>
          </w:rPr>
          <w:t>amount</w:t>
        </w:r>
        <w:proofErr w:type="gramEnd"/>
        <w:r w:rsidRPr="00D01847">
          <w:rPr>
            <w:rFonts w:ascii="Arial" w:eastAsia="Aptos" w:hAnsi="Arial" w:cs="Times New Roman"/>
            <w:bCs/>
            <w:color w:val="404040"/>
            <w:kern w:val="2"/>
            <w:sz w:val="24"/>
            <w:szCs w:val="24"/>
            <w14:ligatures w14:val="standardContextual"/>
          </w:rPr>
          <w:t xml:space="preserve"> of negative credits determined by the </w:t>
        </w:r>
        <w:proofErr w:type="gramStart"/>
        <w:r w:rsidRPr="00D01847">
          <w:rPr>
            <w:rFonts w:ascii="Arial" w:eastAsia="Aptos" w:hAnsi="Arial" w:cs="Times New Roman"/>
            <w:bCs/>
            <w:color w:val="404040"/>
            <w:kern w:val="2"/>
            <w:sz w:val="24"/>
            <w:szCs w:val="24"/>
            <w14:ligatures w14:val="standardContextual"/>
          </w:rPr>
          <w:t>aforementioned equation</w:t>
        </w:r>
        <w:proofErr w:type="gramEnd"/>
        <w:r w:rsidRPr="00D01847">
          <w:rPr>
            <w:rFonts w:ascii="Arial" w:eastAsia="Aptos" w:hAnsi="Arial" w:cs="Times New Roman"/>
            <w:bCs/>
            <w:color w:val="404040"/>
            <w:kern w:val="2"/>
            <w:sz w:val="24"/>
            <w:szCs w:val="24"/>
            <w14:ligatures w14:val="standardContextual"/>
          </w:rPr>
          <w:t xml:space="preserve">. The total g/mi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credits or debits earned for PCs and LDTs 0-3750 lbs. LVW, and for LDTs 3751 lbs. LVW – 8500 lbs. GVWR and for MDPVs shall be summed together. The resulting amount shall constitute the g/mi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credits or debits </w:t>
        </w:r>
        <w:r w:rsidRPr="00D01847">
          <w:rPr>
            <w:rFonts w:ascii="Arial" w:eastAsia="Aptos" w:hAnsi="Arial" w:cs="Times New Roman"/>
            <w:bCs/>
            <w:color w:val="404040"/>
            <w:kern w:val="2"/>
            <w:sz w:val="24"/>
            <w:szCs w:val="24"/>
            <w14:ligatures w14:val="standardContextual"/>
          </w:rPr>
          <w:lastRenderedPageBreak/>
          <w:t>accrued by the manufacturer for the model year.</w:t>
        </w:r>
        <w:r w:rsidRPr="00D01847">
          <w:rPr>
            <w:rFonts w:ascii="Arial" w:eastAsia="Aptos" w:hAnsi="Arial" w:cs="Times New Roman"/>
            <w:bCs/>
            <w:color w:val="404040"/>
            <w:kern w:val="2"/>
            <w:sz w:val="24"/>
            <w:szCs w:val="24"/>
            <w14:ligatures w14:val="standardContextual"/>
          </w:rPr>
          <w:br/>
        </w:r>
      </w:ins>
    </w:p>
    <w:p w14:paraId="2FC7AFA7" w14:textId="77777777" w:rsidR="00FD29D8" w:rsidRPr="00D01847" w:rsidRDefault="00FD29D8" w:rsidP="00FD29D8">
      <w:pPr>
        <w:numPr>
          <w:ilvl w:val="0"/>
          <w:numId w:val="27"/>
        </w:numPr>
        <w:spacing w:line="278" w:lineRule="auto"/>
        <w:contextualSpacing/>
        <w:rPr>
          <w:ins w:id="5302" w:author="Yu, Yong@ARB" w:date="2026-06-05T08:38:00Z"/>
          <w:rFonts w:ascii="Arial" w:eastAsia="Aptos" w:hAnsi="Arial" w:cs="Times New Roman"/>
          <w:bCs/>
          <w:color w:val="404040"/>
          <w:kern w:val="2"/>
          <w:sz w:val="24"/>
          <w:szCs w:val="24"/>
          <w14:ligatures w14:val="standardContextual"/>
        </w:rPr>
      </w:pPr>
      <w:ins w:id="5303" w:author="Yu, Yong@ARB" w:date="2026-06-05T08:38:00Z">
        <w:r w:rsidRPr="00D01847">
          <w:rPr>
            <w:rFonts w:ascii="Arial" w:eastAsia="Aptos" w:hAnsi="Arial" w:cs="Times New Roman"/>
            <w:bCs/>
            <w:color w:val="404040"/>
            <w:kern w:val="2"/>
            <w:sz w:val="24"/>
            <w:szCs w:val="24"/>
            <w14:ligatures w14:val="standardContextual"/>
          </w:rPr>
          <w:t>Calculation of Vehicle-Equivalent NMOG + NOx Credits for Medium-Duty Vehicles Other than MDPVs.</w:t>
        </w:r>
        <w:r>
          <w:rPr>
            <w:rFonts w:ascii="Arial" w:eastAsia="Aptos" w:hAnsi="Arial" w:cs="Times New Roman"/>
            <w:bCs/>
            <w:color w:val="404040"/>
            <w:kern w:val="2"/>
            <w:sz w:val="24"/>
            <w:szCs w:val="24"/>
            <w14:ligatures w14:val="standardContextual"/>
          </w:rPr>
          <w:br/>
        </w:r>
      </w:ins>
    </w:p>
    <w:p w14:paraId="1AAA6AAB" w14:textId="77777777" w:rsidR="00FD29D8" w:rsidRPr="00D01847" w:rsidRDefault="00FD29D8" w:rsidP="00FD29D8">
      <w:pPr>
        <w:numPr>
          <w:ilvl w:val="0"/>
          <w:numId w:val="28"/>
        </w:numPr>
        <w:spacing w:line="278" w:lineRule="auto"/>
        <w:contextualSpacing/>
        <w:rPr>
          <w:ins w:id="5304" w:author="Yu, Yong@ARB" w:date="2026-06-05T08:38:00Z"/>
          <w:rFonts w:ascii="Arial" w:eastAsia="Aptos" w:hAnsi="Arial" w:cs="Times New Roman"/>
          <w:bCs/>
          <w:color w:val="404040"/>
          <w:kern w:val="2"/>
          <w:sz w:val="24"/>
          <w:szCs w:val="24"/>
          <w14:ligatures w14:val="standardContextual"/>
        </w:rPr>
      </w:pPr>
      <w:ins w:id="5305" w:author="Yu, Yong@ARB" w:date="2026-06-05T08:38:00Z">
        <w:r w:rsidRPr="00D01847">
          <w:rPr>
            <w:rFonts w:ascii="Arial" w:eastAsia="Aptos" w:hAnsi="Arial" w:cs="Times New Roman"/>
            <w:bCs/>
            <w:color w:val="404040"/>
            <w:kern w:val="2"/>
            <w:sz w:val="24"/>
            <w:szCs w:val="24"/>
            <w14:ligatures w14:val="standardContextual"/>
          </w:rPr>
          <w:t xml:space="preserve">In 2016 and subsequent model years, a manufacturer that produces and delivers for sale in California MDVs, other than MDPVs, in excess of the equivalent requirements for LEV III vehicles certified to the exhaust emission standards set forth in subsection (a)(1), shall receive "Vehicle-Equivalent Credits" (or "VECs") calculated in accordance with the following equation, where the term "produced" means produced and delivered for sale in California: </w:t>
        </w:r>
      </w:ins>
    </w:p>
    <w:p w14:paraId="16CAE329" w14:textId="77777777" w:rsidR="00FD29D8" w:rsidRPr="00D01847" w:rsidRDefault="00FD29D8" w:rsidP="00FD29D8">
      <w:pPr>
        <w:spacing w:line="278" w:lineRule="auto"/>
        <w:ind w:left="2880"/>
        <w:rPr>
          <w:ins w:id="5306" w:author="Yu, Yong@ARB" w:date="2026-06-05T08:38:00Z"/>
          <w:rFonts w:ascii="Arial" w:eastAsia="Aptos" w:hAnsi="Arial" w:cs="Times New Roman"/>
          <w:bCs/>
          <w:color w:val="404040"/>
          <w:kern w:val="2"/>
          <w:sz w:val="20"/>
          <w:szCs w:val="20"/>
          <w14:ligatures w14:val="standardContextual"/>
        </w:rPr>
      </w:pPr>
      <w:ins w:id="5307" w:author="Yu, Yong@ARB" w:date="2026-06-05T08:38:00Z">
        <w:r w:rsidRPr="00D01847">
          <w:rPr>
            <w:rFonts w:ascii="Arial" w:eastAsia="Aptos" w:hAnsi="Arial" w:cs="Times New Roman"/>
            <w:bCs/>
            <w:color w:val="404040"/>
            <w:kern w:val="2"/>
            <w:sz w:val="20"/>
            <w:szCs w:val="20"/>
            <w14:ligatures w14:val="standardContextual"/>
          </w:rPr>
          <w:t xml:space="preserve">(1.00)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LEV395s and LEV630s Produced excluding HEVs) +</w:t>
        </w:r>
      </w:ins>
    </w:p>
    <w:p w14:paraId="007968DA" w14:textId="77777777" w:rsidR="00FD29D8" w:rsidRPr="00D01847" w:rsidRDefault="00FD29D8" w:rsidP="00FD29D8">
      <w:pPr>
        <w:spacing w:line="278" w:lineRule="auto"/>
        <w:ind w:left="2880"/>
        <w:rPr>
          <w:ins w:id="5308" w:author="Yu, Yong@ARB" w:date="2026-06-05T08:38:00Z"/>
          <w:rFonts w:ascii="Arial" w:eastAsia="Aptos" w:hAnsi="Arial" w:cs="Times New Roman"/>
          <w:bCs/>
          <w:color w:val="404040"/>
          <w:kern w:val="2"/>
          <w:sz w:val="20"/>
          <w:szCs w:val="20"/>
          <w14:ligatures w14:val="standardContextual"/>
        </w:rPr>
      </w:pPr>
      <w:ins w:id="5309" w:author="Yu, Yong@ARB" w:date="2026-06-05T08:38:00Z">
        <w:r w:rsidRPr="00D01847">
          <w:rPr>
            <w:rFonts w:ascii="Arial" w:eastAsia="Aptos" w:hAnsi="Arial" w:cs="Times New Roman"/>
            <w:bCs/>
            <w:color w:val="404040"/>
            <w:kern w:val="2"/>
            <w:sz w:val="20"/>
            <w:szCs w:val="20"/>
            <w14:ligatures w14:val="standardContextual"/>
          </w:rPr>
          <w:t>(No. of LEV395 HEVs x HEV VEC factor for LEV395s) +</w:t>
        </w:r>
      </w:ins>
    </w:p>
    <w:p w14:paraId="4CB81536" w14:textId="77777777" w:rsidR="00FD29D8" w:rsidRPr="00D01847" w:rsidRDefault="00FD29D8" w:rsidP="00FD29D8">
      <w:pPr>
        <w:spacing w:line="278" w:lineRule="auto"/>
        <w:ind w:left="2880"/>
        <w:rPr>
          <w:ins w:id="5310" w:author="Yu, Yong@ARB" w:date="2026-06-05T08:38:00Z"/>
          <w:rFonts w:ascii="Arial" w:eastAsia="Aptos" w:hAnsi="Arial" w:cs="Times New Roman"/>
          <w:bCs/>
          <w:color w:val="404040"/>
          <w:kern w:val="2"/>
          <w:sz w:val="20"/>
          <w:szCs w:val="20"/>
          <w14:ligatures w14:val="standardContextual"/>
        </w:rPr>
      </w:pPr>
      <w:ins w:id="5311" w:author="Yu, Yong@ARB" w:date="2026-06-05T08:38:00Z">
        <w:r w:rsidRPr="00D01847">
          <w:rPr>
            <w:rFonts w:ascii="Arial" w:eastAsia="Aptos" w:hAnsi="Arial" w:cs="Times New Roman"/>
            <w:bCs/>
            <w:color w:val="404040"/>
            <w:kern w:val="2"/>
            <w:sz w:val="20"/>
            <w:szCs w:val="20"/>
            <w14:ligatures w14:val="standardContextual"/>
          </w:rPr>
          <w:t>(No. of LEV630 HEVs x HEV VEC factor for LEV630s)] -</w:t>
        </w:r>
      </w:ins>
    </w:p>
    <w:p w14:paraId="4D12A44A" w14:textId="77777777" w:rsidR="00FD29D8" w:rsidRPr="00D01847" w:rsidRDefault="00FD29D8" w:rsidP="00FD29D8">
      <w:pPr>
        <w:spacing w:line="278" w:lineRule="auto"/>
        <w:ind w:left="2880"/>
        <w:rPr>
          <w:ins w:id="5312" w:author="Yu, Yong@ARB" w:date="2026-06-05T08:38:00Z"/>
          <w:rFonts w:ascii="Arial" w:eastAsia="Aptos" w:hAnsi="Arial" w:cs="Times New Roman"/>
          <w:bCs/>
          <w:color w:val="404040"/>
          <w:kern w:val="2"/>
          <w:sz w:val="20"/>
          <w:szCs w:val="20"/>
          <w14:ligatures w14:val="standardContextual"/>
        </w:rPr>
      </w:pPr>
      <w:ins w:id="5313" w:author="Yu, Yong@ARB" w:date="2026-06-05T08:38:00Z">
        <w:r w:rsidRPr="00D01847">
          <w:rPr>
            <w:rFonts w:ascii="Arial" w:eastAsia="Aptos" w:hAnsi="Arial" w:cs="Times New Roman"/>
            <w:bCs/>
            <w:color w:val="404040"/>
            <w:kern w:val="2"/>
            <w:sz w:val="20"/>
            <w:szCs w:val="20"/>
            <w14:ligatures w14:val="standardContextual"/>
          </w:rPr>
          <w:t>(No. of LEV395s and LEV630s Required to be Produced) +</w:t>
        </w:r>
      </w:ins>
    </w:p>
    <w:p w14:paraId="5F3590DC" w14:textId="77777777" w:rsidR="00FD29D8" w:rsidRPr="00D01847" w:rsidRDefault="00FD29D8" w:rsidP="00FD29D8">
      <w:pPr>
        <w:spacing w:line="278" w:lineRule="auto"/>
        <w:ind w:left="2880"/>
        <w:rPr>
          <w:ins w:id="5314" w:author="Yu, Yong@ARB" w:date="2026-06-05T08:38:00Z"/>
          <w:rFonts w:ascii="Arial" w:eastAsia="Aptos" w:hAnsi="Arial" w:cs="Times New Roman"/>
          <w:bCs/>
          <w:color w:val="404040"/>
          <w:kern w:val="2"/>
          <w:sz w:val="20"/>
          <w:szCs w:val="20"/>
          <w14:ligatures w14:val="standardContextual"/>
        </w:rPr>
      </w:pPr>
      <w:ins w:id="5315" w:author="Yu, Yong@ARB" w:date="2026-06-05T08:38:00Z">
        <w:r w:rsidRPr="00D01847">
          <w:rPr>
            <w:rFonts w:ascii="Arial" w:eastAsia="Aptos" w:hAnsi="Arial" w:cs="Times New Roman"/>
            <w:bCs/>
            <w:color w:val="404040"/>
            <w:kern w:val="2"/>
            <w:sz w:val="20"/>
            <w:szCs w:val="20"/>
            <w14:ligatures w14:val="standardContextual"/>
          </w:rPr>
          <w:t xml:space="preserve">(1.14)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 xml:space="preserve">No. of ULEV340s and ULEV570s Produced </w:t>
        </w:r>
        <w:proofErr w:type="gramStart"/>
        <w:r w:rsidRPr="00D01847">
          <w:rPr>
            <w:rFonts w:ascii="Arial" w:eastAsia="Aptos" w:hAnsi="Arial" w:cs="Times New Roman"/>
            <w:bCs/>
            <w:color w:val="404040"/>
            <w:kern w:val="2"/>
            <w:sz w:val="20"/>
            <w:szCs w:val="20"/>
            <w14:ligatures w14:val="standardContextual"/>
          </w:rPr>
          <w:t>excluding</w:t>
        </w:r>
        <w:proofErr w:type="gramEnd"/>
      </w:ins>
    </w:p>
    <w:p w14:paraId="250329EE" w14:textId="77777777" w:rsidR="00FD29D8" w:rsidRPr="00D01847" w:rsidRDefault="00FD29D8" w:rsidP="00FD29D8">
      <w:pPr>
        <w:spacing w:line="278" w:lineRule="auto"/>
        <w:ind w:left="2880"/>
        <w:rPr>
          <w:ins w:id="5316" w:author="Yu, Yong@ARB" w:date="2026-06-05T08:38:00Z"/>
          <w:rFonts w:ascii="Arial" w:eastAsia="Aptos" w:hAnsi="Arial" w:cs="Times New Roman"/>
          <w:bCs/>
          <w:color w:val="404040"/>
          <w:kern w:val="2"/>
          <w:sz w:val="20"/>
          <w:szCs w:val="20"/>
          <w14:ligatures w14:val="standardContextual"/>
        </w:rPr>
      </w:pPr>
      <w:ins w:id="5317" w:author="Yu, Yong@ARB" w:date="2026-06-05T08:38:00Z">
        <w:r w:rsidRPr="00D01847">
          <w:rPr>
            <w:rFonts w:ascii="Arial" w:eastAsia="Aptos" w:hAnsi="Arial" w:cs="Times New Roman"/>
            <w:bCs/>
            <w:color w:val="404040"/>
            <w:kern w:val="2"/>
            <w:sz w:val="20"/>
            <w:szCs w:val="20"/>
            <w14:ligatures w14:val="standardContextual"/>
          </w:rPr>
          <w:t>HEVs) +</w:t>
        </w:r>
      </w:ins>
    </w:p>
    <w:p w14:paraId="056C596B" w14:textId="77777777" w:rsidR="00FD29D8" w:rsidRPr="00D01847" w:rsidRDefault="00FD29D8" w:rsidP="00FD29D8">
      <w:pPr>
        <w:spacing w:line="278" w:lineRule="auto"/>
        <w:ind w:left="2880"/>
        <w:rPr>
          <w:ins w:id="5318" w:author="Yu, Yong@ARB" w:date="2026-06-05T08:38:00Z"/>
          <w:rFonts w:ascii="Arial" w:eastAsia="Aptos" w:hAnsi="Arial" w:cs="Times New Roman"/>
          <w:bCs/>
          <w:color w:val="404040"/>
          <w:kern w:val="2"/>
          <w:sz w:val="20"/>
          <w:szCs w:val="20"/>
          <w14:ligatures w14:val="standardContextual"/>
        </w:rPr>
      </w:pPr>
      <w:ins w:id="5319" w:author="Yu, Yong@ARB" w:date="2026-06-05T08:38:00Z">
        <w:r w:rsidRPr="00D01847">
          <w:rPr>
            <w:rFonts w:ascii="Arial" w:eastAsia="Aptos" w:hAnsi="Arial" w:cs="Times New Roman"/>
            <w:bCs/>
            <w:color w:val="404040"/>
            <w:kern w:val="2"/>
            <w:sz w:val="20"/>
            <w:szCs w:val="20"/>
            <w14:ligatures w14:val="standardContextual"/>
          </w:rPr>
          <w:t>(No. of ULEV340 HEVs x HEV VEC factor for ULEV340s) +</w:t>
        </w:r>
      </w:ins>
    </w:p>
    <w:p w14:paraId="28AF1C10" w14:textId="77777777" w:rsidR="00FD29D8" w:rsidRPr="00D01847" w:rsidRDefault="00FD29D8" w:rsidP="00FD29D8">
      <w:pPr>
        <w:spacing w:line="278" w:lineRule="auto"/>
        <w:ind w:left="2880"/>
        <w:rPr>
          <w:ins w:id="5320" w:author="Yu, Yong@ARB" w:date="2026-06-05T08:38:00Z"/>
          <w:rFonts w:ascii="Arial" w:eastAsia="Aptos" w:hAnsi="Arial" w:cs="Times New Roman"/>
          <w:bCs/>
          <w:color w:val="404040"/>
          <w:kern w:val="2"/>
          <w:sz w:val="20"/>
          <w:szCs w:val="20"/>
          <w14:ligatures w14:val="standardContextual"/>
        </w:rPr>
      </w:pPr>
      <w:ins w:id="5321" w:author="Yu, Yong@ARB" w:date="2026-06-05T08:38:00Z">
        <w:r w:rsidRPr="00D01847">
          <w:rPr>
            <w:rFonts w:ascii="Arial" w:eastAsia="Aptos" w:hAnsi="Arial" w:cs="Times New Roman"/>
            <w:bCs/>
            <w:color w:val="404040"/>
            <w:kern w:val="2"/>
            <w:sz w:val="20"/>
            <w:szCs w:val="20"/>
            <w14:ligatures w14:val="standardContextual"/>
          </w:rPr>
          <w:t>(No. of ULEV570 HEVs x HEV VEC factor for ULEV570s)] -</w:t>
        </w:r>
      </w:ins>
    </w:p>
    <w:p w14:paraId="60D46282" w14:textId="77777777" w:rsidR="00FD29D8" w:rsidRPr="00D01847" w:rsidRDefault="00FD29D8" w:rsidP="00FD29D8">
      <w:pPr>
        <w:spacing w:line="278" w:lineRule="auto"/>
        <w:ind w:left="2880"/>
        <w:rPr>
          <w:ins w:id="5322" w:author="Yu, Yong@ARB" w:date="2026-06-05T08:38:00Z"/>
          <w:rFonts w:ascii="Arial" w:eastAsia="Aptos" w:hAnsi="Arial" w:cs="Times New Roman"/>
          <w:bCs/>
          <w:color w:val="404040"/>
          <w:kern w:val="2"/>
          <w:sz w:val="20"/>
          <w:szCs w:val="20"/>
          <w14:ligatures w14:val="standardContextual"/>
        </w:rPr>
      </w:pPr>
      <w:ins w:id="5323" w:author="Yu, Yong@ARB" w:date="2026-06-05T08:38:00Z">
        <w:r w:rsidRPr="00D01847">
          <w:rPr>
            <w:rFonts w:ascii="Arial" w:eastAsia="Aptos" w:hAnsi="Arial" w:cs="Times New Roman"/>
            <w:bCs/>
            <w:color w:val="404040"/>
            <w:kern w:val="2"/>
            <w:sz w:val="20"/>
            <w:szCs w:val="20"/>
            <w14:ligatures w14:val="standardContextual"/>
          </w:rPr>
          <w:t>(No. of ULEV340s and ULEV570s Required to be Produced) +</w:t>
        </w:r>
      </w:ins>
    </w:p>
    <w:p w14:paraId="4ED4071E" w14:textId="77777777" w:rsidR="00FD29D8" w:rsidRPr="00D01847" w:rsidRDefault="00FD29D8" w:rsidP="00FD29D8">
      <w:pPr>
        <w:spacing w:line="278" w:lineRule="auto"/>
        <w:ind w:left="2880"/>
        <w:rPr>
          <w:ins w:id="5324" w:author="Yu, Yong@ARB" w:date="2026-06-05T08:38:00Z"/>
          <w:rFonts w:ascii="Arial" w:eastAsia="Aptos" w:hAnsi="Arial" w:cs="Times New Roman"/>
          <w:bCs/>
          <w:color w:val="404040"/>
          <w:kern w:val="2"/>
          <w:sz w:val="20"/>
          <w:szCs w:val="20"/>
          <w14:ligatures w14:val="standardContextual"/>
        </w:rPr>
      </w:pPr>
      <w:ins w:id="5325" w:author="Yu, Yong@ARB" w:date="2026-06-05T08:38:00Z">
        <w:r w:rsidRPr="00D01847">
          <w:rPr>
            <w:rFonts w:ascii="Arial" w:eastAsia="Aptos" w:hAnsi="Arial" w:cs="Times New Roman"/>
            <w:bCs/>
            <w:color w:val="404040"/>
            <w:kern w:val="2"/>
            <w:sz w:val="20"/>
            <w:szCs w:val="20"/>
            <w14:ligatures w14:val="standardContextual"/>
          </w:rPr>
          <w:t xml:space="preserve">(1.37)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ULEV250s and ULEV400s Produced excluding HEVs) +</w:t>
        </w:r>
      </w:ins>
    </w:p>
    <w:p w14:paraId="3721E756" w14:textId="77777777" w:rsidR="00FD29D8" w:rsidRPr="00D01847" w:rsidRDefault="00FD29D8" w:rsidP="00FD29D8">
      <w:pPr>
        <w:spacing w:line="278" w:lineRule="auto"/>
        <w:ind w:left="2880"/>
        <w:rPr>
          <w:ins w:id="5326" w:author="Yu, Yong@ARB" w:date="2026-06-05T08:38:00Z"/>
          <w:rFonts w:ascii="Arial" w:eastAsia="Aptos" w:hAnsi="Arial" w:cs="Times New Roman"/>
          <w:bCs/>
          <w:color w:val="404040"/>
          <w:kern w:val="2"/>
          <w:sz w:val="20"/>
          <w:szCs w:val="20"/>
          <w14:ligatures w14:val="standardContextual"/>
        </w:rPr>
      </w:pPr>
      <w:ins w:id="5327" w:author="Yu, Yong@ARB" w:date="2026-06-05T08:38:00Z">
        <w:r w:rsidRPr="00D01847">
          <w:rPr>
            <w:rFonts w:ascii="Arial" w:eastAsia="Aptos" w:hAnsi="Arial" w:cs="Times New Roman"/>
            <w:bCs/>
            <w:color w:val="404040"/>
            <w:kern w:val="2"/>
            <w:sz w:val="20"/>
            <w:szCs w:val="20"/>
            <w14:ligatures w14:val="standardContextual"/>
          </w:rPr>
          <w:t>(No. of ULEV250 HEVs x HEV VEC factor for ULEV250s) +</w:t>
        </w:r>
      </w:ins>
    </w:p>
    <w:p w14:paraId="2AB49520" w14:textId="77777777" w:rsidR="00FD29D8" w:rsidRPr="00D01847" w:rsidRDefault="00FD29D8" w:rsidP="00FD29D8">
      <w:pPr>
        <w:spacing w:line="278" w:lineRule="auto"/>
        <w:ind w:left="2880"/>
        <w:rPr>
          <w:ins w:id="5328" w:author="Yu, Yong@ARB" w:date="2026-06-05T08:38:00Z"/>
          <w:rFonts w:ascii="Arial" w:eastAsia="Aptos" w:hAnsi="Arial" w:cs="Times New Roman"/>
          <w:bCs/>
          <w:color w:val="404040"/>
          <w:kern w:val="2"/>
          <w:sz w:val="20"/>
          <w:szCs w:val="20"/>
          <w14:ligatures w14:val="standardContextual"/>
        </w:rPr>
      </w:pPr>
      <w:ins w:id="5329" w:author="Yu, Yong@ARB" w:date="2026-06-05T08:38:00Z">
        <w:r w:rsidRPr="00D01847">
          <w:rPr>
            <w:rFonts w:ascii="Arial" w:eastAsia="Aptos" w:hAnsi="Arial" w:cs="Times New Roman"/>
            <w:bCs/>
            <w:color w:val="404040"/>
            <w:kern w:val="2"/>
            <w:sz w:val="20"/>
            <w:szCs w:val="20"/>
            <w14:ligatures w14:val="standardContextual"/>
          </w:rPr>
          <w:t>(No. of ULEV400 HEVs x HEV VEC factor for ULEV400s)] -</w:t>
        </w:r>
      </w:ins>
    </w:p>
    <w:p w14:paraId="6CC9C005" w14:textId="77777777" w:rsidR="00FD29D8" w:rsidRPr="00D01847" w:rsidRDefault="00FD29D8" w:rsidP="00FD29D8">
      <w:pPr>
        <w:spacing w:line="278" w:lineRule="auto"/>
        <w:ind w:left="2880"/>
        <w:rPr>
          <w:ins w:id="5330" w:author="Yu, Yong@ARB" w:date="2026-06-05T08:38:00Z"/>
          <w:rFonts w:ascii="Arial" w:eastAsia="Aptos" w:hAnsi="Arial" w:cs="Times New Roman"/>
          <w:bCs/>
          <w:color w:val="404040"/>
          <w:kern w:val="2"/>
          <w:sz w:val="20"/>
          <w:szCs w:val="20"/>
          <w14:ligatures w14:val="standardContextual"/>
        </w:rPr>
      </w:pPr>
      <w:ins w:id="5331" w:author="Yu, Yong@ARB" w:date="2026-06-05T08:38:00Z">
        <w:r w:rsidRPr="00D01847">
          <w:rPr>
            <w:rFonts w:ascii="Arial" w:eastAsia="Aptos" w:hAnsi="Arial" w:cs="Times New Roman"/>
            <w:bCs/>
            <w:color w:val="404040"/>
            <w:kern w:val="2"/>
            <w:sz w:val="20"/>
            <w:szCs w:val="20"/>
            <w14:ligatures w14:val="standardContextual"/>
          </w:rPr>
          <w:t>(No. of ULEV250s and ULEV400s Required to be Produced) +</w:t>
        </w:r>
      </w:ins>
    </w:p>
    <w:p w14:paraId="12D86007" w14:textId="77777777" w:rsidR="00FD29D8" w:rsidRPr="00D01847" w:rsidRDefault="00FD29D8" w:rsidP="00FD29D8">
      <w:pPr>
        <w:spacing w:line="278" w:lineRule="auto"/>
        <w:ind w:left="2880"/>
        <w:rPr>
          <w:ins w:id="5332" w:author="Yu, Yong@ARB" w:date="2026-06-05T08:38:00Z"/>
          <w:rFonts w:ascii="Arial" w:eastAsia="Aptos" w:hAnsi="Arial" w:cs="Times New Roman"/>
          <w:bCs/>
          <w:color w:val="404040"/>
          <w:kern w:val="2"/>
          <w:sz w:val="20"/>
          <w:szCs w:val="20"/>
          <w14:ligatures w14:val="standardContextual"/>
        </w:rPr>
      </w:pPr>
      <w:ins w:id="5333" w:author="Yu, Yong@ARB" w:date="2026-06-05T08:38:00Z">
        <w:r w:rsidRPr="00D01847">
          <w:rPr>
            <w:rFonts w:ascii="Arial" w:eastAsia="Aptos" w:hAnsi="Arial" w:cs="Times New Roman"/>
            <w:bCs/>
            <w:color w:val="404040"/>
            <w:kern w:val="2"/>
            <w:sz w:val="20"/>
            <w:szCs w:val="20"/>
            <w14:ligatures w14:val="standardContextual"/>
          </w:rPr>
          <w:t xml:space="preserve">(1.49)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ULEV200s and ULEV270s Produced excluding HEVs) +</w:t>
        </w:r>
      </w:ins>
    </w:p>
    <w:p w14:paraId="11E8A8B7" w14:textId="77777777" w:rsidR="00FD29D8" w:rsidRPr="00D01847" w:rsidRDefault="00FD29D8" w:rsidP="00FD29D8">
      <w:pPr>
        <w:spacing w:line="278" w:lineRule="auto"/>
        <w:ind w:left="2880"/>
        <w:rPr>
          <w:ins w:id="5334" w:author="Yu, Yong@ARB" w:date="2026-06-05T08:38:00Z"/>
          <w:rFonts w:ascii="Arial" w:eastAsia="Aptos" w:hAnsi="Arial" w:cs="Times New Roman"/>
          <w:bCs/>
          <w:color w:val="404040"/>
          <w:kern w:val="2"/>
          <w:sz w:val="20"/>
          <w:szCs w:val="20"/>
          <w14:ligatures w14:val="standardContextual"/>
        </w:rPr>
      </w:pPr>
      <w:ins w:id="5335" w:author="Yu, Yong@ARB" w:date="2026-06-05T08:38:00Z">
        <w:r w:rsidRPr="00D01847">
          <w:rPr>
            <w:rFonts w:ascii="Arial" w:eastAsia="Aptos" w:hAnsi="Arial" w:cs="Times New Roman"/>
            <w:bCs/>
            <w:color w:val="404040"/>
            <w:kern w:val="2"/>
            <w:sz w:val="20"/>
            <w:szCs w:val="20"/>
            <w14:ligatures w14:val="standardContextual"/>
          </w:rPr>
          <w:t>(No. of ULEV200 HEVs x HEV VEC factor for ULEV200s) +</w:t>
        </w:r>
      </w:ins>
    </w:p>
    <w:p w14:paraId="259D227D" w14:textId="77777777" w:rsidR="00FD29D8" w:rsidRPr="00D01847" w:rsidRDefault="00FD29D8" w:rsidP="00FD29D8">
      <w:pPr>
        <w:spacing w:line="278" w:lineRule="auto"/>
        <w:ind w:left="2880"/>
        <w:rPr>
          <w:ins w:id="5336" w:author="Yu, Yong@ARB" w:date="2026-06-05T08:38:00Z"/>
          <w:rFonts w:ascii="Arial" w:eastAsia="Aptos" w:hAnsi="Arial" w:cs="Times New Roman"/>
          <w:bCs/>
          <w:color w:val="404040"/>
          <w:kern w:val="2"/>
          <w:sz w:val="20"/>
          <w:szCs w:val="20"/>
          <w14:ligatures w14:val="standardContextual"/>
        </w:rPr>
      </w:pPr>
      <w:ins w:id="5337" w:author="Yu, Yong@ARB" w:date="2026-06-05T08:38:00Z">
        <w:r w:rsidRPr="00D01847">
          <w:rPr>
            <w:rFonts w:ascii="Arial" w:eastAsia="Aptos" w:hAnsi="Arial" w:cs="Times New Roman"/>
            <w:bCs/>
            <w:color w:val="404040"/>
            <w:kern w:val="2"/>
            <w:sz w:val="20"/>
            <w:szCs w:val="20"/>
            <w14:ligatures w14:val="standardContextual"/>
          </w:rPr>
          <w:t>(No. of ULEV270 HEVs x HEV VEC factor for ULEV270s)] -</w:t>
        </w:r>
      </w:ins>
    </w:p>
    <w:p w14:paraId="1840DD1F" w14:textId="77777777" w:rsidR="00FD29D8" w:rsidRPr="00D01847" w:rsidRDefault="00FD29D8" w:rsidP="00FD29D8">
      <w:pPr>
        <w:spacing w:line="278" w:lineRule="auto"/>
        <w:ind w:left="2880"/>
        <w:rPr>
          <w:ins w:id="5338" w:author="Yu, Yong@ARB" w:date="2026-06-05T08:38:00Z"/>
          <w:rFonts w:ascii="Arial" w:eastAsia="Aptos" w:hAnsi="Arial" w:cs="Times New Roman"/>
          <w:bCs/>
          <w:color w:val="404040"/>
          <w:kern w:val="2"/>
          <w:sz w:val="20"/>
          <w:szCs w:val="20"/>
          <w14:ligatures w14:val="standardContextual"/>
        </w:rPr>
      </w:pPr>
      <w:ins w:id="5339" w:author="Yu, Yong@ARB" w:date="2026-06-05T08:38:00Z">
        <w:r w:rsidRPr="00D01847">
          <w:rPr>
            <w:rFonts w:ascii="Arial" w:eastAsia="Aptos" w:hAnsi="Arial" w:cs="Times New Roman"/>
            <w:bCs/>
            <w:color w:val="404040"/>
            <w:kern w:val="2"/>
            <w:sz w:val="20"/>
            <w:szCs w:val="20"/>
            <w14:ligatures w14:val="standardContextual"/>
          </w:rPr>
          <w:t>(No. of ULEV200s and ULEV270s Required to be Produced) +</w:t>
        </w:r>
      </w:ins>
    </w:p>
    <w:p w14:paraId="0B6F9B39" w14:textId="77777777" w:rsidR="00FD29D8" w:rsidRPr="00D01847" w:rsidRDefault="00FD29D8" w:rsidP="00FD29D8">
      <w:pPr>
        <w:spacing w:line="278" w:lineRule="auto"/>
        <w:ind w:left="2880"/>
        <w:rPr>
          <w:ins w:id="5340" w:author="Yu, Yong@ARB" w:date="2026-06-05T08:38:00Z"/>
          <w:rFonts w:ascii="Arial" w:eastAsia="Aptos" w:hAnsi="Arial" w:cs="Times New Roman"/>
          <w:bCs/>
          <w:color w:val="404040"/>
          <w:kern w:val="2"/>
          <w:sz w:val="20"/>
          <w:szCs w:val="20"/>
          <w14:ligatures w14:val="standardContextual"/>
        </w:rPr>
      </w:pPr>
      <w:ins w:id="5341" w:author="Yu, Yong@ARB" w:date="2026-06-05T08:38:00Z">
        <w:r w:rsidRPr="00D01847">
          <w:rPr>
            <w:rFonts w:ascii="Arial" w:eastAsia="Aptos" w:hAnsi="Arial" w:cs="Times New Roman"/>
            <w:bCs/>
            <w:color w:val="404040"/>
            <w:kern w:val="2"/>
            <w:sz w:val="20"/>
            <w:szCs w:val="20"/>
            <w14:ligatures w14:val="standardContextual"/>
          </w:rPr>
          <w:t xml:space="preserve">(1.57)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SULEV170s and SULEV230s Produced excluding HEVs) +</w:t>
        </w:r>
      </w:ins>
    </w:p>
    <w:p w14:paraId="53A28C95" w14:textId="77777777" w:rsidR="00FD29D8" w:rsidRPr="00D01847" w:rsidRDefault="00FD29D8" w:rsidP="00FD29D8">
      <w:pPr>
        <w:spacing w:line="278" w:lineRule="auto"/>
        <w:ind w:left="2880"/>
        <w:rPr>
          <w:ins w:id="5342" w:author="Yu, Yong@ARB" w:date="2026-06-05T08:38:00Z"/>
          <w:rFonts w:ascii="Arial" w:eastAsia="Aptos" w:hAnsi="Arial" w:cs="Times New Roman"/>
          <w:bCs/>
          <w:color w:val="404040"/>
          <w:kern w:val="2"/>
          <w:sz w:val="20"/>
          <w:szCs w:val="20"/>
          <w14:ligatures w14:val="standardContextual"/>
        </w:rPr>
      </w:pPr>
      <w:ins w:id="5343" w:author="Yu, Yong@ARB" w:date="2026-06-05T08:38:00Z">
        <w:r w:rsidRPr="00D01847">
          <w:rPr>
            <w:rFonts w:ascii="Arial" w:eastAsia="Aptos" w:hAnsi="Arial" w:cs="Times New Roman"/>
            <w:bCs/>
            <w:color w:val="404040"/>
            <w:kern w:val="2"/>
            <w:sz w:val="20"/>
            <w:szCs w:val="20"/>
            <w14:ligatures w14:val="standardContextual"/>
          </w:rPr>
          <w:t>(No. of SULEV170 HEVs x HEV VEC factor for SULEV170s) +</w:t>
        </w:r>
      </w:ins>
    </w:p>
    <w:p w14:paraId="1DF816C8" w14:textId="77777777" w:rsidR="00FD29D8" w:rsidRPr="00D01847" w:rsidRDefault="00FD29D8" w:rsidP="00FD29D8">
      <w:pPr>
        <w:spacing w:line="278" w:lineRule="auto"/>
        <w:ind w:left="2880"/>
        <w:rPr>
          <w:ins w:id="5344" w:author="Yu, Yong@ARB" w:date="2026-06-05T08:38:00Z"/>
          <w:rFonts w:ascii="Arial" w:eastAsia="Aptos" w:hAnsi="Arial" w:cs="Times New Roman"/>
          <w:bCs/>
          <w:color w:val="404040"/>
          <w:kern w:val="2"/>
          <w:sz w:val="20"/>
          <w:szCs w:val="20"/>
          <w14:ligatures w14:val="standardContextual"/>
        </w:rPr>
      </w:pPr>
      <w:ins w:id="5345" w:author="Yu, Yong@ARB" w:date="2026-06-05T08:38:00Z">
        <w:r w:rsidRPr="00D01847">
          <w:rPr>
            <w:rFonts w:ascii="Arial" w:eastAsia="Aptos" w:hAnsi="Arial" w:cs="Times New Roman"/>
            <w:bCs/>
            <w:color w:val="404040"/>
            <w:kern w:val="2"/>
            <w:sz w:val="20"/>
            <w:szCs w:val="20"/>
            <w14:ligatures w14:val="standardContextual"/>
          </w:rPr>
          <w:t>(No. of SULEV230 HEVs x HEV VEC factor for SULEV230s)] -</w:t>
        </w:r>
      </w:ins>
    </w:p>
    <w:p w14:paraId="518ECAA6" w14:textId="77777777" w:rsidR="00FD29D8" w:rsidRPr="00D01847" w:rsidRDefault="00FD29D8" w:rsidP="00FD29D8">
      <w:pPr>
        <w:spacing w:line="278" w:lineRule="auto"/>
        <w:ind w:left="2880"/>
        <w:rPr>
          <w:ins w:id="5346" w:author="Yu, Yong@ARB" w:date="2026-06-05T08:38:00Z"/>
          <w:rFonts w:ascii="Arial" w:eastAsia="Aptos" w:hAnsi="Arial" w:cs="Times New Roman"/>
          <w:bCs/>
          <w:color w:val="404040"/>
          <w:kern w:val="2"/>
          <w:sz w:val="20"/>
          <w:szCs w:val="20"/>
          <w14:ligatures w14:val="standardContextual"/>
        </w:rPr>
      </w:pPr>
      <w:ins w:id="5347" w:author="Yu, Yong@ARB" w:date="2026-06-05T08:38:00Z">
        <w:r w:rsidRPr="00D01847">
          <w:rPr>
            <w:rFonts w:ascii="Arial" w:eastAsia="Aptos" w:hAnsi="Arial" w:cs="Times New Roman"/>
            <w:bCs/>
            <w:color w:val="404040"/>
            <w:kern w:val="2"/>
            <w:sz w:val="20"/>
            <w:szCs w:val="20"/>
            <w14:ligatures w14:val="standardContextual"/>
          </w:rPr>
          <w:lastRenderedPageBreak/>
          <w:t>(No. of SULEV170s and SULEV230s Required to be Produced) +</w:t>
        </w:r>
      </w:ins>
    </w:p>
    <w:p w14:paraId="6E0133E5" w14:textId="77777777" w:rsidR="00FD29D8" w:rsidRPr="00D01847" w:rsidRDefault="00FD29D8" w:rsidP="00FD29D8">
      <w:pPr>
        <w:spacing w:line="278" w:lineRule="auto"/>
        <w:ind w:left="2880"/>
        <w:rPr>
          <w:ins w:id="5348" w:author="Yu, Yong@ARB" w:date="2026-06-05T08:38:00Z"/>
          <w:rFonts w:ascii="Arial" w:eastAsia="Aptos" w:hAnsi="Arial" w:cs="Times New Roman"/>
          <w:bCs/>
          <w:color w:val="404040"/>
          <w:kern w:val="2"/>
          <w:sz w:val="20"/>
          <w:szCs w:val="20"/>
          <w14:ligatures w14:val="standardContextual"/>
        </w:rPr>
      </w:pPr>
      <w:ins w:id="5349" w:author="Yu, Yong@ARB" w:date="2026-06-05T08:38:00Z">
        <w:r w:rsidRPr="00D01847">
          <w:rPr>
            <w:rFonts w:ascii="Arial" w:eastAsia="Aptos" w:hAnsi="Arial" w:cs="Times New Roman"/>
            <w:bCs/>
            <w:color w:val="404040"/>
            <w:kern w:val="2"/>
            <w:sz w:val="20"/>
            <w:szCs w:val="20"/>
            <w14:ligatures w14:val="standardContextual"/>
          </w:rPr>
          <w:t xml:space="preserve">(1.62)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SULEV150s and SULEV200s Produced excluding HEVs) +</w:t>
        </w:r>
      </w:ins>
    </w:p>
    <w:p w14:paraId="3F30C01E" w14:textId="77777777" w:rsidR="00FD29D8" w:rsidRPr="00D01847" w:rsidRDefault="00FD29D8" w:rsidP="00FD29D8">
      <w:pPr>
        <w:spacing w:line="278" w:lineRule="auto"/>
        <w:ind w:left="2880"/>
        <w:rPr>
          <w:ins w:id="5350" w:author="Yu, Yong@ARB" w:date="2026-06-05T08:38:00Z"/>
          <w:rFonts w:ascii="Arial" w:eastAsia="Aptos" w:hAnsi="Arial" w:cs="Times New Roman"/>
          <w:bCs/>
          <w:color w:val="404040"/>
          <w:kern w:val="2"/>
          <w:sz w:val="20"/>
          <w:szCs w:val="20"/>
          <w14:ligatures w14:val="standardContextual"/>
        </w:rPr>
      </w:pPr>
      <w:ins w:id="5351" w:author="Yu, Yong@ARB" w:date="2026-06-05T08:38:00Z">
        <w:r w:rsidRPr="00D01847">
          <w:rPr>
            <w:rFonts w:ascii="Arial" w:eastAsia="Aptos" w:hAnsi="Arial" w:cs="Times New Roman"/>
            <w:bCs/>
            <w:color w:val="404040"/>
            <w:kern w:val="2"/>
            <w:sz w:val="20"/>
            <w:szCs w:val="20"/>
            <w14:ligatures w14:val="standardContextual"/>
          </w:rPr>
          <w:t>(No. of SULEV150 HEVs x HEV VEC factor for SULEV150s) +</w:t>
        </w:r>
      </w:ins>
    </w:p>
    <w:p w14:paraId="4C471657" w14:textId="77777777" w:rsidR="00FD29D8" w:rsidRPr="00D01847" w:rsidRDefault="00FD29D8" w:rsidP="00FD29D8">
      <w:pPr>
        <w:spacing w:line="278" w:lineRule="auto"/>
        <w:ind w:left="2880"/>
        <w:rPr>
          <w:ins w:id="5352" w:author="Yu, Yong@ARB" w:date="2026-06-05T08:38:00Z"/>
          <w:rFonts w:ascii="Arial" w:eastAsia="Aptos" w:hAnsi="Arial" w:cs="Times New Roman"/>
          <w:bCs/>
          <w:color w:val="404040"/>
          <w:kern w:val="2"/>
          <w:sz w:val="20"/>
          <w:szCs w:val="20"/>
          <w14:ligatures w14:val="standardContextual"/>
        </w:rPr>
      </w:pPr>
      <w:ins w:id="5353" w:author="Yu, Yong@ARB" w:date="2026-06-05T08:38:00Z">
        <w:r w:rsidRPr="00D01847">
          <w:rPr>
            <w:rFonts w:ascii="Arial" w:eastAsia="Aptos" w:hAnsi="Arial" w:cs="Times New Roman"/>
            <w:bCs/>
            <w:color w:val="404040"/>
            <w:kern w:val="2"/>
            <w:sz w:val="20"/>
            <w:szCs w:val="20"/>
            <w14:ligatures w14:val="standardContextual"/>
          </w:rPr>
          <w:t>(No. of SULEV200 HEVs x HEV VEC factor for SULEV200s)] -</w:t>
        </w:r>
      </w:ins>
    </w:p>
    <w:p w14:paraId="5E30E078" w14:textId="77777777" w:rsidR="00FD29D8" w:rsidRPr="00D01847" w:rsidRDefault="00FD29D8" w:rsidP="00FD29D8">
      <w:pPr>
        <w:spacing w:line="278" w:lineRule="auto"/>
        <w:ind w:left="2880"/>
        <w:rPr>
          <w:ins w:id="5354" w:author="Yu, Yong@ARB" w:date="2026-06-05T08:38:00Z"/>
          <w:rFonts w:ascii="Arial" w:eastAsia="Aptos" w:hAnsi="Arial" w:cs="Times New Roman"/>
          <w:bCs/>
          <w:color w:val="404040"/>
          <w:kern w:val="2"/>
          <w:sz w:val="20"/>
          <w:szCs w:val="20"/>
          <w14:ligatures w14:val="standardContextual"/>
        </w:rPr>
      </w:pPr>
      <w:ins w:id="5355" w:author="Yu, Yong@ARB" w:date="2026-06-05T08:38:00Z">
        <w:r w:rsidRPr="00D01847">
          <w:rPr>
            <w:rFonts w:ascii="Arial" w:eastAsia="Aptos" w:hAnsi="Arial" w:cs="Times New Roman"/>
            <w:bCs/>
            <w:color w:val="404040"/>
            <w:kern w:val="2"/>
            <w:sz w:val="20"/>
            <w:szCs w:val="20"/>
            <w14:ligatures w14:val="standardContextual"/>
          </w:rPr>
          <w:t>(No. of SULEV150s and SULEV200s Required to be Produced) +</w:t>
        </w:r>
      </w:ins>
    </w:p>
    <w:p w14:paraId="142045C5" w14:textId="77777777" w:rsidR="00FD29D8" w:rsidRPr="00D01847" w:rsidRDefault="00FD29D8" w:rsidP="00FD29D8">
      <w:pPr>
        <w:spacing w:line="278" w:lineRule="auto"/>
        <w:ind w:left="2880"/>
        <w:rPr>
          <w:ins w:id="5356" w:author="Yu, Yong@ARB" w:date="2026-06-05T08:38:00Z"/>
          <w:rFonts w:ascii="Arial" w:eastAsia="Aptos" w:hAnsi="Arial" w:cs="Times New Roman"/>
          <w:bCs/>
          <w:color w:val="404040"/>
          <w:kern w:val="2"/>
          <w:sz w:val="20"/>
          <w:szCs w:val="20"/>
          <w14:ligatures w14:val="standardContextual"/>
        </w:rPr>
      </w:pPr>
      <w:ins w:id="5357" w:author="Yu, Yong@ARB" w:date="2026-06-05T08:38:00Z">
        <w:r w:rsidRPr="00D01847">
          <w:rPr>
            <w:rFonts w:ascii="Arial" w:eastAsia="Aptos" w:hAnsi="Arial" w:cs="Times New Roman"/>
            <w:bCs/>
            <w:color w:val="404040"/>
            <w:kern w:val="2"/>
            <w:sz w:val="20"/>
            <w:szCs w:val="20"/>
            <w14:ligatures w14:val="standardContextual"/>
          </w:rPr>
          <w:t>[(2.00) x (No. of ZEVs Certified and Produced as MDVs)].</w:t>
        </w:r>
      </w:ins>
    </w:p>
    <w:p w14:paraId="352158CE" w14:textId="77777777" w:rsidR="00FD29D8" w:rsidRPr="00D01847" w:rsidRDefault="00FD29D8" w:rsidP="00FD29D8">
      <w:pPr>
        <w:spacing w:line="278" w:lineRule="auto"/>
        <w:ind w:left="2160"/>
        <w:rPr>
          <w:ins w:id="5358" w:author="Yu, Yong@ARB" w:date="2026-06-05T08:38:00Z"/>
          <w:rFonts w:ascii="Arial" w:eastAsia="Aptos" w:hAnsi="Arial" w:cs="Times New Roman"/>
          <w:bCs/>
          <w:color w:val="404040"/>
          <w:kern w:val="2"/>
          <w:sz w:val="24"/>
          <w:szCs w:val="24"/>
          <w14:ligatures w14:val="standardContextual"/>
        </w:rPr>
      </w:pPr>
      <w:ins w:id="5359" w:author="Yu, Yong@ARB" w:date="2026-06-05T08:38:00Z">
        <w:r w:rsidRPr="00D01847">
          <w:rPr>
            <w:rFonts w:ascii="Arial" w:eastAsia="Aptos" w:hAnsi="Arial" w:cs="Times New Roman"/>
            <w:bCs/>
            <w:color w:val="404040"/>
            <w:kern w:val="2"/>
            <w:sz w:val="24"/>
            <w:szCs w:val="24"/>
            <w14:ligatures w14:val="standardContextual"/>
          </w:rPr>
          <w:t>(B) MDV HEV VEC factor. The MDV HEV VEC factor is calculated as follows:</w:t>
        </w:r>
      </w:ins>
    </w:p>
    <w:p w14:paraId="5B58A030"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360" w:author="Yu, Yong@ARB" w:date="2026-06-05T08:38:00Z"/>
          <w:rFonts w:ascii="Arial" w:eastAsia="Times New Roman" w:hAnsi="Arial" w:cs="Arial"/>
        </w:rPr>
      </w:pPr>
      <w:ins w:id="5361" w:author="Yu, Yong@ARB" w:date="2026-06-05T08:38:00Z">
        <w:r w:rsidRPr="00D01847">
          <w:rPr>
            <w:rFonts w:ascii="Arial" w:eastAsia="Times New Roman" w:hAnsi="Arial" w:cs="Arial"/>
          </w:rPr>
          <w:t>For LEV395s:</w:t>
        </w:r>
        <w:r w:rsidRPr="00D01847">
          <w:rPr>
            <w:rFonts w:ascii="Arial" w:eastAsia="Times New Roman" w:hAnsi="Arial" w:cs="Arial"/>
          </w:rPr>
          <w:tab/>
          <w:t>1+</w:t>
        </w:r>
      </w:ins>
      <m:oMath>
        <m:d>
          <m:dPr>
            <m:begChr m:val="["/>
            <m:endChr m:val="]"/>
            <m:ctrlPr>
              <w:ins w:id="5362" w:author="Yu, Yong@ARB" w:date="2026-06-05T08:38:00Z">
                <w:rPr>
                  <w:rFonts w:ascii="Cambria Math" w:eastAsia="Times New Roman" w:hAnsi="Cambria Math" w:cs="Arial"/>
                  <w:i/>
                </w:rPr>
              </w:ins>
            </m:ctrlPr>
          </m:dPr>
          <m:e>
            <m:f>
              <m:fPr>
                <m:ctrlPr>
                  <w:ins w:id="5363" w:author="Yu, Yong@ARB" w:date="2026-06-05T08:38:00Z">
                    <w:rPr>
                      <w:rFonts w:ascii="Cambria Math" w:eastAsia="Times New Roman" w:hAnsi="Cambria Math" w:cs="Arial"/>
                      <w:i/>
                    </w:rPr>
                  </w:ins>
                </m:ctrlPr>
              </m:fPr>
              <m:num>
                <m:d>
                  <m:dPr>
                    <m:ctrlPr>
                      <w:ins w:id="5364" w:author="Yu, Yong@ARB" w:date="2026-06-05T08:38:00Z">
                        <w:rPr>
                          <w:rFonts w:ascii="Cambria Math" w:eastAsia="Times New Roman" w:hAnsi="Cambria Math" w:cs="Arial"/>
                          <w:i/>
                        </w:rPr>
                      </w:ins>
                    </m:ctrlPr>
                  </m:dPr>
                  <m:e>
                    <m:r>
                      <w:ins w:id="5365" w:author="Yu, Yong@ARB" w:date="2026-06-05T08:38:00Z">
                        <w:rPr>
                          <w:rFonts w:ascii="Cambria Math" w:eastAsia="Times New Roman" w:hAnsi="Cambria Math" w:cs="Arial"/>
                        </w:rPr>
                        <m:t>LEV395 standard-ULEV340 standard</m:t>
                      </w:ins>
                    </m:r>
                  </m:e>
                </m:d>
                <m:r>
                  <w:ins w:id="5366" w:author="Yu, Yong@ARB" w:date="2026-06-05T08:38:00Z">
                    <w:rPr>
                      <w:rFonts w:ascii="Cambria Math" w:eastAsia="Times New Roman" w:hAnsi="Cambria Math" w:cs="Arial"/>
                    </w:rPr>
                    <m:t>×Zero-emission VMT Allowance</m:t>
                  </w:ins>
                </m:r>
              </m:num>
              <m:den>
                <m:r>
                  <w:ins w:id="5367" w:author="Yu, Yong@ARB" w:date="2026-06-05T08:38:00Z">
                    <w:rPr>
                      <w:rFonts w:ascii="Cambria Math" w:eastAsia="Times New Roman" w:hAnsi="Cambria Math" w:cs="Arial"/>
                    </w:rPr>
                    <m:t>LEV395 standard</m:t>
                  </w:ins>
                </m:r>
              </m:den>
            </m:f>
          </m:e>
        </m:d>
      </m:oMath>
      <w:ins w:id="5368" w:author="Yu, Yong@ARB" w:date="2026-06-05T08:38:00Z">
        <w:r w:rsidRPr="00D01847">
          <w:rPr>
            <w:rFonts w:ascii="Arial" w:eastAsia="Times New Roman" w:hAnsi="Arial" w:cs="Arial"/>
          </w:rPr>
          <w:t>;</w:t>
        </w:r>
      </w:ins>
    </w:p>
    <w:p w14:paraId="72064AF8"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5369" w:author="Yu, Yong@ARB" w:date="2026-06-05T08:38:00Z"/>
          <w:rFonts w:ascii="Arial" w:eastAsia="Times New Roman" w:hAnsi="Arial" w:cs="Arial"/>
        </w:rPr>
      </w:pPr>
    </w:p>
    <w:p w14:paraId="7676FDC2"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5370" w:author="Yu, Yong@ARB" w:date="2026-06-05T08:38:00Z"/>
          <w:rFonts w:ascii="Arial" w:eastAsia="Times New Roman" w:hAnsi="Arial" w:cs="Arial"/>
        </w:rPr>
      </w:pPr>
    </w:p>
    <w:p w14:paraId="4DF1EA72"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371" w:author="Yu, Yong@ARB" w:date="2026-06-05T08:38:00Z"/>
          <w:rFonts w:ascii="Arial" w:eastAsia="Times New Roman" w:hAnsi="Arial" w:cs="Arial"/>
        </w:rPr>
      </w:pPr>
      <w:ins w:id="5372" w:author="Yu, Yong@ARB" w:date="2026-06-05T08:38:00Z">
        <w:r w:rsidRPr="00D01847">
          <w:rPr>
            <w:rFonts w:ascii="Arial" w:eastAsia="Times New Roman" w:hAnsi="Arial" w:cs="Arial"/>
          </w:rPr>
          <w:t>For ULEV340s:</w:t>
        </w:r>
        <w:r w:rsidRPr="00D01847">
          <w:rPr>
            <w:rFonts w:ascii="Arial" w:eastAsia="Times New Roman" w:hAnsi="Arial" w:cs="Arial"/>
          </w:rPr>
          <w:tab/>
          <w:t>1+</w:t>
        </w:r>
      </w:ins>
      <m:oMath>
        <m:d>
          <m:dPr>
            <m:begChr m:val="["/>
            <m:endChr m:val="]"/>
            <m:ctrlPr>
              <w:ins w:id="5373" w:author="Yu, Yong@ARB" w:date="2026-06-05T08:38:00Z">
                <w:rPr>
                  <w:rFonts w:ascii="Cambria Math" w:eastAsia="Times New Roman" w:hAnsi="Cambria Math" w:cs="Arial"/>
                  <w:i/>
                </w:rPr>
              </w:ins>
            </m:ctrlPr>
          </m:dPr>
          <m:e>
            <m:f>
              <m:fPr>
                <m:ctrlPr>
                  <w:ins w:id="5374" w:author="Yu, Yong@ARB" w:date="2026-06-05T08:38:00Z">
                    <w:rPr>
                      <w:rFonts w:ascii="Cambria Math" w:eastAsia="Times New Roman" w:hAnsi="Cambria Math" w:cs="Arial"/>
                      <w:i/>
                    </w:rPr>
                  </w:ins>
                </m:ctrlPr>
              </m:fPr>
              <m:num>
                <m:d>
                  <m:dPr>
                    <m:ctrlPr>
                      <w:ins w:id="5375" w:author="Yu, Yong@ARB" w:date="2026-06-05T08:38:00Z">
                        <w:rPr>
                          <w:rFonts w:ascii="Cambria Math" w:eastAsia="Times New Roman" w:hAnsi="Cambria Math" w:cs="Arial"/>
                          <w:i/>
                        </w:rPr>
                      </w:ins>
                    </m:ctrlPr>
                  </m:dPr>
                  <m:e>
                    <m:r>
                      <w:ins w:id="5376" w:author="Yu, Yong@ARB" w:date="2026-06-05T08:38:00Z">
                        <w:rPr>
                          <w:rFonts w:ascii="Cambria Math" w:eastAsia="Times New Roman" w:hAnsi="Cambria Math" w:cs="Arial"/>
                        </w:rPr>
                        <m:t>ULEV340 standard-ULEV250 standard</m:t>
                      </w:ins>
                    </m:r>
                  </m:e>
                </m:d>
                <m:r>
                  <w:ins w:id="5377" w:author="Yu, Yong@ARB" w:date="2026-06-05T08:38:00Z">
                    <w:rPr>
                      <w:rFonts w:ascii="Cambria Math" w:eastAsia="Times New Roman" w:hAnsi="Cambria Math" w:cs="Arial"/>
                    </w:rPr>
                    <m:t>×Zero-emission VMT Allowance</m:t>
                  </w:ins>
                </m:r>
              </m:num>
              <m:den>
                <m:r>
                  <w:ins w:id="5378" w:author="Yu, Yong@ARB" w:date="2026-06-05T08:38:00Z">
                    <w:rPr>
                      <w:rFonts w:ascii="Cambria Math" w:eastAsia="Times New Roman" w:hAnsi="Cambria Math" w:cs="Arial"/>
                    </w:rPr>
                    <m:t>ULEV340 standard</m:t>
                  </w:ins>
                </m:r>
              </m:den>
            </m:f>
          </m:e>
        </m:d>
      </m:oMath>
      <w:ins w:id="5379" w:author="Yu, Yong@ARB" w:date="2026-06-05T08:38:00Z">
        <w:r w:rsidRPr="00D01847">
          <w:rPr>
            <w:rFonts w:ascii="Arial" w:eastAsia="Times New Roman" w:hAnsi="Arial" w:cs="Arial"/>
          </w:rPr>
          <w:t>;</w:t>
        </w:r>
      </w:ins>
    </w:p>
    <w:p w14:paraId="54BBF1B4"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ins w:id="5380" w:author="Yu, Yong@ARB" w:date="2026-06-05T08:38:00Z"/>
          <w:rFonts w:ascii="Arial" w:eastAsia="Times New Roman" w:hAnsi="Arial" w:cs="Arial"/>
        </w:rPr>
      </w:pPr>
    </w:p>
    <w:p w14:paraId="49345B82"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381" w:author="Yu, Yong@ARB" w:date="2026-06-05T08:38:00Z"/>
          <w:rFonts w:ascii="Arial" w:eastAsia="Times New Roman" w:hAnsi="Arial" w:cs="Arial"/>
          <w:lang w:val="sv-SE"/>
        </w:rPr>
      </w:pPr>
    </w:p>
    <w:p w14:paraId="78A77140"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382" w:author="Yu, Yong@ARB" w:date="2026-06-05T08:38:00Z"/>
          <w:rFonts w:ascii="Arial" w:eastAsia="Times New Roman" w:hAnsi="Arial" w:cs="Arial"/>
        </w:rPr>
      </w:pPr>
      <w:ins w:id="5383" w:author="Yu, Yong@ARB" w:date="2026-06-05T08:38:00Z">
        <w:r w:rsidRPr="00D01847">
          <w:rPr>
            <w:rFonts w:ascii="Arial" w:eastAsia="Times New Roman" w:hAnsi="Arial" w:cs="Arial"/>
          </w:rPr>
          <w:t>For ULEV250s:</w:t>
        </w:r>
        <w:r w:rsidRPr="00D01847">
          <w:rPr>
            <w:rFonts w:ascii="Arial" w:eastAsia="Times New Roman" w:hAnsi="Arial" w:cs="Arial"/>
          </w:rPr>
          <w:tab/>
          <w:t>1+</w:t>
        </w:r>
      </w:ins>
      <m:oMath>
        <m:d>
          <m:dPr>
            <m:begChr m:val="["/>
            <m:endChr m:val="]"/>
            <m:ctrlPr>
              <w:ins w:id="5384" w:author="Yu, Yong@ARB" w:date="2026-06-05T08:38:00Z">
                <w:rPr>
                  <w:rFonts w:ascii="Cambria Math" w:eastAsia="Times New Roman" w:hAnsi="Cambria Math" w:cs="Arial"/>
                  <w:i/>
                </w:rPr>
              </w:ins>
            </m:ctrlPr>
          </m:dPr>
          <m:e>
            <m:f>
              <m:fPr>
                <m:ctrlPr>
                  <w:ins w:id="5385" w:author="Yu, Yong@ARB" w:date="2026-06-05T08:38:00Z">
                    <w:rPr>
                      <w:rFonts w:ascii="Cambria Math" w:eastAsia="Times New Roman" w:hAnsi="Cambria Math" w:cs="Arial"/>
                      <w:i/>
                    </w:rPr>
                  </w:ins>
                </m:ctrlPr>
              </m:fPr>
              <m:num>
                <m:d>
                  <m:dPr>
                    <m:ctrlPr>
                      <w:ins w:id="5386" w:author="Yu, Yong@ARB" w:date="2026-06-05T08:38:00Z">
                        <w:rPr>
                          <w:rFonts w:ascii="Cambria Math" w:eastAsia="Times New Roman" w:hAnsi="Cambria Math" w:cs="Arial"/>
                          <w:i/>
                        </w:rPr>
                      </w:ins>
                    </m:ctrlPr>
                  </m:dPr>
                  <m:e>
                    <m:r>
                      <w:ins w:id="5387" w:author="Yu, Yong@ARB" w:date="2026-06-05T08:38:00Z">
                        <w:rPr>
                          <w:rFonts w:ascii="Cambria Math" w:eastAsia="Times New Roman" w:hAnsi="Cambria Math" w:cs="Arial"/>
                        </w:rPr>
                        <m:t>ULEV250 standard-ULEV200 standard</m:t>
                      </w:ins>
                    </m:r>
                  </m:e>
                </m:d>
                <m:r>
                  <w:ins w:id="5388" w:author="Yu, Yong@ARB" w:date="2026-06-05T08:38:00Z">
                    <w:rPr>
                      <w:rFonts w:ascii="Cambria Math" w:eastAsia="Times New Roman" w:hAnsi="Cambria Math" w:cs="Arial"/>
                    </w:rPr>
                    <m:t>×Zero-emission VMT Allowance</m:t>
                  </w:ins>
                </m:r>
              </m:num>
              <m:den>
                <m:r>
                  <w:ins w:id="5389" w:author="Yu, Yong@ARB" w:date="2026-06-05T08:38:00Z">
                    <w:rPr>
                      <w:rFonts w:ascii="Cambria Math" w:eastAsia="Times New Roman" w:hAnsi="Cambria Math" w:cs="Arial"/>
                    </w:rPr>
                    <m:t>ULEV250 standard</m:t>
                  </w:ins>
                </m:r>
              </m:den>
            </m:f>
          </m:e>
        </m:d>
      </m:oMath>
      <w:ins w:id="5390" w:author="Yu, Yong@ARB" w:date="2026-06-05T08:38:00Z">
        <w:r w:rsidRPr="00D01847">
          <w:rPr>
            <w:rFonts w:ascii="Arial" w:eastAsia="Times New Roman" w:hAnsi="Arial" w:cs="Arial"/>
          </w:rPr>
          <w:t>;</w:t>
        </w:r>
      </w:ins>
    </w:p>
    <w:p w14:paraId="4AB09B16"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ight="-180" w:hanging="1170"/>
        <w:rPr>
          <w:ins w:id="5391" w:author="Yu, Yong@ARB" w:date="2026-06-05T08:38:00Z"/>
          <w:rFonts w:ascii="Arial" w:eastAsia="Times New Roman" w:hAnsi="Arial" w:cs="Arial"/>
          <w:lang w:val="sv-SE"/>
        </w:rPr>
      </w:pPr>
      <w:ins w:id="5392" w:author="Yu, Yong@ARB" w:date="2026-06-05T08:38:00Z">
        <w:r w:rsidRPr="00D01847">
          <w:rPr>
            <w:rFonts w:ascii="Arial" w:eastAsia="Times New Roman" w:hAnsi="Arial" w:cs="Arial"/>
            <w:lang w:val="sv-SE"/>
          </w:rPr>
          <w:t xml:space="preserve"> </w:t>
        </w:r>
      </w:ins>
    </w:p>
    <w:p w14:paraId="743A7820" w14:textId="77777777" w:rsidR="00FD29D8" w:rsidRPr="00D01847" w:rsidRDefault="00FD29D8" w:rsidP="00FD29D8">
      <w:pPr>
        <w:tabs>
          <w:tab w:val="left" w:pos="-1080"/>
          <w:tab w:val="left" w:pos="-720"/>
          <w:tab w:val="left" w:pos="1"/>
          <w:tab w:val="left" w:pos="720"/>
          <w:tab w:val="left" w:pos="1620"/>
          <w:tab w:val="left" w:pos="2160"/>
          <w:tab w:val="left" w:pos="261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20" w:right="-180" w:hanging="1800"/>
        <w:rPr>
          <w:ins w:id="5393" w:author="Yu, Yong@ARB" w:date="2026-06-05T08:38:00Z"/>
          <w:rFonts w:ascii="Arial" w:eastAsia="Times New Roman" w:hAnsi="Arial" w:cs="Arial"/>
        </w:rPr>
      </w:pPr>
      <w:ins w:id="5394" w:author="Yu, Yong@ARB" w:date="2026-06-05T08:38:00Z">
        <w:r w:rsidRPr="00D01847">
          <w:rPr>
            <w:rFonts w:ascii="Arial" w:eastAsia="Times New Roman" w:hAnsi="Arial" w:cs="Arial"/>
          </w:rPr>
          <w:t>For ULEV200s:</w:t>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t xml:space="preserve"> 1+</w:t>
        </w:r>
      </w:ins>
      <m:oMath>
        <m:d>
          <m:dPr>
            <m:begChr m:val="["/>
            <m:endChr m:val="]"/>
            <m:ctrlPr>
              <w:ins w:id="5395" w:author="Yu, Yong@ARB" w:date="2026-06-05T08:38:00Z">
                <w:rPr>
                  <w:rFonts w:ascii="Cambria Math" w:eastAsia="Times New Roman" w:hAnsi="Cambria Math" w:cs="Arial"/>
                  <w:i/>
                </w:rPr>
              </w:ins>
            </m:ctrlPr>
          </m:dPr>
          <m:e>
            <m:f>
              <m:fPr>
                <m:ctrlPr>
                  <w:ins w:id="5396" w:author="Yu, Yong@ARB" w:date="2026-06-05T08:38:00Z">
                    <w:rPr>
                      <w:rFonts w:ascii="Cambria Math" w:eastAsia="Times New Roman" w:hAnsi="Cambria Math" w:cs="Arial"/>
                      <w:i/>
                    </w:rPr>
                  </w:ins>
                </m:ctrlPr>
              </m:fPr>
              <m:num>
                <m:d>
                  <m:dPr>
                    <m:ctrlPr>
                      <w:ins w:id="5397" w:author="Yu, Yong@ARB" w:date="2026-06-05T08:38:00Z">
                        <w:rPr>
                          <w:rFonts w:ascii="Cambria Math" w:eastAsia="Times New Roman" w:hAnsi="Cambria Math" w:cs="Arial"/>
                          <w:i/>
                        </w:rPr>
                      </w:ins>
                    </m:ctrlPr>
                  </m:dPr>
                  <m:e>
                    <m:r>
                      <w:ins w:id="5398" w:author="Yu, Yong@ARB" w:date="2026-06-05T08:38:00Z">
                        <w:rPr>
                          <w:rFonts w:ascii="Cambria Math" w:eastAsia="Times New Roman" w:hAnsi="Cambria Math" w:cs="Arial"/>
                        </w:rPr>
                        <m:t>ULEV200 standard-SULEV170 standard</m:t>
                      </w:ins>
                    </m:r>
                  </m:e>
                </m:d>
                <m:r>
                  <w:ins w:id="5399" w:author="Yu, Yong@ARB" w:date="2026-06-05T08:38:00Z">
                    <w:rPr>
                      <w:rFonts w:ascii="Cambria Math" w:eastAsia="Times New Roman" w:hAnsi="Cambria Math" w:cs="Arial"/>
                    </w:rPr>
                    <m:t>×Zero-emission VMT Allowance</m:t>
                  </w:ins>
                </m:r>
              </m:num>
              <m:den>
                <m:r>
                  <w:ins w:id="5400" w:author="Yu, Yong@ARB" w:date="2026-06-05T08:38:00Z">
                    <w:rPr>
                      <w:rFonts w:ascii="Cambria Math" w:eastAsia="Times New Roman" w:hAnsi="Cambria Math" w:cs="Arial"/>
                    </w:rPr>
                    <m:t>ULEV200 standard</m:t>
                  </w:ins>
                </m:r>
              </m:den>
            </m:f>
          </m:e>
        </m:d>
      </m:oMath>
      <w:ins w:id="5401" w:author="Yu, Yong@ARB" w:date="2026-06-05T08:38:00Z">
        <w:r w:rsidRPr="00D01847">
          <w:rPr>
            <w:rFonts w:ascii="Arial" w:eastAsia="Times New Roman" w:hAnsi="Arial" w:cs="Arial"/>
          </w:rPr>
          <w:t>;</w:t>
        </w:r>
      </w:ins>
    </w:p>
    <w:p w14:paraId="021F5B5D"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02" w:author="Yu, Yong@ARB" w:date="2026-06-05T08:38:00Z"/>
          <w:rFonts w:ascii="Arial" w:eastAsia="Times New Roman" w:hAnsi="Arial" w:cs="Arial"/>
          <w:lang w:val="sv-SE"/>
        </w:rPr>
      </w:pPr>
      <w:ins w:id="5403" w:author="Yu, Yong@ARB" w:date="2026-06-05T08:38:00Z">
        <w:r w:rsidRPr="00D01847">
          <w:rPr>
            <w:rFonts w:ascii="Arial" w:eastAsia="Times New Roman" w:hAnsi="Arial" w:cs="Arial"/>
            <w:lang w:val="sv-SE"/>
          </w:rPr>
          <w:t xml:space="preserve"> </w:t>
        </w:r>
      </w:ins>
    </w:p>
    <w:p w14:paraId="0800BC74"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04" w:author="Yu, Yong@ARB" w:date="2026-06-05T08:38:00Z"/>
          <w:rFonts w:ascii="Arial" w:eastAsia="Times New Roman" w:hAnsi="Arial" w:cs="Arial"/>
          <w:lang w:val="sv-SE"/>
        </w:rPr>
      </w:pPr>
    </w:p>
    <w:p w14:paraId="1F4A746E"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405" w:author="Yu, Yong@ARB" w:date="2026-06-05T08:38:00Z"/>
          <w:rFonts w:ascii="Arial" w:eastAsia="Times New Roman" w:hAnsi="Arial" w:cs="Arial"/>
        </w:rPr>
      </w:pPr>
      <w:ins w:id="5406" w:author="Yu, Yong@ARB" w:date="2026-06-05T08:38:00Z">
        <w:r w:rsidRPr="00D01847">
          <w:rPr>
            <w:rFonts w:ascii="Arial" w:eastAsia="Times New Roman" w:hAnsi="Arial" w:cs="Arial"/>
          </w:rPr>
          <w:t>For SULEV170s:</w:t>
        </w:r>
        <w:r w:rsidRPr="00D01847">
          <w:rPr>
            <w:rFonts w:ascii="Arial" w:eastAsia="Times New Roman" w:hAnsi="Arial" w:cs="Arial"/>
          </w:rPr>
          <w:tab/>
          <w:t>1+</w:t>
        </w:r>
      </w:ins>
      <m:oMath>
        <m:d>
          <m:dPr>
            <m:begChr m:val="["/>
            <m:endChr m:val="]"/>
            <m:ctrlPr>
              <w:ins w:id="5407" w:author="Yu, Yong@ARB" w:date="2026-06-05T08:38:00Z">
                <w:rPr>
                  <w:rFonts w:ascii="Cambria Math" w:eastAsia="Times New Roman" w:hAnsi="Cambria Math" w:cs="Arial"/>
                  <w:i/>
                </w:rPr>
              </w:ins>
            </m:ctrlPr>
          </m:dPr>
          <m:e>
            <m:f>
              <m:fPr>
                <m:ctrlPr>
                  <w:ins w:id="5408" w:author="Yu, Yong@ARB" w:date="2026-06-05T08:38:00Z">
                    <w:rPr>
                      <w:rFonts w:ascii="Cambria Math" w:eastAsia="Times New Roman" w:hAnsi="Cambria Math" w:cs="Arial"/>
                      <w:i/>
                    </w:rPr>
                  </w:ins>
                </m:ctrlPr>
              </m:fPr>
              <m:num>
                <m:d>
                  <m:dPr>
                    <m:ctrlPr>
                      <w:ins w:id="5409" w:author="Yu, Yong@ARB" w:date="2026-06-05T08:38:00Z">
                        <w:rPr>
                          <w:rFonts w:ascii="Cambria Math" w:eastAsia="Times New Roman" w:hAnsi="Cambria Math" w:cs="Arial"/>
                          <w:i/>
                        </w:rPr>
                      </w:ins>
                    </m:ctrlPr>
                  </m:dPr>
                  <m:e>
                    <m:r>
                      <w:ins w:id="5410" w:author="Yu, Yong@ARB" w:date="2026-06-05T08:38:00Z">
                        <w:rPr>
                          <w:rFonts w:ascii="Cambria Math" w:eastAsia="Times New Roman" w:hAnsi="Cambria Math" w:cs="Arial"/>
                        </w:rPr>
                        <m:t>SULEV170 standard-SULEV150 standard</m:t>
                      </w:ins>
                    </m:r>
                  </m:e>
                </m:d>
                <m:r>
                  <w:ins w:id="5411" w:author="Yu, Yong@ARB" w:date="2026-06-05T08:38:00Z">
                    <w:rPr>
                      <w:rFonts w:ascii="Cambria Math" w:eastAsia="Times New Roman" w:hAnsi="Cambria Math" w:cs="Arial"/>
                    </w:rPr>
                    <m:t>×Zero-emission VMT Allowance</m:t>
                  </w:ins>
                </m:r>
              </m:num>
              <m:den>
                <m:r>
                  <w:ins w:id="5412" w:author="Yu, Yong@ARB" w:date="2026-06-05T08:38:00Z">
                    <w:rPr>
                      <w:rFonts w:ascii="Cambria Math" w:eastAsia="Times New Roman" w:hAnsi="Cambria Math" w:cs="Arial"/>
                    </w:rPr>
                    <m:t>SULEV170 standard</m:t>
                  </w:ins>
                </m:r>
              </m:den>
            </m:f>
          </m:e>
        </m:d>
      </m:oMath>
      <w:ins w:id="5413" w:author="Yu, Yong@ARB" w:date="2026-06-05T08:38:00Z">
        <w:r w:rsidRPr="00D01847">
          <w:rPr>
            <w:rFonts w:ascii="Arial" w:eastAsia="Times New Roman" w:hAnsi="Arial" w:cs="Arial"/>
          </w:rPr>
          <w:t>;</w:t>
        </w:r>
      </w:ins>
    </w:p>
    <w:p w14:paraId="0661529B"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14" w:author="Yu, Yong@ARB" w:date="2026-06-05T08:38:00Z"/>
          <w:rFonts w:ascii="Arial" w:eastAsia="Times New Roman" w:hAnsi="Arial" w:cs="Arial"/>
          <w:lang w:val="sv-SE"/>
        </w:rPr>
      </w:pPr>
      <w:ins w:id="5415" w:author="Yu, Yong@ARB" w:date="2026-06-05T08:38:00Z">
        <w:r w:rsidRPr="00D01847">
          <w:rPr>
            <w:rFonts w:ascii="Arial" w:eastAsia="Times New Roman" w:hAnsi="Arial" w:cs="Arial"/>
            <w:lang w:val="sv-SE"/>
          </w:rPr>
          <w:t xml:space="preserve">  </w:t>
        </w:r>
      </w:ins>
    </w:p>
    <w:p w14:paraId="5EAAC6CE"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16" w:author="Yu, Yong@ARB" w:date="2026-06-05T08:38:00Z"/>
          <w:rFonts w:ascii="Arial" w:eastAsia="Times New Roman" w:hAnsi="Arial" w:cs="Arial"/>
          <w:lang w:val="sv-SE"/>
        </w:rPr>
      </w:pPr>
    </w:p>
    <w:p w14:paraId="5899C1C3"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417" w:author="Yu, Yong@ARB" w:date="2026-06-05T08:38:00Z"/>
          <w:rFonts w:ascii="Arial" w:eastAsia="Times New Roman" w:hAnsi="Arial" w:cs="Arial"/>
          <w:lang w:val="sv-SE"/>
        </w:rPr>
      </w:pPr>
      <w:ins w:id="5418" w:author="Yu, Yong@ARB" w:date="2026-06-05T08:38:00Z">
        <w:r w:rsidRPr="00D01847">
          <w:rPr>
            <w:rFonts w:ascii="Arial" w:eastAsia="Times New Roman" w:hAnsi="Arial" w:cs="Arial"/>
          </w:rPr>
          <w:t>For SULEV150s:</w:t>
        </w:r>
        <w:r w:rsidRPr="00D01847">
          <w:rPr>
            <w:rFonts w:ascii="Arial" w:eastAsia="Times New Roman" w:hAnsi="Arial" w:cs="Arial"/>
          </w:rPr>
          <w:tab/>
          <w:t>1+</w:t>
        </w:r>
      </w:ins>
      <m:oMath>
        <m:d>
          <m:dPr>
            <m:begChr m:val="["/>
            <m:endChr m:val="]"/>
            <m:ctrlPr>
              <w:ins w:id="5419" w:author="Yu, Yong@ARB" w:date="2026-06-05T08:38:00Z">
                <w:rPr>
                  <w:rFonts w:ascii="Cambria Math" w:eastAsia="Times New Roman" w:hAnsi="Cambria Math" w:cs="Arial"/>
                  <w:i/>
                </w:rPr>
              </w:ins>
            </m:ctrlPr>
          </m:dPr>
          <m:e>
            <m:f>
              <m:fPr>
                <m:ctrlPr>
                  <w:ins w:id="5420" w:author="Yu, Yong@ARB" w:date="2026-06-05T08:38:00Z">
                    <w:rPr>
                      <w:rFonts w:ascii="Cambria Math" w:eastAsia="Times New Roman" w:hAnsi="Cambria Math" w:cs="Arial"/>
                      <w:i/>
                    </w:rPr>
                  </w:ins>
                </m:ctrlPr>
              </m:fPr>
              <m:num>
                <m:d>
                  <m:dPr>
                    <m:ctrlPr>
                      <w:ins w:id="5421" w:author="Yu, Yong@ARB" w:date="2026-06-05T08:38:00Z">
                        <w:rPr>
                          <w:rFonts w:ascii="Cambria Math" w:eastAsia="Times New Roman" w:hAnsi="Cambria Math" w:cs="Arial"/>
                          <w:i/>
                        </w:rPr>
                      </w:ins>
                    </m:ctrlPr>
                  </m:dPr>
                  <m:e>
                    <m:r>
                      <w:ins w:id="5422" w:author="Yu, Yong@ARB" w:date="2026-06-05T08:38:00Z">
                        <w:rPr>
                          <w:rFonts w:ascii="Cambria Math" w:eastAsia="Times New Roman" w:hAnsi="Cambria Math" w:cs="Arial"/>
                        </w:rPr>
                        <m:t>SULEV150 standard-ZEV standard</m:t>
                      </w:ins>
                    </m:r>
                  </m:e>
                </m:d>
                <m:r>
                  <w:ins w:id="5423" w:author="Yu, Yong@ARB" w:date="2026-06-05T08:38:00Z">
                    <w:rPr>
                      <w:rFonts w:ascii="Cambria Math" w:eastAsia="Times New Roman" w:hAnsi="Cambria Math" w:cs="Arial"/>
                    </w:rPr>
                    <m:t>×Zero-emission VMT Allowance</m:t>
                  </w:ins>
                </m:r>
              </m:num>
              <m:den>
                <m:r>
                  <w:ins w:id="5424" w:author="Yu, Yong@ARB" w:date="2026-06-05T08:38:00Z">
                    <w:rPr>
                      <w:rFonts w:ascii="Cambria Math" w:eastAsia="Times New Roman" w:hAnsi="Cambria Math" w:cs="Arial"/>
                    </w:rPr>
                    <m:t>SULEV150 standard</m:t>
                  </w:ins>
                </m:r>
              </m:den>
            </m:f>
          </m:e>
        </m:d>
      </m:oMath>
      <w:ins w:id="5425" w:author="Yu, Yong@ARB" w:date="2026-06-05T08:38:00Z">
        <w:r w:rsidRPr="00D01847">
          <w:rPr>
            <w:rFonts w:ascii="Arial" w:eastAsia="Times New Roman" w:hAnsi="Arial" w:cs="Arial"/>
          </w:rPr>
          <w:t>;</w:t>
        </w:r>
      </w:ins>
    </w:p>
    <w:p w14:paraId="1DAB2DCF" w14:textId="77777777" w:rsidR="00FD29D8" w:rsidRPr="00D01847" w:rsidRDefault="00FD29D8" w:rsidP="00FD29D8">
      <w:pPr>
        <w:keepNext/>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426" w:author="Yu, Yong@ARB" w:date="2026-06-05T08:38:00Z"/>
          <w:rFonts w:ascii="Arial" w:eastAsia="Times New Roman" w:hAnsi="Arial" w:cs="Arial"/>
        </w:rPr>
      </w:pPr>
    </w:p>
    <w:p w14:paraId="4B091B1E"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ins w:id="5427" w:author="Yu, Yong@ARB" w:date="2026-06-05T08:38:00Z"/>
          <w:rFonts w:ascii="Arial" w:eastAsia="Times New Roman" w:hAnsi="Arial" w:cs="Arial"/>
        </w:rPr>
      </w:pPr>
    </w:p>
    <w:p w14:paraId="37621B3A"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428" w:author="Yu, Yong@ARB" w:date="2026-06-05T08:38:00Z"/>
          <w:rFonts w:ascii="Arial" w:eastAsia="Times New Roman" w:hAnsi="Arial" w:cs="Arial"/>
        </w:rPr>
      </w:pPr>
      <w:ins w:id="5429" w:author="Yu, Yong@ARB" w:date="2026-06-05T08:38:00Z">
        <w:r w:rsidRPr="00D01847">
          <w:rPr>
            <w:rFonts w:ascii="Arial" w:eastAsia="Times New Roman" w:hAnsi="Arial" w:cs="Arial"/>
          </w:rPr>
          <w:t>For LEV630s:</w:t>
        </w:r>
        <w:r w:rsidRPr="00D01847">
          <w:rPr>
            <w:rFonts w:ascii="Arial" w:eastAsia="Times New Roman" w:hAnsi="Arial" w:cs="Arial"/>
          </w:rPr>
          <w:tab/>
          <w:t>1+</w:t>
        </w:r>
      </w:ins>
      <m:oMath>
        <m:d>
          <m:dPr>
            <m:begChr m:val="["/>
            <m:endChr m:val="]"/>
            <m:ctrlPr>
              <w:ins w:id="5430" w:author="Yu, Yong@ARB" w:date="2026-06-05T08:38:00Z">
                <w:rPr>
                  <w:rFonts w:ascii="Cambria Math" w:eastAsia="Times New Roman" w:hAnsi="Cambria Math" w:cs="Arial"/>
                  <w:i/>
                </w:rPr>
              </w:ins>
            </m:ctrlPr>
          </m:dPr>
          <m:e>
            <m:f>
              <m:fPr>
                <m:ctrlPr>
                  <w:ins w:id="5431" w:author="Yu, Yong@ARB" w:date="2026-06-05T08:38:00Z">
                    <w:rPr>
                      <w:rFonts w:ascii="Cambria Math" w:eastAsia="Times New Roman" w:hAnsi="Cambria Math" w:cs="Arial"/>
                      <w:i/>
                    </w:rPr>
                  </w:ins>
                </m:ctrlPr>
              </m:fPr>
              <m:num>
                <m:d>
                  <m:dPr>
                    <m:ctrlPr>
                      <w:ins w:id="5432" w:author="Yu, Yong@ARB" w:date="2026-06-05T08:38:00Z">
                        <w:rPr>
                          <w:rFonts w:ascii="Cambria Math" w:eastAsia="Times New Roman" w:hAnsi="Cambria Math" w:cs="Arial"/>
                          <w:i/>
                        </w:rPr>
                      </w:ins>
                    </m:ctrlPr>
                  </m:dPr>
                  <m:e>
                    <m:r>
                      <w:ins w:id="5433" w:author="Yu, Yong@ARB" w:date="2026-06-05T08:38:00Z">
                        <w:rPr>
                          <w:rFonts w:ascii="Cambria Math" w:eastAsia="Times New Roman" w:hAnsi="Cambria Math" w:cs="Arial"/>
                        </w:rPr>
                        <m:t>LEV630 standard-ULEV570 standard</m:t>
                      </w:ins>
                    </m:r>
                  </m:e>
                </m:d>
                <m:r>
                  <w:ins w:id="5434" w:author="Yu, Yong@ARB" w:date="2026-06-05T08:38:00Z">
                    <w:rPr>
                      <w:rFonts w:ascii="Cambria Math" w:eastAsia="Times New Roman" w:hAnsi="Cambria Math" w:cs="Arial"/>
                    </w:rPr>
                    <m:t>×Zero-emission VMT Allowance</m:t>
                  </w:ins>
                </m:r>
              </m:num>
              <m:den>
                <m:r>
                  <w:ins w:id="5435" w:author="Yu, Yong@ARB" w:date="2026-06-05T08:38:00Z">
                    <w:rPr>
                      <w:rFonts w:ascii="Cambria Math" w:eastAsia="Times New Roman" w:hAnsi="Cambria Math" w:cs="Arial"/>
                    </w:rPr>
                    <m:t>LEV630 standard</m:t>
                  </w:ins>
                </m:r>
              </m:den>
            </m:f>
          </m:e>
        </m:d>
      </m:oMath>
      <w:ins w:id="5436" w:author="Yu, Yong@ARB" w:date="2026-06-05T08:38:00Z">
        <w:r w:rsidRPr="00D01847">
          <w:rPr>
            <w:rFonts w:ascii="Arial" w:eastAsia="Times New Roman" w:hAnsi="Arial" w:cs="Arial"/>
          </w:rPr>
          <w:t>;</w:t>
        </w:r>
      </w:ins>
    </w:p>
    <w:p w14:paraId="49BB44EE" w14:textId="77777777" w:rsidR="00FD29D8" w:rsidRPr="00D01847" w:rsidRDefault="00FD29D8" w:rsidP="00FD29D8">
      <w:pPr>
        <w:keepNext/>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437" w:author="Yu, Yong@ARB" w:date="2026-06-05T08:38:00Z"/>
          <w:rFonts w:ascii="Arial" w:eastAsia="Times New Roman" w:hAnsi="Arial" w:cs="Arial"/>
        </w:rPr>
      </w:pPr>
    </w:p>
    <w:p w14:paraId="30503587"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438" w:author="Yu, Yong@ARB" w:date="2026-06-05T08:38:00Z"/>
          <w:rFonts w:ascii="Arial" w:eastAsia="Times New Roman" w:hAnsi="Arial" w:cs="Arial"/>
        </w:rPr>
      </w:pPr>
      <w:ins w:id="5439" w:author="Yu, Yong@ARB" w:date="2026-06-05T08:38:00Z">
        <w:r w:rsidRPr="00D01847">
          <w:rPr>
            <w:rFonts w:ascii="Arial" w:eastAsia="Times New Roman" w:hAnsi="Arial" w:cs="Arial"/>
          </w:rPr>
          <w:t>For ULEV570s:</w:t>
        </w:r>
        <w:r w:rsidRPr="00D01847">
          <w:rPr>
            <w:rFonts w:ascii="Arial" w:eastAsia="Times New Roman" w:hAnsi="Arial" w:cs="Arial"/>
          </w:rPr>
          <w:tab/>
          <w:t>1+</w:t>
        </w:r>
      </w:ins>
      <m:oMath>
        <m:d>
          <m:dPr>
            <m:begChr m:val="["/>
            <m:endChr m:val="]"/>
            <m:ctrlPr>
              <w:ins w:id="5440" w:author="Yu, Yong@ARB" w:date="2026-06-05T08:38:00Z">
                <w:rPr>
                  <w:rFonts w:ascii="Cambria Math" w:eastAsia="Times New Roman" w:hAnsi="Cambria Math" w:cs="Arial"/>
                  <w:i/>
                </w:rPr>
              </w:ins>
            </m:ctrlPr>
          </m:dPr>
          <m:e>
            <m:f>
              <m:fPr>
                <m:ctrlPr>
                  <w:ins w:id="5441" w:author="Yu, Yong@ARB" w:date="2026-06-05T08:38:00Z">
                    <w:rPr>
                      <w:rFonts w:ascii="Cambria Math" w:eastAsia="Times New Roman" w:hAnsi="Cambria Math" w:cs="Arial"/>
                      <w:i/>
                    </w:rPr>
                  </w:ins>
                </m:ctrlPr>
              </m:fPr>
              <m:num>
                <m:d>
                  <m:dPr>
                    <m:ctrlPr>
                      <w:ins w:id="5442" w:author="Yu, Yong@ARB" w:date="2026-06-05T08:38:00Z">
                        <w:rPr>
                          <w:rFonts w:ascii="Cambria Math" w:eastAsia="Times New Roman" w:hAnsi="Cambria Math" w:cs="Arial"/>
                          <w:i/>
                        </w:rPr>
                      </w:ins>
                    </m:ctrlPr>
                  </m:dPr>
                  <m:e>
                    <m:r>
                      <w:ins w:id="5443" w:author="Yu, Yong@ARB" w:date="2026-06-05T08:38:00Z">
                        <w:rPr>
                          <w:rFonts w:ascii="Cambria Math" w:eastAsia="Times New Roman" w:hAnsi="Cambria Math" w:cs="Arial"/>
                        </w:rPr>
                        <m:t>ULEV570 standard-ULEV400 standard</m:t>
                      </w:ins>
                    </m:r>
                  </m:e>
                </m:d>
                <m:r>
                  <w:ins w:id="5444" w:author="Yu, Yong@ARB" w:date="2026-06-05T08:38:00Z">
                    <w:rPr>
                      <w:rFonts w:ascii="Cambria Math" w:eastAsia="Times New Roman" w:hAnsi="Cambria Math" w:cs="Arial"/>
                    </w:rPr>
                    <m:t>×Zero-emission VMT Allowance</m:t>
                  </w:ins>
                </m:r>
              </m:num>
              <m:den>
                <m:r>
                  <w:ins w:id="5445" w:author="Yu, Yong@ARB" w:date="2026-06-05T08:38:00Z">
                    <w:rPr>
                      <w:rFonts w:ascii="Cambria Math" w:eastAsia="Times New Roman" w:hAnsi="Cambria Math" w:cs="Arial"/>
                    </w:rPr>
                    <m:t>ULEV570 standard</m:t>
                  </w:ins>
                </m:r>
              </m:den>
            </m:f>
          </m:e>
        </m:d>
      </m:oMath>
      <w:ins w:id="5446" w:author="Yu, Yong@ARB" w:date="2026-06-05T08:38:00Z">
        <w:r w:rsidRPr="00D01847">
          <w:rPr>
            <w:rFonts w:ascii="Arial" w:eastAsia="Times New Roman" w:hAnsi="Arial" w:cs="Arial"/>
          </w:rPr>
          <w:t>;</w:t>
        </w:r>
      </w:ins>
    </w:p>
    <w:p w14:paraId="1022586F"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447" w:author="Yu, Yong@ARB" w:date="2026-06-05T08:38:00Z"/>
          <w:rFonts w:ascii="Arial" w:eastAsia="Times New Roman" w:hAnsi="Arial" w:cs="Arial"/>
        </w:rPr>
      </w:pPr>
    </w:p>
    <w:p w14:paraId="10A74C61"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448" w:author="Yu, Yong@ARB" w:date="2026-06-05T08:38:00Z"/>
          <w:rFonts w:ascii="Arial" w:eastAsia="Times New Roman" w:hAnsi="Arial" w:cs="Arial"/>
        </w:rPr>
      </w:pPr>
      <w:ins w:id="5449" w:author="Yu, Yong@ARB" w:date="2026-06-05T08:38:00Z">
        <w:r w:rsidRPr="00D01847">
          <w:rPr>
            <w:rFonts w:ascii="Arial" w:eastAsia="Times New Roman" w:hAnsi="Arial" w:cs="Arial"/>
          </w:rPr>
          <w:t>For ULEV400s:</w:t>
        </w:r>
        <w:r w:rsidRPr="00D01847">
          <w:rPr>
            <w:rFonts w:ascii="Arial" w:eastAsia="Times New Roman" w:hAnsi="Arial" w:cs="Arial"/>
          </w:rPr>
          <w:tab/>
          <w:t>1+</w:t>
        </w:r>
      </w:ins>
      <m:oMath>
        <m:d>
          <m:dPr>
            <m:begChr m:val="["/>
            <m:endChr m:val="]"/>
            <m:ctrlPr>
              <w:ins w:id="5450" w:author="Yu, Yong@ARB" w:date="2026-06-05T08:38:00Z">
                <w:rPr>
                  <w:rFonts w:ascii="Cambria Math" w:eastAsia="Times New Roman" w:hAnsi="Cambria Math" w:cs="Arial"/>
                  <w:i/>
                </w:rPr>
              </w:ins>
            </m:ctrlPr>
          </m:dPr>
          <m:e>
            <m:f>
              <m:fPr>
                <m:ctrlPr>
                  <w:ins w:id="5451" w:author="Yu, Yong@ARB" w:date="2026-06-05T08:38:00Z">
                    <w:rPr>
                      <w:rFonts w:ascii="Cambria Math" w:eastAsia="Times New Roman" w:hAnsi="Cambria Math" w:cs="Arial"/>
                      <w:i/>
                    </w:rPr>
                  </w:ins>
                </m:ctrlPr>
              </m:fPr>
              <m:num>
                <m:d>
                  <m:dPr>
                    <m:ctrlPr>
                      <w:ins w:id="5452" w:author="Yu, Yong@ARB" w:date="2026-06-05T08:38:00Z">
                        <w:rPr>
                          <w:rFonts w:ascii="Cambria Math" w:eastAsia="Times New Roman" w:hAnsi="Cambria Math" w:cs="Arial"/>
                          <w:i/>
                        </w:rPr>
                      </w:ins>
                    </m:ctrlPr>
                  </m:dPr>
                  <m:e>
                    <m:r>
                      <w:ins w:id="5453" w:author="Yu, Yong@ARB" w:date="2026-06-05T08:38:00Z">
                        <w:rPr>
                          <w:rFonts w:ascii="Cambria Math" w:eastAsia="Times New Roman" w:hAnsi="Cambria Math" w:cs="Arial"/>
                        </w:rPr>
                        <m:t>ULEV400 standard-ULEV270 standard</m:t>
                      </w:ins>
                    </m:r>
                  </m:e>
                </m:d>
                <m:r>
                  <w:ins w:id="5454" w:author="Yu, Yong@ARB" w:date="2026-06-05T08:38:00Z">
                    <w:rPr>
                      <w:rFonts w:ascii="Cambria Math" w:eastAsia="Times New Roman" w:hAnsi="Cambria Math" w:cs="Arial"/>
                    </w:rPr>
                    <m:t>×Zero-emission VMT Allowance</m:t>
                  </w:ins>
                </m:r>
              </m:num>
              <m:den>
                <m:r>
                  <w:ins w:id="5455" w:author="Yu, Yong@ARB" w:date="2026-06-05T08:38:00Z">
                    <w:rPr>
                      <w:rFonts w:ascii="Cambria Math" w:eastAsia="Times New Roman" w:hAnsi="Cambria Math" w:cs="Arial"/>
                    </w:rPr>
                    <m:t>ULEV400 standard</m:t>
                  </w:ins>
                </m:r>
              </m:den>
            </m:f>
          </m:e>
        </m:d>
      </m:oMath>
      <w:ins w:id="5456" w:author="Yu, Yong@ARB" w:date="2026-06-05T08:38:00Z">
        <w:r w:rsidRPr="00D01847">
          <w:rPr>
            <w:rFonts w:ascii="Arial" w:eastAsia="Times New Roman" w:hAnsi="Arial" w:cs="Arial"/>
          </w:rPr>
          <w:t>;</w:t>
        </w:r>
      </w:ins>
    </w:p>
    <w:p w14:paraId="7D29E599"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57" w:author="Yu, Yong@ARB" w:date="2026-06-05T08:38:00Z"/>
          <w:rFonts w:ascii="Arial" w:eastAsia="Times New Roman" w:hAnsi="Arial" w:cs="Arial"/>
          <w:lang w:val="sv-SE"/>
        </w:rPr>
      </w:pPr>
    </w:p>
    <w:p w14:paraId="4B5A1FE8"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58" w:author="Yu, Yong@ARB" w:date="2026-06-05T08:38:00Z"/>
          <w:rFonts w:ascii="Arial" w:eastAsia="Times New Roman" w:hAnsi="Arial" w:cs="Arial"/>
          <w:lang w:val="sv-SE"/>
        </w:rPr>
      </w:pPr>
    </w:p>
    <w:p w14:paraId="5B86F4E6"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459" w:author="Yu, Yong@ARB" w:date="2026-06-05T08:38:00Z"/>
          <w:rFonts w:ascii="Arial" w:eastAsia="Times New Roman" w:hAnsi="Arial" w:cs="Arial"/>
        </w:rPr>
      </w:pPr>
      <w:ins w:id="5460" w:author="Yu, Yong@ARB" w:date="2026-06-05T08:38:00Z">
        <w:r w:rsidRPr="00D01847">
          <w:rPr>
            <w:rFonts w:ascii="Arial" w:eastAsia="Times New Roman" w:hAnsi="Arial" w:cs="Arial"/>
          </w:rPr>
          <w:t>For ULEV270s:</w:t>
        </w:r>
        <w:r w:rsidRPr="00D01847">
          <w:rPr>
            <w:rFonts w:ascii="Arial" w:eastAsia="Times New Roman" w:hAnsi="Arial" w:cs="Arial"/>
          </w:rPr>
          <w:tab/>
          <w:t>1+</w:t>
        </w:r>
      </w:ins>
      <m:oMath>
        <m:d>
          <m:dPr>
            <m:begChr m:val="["/>
            <m:endChr m:val="]"/>
            <m:ctrlPr>
              <w:ins w:id="5461" w:author="Yu, Yong@ARB" w:date="2026-06-05T08:38:00Z">
                <w:rPr>
                  <w:rFonts w:ascii="Cambria Math" w:eastAsia="Times New Roman" w:hAnsi="Cambria Math" w:cs="Arial"/>
                  <w:i/>
                </w:rPr>
              </w:ins>
            </m:ctrlPr>
          </m:dPr>
          <m:e>
            <m:f>
              <m:fPr>
                <m:ctrlPr>
                  <w:ins w:id="5462" w:author="Yu, Yong@ARB" w:date="2026-06-05T08:38:00Z">
                    <w:rPr>
                      <w:rFonts w:ascii="Cambria Math" w:eastAsia="Times New Roman" w:hAnsi="Cambria Math" w:cs="Arial"/>
                      <w:i/>
                    </w:rPr>
                  </w:ins>
                </m:ctrlPr>
              </m:fPr>
              <m:num>
                <m:d>
                  <m:dPr>
                    <m:ctrlPr>
                      <w:ins w:id="5463" w:author="Yu, Yong@ARB" w:date="2026-06-05T08:38:00Z">
                        <w:rPr>
                          <w:rFonts w:ascii="Cambria Math" w:eastAsia="Times New Roman" w:hAnsi="Cambria Math" w:cs="Arial"/>
                          <w:i/>
                        </w:rPr>
                      </w:ins>
                    </m:ctrlPr>
                  </m:dPr>
                  <m:e>
                    <m:r>
                      <w:ins w:id="5464" w:author="Yu, Yong@ARB" w:date="2026-06-05T08:38:00Z">
                        <w:rPr>
                          <w:rFonts w:ascii="Cambria Math" w:eastAsia="Times New Roman" w:hAnsi="Cambria Math" w:cs="Arial"/>
                        </w:rPr>
                        <m:t>ULEV270 standard-SULEV230 standard</m:t>
                      </w:ins>
                    </m:r>
                  </m:e>
                </m:d>
                <m:r>
                  <w:ins w:id="5465" w:author="Yu, Yong@ARB" w:date="2026-06-05T08:38:00Z">
                    <w:rPr>
                      <w:rFonts w:ascii="Cambria Math" w:eastAsia="Times New Roman" w:hAnsi="Cambria Math" w:cs="Arial"/>
                    </w:rPr>
                    <m:t>×Zero-emission VMT Allowance</m:t>
                  </w:ins>
                </m:r>
              </m:num>
              <m:den>
                <m:r>
                  <w:ins w:id="5466" w:author="Yu, Yong@ARB" w:date="2026-06-05T08:38:00Z">
                    <w:rPr>
                      <w:rFonts w:ascii="Cambria Math" w:eastAsia="Times New Roman" w:hAnsi="Cambria Math" w:cs="Arial"/>
                    </w:rPr>
                    <m:t>ULEV270 standard</m:t>
                  </w:ins>
                </m:r>
              </m:den>
            </m:f>
          </m:e>
        </m:d>
      </m:oMath>
      <w:ins w:id="5467" w:author="Yu, Yong@ARB" w:date="2026-06-05T08:38:00Z">
        <w:r w:rsidRPr="00D01847">
          <w:rPr>
            <w:rFonts w:ascii="Arial" w:eastAsia="Times New Roman" w:hAnsi="Arial" w:cs="Arial"/>
          </w:rPr>
          <w:t>;</w:t>
        </w:r>
      </w:ins>
    </w:p>
    <w:p w14:paraId="636E11CA"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68" w:author="Yu, Yong@ARB" w:date="2026-06-05T08:38:00Z"/>
          <w:rFonts w:ascii="Arial" w:eastAsia="Times New Roman" w:hAnsi="Arial" w:cs="Arial"/>
          <w:lang w:val="sv-SE"/>
        </w:rPr>
      </w:pPr>
      <w:ins w:id="5469" w:author="Yu, Yong@ARB" w:date="2026-06-05T08:38:00Z">
        <w:r w:rsidRPr="00D01847">
          <w:rPr>
            <w:rFonts w:ascii="Arial" w:eastAsia="Times New Roman" w:hAnsi="Arial" w:cs="Arial"/>
            <w:lang w:val="sv-SE"/>
          </w:rPr>
          <w:t xml:space="preserve">  </w:t>
        </w:r>
      </w:ins>
    </w:p>
    <w:p w14:paraId="10AD645A"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70" w:author="Yu, Yong@ARB" w:date="2026-06-05T08:38:00Z"/>
          <w:rFonts w:ascii="Arial" w:eastAsia="Times New Roman" w:hAnsi="Arial" w:cs="Arial"/>
          <w:lang w:val="sv-SE"/>
        </w:rPr>
      </w:pPr>
    </w:p>
    <w:p w14:paraId="66EF8EBC"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471" w:author="Yu, Yong@ARB" w:date="2026-06-05T08:38:00Z"/>
          <w:rFonts w:ascii="Arial" w:eastAsia="Times New Roman" w:hAnsi="Arial" w:cs="Arial"/>
          <w:lang w:val="sv-SE"/>
        </w:rPr>
      </w:pPr>
      <w:ins w:id="5472" w:author="Yu, Yong@ARB" w:date="2026-06-05T08:38:00Z">
        <w:r w:rsidRPr="00D01847">
          <w:rPr>
            <w:rFonts w:ascii="Arial" w:eastAsia="Times New Roman" w:hAnsi="Arial" w:cs="Arial"/>
          </w:rPr>
          <w:t>For SULEV230s:</w:t>
        </w:r>
        <w:r w:rsidRPr="00D01847">
          <w:rPr>
            <w:rFonts w:ascii="Arial" w:eastAsia="Times New Roman" w:hAnsi="Arial" w:cs="Arial"/>
          </w:rPr>
          <w:tab/>
          <w:t>1+</w:t>
        </w:r>
      </w:ins>
      <m:oMath>
        <m:d>
          <m:dPr>
            <m:begChr m:val="["/>
            <m:endChr m:val="]"/>
            <m:ctrlPr>
              <w:ins w:id="5473" w:author="Yu, Yong@ARB" w:date="2026-06-05T08:38:00Z">
                <w:rPr>
                  <w:rFonts w:ascii="Cambria Math" w:eastAsia="Times New Roman" w:hAnsi="Cambria Math" w:cs="Arial"/>
                  <w:i/>
                </w:rPr>
              </w:ins>
            </m:ctrlPr>
          </m:dPr>
          <m:e>
            <m:f>
              <m:fPr>
                <m:ctrlPr>
                  <w:ins w:id="5474" w:author="Yu, Yong@ARB" w:date="2026-06-05T08:38:00Z">
                    <w:rPr>
                      <w:rFonts w:ascii="Cambria Math" w:eastAsia="Times New Roman" w:hAnsi="Cambria Math" w:cs="Arial"/>
                      <w:i/>
                    </w:rPr>
                  </w:ins>
                </m:ctrlPr>
              </m:fPr>
              <m:num>
                <m:d>
                  <m:dPr>
                    <m:ctrlPr>
                      <w:ins w:id="5475" w:author="Yu, Yong@ARB" w:date="2026-06-05T08:38:00Z">
                        <w:rPr>
                          <w:rFonts w:ascii="Cambria Math" w:eastAsia="Times New Roman" w:hAnsi="Cambria Math" w:cs="Arial"/>
                          <w:i/>
                        </w:rPr>
                      </w:ins>
                    </m:ctrlPr>
                  </m:dPr>
                  <m:e>
                    <m:r>
                      <w:ins w:id="5476" w:author="Yu, Yong@ARB" w:date="2026-06-05T08:38:00Z">
                        <w:rPr>
                          <w:rFonts w:ascii="Cambria Math" w:eastAsia="Times New Roman" w:hAnsi="Cambria Math" w:cs="Arial"/>
                        </w:rPr>
                        <m:t>SULEV230 standard-SULEV200 standard</m:t>
                      </w:ins>
                    </m:r>
                  </m:e>
                </m:d>
                <m:r>
                  <w:ins w:id="5477" w:author="Yu, Yong@ARB" w:date="2026-06-05T08:38:00Z">
                    <w:rPr>
                      <w:rFonts w:ascii="Cambria Math" w:eastAsia="Times New Roman" w:hAnsi="Cambria Math" w:cs="Arial"/>
                    </w:rPr>
                    <m:t>×Zero-emission VMT Allowance</m:t>
                  </w:ins>
                </m:r>
              </m:num>
              <m:den>
                <m:r>
                  <w:ins w:id="5478" w:author="Yu, Yong@ARB" w:date="2026-06-05T08:38:00Z">
                    <w:rPr>
                      <w:rFonts w:ascii="Cambria Math" w:eastAsia="Times New Roman" w:hAnsi="Cambria Math" w:cs="Arial"/>
                    </w:rPr>
                    <m:t>SULEV230 standard</m:t>
                  </w:ins>
                </m:r>
              </m:den>
            </m:f>
          </m:e>
        </m:d>
      </m:oMath>
      <w:ins w:id="5479" w:author="Yu, Yong@ARB" w:date="2026-06-05T08:38:00Z">
        <w:r w:rsidRPr="00D01847">
          <w:rPr>
            <w:rFonts w:ascii="Arial" w:eastAsia="Times New Roman" w:hAnsi="Arial" w:cs="Arial"/>
            <w:lang w:val="sv-SE"/>
          </w:rPr>
          <w:t xml:space="preserve">  </w:t>
        </w:r>
      </w:ins>
    </w:p>
    <w:p w14:paraId="0F43AB6D"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80" w:author="Yu, Yong@ARB" w:date="2026-06-05T08:38:00Z"/>
          <w:rFonts w:ascii="Arial" w:eastAsia="Times New Roman" w:hAnsi="Arial" w:cs="Arial"/>
          <w:lang w:val="sv-SE"/>
        </w:rPr>
      </w:pPr>
    </w:p>
    <w:p w14:paraId="32142201"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481" w:author="Yu, Yong@ARB" w:date="2026-06-05T08:38:00Z"/>
          <w:rFonts w:ascii="Arial" w:eastAsia="Times New Roman" w:hAnsi="Arial" w:cs="Arial"/>
          <w:lang w:val="sv-SE"/>
        </w:rPr>
      </w:pPr>
    </w:p>
    <w:p w14:paraId="49695D0D"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482" w:author="Yu, Yong@ARB" w:date="2026-06-05T08:38:00Z"/>
          <w:rFonts w:ascii="Arial" w:eastAsia="Times New Roman" w:hAnsi="Arial" w:cs="Arial"/>
          <w:lang w:val="sv-SE"/>
        </w:rPr>
      </w:pPr>
      <w:ins w:id="5483" w:author="Yu, Yong@ARB" w:date="2026-06-05T08:38:00Z">
        <w:r w:rsidRPr="00D01847">
          <w:rPr>
            <w:rFonts w:ascii="Arial" w:eastAsia="Times New Roman" w:hAnsi="Arial" w:cs="Arial"/>
          </w:rPr>
          <w:t>For SULEV200s:</w:t>
        </w:r>
        <w:r w:rsidRPr="00D01847">
          <w:rPr>
            <w:rFonts w:ascii="Arial" w:eastAsia="Times New Roman" w:hAnsi="Arial" w:cs="Arial"/>
          </w:rPr>
          <w:tab/>
          <w:t>1+</w:t>
        </w:r>
      </w:ins>
      <m:oMath>
        <m:d>
          <m:dPr>
            <m:begChr m:val="["/>
            <m:endChr m:val="]"/>
            <m:ctrlPr>
              <w:ins w:id="5484" w:author="Yu, Yong@ARB" w:date="2026-06-05T08:38:00Z">
                <w:rPr>
                  <w:rFonts w:ascii="Cambria Math" w:eastAsia="Times New Roman" w:hAnsi="Cambria Math" w:cs="Arial"/>
                  <w:i/>
                </w:rPr>
              </w:ins>
            </m:ctrlPr>
          </m:dPr>
          <m:e>
            <m:f>
              <m:fPr>
                <m:ctrlPr>
                  <w:ins w:id="5485" w:author="Yu, Yong@ARB" w:date="2026-06-05T08:38:00Z">
                    <w:rPr>
                      <w:rFonts w:ascii="Cambria Math" w:eastAsia="Times New Roman" w:hAnsi="Cambria Math" w:cs="Arial"/>
                      <w:i/>
                    </w:rPr>
                  </w:ins>
                </m:ctrlPr>
              </m:fPr>
              <m:num>
                <m:d>
                  <m:dPr>
                    <m:ctrlPr>
                      <w:ins w:id="5486" w:author="Yu, Yong@ARB" w:date="2026-06-05T08:38:00Z">
                        <w:rPr>
                          <w:rFonts w:ascii="Cambria Math" w:eastAsia="Times New Roman" w:hAnsi="Cambria Math" w:cs="Arial"/>
                          <w:i/>
                        </w:rPr>
                      </w:ins>
                    </m:ctrlPr>
                  </m:dPr>
                  <m:e>
                    <m:r>
                      <w:ins w:id="5487" w:author="Yu, Yong@ARB" w:date="2026-06-05T08:38:00Z">
                        <w:rPr>
                          <w:rFonts w:ascii="Cambria Math" w:eastAsia="Times New Roman" w:hAnsi="Cambria Math" w:cs="Arial"/>
                        </w:rPr>
                        <m:t>SULEV200 standard-ZEV standard</m:t>
                      </w:ins>
                    </m:r>
                  </m:e>
                </m:d>
                <m:r>
                  <w:ins w:id="5488" w:author="Yu, Yong@ARB" w:date="2026-06-05T08:38:00Z">
                    <w:rPr>
                      <w:rFonts w:ascii="Cambria Math" w:eastAsia="Times New Roman" w:hAnsi="Cambria Math" w:cs="Arial"/>
                    </w:rPr>
                    <m:t>×Zero-emission VMT Allowance</m:t>
                  </w:ins>
                </m:r>
              </m:num>
              <m:den>
                <m:r>
                  <w:ins w:id="5489" w:author="Yu, Yong@ARB" w:date="2026-06-05T08:38:00Z">
                    <w:rPr>
                      <w:rFonts w:ascii="Cambria Math" w:eastAsia="Times New Roman" w:hAnsi="Cambria Math" w:cs="Arial"/>
                    </w:rPr>
                    <m:t>SULEV200 standard</m:t>
                  </w:ins>
                </m:r>
              </m:den>
            </m:f>
          </m:e>
        </m:d>
      </m:oMath>
      <w:ins w:id="5490" w:author="Yu, Yong@ARB" w:date="2026-06-05T08:38:00Z">
        <w:r w:rsidRPr="00D01847">
          <w:rPr>
            <w:rFonts w:ascii="Arial" w:eastAsia="Times New Roman" w:hAnsi="Arial" w:cs="Arial"/>
            <w:lang w:val="sv-SE"/>
          </w:rPr>
          <w:t xml:space="preserve"> </w:t>
        </w:r>
      </w:ins>
    </w:p>
    <w:p w14:paraId="6A2389A5" w14:textId="77777777" w:rsidR="00FD29D8" w:rsidRPr="00D01847" w:rsidRDefault="00FD29D8" w:rsidP="00FD29D8">
      <w:pPr>
        <w:spacing w:line="278" w:lineRule="auto"/>
        <w:ind w:left="720"/>
        <w:contextualSpacing/>
        <w:rPr>
          <w:ins w:id="5491" w:author="Yu, Yong@ARB" w:date="2026-06-05T08:38:00Z"/>
          <w:rFonts w:ascii="Arial" w:eastAsia="Aptos" w:hAnsi="Arial" w:cs="Times New Roman"/>
          <w:bCs/>
          <w:color w:val="404040"/>
          <w:kern w:val="2"/>
          <w:sz w:val="24"/>
          <w:szCs w:val="24"/>
          <w14:ligatures w14:val="standardContextual"/>
        </w:rPr>
      </w:pPr>
    </w:p>
    <w:p w14:paraId="70647B8B" w14:textId="77777777" w:rsidR="00FD29D8" w:rsidRPr="00D01847" w:rsidRDefault="00FD29D8" w:rsidP="00FD29D8">
      <w:pPr>
        <w:spacing w:line="278" w:lineRule="auto"/>
        <w:ind w:left="2160"/>
        <w:contextualSpacing/>
        <w:rPr>
          <w:ins w:id="5492" w:author="Yu, Yong@ARB" w:date="2026-06-05T08:38:00Z"/>
          <w:rFonts w:ascii="Arial" w:eastAsia="Aptos" w:hAnsi="Arial" w:cs="Times New Roman"/>
          <w:bCs/>
          <w:color w:val="404040"/>
          <w:kern w:val="2"/>
          <w:sz w:val="24"/>
          <w:szCs w:val="24"/>
          <w14:ligatures w14:val="standardContextual"/>
        </w:rPr>
      </w:pPr>
      <w:ins w:id="5493" w:author="Yu, Yong@ARB" w:date="2026-06-05T08:38:00Z">
        <w:r w:rsidRPr="00D01847">
          <w:rPr>
            <w:rFonts w:ascii="Arial" w:eastAsia="Arial" w:hAnsi="Arial" w:cs="Arial"/>
          </w:rPr>
          <w:t>where "Zero-emission VMT Allowance" for an HEV is determined in accordance with section C of the "California Exhaust Emission Standards and Test Procedures for 2009 through 2017 Model Zero-Emission Vehicles and Hybrid Electric Vehicles, in the Passenger Car, Light-Duty Truck and Medium-Duty Vehicle Classes," incorporated by reference in section 1962.1, or the "California Exhaust Emission Standards and Test Procedures for 2018 and Subsequent</w:t>
        </w:r>
        <w:r w:rsidRPr="00D01847">
          <w:rPr>
            <w:rFonts w:ascii="Arial" w:eastAsia="Arial" w:hAnsi="Arial" w:cs="Arial"/>
            <w:spacing w:val="-1"/>
          </w:rPr>
          <w:t xml:space="preserve"> </w:t>
        </w:r>
        <w:r w:rsidRPr="00D01847">
          <w:rPr>
            <w:rFonts w:ascii="Arial" w:eastAsia="Arial" w:hAnsi="Arial" w:cs="Arial"/>
          </w:rPr>
          <w:t>Model</w:t>
        </w:r>
        <w:r w:rsidRPr="00D01847">
          <w:rPr>
            <w:rFonts w:ascii="Arial" w:eastAsia="Arial" w:hAnsi="Arial" w:cs="Arial"/>
            <w:spacing w:val="-1"/>
          </w:rPr>
          <w:t xml:space="preserve"> </w:t>
        </w:r>
        <w:r w:rsidRPr="00D01847">
          <w:rPr>
            <w:rFonts w:ascii="Arial" w:eastAsia="Arial" w:hAnsi="Arial" w:cs="Arial"/>
          </w:rPr>
          <w:t>Zero-Emission</w:t>
        </w:r>
        <w:r w:rsidRPr="00D01847">
          <w:rPr>
            <w:rFonts w:ascii="Arial" w:eastAsia="Arial" w:hAnsi="Arial" w:cs="Arial"/>
            <w:spacing w:val="-1"/>
          </w:rPr>
          <w:t xml:space="preserve"> </w:t>
        </w:r>
        <w:r w:rsidRPr="00D01847">
          <w:rPr>
            <w:rFonts w:ascii="Arial" w:eastAsia="Arial" w:hAnsi="Arial" w:cs="Arial"/>
          </w:rPr>
          <w:t>Vehicles</w:t>
        </w:r>
        <w:r w:rsidRPr="00D01847">
          <w:rPr>
            <w:rFonts w:ascii="Arial" w:eastAsia="Arial" w:hAnsi="Arial" w:cs="Arial"/>
            <w:spacing w:val="-1"/>
          </w:rPr>
          <w:t xml:space="preserve"> </w:t>
        </w:r>
        <w:r w:rsidRPr="00D01847">
          <w:rPr>
            <w:rFonts w:ascii="Arial" w:eastAsia="Arial" w:hAnsi="Arial" w:cs="Arial"/>
          </w:rPr>
          <w:t>and</w:t>
        </w:r>
        <w:r w:rsidRPr="00D01847">
          <w:rPr>
            <w:rFonts w:ascii="Arial" w:eastAsia="Arial" w:hAnsi="Arial" w:cs="Arial"/>
            <w:spacing w:val="-1"/>
          </w:rPr>
          <w:t xml:space="preserve"> </w:t>
        </w:r>
        <w:r w:rsidRPr="00D01847">
          <w:rPr>
            <w:rFonts w:ascii="Arial" w:eastAsia="Arial" w:hAnsi="Arial" w:cs="Arial"/>
          </w:rPr>
          <w:t>Hybrid</w:t>
        </w:r>
        <w:r w:rsidRPr="00D01847">
          <w:rPr>
            <w:rFonts w:ascii="Arial" w:eastAsia="Arial" w:hAnsi="Arial" w:cs="Arial"/>
            <w:spacing w:val="-1"/>
          </w:rPr>
          <w:t xml:space="preserve"> </w:t>
        </w:r>
        <w:r w:rsidRPr="00D01847">
          <w:rPr>
            <w:rFonts w:ascii="Arial" w:eastAsia="Arial" w:hAnsi="Arial" w:cs="Arial"/>
          </w:rPr>
          <w:t>Electric</w:t>
        </w:r>
        <w:r w:rsidRPr="00D01847">
          <w:rPr>
            <w:rFonts w:ascii="Arial" w:eastAsia="Arial" w:hAnsi="Arial" w:cs="Arial"/>
            <w:spacing w:val="-1"/>
          </w:rPr>
          <w:t xml:space="preserve"> </w:t>
        </w:r>
        <w:r w:rsidRPr="00D01847">
          <w:rPr>
            <w:rFonts w:ascii="Arial" w:eastAsia="Arial" w:hAnsi="Arial" w:cs="Arial"/>
          </w:rPr>
          <w:t>Vehicles,</w:t>
        </w:r>
        <w:r w:rsidRPr="00D01847">
          <w:rPr>
            <w:rFonts w:ascii="Arial" w:eastAsia="Arial" w:hAnsi="Arial" w:cs="Arial"/>
            <w:spacing w:val="-1"/>
          </w:rPr>
          <w:t xml:space="preserve"> </w:t>
        </w:r>
        <w:r w:rsidRPr="00D01847">
          <w:rPr>
            <w:rFonts w:ascii="Arial" w:eastAsia="Arial" w:hAnsi="Arial" w:cs="Arial"/>
          </w:rPr>
          <w:t>in</w:t>
        </w:r>
        <w:r w:rsidRPr="00D01847">
          <w:rPr>
            <w:rFonts w:ascii="Arial" w:eastAsia="Arial" w:hAnsi="Arial" w:cs="Arial"/>
            <w:spacing w:val="-1"/>
          </w:rPr>
          <w:t xml:space="preserve"> </w:t>
        </w:r>
        <w:r w:rsidRPr="00D01847">
          <w:rPr>
            <w:rFonts w:ascii="Arial" w:eastAsia="Arial" w:hAnsi="Arial" w:cs="Arial"/>
          </w:rPr>
          <w:t>the Passenger Car, Light-Duty Truck and Medium-Duty Vehicle Classes," incorporated by reference in section 1962.2, as applicable, except that for the purposes of this subsection (c)(2)(B), the maximum allowable Zero-emission VMT Allowance that may be used in these equations is 1.0.</w:t>
        </w:r>
        <w:r w:rsidRPr="00D01847">
          <w:rPr>
            <w:rFonts w:ascii="Arial" w:eastAsia="Arial" w:hAnsi="Arial" w:cs="Arial"/>
          </w:rPr>
          <w:br/>
        </w:r>
        <w:r w:rsidRPr="00D01847">
          <w:rPr>
            <w:rFonts w:ascii="Arial" w:eastAsia="Aptos" w:hAnsi="Arial" w:cs="Times New Roman"/>
            <w:bCs/>
            <w:color w:val="404040"/>
            <w:kern w:val="2"/>
            <w:sz w:val="24"/>
            <w:szCs w:val="24"/>
            <w14:ligatures w14:val="standardContextual"/>
          </w:rPr>
          <w:br/>
          <w:t>(C) A</w:t>
        </w:r>
        <w:r w:rsidRPr="00D01847">
          <w:rPr>
            <w:rFonts w:ascii="Arial" w:eastAsia="Aptos" w:hAnsi="Arial" w:cs="Arial"/>
            <w:color w:val="404040"/>
            <w:sz w:val="20"/>
            <w:szCs w:val="20"/>
            <w14:ligatures w14:val="standardContextual"/>
          </w:rPr>
          <w:t xml:space="preserve"> </w:t>
        </w:r>
        <w:r w:rsidRPr="00D01847">
          <w:rPr>
            <w:rFonts w:ascii="Arial" w:eastAsia="Aptos" w:hAnsi="Arial" w:cs="Times New Roman"/>
            <w:bCs/>
            <w:color w:val="404040"/>
            <w:kern w:val="2"/>
            <w:sz w:val="24"/>
            <w:szCs w:val="24"/>
            <w14:ligatures w14:val="standardContextual"/>
          </w:rPr>
          <w:t>manufacturer that fails to produce and deliver for sale in California the equivalent quantity of MDVs certified to LEV III exhaust emission standards, shall receive "Vehicle-Equivalent Debits" (or "VEDs") equal to the amount of negative VECs determined by the equation in subsection (c)(2)(A).</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br/>
          <w:t>(D) Only ZEVs certified as MDVs and not used to meet the ZEV requirement shall be included in the calculation of VECs.</w:t>
        </w:r>
        <w:r>
          <w:rPr>
            <w:rFonts w:ascii="Arial" w:eastAsia="Aptos" w:hAnsi="Arial" w:cs="Times New Roman"/>
            <w:bCs/>
            <w:color w:val="404040"/>
            <w:kern w:val="2"/>
            <w:sz w:val="24"/>
            <w:szCs w:val="24"/>
            <w14:ligatures w14:val="standardContextual"/>
          </w:rPr>
          <w:br/>
        </w:r>
      </w:ins>
    </w:p>
    <w:p w14:paraId="59E48652" w14:textId="77777777" w:rsidR="00FD29D8" w:rsidRPr="00D01847" w:rsidRDefault="00FD29D8" w:rsidP="00FD29D8">
      <w:pPr>
        <w:spacing w:line="278" w:lineRule="auto"/>
        <w:ind w:left="2160" w:hanging="720"/>
        <w:rPr>
          <w:ins w:id="5494" w:author="Yu, Yong@ARB" w:date="2026-06-05T08:38:00Z"/>
          <w:rFonts w:ascii="Arial" w:eastAsia="Times New Roman" w:hAnsi="Arial" w:cs="Arial"/>
          <w:sz w:val="24"/>
          <w:szCs w:val="24"/>
        </w:rPr>
      </w:pPr>
      <w:ins w:id="5495" w:author="Yu, Yong@ARB" w:date="2026-06-05T08:38:00Z">
        <w:r w:rsidRPr="00D01847">
          <w:rPr>
            <w:rFonts w:ascii="Arial" w:eastAsia="Aptos" w:hAnsi="Arial" w:cs="Times New Roman"/>
            <w:bCs/>
            <w:color w:val="404040"/>
            <w:kern w:val="2"/>
            <w:sz w:val="24"/>
            <w:szCs w:val="24"/>
            <w14:ligatures w14:val="standardContextual"/>
          </w:rPr>
          <w:t>(3) Procedure for Offsetting Debits.</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br/>
          <w:t xml:space="preserve">(A) </w:t>
        </w:r>
        <w:r w:rsidRPr="00D01847">
          <w:rPr>
            <w:rFonts w:ascii="Arial" w:eastAsia="Times New Roman" w:hAnsi="Arial" w:cs="Arial"/>
            <w:sz w:val="24"/>
            <w:szCs w:val="24"/>
          </w:rPr>
          <w:t xml:space="preserve">A manufacturer shall equalize emission debits by earning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emission credits or VECs in an amount equal to the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debits or VEDs, or by submitting a commensurate amount of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or VECs to the </w:t>
        </w:r>
        <w:r w:rsidRPr="00D01847">
          <w:rPr>
            <w:rFonts w:ascii="Arial" w:eastAsia="Times New Roman" w:hAnsi="Arial" w:cs="Arial"/>
            <w:sz w:val="24"/>
            <w:szCs w:val="24"/>
          </w:rPr>
          <w:lastRenderedPageBreak/>
          <w:t xml:space="preserve">Executive Officer that were earned previously or acquired from another manufacturer.  A manufacturer shall equalize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debits for PCs, LDTs, and MDPVs and VEC debits for MDVs within three model years.  If emission debits are not equalized within the specified </w:t>
        </w:r>
        <w:proofErr w:type="gramStart"/>
        <w:r w:rsidRPr="00D01847">
          <w:rPr>
            <w:rFonts w:ascii="Arial" w:eastAsia="Times New Roman" w:hAnsi="Arial" w:cs="Arial"/>
            <w:sz w:val="24"/>
            <w:szCs w:val="24"/>
          </w:rPr>
          <w:t>time period</w:t>
        </w:r>
        <w:proofErr w:type="gramEnd"/>
        <w:r w:rsidRPr="00D01847">
          <w:rPr>
            <w:rFonts w:ascii="Arial" w:eastAsia="Times New Roman" w:hAnsi="Arial" w:cs="Arial"/>
            <w:sz w:val="24"/>
            <w:szCs w:val="24"/>
          </w:rPr>
          <w:t xml:space="preserve">, the manufacturer shall be subject to the Health and Safety Code §43211 civil penalty applicable to a manufacturer which sells a new motor vehicle that does not meet the applicable emission standards adopted by the state board.  The cause of action shall be deemed to accrue when the emission debits are not equalized by the end of the specified </w:t>
        </w:r>
        <w:proofErr w:type="gramStart"/>
        <w:r w:rsidRPr="00D01847">
          <w:rPr>
            <w:rFonts w:ascii="Arial" w:eastAsia="Times New Roman" w:hAnsi="Arial" w:cs="Arial"/>
            <w:sz w:val="24"/>
            <w:szCs w:val="24"/>
          </w:rPr>
          <w:t>time period</w:t>
        </w:r>
        <w:proofErr w:type="gramEnd"/>
        <w:r w:rsidRPr="00D01847">
          <w:rPr>
            <w:rFonts w:ascii="Arial" w:eastAsia="Times New Roman" w:hAnsi="Arial" w:cs="Arial"/>
            <w:sz w:val="24"/>
            <w:szCs w:val="24"/>
          </w:rPr>
          <w:t>.  A manufacturer demonstrating compliance under Option 2 in subsection (b)(1)(A)1.a, must calculate the emission debits that are subject to a civil penalty under Health and Safety Code section 43211 separately for California, the District of Columbia, and for each individual state that is included in the fleet average greenhouse gas requirements in subsection (b)(1)(A)1.a.  The manufacturer must calculate these emission debits separately for California, the District of Columbia, and each individual state using the formula in subsections (c)(1) and (c)(2), except that the “Total No. of Vehicles Produced and Delivered for Sale in California, Including ZEVs and HEVs” shall be calculated separately for the District of Columbia and each individual state.</w:t>
        </w:r>
      </w:ins>
    </w:p>
    <w:p w14:paraId="2F01D753" w14:textId="77777777" w:rsidR="00FD29D8" w:rsidRPr="00D01847" w:rsidRDefault="00FD29D8" w:rsidP="00FD29D8">
      <w:pPr>
        <w:spacing w:line="278" w:lineRule="auto"/>
        <w:ind w:left="2160"/>
        <w:rPr>
          <w:ins w:id="5496" w:author="Yu, Yong@ARB" w:date="2026-06-05T08:38:00Z"/>
          <w:rFonts w:ascii="Arial" w:eastAsia="Times New Roman" w:hAnsi="Arial" w:cs="Arial"/>
          <w:sz w:val="24"/>
          <w:szCs w:val="24"/>
        </w:rPr>
      </w:pPr>
      <w:ins w:id="5497" w:author="Yu, Yong@ARB" w:date="2026-06-05T08:38:00Z">
        <w:r w:rsidRPr="00D01847">
          <w:rPr>
            <w:rFonts w:ascii="Arial" w:eastAsia="Times New Roman" w:hAnsi="Arial" w:cs="Arial"/>
            <w:sz w:val="24"/>
            <w:szCs w:val="24"/>
          </w:rPr>
          <w:t xml:space="preserve">For the purposes of Health and Safety Code §43211, the number of passenger cars, light-duty trucks, and medium-duty passenger vehicles not meeting the state board's emission standards shall be determined by dividing the total amount of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emission debits for the model year by the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fleet average requirement for PCs and LDTs 0</w:t>
        </w:r>
        <w:r w:rsidRPr="00D01847">
          <w:rPr>
            <w:rFonts w:ascii="Arial" w:eastAsia="Times New Roman" w:hAnsi="Arial" w:cs="Arial"/>
            <w:sz w:val="24"/>
            <w:szCs w:val="24"/>
          </w:rPr>
          <w:noBreakHyphen/>
          <w:t>3750 lbs. LVW and for LDTs 3751 lbs. LVW - 8500 lbs. GVW and MDPVs applicable for the model year in which the debits were first incurred; and the number of medium-duty vehicles not meeting the state board's emission standards shall be equal to the amount of VEDs incurred.</w:t>
        </w:r>
        <w:r w:rsidRPr="00D01847">
          <w:rPr>
            <w:rFonts w:ascii="Arial" w:eastAsia="Times New Roman" w:hAnsi="Arial" w:cs="Arial"/>
            <w:sz w:val="24"/>
            <w:szCs w:val="24"/>
          </w:rPr>
          <w:br/>
        </w:r>
        <w:r w:rsidRPr="00D01847">
          <w:rPr>
            <w:rFonts w:ascii="Arial" w:eastAsia="Times New Roman" w:hAnsi="Arial" w:cs="Arial"/>
            <w:sz w:val="24"/>
            <w:szCs w:val="24"/>
          </w:rPr>
          <w:br/>
          <w:t xml:space="preserve">(B) The emission credits earned in any given model year shall retain full value through five subsequent model years.  Credits will </w:t>
        </w:r>
        <w:proofErr w:type="gramStart"/>
        <w:r w:rsidRPr="00D01847">
          <w:rPr>
            <w:rFonts w:ascii="Arial" w:eastAsia="Times New Roman" w:hAnsi="Arial" w:cs="Arial"/>
            <w:sz w:val="24"/>
            <w:szCs w:val="24"/>
          </w:rPr>
          <w:t>have</w:t>
        </w:r>
        <w:proofErr w:type="gramEnd"/>
        <w:r w:rsidRPr="00D01847">
          <w:rPr>
            <w:rFonts w:ascii="Arial" w:eastAsia="Times New Roman" w:hAnsi="Arial" w:cs="Arial"/>
            <w:sz w:val="24"/>
            <w:szCs w:val="24"/>
          </w:rPr>
          <w:t xml:space="preserve"> no value if not used by the beginning of the sixth model year after being earned.</w:t>
        </w:r>
      </w:ins>
    </w:p>
    <w:p w14:paraId="74AE5554" w14:textId="77777777" w:rsidR="00FD29D8" w:rsidRPr="00D01847" w:rsidRDefault="00FD29D8" w:rsidP="00FD29D8">
      <w:pPr>
        <w:spacing w:line="278" w:lineRule="auto"/>
        <w:ind w:left="1440"/>
        <w:rPr>
          <w:ins w:id="5498" w:author="Yu, Yong@ARB" w:date="2026-06-05T08:38:00Z"/>
          <w:rFonts w:ascii="Arial" w:eastAsia="Times New Roman" w:hAnsi="Arial" w:cs="Arial"/>
          <w:sz w:val="24"/>
          <w:szCs w:val="24"/>
        </w:rPr>
      </w:pPr>
      <w:ins w:id="5499" w:author="Yu, Yong@ARB" w:date="2026-06-05T08:38:00Z">
        <w:r w:rsidRPr="00D01847">
          <w:rPr>
            <w:rFonts w:ascii="Arial" w:eastAsia="Times New Roman" w:hAnsi="Arial" w:cs="Arial"/>
            <w:sz w:val="24"/>
            <w:szCs w:val="24"/>
          </w:rPr>
          <w:t xml:space="preserve">(4) Changing NMOG Credits and Debits to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and Debits. The value of any emission credits that have not been used prior to </w:t>
        </w:r>
        <w:r w:rsidRPr="00D01847">
          <w:rPr>
            <w:rFonts w:ascii="Arial" w:eastAsia="Times New Roman" w:hAnsi="Arial" w:cs="Arial"/>
            <w:sz w:val="24"/>
            <w:szCs w:val="24"/>
          </w:rPr>
          <w:lastRenderedPageBreak/>
          <w:t xml:space="preserve">the start of the 2015 model year and any emission debits that have not been equalized prior to the start of the 2015 model year earned shall be converted to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at the start of the 2015 model year by multiplying their values by a factor of 3.0. These credits and debits are subject to the provisions in subsection 1961(c)(3).</w:t>
        </w:r>
      </w:ins>
    </w:p>
    <w:p w14:paraId="5F0C70F9" w14:textId="77777777" w:rsidR="00FD29D8" w:rsidRPr="00D01847" w:rsidRDefault="00FD29D8" w:rsidP="00FD29D8">
      <w:pPr>
        <w:numPr>
          <w:ilvl w:val="0"/>
          <w:numId w:val="23"/>
        </w:numPr>
        <w:spacing w:line="278" w:lineRule="auto"/>
        <w:contextualSpacing/>
        <w:rPr>
          <w:ins w:id="5500" w:author="Yu, Yong@ARB" w:date="2026-06-05T08:38:00Z"/>
          <w:rFonts w:ascii="Arial" w:eastAsia="Aptos" w:hAnsi="Arial" w:cs="Times New Roman"/>
          <w:bCs/>
          <w:color w:val="404040"/>
          <w:kern w:val="2"/>
          <w:sz w:val="24"/>
          <w:szCs w:val="24"/>
          <w14:ligatures w14:val="standardContextual"/>
        </w:rPr>
      </w:pPr>
      <w:ins w:id="5501" w:author="Yu, Yong@ARB" w:date="2026-06-05T08:38:00Z">
        <w:r w:rsidRPr="00D01847">
          <w:rPr>
            <w:rFonts w:ascii="Arial" w:eastAsia="Aptos" w:hAnsi="Arial" w:cs="Times New Roman"/>
            <w:bCs/>
            <w:i/>
            <w:iCs/>
            <w:color w:val="404040"/>
            <w:kern w:val="2"/>
            <w:sz w:val="24"/>
            <w:szCs w:val="24"/>
            <w14:ligatures w14:val="standardContextual"/>
          </w:rPr>
          <w:t>Test Procedures</w:t>
        </w:r>
        <w:r w:rsidRPr="00D01847">
          <w:rPr>
            <w:rFonts w:ascii="Arial" w:eastAsia="Aptos" w:hAnsi="Arial" w:cs="Times New Roman"/>
            <w:bCs/>
            <w:color w:val="404040"/>
            <w:kern w:val="2"/>
            <w:sz w:val="24"/>
            <w:szCs w:val="24"/>
            <w14:ligatures w14:val="standardContextual"/>
          </w:rPr>
          <w:t>. The certification requirements and test procedures for determining compliance with the emission standards in this section are set forth in the "California 2015 and Subsequent Model Criteria Pollutant Exhaust Emission Standards and Test Procedures and 2017 and Subsequent Model Greenhouse Gas Exhaust Emission Standards and Test Procedures for Passenger Cars, Light-Duty Trucks, and Medium-Duty Vehicles," as amended December 6, 2012, the "California Non-Methane Organic Gas Test Procedures," as amended December 6, 2012, which are incorporated herein by reference. In the case of hybrid electric vehicles and on-board fuel-fired heaters, the certification requirements and test procedures for determining compliance with the emission standards in this section are set forth in the "California Exhaust Emission Standards and Test Procedures for 2009 through 2017 Model Zero-Emission Vehicles and Hybrid Electric Vehicles, in the Passenger Car, Light Duty Truck and Medium-Duty Vehicle Classes," incorporated by reference in section 1962.1, and the "California Exhaust Emission Standards and Test Procedures for 2018 and Subsequent Model Zero Emission Vehicles and Hybrid Electric Vehicles, in the Passenger Car, Light-Duty Truck and Medium Duty Vehicle Classes," incorporated by reference in section 1962.2.</w:t>
        </w:r>
        <w:r w:rsidRPr="00D01847">
          <w:rPr>
            <w:rFonts w:ascii="Arial" w:eastAsia="Aptos" w:hAnsi="Arial" w:cs="Times New Roman"/>
            <w:bCs/>
            <w:color w:val="404040"/>
            <w:kern w:val="2"/>
            <w:sz w:val="24"/>
            <w:szCs w:val="24"/>
            <w14:ligatures w14:val="standardContextual"/>
          </w:rPr>
          <w:br/>
        </w:r>
      </w:ins>
    </w:p>
    <w:p w14:paraId="7B56EB3A" w14:textId="77777777" w:rsidR="00FD29D8" w:rsidRPr="00D01847" w:rsidRDefault="00FD29D8" w:rsidP="00FD29D8">
      <w:pPr>
        <w:numPr>
          <w:ilvl w:val="0"/>
          <w:numId w:val="23"/>
        </w:numPr>
        <w:spacing w:line="278" w:lineRule="auto"/>
        <w:contextualSpacing/>
        <w:rPr>
          <w:ins w:id="5502" w:author="Yu, Yong@ARB" w:date="2026-06-05T08:38:00Z"/>
          <w:rFonts w:ascii="Arial" w:eastAsia="Aptos" w:hAnsi="Arial" w:cs="Times New Roman"/>
          <w:bCs/>
          <w:color w:val="404040"/>
          <w:kern w:val="2"/>
          <w:sz w:val="24"/>
          <w:szCs w:val="24"/>
          <w14:ligatures w14:val="standardContextual"/>
        </w:rPr>
      </w:pPr>
      <w:ins w:id="5503" w:author="Yu, Yong@ARB" w:date="2026-06-05T08:38:00Z">
        <w:r w:rsidRPr="00D01847">
          <w:rPr>
            <w:rFonts w:ascii="Arial" w:eastAsia="Aptos" w:hAnsi="Arial" w:cs="Times New Roman"/>
            <w:bCs/>
            <w:i/>
            <w:iCs/>
            <w:color w:val="404040"/>
            <w:kern w:val="2"/>
            <w:sz w:val="24"/>
            <w:szCs w:val="24"/>
            <w14:ligatures w14:val="standardContextual"/>
          </w:rPr>
          <w:t>Abbreviations</w:t>
        </w:r>
        <w:r w:rsidRPr="00D01847">
          <w:rPr>
            <w:rFonts w:ascii="Arial" w:eastAsia="Aptos" w:hAnsi="Arial" w:cs="Times New Roman"/>
            <w:bCs/>
            <w:color w:val="404040"/>
            <w:kern w:val="2"/>
            <w:sz w:val="24"/>
            <w:szCs w:val="24"/>
            <w14:ligatures w14:val="standardContextual"/>
          </w:rPr>
          <w:t xml:space="preserve">. The following abbreviations are used in this section 1961.2.1: </w:t>
        </w:r>
      </w:ins>
    </w:p>
    <w:p w14:paraId="508B0A0E" w14:textId="77777777" w:rsidR="00FD29D8" w:rsidRPr="00D01847" w:rsidRDefault="00FD29D8" w:rsidP="00FD29D8">
      <w:pPr>
        <w:spacing w:line="278" w:lineRule="auto"/>
        <w:ind w:left="720"/>
        <w:contextualSpacing/>
        <w:rPr>
          <w:ins w:id="5504" w:author="Yu, Yong@ARB" w:date="2026-06-05T08:38:00Z"/>
          <w:rFonts w:ascii="Arial" w:eastAsia="Aptos" w:hAnsi="Arial" w:cs="Times New Roman"/>
          <w:bCs/>
          <w:color w:val="404040"/>
          <w:kern w:val="2"/>
          <w:sz w:val="24"/>
          <w:szCs w:val="24"/>
          <w14:ligatures w14:val="standardContextual"/>
        </w:rPr>
      </w:pPr>
      <w:ins w:id="5505" w:author="Yu, Yong@ARB" w:date="2026-06-05T08:38:00Z">
        <w:r w:rsidRPr="00D01847">
          <w:rPr>
            <w:rFonts w:ascii="Arial" w:eastAsia="Aptos" w:hAnsi="Arial" w:cs="Times New Roman"/>
            <w:bCs/>
            <w:color w:val="404040"/>
            <w:kern w:val="2"/>
            <w:sz w:val="24"/>
            <w:szCs w:val="24"/>
            <w14:ligatures w14:val="standardContextual"/>
          </w:rPr>
          <w:t xml:space="preserve">"ALVW" means adjusted loaded vehicle weight. </w:t>
        </w:r>
        <w:r w:rsidRPr="00D01847">
          <w:rPr>
            <w:rFonts w:ascii="Arial" w:eastAsia="Aptos" w:hAnsi="Arial" w:cs="Times New Roman"/>
            <w:bCs/>
            <w:color w:val="404040"/>
            <w:kern w:val="2"/>
            <w:sz w:val="24"/>
            <w:szCs w:val="24"/>
            <w14:ligatures w14:val="standardContextual"/>
          </w:rPr>
          <w:br/>
          <w:t xml:space="preserve">"ASTM" means American Society of Testing and Materials. </w:t>
        </w:r>
        <w:r w:rsidRPr="00D01847">
          <w:rPr>
            <w:rFonts w:ascii="Arial" w:eastAsia="Aptos" w:hAnsi="Arial" w:cs="Times New Roman"/>
            <w:bCs/>
            <w:color w:val="404040"/>
            <w:kern w:val="2"/>
            <w:sz w:val="24"/>
            <w:szCs w:val="24"/>
            <w14:ligatures w14:val="standardContextual"/>
          </w:rPr>
          <w:br/>
          <w:t xml:space="preserve">"CO" means carbon monoxide. </w:t>
        </w:r>
        <w:r w:rsidRPr="00D01847">
          <w:rPr>
            <w:rFonts w:ascii="Arial" w:eastAsia="Aptos" w:hAnsi="Arial" w:cs="Times New Roman"/>
            <w:bCs/>
            <w:color w:val="404040"/>
            <w:kern w:val="2"/>
            <w:sz w:val="24"/>
            <w:szCs w:val="24"/>
            <w14:ligatures w14:val="standardContextual"/>
          </w:rPr>
          <w:br/>
          <w:t xml:space="preserve">"FTP" means Federal Test Procedure. </w:t>
        </w:r>
        <w:r w:rsidRPr="00D01847">
          <w:rPr>
            <w:rFonts w:ascii="Arial" w:eastAsia="Aptos" w:hAnsi="Arial" w:cs="Times New Roman"/>
            <w:bCs/>
            <w:color w:val="404040"/>
            <w:kern w:val="2"/>
            <w:sz w:val="24"/>
            <w:szCs w:val="24"/>
            <w14:ligatures w14:val="standardContextual"/>
          </w:rPr>
          <w:br/>
          <w:t xml:space="preserve">"g/mi" means grams per mile. </w:t>
        </w:r>
        <w:r w:rsidRPr="00D01847">
          <w:rPr>
            <w:rFonts w:ascii="Arial" w:eastAsia="Aptos" w:hAnsi="Arial" w:cs="Times New Roman"/>
            <w:bCs/>
            <w:color w:val="404040"/>
            <w:kern w:val="2"/>
            <w:sz w:val="24"/>
            <w:szCs w:val="24"/>
            <w14:ligatures w14:val="standardContextual"/>
          </w:rPr>
          <w:br/>
          <w:t xml:space="preserve">"GVW" means gross vehicle weight. </w:t>
        </w:r>
        <w:r w:rsidRPr="00D01847">
          <w:rPr>
            <w:rFonts w:ascii="Arial" w:eastAsia="Aptos" w:hAnsi="Arial" w:cs="Times New Roman"/>
            <w:bCs/>
            <w:color w:val="404040"/>
            <w:kern w:val="2"/>
            <w:sz w:val="24"/>
            <w:szCs w:val="24"/>
            <w14:ligatures w14:val="standardContextual"/>
          </w:rPr>
          <w:br/>
          <w:t xml:space="preserve">"GVWR" means gross vehicle weight rating. </w:t>
        </w:r>
        <w:r w:rsidRPr="00D01847">
          <w:rPr>
            <w:rFonts w:ascii="Arial" w:eastAsia="Aptos" w:hAnsi="Arial" w:cs="Times New Roman"/>
            <w:bCs/>
            <w:color w:val="404040"/>
            <w:kern w:val="2"/>
            <w:sz w:val="24"/>
            <w:szCs w:val="24"/>
            <w14:ligatures w14:val="standardContextual"/>
          </w:rPr>
          <w:br/>
          <w:t xml:space="preserve">"HEV" means hybrid-electric vehicle. </w:t>
        </w:r>
        <w:r w:rsidRPr="00D01847">
          <w:rPr>
            <w:rFonts w:ascii="Arial" w:eastAsia="Aptos" w:hAnsi="Arial" w:cs="Times New Roman"/>
            <w:bCs/>
            <w:color w:val="404040"/>
            <w:kern w:val="2"/>
            <w:sz w:val="24"/>
            <w:szCs w:val="24"/>
            <w14:ligatures w14:val="standardContextual"/>
          </w:rPr>
          <w:br/>
          <w:t xml:space="preserve">"LDT" means light-duty truck. </w:t>
        </w:r>
        <w:r w:rsidRPr="00D01847">
          <w:rPr>
            <w:rFonts w:ascii="Arial" w:eastAsia="Aptos" w:hAnsi="Arial" w:cs="Times New Roman"/>
            <w:bCs/>
            <w:color w:val="404040"/>
            <w:kern w:val="2"/>
            <w:sz w:val="24"/>
            <w:szCs w:val="24"/>
            <w14:ligatures w14:val="standardContextual"/>
          </w:rPr>
          <w:br/>
          <w:t xml:space="preserve">"LDT1" means a light-duty truck with a loaded vehicle weight of 0-3750 pounds. </w:t>
        </w:r>
        <w:r w:rsidRPr="00D01847">
          <w:rPr>
            <w:rFonts w:ascii="Arial" w:eastAsia="Aptos" w:hAnsi="Arial" w:cs="Times New Roman"/>
            <w:bCs/>
            <w:color w:val="404040"/>
            <w:kern w:val="2"/>
            <w:sz w:val="24"/>
            <w:szCs w:val="24"/>
            <w14:ligatures w14:val="standardContextual"/>
          </w:rPr>
          <w:br/>
          <w:t xml:space="preserve">"LDT2" means a light-duty truck with a loaded vehicle weight of 3751 pounds to a gross vehicle weight rating of 8500 pounds. </w:t>
        </w:r>
        <w:r w:rsidRPr="00D01847">
          <w:rPr>
            <w:rFonts w:ascii="Arial" w:eastAsia="Aptos" w:hAnsi="Arial" w:cs="Times New Roman"/>
            <w:bCs/>
            <w:color w:val="404040"/>
            <w:kern w:val="2"/>
            <w:sz w:val="24"/>
            <w:szCs w:val="24"/>
            <w14:ligatures w14:val="standardContextual"/>
          </w:rPr>
          <w:br/>
          <w:t xml:space="preserve">"LEV" means low-emission vehicle. </w:t>
        </w:r>
        <w:r w:rsidRPr="00D01847">
          <w:rPr>
            <w:rFonts w:ascii="Arial" w:eastAsia="Aptos" w:hAnsi="Arial" w:cs="Times New Roman"/>
            <w:bCs/>
            <w:color w:val="404040"/>
            <w:kern w:val="2"/>
            <w:sz w:val="24"/>
            <w:szCs w:val="24"/>
            <w14:ligatures w14:val="standardContextual"/>
          </w:rPr>
          <w:br/>
          <w:t xml:space="preserve">"LPG" means liquefied petroleum gas. </w:t>
        </w:r>
        <w:r w:rsidRPr="00D01847">
          <w:rPr>
            <w:rFonts w:ascii="Arial" w:eastAsia="Aptos" w:hAnsi="Arial" w:cs="Times New Roman"/>
            <w:bCs/>
            <w:color w:val="404040"/>
            <w:kern w:val="2"/>
            <w:sz w:val="24"/>
            <w:szCs w:val="24"/>
            <w14:ligatures w14:val="standardContextual"/>
          </w:rPr>
          <w:br/>
          <w:t xml:space="preserve">"LVW" means loaded vehicle weight. </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lastRenderedPageBreak/>
          <w:t xml:space="preserve">"MDPV" means medium-duty passenger vehicle. </w:t>
        </w:r>
        <w:r w:rsidRPr="00D01847">
          <w:rPr>
            <w:rFonts w:ascii="Arial" w:eastAsia="Aptos" w:hAnsi="Arial" w:cs="Times New Roman"/>
            <w:bCs/>
            <w:color w:val="404040"/>
            <w:kern w:val="2"/>
            <w:sz w:val="24"/>
            <w:szCs w:val="24"/>
            <w14:ligatures w14:val="standardContextual"/>
          </w:rPr>
          <w:br/>
          <w:t xml:space="preserve">"MDV" means medium-duty vehicle. </w:t>
        </w:r>
        <w:r w:rsidRPr="00D01847">
          <w:rPr>
            <w:rFonts w:ascii="Arial" w:eastAsia="Aptos" w:hAnsi="Arial" w:cs="Times New Roman"/>
            <w:bCs/>
            <w:color w:val="404040"/>
            <w:kern w:val="2"/>
            <w:sz w:val="24"/>
            <w:szCs w:val="24"/>
            <w14:ligatures w14:val="standardContextual"/>
          </w:rPr>
          <w:br/>
          <w:t xml:space="preserve">"NMHC" means non-methane hydrocarbons. </w:t>
        </w:r>
        <w:r w:rsidRPr="00D01847">
          <w:rPr>
            <w:rFonts w:ascii="Arial" w:eastAsia="Aptos" w:hAnsi="Arial" w:cs="Times New Roman"/>
            <w:bCs/>
            <w:color w:val="404040"/>
            <w:kern w:val="2"/>
            <w:sz w:val="24"/>
            <w:szCs w:val="24"/>
            <w14:ligatures w14:val="standardContextual"/>
          </w:rPr>
          <w:br/>
          <w:t xml:space="preserve">"mg/mi" means milligrams per mile. </w:t>
        </w:r>
        <w:r w:rsidRPr="00D01847">
          <w:rPr>
            <w:rFonts w:ascii="Arial" w:eastAsia="Aptos" w:hAnsi="Arial" w:cs="Times New Roman"/>
            <w:bCs/>
            <w:color w:val="404040"/>
            <w:kern w:val="2"/>
            <w:sz w:val="24"/>
            <w:szCs w:val="24"/>
            <w14:ligatures w14:val="standardContextual"/>
          </w:rPr>
          <w:br/>
          <w:t xml:space="preserve">"NMHC" means non-methane hydrocarbons. </w:t>
        </w:r>
        <w:r w:rsidRPr="00D01847">
          <w:rPr>
            <w:rFonts w:ascii="Arial" w:eastAsia="Aptos" w:hAnsi="Arial" w:cs="Times New Roman"/>
            <w:bCs/>
            <w:color w:val="404040"/>
            <w:kern w:val="2"/>
            <w:sz w:val="24"/>
            <w:szCs w:val="24"/>
            <w14:ligatures w14:val="standardContextual"/>
          </w:rPr>
          <w:br/>
          <w:t xml:space="preserve">"Non-Methane Organic Gases" or "NMOG" means the total mass of oxygenated and non-oxygenated hydrocarbon emissions. </w:t>
        </w:r>
        <w:r w:rsidRPr="00D01847">
          <w:rPr>
            <w:rFonts w:ascii="Arial" w:eastAsia="Aptos" w:hAnsi="Arial" w:cs="Times New Roman"/>
            <w:bCs/>
            <w:color w:val="404040"/>
            <w:kern w:val="2"/>
            <w:sz w:val="24"/>
            <w:szCs w:val="24"/>
            <w14:ligatures w14:val="standardContextual"/>
          </w:rPr>
          <w:br/>
          <w:t xml:space="preserve">"NOx" means oxides of nitrogen. </w:t>
        </w:r>
        <w:r w:rsidRPr="00D01847">
          <w:rPr>
            <w:rFonts w:ascii="Arial" w:eastAsia="Aptos" w:hAnsi="Arial" w:cs="Times New Roman"/>
            <w:bCs/>
            <w:color w:val="404040"/>
            <w:kern w:val="2"/>
            <w:sz w:val="24"/>
            <w:szCs w:val="24"/>
            <w14:ligatures w14:val="standardContextual"/>
          </w:rPr>
          <w:br/>
          <w:t xml:space="preserve">"PC" means passenger car. </w:t>
        </w:r>
        <w:r w:rsidRPr="00D01847">
          <w:rPr>
            <w:rFonts w:ascii="Arial" w:eastAsia="Aptos" w:hAnsi="Arial" w:cs="Times New Roman"/>
            <w:bCs/>
            <w:color w:val="404040"/>
            <w:kern w:val="2"/>
            <w:sz w:val="24"/>
            <w:szCs w:val="24"/>
            <w14:ligatures w14:val="standardContextual"/>
          </w:rPr>
          <w:br/>
          <w:t xml:space="preserve">"SULEV" means super-ultra-low-emission vehicle. </w:t>
        </w:r>
        <w:r w:rsidRPr="00D01847">
          <w:rPr>
            <w:rFonts w:ascii="Arial" w:eastAsia="Aptos" w:hAnsi="Arial" w:cs="Times New Roman"/>
            <w:bCs/>
            <w:color w:val="404040"/>
            <w:kern w:val="2"/>
            <w:sz w:val="24"/>
            <w:szCs w:val="24"/>
            <w14:ligatures w14:val="standardContextual"/>
          </w:rPr>
          <w:br/>
          <w:t xml:space="preserve">"ULEV" means ultra-low-emission vehicle. </w:t>
        </w:r>
        <w:r w:rsidRPr="00D01847">
          <w:rPr>
            <w:rFonts w:ascii="Arial" w:eastAsia="Aptos" w:hAnsi="Arial" w:cs="Times New Roman"/>
            <w:bCs/>
            <w:color w:val="404040"/>
            <w:kern w:val="2"/>
            <w:sz w:val="24"/>
            <w:szCs w:val="24"/>
            <w14:ligatures w14:val="standardContextual"/>
          </w:rPr>
          <w:br/>
          <w:t xml:space="preserve">"VEC" means vehicle-equivalent credits. </w:t>
        </w:r>
        <w:r w:rsidRPr="00D01847">
          <w:rPr>
            <w:rFonts w:ascii="Arial" w:eastAsia="Aptos" w:hAnsi="Arial" w:cs="Times New Roman"/>
            <w:bCs/>
            <w:color w:val="404040"/>
            <w:kern w:val="2"/>
            <w:sz w:val="24"/>
            <w:szCs w:val="24"/>
            <w14:ligatures w14:val="standardContextual"/>
          </w:rPr>
          <w:br/>
          <w:t xml:space="preserve">"VED" means vehicle-equivalent debits. </w:t>
        </w:r>
        <w:r w:rsidRPr="00D01847">
          <w:rPr>
            <w:rFonts w:ascii="Arial" w:eastAsia="Aptos" w:hAnsi="Arial" w:cs="Times New Roman"/>
            <w:bCs/>
            <w:color w:val="404040"/>
            <w:kern w:val="2"/>
            <w:sz w:val="24"/>
            <w:szCs w:val="24"/>
            <w14:ligatures w14:val="standardContextual"/>
          </w:rPr>
          <w:br/>
          <w:t xml:space="preserve">"VMT" means vehicle miles traveled. </w:t>
        </w:r>
        <w:r w:rsidRPr="00D01847">
          <w:rPr>
            <w:rFonts w:ascii="Arial" w:eastAsia="Aptos" w:hAnsi="Arial" w:cs="Times New Roman"/>
            <w:bCs/>
            <w:color w:val="404040"/>
            <w:kern w:val="2"/>
            <w:sz w:val="24"/>
            <w:szCs w:val="24"/>
            <w14:ligatures w14:val="standardContextual"/>
          </w:rPr>
          <w:br/>
          <w:t>"ZEV" means zero-emission vehicle.</w:t>
        </w:r>
      </w:ins>
    </w:p>
    <w:p w14:paraId="46818F4F" w14:textId="010D89D7" w:rsidR="00FD29D8" w:rsidRDefault="00FD29D8" w:rsidP="00FD29D8">
      <w:pPr>
        <w:keepLines/>
        <w:widowControl w:val="0"/>
        <w:spacing w:line="240" w:lineRule="auto"/>
        <w:rPr>
          <w:ins w:id="5506" w:author="Yu, Yong@ARB" w:date="2026-06-05T08:38:00Z"/>
          <w:rFonts w:ascii="Arial" w:hAnsi="Arial" w:cs="Arial"/>
          <w:bCs/>
        </w:rPr>
      </w:pPr>
      <w:ins w:id="5507" w:author="Yu, Yong@ARB" w:date="2026-06-05T08:38:00Z">
        <w:r w:rsidRPr="00D01847">
          <w:rPr>
            <w:rFonts w:ascii="Arial" w:eastAsia="Aptos" w:hAnsi="Arial" w:cs="Times New Roman"/>
            <w:bCs/>
            <w:i/>
            <w:iCs/>
            <w:color w:val="404040"/>
            <w:kern w:val="2"/>
            <w:sz w:val="24"/>
            <w:szCs w:val="24"/>
            <w14:ligatures w14:val="standardContextual"/>
          </w:rPr>
          <w:t>Severability</w:t>
        </w:r>
        <w:r w:rsidRPr="00D01847">
          <w:rPr>
            <w:rFonts w:ascii="Arial" w:eastAsia="Aptos" w:hAnsi="Arial" w:cs="Times New Roman"/>
            <w:bCs/>
            <w:color w:val="404040"/>
            <w:kern w:val="2"/>
            <w:sz w:val="24"/>
            <w:szCs w:val="24"/>
            <w14:ligatures w14:val="standardContextual"/>
          </w:rPr>
          <w:t xml:space="preserve">. Each provision of this section is severable, and </w:t>
        </w:r>
        <w:proofErr w:type="gramStart"/>
        <w:r w:rsidRPr="00D01847">
          <w:rPr>
            <w:rFonts w:ascii="Arial" w:eastAsia="Aptos" w:hAnsi="Arial" w:cs="Times New Roman"/>
            <w:bCs/>
            <w:color w:val="404040"/>
            <w:kern w:val="2"/>
            <w:sz w:val="24"/>
            <w:szCs w:val="24"/>
            <w14:ligatures w14:val="standardContextual"/>
          </w:rPr>
          <w:t>in the event that</w:t>
        </w:r>
        <w:proofErr w:type="gramEnd"/>
        <w:r w:rsidRPr="00D01847">
          <w:rPr>
            <w:rFonts w:ascii="Arial" w:eastAsia="Aptos" w:hAnsi="Arial" w:cs="Times New Roman"/>
            <w:bCs/>
            <w:color w:val="404040"/>
            <w:kern w:val="2"/>
            <w:sz w:val="24"/>
            <w:szCs w:val="24"/>
            <w14:ligatures w14:val="standardContextual"/>
          </w:rPr>
          <w:t xml:space="preserve"> any provision of this section is held to be invalid, the remainder of both this section and this article </w:t>
        </w:r>
        <w:proofErr w:type="gramStart"/>
        <w:r w:rsidRPr="00D01847">
          <w:rPr>
            <w:rFonts w:ascii="Arial" w:eastAsia="Aptos" w:hAnsi="Arial" w:cs="Times New Roman"/>
            <w:bCs/>
            <w:color w:val="404040"/>
            <w:kern w:val="2"/>
            <w:sz w:val="24"/>
            <w:szCs w:val="24"/>
            <w14:ligatures w14:val="standardContextual"/>
          </w:rPr>
          <w:t>remains</w:t>
        </w:r>
        <w:proofErr w:type="gramEnd"/>
        <w:r w:rsidRPr="00D01847">
          <w:rPr>
            <w:rFonts w:ascii="Arial" w:eastAsia="Aptos" w:hAnsi="Arial" w:cs="Times New Roman"/>
            <w:bCs/>
            <w:color w:val="404040"/>
            <w:kern w:val="2"/>
            <w:sz w:val="24"/>
            <w:szCs w:val="24"/>
            <w14:ligatures w14:val="standardContextual"/>
          </w:rPr>
          <w:t xml:space="preserve"> in full force and effect.</w:t>
        </w:r>
        <w:r>
          <w:rPr>
            <w:rFonts w:ascii="Arial" w:eastAsia="Aptos" w:hAnsi="Arial" w:cs="Times New Roman"/>
            <w:bCs/>
            <w:color w:val="404040"/>
            <w:kern w:val="2"/>
            <w:sz w:val="24"/>
            <w:szCs w:val="24"/>
            <w14:ligatures w14:val="standardContextual"/>
          </w:rPr>
          <w:br/>
        </w:r>
      </w:ins>
    </w:p>
    <w:p w14:paraId="5ABCF609" w14:textId="78F0BCA2" w:rsidR="0048243B" w:rsidRPr="00014F79" w:rsidRDefault="0048243B" w:rsidP="009A18CE">
      <w:pPr>
        <w:keepLines/>
        <w:widowControl w:val="0"/>
        <w:spacing w:line="240" w:lineRule="auto"/>
        <w:rPr>
          <w:rFonts w:ascii="Arial" w:hAnsi="Arial" w:cs="Arial"/>
        </w:rPr>
      </w:pPr>
      <w:r w:rsidRPr="00014F79">
        <w:rPr>
          <w:rFonts w:ascii="Arial" w:hAnsi="Arial" w:cs="Arial"/>
          <w:bCs/>
        </w:rPr>
        <w:t>Note:</w:t>
      </w:r>
      <w:r w:rsidRPr="00014F79">
        <w:rPr>
          <w:rFonts w:ascii="Arial" w:hAnsi="Arial" w:cs="Arial"/>
        </w:rPr>
        <w:t xml:space="preserve"> Authority cited: Sections 39500, 39600, 39601, 43013, 43018, 43101, 43104, 43105 and 43106, Health and Safety Code. Reference: Sections 39002, 39003, 39667, 43000, 43009.5, 43013, 43018, 43100, 43101, 43101.5, 43102, 43104, 43105, 43106, 43204 and 43205, Health and Safety Code.</w:t>
      </w:r>
    </w:p>
    <w:p w14:paraId="79D04682" w14:textId="03971F88" w:rsidR="45F5EAF8" w:rsidRDefault="45F5EAF8"/>
    <w:p w14:paraId="39C103F0" w14:textId="524EA683" w:rsidR="45F5EAF8" w:rsidRDefault="45F5EAF8"/>
    <w:p w14:paraId="51C6AC4B" w14:textId="4775DFD6" w:rsidR="45F5EAF8" w:rsidRDefault="45F5EAF8"/>
    <w:p w14:paraId="133B8710" w14:textId="0CB918C3" w:rsidR="45F5EAF8" w:rsidRDefault="45F5EAF8"/>
    <w:p w14:paraId="518C9EE6" w14:textId="525C588F" w:rsidR="45F5EAF8" w:rsidRDefault="45F5EAF8"/>
    <w:p w14:paraId="075BF644" w14:textId="602D1B45" w:rsidR="00F11CDC" w:rsidRPr="00014F79" w:rsidDel="00634C94" w:rsidRDefault="00F11CDC" w:rsidP="45F5EAF8">
      <w:pPr>
        <w:keepLines/>
        <w:widowControl w:val="0"/>
        <w:spacing w:after="0" w:line="240" w:lineRule="auto"/>
        <w:rPr>
          <w:rFonts w:ascii="Arial" w:eastAsia="Times New Roman" w:hAnsi="Arial" w:cs="Arial"/>
        </w:rPr>
      </w:pPr>
    </w:p>
    <w:p w14:paraId="3A57300E" w14:textId="1F1BDB0D" w:rsidR="45F5EAF8" w:rsidRDefault="45F5EAF8"/>
    <w:p w14:paraId="7BBDB54A" w14:textId="3A37FA05" w:rsidR="45F5EAF8" w:rsidRDefault="45F5EAF8"/>
    <w:p w14:paraId="45892D09" w14:textId="19AE17FC" w:rsidR="45F5EAF8" w:rsidRDefault="45F5EAF8"/>
    <w:p w14:paraId="2FA5DDFB" w14:textId="3A8DFFAD" w:rsidR="45F5EAF8" w:rsidRDefault="45F5EAF8"/>
    <w:p w14:paraId="25FE0A47" w14:textId="4DE504F4" w:rsidR="45F5EAF8" w:rsidRDefault="45F5EAF8"/>
    <w:p w14:paraId="17A45585" w14:textId="3493C04A" w:rsidR="45F5EAF8" w:rsidRDefault="45F5EAF8"/>
    <w:p w14:paraId="5A5A01B3" w14:textId="7F8B5D4A" w:rsidR="45F5EAF8" w:rsidRDefault="45F5EAF8"/>
    <w:p w14:paraId="66513F0E" w14:textId="4D711E48" w:rsidR="73485121" w:rsidRDefault="73485121"/>
    <w:p w14:paraId="6DDE2EDF" w14:textId="7ADF6F36" w:rsidR="73485121" w:rsidRDefault="73485121"/>
    <w:p w14:paraId="0D7F4213" w14:textId="205C9983" w:rsidR="00EF342D" w:rsidRDefault="002E1EC7" w:rsidP="45F5EAF8">
      <w:pPr>
        <w:keepLines/>
        <w:widowControl w:val="0"/>
        <w:spacing w:before="240" w:after="240" w:line="240" w:lineRule="auto"/>
        <w:outlineLvl w:val="0"/>
        <w:rPr>
          <w:ins w:id="5508" w:author="Joo, Hye@ARB" w:date="2026-06-04T23:22:00Z"/>
          <w:rFonts w:ascii="Arial" w:eastAsia="Segoe UI" w:hAnsi="Arial" w:cs="Arial"/>
          <w:b/>
          <w:bCs/>
          <w:sz w:val="24"/>
          <w:szCs w:val="24"/>
        </w:rPr>
      </w:pPr>
      <w:r w:rsidRPr="002E1EC7">
        <w:rPr>
          <w:rFonts w:ascii="Arial" w:eastAsia="Yu Gothic Light" w:hAnsi="Arial" w:cs="Arial"/>
          <w:b/>
          <w:bCs/>
          <w:sz w:val="24"/>
          <w:szCs w:val="24"/>
        </w:rPr>
        <w:t xml:space="preserve">§ </w:t>
      </w:r>
      <w:ins w:id="5509" w:author="Joo, Hye@ARB" w:date="2026-06-04T22:24:00Z">
        <w:r w:rsidR="00EF342D" w:rsidRPr="45F5EAF8">
          <w:rPr>
            <w:rFonts w:ascii="Arial" w:eastAsia="Yu Gothic Light" w:hAnsi="Arial" w:cs="Arial"/>
            <w:b/>
            <w:bCs/>
            <w:sz w:val="24"/>
            <w:szCs w:val="24"/>
          </w:rPr>
          <w:t xml:space="preserve">1962.1.1 Zero-Emission Vehicle Standards for 2009 and through 2017 Model Year Passenger Cars, Light-Duty Trucks, and Medium-Duty Vehicles. </w:t>
        </w:r>
        <w:r w:rsidR="00EF342D" w:rsidRPr="45F5EAF8">
          <w:rPr>
            <w:rFonts w:ascii="Arial" w:eastAsia="Segoe UI" w:hAnsi="Arial" w:cs="Arial"/>
            <w:b/>
            <w:bCs/>
            <w:sz w:val="24"/>
            <w:szCs w:val="24"/>
          </w:rPr>
          <w:t>(Alternative)</w:t>
        </w:r>
      </w:ins>
    </w:p>
    <w:p w14:paraId="63F5122F" w14:textId="695AAAC2" w:rsidR="007112F1" w:rsidRPr="00EF342D" w:rsidRDefault="007112F1" w:rsidP="00EF342D">
      <w:pPr>
        <w:keepLines/>
        <w:widowControl w:val="0"/>
        <w:spacing w:before="240" w:after="240" w:line="240" w:lineRule="auto"/>
        <w:outlineLvl w:val="0"/>
        <w:rPr>
          <w:ins w:id="5510" w:author="Joo, Hye@ARB" w:date="2026-06-04T22:24:00Z"/>
          <w:rFonts w:ascii="Arial" w:eastAsia="Segoe UI" w:hAnsi="Arial" w:cs="Arial"/>
          <w:sz w:val="24"/>
          <w:szCs w:val="24"/>
        </w:rPr>
      </w:pPr>
      <w:ins w:id="5511" w:author="Joo, Hye@ARB" w:date="2026-06-04T23:22:00Z">
        <w:r w:rsidRPr="007112F1">
          <w:rPr>
            <w:rFonts w:ascii="Arial" w:eastAsia="Segoe UI"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ins>
    </w:p>
    <w:p w14:paraId="1B226AF2" w14:textId="77777777" w:rsidR="001F60E3" w:rsidRPr="001F60E3" w:rsidRDefault="001F60E3" w:rsidP="00D63C32">
      <w:pPr>
        <w:numPr>
          <w:ilvl w:val="0"/>
          <w:numId w:val="29"/>
        </w:numPr>
        <w:spacing w:line="278" w:lineRule="auto"/>
        <w:contextualSpacing/>
        <w:rPr>
          <w:ins w:id="5512" w:author="Joo, Hye@ARB" w:date="2026-06-04T22:26:00Z"/>
          <w:rFonts w:ascii="Arial" w:eastAsia="Aptos" w:hAnsi="Arial" w:cs="Arial"/>
          <w:color w:val="404040"/>
          <w:kern w:val="2"/>
          <w:sz w:val="24"/>
          <w:szCs w:val="24"/>
          <w14:ligatures w14:val="standardContextual"/>
        </w:rPr>
      </w:pPr>
      <w:ins w:id="5513" w:author="Joo, Hye@ARB" w:date="2026-06-04T22:26:00Z">
        <w:r w:rsidRPr="001F60E3">
          <w:rPr>
            <w:rFonts w:ascii="Arial" w:eastAsia="Aptos" w:hAnsi="Arial" w:cs="Arial"/>
            <w:i/>
            <w:iCs/>
            <w:color w:val="404040"/>
            <w:kern w:val="2"/>
            <w:sz w:val="24"/>
            <w:szCs w:val="24"/>
            <w14:ligatures w14:val="standardContextual"/>
          </w:rPr>
          <w:t>ZEV Emission Standard</w:t>
        </w:r>
        <w:r w:rsidRPr="001F60E3">
          <w:rPr>
            <w:rFonts w:ascii="Arial" w:eastAsia="Aptos" w:hAnsi="Arial" w:cs="Arial"/>
            <w:color w:val="404040"/>
            <w:kern w:val="2"/>
            <w:sz w:val="24"/>
            <w:szCs w:val="24"/>
            <w14:ligatures w14:val="standardContextual"/>
          </w:rPr>
          <w:t xml:space="preserve">. The Executive Officer shall certify new 2009 through 2017 model year passenger cars, light-duty trucks and medium-duty vehicles </w:t>
        </w:r>
        <w:proofErr w:type="gramStart"/>
        <w:r w:rsidRPr="001F60E3">
          <w:rPr>
            <w:rFonts w:ascii="Arial" w:eastAsia="Aptos" w:hAnsi="Arial" w:cs="Arial"/>
            <w:color w:val="404040"/>
            <w:kern w:val="2"/>
            <w:sz w:val="24"/>
            <w:szCs w:val="24"/>
            <w14:ligatures w14:val="standardContextual"/>
          </w:rPr>
          <w:t>as</w:t>
        </w:r>
        <w:proofErr w:type="gramEnd"/>
        <w:r w:rsidRPr="001F60E3">
          <w:rPr>
            <w:rFonts w:ascii="Arial" w:eastAsia="Aptos" w:hAnsi="Arial" w:cs="Arial"/>
            <w:color w:val="404040"/>
            <w:kern w:val="2"/>
            <w:sz w:val="24"/>
            <w:szCs w:val="24"/>
            <w14:ligatures w14:val="standardContextual"/>
          </w:rPr>
          <w:t xml:space="preserve"> ZEVs if the vehicles produce zero exhaust emissions of any criteria pollutant (or precursor pollutant) under </w:t>
        </w:r>
        <w:proofErr w:type="gramStart"/>
        <w:r w:rsidRPr="001F60E3">
          <w:rPr>
            <w:rFonts w:ascii="Arial" w:eastAsia="Aptos" w:hAnsi="Arial" w:cs="Arial"/>
            <w:color w:val="404040"/>
            <w:kern w:val="2"/>
            <w:sz w:val="24"/>
            <w:szCs w:val="24"/>
            <w14:ligatures w14:val="standardContextual"/>
          </w:rPr>
          <w:t>any and all</w:t>
        </w:r>
        <w:proofErr w:type="gramEnd"/>
        <w:r w:rsidRPr="001F60E3">
          <w:rPr>
            <w:rFonts w:ascii="Arial" w:eastAsia="Aptos" w:hAnsi="Arial" w:cs="Arial"/>
            <w:color w:val="404040"/>
            <w:kern w:val="2"/>
            <w:sz w:val="24"/>
            <w:szCs w:val="24"/>
            <w14:ligatures w14:val="standardContextual"/>
          </w:rPr>
          <w:t xml:space="preserve"> possible operational modes and conditions.</w:t>
        </w:r>
        <w:r w:rsidRPr="001F60E3">
          <w:rPr>
            <w:rFonts w:ascii="Arial" w:eastAsia="Aptos" w:hAnsi="Arial" w:cs="Arial"/>
            <w:color w:val="404040"/>
            <w:kern w:val="2"/>
            <w:sz w:val="24"/>
            <w:szCs w:val="24"/>
            <w14:ligatures w14:val="standardContextual"/>
          </w:rPr>
          <w:br/>
        </w:r>
      </w:ins>
    </w:p>
    <w:p w14:paraId="126D91F8" w14:textId="77777777" w:rsidR="001F60E3" w:rsidRPr="001F60E3" w:rsidRDefault="001F60E3" w:rsidP="00D63C32">
      <w:pPr>
        <w:numPr>
          <w:ilvl w:val="0"/>
          <w:numId w:val="29"/>
        </w:numPr>
        <w:spacing w:line="278" w:lineRule="auto"/>
        <w:contextualSpacing/>
        <w:rPr>
          <w:ins w:id="5514" w:author="Joo, Hye@ARB" w:date="2026-06-04T22:26:00Z"/>
          <w:rFonts w:ascii="Arial" w:eastAsia="Aptos" w:hAnsi="Arial" w:cs="Arial"/>
          <w:color w:val="404040"/>
          <w:kern w:val="2"/>
          <w:sz w:val="24"/>
          <w:szCs w:val="24"/>
          <w14:ligatures w14:val="standardContextual"/>
        </w:rPr>
      </w:pPr>
      <w:ins w:id="5515" w:author="Joo, Hye@ARB" w:date="2026-06-04T22:26:00Z">
        <w:r w:rsidRPr="001F60E3">
          <w:rPr>
            <w:rFonts w:ascii="Arial" w:eastAsia="Aptos" w:hAnsi="Arial" w:cs="Arial"/>
            <w:i/>
            <w:iCs/>
            <w:color w:val="404040"/>
            <w:kern w:val="2"/>
            <w:sz w:val="24"/>
            <w:szCs w:val="24"/>
            <w14:ligatures w14:val="standardContextual"/>
          </w:rPr>
          <w:t>Percentage ZEV Requirements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10859896" w14:textId="77777777" w:rsidR="001F60E3" w:rsidRPr="001F60E3" w:rsidRDefault="001F60E3" w:rsidP="00D63C32">
      <w:pPr>
        <w:numPr>
          <w:ilvl w:val="0"/>
          <w:numId w:val="30"/>
        </w:numPr>
        <w:spacing w:line="278" w:lineRule="auto"/>
        <w:contextualSpacing/>
        <w:rPr>
          <w:ins w:id="5516" w:author="Joo, Hye@ARB" w:date="2026-06-04T22:26:00Z"/>
          <w:rFonts w:ascii="Arial" w:eastAsia="Aptos" w:hAnsi="Arial" w:cs="Arial"/>
          <w:color w:val="404040"/>
          <w:kern w:val="2"/>
          <w:sz w:val="24"/>
          <w:szCs w:val="24"/>
          <w14:ligatures w14:val="standardContextual"/>
        </w:rPr>
      </w:pPr>
      <w:ins w:id="5517" w:author="Joo, Hye@ARB" w:date="2026-06-04T22:26:00Z">
        <w:r w:rsidRPr="001F60E3">
          <w:rPr>
            <w:rFonts w:ascii="Arial" w:eastAsia="Aptos" w:hAnsi="Arial" w:cs="Arial"/>
            <w:i/>
            <w:iCs/>
            <w:color w:val="404040"/>
            <w:kern w:val="2"/>
            <w:sz w:val="24"/>
            <w:szCs w:val="24"/>
            <w14:ligatures w14:val="standardContextual"/>
          </w:rPr>
          <w:t>General Percentage ZEV Requirement</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703B5C86" w14:textId="77777777" w:rsidR="001F60E3" w:rsidRPr="001F60E3" w:rsidRDefault="001F60E3" w:rsidP="00D63C32">
      <w:pPr>
        <w:numPr>
          <w:ilvl w:val="0"/>
          <w:numId w:val="31"/>
        </w:numPr>
        <w:spacing w:line="278" w:lineRule="auto"/>
        <w:contextualSpacing/>
        <w:rPr>
          <w:ins w:id="5518" w:author="Joo, Hye@ARB" w:date="2026-06-04T22:26:00Z"/>
          <w:rFonts w:ascii="Arial" w:eastAsia="Aptos" w:hAnsi="Arial" w:cs="Arial"/>
          <w:color w:val="404040"/>
          <w:kern w:val="2"/>
          <w:sz w:val="24"/>
          <w:szCs w:val="24"/>
          <w14:ligatures w14:val="standardContextual"/>
        </w:rPr>
      </w:pPr>
      <w:ins w:id="5519" w:author="Joo, Hye@ARB" w:date="2026-06-04T22:26:00Z">
        <w:r w:rsidRPr="001F60E3">
          <w:rPr>
            <w:rFonts w:ascii="Arial" w:eastAsia="Aptos" w:hAnsi="Arial" w:cs="Arial"/>
            <w:i/>
            <w:iCs/>
            <w:color w:val="404040"/>
            <w:kern w:val="2"/>
            <w:sz w:val="24"/>
            <w:szCs w:val="24"/>
            <w14:ligatures w14:val="standardContextual"/>
          </w:rPr>
          <w:t>Basic Requirement</w:t>
        </w:r>
        <w:r w:rsidRPr="001F60E3">
          <w:rPr>
            <w:rFonts w:ascii="Arial" w:eastAsia="Aptos" w:hAnsi="Arial" w:cs="Arial"/>
            <w:color w:val="404040"/>
            <w:kern w:val="2"/>
            <w:sz w:val="24"/>
            <w:szCs w:val="24"/>
            <w14:ligatures w14:val="standardContextual"/>
          </w:rPr>
          <w:t>. The minimum percentage ZEV requirement for each manufacturer is listed in the table below as the percentage of the PCs and LDT1s, and LDT2s to the extent required by subdivision (b)(1)(C), produced by the manufacturer and delivered for sale in California that must be ZEVs, subject to the conditions in this subdivision 1962.1.1(b). The ZEV requirement will be based on the annual NMOG production report for the appropriate model year.</w:t>
        </w:r>
      </w:ins>
    </w:p>
    <w:tbl>
      <w:tblPr>
        <w:tblW w:w="7367" w:type="dxa"/>
        <w:tblInd w:w="1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047"/>
      </w:tblGrid>
      <w:tr w:rsidR="001F60E3" w:rsidRPr="001F60E3" w14:paraId="7AD87FE4" w14:textId="77777777">
        <w:trPr>
          <w:trHeight w:val="332"/>
          <w:ins w:id="5520" w:author="Joo, Hye@ARB" w:date="2026-06-04T22:26:00Z"/>
        </w:trPr>
        <w:tc>
          <w:tcPr>
            <w:tcW w:w="4320" w:type="dxa"/>
            <w:vAlign w:val="center"/>
          </w:tcPr>
          <w:p w14:paraId="30597D10" w14:textId="77777777" w:rsidR="001F60E3" w:rsidRPr="001F60E3" w:rsidRDefault="001F60E3" w:rsidP="001F60E3">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ins w:id="5521" w:author="Joo, Hye@ARB" w:date="2026-06-04T22:26:00Z"/>
                <w:rFonts w:ascii="Arial" w:eastAsia="Times New Roman" w:hAnsi="Arial" w:cs="Arial"/>
                <w:i/>
                <w:sz w:val="24"/>
                <w:szCs w:val="20"/>
              </w:rPr>
            </w:pPr>
            <w:ins w:id="5522" w:author="Joo, Hye@ARB" w:date="2026-06-04T22:26:00Z">
              <w:r w:rsidRPr="001F60E3">
                <w:rPr>
                  <w:rFonts w:ascii="Arial" w:eastAsia="Times New Roman" w:hAnsi="Arial" w:cs="Arial"/>
                  <w:i/>
                  <w:sz w:val="24"/>
                  <w:szCs w:val="20"/>
                </w:rPr>
                <w:t>Model Years</w:t>
              </w:r>
            </w:ins>
          </w:p>
        </w:tc>
        <w:tc>
          <w:tcPr>
            <w:tcW w:w="3047" w:type="dxa"/>
            <w:vAlign w:val="center"/>
          </w:tcPr>
          <w:p w14:paraId="741F965E" w14:textId="77777777" w:rsidR="001F60E3" w:rsidRPr="001F60E3" w:rsidRDefault="001F60E3" w:rsidP="001F60E3">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ins w:id="5523" w:author="Joo, Hye@ARB" w:date="2026-06-04T22:26:00Z"/>
                <w:rFonts w:ascii="Arial" w:eastAsia="Times New Roman" w:hAnsi="Arial" w:cs="Arial"/>
                <w:i/>
                <w:sz w:val="24"/>
                <w:szCs w:val="20"/>
              </w:rPr>
            </w:pPr>
            <w:ins w:id="5524" w:author="Joo, Hye@ARB" w:date="2026-06-04T22:26:00Z">
              <w:r w:rsidRPr="001F60E3">
                <w:rPr>
                  <w:rFonts w:ascii="Arial" w:eastAsia="Times New Roman" w:hAnsi="Arial" w:cs="Arial"/>
                  <w:i/>
                  <w:sz w:val="24"/>
                  <w:szCs w:val="20"/>
                </w:rPr>
                <w:t>Minimum ZEV Requirement</w:t>
              </w:r>
            </w:ins>
          </w:p>
        </w:tc>
      </w:tr>
      <w:tr w:rsidR="001F60E3" w:rsidRPr="001F60E3" w14:paraId="46AA9DA8" w14:textId="77777777">
        <w:trPr>
          <w:ins w:id="5525" w:author="Joo, Hye@ARB" w:date="2026-06-04T22:26:00Z"/>
        </w:trPr>
        <w:tc>
          <w:tcPr>
            <w:tcW w:w="4320" w:type="dxa"/>
            <w:vAlign w:val="center"/>
          </w:tcPr>
          <w:p w14:paraId="5EAF55D2" w14:textId="77777777" w:rsidR="001F60E3" w:rsidRPr="001F60E3" w:rsidRDefault="001F60E3" w:rsidP="001F60E3">
            <w:pPr>
              <w:keepNext/>
              <w:spacing w:after="0" w:line="240" w:lineRule="auto"/>
              <w:jc w:val="center"/>
              <w:rPr>
                <w:ins w:id="5526" w:author="Joo, Hye@ARB" w:date="2026-06-04T22:26:00Z"/>
                <w:rFonts w:ascii="Arial" w:eastAsia="Times New Roman" w:hAnsi="Arial" w:cs="Arial"/>
                <w:sz w:val="24"/>
                <w:szCs w:val="20"/>
              </w:rPr>
            </w:pPr>
            <w:ins w:id="5527" w:author="Joo, Hye@ARB" w:date="2026-06-04T22:26:00Z">
              <w:r w:rsidRPr="001F60E3">
                <w:rPr>
                  <w:rFonts w:ascii="Arial" w:eastAsia="Times New Roman" w:hAnsi="Arial" w:cs="Arial"/>
                  <w:sz w:val="24"/>
                  <w:szCs w:val="20"/>
                </w:rPr>
                <w:t>2009 through 2011</w:t>
              </w:r>
            </w:ins>
          </w:p>
        </w:tc>
        <w:tc>
          <w:tcPr>
            <w:tcW w:w="3047" w:type="dxa"/>
            <w:vAlign w:val="center"/>
          </w:tcPr>
          <w:p w14:paraId="077C4D35" w14:textId="77777777" w:rsidR="001F60E3" w:rsidRPr="001F60E3" w:rsidRDefault="001F60E3" w:rsidP="001F60E3">
            <w:pPr>
              <w:keepNext/>
              <w:spacing w:after="0" w:line="240" w:lineRule="auto"/>
              <w:jc w:val="center"/>
              <w:rPr>
                <w:ins w:id="5528" w:author="Joo, Hye@ARB" w:date="2026-06-04T22:26:00Z"/>
                <w:rFonts w:ascii="Arial" w:eastAsia="Times New Roman" w:hAnsi="Arial" w:cs="Arial"/>
                <w:sz w:val="24"/>
                <w:szCs w:val="20"/>
              </w:rPr>
            </w:pPr>
            <w:ins w:id="5529" w:author="Joo, Hye@ARB" w:date="2026-06-04T22:26:00Z">
              <w:r w:rsidRPr="001F60E3">
                <w:rPr>
                  <w:rFonts w:ascii="Arial" w:eastAsia="Times New Roman" w:hAnsi="Arial" w:cs="Arial"/>
                  <w:sz w:val="24"/>
                  <w:szCs w:val="20"/>
                </w:rPr>
                <w:t>11 %</w:t>
              </w:r>
            </w:ins>
          </w:p>
        </w:tc>
      </w:tr>
      <w:tr w:rsidR="001F60E3" w:rsidRPr="001F60E3" w14:paraId="4491180D" w14:textId="77777777">
        <w:trPr>
          <w:ins w:id="5530" w:author="Joo, Hye@ARB" w:date="2026-06-04T22:26:00Z"/>
        </w:trPr>
        <w:tc>
          <w:tcPr>
            <w:tcW w:w="4320" w:type="dxa"/>
            <w:vAlign w:val="center"/>
          </w:tcPr>
          <w:p w14:paraId="1A6F00BD" w14:textId="77777777" w:rsidR="001F60E3" w:rsidRPr="001F60E3" w:rsidRDefault="001F60E3" w:rsidP="001F60E3">
            <w:pPr>
              <w:keepNext/>
              <w:spacing w:after="0" w:line="240" w:lineRule="auto"/>
              <w:jc w:val="center"/>
              <w:rPr>
                <w:ins w:id="5531" w:author="Joo, Hye@ARB" w:date="2026-06-04T22:26:00Z"/>
                <w:rFonts w:ascii="Arial" w:eastAsia="Times New Roman" w:hAnsi="Arial" w:cs="Arial"/>
                <w:sz w:val="24"/>
                <w:szCs w:val="20"/>
              </w:rPr>
            </w:pPr>
            <w:ins w:id="5532" w:author="Joo, Hye@ARB" w:date="2026-06-04T22:26:00Z">
              <w:r w:rsidRPr="001F60E3">
                <w:rPr>
                  <w:rFonts w:ascii="Arial" w:eastAsia="Times New Roman" w:hAnsi="Arial" w:cs="Arial"/>
                  <w:sz w:val="24"/>
                  <w:szCs w:val="20"/>
                </w:rPr>
                <w:t>2012 through 2014</w:t>
              </w:r>
            </w:ins>
          </w:p>
        </w:tc>
        <w:tc>
          <w:tcPr>
            <w:tcW w:w="3047" w:type="dxa"/>
            <w:vAlign w:val="center"/>
          </w:tcPr>
          <w:p w14:paraId="2F7C09CF" w14:textId="77777777" w:rsidR="001F60E3" w:rsidRPr="001F60E3" w:rsidRDefault="001F60E3" w:rsidP="001F60E3">
            <w:pPr>
              <w:keepNext/>
              <w:spacing w:after="0" w:line="240" w:lineRule="auto"/>
              <w:jc w:val="center"/>
              <w:rPr>
                <w:ins w:id="5533" w:author="Joo, Hye@ARB" w:date="2026-06-04T22:26:00Z"/>
                <w:rFonts w:ascii="Arial" w:eastAsia="Times New Roman" w:hAnsi="Arial" w:cs="Arial"/>
                <w:sz w:val="24"/>
                <w:szCs w:val="20"/>
              </w:rPr>
            </w:pPr>
            <w:ins w:id="5534" w:author="Joo, Hye@ARB" w:date="2026-06-04T22:26:00Z">
              <w:r w:rsidRPr="001F60E3">
                <w:rPr>
                  <w:rFonts w:ascii="Arial" w:eastAsia="Times New Roman" w:hAnsi="Arial" w:cs="Arial"/>
                  <w:sz w:val="24"/>
                  <w:szCs w:val="20"/>
                </w:rPr>
                <w:t>12 %</w:t>
              </w:r>
            </w:ins>
          </w:p>
        </w:tc>
      </w:tr>
      <w:tr w:rsidR="001F60E3" w:rsidRPr="001F60E3" w14:paraId="2DB69F5B" w14:textId="77777777">
        <w:trPr>
          <w:ins w:id="5535" w:author="Joo, Hye@ARB" w:date="2026-06-04T22:26:00Z"/>
        </w:trPr>
        <w:tc>
          <w:tcPr>
            <w:tcW w:w="4320" w:type="dxa"/>
            <w:vAlign w:val="center"/>
          </w:tcPr>
          <w:p w14:paraId="0D547A00" w14:textId="77777777" w:rsidR="001F60E3" w:rsidRPr="001F60E3" w:rsidRDefault="001F60E3" w:rsidP="001F60E3">
            <w:pPr>
              <w:keepNext/>
              <w:spacing w:after="0" w:line="240" w:lineRule="auto"/>
              <w:jc w:val="center"/>
              <w:rPr>
                <w:ins w:id="5536" w:author="Joo, Hye@ARB" w:date="2026-06-04T22:26:00Z"/>
                <w:rFonts w:ascii="Arial" w:eastAsia="Times New Roman" w:hAnsi="Arial" w:cs="Arial"/>
                <w:sz w:val="24"/>
                <w:szCs w:val="20"/>
              </w:rPr>
            </w:pPr>
            <w:ins w:id="5537" w:author="Joo, Hye@ARB" w:date="2026-06-04T22:26:00Z">
              <w:r w:rsidRPr="001F60E3">
                <w:rPr>
                  <w:rFonts w:ascii="Arial" w:eastAsia="Times New Roman" w:hAnsi="Arial" w:cs="Arial"/>
                  <w:sz w:val="24"/>
                  <w:szCs w:val="20"/>
                </w:rPr>
                <w:t>2015 through 2017</w:t>
              </w:r>
            </w:ins>
          </w:p>
        </w:tc>
        <w:tc>
          <w:tcPr>
            <w:tcW w:w="3047" w:type="dxa"/>
            <w:vAlign w:val="center"/>
          </w:tcPr>
          <w:p w14:paraId="7CD90C37" w14:textId="77777777" w:rsidR="001F60E3" w:rsidRPr="001F60E3" w:rsidRDefault="001F60E3" w:rsidP="001F60E3">
            <w:pPr>
              <w:keepNext/>
              <w:spacing w:after="0" w:line="240" w:lineRule="auto"/>
              <w:jc w:val="center"/>
              <w:rPr>
                <w:ins w:id="5538" w:author="Joo, Hye@ARB" w:date="2026-06-04T22:26:00Z"/>
                <w:rFonts w:ascii="Arial" w:eastAsia="Times New Roman" w:hAnsi="Arial" w:cs="Arial"/>
                <w:sz w:val="24"/>
                <w:szCs w:val="20"/>
              </w:rPr>
            </w:pPr>
            <w:ins w:id="5539" w:author="Joo, Hye@ARB" w:date="2026-06-04T22:26:00Z">
              <w:r w:rsidRPr="001F60E3">
                <w:rPr>
                  <w:rFonts w:ascii="Arial" w:eastAsia="Times New Roman" w:hAnsi="Arial" w:cs="Arial"/>
                  <w:sz w:val="24"/>
                  <w:szCs w:val="20"/>
                </w:rPr>
                <w:t>14 %</w:t>
              </w:r>
            </w:ins>
          </w:p>
        </w:tc>
      </w:tr>
    </w:tbl>
    <w:p w14:paraId="520C25D2" w14:textId="77777777" w:rsidR="001F60E3" w:rsidRPr="001F60E3" w:rsidRDefault="001F60E3" w:rsidP="001F60E3">
      <w:pPr>
        <w:spacing w:line="278" w:lineRule="auto"/>
        <w:ind w:left="1080"/>
        <w:rPr>
          <w:ins w:id="5540" w:author="Joo, Hye@ARB" w:date="2026-06-04T22:26:00Z"/>
          <w:rFonts w:ascii="Arial" w:eastAsia="Aptos" w:hAnsi="Arial" w:cs="Arial"/>
          <w:color w:val="404040"/>
          <w:kern w:val="2"/>
          <w:sz w:val="24"/>
          <w:szCs w:val="24"/>
          <w14:ligatures w14:val="standardContextual"/>
        </w:rPr>
      </w:pPr>
    </w:p>
    <w:p w14:paraId="3713D93C" w14:textId="77777777" w:rsidR="001F60E3" w:rsidRPr="001F60E3" w:rsidRDefault="001F60E3" w:rsidP="00D63C32">
      <w:pPr>
        <w:numPr>
          <w:ilvl w:val="0"/>
          <w:numId w:val="31"/>
        </w:numPr>
        <w:spacing w:line="278" w:lineRule="auto"/>
        <w:contextualSpacing/>
        <w:rPr>
          <w:ins w:id="5541" w:author="Joo, Hye@ARB" w:date="2026-06-04T22:26:00Z"/>
          <w:rFonts w:ascii="Arial" w:eastAsia="Aptos" w:hAnsi="Arial" w:cs="Arial"/>
          <w:color w:val="404040"/>
          <w:kern w:val="2"/>
          <w:sz w:val="24"/>
          <w:szCs w:val="24"/>
          <w14:ligatures w14:val="standardContextual"/>
        </w:rPr>
      </w:pPr>
      <w:ins w:id="5542" w:author="Joo, Hye@ARB" w:date="2026-06-04T22:26:00Z">
        <w:r w:rsidRPr="001F60E3">
          <w:rPr>
            <w:rFonts w:ascii="Arial" w:eastAsia="Aptos" w:hAnsi="Arial" w:cs="Arial"/>
            <w:i/>
            <w:iCs/>
            <w:color w:val="404040"/>
            <w:kern w:val="2"/>
            <w:sz w:val="24"/>
            <w:szCs w:val="24"/>
            <w14:ligatures w14:val="standardContextual"/>
          </w:rPr>
          <w:t>Calculating the Number of Vehicles to Which the Percentage ZEV Requirement is Applied.</w:t>
        </w:r>
        <w:r w:rsidRPr="001F60E3">
          <w:rPr>
            <w:rFonts w:ascii="Arial" w:eastAsia="Aptos" w:hAnsi="Arial" w:cs="Arial"/>
            <w:color w:val="404040"/>
            <w:kern w:val="2"/>
            <w:sz w:val="24"/>
            <w:szCs w:val="24"/>
            <w14:ligatures w14:val="standardContextual"/>
          </w:rPr>
          <w:t xml:space="preserve"> For purposes of calculating a manufacturer's requirement in subdivision 1962.1.1(b)(1) for model years 2009 through 2017, a manufacturer may use a </w:t>
        </w:r>
        <w:proofErr w:type="gramStart"/>
        <w:r w:rsidRPr="001F60E3">
          <w:rPr>
            <w:rFonts w:ascii="Arial" w:eastAsia="Aptos" w:hAnsi="Arial" w:cs="Arial"/>
            <w:color w:val="404040"/>
            <w:kern w:val="2"/>
            <w:sz w:val="24"/>
            <w:szCs w:val="24"/>
            <w14:ligatures w14:val="standardContextual"/>
          </w:rPr>
          <w:t>three year</w:t>
        </w:r>
        <w:proofErr w:type="gramEnd"/>
        <w:r w:rsidRPr="001F60E3">
          <w:rPr>
            <w:rFonts w:ascii="Arial" w:eastAsia="Aptos" w:hAnsi="Arial" w:cs="Arial"/>
            <w:color w:val="404040"/>
            <w:kern w:val="2"/>
            <w:sz w:val="24"/>
            <w:szCs w:val="24"/>
            <w14:ligatures w14:val="standardContextual"/>
          </w:rPr>
          <w:t xml:space="preserve"> average method or same model year method, as described below in sections 1. and 2. A manufacturer may switch methods on an annual basis. This production averaging is used to determine ZEV requirements specified in subdivision </w:t>
        </w:r>
        <w:r w:rsidRPr="001F60E3">
          <w:rPr>
            <w:rFonts w:ascii="Arial" w:eastAsia="Aptos" w:hAnsi="Arial" w:cs="Arial"/>
            <w:color w:val="404040"/>
            <w:kern w:val="2"/>
            <w:sz w:val="24"/>
            <w:szCs w:val="24"/>
            <w14:ligatures w14:val="standardContextual"/>
          </w:rPr>
          <w:lastRenderedPageBreak/>
          <w:t>1962.1.1 (b)(1)(A) only, and has no effect on a manufacturer's size determination, specified in section 1900. In applying the ZEV requirement, a PC, LDT1, or LDT2, that is produced by one manufacturer (e.g., Manufacturer A), but is marketed in California by another manufacturer (e.g., Manufacturer B) under the other manufacturer's (Manufacturer B) nameplate, shall be treated as having been produced by the marketing manufacturer (Manufacturer B).</w:t>
        </w:r>
        <w:r w:rsidRPr="001F60E3">
          <w:rPr>
            <w:rFonts w:ascii="Arial" w:eastAsia="Aptos" w:hAnsi="Arial" w:cs="Arial"/>
            <w:color w:val="404040"/>
            <w:kern w:val="2"/>
            <w:sz w:val="24"/>
            <w:szCs w:val="24"/>
            <w14:ligatures w14:val="standardContextual"/>
          </w:rPr>
          <w:br/>
        </w:r>
      </w:ins>
    </w:p>
    <w:p w14:paraId="0F819483" w14:textId="77777777" w:rsidR="001F60E3" w:rsidRPr="001F60E3" w:rsidRDefault="001F60E3" w:rsidP="00D63C32">
      <w:pPr>
        <w:numPr>
          <w:ilvl w:val="0"/>
          <w:numId w:val="32"/>
        </w:numPr>
        <w:spacing w:line="278" w:lineRule="auto"/>
        <w:contextualSpacing/>
        <w:rPr>
          <w:ins w:id="5543" w:author="Joo, Hye@ARB" w:date="2026-06-04T22:26:00Z"/>
          <w:rFonts w:ascii="Arial" w:eastAsia="Aptos" w:hAnsi="Arial" w:cs="Arial"/>
          <w:color w:val="404040"/>
          <w:kern w:val="2"/>
          <w:sz w:val="24"/>
          <w:szCs w:val="24"/>
          <w14:ligatures w14:val="standardContextual"/>
        </w:rPr>
      </w:pPr>
      <w:ins w:id="5544" w:author="Joo, Hye@ARB" w:date="2026-06-04T22:26:00Z">
        <w:r w:rsidRPr="001F60E3">
          <w:rPr>
            <w:rFonts w:ascii="Arial" w:eastAsia="Aptos" w:hAnsi="Arial" w:cs="Arial"/>
            <w:color w:val="404040"/>
            <w:kern w:val="2"/>
            <w:sz w:val="24"/>
            <w:szCs w:val="24"/>
            <w14:ligatures w14:val="standardContextual"/>
          </w:rPr>
          <w:t>For the 2009 through 2011 model years, a manufacturer's production volume of PCs and LDT1s, and LDT2s as applicable, produced and delivered for sale in California will be based on the three-year average of the manufacturer's volume of PCs and LDT1s, and LDT2s as applicable, produced and delivered for sale in California in the 2003 through 2005 model years. As an alternative to the three-year averaging of prior year production described above, a manufacturer may elect to base its ZEV obligation on the number of PCs and LDT1s, and LDT2s, as applicable, produced by the manufacturer and delivered for sale in California that same model year.</w:t>
        </w:r>
        <w:r w:rsidRPr="001F60E3">
          <w:rPr>
            <w:rFonts w:ascii="Arial" w:eastAsia="Aptos" w:hAnsi="Arial" w:cs="Arial"/>
            <w:color w:val="404040"/>
            <w:kern w:val="2"/>
            <w:sz w:val="24"/>
            <w:szCs w:val="24"/>
            <w14:ligatures w14:val="standardContextual"/>
          </w:rPr>
          <w:br/>
        </w:r>
      </w:ins>
    </w:p>
    <w:p w14:paraId="792B2487" w14:textId="77777777" w:rsidR="001F60E3" w:rsidRPr="001F60E3" w:rsidRDefault="001F60E3" w:rsidP="00D63C32">
      <w:pPr>
        <w:numPr>
          <w:ilvl w:val="0"/>
          <w:numId w:val="32"/>
        </w:numPr>
        <w:spacing w:line="278" w:lineRule="auto"/>
        <w:contextualSpacing/>
        <w:rPr>
          <w:ins w:id="5545" w:author="Joo, Hye@ARB" w:date="2026-06-04T22:26:00Z"/>
          <w:rFonts w:ascii="Arial" w:eastAsia="Aptos" w:hAnsi="Arial" w:cs="Arial"/>
          <w:color w:val="404040"/>
          <w:kern w:val="2"/>
          <w:sz w:val="24"/>
          <w:szCs w:val="24"/>
          <w14:ligatures w14:val="standardContextual"/>
        </w:rPr>
      </w:pPr>
      <w:ins w:id="5546" w:author="Joo, Hye@ARB" w:date="2026-06-04T22:26:00Z">
        <w:r w:rsidRPr="001F60E3">
          <w:rPr>
            <w:rFonts w:ascii="Arial" w:eastAsia="Aptos" w:hAnsi="Arial" w:cs="Arial"/>
            <w:color w:val="404040"/>
            <w:kern w:val="2"/>
            <w:sz w:val="24"/>
            <w:szCs w:val="24"/>
            <w14:ligatures w14:val="standardContextual"/>
          </w:rPr>
          <w:t>For 2012 through 2017 model years, a manufacturer's production volume for the given model year will be based on the three-year average of the manufacturer's volume of PCs and LDTs, produced and delivered for sale in California in the prior fourth, fifth and sixth model year [for example, 2013 model year ZEV requirements will be based on California production volume of PCs and LDTs, for the 2007 to 2009 model years, and 2014 model year ZEV requirements will be based on California production volume of PCs and LDTs, for the 2008 to 2010 model years]. As an alternative to the three-year averaging of prior year production described above, a manufacturer may elect to base its ZEV obligation on the number of PCs and LDTs, produced by the manufacturer and delivered for sale in California that same model year.</w:t>
        </w:r>
        <w:r w:rsidRPr="001F60E3">
          <w:rPr>
            <w:rFonts w:ascii="Arial" w:eastAsia="Aptos" w:hAnsi="Arial" w:cs="Arial"/>
            <w:color w:val="404040"/>
            <w:kern w:val="2"/>
            <w:sz w:val="24"/>
            <w:szCs w:val="24"/>
            <w14:ligatures w14:val="standardContextual"/>
          </w:rPr>
          <w:br/>
        </w:r>
      </w:ins>
    </w:p>
    <w:p w14:paraId="07253F11" w14:textId="77777777" w:rsidR="001F60E3" w:rsidRPr="001F60E3" w:rsidRDefault="001F60E3" w:rsidP="00D63C32">
      <w:pPr>
        <w:numPr>
          <w:ilvl w:val="0"/>
          <w:numId w:val="31"/>
        </w:numPr>
        <w:spacing w:line="278" w:lineRule="auto"/>
        <w:contextualSpacing/>
        <w:rPr>
          <w:ins w:id="5547" w:author="Joo, Hye@ARB" w:date="2026-06-04T22:26:00Z"/>
          <w:rFonts w:ascii="Arial" w:eastAsia="Aptos" w:hAnsi="Arial" w:cs="Arial"/>
          <w:color w:val="404040"/>
          <w:kern w:val="2"/>
          <w:sz w:val="24"/>
          <w:szCs w:val="24"/>
          <w14:ligatures w14:val="standardContextual"/>
        </w:rPr>
      </w:pPr>
      <w:ins w:id="5548" w:author="Joo, Hye@ARB" w:date="2026-06-04T22:26:00Z">
        <w:r w:rsidRPr="001F60E3">
          <w:rPr>
            <w:rFonts w:ascii="Arial" w:eastAsia="Aptos" w:hAnsi="Arial" w:cs="Arial"/>
            <w:i/>
            <w:iCs/>
            <w:color w:val="404040"/>
            <w:kern w:val="2"/>
            <w:sz w:val="24"/>
            <w:szCs w:val="24"/>
            <w14:ligatures w14:val="standardContextual"/>
          </w:rPr>
          <w:t>Phase-in of ZEV Requirements for LDT2s</w:t>
        </w:r>
        <w:r w:rsidRPr="001F60E3">
          <w:rPr>
            <w:rFonts w:ascii="Arial" w:eastAsia="Aptos" w:hAnsi="Arial" w:cs="Arial"/>
            <w:color w:val="404040"/>
            <w:kern w:val="2"/>
            <w:sz w:val="24"/>
            <w:szCs w:val="24"/>
            <w14:ligatures w14:val="standardContextual"/>
          </w:rPr>
          <w:t>. Beginning with the ZEV requirements for the 2009 model year, a manufacturer's LDT2 production shall be included in determining the manufacturer's overall ZEV requirement under subdivision (b)(1)(A) in the increasing percentages shown in the table below.</w:t>
        </w:r>
      </w:ins>
    </w:p>
    <w:tbl>
      <w:tblPr>
        <w:tblW w:w="0" w:type="auto"/>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170"/>
        <w:gridCol w:w="1350"/>
        <w:gridCol w:w="1350"/>
      </w:tblGrid>
      <w:tr w:rsidR="001F60E3" w:rsidRPr="001F60E3" w14:paraId="2D42F9E8" w14:textId="77777777">
        <w:trPr>
          <w:trHeight w:val="269"/>
          <w:ins w:id="5549" w:author="Joo, Hye@ARB" w:date="2026-06-04T22:26:00Z"/>
        </w:trPr>
        <w:tc>
          <w:tcPr>
            <w:tcW w:w="1260" w:type="dxa"/>
          </w:tcPr>
          <w:p w14:paraId="3AF11192" w14:textId="77777777" w:rsidR="001F60E3" w:rsidRPr="001F60E3" w:rsidRDefault="001F60E3" w:rsidP="001F60E3">
            <w:pPr>
              <w:spacing w:after="0" w:line="240" w:lineRule="auto"/>
              <w:jc w:val="center"/>
              <w:rPr>
                <w:ins w:id="5550" w:author="Joo, Hye@ARB" w:date="2026-06-04T22:26:00Z"/>
                <w:rFonts w:ascii="Arial" w:eastAsia="Times New Roman" w:hAnsi="Arial" w:cs="Arial"/>
                <w:i/>
                <w:sz w:val="24"/>
                <w:szCs w:val="20"/>
              </w:rPr>
            </w:pPr>
            <w:ins w:id="5551" w:author="Joo, Hye@ARB" w:date="2026-06-04T22:26:00Z">
              <w:r w:rsidRPr="001F60E3">
                <w:rPr>
                  <w:rFonts w:ascii="Arial" w:eastAsia="Times New Roman" w:hAnsi="Arial" w:cs="Arial"/>
                  <w:i/>
                  <w:sz w:val="24"/>
                  <w:szCs w:val="20"/>
                </w:rPr>
                <w:t>2009</w:t>
              </w:r>
            </w:ins>
          </w:p>
        </w:tc>
        <w:tc>
          <w:tcPr>
            <w:tcW w:w="1170" w:type="dxa"/>
          </w:tcPr>
          <w:p w14:paraId="4D3BCFD3" w14:textId="77777777" w:rsidR="001F60E3" w:rsidRPr="001F60E3" w:rsidRDefault="001F60E3" w:rsidP="001F60E3">
            <w:pPr>
              <w:spacing w:after="0" w:line="240" w:lineRule="auto"/>
              <w:jc w:val="center"/>
              <w:rPr>
                <w:ins w:id="5552" w:author="Joo, Hye@ARB" w:date="2026-06-04T22:26:00Z"/>
                <w:rFonts w:ascii="Arial" w:eastAsia="Times New Roman" w:hAnsi="Arial" w:cs="Arial"/>
                <w:i/>
                <w:sz w:val="24"/>
                <w:szCs w:val="20"/>
              </w:rPr>
            </w:pPr>
            <w:ins w:id="5553" w:author="Joo, Hye@ARB" w:date="2026-06-04T22:26:00Z">
              <w:r w:rsidRPr="001F60E3">
                <w:rPr>
                  <w:rFonts w:ascii="Arial" w:eastAsia="Times New Roman" w:hAnsi="Arial" w:cs="Arial"/>
                  <w:i/>
                  <w:sz w:val="24"/>
                  <w:szCs w:val="20"/>
                </w:rPr>
                <w:t>2010</w:t>
              </w:r>
            </w:ins>
          </w:p>
        </w:tc>
        <w:tc>
          <w:tcPr>
            <w:tcW w:w="1350" w:type="dxa"/>
          </w:tcPr>
          <w:p w14:paraId="0AA0BDED" w14:textId="77777777" w:rsidR="001F60E3" w:rsidRPr="001F60E3" w:rsidRDefault="001F60E3" w:rsidP="001F60E3">
            <w:pPr>
              <w:spacing w:after="0" w:line="240" w:lineRule="auto"/>
              <w:jc w:val="center"/>
              <w:rPr>
                <w:ins w:id="5554" w:author="Joo, Hye@ARB" w:date="2026-06-04T22:26:00Z"/>
                <w:rFonts w:ascii="Arial" w:eastAsia="Times New Roman" w:hAnsi="Arial" w:cs="Arial"/>
                <w:i/>
                <w:sz w:val="24"/>
                <w:szCs w:val="20"/>
              </w:rPr>
            </w:pPr>
            <w:ins w:id="5555" w:author="Joo, Hye@ARB" w:date="2026-06-04T22:26:00Z">
              <w:r w:rsidRPr="001F60E3">
                <w:rPr>
                  <w:rFonts w:ascii="Arial" w:eastAsia="Times New Roman" w:hAnsi="Arial" w:cs="Arial"/>
                  <w:i/>
                  <w:sz w:val="24"/>
                  <w:szCs w:val="20"/>
                </w:rPr>
                <w:t>2011</w:t>
              </w:r>
            </w:ins>
          </w:p>
        </w:tc>
        <w:tc>
          <w:tcPr>
            <w:tcW w:w="1350" w:type="dxa"/>
          </w:tcPr>
          <w:p w14:paraId="53A2F2A1" w14:textId="77777777" w:rsidR="001F60E3" w:rsidRPr="001F60E3" w:rsidRDefault="001F60E3" w:rsidP="001F60E3">
            <w:pPr>
              <w:spacing w:after="0" w:line="240" w:lineRule="auto"/>
              <w:ind w:left="-108"/>
              <w:jc w:val="center"/>
              <w:rPr>
                <w:ins w:id="5556" w:author="Joo, Hye@ARB" w:date="2026-06-04T22:26:00Z"/>
                <w:rFonts w:ascii="Arial" w:eastAsia="Times New Roman" w:hAnsi="Arial" w:cs="Arial"/>
                <w:i/>
                <w:sz w:val="24"/>
                <w:szCs w:val="20"/>
              </w:rPr>
            </w:pPr>
            <w:ins w:id="5557" w:author="Joo, Hye@ARB" w:date="2026-06-04T22:26:00Z">
              <w:r w:rsidRPr="001F60E3">
                <w:rPr>
                  <w:rFonts w:ascii="Arial" w:eastAsia="Times New Roman" w:hAnsi="Arial" w:cs="Arial"/>
                  <w:i/>
                  <w:sz w:val="24"/>
                  <w:szCs w:val="20"/>
                </w:rPr>
                <w:t>2012+</w:t>
              </w:r>
            </w:ins>
          </w:p>
        </w:tc>
      </w:tr>
      <w:tr w:rsidR="001F60E3" w:rsidRPr="001F60E3" w14:paraId="4A60B5B7" w14:textId="77777777">
        <w:trPr>
          <w:ins w:id="5558" w:author="Joo, Hye@ARB" w:date="2026-06-04T22:26:00Z"/>
        </w:trPr>
        <w:tc>
          <w:tcPr>
            <w:tcW w:w="1260" w:type="dxa"/>
          </w:tcPr>
          <w:p w14:paraId="7D7A16F0" w14:textId="77777777" w:rsidR="001F60E3" w:rsidRPr="001F60E3" w:rsidRDefault="001F60E3" w:rsidP="001F60E3">
            <w:pPr>
              <w:spacing w:after="0" w:line="240" w:lineRule="auto"/>
              <w:jc w:val="center"/>
              <w:rPr>
                <w:ins w:id="5559" w:author="Joo, Hye@ARB" w:date="2026-06-04T22:26:00Z"/>
                <w:rFonts w:ascii="Arial" w:eastAsia="Times New Roman" w:hAnsi="Arial" w:cs="Arial"/>
                <w:sz w:val="24"/>
                <w:szCs w:val="20"/>
              </w:rPr>
            </w:pPr>
            <w:ins w:id="5560" w:author="Joo, Hye@ARB" w:date="2026-06-04T22:26:00Z">
              <w:r w:rsidRPr="001F60E3">
                <w:rPr>
                  <w:rFonts w:ascii="Arial" w:eastAsia="Times New Roman" w:hAnsi="Arial" w:cs="Arial"/>
                  <w:sz w:val="24"/>
                  <w:szCs w:val="20"/>
                </w:rPr>
                <w:t>51%</w:t>
              </w:r>
            </w:ins>
          </w:p>
        </w:tc>
        <w:tc>
          <w:tcPr>
            <w:tcW w:w="1170" w:type="dxa"/>
          </w:tcPr>
          <w:p w14:paraId="4FCEF756" w14:textId="77777777" w:rsidR="001F60E3" w:rsidRPr="001F60E3" w:rsidRDefault="001F60E3" w:rsidP="001F60E3">
            <w:pPr>
              <w:spacing w:after="0" w:line="240" w:lineRule="auto"/>
              <w:ind w:left="-108" w:right="-140"/>
              <w:jc w:val="center"/>
              <w:rPr>
                <w:ins w:id="5561" w:author="Joo, Hye@ARB" w:date="2026-06-04T22:26:00Z"/>
                <w:rFonts w:ascii="Arial" w:eastAsia="Times New Roman" w:hAnsi="Arial" w:cs="Arial"/>
                <w:sz w:val="24"/>
                <w:szCs w:val="20"/>
              </w:rPr>
            </w:pPr>
            <w:ins w:id="5562" w:author="Joo, Hye@ARB" w:date="2026-06-04T22:26:00Z">
              <w:r w:rsidRPr="001F60E3">
                <w:rPr>
                  <w:rFonts w:ascii="Arial" w:eastAsia="Times New Roman" w:hAnsi="Arial" w:cs="Arial"/>
                  <w:sz w:val="24"/>
                  <w:szCs w:val="20"/>
                </w:rPr>
                <w:t>68%</w:t>
              </w:r>
            </w:ins>
          </w:p>
        </w:tc>
        <w:tc>
          <w:tcPr>
            <w:tcW w:w="1350" w:type="dxa"/>
          </w:tcPr>
          <w:p w14:paraId="51F38BB6" w14:textId="77777777" w:rsidR="001F60E3" w:rsidRPr="001F60E3" w:rsidRDefault="001F60E3" w:rsidP="001F60E3">
            <w:pPr>
              <w:spacing w:after="0" w:line="240" w:lineRule="auto"/>
              <w:jc w:val="center"/>
              <w:rPr>
                <w:ins w:id="5563" w:author="Joo, Hye@ARB" w:date="2026-06-04T22:26:00Z"/>
                <w:rFonts w:ascii="Arial" w:eastAsia="Times New Roman" w:hAnsi="Arial" w:cs="Arial"/>
                <w:sz w:val="24"/>
                <w:szCs w:val="20"/>
              </w:rPr>
            </w:pPr>
            <w:ins w:id="5564" w:author="Joo, Hye@ARB" w:date="2026-06-04T22:26:00Z">
              <w:r w:rsidRPr="001F60E3">
                <w:rPr>
                  <w:rFonts w:ascii="Arial" w:eastAsia="Times New Roman" w:hAnsi="Arial" w:cs="Arial"/>
                  <w:sz w:val="24"/>
                  <w:szCs w:val="20"/>
                </w:rPr>
                <w:t>85%</w:t>
              </w:r>
            </w:ins>
          </w:p>
        </w:tc>
        <w:tc>
          <w:tcPr>
            <w:tcW w:w="1350" w:type="dxa"/>
          </w:tcPr>
          <w:p w14:paraId="0743AD6C" w14:textId="77777777" w:rsidR="001F60E3" w:rsidRPr="001F60E3" w:rsidRDefault="001F60E3" w:rsidP="001F60E3">
            <w:pPr>
              <w:spacing w:after="0" w:line="240" w:lineRule="auto"/>
              <w:jc w:val="center"/>
              <w:rPr>
                <w:ins w:id="5565" w:author="Joo, Hye@ARB" w:date="2026-06-04T22:26:00Z"/>
                <w:rFonts w:ascii="Arial" w:eastAsia="Times New Roman" w:hAnsi="Arial" w:cs="Arial"/>
                <w:sz w:val="24"/>
                <w:szCs w:val="20"/>
              </w:rPr>
            </w:pPr>
            <w:ins w:id="5566" w:author="Joo, Hye@ARB" w:date="2026-06-04T22:26:00Z">
              <w:r w:rsidRPr="001F60E3">
                <w:rPr>
                  <w:rFonts w:ascii="Arial" w:eastAsia="Times New Roman" w:hAnsi="Arial" w:cs="Arial"/>
                  <w:sz w:val="24"/>
                  <w:szCs w:val="20"/>
                </w:rPr>
                <w:t>100%</w:t>
              </w:r>
            </w:ins>
          </w:p>
        </w:tc>
      </w:tr>
    </w:tbl>
    <w:p w14:paraId="7B281122" w14:textId="77777777" w:rsidR="001F60E3" w:rsidRPr="001F60E3" w:rsidRDefault="001F60E3" w:rsidP="001F60E3">
      <w:pPr>
        <w:spacing w:line="278" w:lineRule="auto"/>
        <w:ind w:left="1080"/>
        <w:rPr>
          <w:ins w:id="5567" w:author="Joo, Hye@ARB" w:date="2026-06-04T22:26:00Z"/>
          <w:rFonts w:ascii="Arial" w:eastAsia="Aptos" w:hAnsi="Arial" w:cs="Arial"/>
          <w:color w:val="404040"/>
          <w:kern w:val="2"/>
          <w:sz w:val="24"/>
          <w:szCs w:val="24"/>
          <w14:ligatures w14:val="standardContextual"/>
        </w:rPr>
      </w:pPr>
    </w:p>
    <w:p w14:paraId="4B263585" w14:textId="77777777" w:rsidR="001F60E3" w:rsidRPr="001F60E3" w:rsidRDefault="001F60E3" w:rsidP="00D63C32">
      <w:pPr>
        <w:numPr>
          <w:ilvl w:val="0"/>
          <w:numId w:val="31"/>
        </w:numPr>
        <w:spacing w:line="278" w:lineRule="auto"/>
        <w:contextualSpacing/>
        <w:rPr>
          <w:ins w:id="5568" w:author="Joo, Hye@ARB" w:date="2026-06-04T22:26:00Z"/>
          <w:rFonts w:ascii="Arial" w:eastAsia="Aptos" w:hAnsi="Arial" w:cs="Arial"/>
          <w:color w:val="404040"/>
          <w:kern w:val="2"/>
          <w:sz w:val="24"/>
          <w:szCs w:val="24"/>
          <w14:ligatures w14:val="standardContextual"/>
        </w:rPr>
      </w:pPr>
      <w:ins w:id="5569" w:author="Joo, Hye@ARB" w:date="2026-06-04T22:26:00Z">
        <w:r w:rsidRPr="001F60E3">
          <w:rPr>
            <w:rFonts w:ascii="Arial" w:eastAsia="Aptos" w:hAnsi="Arial" w:cs="Arial"/>
            <w:i/>
            <w:iCs/>
            <w:color w:val="404040"/>
            <w:kern w:val="2"/>
            <w:sz w:val="24"/>
            <w:szCs w:val="24"/>
            <w14:ligatures w14:val="standardContextual"/>
          </w:rPr>
          <w:lastRenderedPageBreak/>
          <w:t>Exclusion of ZEVs in Determining a Manufacturer's Sales Volume</w:t>
        </w:r>
        <w:r w:rsidRPr="001F60E3">
          <w:rPr>
            <w:rFonts w:ascii="Arial" w:eastAsia="Aptos" w:hAnsi="Arial" w:cs="Arial"/>
            <w:color w:val="404040"/>
            <w:kern w:val="2"/>
            <w:sz w:val="24"/>
            <w:szCs w:val="24"/>
            <w14:ligatures w14:val="standardContextual"/>
          </w:rPr>
          <w:t>. In calculating, for purposes of subdivisions 1962.1.1(b)(1)(B) and 1962.1.1(b)(1)(C), the volume of PCs, LDT1s, and LDT2s that a manufacturer has produced and delivered for sale in California, the manufacturer shall exclude the number of ZEVs produced by the manufacturer, or by a subsidiary in which that manufacturer has a greater than 50 percent ownership interest, and delivered for sale in California.</w:t>
        </w:r>
        <w:r w:rsidRPr="001F60E3">
          <w:rPr>
            <w:rFonts w:ascii="Arial" w:eastAsia="Aptos" w:hAnsi="Arial" w:cs="Arial"/>
            <w:color w:val="404040"/>
            <w:kern w:val="2"/>
            <w:sz w:val="24"/>
            <w:szCs w:val="24"/>
            <w14:ligatures w14:val="standardContextual"/>
          </w:rPr>
          <w:br/>
        </w:r>
      </w:ins>
    </w:p>
    <w:p w14:paraId="13E00603" w14:textId="77777777" w:rsidR="001F60E3" w:rsidRPr="001F60E3" w:rsidRDefault="001F60E3" w:rsidP="00D63C32">
      <w:pPr>
        <w:numPr>
          <w:ilvl w:val="0"/>
          <w:numId w:val="30"/>
        </w:numPr>
        <w:spacing w:line="278" w:lineRule="auto"/>
        <w:contextualSpacing/>
        <w:rPr>
          <w:ins w:id="5570" w:author="Joo, Hye@ARB" w:date="2026-06-04T22:26:00Z"/>
          <w:rFonts w:ascii="Arial" w:eastAsia="Aptos" w:hAnsi="Arial" w:cs="Arial"/>
          <w:color w:val="404040"/>
          <w:kern w:val="2"/>
          <w:sz w:val="24"/>
          <w:szCs w:val="24"/>
          <w14:ligatures w14:val="standardContextual"/>
        </w:rPr>
      </w:pPr>
      <w:ins w:id="5571" w:author="Joo, Hye@ARB" w:date="2026-06-04T22:26:00Z">
        <w:r w:rsidRPr="001F60E3">
          <w:rPr>
            <w:rFonts w:ascii="Arial" w:eastAsia="Aptos" w:hAnsi="Arial" w:cs="Arial"/>
            <w:i/>
            <w:iCs/>
            <w:color w:val="404040"/>
            <w:kern w:val="2"/>
            <w:sz w:val="24"/>
            <w:szCs w:val="24"/>
            <w14:ligatures w14:val="standardContextual"/>
          </w:rPr>
          <w:t>Requirements for Large Volume Manufacturers</w:t>
        </w:r>
        <w:r w:rsidRPr="001F60E3">
          <w:rPr>
            <w:rFonts w:ascii="Arial" w:eastAsia="Aptos" w:hAnsi="Arial" w:cs="Arial"/>
            <w:color w:val="404040"/>
            <w:kern w:val="2"/>
            <w:sz w:val="24"/>
            <w:szCs w:val="24"/>
            <w14:ligatures w14:val="standardContextual"/>
          </w:rPr>
          <w:t>.</w:t>
        </w:r>
      </w:ins>
    </w:p>
    <w:p w14:paraId="14535AA3" w14:textId="77777777" w:rsidR="001F60E3" w:rsidRPr="001F60E3" w:rsidRDefault="001F60E3" w:rsidP="00D63C32">
      <w:pPr>
        <w:numPr>
          <w:ilvl w:val="0"/>
          <w:numId w:val="33"/>
        </w:numPr>
        <w:spacing w:line="278" w:lineRule="auto"/>
        <w:contextualSpacing/>
        <w:rPr>
          <w:ins w:id="5572" w:author="Joo, Hye@ARB" w:date="2026-06-04T22:26:00Z"/>
          <w:rFonts w:ascii="Arial" w:eastAsia="Aptos" w:hAnsi="Arial" w:cs="Arial"/>
          <w:i/>
          <w:iCs/>
          <w:color w:val="404040"/>
          <w:kern w:val="2"/>
          <w:sz w:val="24"/>
          <w:szCs w:val="24"/>
          <w14:ligatures w14:val="standardContextual"/>
        </w:rPr>
      </w:pPr>
      <w:ins w:id="5573" w:author="Joo, Hye@ARB" w:date="2026-06-04T22:26:00Z">
        <w:r w:rsidRPr="001F60E3">
          <w:rPr>
            <w:rFonts w:ascii="Arial" w:eastAsia="Aptos" w:hAnsi="Arial" w:cs="Arial"/>
            <w:i/>
            <w:iCs/>
            <w:color w:val="404040"/>
            <w:kern w:val="2"/>
            <w:sz w:val="24"/>
            <w:szCs w:val="24"/>
            <w14:ligatures w14:val="standardContextual"/>
          </w:rPr>
          <w:t xml:space="preserve">Primary Requirements for Large Volume Manufacturers through Model Year 2011. </w:t>
        </w:r>
      </w:ins>
    </w:p>
    <w:p w14:paraId="5CC8E5DF" w14:textId="77777777" w:rsidR="001F60E3" w:rsidRPr="001F60E3" w:rsidRDefault="001F60E3" w:rsidP="001F60E3">
      <w:pPr>
        <w:spacing w:line="278" w:lineRule="auto"/>
        <w:ind w:left="1440"/>
        <w:contextualSpacing/>
        <w:rPr>
          <w:ins w:id="5574" w:author="Joo, Hye@ARB" w:date="2026-06-04T22:26:00Z"/>
          <w:rFonts w:ascii="Arial" w:eastAsia="Aptos" w:hAnsi="Arial" w:cs="Arial"/>
          <w:color w:val="404040"/>
          <w:kern w:val="2"/>
          <w:sz w:val="24"/>
          <w:szCs w:val="24"/>
          <w14:ligatures w14:val="standardContextual"/>
        </w:rPr>
      </w:pPr>
    </w:p>
    <w:p w14:paraId="222780DE" w14:textId="77777777" w:rsidR="001F60E3" w:rsidRPr="001F60E3" w:rsidRDefault="001F60E3" w:rsidP="001F60E3">
      <w:pPr>
        <w:spacing w:line="278" w:lineRule="auto"/>
        <w:ind w:left="1440"/>
        <w:contextualSpacing/>
        <w:rPr>
          <w:ins w:id="5575" w:author="Joo, Hye@ARB" w:date="2026-06-04T22:26:00Z"/>
          <w:rFonts w:ascii="Arial" w:eastAsia="Aptos" w:hAnsi="Arial" w:cs="Arial"/>
          <w:color w:val="404040"/>
          <w:kern w:val="2"/>
          <w:sz w:val="24"/>
          <w:szCs w:val="24"/>
          <w14:ligatures w14:val="standardContextual"/>
        </w:rPr>
      </w:pPr>
      <w:ins w:id="5576" w:author="Joo, Hye@ARB" w:date="2026-06-04T22:26:00Z">
        <w:r w:rsidRPr="001F60E3">
          <w:rPr>
            <w:rFonts w:ascii="Arial" w:eastAsia="Aptos" w:hAnsi="Arial" w:cs="Arial"/>
            <w:color w:val="404040"/>
            <w:kern w:val="2"/>
            <w:sz w:val="24"/>
            <w:szCs w:val="24"/>
            <w14:ligatures w14:val="standardContextual"/>
          </w:rPr>
          <w:t>In the 2009 through 2011 model years, a manufacturer must meet at least 22.5 percent of its ZEV requirement with ZEVs or ZEV credits generated by such vehicles, and at least another 22.5 percent with ZEVs, AT PZEVs, or credits generated by such vehicles. The remainder of the manufacturer's ZEV requirement may be met using PZEVs or credits generated by such vehicles.</w:t>
        </w:r>
        <w:r w:rsidRPr="001F60E3">
          <w:rPr>
            <w:rFonts w:ascii="Arial" w:eastAsia="Aptos" w:hAnsi="Arial" w:cs="Arial"/>
            <w:color w:val="404040"/>
            <w:kern w:val="2"/>
            <w:sz w:val="24"/>
            <w:szCs w:val="24"/>
            <w14:ligatures w14:val="standardContextual"/>
          </w:rPr>
          <w:br/>
        </w:r>
      </w:ins>
    </w:p>
    <w:p w14:paraId="60878ADB" w14:textId="77777777" w:rsidR="001F60E3" w:rsidRPr="001F60E3" w:rsidRDefault="001F60E3" w:rsidP="00D63C32">
      <w:pPr>
        <w:numPr>
          <w:ilvl w:val="0"/>
          <w:numId w:val="33"/>
        </w:numPr>
        <w:spacing w:line="278" w:lineRule="auto"/>
        <w:contextualSpacing/>
        <w:rPr>
          <w:ins w:id="5577" w:author="Joo, Hye@ARB" w:date="2026-06-04T22:26:00Z"/>
          <w:rFonts w:ascii="Arial" w:eastAsia="Aptos" w:hAnsi="Arial" w:cs="Arial"/>
          <w:i/>
          <w:iCs/>
          <w:color w:val="404040"/>
          <w:kern w:val="2"/>
          <w:sz w:val="24"/>
          <w:szCs w:val="24"/>
          <w14:ligatures w14:val="standardContextual"/>
        </w:rPr>
      </w:pPr>
      <w:ins w:id="5578" w:author="Joo, Hye@ARB" w:date="2026-06-04T22:26:00Z">
        <w:r w:rsidRPr="001F60E3">
          <w:rPr>
            <w:rFonts w:ascii="Arial" w:eastAsia="Aptos" w:hAnsi="Arial" w:cs="Arial"/>
            <w:i/>
            <w:iCs/>
            <w:color w:val="404040"/>
            <w:kern w:val="2"/>
            <w:sz w:val="24"/>
            <w:szCs w:val="24"/>
            <w14:ligatures w14:val="standardContextual"/>
          </w:rPr>
          <w:t>Alternative Requirements for Large Volume Manufacturers through Model Year 2011.</w:t>
        </w:r>
        <w:r w:rsidRPr="001F60E3">
          <w:rPr>
            <w:rFonts w:ascii="Arial" w:eastAsia="Aptos" w:hAnsi="Arial" w:cs="Arial"/>
            <w:i/>
            <w:iCs/>
            <w:color w:val="404040"/>
            <w:kern w:val="2"/>
            <w:sz w:val="24"/>
            <w:szCs w:val="24"/>
            <w14:ligatures w14:val="standardContextual"/>
          </w:rPr>
          <w:br/>
        </w:r>
      </w:ins>
    </w:p>
    <w:p w14:paraId="4AE6D4F7" w14:textId="77777777" w:rsidR="001F60E3" w:rsidRPr="001F60E3" w:rsidRDefault="001F60E3" w:rsidP="00D63C32">
      <w:pPr>
        <w:numPr>
          <w:ilvl w:val="0"/>
          <w:numId w:val="34"/>
        </w:numPr>
        <w:spacing w:line="278" w:lineRule="auto"/>
        <w:contextualSpacing/>
        <w:rPr>
          <w:ins w:id="5579" w:author="Joo, Hye@ARB" w:date="2026-06-04T22:26:00Z"/>
          <w:rFonts w:ascii="Arial" w:eastAsia="Aptos" w:hAnsi="Arial" w:cs="Arial"/>
          <w:i/>
          <w:iCs/>
          <w:color w:val="404040"/>
          <w:kern w:val="2"/>
          <w:sz w:val="24"/>
          <w:szCs w:val="24"/>
          <w14:ligatures w14:val="standardContextual"/>
        </w:rPr>
      </w:pPr>
      <w:ins w:id="5580" w:author="Joo, Hye@ARB" w:date="2026-06-04T22:26:00Z">
        <w:r w:rsidRPr="001F60E3">
          <w:rPr>
            <w:rFonts w:ascii="Arial" w:eastAsia="Aptos" w:hAnsi="Arial" w:cs="Arial"/>
            <w:i/>
            <w:iCs/>
            <w:color w:val="404040"/>
            <w:kern w:val="2"/>
            <w:sz w:val="24"/>
            <w:szCs w:val="24"/>
            <w14:ligatures w14:val="standardContextual"/>
          </w:rPr>
          <w:t>Minimum Floor for Production of Type III ZEVs.</w:t>
        </w:r>
      </w:ins>
    </w:p>
    <w:p w14:paraId="1484E6AB" w14:textId="77777777" w:rsidR="001F60E3" w:rsidRPr="001F60E3" w:rsidRDefault="001F60E3" w:rsidP="00D63C32">
      <w:pPr>
        <w:numPr>
          <w:ilvl w:val="1"/>
          <w:numId w:val="34"/>
        </w:numPr>
        <w:spacing w:line="278" w:lineRule="auto"/>
        <w:contextualSpacing/>
        <w:rPr>
          <w:ins w:id="5581" w:author="Joo, Hye@ARB" w:date="2026-06-04T22:26:00Z"/>
          <w:rFonts w:ascii="Arial" w:eastAsia="Aptos" w:hAnsi="Arial" w:cs="Arial"/>
          <w:i/>
          <w:iCs/>
          <w:color w:val="404040"/>
          <w:kern w:val="2"/>
          <w:sz w:val="24"/>
          <w:szCs w:val="24"/>
          <w14:ligatures w14:val="standardContextual"/>
        </w:rPr>
      </w:pPr>
      <w:ins w:id="5582" w:author="Joo, Hye@ARB" w:date="2026-06-04T22:26:00Z">
        <w:r w:rsidRPr="001F60E3">
          <w:rPr>
            <w:rFonts w:ascii="Arial" w:eastAsia="Aptos" w:hAnsi="Arial" w:cs="Arial"/>
            <w:i/>
            <w:iCs/>
            <w:color w:val="404040"/>
            <w:kern w:val="2"/>
            <w:sz w:val="24"/>
            <w:szCs w:val="24"/>
            <w14:ligatures w14:val="standardContextual"/>
          </w:rPr>
          <w:t>[Reserved].</w:t>
        </w:r>
      </w:ins>
    </w:p>
    <w:p w14:paraId="4991E6EB" w14:textId="77777777" w:rsidR="001F60E3" w:rsidRPr="001F60E3" w:rsidRDefault="001F60E3" w:rsidP="00D63C32">
      <w:pPr>
        <w:numPr>
          <w:ilvl w:val="1"/>
          <w:numId w:val="34"/>
        </w:numPr>
        <w:spacing w:line="278" w:lineRule="auto"/>
        <w:contextualSpacing/>
        <w:rPr>
          <w:ins w:id="5583" w:author="Joo, Hye@ARB" w:date="2026-06-04T22:26:00Z"/>
          <w:rFonts w:ascii="Arial" w:eastAsia="Aptos" w:hAnsi="Arial" w:cs="Arial"/>
          <w:color w:val="404040"/>
          <w:kern w:val="2"/>
          <w:sz w:val="24"/>
          <w:szCs w:val="24"/>
          <w14:ligatures w14:val="standardContextual"/>
        </w:rPr>
      </w:pPr>
      <w:ins w:id="5584" w:author="Joo, Hye@ARB" w:date="2026-06-04T22:26:00Z">
        <w:r w:rsidRPr="001F60E3">
          <w:rPr>
            <w:rFonts w:ascii="Arial" w:eastAsia="Aptos" w:hAnsi="Arial" w:cs="Arial"/>
            <w:i/>
            <w:iCs/>
            <w:color w:val="404040"/>
            <w:kern w:val="2"/>
            <w:sz w:val="24"/>
            <w:szCs w:val="24"/>
            <w14:ligatures w14:val="standardContextual"/>
          </w:rPr>
          <w:t>Requirement for the 2009-2011 Model Years.</w:t>
        </w:r>
        <w:r w:rsidRPr="001F60E3">
          <w:rPr>
            <w:rFonts w:ascii="Arial" w:eastAsia="Aptos" w:hAnsi="Arial" w:cs="Arial"/>
            <w:color w:val="404040"/>
            <w:kern w:val="2"/>
            <w:sz w:val="24"/>
            <w:szCs w:val="24"/>
            <w14:ligatures w14:val="standardContextual"/>
          </w:rPr>
          <w:t xml:space="preserve"> A manufacturer electing the alternative compliance requirements during model years 2009 through 2011 must produce ZEV credits equal to 0.82 percent of the manufacturer's average annual California sales of PCs and LDT1s, and LDT2s, as applicable, over the three-year period from model years 2003 through 2005, through production, delivery for sale, and placement in service of ZEVs, other than NEVs and Type 0 ZEVs, using the credit substitution ratios for each ZEV Type compared to a Type III prescribed in the table below, or submit an equivalent number of credits generated by such vehicles.</w:t>
        </w:r>
      </w:ins>
    </w:p>
    <w:tbl>
      <w:tblPr>
        <w:tblW w:w="0" w:type="auto"/>
        <w:tblInd w:w="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420"/>
      </w:tblGrid>
      <w:tr w:rsidR="001F60E3" w:rsidRPr="001F60E3" w14:paraId="458B69FC" w14:textId="77777777">
        <w:trPr>
          <w:ins w:id="5585" w:author="Joo, Hye@ARB" w:date="2026-06-04T22:26:00Z"/>
        </w:trPr>
        <w:tc>
          <w:tcPr>
            <w:tcW w:w="2340" w:type="dxa"/>
            <w:vAlign w:val="center"/>
          </w:tcPr>
          <w:p w14:paraId="7D549311" w14:textId="77777777" w:rsidR="001F60E3" w:rsidRPr="001F60E3" w:rsidRDefault="001F60E3" w:rsidP="001F60E3">
            <w:pPr>
              <w:keepNext/>
              <w:spacing w:after="0" w:line="240" w:lineRule="auto"/>
              <w:jc w:val="center"/>
              <w:rPr>
                <w:ins w:id="5586" w:author="Joo, Hye@ARB" w:date="2026-06-04T22:26:00Z"/>
                <w:rFonts w:ascii="Arial" w:eastAsia="Times New Roman" w:hAnsi="Arial" w:cs="Arial"/>
                <w:sz w:val="24"/>
                <w:szCs w:val="20"/>
              </w:rPr>
            </w:pPr>
            <w:ins w:id="5587" w:author="Joo, Hye@ARB" w:date="2026-06-04T22:26:00Z">
              <w:r w:rsidRPr="001F60E3">
                <w:rPr>
                  <w:rFonts w:ascii="Arial" w:eastAsia="Times New Roman" w:hAnsi="Arial" w:cs="Arial"/>
                  <w:sz w:val="24"/>
                  <w:szCs w:val="20"/>
                </w:rPr>
                <w:lastRenderedPageBreak/>
                <w:t>ZEV Types</w:t>
              </w:r>
            </w:ins>
          </w:p>
        </w:tc>
        <w:tc>
          <w:tcPr>
            <w:tcW w:w="3420" w:type="dxa"/>
            <w:vAlign w:val="center"/>
          </w:tcPr>
          <w:p w14:paraId="309B013E" w14:textId="77777777" w:rsidR="001F60E3" w:rsidRPr="001F60E3" w:rsidRDefault="001F60E3" w:rsidP="001F60E3">
            <w:pPr>
              <w:keepNext/>
              <w:spacing w:after="0" w:line="240" w:lineRule="auto"/>
              <w:jc w:val="center"/>
              <w:rPr>
                <w:ins w:id="5588" w:author="Joo, Hye@ARB" w:date="2026-06-04T22:26:00Z"/>
                <w:rFonts w:ascii="Arial" w:eastAsia="Times New Roman" w:hAnsi="Arial" w:cs="Arial"/>
                <w:sz w:val="24"/>
                <w:szCs w:val="20"/>
              </w:rPr>
            </w:pPr>
            <w:ins w:id="5589" w:author="Joo, Hye@ARB" w:date="2026-06-04T22:26:00Z">
              <w:r w:rsidRPr="001F60E3">
                <w:rPr>
                  <w:rFonts w:ascii="Arial" w:eastAsia="Times New Roman" w:hAnsi="Arial" w:cs="Arial"/>
                  <w:sz w:val="24"/>
                  <w:szCs w:val="20"/>
                </w:rPr>
                <w:t xml:space="preserve">Credit Substitution Ratio Compared </w:t>
              </w:r>
              <w:proofErr w:type="gramStart"/>
              <w:r w:rsidRPr="001F60E3">
                <w:rPr>
                  <w:rFonts w:ascii="Arial" w:eastAsia="Times New Roman" w:hAnsi="Arial" w:cs="Arial"/>
                  <w:sz w:val="24"/>
                  <w:szCs w:val="20"/>
                </w:rPr>
                <w:t>To</w:t>
              </w:r>
              <w:proofErr w:type="gramEnd"/>
              <w:r w:rsidRPr="001F60E3">
                <w:rPr>
                  <w:rFonts w:ascii="Arial" w:eastAsia="Times New Roman" w:hAnsi="Arial" w:cs="Arial"/>
                  <w:sz w:val="24"/>
                  <w:szCs w:val="20"/>
                </w:rPr>
                <w:t xml:space="preserve"> </w:t>
              </w:r>
              <w:proofErr w:type="gramStart"/>
              <w:r w:rsidRPr="001F60E3">
                <w:rPr>
                  <w:rFonts w:ascii="Arial" w:eastAsia="Times New Roman" w:hAnsi="Arial" w:cs="Arial"/>
                  <w:sz w:val="24"/>
                  <w:szCs w:val="20"/>
                </w:rPr>
                <w:t>A</w:t>
              </w:r>
              <w:proofErr w:type="gramEnd"/>
              <w:r w:rsidRPr="001F60E3">
                <w:rPr>
                  <w:rFonts w:ascii="Arial" w:eastAsia="Times New Roman" w:hAnsi="Arial" w:cs="Arial"/>
                  <w:sz w:val="24"/>
                  <w:szCs w:val="20"/>
                </w:rPr>
                <w:t xml:space="preserve"> Type III ZEV</w:t>
              </w:r>
            </w:ins>
          </w:p>
        </w:tc>
      </w:tr>
      <w:tr w:rsidR="001F60E3" w:rsidRPr="001F60E3" w14:paraId="259CAB28" w14:textId="77777777">
        <w:trPr>
          <w:ins w:id="5590" w:author="Joo, Hye@ARB" w:date="2026-06-04T22:26:00Z"/>
        </w:trPr>
        <w:tc>
          <w:tcPr>
            <w:tcW w:w="2340" w:type="dxa"/>
            <w:vAlign w:val="center"/>
          </w:tcPr>
          <w:p w14:paraId="106DC6CF" w14:textId="77777777" w:rsidR="001F60E3" w:rsidRPr="001F60E3" w:rsidRDefault="001F60E3" w:rsidP="001F60E3">
            <w:pPr>
              <w:keepNext/>
              <w:spacing w:after="0" w:line="240" w:lineRule="auto"/>
              <w:jc w:val="center"/>
              <w:rPr>
                <w:ins w:id="5591" w:author="Joo, Hye@ARB" w:date="2026-06-04T22:26:00Z"/>
                <w:rFonts w:ascii="Arial" w:eastAsia="Times New Roman" w:hAnsi="Arial" w:cs="Arial"/>
                <w:sz w:val="24"/>
                <w:szCs w:val="20"/>
              </w:rPr>
            </w:pPr>
            <w:ins w:id="5592" w:author="Joo, Hye@ARB" w:date="2026-06-04T22:26:00Z">
              <w:r w:rsidRPr="001F60E3">
                <w:rPr>
                  <w:rFonts w:ascii="Arial" w:eastAsia="Times New Roman" w:hAnsi="Arial" w:cs="Arial"/>
                  <w:sz w:val="24"/>
                  <w:szCs w:val="20"/>
                </w:rPr>
                <w:t>Type I</w:t>
              </w:r>
            </w:ins>
          </w:p>
        </w:tc>
        <w:tc>
          <w:tcPr>
            <w:tcW w:w="3420" w:type="dxa"/>
            <w:vAlign w:val="center"/>
          </w:tcPr>
          <w:p w14:paraId="5E70BA01" w14:textId="77777777" w:rsidR="001F60E3" w:rsidRPr="001F60E3" w:rsidRDefault="001F60E3" w:rsidP="001F60E3">
            <w:pPr>
              <w:keepNext/>
              <w:spacing w:after="0" w:line="240" w:lineRule="auto"/>
              <w:jc w:val="center"/>
              <w:rPr>
                <w:ins w:id="5593" w:author="Joo, Hye@ARB" w:date="2026-06-04T22:26:00Z"/>
                <w:rFonts w:ascii="Arial" w:eastAsia="Times New Roman" w:hAnsi="Arial" w:cs="Arial"/>
                <w:sz w:val="24"/>
                <w:szCs w:val="20"/>
              </w:rPr>
            </w:pPr>
            <w:ins w:id="5594" w:author="Joo, Hye@ARB" w:date="2026-06-04T22:26:00Z">
              <w:r w:rsidRPr="001F60E3">
                <w:rPr>
                  <w:rFonts w:ascii="Arial" w:eastAsia="Times New Roman" w:hAnsi="Arial" w:cs="Arial"/>
                  <w:sz w:val="24"/>
                  <w:szCs w:val="20"/>
                </w:rPr>
                <w:t>2</w:t>
              </w:r>
            </w:ins>
          </w:p>
        </w:tc>
      </w:tr>
      <w:tr w:rsidR="001F60E3" w:rsidRPr="001F60E3" w14:paraId="1F950A24" w14:textId="77777777">
        <w:trPr>
          <w:ins w:id="5595" w:author="Joo, Hye@ARB" w:date="2026-06-04T22:26:00Z"/>
        </w:trPr>
        <w:tc>
          <w:tcPr>
            <w:tcW w:w="2340" w:type="dxa"/>
            <w:vAlign w:val="center"/>
          </w:tcPr>
          <w:p w14:paraId="065EDB80" w14:textId="77777777" w:rsidR="001F60E3" w:rsidRPr="001F60E3" w:rsidRDefault="001F60E3" w:rsidP="001F60E3">
            <w:pPr>
              <w:keepNext/>
              <w:spacing w:after="0" w:line="240" w:lineRule="auto"/>
              <w:jc w:val="center"/>
              <w:rPr>
                <w:ins w:id="5596" w:author="Joo, Hye@ARB" w:date="2026-06-04T22:26:00Z"/>
                <w:rFonts w:ascii="Arial" w:eastAsia="Times New Roman" w:hAnsi="Arial" w:cs="Arial"/>
                <w:sz w:val="24"/>
                <w:szCs w:val="20"/>
              </w:rPr>
            </w:pPr>
            <w:ins w:id="5597" w:author="Joo, Hye@ARB" w:date="2026-06-04T22:26:00Z">
              <w:r w:rsidRPr="001F60E3">
                <w:rPr>
                  <w:rFonts w:ascii="Arial" w:eastAsia="Times New Roman" w:hAnsi="Arial" w:cs="Arial"/>
                  <w:sz w:val="24"/>
                  <w:szCs w:val="20"/>
                </w:rPr>
                <w:t>Type I.5</w:t>
              </w:r>
            </w:ins>
          </w:p>
        </w:tc>
        <w:tc>
          <w:tcPr>
            <w:tcW w:w="3420" w:type="dxa"/>
            <w:vAlign w:val="center"/>
          </w:tcPr>
          <w:p w14:paraId="0017794C" w14:textId="77777777" w:rsidR="001F60E3" w:rsidRPr="001F60E3" w:rsidRDefault="001F60E3" w:rsidP="001F60E3">
            <w:pPr>
              <w:keepNext/>
              <w:spacing w:after="0" w:line="240" w:lineRule="auto"/>
              <w:jc w:val="center"/>
              <w:rPr>
                <w:ins w:id="5598" w:author="Joo, Hye@ARB" w:date="2026-06-04T22:26:00Z"/>
                <w:rFonts w:ascii="Arial" w:eastAsia="Times New Roman" w:hAnsi="Arial" w:cs="Arial"/>
                <w:sz w:val="24"/>
                <w:szCs w:val="20"/>
              </w:rPr>
            </w:pPr>
            <w:ins w:id="5599" w:author="Joo, Hye@ARB" w:date="2026-06-04T22:26:00Z">
              <w:r w:rsidRPr="001F60E3">
                <w:rPr>
                  <w:rFonts w:ascii="Arial" w:eastAsia="Times New Roman" w:hAnsi="Arial" w:cs="Arial"/>
                  <w:sz w:val="24"/>
                  <w:szCs w:val="20"/>
                </w:rPr>
                <w:t>1.6</w:t>
              </w:r>
            </w:ins>
          </w:p>
        </w:tc>
      </w:tr>
      <w:tr w:rsidR="001F60E3" w:rsidRPr="001F60E3" w14:paraId="0FF4AB39" w14:textId="77777777">
        <w:trPr>
          <w:ins w:id="5600" w:author="Joo, Hye@ARB" w:date="2026-06-04T22:26:00Z"/>
        </w:trPr>
        <w:tc>
          <w:tcPr>
            <w:tcW w:w="2340" w:type="dxa"/>
            <w:vAlign w:val="center"/>
          </w:tcPr>
          <w:p w14:paraId="33B2BD07" w14:textId="77777777" w:rsidR="001F60E3" w:rsidRPr="001F60E3" w:rsidRDefault="001F60E3" w:rsidP="001F60E3">
            <w:pPr>
              <w:keepNext/>
              <w:spacing w:after="0" w:line="240" w:lineRule="auto"/>
              <w:jc w:val="center"/>
              <w:rPr>
                <w:ins w:id="5601" w:author="Joo, Hye@ARB" w:date="2026-06-04T22:26:00Z"/>
                <w:rFonts w:ascii="Arial" w:eastAsia="Times New Roman" w:hAnsi="Arial" w:cs="Arial"/>
                <w:sz w:val="24"/>
                <w:szCs w:val="20"/>
              </w:rPr>
            </w:pPr>
            <w:ins w:id="5602" w:author="Joo, Hye@ARB" w:date="2026-06-04T22:26:00Z">
              <w:r w:rsidRPr="001F60E3">
                <w:rPr>
                  <w:rFonts w:ascii="Arial" w:eastAsia="Times New Roman" w:hAnsi="Arial" w:cs="Arial"/>
                  <w:sz w:val="24"/>
                  <w:szCs w:val="20"/>
                </w:rPr>
                <w:t>Type II</w:t>
              </w:r>
            </w:ins>
          </w:p>
        </w:tc>
        <w:tc>
          <w:tcPr>
            <w:tcW w:w="3420" w:type="dxa"/>
            <w:vAlign w:val="center"/>
          </w:tcPr>
          <w:p w14:paraId="6B0A94A0" w14:textId="77777777" w:rsidR="001F60E3" w:rsidRPr="001F60E3" w:rsidRDefault="001F60E3" w:rsidP="001F60E3">
            <w:pPr>
              <w:keepNext/>
              <w:spacing w:after="0" w:line="240" w:lineRule="auto"/>
              <w:jc w:val="center"/>
              <w:rPr>
                <w:ins w:id="5603" w:author="Joo, Hye@ARB" w:date="2026-06-04T22:26:00Z"/>
                <w:rFonts w:ascii="Arial" w:eastAsia="Times New Roman" w:hAnsi="Arial" w:cs="Arial"/>
                <w:sz w:val="24"/>
                <w:szCs w:val="20"/>
              </w:rPr>
            </w:pPr>
            <w:ins w:id="5604" w:author="Joo, Hye@ARB" w:date="2026-06-04T22:26:00Z">
              <w:r w:rsidRPr="001F60E3">
                <w:rPr>
                  <w:rFonts w:ascii="Arial" w:eastAsia="Times New Roman" w:hAnsi="Arial" w:cs="Arial"/>
                  <w:sz w:val="24"/>
                  <w:szCs w:val="20"/>
                </w:rPr>
                <w:t>1.33</w:t>
              </w:r>
            </w:ins>
          </w:p>
        </w:tc>
      </w:tr>
      <w:tr w:rsidR="001F60E3" w:rsidRPr="001F60E3" w14:paraId="60DEAF89" w14:textId="77777777">
        <w:trPr>
          <w:ins w:id="5605" w:author="Joo, Hye@ARB" w:date="2026-06-04T22:26:00Z"/>
        </w:trPr>
        <w:tc>
          <w:tcPr>
            <w:tcW w:w="2340" w:type="dxa"/>
            <w:vAlign w:val="center"/>
          </w:tcPr>
          <w:p w14:paraId="38596F2B" w14:textId="77777777" w:rsidR="001F60E3" w:rsidRPr="001F60E3" w:rsidRDefault="001F60E3" w:rsidP="001F60E3">
            <w:pPr>
              <w:keepNext/>
              <w:spacing w:after="0" w:line="240" w:lineRule="auto"/>
              <w:jc w:val="center"/>
              <w:rPr>
                <w:ins w:id="5606" w:author="Joo, Hye@ARB" w:date="2026-06-04T22:26:00Z"/>
                <w:rFonts w:ascii="Arial" w:eastAsia="Times New Roman" w:hAnsi="Arial" w:cs="Arial"/>
                <w:sz w:val="24"/>
                <w:szCs w:val="20"/>
              </w:rPr>
            </w:pPr>
            <w:ins w:id="5607" w:author="Joo, Hye@ARB" w:date="2026-06-04T22:26:00Z">
              <w:r w:rsidRPr="001F60E3">
                <w:rPr>
                  <w:rFonts w:ascii="Arial" w:eastAsia="Times New Roman" w:hAnsi="Arial" w:cs="Arial"/>
                  <w:sz w:val="24"/>
                  <w:szCs w:val="20"/>
                </w:rPr>
                <w:t>Type IV</w:t>
              </w:r>
            </w:ins>
          </w:p>
        </w:tc>
        <w:tc>
          <w:tcPr>
            <w:tcW w:w="3420" w:type="dxa"/>
            <w:vAlign w:val="center"/>
          </w:tcPr>
          <w:p w14:paraId="5A0A86B5" w14:textId="77777777" w:rsidR="001F60E3" w:rsidRPr="001F60E3" w:rsidRDefault="001F60E3" w:rsidP="001F60E3">
            <w:pPr>
              <w:keepNext/>
              <w:spacing w:after="0" w:line="240" w:lineRule="auto"/>
              <w:jc w:val="center"/>
              <w:rPr>
                <w:ins w:id="5608" w:author="Joo, Hye@ARB" w:date="2026-06-04T22:26:00Z"/>
                <w:rFonts w:ascii="Arial" w:eastAsia="Times New Roman" w:hAnsi="Arial" w:cs="Arial"/>
                <w:sz w:val="24"/>
                <w:szCs w:val="20"/>
              </w:rPr>
            </w:pPr>
            <w:ins w:id="5609" w:author="Joo, Hye@ARB" w:date="2026-06-04T22:26:00Z">
              <w:r w:rsidRPr="001F60E3">
                <w:rPr>
                  <w:rFonts w:ascii="Arial" w:eastAsia="Times New Roman" w:hAnsi="Arial" w:cs="Arial"/>
                  <w:sz w:val="24"/>
                  <w:szCs w:val="20"/>
                </w:rPr>
                <w:t>0.8</w:t>
              </w:r>
            </w:ins>
          </w:p>
        </w:tc>
      </w:tr>
      <w:tr w:rsidR="001F60E3" w:rsidRPr="001F60E3" w14:paraId="4D567710" w14:textId="77777777">
        <w:trPr>
          <w:trHeight w:val="278"/>
          <w:ins w:id="5610" w:author="Joo, Hye@ARB" w:date="2026-06-04T22:26:00Z"/>
        </w:trPr>
        <w:tc>
          <w:tcPr>
            <w:tcW w:w="2340" w:type="dxa"/>
            <w:vAlign w:val="center"/>
          </w:tcPr>
          <w:p w14:paraId="5A00F62E" w14:textId="77777777" w:rsidR="001F60E3" w:rsidRPr="001F60E3" w:rsidRDefault="001F60E3" w:rsidP="001F60E3">
            <w:pPr>
              <w:keepNext/>
              <w:spacing w:after="0" w:line="240" w:lineRule="auto"/>
              <w:jc w:val="center"/>
              <w:rPr>
                <w:ins w:id="5611" w:author="Joo, Hye@ARB" w:date="2026-06-04T22:26:00Z"/>
                <w:rFonts w:ascii="Arial" w:eastAsia="Times New Roman" w:hAnsi="Arial" w:cs="Arial"/>
                <w:sz w:val="24"/>
                <w:szCs w:val="20"/>
              </w:rPr>
            </w:pPr>
            <w:ins w:id="5612" w:author="Joo, Hye@ARB" w:date="2026-06-04T22:26:00Z">
              <w:r w:rsidRPr="001F60E3">
                <w:rPr>
                  <w:rFonts w:ascii="Arial" w:eastAsia="Times New Roman" w:hAnsi="Arial" w:cs="Arial"/>
                  <w:sz w:val="24"/>
                  <w:szCs w:val="20"/>
                </w:rPr>
                <w:t>Type V</w:t>
              </w:r>
            </w:ins>
          </w:p>
        </w:tc>
        <w:tc>
          <w:tcPr>
            <w:tcW w:w="3420" w:type="dxa"/>
            <w:vAlign w:val="center"/>
          </w:tcPr>
          <w:p w14:paraId="71F133A0" w14:textId="77777777" w:rsidR="001F60E3" w:rsidRPr="001F60E3" w:rsidRDefault="001F60E3" w:rsidP="001F60E3">
            <w:pPr>
              <w:keepNext/>
              <w:spacing w:after="0" w:line="240" w:lineRule="auto"/>
              <w:jc w:val="center"/>
              <w:rPr>
                <w:ins w:id="5613" w:author="Joo, Hye@ARB" w:date="2026-06-04T22:26:00Z"/>
                <w:rFonts w:ascii="Arial" w:eastAsia="Times New Roman" w:hAnsi="Arial" w:cs="Arial"/>
                <w:sz w:val="24"/>
                <w:szCs w:val="20"/>
              </w:rPr>
            </w:pPr>
            <w:ins w:id="5614" w:author="Joo, Hye@ARB" w:date="2026-06-04T22:26:00Z">
              <w:r w:rsidRPr="001F60E3">
                <w:rPr>
                  <w:rFonts w:ascii="Arial" w:eastAsia="Times New Roman" w:hAnsi="Arial" w:cs="Arial"/>
                  <w:sz w:val="24"/>
                  <w:szCs w:val="20"/>
                </w:rPr>
                <w:t>0.57</w:t>
              </w:r>
            </w:ins>
          </w:p>
        </w:tc>
      </w:tr>
    </w:tbl>
    <w:p w14:paraId="0922770F" w14:textId="77777777" w:rsidR="001F60E3" w:rsidRPr="001F60E3" w:rsidRDefault="001F60E3" w:rsidP="001F60E3">
      <w:pPr>
        <w:spacing w:line="278" w:lineRule="auto"/>
        <w:ind w:left="2160"/>
        <w:rPr>
          <w:ins w:id="5615" w:author="Joo, Hye@ARB" w:date="2026-06-04T22:26:00Z"/>
          <w:rFonts w:ascii="Arial" w:eastAsia="Aptos" w:hAnsi="Arial" w:cs="Arial"/>
          <w:color w:val="404040"/>
          <w:kern w:val="2"/>
          <w:sz w:val="24"/>
          <w:szCs w:val="24"/>
          <w14:ligatures w14:val="standardContextual"/>
        </w:rPr>
      </w:pPr>
    </w:p>
    <w:p w14:paraId="0A3E308D" w14:textId="77777777" w:rsidR="001F60E3" w:rsidRPr="001F60E3" w:rsidRDefault="001F60E3" w:rsidP="00D63C32">
      <w:pPr>
        <w:numPr>
          <w:ilvl w:val="2"/>
          <w:numId w:val="34"/>
        </w:numPr>
        <w:spacing w:line="278" w:lineRule="auto"/>
        <w:contextualSpacing/>
        <w:rPr>
          <w:ins w:id="5616" w:author="Joo, Hye@ARB" w:date="2026-06-04T22:26:00Z"/>
          <w:rFonts w:ascii="Arial" w:eastAsia="Aptos" w:hAnsi="Arial" w:cs="Arial"/>
          <w:color w:val="404040"/>
          <w:kern w:val="2"/>
          <w:sz w:val="24"/>
          <w:szCs w:val="24"/>
          <w14:ligatures w14:val="standardContextual"/>
        </w:rPr>
      </w:pPr>
      <w:ins w:id="5617" w:author="Joo, Hye@ARB" w:date="2026-06-04T22:26:00Z">
        <w:r w:rsidRPr="001F60E3">
          <w:rPr>
            <w:rFonts w:ascii="Arial" w:eastAsia="Aptos" w:hAnsi="Arial" w:cs="Arial"/>
            <w:color w:val="404040"/>
            <w:kern w:val="2"/>
            <w:sz w:val="24"/>
            <w:szCs w:val="24"/>
            <w14:ligatures w14:val="standardContextual"/>
          </w:rPr>
          <w:t>Manufacturers may use credits generated by 1997-2003 model year ZEVs that qualify for an extended service multiplier under subdivision 1962.1.1(f) for a year during calendar years 2009-2011, provided that 33 years of such a multiplier will equal 4 ZEV credits.</w:t>
        </w:r>
        <w:r w:rsidRPr="001F60E3">
          <w:rPr>
            <w:rFonts w:ascii="Arial" w:eastAsia="Aptos" w:hAnsi="Arial" w:cs="Arial"/>
            <w:color w:val="404040"/>
            <w:kern w:val="2"/>
            <w:sz w:val="24"/>
            <w:szCs w:val="24"/>
            <w14:ligatures w14:val="standardContextual"/>
          </w:rPr>
          <w:br/>
        </w:r>
      </w:ins>
    </w:p>
    <w:p w14:paraId="0ED94A3F" w14:textId="77777777" w:rsidR="001F60E3" w:rsidRPr="001F60E3" w:rsidRDefault="001F60E3" w:rsidP="00D63C32">
      <w:pPr>
        <w:numPr>
          <w:ilvl w:val="1"/>
          <w:numId w:val="34"/>
        </w:numPr>
        <w:spacing w:line="278" w:lineRule="auto"/>
        <w:contextualSpacing/>
        <w:rPr>
          <w:ins w:id="5618" w:author="Joo, Hye@ARB" w:date="2026-06-04T22:26:00Z"/>
          <w:rFonts w:ascii="Arial" w:eastAsia="Aptos" w:hAnsi="Arial" w:cs="Arial"/>
          <w:i/>
          <w:iCs/>
          <w:color w:val="404040"/>
          <w:kern w:val="2"/>
          <w:sz w:val="24"/>
          <w:szCs w:val="24"/>
          <w14:ligatures w14:val="standardContextual"/>
        </w:rPr>
      </w:pPr>
      <w:ins w:id="5619"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1020F21" w14:textId="77777777" w:rsidR="001F60E3" w:rsidRPr="001F60E3" w:rsidRDefault="001F60E3" w:rsidP="00D63C32">
      <w:pPr>
        <w:numPr>
          <w:ilvl w:val="1"/>
          <w:numId w:val="34"/>
        </w:numPr>
        <w:spacing w:line="278" w:lineRule="auto"/>
        <w:contextualSpacing/>
        <w:rPr>
          <w:ins w:id="5620" w:author="Joo, Hye@ARB" w:date="2026-06-04T22:26:00Z"/>
          <w:rFonts w:ascii="Arial" w:eastAsia="Aptos" w:hAnsi="Arial" w:cs="Arial"/>
          <w:i/>
          <w:iCs/>
          <w:color w:val="404040"/>
          <w:kern w:val="2"/>
          <w:sz w:val="24"/>
          <w:szCs w:val="24"/>
          <w14:ligatures w14:val="standardContextual"/>
        </w:rPr>
      </w:pPr>
      <w:ins w:id="5621"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070B4054" w14:textId="77777777" w:rsidR="001F60E3" w:rsidRPr="001F60E3" w:rsidRDefault="001F60E3" w:rsidP="00D63C32">
      <w:pPr>
        <w:numPr>
          <w:ilvl w:val="1"/>
          <w:numId w:val="34"/>
        </w:numPr>
        <w:spacing w:line="278" w:lineRule="auto"/>
        <w:contextualSpacing/>
        <w:rPr>
          <w:ins w:id="5622" w:author="Joo, Hye@ARB" w:date="2026-06-04T22:26:00Z"/>
          <w:rFonts w:ascii="Arial" w:eastAsia="Aptos" w:hAnsi="Arial" w:cs="Arial"/>
          <w:i/>
          <w:iCs/>
          <w:color w:val="404040"/>
          <w:kern w:val="2"/>
          <w:sz w:val="24"/>
          <w:szCs w:val="24"/>
          <w14:ligatures w14:val="standardContextual"/>
        </w:rPr>
      </w:pPr>
      <w:ins w:id="562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5AF9A1A" w14:textId="77777777" w:rsidR="001F60E3" w:rsidRPr="001F60E3" w:rsidRDefault="001F60E3" w:rsidP="00D63C32">
      <w:pPr>
        <w:numPr>
          <w:ilvl w:val="1"/>
          <w:numId w:val="34"/>
        </w:numPr>
        <w:spacing w:line="278" w:lineRule="auto"/>
        <w:contextualSpacing/>
        <w:rPr>
          <w:ins w:id="5624" w:author="Joo, Hye@ARB" w:date="2026-06-04T22:26:00Z"/>
          <w:rFonts w:ascii="Arial" w:eastAsia="Aptos" w:hAnsi="Arial" w:cs="Arial"/>
          <w:color w:val="404040"/>
          <w:kern w:val="2"/>
          <w:sz w:val="24"/>
          <w:szCs w:val="24"/>
          <w14:ligatures w14:val="standardContextual"/>
        </w:rPr>
      </w:pPr>
      <w:ins w:id="5625" w:author="Joo, Hye@ARB" w:date="2026-06-04T22:26:00Z">
        <w:r w:rsidRPr="001F60E3">
          <w:rPr>
            <w:rFonts w:ascii="Arial" w:eastAsia="Aptos" w:hAnsi="Arial" w:cs="Arial"/>
            <w:i/>
            <w:iCs/>
            <w:color w:val="404040"/>
            <w:kern w:val="2"/>
            <w:sz w:val="24"/>
            <w:szCs w:val="24"/>
            <w14:ligatures w14:val="standardContextual"/>
          </w:rPr>
          <w:t>Exclusion of Additional Credits for Transportation Systems</w:t>
        </w:r>
        <w:r w:rsidRPr="001F60E3">
          <w:rPr>
            <w:rFonts w:ascii="Arial" w:eastAsia="Aptos" w:hAnsi="Arial" w:cs="Arial"/>
            <w:color w:val="404040"/>
            <w:kern w:val="2"/>
            <w:sz w:val="24"/>
            <w:szCs w:val="24"/>
            <w14:ligatures w14:val="standardContextual"/>
          </w:rPr>
          <w:t xml:space="preserve">. Any additional credits for transportation systems generated in accordance with subdivision 1962.1.1(g)(5) shall not be counted towards compliance with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(b)(2)(B)1.b.</w:t>
        </w:r>
        <w:r w:rsidRPr="001F60E3">
          <w:rPr>
            <w:rFonts w:ascii="Arial" w:eastAsia="Aptos" w:hAnsi="Arial" w:cs="Arial"/>
            <w:color w:val="404040"/>
            <w:kern w:val="2"/>
            <w:sz w:val="24"/>
            <w:szCs w:val="24"/>
            <w14:ligatures w14:val="standardContextual"/>
          </w:rPr>
          <w:br/>
        </w:r>
      </w:ins>
    </w:p>
    <w:p w14:paraId="4CB7AB24" w14:textId="77777777" w:rsidR="001F60E3" w:rsidRPr="001F60E3" w:rsidRDefault="001F60E3" w:rsidP="00D63C32">
      <w:pPr>
        <w:numPr>
          <w:ilvl w:val="1"/>
          <w:numId w:val="34"/>
        </w:numPr>
        <w:spacing w:line="278" w:lineRule="auto"/>
        <w:contextualSpacing/>
        <w:rPr>
          <w:ins w:id="5626" w:author="Joo, Hye@ARB" w:date="2026-06-04T22:26:00Z"/>
          <w:rFonts w:ascii="Arial" w:eastAsia="Aptos" w:hAnsi="Arial" w:cs="Arial"/>
          <w:color w:val="404040"/>
          <w:kern w:val="2"/>
          <w:sz w:val="24"/>
          <w:szCs w:val="24"/>
          <w14:ligatures w14:val="standardContextual"/>
        </w:rPr>
      </w:pPr>
      <w:ins w:id="5627" w:author="Joo, Hye@ARB" w:date="2026-06-04T22:26:00Z">
        <w:r w:rsidRPr="001F60E3">
          <w:rPr>
            <w:rFonts w:ascii="Arial" w:eastAsia="Aptos" w:hAnsi="Arial" w:cs="Arial"/>
            <w:i/>
            <w:iCs/>
            <w:color w:val="404040"/>
            <w:kern w:val="2"/>
            <w:sz w:val="24"/>
            <w:szCs w:val="24"/>
            <w14:ligatures w14:val="standardContextual"/>
          </w:rPr>
          <w:t>Carry-over of Excess Credits</w:t>
        </w:r>
        <w:r w:rsidRPr="001F60E3">
          <w:rPr>
            <w:rFonts w:ascii="Arial" w:eastAsia="Aptos" w:hAnsi="Arial" w:cs="Arial"/>
            <w:color w:val="404040"/>
            <w:kern w:val="2"/>
            <w:sz w:val="24"/>
            <w:szCs w:val="24"/>
            <w14:ligatures w14:val="standardContextual"/>
          </w:rPr>
          <w:t xml:space="preserve">. ZEV credits generated from excess production in model years 2005 through 2008 may be carried forward and applied to the </w:t>
        </w:r>
        <w:proofErr w:type="gramStart"/>
        <w:r w:rsidRPr="001F60E3">
          <w:rPr>
            <w:rFonts w:ascii="Arial" w:eastAsia="Aptos" w:hAnsi="Arial" w:cs="Arial"/>
            <w:color w:val="404040"/>
            <w:kern w:val="2"/>
            <w:sz w:val="24"/>
            <w:szCs w:val="24"/>
            <w14:ligatures w14:val="standardContextual"/>
          </w:rPr>
          <w:t>2009 through</w:t>
        </w:r>
        <w:proofErr w:type="gramEnd"/>
        <w:r w:rsidRPr="001F60E3">
          <w:rPr>
            <w:rFonts w:ascii="Arial" w:eastAsia="Aptos" w:hAnsi="Arial" w:cs="Arial"/>
            <w:color w:val="404040"/>
            <w:kern w:val="2"/>
            <w:sz w:val="24"/>
            <w:szCs w:val="24"/>
            <w14:ligatures w14:val="standardContextual"/>
          </w:rPr>
          <w:t xml:space="preserve"> 2011 minimum floor requirement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(b)(2)(B)1.b. provided that the value of these carryover credits shall be based on the model year in which the credits are used. Beginning with the 2012 model year, these credits may no longer be used to meet the ZEV requirement specified in subdivision 1962.1.1(b)(2)(B)1.b.; they may be used as TZEV, AT PZEV, or PZEV credits. ZEV credits earned in model year 2009 through 2011 would be allowed to be carried forward for two years for application to the ZEV requirement. For example, ZEV credit earned in the 2010 model year would retain full flexibility through the 2012 model year. Starting 2013 model year, that credit could only be used as TZEV, AT PZEV, or PZEV credits, </w:t>
        </w:r>
        <w:r w:rsidRPr="001F60E3">
          <w:rPr>
            <w:rFonts w:ascii="Arial" w:eastAsia="Aptos" w:hAnsi="Arial" w:cs="Arial"/>
            <w:color w:val="404040"/>
            <w:kern w:val="2"/>
            <w:sz w:val="24"/>
            <w:szCs w:val="24"/>
            <w14:ligatures w14:val="standardContextual"/>
          </w:rPr>
          <w:lastRenderedPageBreak/>
          <w:t>and could not be used to satisfy the ZEV credit obligation, which may only be satisfied with credit generated from ZEVs.</w:t>
        </w:r>
        <w:r w:rsidRPr="001F60E3">
          <w:rPr>
            <w:rFonts w:ascii="Arial" w:eastAsia="Aptos" w:hAnsi="Arial" w:cs="Arial"/>
            <w:color w:val="404040"/>
            <w:kern w:val="2"/>
            <w:sz w:val="24"/>
            <w:szCs w:val="24"/>
            <w14:ligatures w14:val="standardContextual"/>
          </w:rPr>
          <w:br/>
        </w:r>
      </w:ins>
    </w:p>
    <w:p w14:paraId="3D2D59CC" w14:textId="77777777" w:rsidR="001F60E3" w:rsidRPr="001F60E3" w:rsidRDefault="001F60E3" w:rsidP="00D63C32">
      <w:pPr>
        <w:numPr>
          <w:ilvl w:val="1"/>
          <w:numId w:val="34"/>
        </w:numPr>
        <w:spacing w:line="278" w:lineRule="auto"/>
        <w:contextualSpacing/>
        <w:rPr>
          <w:ins w:id="5628" w:author="Joo, Hye@ARB" w:date="2026-06-04T22:26:00Z"/>
          <w:rFonts w:ascii="Arial" w:eastAsia="Aptos" w:hAnsi="Arial" w:cs="Arial"/>
          <w:color w:val="404040"/>
          <w:kern w:val="2"/>
          <w:sz w:val="24"/>
          <w:szCs w:val="24"/>
          <w14:ligatures w14:val="standardContextual"/>
        </w:rPr>
      </w:pPr>
      <w:ins w:id="5629" w:author="Joo, Hye@ARB" w:date="2026-06-04T22:26:00Z">
        <w:r w:rsidRPr="001F60E3">
          <w:rPr>
            <w:rFonts w:ascii="Arial" w:eastAsia="Aptos" w:hAnsi="Arial" w:cs="Arial"/>
            <w:i/>
            <w:iCs/>
            <w:color w:val="404040"/>
            <w:kern w:val="2"/>
            <w:sz w:val="24"/>
            <w:szCs w:val="24"/>
            <w14:ligatures w14:val="standardContextual"/>
          </w:rPr>
          <w:t>Failure to Meet Requirement for Production of ZEVs.</w:t>
        </w:r>
        <w:r w:rsidRPr="001F60E3">
          <w:rPr>
            <w:rFonts w:ascii="Arial" w:eastAsia="Aptos" w:hAnsi="Arial" w:cs="Arial"/>
            <w:color w:val="404040"/>
            <w:kern w:val="2"/>
            <w:sz w:val="24"/>
            <w:szCs w:val="24"/>
            <w14:ligatures w14:val="standardContextual"/>
          </w:rPr>
          <w:t xml:space="preserve"> A manufacturer that, after electing the alternative requirements in subdivision 1962.1.1(b)(2)(B) for any model year from 2009 through 2011, fails to meet the requirement in subdivision 1962.1.1(b)(2)(B)1.b. by the end of the 2011 model year, shall be treated as subject to the primary requirements in subdivision 1962.1.1(b)(2)(A) for the 2009 through 2011 model years.</w:t>
        </w:r>
        <w:r w:rsidRPr="001F60E3">
          <w:rPr>
            <w:rFonts w:ascii="Arial" w:eastAsia="Aptos" w:hAnsi="Arial" w:cs="Arial"/>
            <w:color w:val="404040"/>
            <w:kern w:val="2"/>
            <w:sz w:val="24"/>
            <w:szCs w:val="24"/>
            <w14:ligatures w14:val="standardContextual"/>
          </w:rPr>
          <w:br/>
        </w:r>
      </w:ins>
    </w:p>
    <w:p w14:paraId="0FDAB929" w14:textId="77777777" w:rsidR="001F60E3" w:rsidRPr="001F60E3" w:rsidRDefault="001F60E3" w:rsidP="00D63C32">
      <w:pPr>
        <w:numPr>
          <w:ilvl w:val="2"/>
          <w:numId w:val="34"/>
        </w:numPr>
        <w:spacing w:line="278" w:lineRule="auto"/>
        <w:contextualSpacing/>
        <w:rPr>
          <w:ins w:id="5630" w:author="Joo, Hye@ARB" w:date="2026-06-04T22:26:00Z"/>
          <w:rFonts w:ascii="Arial" w:eastAsia="Aptos" w:hAnsi="Arial" w:cs="Arial"/>
          <w:color w:val="404040"/>
          <w:kern w:val="2"/>
          <w:sz w:val="24"/>
          <w:szCs w:val="24"/>
          <w14:ligatures w14:val="standardContextual"/>
        </w:rPr>
      </w:pPr>
      <w:ins w:id="5631" w:author="Joo, Hye@ARB" w:date="2026-06-04T22:26:00Z">
        <w:r w:rsidRPr="001F60E3">
          <w:rPr>
            <w:rFonts w:ascii="Arial" w:eastAsia="Aptos" w:hAnsi="Arial" w:cs="Arial"/>
            <w:i/>
            <w:iCs/>
            <w:color w:val="404040"/>
            <w:kern w:val="2"/>
            <w:sz w:val="24"/>
            <w:szCs w:val="24"/>
            <w14:ligatures w14:val="standardContextual"/>
          </w:rPr>
          <w:t>Rounding Convention</w:t>
        </w:r>
        <w:r w:rsidRPr="001F60E3">
          <w:rPr>
            <w:rFonts w:ascii="Arial" w:eastAsia="Aptos" w:hAnsi="Arial" w:cs="Arial"/>
            <w:color w:val="404040"/>
            <w:kern w:val="2"/>
            <w:sz w:val="24"/>
            <w:szCs w:val="24"/>
            <w14:ligatures w14:val="standardContextual"/>
          </w:rPr>
          <w:t>. The number of ZEVs needed for a manufacturer under subdivision 1962.1.1(b)(2)(B)1.b. shall be rounded to the nearest whole number.</w:t>
        </w:r>
      </w:ins>
    </w:p>
    <w:p w14:paraId="54FE0966" w14:textId="77777777" w:rsidR="001F60E3" w:rsidRPr="001F60E3" w:rsidRDefault="001F60E3" w:rsidP="00D63C32">
      <w:pPr>
        <w:numPr>
          <w:ilvl w:val="0"/>
          <w:numId w:val="34"/>
        </w:numPr>
        <w:spacing w:line="278" w:lineRule="auto"/>
        <w:contextualSpacing/>
        <w:rPr>
          <w:ins w:id="5632" w:author="Joo, Hye@ARB" w:date="2026-06-04T22:26:00Z"/>
          <w:rFonts w:ascii="Arial" w:eastAsia="Aptos" w:hAnsi="Arial" w:cs="Arial"/>
          <w:color w:val="404040"/>
          <w:kern w:val="2"/>
          <w:sz w:val="24"/>
          <w:szCs w:val="24"/>
          <w14:ligatures w14:val="standardContextual"/>
        </w:rPr>
      </w:pPr>
      <w:ins w:id="5633" w:author="Joo, Hye@ARB" w:date="2026-06-04T22:26:00Z">
        <w:r w:rsidRPr="001F60E3">
          <w:rPr>
            <w:rFonts w:ascii="Arial" w:eastAsia="Aptos" w:hAnsi="Arial" w:cs="Arial"/>
            <w:i/>
            <w:iCs/>
            <w:color w:val="404040"/>
            <w:kern w:val="2"/>
            <w:sz w:val="24"/>
            <w:szCs w:val="24"/>
            <w14:ligatures w14:val="standardContextual"/>
          </w:rPr>
          <w:t>Compliance with Percentage ZEV Requirements</w:t>
        </w:r>
        <w:r w:rsidRPr="001F60E3">
          <w:rPr>
            <w:rFonts w:ascii="Arial" w:eastAsia="Aptos" w:hAnsi="Arial" w:cs="Arial"/>
            <w:color w:val="404040"/>
            <w:kern w:val="2"/>
            <w:sz w:val="24"/>
            <w:szCs w:val="24"/>
            <w14:ligatures w14:val="standardContextual"/>
          </w:rPr>
          <w:t>. In the 2009 through 2011 model years, a manufacturer electing the alternative compliance requirements in a given model year must meet at least 45 percent of its ZEV requirement for that model year with ZEVs, AT PZEVs, TZEVs, or credits generated from such vehicles. ZEV credits generated for compliance with the alternative requirements during any given model year will be applied to the 45 percent which may be met with ZEVs, AT PZEVs, TZEVs, or credits generated from such vehicles, but not PZEVs. The remainder of the manufacturer's ZEV requirement may be met using PZEVs or credits generated from such vehicles.</w:t>
        </w:r>
        <w:r w:rsidRPr="001F60E3">
          <w:rPr>
            <w:rFonts w:ascii="Arial" w:eastAsia="Aptos" w:hAnsi="Arial" w:cs="Arial"/>
            <w:color w:val="404040"/>
            <w:kern w:val="2"/>
            <w:sz w:val="24"/>
            <w:szCs w:val="24"/>
            <w14:ligatures w14:val="standardContextual"/>
          </w:rPr>
          <w:br/>
        </w:r>
      </w:ins>
    </w:p>
    <w:p w14:paraId="30BB6E0A" w14:textId="77777777" w:rsidR="001F60E3" w:rsidRPr="001F60E3" w:rsidRDefault="001F60E3" w:rsidP="00D63C32">
      <w:pPr>
        <w:numPr>
          <w:ilvl w:val="0"/>
          <w:numId w:val="34"/>
        </w:numPr>
        <w:spacing w:line="278" w:lineRule="auto"/>
        <w:contextualSpacing/>
        <w:rPr>
          <w:ins w:id="5634" w:author="Joo, Hye@ARB" w:date="2026-06-04T22:26:00Z"/>
          <w:rFonts w:ascii="Arial" w:eastAsia="Aptos" w:hAnsi="Arial" w:cs="Arial"/>
          <w:color w:val="404040"/>
          <w:kern w:val="2"/>
          <w:sz w:val="24"/>
          <w:szCs w:val="24"/>
          <w14:ligatures w14:val="standardContextual"/>
        </w:rPr>
      </w:pPr>
      <w:ins w:id="5635" w:author="Joo, Hye@ARB" w:date="2026-06-04T22:26:00Z">
        <w:r w:rsidRPr="001F60E3">
          <w:rPr>
            <w:rFonts w:ascii="Arial" w:eastAsia="Aptos" w:hAnsi="Arial" w:cs="Arial"/>
            <w:i/>
            <w:iCs/>
            <w:color w:val="404040"/>
            <w:kern w:val="2"/>
            <w:sz w:val="24"/>
            <w:szCs w:val="24"/>
            <w14:ligatures w14:val="standardContextual"/>
          </w:rPr>
          <w:t>Sunset of Alternative Requirements after the 2011 Model Year</w:t>
        </w:r>
        <w:r w:rsidRPr="001F60E3">
          <w:rPr>
            <w:rFonts w:ascii="Arial" w:eastAsia="Aptos" w:hAnsi="Arial" w:cs="Arial"/>
            <w:color w:val="404040"/>
            <w:kern w:val="2"/>
            <w:sz w:val="24"/>
            <w:szCs w:val="24"/>
            <w14:ligatures w14:val="standardContextual"/>
          </w:rPr>
          <w:t>. The alternative requirements in subdivision 1962.1.1(b)(2)(B) are not available after the 2011 model year.</w:t>
        </w:r>
        <w:r w:rsidRPr="001F60E3">
          <w:rPr>
            <w:rFonts w:ascii="Arial" w:eastAsia="Aptos" w:hAnsi="Arial" w:cs="Arial"/>
            <w:color w:val="404040"/>
            <w:kern w:val="2"/>
            <w:sz w:val="24"/>
            <w:szCs w:val="24"/>
            <w14:ligatures w14:val="standardContextual"/>
          </w:rPr>
          <w:br/>
        </w:r>
      </w:ins>
    </w:p>
    <w:p w14:paraId="21794343" w14:textId="77777777" w:rsidR="001F60E3" w:rsidRPr="001F60E3" w:rsidRDefault="001F60E3" w:rsidP="00D63C32">
      <w:pPr>
        <w:numPr>
          <w:ilvl w:val="0"/>
          <w:numId w:val="33"/>
        </w:numPr>
        <w:spacing w:line="278" w:lineRule="auto"/>
        <w:contextualSpacing/>
        <w:rPr>
          <w:ins w:id="5636" w:author="Joo, Hye@ARB" w:date="2026-06-04T22:26:00Z"/>
          <w:rFonts w:ascii="Arial" w:eastAsia="Aptos" w:hAnsi="Arial" w:cs="Arial"/>
          <w:color w:val="404040"/>
          <w:kern w:val="2"/>
          <w:sz w:val="24"/>
          <w:szCs w:val="24"/>
          <w14:ligatures w14:val="standardContextual"/>
        </w:rPr>
      </w:pPr>
      <w:ins w:id="5637" w:author="Joo, Hye@ARB" w:date="2026-06-04T22:26:00Z">
        <w:r w:rsidRPr="001F60E3">
          <w:rPr>
            <w:rFonts w:ascii="Arial" w:eastAsia="Aptos" w:hAnsi="Arial" w:cs="Arial"/>
            <w:i/>
            <w:iCs/>
            <w:color w:val="404040"/>
            <w:kern w:val="2"/>
            <w:sz w:val="24"/>
            <w:szCs w:val="24"/>
            <w14:ligatures w14:val="standardContextual"/>
          </w:rPr>
          <w:t>Election of the Primary or Alternative Requirements for Large Volume Manufacturers for the 2009 through 2011 Model Years</w:t>
        </w:r>
        <w:r w:rsidRPr="001F60E3">
          <w:rPr>
            <w:rFonts w:ascii="Arial" w:eastAsia="Aptos" w:hAnsi="Arial" w:cs="Arial"/>
            <w:color w:val="404040"/>
            <w:kern w:val="2"/>
            <w:sz w:val="24"/>
            <w:szCs w:val="24"/>
            <w14:ligatures w14:val="standardContextual"/>
          </w:rPr>
          <w:t xml:space="preserve">. A manufacturer shall be subject to the primary ZEV requirements for the 2009 model year unless it notifies the Executive Officer in writing prior to the start of the 2009 model year that it is electing to be subject to the alternative compliance requirements for that model year. Thereafter, a manufacturer shall be subject to the same compliance option as applied in the previous model year unless it notifies the Executive Officer in writing prior to the start of a new model year that it is electing to switch to the other compliance option for that new model year. However, a manufacturer that has previously elected the primary ZEV requirements for one or more of </w:t>
        </w:r>
        <w:r w:rsidRPr="001F60E3">
          <w:rPr>
            <w:rFonts w:ascii="Arial" w:eastAsia="Aptos" w:hAnsi="Arial" w:cs="Arial"/>
            <w:color w:val="404040"/>
            <w:kern w:val="2"/>
            <w:sz w:val="24"/>
            <w:szCs w:val="24"/>
            <w14:ligatures w14:val="standardContextual"/>
          </w:rPr>
          <w:lastRenderedPageBreak/>
          <w:t>the 2009 through 2011 model years may prior to the end of the 2011 model year elect the alternative compliance requirements for the 2009 through 2011 model years upon a demonstration that it has complied with all of the applicable requirements for that period in subdivision 1962.1.1(b)(2)(B)1.b.</w:t>
        </w:r>
        <w:r w:rsidRPr="001F60E3">
          <w:rPr>
            <w:rFonts w:ascii="Arial" w:eastAsia="Aptos" w:hAnsi="Arial" w:cs="Arial"/>
            <w:color w:val="404040"/>
            <w:kern w:val="2"/>
            <w:sz w:val="24"/>
            <w:szCs w:val="24"/>
            <w14:ligatures w14:val="standardContextual"/>
          </w:rPr>
          <w:br/>
        </w:r>
      </w:ins>
    </w:p>
    <w:p w14:paraId="44161BB6" w14:textId="77777777" w:rsidR="001F60E3" w:rsidRPr="001F60E3" w:rsidRDefault="001F60E3" w:rsidP="00D63C32">
      <w:pPr>
        <w:numPr>
          <w:ilvl w:val="0"/>
          <w:numId w:val="33"/>
        </w:numPr>
        <w:spacing w:line="278" w:lineRule="auto"/>
        <w:contextualSpacing/>
        <w:rPr>
          <w:ins w:id="5638" w:author="Joo, Hye@ARB" w:date="2026-06-04T22:26:00Z"/>
          <w:rFonts w:ascii="Arial" w:eastAsia="Aptos" w:hAnsi="Arial" w:cs="Arial"/>
          <w:i/>
          <w:iCs/>
          <w:color w:val="404040"/>
          <w:kern w:val="2"/>
          <w:sz w:val="24"/>
          <w:szCs w:val="24"/>
          <w14:ligatures w14:val="standardContextual"/>
        </w:rPr>
      </w:pPr>
      <w:ins w:id="5639" w:author="Joo, Hye@ARB" w:date="2026-06-04T22:26:00Z">
        <w:r w:rsidRPr="001F60E3">
          <w:rPr>
            <w:rFonts w:ascii="Arial" w:eastAsia="Aptos" w:hAnsi="Arial" w:cs="Arial"/>
            <w:i/>
            <w:iCs/>
            <w:color w:val="404040"/>
            <w:kern w:val="2"/>
            <w:sz w:val="24"/>
            <w:szCs w:val="24"/>
            <w14:ligatures w14:val="standardContextual"/>
          </w:rPr>
          <w:t>Requirements for Large Volume Manufacturers in Model Years 2012 through 2017.</w:t>
        </w:r>
        <w:r w:rsidRPr="001F60E3">
          <w:rPr>
            <w:rFonts w:ascii="Arial" w:eastAsia="Aptos" w:hAnsi="Arial" w:cs="Arial"/>
            <w:i/>
            <w:iCs/>
            <w:color w:val="404040"/>
            <w:kern w:val="2"/>
            <w:sz w:val="24"/>
            <w:szCs w:val="24"/>
            <w14:ligatures w14:val="standardContextual"/>
          </w:rPr>
          <w:br/>
        </w:r>
      </w:ins>
    </w:p>
    <w:p w14:paraId="1F31DBB4" w14:textId="77777777" w:rsidR="001F60E3" w:rsidRPr="001F60E3" w:rsidRDefault="001F60E3" w:rsidP="00D63C32">
      <w:pPr>
        <w:numPr>
          <w:ilvl w:val="0"/>
          <w:numId w:val="35"/>
        </w:numPr>
        <w:spacing w:line="278" w:lineRule="auto"/>
        <w:contextualSpacing/>
        <w:rPr>
          <w:ins w:id="5640" w:author="Joo, Hye@ARB" w:date="2026-06-04T22:26:00Z"/>
          <w:rFonts w:ascii="Arial" w:eastAsia="Aptos" w:hAnsi="Arial" w:cs="Arial"/>
          <w:color w:val="404040"/>
          <w:kern w:val="2"/>
          <w:sz w:val="24"/>
          <w:szCs w:val="24"/>
          <w14:ligatures w14:val="standardContextual"/>
        </w:rPr>
      </w:pPr>
      <w:ins w:id="5641" w:author="Joo, Hye@ARB" w:date="2026-06-04T22:26:00Z">
        <w:r w:rsidRPr="001F60E3">
          <w:rPr>
            <w:rFonts w:ascii="Arial" w:eastAsia="Aptos" w:hAnsi="Arial" w:cs="Arial"/>
            <w:i/>
            <w:iCs/>
            <w:color w:val="404040"/>
            <w:kern w:val="2"/>
            <w:sz w:val="24"/>
            <w:szCs w:val="24"/>
            <w14:ligatures w14:val="standardContextual"/>
          </w:rPr>
          <w:t>2012 through 2014 Requirements</w:t>
        </w:r>
        <w:r w:rsidRPr="001F60E3">
          <w:rPr>
            <w:rFonts w:ascii="Arial" w:eastAsia="Aptos" w:hAnsi="Arial" w:cs="Arial"/>
            <w:color w:val="404040"/>
            <w:kern w:val="2"/>
            <w:sz w:val="24"/>
            <w:szCs w:val="24"/>
            <w14:ligatures w14:val="standardContextual"/>
          </w:rPr>
          <w:t xml:space="preserve">. On an annual basis, a manufacturer must meet the total ZEV obligation with ZEV credits generated by such vehicles, excluding credits generated by NEVs and Type 0 ZEVs, equal to at least 0.79% of its annual sales, using either production volume determination method described in subdivision 1962.1.1(b)(1)(B). No more than 50% of the total obligation may be met with credits generated from PZEVs. No more than 75% of the total obligation may be met with credits generated from AT PZEVs. No more than 93.4% may be met with credits generated from TZEVs, Type 0 ZEVs, and NEVs, as limited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(g)(6). The entire obligation may be met solely with credits generated from ZEVs.</w:t>
        </w:r>
        <w:r w:rsidRPr="001F60E3">
          <w:rPr>
            <w:rFonts w:ascii="Arial" w:eastAsia="Aptos" w:hAnsi="Arial" w:cs="Arial"/>
            <w:color w:val="404040"/>
            <w:kern w:val="2"/>
            <w:sz w:val="24"/>
            <w:szCs w:val="24"/>
            <w14:ligatures w14:val="standardContextual"/>
          </w:rPr>
          <w:br/>
        </w:r>
      </w:ins>
    </w:p>
    <w:p w14:paraId="56C63FE9" w14:textId="77777777" w:rsidR="001F60E3" w:rsidRPr="001F60E3" w:rsidRDefault="001F60E3" w:rsidP="00D63C32">
      <w:pPr>
        <w:numPr>
          <w:ilvl w:val="0"/>
          <w:numId w:val="35"/>
        </w:numPr>
        <w:spacing w:line="278" w:lineRule="auto"/>
        <w:contextualSpacing/>
        <w:rPr>
          <w:ins w:id="5642" w:author="Joo, Hye@ARB" w:date="2026-06-04T22:26:00Z"/>
          <w:rFonts w:ascii="Arial" w:eastAsia="Aptos" w:hAnsi="Arial" w:cs="Arial"/>
          <w:color w:val="404040"/>
          <w:kern w:val="2"/>
          <w:sz w:val="24"/>
          <w:szCs w:val="24"/>
          <w14:ligatures w14:val="standardContextual"/>
        </w:rPr>
      </w:pPr>
      <w:ins w:id="5643" w:author="Joo, Hye@ARB" w:date="2026-06-04T22:26:00Z">
        <w:r w:rsidRPr="001F60E3">
          <w:rPr>
            <w:rFonts w:ascii="Arial" w:eastAsia="Aptos" w:hAnsi="Arial" w:cs="Arial"/>
            <w:i/>
            <w:iCs/>
            <w:color w:val="404040"/>
            <w:kern w:val="2"/>
            <w:sz w:val="24"/>
            <w:szCs w:val="24"/>
            <w14:ligatures w14:val="standardContextual"/>
          </w:rPr>
          <w:t>2015 through 2017 Requirements</w:t>
        </w:r>
        <w:r w:rsidRPr="001F60E3">
          <w:rPr>
            <w:rFonts w:ascii="Arial" w:eastAsia="Aptos" w:hAnsi="Arial" w:cs="Arial"/>
            <w:color w:val="404040"/>
            <w:kern w:val="2"/>
            <w:sz w:val="24"/>
            <w:szCs w:val="24"/>
            <w14:ligatures w14:val="standardContextual"/>
          </w:rPr>
          <w:t>. On an annual basis, a manufacturer must meet its ZEV obligation with ZEV credits generated by such vehicles, excluding credits generated by NEVs and Type 0 ZEVs, equal to at least 3% of its annual sales, using either production volume determination method described in subdivision 1962.1.1(b)(1)(</w:t>
        </w:r>
        <w:proofErr w:type="gramStart"/>
        <w:r w:rsidRPr="001F60E3">
          <w:rPr>
            <w:rFonts w:ascii="Arial" w:eastAsia="Aptos" w:hAnsi="Arial" w:cs="Arial"/>
            <w:color w:val="404040"/>
            <w:kern w:val="2"/>
            <w:sz w:val="24"/>
            <w:szCs w:val="24"/>
            <w14:ligatures w14:val="standardContextual"/>
          </w:rPr>
          <w:t>B).</w:t>
        </w:r>
        <w:proofErr w:type="gramEnd"/>
        <w:r w:rsidRPr="001F60E3">
          <w:rPr>
            <w:rFonts w:ascii="Arial" w:eastAsia="Aptos" w:hAnsi="Arial" w:cs="Arial"/>
            <w:color w:val="404040"/>
            <w:kern w:val="2"/>
            <w:sz w:val="24"/>
            <w:szCs w:val="24"/>
            <w14:ligatures w14:val="standardContextual"/>
          </w:rPr>
          <w:t xml:space="preserve"> No more than 42.8% of the total obligation may be met with </w:t>
        </w:r>
        <w:proofErr w:type="gramStart"/>
        <w:r w:rsidRPr="001F60E3">
          <w:rPr>
            <w:rFonts w:ascii="Arial" w:eastAsia="Aptos" w:hAnsi="Arial" w:cs="Arial"/>
            <w:color w:val="404040"/>
            <w:kern w:val="2"/>
            <w:sz w:val="24"/>
            <w:szCs w:val="24"/>
            <w14:ligatures w14:val="standardContextual"/>
          </w:rPr>
          <w:t>credits</w:t>
        </w:r>
        <w:proofErr w:type="gramEnd"/>
        <w:r w:rsidRPr="001F60E3">
          <w:rPr>
            <w:rFonts w:ascii="Arial" w:eastAsia="Aptos" w:hAnsi="Arial" w:cs="Arial"/>
            <w:color w:val="404040"/>
            <w:kern w:val="2"/>
            <w:sz w:val="24"/>
            <w:szCs w:val="24"/>
            <w14:ligatures w14:val="standardContextual"/>
          </w:rPr>
          <w:t xml:space="preserve"> generated from PZEVs. No more than 57.1% of the total obligation may be met with credits generated from AT PZEVs. No more than 78.5% may be met with credits generated from TZEVs, Type 0 ZEVs, and NEVs, as limited in subdivision 1962.1.1(g)(6). The entire obligation may be met solely with credits generated from ZEVs.</w:t>
        </w:r>
        <w:r w:rsidRPr="001F60E3">
          <w:rPr>
            <w:rFonts w:ascii="Arial" w:eastAsia="Aptos" w:hAnsi="Arial" w:cs="Arial"/>
            <w:color w:val="404040"/>
            <w:kern w:val="2"/>
            <w:sz w:val="24"/>
            <w:szCs w:val="24"/>
            <w14:ligatures w14:val="standardContextual"/>
          </w:rPr>
          <w:br/>
        </w:r>
      </w:ins>
    </w:p>
    <w:p w14:paraId="0E8EBE57" w14:textId="77777777" w:rsidR="001F60E3" w:rsidRPr="001F60E3" w:rsidRDefault="001F60E3" w:rsidP="00D63C32">
      <w:pPr>
        <w:numPr>
          <w:ilvl w:val="0"/>
          <w:numId w:val="35"/>
        </w:numPr>
        <w:spacing w:line="278" w:lineRule="auto"/>
        <w:contextualSpacing/>
        <w:rPr>
          <w:ins w:id="5644" w:author="Joo, Hye@ARB" w:date="2026-06-04T22:26:00Z"/>
          <w:rFonts w:ascii="Arial" w:eastAsia="Aptos" w:hAnsi="Arial" w:cs="Arial"/>
          <w:color w:val="404040"/>
          <w:kern w:val="2"/>
          <w:sz w:val="24"/>
          <w:szCs w:val="24"/>
          <w14:ligatures w14:val="standardContextual"/>
        </w:rPr>
      </w:pPr>
      <w:ins w:id="5645" w:author="Joo, Hye@ARB" w:date="2026-06-04T22:26:00Z">
        <w:r w:rsidRPr="001F60E3">
          <w:rPr>
            <w:rFonts w:ascii="Arial" w:eastAsia="Aptos" w:hAnsi="Arial" w:cs="Arial"/>
            <w:color w:val="404040"/>
            <w:kern w:val="2"/>
            <w:sz w:val="24"/>
            <w:szCs w:val="24"/>
            <w14:ligatures w14:val="standardContextual"/>
          </w:rPr>
          <w:t>The following table enumerates a manufacturer's annual percentage obligation for the 2012 though 2017 model years if the manufacturer produces the minimum number of credits required to meet its ZEV obligation and the maximum percentage for the TZEV, AT PZEV, and PZEV categories.</w:t>
        </w:r>
      </w:ins>
    </w:p>
    <w:tbl>
      <w:tblPr>
        <w:tblW w:w="935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2009"/>
        <w:gridCol w:w="1350"/>
        <w:gridCol w:w="1710"/>
        <w:gridCol w:w="1440"/>
        <w:gridCol w:w="1220"/>
      </w:tblGrid>
      <w:tr w:rsidR="001F60E3" w:rsidRPr="001F60E3" w14:paraId="216D3919" w14:textId="77777777">
        <w:trPr>
          <w:trHeight w:val="917"/>
          <w:ins w:id="5646" w:author="Joo, Hye@ARB" w:date="2026-06-04T22:26:00Z"/>
        </w:trPr>
        <w:tc>
          <w:tcPr>
            <w:tcW w:w="1621" w:type="dxa"/>
            <w:vAlign w:val="center"/>
          </w:tcPr>
          <w:p w14:paraId="1528CA47" w14:textId="77777777" w:rsidR="001F60E3" w:rsidRPr="001F60E3" w:rsidRDefault="001F60E3" w:rsidP="001F60E3">
            <w:pPr>
              <w:keepNext/>
              <w:spacing w:after="0" w:line="240" w:lineRule="auto"/>
              <w:jc w:val="center"/>
              <w:rPr>
                <w:ins w:id="5647" w:author="Joo, Hye@ARB" w:date="2026-06-04T22:26:00Z"/>
                <w:rFonts w:ascii="Arial" w:eastAsia="Times New Roman" w:hAnsi="Arial" w:cs="Arial"/>
                <w:i/>
                <w:sz w:val="24"/>
                <w:szCs w:val="20"/>
              </w:rPr>
            </w:pPr>
            <w:ins w:id="5648" w:author="Joo, Hye@ARB" w:date="2026-06-04T22:26:00Z">
              <w:r w:rsidRPr="001F60E3">
                <w:rPr>
                  <w:rFonts w:ascii="Arial" w:eastAsia="Times New Roman" w:hAnsi="Arial" w:cs="Arial"/>
                  <w:i/>
                  <w:sz w:val="24"/>
                  <w:szCs w:val="20"/>
                </w:rPr>
                <w:lastRenderedPageBreak/>
                <w:t>Model Years</w:t>
              </w:r>
            </w:ins>
          </w:p>
        </w:tc>
        <w:tc>
          <w:tcPr>
            <w:tcW w:w="2009" w:type="dxa"/>
            <w:vAlign w:val="center"/>
          </w:tcPr>
          <w:p w14:paraId="58E4C1E2" w14:textId="77777777" w:rsidR="001F60E3" w:rsidRPr="001F60E3" w:rsidRDefault="001F60E3" w:rsidP="001F60E3">
            <w:pPr>
              <w:keepNext/>
              <w:spacing w:after="0" w:line="240" w:lineRule="auto"/>
              <w:jc w:val="center"/>
              <w:rPr>
                <w:ins w:id="5649" w:author="Joo, Hye@ARB" w:date="2026-06-04T22:26:00Z"/>
                <w:rFonts w:ascii="Arial" w:eastAsia="Times New Roman" w:hAnsi="Arial" w:cs="Arial"/>
                <w:i/>
                <w:sz w:val="24"/>
                <w:szCs w:val="20"/>
              </w:rPr>
            </w:pPr>
            <w:ins w:id="5650" w:author="Joo, Hye@ARB" w:date="2026-06-04T22:26:00Z">
              <w:r w:rsidRPr="001F60E3">
                <w:rPr>
                  <w:rFonts w:ascii="Arial" w:eastAsia="Times New Roman" w:hAnsi="Arial" w:cs="Arial"/>
                  <w:i/>
                  <w:sz w:val="24"/>
                  <w:szCs w:val="20"/>
                </w:rPr>
                <w:t>Total ZEV Percent Requirement</w:t>
              </w:r>
            </w:ins>
          </w:p>
        </w:tc>
        <w:tc>
          <w:tcPr>
            <w:tcW w:w="1350" w:type="dxa"/>
            <w:vAlign w:val="center"/>
          </w:tcPr>
          <w:p w14:paraId="5AEEEEDD" w14:textId="77777777" w:rsidR="001F60E3" w:rsidRPr="001F60E3" w:rsidRDefault="001F60E3" w:rsidP="001F60E3">
            <w:pPr>
              <w:keepNext/>
              <w:spacing w:after="0" w:line="240" w:lineRule="auto"/>
              <w:jc w:val="center"/>
              <w:rPr>
                <w:ins w:id="5651" w:author="Joo, Hye@ARB" w:date="2026-06-04T22:26:00Z"/>
                <w:rFonts w:ascii="Arial" w:eastAsia="Times New Roman" w:hAnsi="Arial" w:cs="Arial"/>
                <w:i/>
                <w:sz w:val="24"/>
                <w:szCs w:val="20"/>
              </w:rPr>
            </w:pPr>
            <w:ins w:id="5652" w:author="Joo, Hye@ARB" w:date="2026-06-04T22:26:00Z">
              <w:r w:rsidRPr="001F60E3">
                <w:rPr>
                  <w:rFonts w:ascii="Arial" w:eastAsia="Times New Roman" w:hAnsi="Arial" w:cs="Arial"/>
                  <w:i/>
                  <w:sz w:val="24"/>
                  <w:szCs w:val="20"/>
                </w:rPr>
                <w:t>Minimum</w:t>
              </w:r>
            </w:ins>
          </w:p>
          <w:p w14:paraId="1B4E867A" w14:textId="77777777" w:rsidR="001F60E3" w:rsidRPr="001F60E3" w:rsidRDefault="001F60E3" w:rsidP="001F60E3">
            <w:pPr>
              <w:keepNext/>
              <w:spacing w:after="0" w:line="240" w:lineRule="auto"/>
              <w:jc w:val="center"/>
              <w:rPr>
                <w:ins w:id="5653" w:author="Joo, Hye@ARB" w:date="2026-06-04T22:26:00Z"/>
                <w:rFonts w:ascii="Arial" w:eastAsia="Times New Roman" w:hAnsi="Arial" w:cs="Arial"/>
                <w:i/>
                <w:sz w:val="24"/>
                <w:szCs w:val="20"/>
              </w:rPr>
            </w:pPr>
            <w:ins w:id="5654" w:author="Joo, Hye@ARB" w:date="2026-06-04T22:26:00Z">
              <w:r w:rsidRPr="001F60E3">
                <w:rPr>
                  <w:rFonts w:ascii="Arial" w:eastAsia="Times New Roman" w:hAnsi="Arial" w:cs="Arial"/>
                  <w:i/>
                  <w:sz w:val="24"/>
                  <w:szCs w:val="20"/>
                </w:rPr>
                <w:t>ZEV floor</w:t>
              </w:r>
            </w:ins>
          </w:p>
          <w:p w14:paraId="2E89C944" w14:textId="77777777" w:rsidR="001F60E3" w:rsidRPr="001F60E3" w:rsidRDefault="001F60E3" w:rsidP="001F60E3">
            <w:pPr>
              <w:keepNext/>
              <w:spacing w:after="0" w:line="240" w:lineRule="auto"/>
              <w:jc w:val="center"/>
              <w:rPr>
                <w:ins w:id="5655" w:author="Joo, Hye@ARB" w:date="2026-06-04T22:26:00Z"/>
                <w:rFonts w:ascii="Arial" w:eastAsia="Times New Roman" w:hAnsi="Arial" w:cs="Arial"/>
                <w:i/>
                <w:strike/>
                <w:sz w:val="20"/>
                <w:szCs w:val="20"/>
              </w:rPr>
            </w:pPr>
          </w:p>
        </w:tc>
        <w:tc>
          <w:tcPr>
            <w:tcW w:w="1710" w:type="dxa"/>
            <w:vAlign w:val="center"/>
          </w:tcPr>
          <w:p w14:paraId="76FB1276" w14:textId="77777777" w:rsidR="001F60E3" w:rsidRPr="001F60E3" w:rsidRDefault="001F60E3" w:rsidP="001F60E3">
            <w:pPr>
              <w:keepNext/>
              <w:spacing w:after="0" w:line="240" w:lineRule="auto"/>
              <w:jc w:val="center"/>
              <w:rPr>
                <w:ins w:id="5656" w:author="Joo, Hye@ARB" w:date="2026-06-04T22:26:00Z"/>
                <w:rFonts w:ascii="Arial" w:eastAsia="Times New Roman" w:hAnsi="Arial" w:cs="Arial"/>
                <w:i/>
                <w:sz w:val="24"/>
                <w:szCs w:val="20"/>
              </w:rPr>
            </w:pPr>
            <w:ins w:id="5657" w:author="Joo, Hye@ARB" w:date="2026-06-04T22:26:00Z">
              <w:r w:rsidRPr="001F60E3">
                <w:rPr>
                  <w:rFonts w:ascii="Arial" w:eastAsia="Times New Roman" w:hAnsi="Arial" w:cs="Arial"/>
                  <w:i/>
                  <w:sz w:val="24"/>
                  <w:szCs w:val="20"/>
                </w:rPr>
                <w:t>TZEVs, Type 0s, or NEVs</w:t>
              </w:r>
            </w:ins>
          </w:p>
        </w:tc>
        <w:tc>
          <w:tcPr>
            <w:tcW w:w="1440" w:type="dxa"/>
            <w:vAlign w:val="center"/>
          </w:tcPr>
          <w:p w14:paraId="19003420" w14:textId="77777777" w:rsidR="001F60E3" w:rsidRPr="001F60E3" w:rsidRDefault="001F60E3" w:rsidP="001F60E3">
            <w:pPr>
              <w:keepNext/>
              <w:spacing w:after="0" w:line="240" w:lineRule="auto"/>
              <w:jc w:val="center"/>
              <w:rPr>
                <w:ins w:id="5658" w:author="Joo, Hye@ARB" w:date="2026-06-04T22:26:00Z"/>
                <w:rFonts w:ascii="Arial" w:eastAsia="Times New Roman" w:hAnsi="Arial" w:cs="Arial"/>
                <w:i/>
                <w:sz w:val="24"/>
                <w:szCs w:val="20"/>
              </w:rPr>
            </w:pPr>
            <w:ins w:id="5659" w:author="Joo, Hye@ARB" w:date="2026-06-04T22:26:00Z">
              <w:r w:rsidRPr="001F60E3">
                <w:rPr>
                  <w:rFonts w:ascii="Arial" w:eastAsia="Times New Roman" w:hAnsi="Arial" w:cs="Arial"/>
                  <w:i/>
                  <w:sz w:val="24"/>
                  <w:szCs w:val="20"/>
                </w:rPr>
                <w:t>AT PZEVs</w:t>
              </w:r>
            </w:ins>
          </w:p>
        </w:tc>
        <w:tc>
          <w:tcPr>
            <w:tcW w:w="1220" w:type="dxa"/>
            <w:vAlign w:val="center"/>
          </w:tcPr>
          <w:p w14:paraId="37DC81D2" w14:textId="77777777" w:rsidR="001F60E3" w:rsidRPr="001F60E3" w:rsidRDefault="001F60E3" w:rsidP="001F60E3">
            <w:pPr>
              <w:keepNext/>
              <w:spacing w:after="0" w:line="240" w:lineRule="auto"/>
              <w:jc w:val="center"/>
              <w:rPr>
                <w:ins w:id="5660" w:author="Joo, Hye@ARB" w:date="2026-06-04T22:26:00Z"/>
                <w:rFonts w:ascii="Arial" w:eastAsia="Times New Roman" w:hAnsi="Arial" w:cs="Arial"/>
                <w:i/>
                <w:sz w:val="24"/>
                <w:szCs w:val="20"/>
                <w:highlight w:val="green"/>
              </w:rPr>
            </w:pPr>
            <w:ins w:id="5661" w:author="Joo, Hye@ARB" w:date="2026-06-04T22:26:00Z">
              <w:r w:rsidRPr="001F60E3">
                <w:rPr>
                  <w:rFonts w:ascii="Arial" w:eastAsia="Times New Roman" w:hAnsi="Arial" w:cs="Arial"/>
                  <w:i/>
                  <w:sz w:val="24"/>
                  <w:szCs w:val="20"/>
                </w:rPr>
                <w:t>PZEVs</w:t>
              </w:r>
            </w:ins>
          </w:p>
        </w:tc>
      </w:tr>
      <w:tr w:rsidR="001F60E3" w:rsidRPr="001F60E3" w14:paraId="2F56BFA0" w14:textId="77777777">
        <w:trPr>
          <w:ins w:id="5662" w:author="Joo, Hye@ARB" w:date="2026-06-04T22:26:00Z"/>
        </w:trPr>
        <w:tc>
          <w:tcPr>
            <w:tcW w:w="1621" w:type="dxa"/>
            <w:vAlign w:val="center"/>
          </w:tcPr>
          <w:p w14:paraId="76342575" w14:textId="77777777" w:rsidR="001F60E3" w:rsidRPr="001F60E3" w:rsidRDefault="001F60E3" w:rsidP="001F60E3">
            <w:pPr>
              <w:keepNext/>
              <w:spacing w:before="60" w:after="0" w:line="240" w:lineRule="auto"/>
              <w:rPr>
                <w:ins w:id="5663" w:author="Joo, Hye@ARB" w:date="2026-06-04T22:26:00Z"/>
                <w:rFonts w:ascii="Arial" w:eastAsia="Times New Roman" w:hAnsi="Arial" w:cs="Arial"/>
                <w:sz w:val="24"/>
                <w:szCs w:val="20"/>
              </w:rPr>
            </w:pPr>
            <w:ins w:id="5664" w:author="Joo, Hye@ARB" w:date="2026-06-04T22:26:00Z">
              <w:r w:rsidRPr="001F60E3">
                <w:rPr>
                  <w:rFonts w:ascii="Arial" w:eastAsia="Times New Roman" w:hAnsi="Arial" w:cs="Arial"/>
                  <w:sz w:val="24"/>
                  <w:szCs w:val="20"/>
                </w:rPr>
                <w:t>2012 – 2014</w:t>
              </w:r>
            </w:ins>
          </w:p>
        </w:tc>
        <w:tc>
          <w:tcPr>
            <w:tcW w:w="2009" w:type="dxa"/>
            <w:vAlign w:val="center"/>
          </w:tcPr>
          <w:p w14:paraId="498DEE3E" w14:textId="77777777" w:rsidR="001F60E3" w:rsidRPr="001F60E3" w:rsidRDefault="001F60E3" w:rsidP="001F60E3">
            <w:pPr>
              <w:keepNext/>
              <w:spacing w:before="60" w:after="0" w:line="240" w:lineRule="auto"/>
              <w:jc w:val="center"/>
              <w:rPr>
                <w:ins w:id="5665" w:author="Joo, Hye@ARB" w:date="2026-06-04T22:26:00Z"/>
                <w:rFonts w:ascii="Arial" w:eastAsia="Times New Roman" w:hAnsi="Arial" w:cs="Arial"/>
                <w:sz w:val="24"/>
                <w:szCs w:val="20"/>
              </w:rPr>
            </w:pPr>
            <w:ins w:id="5666" w:author="Joo, Hye@ARB" w:date="2026-06-04T22:26:00Z">
              <w:r w:rsidRPr="001F60E3">
                <w:rPr>
                  <w:rFonts w:ascii="Arial" w:eastAsia="Times New Roman" w:hAnsi="Arial" w:cs="Arial"/>
                  <w:sz w:val="24"/>
                  <w:szCs w:val="20"/>
                </w:rPr>
                <w:t>12</w:t>
              </w:r>
            </w:ins>
          </w:p>
        </w:tc>
        <w:tc>
          <w:tcPr>
            <w:tcW w:w="1350" w:type="dxa"/>
            <w:tcBorders>
              <w:bottom w:val="single" w:sz="4" w:space="0" w:color="auto"/>
            </w:tcBorders>
            <w:vAlign w:val="center"/>
          </w:tcPr>
          <w:p w14:paraId="64F99A5C" w14:textId="77777777" w:rsidR="001F60E3" w:rsidRPr="001F60E3" w:rsidRDefault="001F60E3" w:rsidP="001F60E3">
            <w:pPr>
              <w:keepNext/>
              <w:spacing w:before="60" w:after="0" w:line="240" w:lineRule="auto"/>
              <w:jc w:val="center"/>
              <w:rPr>
                <w:ins w:id="5667" w:author="Joo, Hye@ARB" w:date="2026-06-04T22:26:00Z"/>
                <w:rFonts w:ascii="Arial" w:eastAsia="Times New Roman" w:hAnsi="Arial" w:cs="Arial"/>
                <w:strike/>
                <w:sz w:val="24"/>
                <w:szCs w:val="20"/>
              </w:rPr>
            </w:pPr>
            <w:ins w:id="5668" w:author="Joo, Hye@ARB" w:date="2026-06-04T22:26:00Z">
              <w:r w:rsidRPr="001F60E3">
                <w:rPr>
                  <w:rFonts w:ascii="Arial" w:eastAsia="Times New Roman" w:hAnsi="Arial" w:cs="Arial"/>
                  <w:sz w:val="24"/>
                  <w:szCs w:val="20"/>
                </w:rPr>
                <w:t>0.79</w:t>
              </w:r>
              <w:r w:rsidRPr="001F60E3">
                <w:rPr>
                  <w:rFonts w:ascii="Arial" w:eastAsia="Times New Roman" w:hAnsi="Arial" w:cs="Arial"/>
                  <w:strike/>
                  <w:sz w:val="24"/>
                  <w:szCs w:val="20"/>
                </w:rPr>
                <w:t xml:space="preserve"> </w:t>
              </w:r>
            </w:ins>
          </w:p>
        </w:tc>
        <w:tc>
          <w:tcPr>
            <w:tcW w:w="1710" w:type="dxa"/>
            <w:tcBorders>
              <w:bottom w:val="single" w:sz="4" w:space="0" w:color="auto"/>
            </w:tcBorders>
            <w:vAlign w:val="center"/>
          </w:tcPr>
          <w:p w14:paraId="56A3B375" w14:textId="77777777" w:rsidR="001F60E3" w:rsidRPr="001F60E3" w:rsidRDefault="001F60E3" w:rsidP="001F60E3">
            <w:pPr>
              <w:keepNext/>
              <w:spacing w:before="60" w:after="0" w:line="240" w:lineRule="auto"/>
              <w:jc w:val="center"/>
              <w:rPr>
                <w:ins w:id="5669" w:author="Joo, Hye@ARB" w:date="2026-06-04T22:26:00Z"/>
                <w:rFonts w:ascii="Arial" w:eastAsia="Times New Roman" w:hAnsi="Arial" w:cs="Arial"/>
                <w:strike/>
                <w:sz w:val="24"/>
                <w:szCs w:val="20"/>
              </w:rPr>
            </w:pPr>
            <w:ins w:id="5670" w:author="Joo, Hye@ARB" w:date="2026-06-04T22:26:00Z">
              <w:r w:rsidRPr="001F60E3">
                <w:rPr>
                  <w:rFonts w:ascii="Arial" w:eastAsia="Times New Roman" w:hAnsi="Arial" w:cs="Arial"/>
                  <w:sz w:val="24"/>
                  <w:szCs w:val="20"/>
                </w:rPr>
                <w:t>2.21</w:t>
              </w:r>
            </w:ins>
          </w:p>
        </w:tc>
        <w:tc>
          <w:tcPr>
            <w:tcW w:w="1440" w:type="dxa"/>
            <w:tcBorders>
              <w:bottom w:val="single" w:sz="4" w:space="0" w:color="auto"/>
            </w:tcBorders>
            <w:vAlign w:val="center"/>
          </w:tcPr>
          <w:p w14:paraId="612868E4" w14:textId="77777777" w:rsidR="001F60E3" w:rsidRPr="001F60E3" w:rsidRDefault="001F60E3" w:rsidP="001F60E3">
            <w:pPr>
              <w:keepNext/>
              <w:spacing w:before="60" w:after="0" w:line="240" w:lineRule="auto"/>
              <w:jc w:val="center"/>
              <w:rPr>
                <w:ins w:id="5671" w:author="Joo, Hye@ARB" w:date="2026-06-04T22:26:00Z"/>
                <w:rFonts w:ascii="Arial" w:eastAsia="Times New Roman" w:hAnsi="Arial" w:cs="Arial"/>
                <w:sz w:val="24"/>
                <w:szCs w:val="20"/>
              </w:rPr>
            </w:pPr>
            <w:ins w:id="5672" w:author="Joo, Hye@ARB" w:date="2026-06-04T22:26:00Z">
              <w:r w:rsidRPr="001F60E3">
                <w:rPr>
                  <w:rFonts w:ascii="Arial" w:eastAsia="Times New Roman" w:hAnsi="Arial" w:cs="Arial"/>
                  <w:sz w:val="24"/>
                  <w:szCs w:val="20"/>
                </w:rPr>
                <w:t>3.0</w:t>
              </w:r>
            </w:ins>
          </w:p>
        </w:tc>
        <w:tc>
          <w:tcPr>
            <w:tcW w:w="1220" w:type="dxa"/>
            <w:vAlign w:val="center"/>
          </w:tcPr>
          <w:p w14:paraId="664CE76A" w14:textId="77777777" w:rsidR="001F60E3" w:rsidRPr="001F60E3" w:rsidRDefault="001F60E3" w:rsidP="001F60E3">
            <w:pPr>
              <w:keepNext/>
              <w:spacing w:before="60" w:after="0" w:line="240" w:lineRule="auto"/>
              <w:jc w:val="center"/>
              <w:rPr>
                <w:ins w:id="5673" w:author="Joo, Hye@ARB" w:date="2026-06-04T22:26:00Z"/>
                <w:rFonts w:ascii="Arial" w:eastAsia="Times New Roman" w:hAnsi="Arial" w:cs="Arial"/>
                <w:sz w:val="24"/>
                <w:szCs w:val="20"/>
              </w:rPr>
            </w:pPr>
            <w:ins w:id="5674" w:author="Joo, Hye@ARB" w:date="2026-06-04T22:26:00Z">
              <w:r w:rsidRPr="001F60E3">
                <w:rPr>
                  <w:rFonts w:ascii="Arial" w:eastAsia="Times New Roman" w:hAnsi="Arial" w:cs="Arial"/>
                  <w:sz w:val="24"/>
                  <w:szCs w:val="20"/>
                </w:rPr>
                <w:t>6.0</w:t>
              </w:r>
            </w:ins>
          </w:p>
        </w:tc>
      </w:tr>
      <w:tr w:rsidR="001F60E3" w:rsidRPr="001F60E3" w14:paraId="670CF988" w14:textId="77777777">
        <w:trPr>
          <w:ins w:id="5675" w:author="Joo, Hye@ARB" w:date="2026-06-04T22:26:00Z"/>
        </w:trPr>
        <w:tc>
          <w:tcPr>
            <w:tcW w:w="1621" w:type="dxa"/>
            <w:vAlign w:val="center"/>
          </w:tcPr>
          <w:p w14:paraId="2E02291B" w14:textId="77777777" w:rsidR="001F60E3" w:rsidRPr="001F60E3" w:rsidRDefault="001F60E3" w:rsidP="001F60E3">
            <w:pPr>
              <w:keepNext/>
              <w:spacing w:before="60" w:after="0" w:line="240" w:lineRule="auto"/>
              <w:rPr>
                <w:ins w:id="5676" w:author="Joo, Hye@ARB" w:date="2026-06-04T22:26:00Z"/>
                <w:rFonts w:ascii="Arial" w:eastAsia="Times New Roman" w:hAnsi="Arial" w:cs="Arial"/>
                <w:sz w:val="24"/>
                <w:szCs w:val="20"/>
              </w:rPr>
            </w:pPr>
            <w:ins w:id="5677" w:author="Joo, Hye@ARB" w:date="2026-06-04T22:26:00Z">
              <w:r w:rsidRPr="001F60E3">
                <w:rPr>
                  <w:rFonts w:ascii="Arial" w:eastAsia="Times New Roman" w:hAnsi="Arial" w:cs="Arial"/>
                  <w:sz w:val="24"/>
                  <w:szCs w:val="20"/>
                </w:rPr>
                <w:t>2015 – 2017</w:t>
              </w:r>
            </w:ins>
          </w:p>
        </w:tc>
        <w:tc>
          <w:tcPr>
            <w:tcW w:w="2009" w:type="dxa"/>
            <w:vAlign w:val="center"/>
          </w:tcPr>
          <w:p w14:paraId="23EFAB54" w14:textId="77777777" w:rsidR="001F60E3" w:rsidRPr="001F60E3" w:rsidRDefault="001F60E3" w:rsidP="001F60E3">
            <w:pPr>
              <w:keepNext/>
              <w:spacing w:before="60" w:after="0" w:line="240" w:lineRule="auto"/>
              <w:jc w:val="center"/>
              <w:rPr>
                <w:ins w:id="5678" w:author="Joo, Hye@ARB" w:date="2026-06-04T22:26:00Z"/>
                <w:rFonts w:ascii="Arial" w:eastAsia="Times New Roman" w:hAnsi="Arial" w:cs="Arial"/>
                <w:sz w:val="24"/>
                <w:szCs w:val="20"/>
              </w:rPr>
            </w:pPr>
            <w:ins w:id="5679" w:author="Joo, Hye@ARB" w:date="2026-06-04T22:26:00Z">
              <w:r w:rsidRPr="001F60E3">
                <w:rPr>
                  <w:rFonts w:ascii="Arial" w:eastAsia="Times New Roman" w:hAnsi="Arial" w:cs="Arial"/>
                  <w:sz w:val="24"/>
                  <w:szCs w:val="20"/>
                </w:rPr>
                <w:t>14</w:t>
              </w:r>
            </w:ins>
          </w:p>
        </w:tc>
        <w:tc>
          <w:tcPr>
            <w:tcW w:w="1350" w:type="dxa"/>
            <w:vAlign w:val="center"/>
          </w:tcPr>
          <w:p w14:paraId="3C8C8A09" w14:textId="77777777" w:rsidR="001F60E3" w:rsidRPr="001F60E3" w:rsidRDefault="001F60E3" w:rsidP="001F60E3">
            <w:pPr>
              <w:keepNext/>
              <w:spacing w:before="60" w:after="0" w:line="240" w:lineRule="auto"/>
              <w:jc w:val="center"/>
              <w:rPr>
                <w:ins w:id="5680" w:author="Joo, Hye@ARB" w:date="2026-06-04T22:26:00Z"/>
                <w:rFonts w:ascii="Arial" w:eastAsia="Times New Roman" w:hAnsi="Arial" w:cs="Arial"/>
                <w:sz w:val="24"/>
                <w:szCs w:val="20"/>
              </w:rPr>
            </w:pPr>
            <w:ins w:id="5681" w:author="Joo, Hye@ARB" w:date="2026-06-04T22:26:00Z">
              <w:r w:rsidRPr="001F60E3">
                <w:rPr>
                  <w:rFonts w:ascii="Arial" w:eastAsia="Times New Roman" w:hAnsi="Arial" w:cs="Arial"/>
                  <w:sz w:val="24"/>
                  <w:szCs w:val="20"/>
                </w:rPr>
                <w:t xml:space="preserve">3.0 </w:t>
              </w:r>
            </w:ins>
          </w:p>
        </w:tc>
        <w:tc>
          <w:tcPr>
            <w:tcW w:w="1710" w:type="dxa"/>
            <w:vAlign w:val="center"/>
          </w:tcPr>
          <w:p w14:paraId="769850E9" w14:textId="77777777" w:rsidR="001F60E3" w:rsidRPr="001F60E3" w:rsidRDefault="001F60E3" w:rsidP="001F60E3">
            <w:pPr>
              <w:keepNext/>
              <w:spacing w:before="60" w:after="0" w:line="240" w:lineRule="auto"/>
              <w:jc w:val="center"/>
              <w:rPr>
                <w:ins w:id="5682" w:author="Joo, Hye@ARB" w:date="2026-06-04T22:26:00Z"/>
                <w:rFonts w:ascii="Arial" w:eastAsia="Times New Roman" w:hAnsi="Arial" w:cs="Arial"/>
                <w:sz w:val="24"/>
                <w:szCs w:val="20"/>
              </w:rPr>
            </w:pPr>
            <w:ins w:id="5683" w:author="Joo, Hye@ARB" w:date="2026-06-04T22:26:00Z">
              <w:r w:rsidRPr="001F60E3">
                <w:rPr>
                  <w:rFonts w:ascii="Arial" w:eastAsia="Times New Roman" w:hAnsi="Arial" w:cs="Arial"/>
                  <w:sz w:val="24"/>
                  <w:szCs w:val="20"/>
                </w:rPr>
                <w:t>3.0</w:t>
              </w:r>
            </w:ins>
          </w:p>
        </w:tc>
        <w:tc>
          <w:tcPr>
            <w:tcW w:w="1440" w:type="dxa"/>
            <w:vAlign w:val="center"/>
          </w:tcPr>
          <w:p w14:paraId="4C64EC16" w14:textId="77777777" w:rsidR="001F60E3" w:rsidRPr="001F60E3" w:rsidRDefault="001F60E3" w:rsidP="001F60E3">
            <w:pPr>
              <w:keepNext/>
              <w:spacing w:before="60" w:after="0" w:line="240" w:lineRule="auto"/>
              <w:jc w:val="center"/>
              <w:rPr>
                <w:ins w:id="5684" w:author="Joo, Hye@ARB" w:date="2026-06-04T22:26:00Z"/>
                <w:rFonts w:ascii="Arial" w:eastAsia="Times New Roman" w:hAnsi="Arial" w:cs="Arial"/>
                <w:sz w:val="24"/>
                <w:szCs w:val="20"/>
              </w:rPr>
            </w:pPr>
            <w:ins w:id="5685" w:author="Joo, Hye@ARB" w:date="2026-06-04T22:26:00Z">
              <w:r w:rsidRPr="001F60E3">
                <w:rPr>
                  <w:rFonts w:ascii="Arial" w:eastAsia="Times New Roman" w:hAnsi="Arial" w:cs="Arial"/>
                  <w:sz w:val="24"/>
                  <w:szCs w:val="20"/>
                </w:rPr>
                <w:t>2.0</w:t>
              </w:r>
            </w:ins>
          </w:p>
        </w:tc>
        <w:tc>
          <w:tcPr>
            <w:tcW w:w="1220" w:type="dxa"/>
            <w:vAlign w:val="center"/>
          </w:tcPr>
          <w:p w14:paraId="56C1E221" w14:textId="77777777" w:rsidR="001F60E3" w:rsidRPr="001F60E3" w:rsidRDefault="001F60E3" w:rsidP="001F60E3">
            <w:pPr>
              <w:keepNext/>
              <w:spacing w:before="60" w:after="0" w:line="240" w:lineRule="auto"/>
              <w:jc w:val="center"/>
              <w:rPr>
                <w:ins w:id="5686" w:author="Joo, Hye@ARB" w:date="2026-06-04T22:26:00Z"/>
                <w:rFonts w:ascii="Arial" w:eastAsia="Times New Roman" w:hAnsi="Arial" w:cs="Arial"/>
                <w:sz w:val="24"/>
                <w:szCs w:val="20"/>
              </w:rPr>
            </w:pPr>
            <w:ins w:id="5687" w:author="Joo, Hye@ARB" w:date="2026-06-04T22:26:00Z">
              <w:r w:rsidRPr="001F60E3">
                <w:rPr>
                  <w:rFonts w:ascii="Arial" w:eastAsia="Times New Roman" w:hAnsi="Arial" w:cs="Arial"/>
                  <w:sz w:val="24"/>
                  <w:szCs w:val="20"/>
                </w:rPr>
                <w:t>6.0</w:t>
              </w:r>
            </w:ins>
          </w:p>
        </w:tc>
      </w:tr>
    </w:tbl>
    <w:p w14:paraId="77CDC5AC" w14:textId="77777777" w:rsidR="001F60E3" w:rsidRPr="001F60E3" w:rsidRDefault="001F60E3" w:rsidP="001F60E3">
      <w:pPr>
        <w:spacing w:line="278" w:lineRule="auto"/>
        <w:ind w:left="1440"/>
        <w:rPr>
          <w:ins w:id="5688" w:author="Joo, Hye@ARB" w:date="2026-06-04T22:26:00Z"/>
          <w:rFonts w:ascii="Arial" w:eastAsia="Aptos" w:hAnsi="Arial" w:cs="Arial"/>
          <w:color w:val="404040"/>
          <w:kern w:val="2"/>
          <w:sz w:val="24"/>
          <w:szCs w:val="24"/>
          <w14:ligatures w14:val="standardContextual"/>
        </w:rPr>
      </w:pPr>
    </w:p>
    <w:p w14:paraId="2C254D93" w14:textId="77777777" w:rsidR="001F60E3" w:rsidRPr="001F60E3" w:rsidRDefault="001F60E3" w:rsidP="00D63C32">
      <w:pPr>
        <w:numPr>
          <w:ilvl w:val="0"/>
          <w:numId w:val="35"/>
        </w:numPr>
        <w:spacing w:line="278" w:lineRule="auto"/>
        <w:contextualSpacing/>
        <w:rPr>
          <w:ins w:id="5689" w:author="Joo, Hye@ARB" w:date="2026-06-04T22:26:00Z"/>
          <w:rFonts w:ascii="Arial" w:eastAsia="Aptos" w:hAnsi="Arial" w:cs="Arial"/>
          <w:color w:val="404040"/>
          <w:kern w:val="2"/>
          <w:sz w:val="24"/>
          <w:szCs w:val="24"/>
          <w14:ligatures w14:val="standardContextual"/>
        </w:rPr>
      </w:pPr>
      <w:ins w:id="5690" w:author="Joo, Hye@ARB" w:date="2026-06-04T22:26:00Z">
        <w:r w:rsidRPr="001F60E3">
          <w:rPr>
            <w:rFonts w:ascii="Arial" w:eastAsia="Aptos" w:hAnsi="Arial" w:cs="Arial"/>
            <w:i/>
            <w:iCs/>
            <w:color w:val="404040"/>
            <w:kern w:val="2"/>
            <w:sz w:val="24"/>
            <w:szCs w:val="24"/>
            <w14:ligatures w14:val="standardContextual"/>
          </w:rPr>
          <w:t>Use of Additional Credits for Transportation Systems</w:t>
        </w:r>
        <w:r w:rsidRPr="001F60E3">
          <w:rPr>
            <w:rFonts w:ascii="Arial" w:eastAsia="Aptos" w:hAnsi="Arial" w:cs="Arial"/>
            <w:color w:val="404040"/>
            <w:kern w:val="2"/>
            <w:sz w:val="24"/>
            <w:szCs w:val="24"/>
            <w14:ligatures w14:val="standardContextual"/>
          </w:rPr>
          <w:t>. Any additional credits for transportation systems generated from ZEVs in accordance with subdivision 1962.1.1(g)(5) may be used to meet up to one tenth of the portion of the ZEV obligation which must be met with ZEVs, specified in subdivision 1962.1.1(b)(2)(D).</w:t>
        </w:r>
        <w:r w:rsidRPr="001F60E3">
          <w:rPr>
            <w:rFonts w:ascii="Arial" w:eastAsia="Aptos" w:hAnsi="Arial" w:cs="Arial"/>
            <w:color w:val="404040"/>
            <w:kern w:val="2"/>
            <w:sz w:val="24"/>
            <w:szCs w:val="24"/>
            <w14:ligatures w14:val="standardContextual"/>
          </w:rPr>
          <w:br/>
        </w:r>
      </w:ins>
    </w:p>
    <w:p w14:paraId="2E1DBE12" w14:textId="77777777" w:rsidR="001F60E3" w:rsidRPr="001F60E3" w:rsidRDefault="001F60E3" w:rsidP="00D63C32">
      <w:pPr>
        <w:numPr>
          <w:ilvl w:val="0"/>
          <w:numId w:val="33"/>
        </w:numPr>
        <w:spacing w:line="278" w:lineRule="auto"/>
        <w:contextualSpacing/>
        <w:rPr>
          <w:ins w:id="5691" w:author="Joo, Hye@ARB" w:date="2026-06-04T22:26:00Z"/>
          <w:rFonts w:ascii="Arial" w:eastAsia="Aptos" w:hAnsi="Arial" w:cs="Arial"/>
          <w:i/>
          <w:iCs/>
          <w:color w:val="404040"/>
          <w:kern w:val="2"/>
          <w:sz w:val="24"/>
          <w:szCs w:val="24"/>
          <w14:ligatures w14:val="standardContextual"/>
        </w:rPr>
      </w:pPr>
      <w:ins w:id="5692"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6117ED2" w14:textId="77777777" w:rsidR="001F60E3" w:rsidRPr="001F60E3" w:rsidRDefault="001F60E3" w:rsidP="00D63C32">
      <w:pPr>
        <w:numPr>
          <w:ilvl w:val="0"/>
          <w:numId w:val="30"/>
        </w:numPr>
        <w:spacing w:line="278" w:lineRule="auto"/>
        <w:contextualSpacing/>
        <w:rPr>
          <w:ins w:id="5693" w:author="Joo, Hye@ARB" w:date="2026-06-04T22:26:00Z"/>
          <w:rFonts w:ascii="Arial" w:eastAsia="Aptos" w:hAnsi="Arial" w:cs="Arial"/>
          <w:color w:val="404040"/>
          <w:kern w:val="2"/>
          <w:sz w:val="24"/>
          <w:szCs w:val="24"/>
          <w14:ligatures w14:val="standardContextual"/>
        </w:rPr>
      </w:pPr>
      <w:ins w:id="5694" w:author="Joo, Hye@ARB" w:date="2026-06-04T22:26:00Z">
        <w:r w:rsidRPr="001F60E3">
          <w:rPr>
            <w:rFonts w:ascii="Arial" w:eastAsia="Aptos" w:hAnsi="Arial" w:cs="Arial"/>
            <w:i/>
            <w:iCs/>
            <w:color w:val="404040"/>
            <w:kern w:val="2"/>
            <w:sz w:val="24"/>
            <w:szCs w:val="24"/>
            <w14:ligatures w14:val="standardContextual"/>
          </w:rPr>
          <w:t>Requirements for Intermediate Volume Manufacturers</w:t>
        </w:r>
        <w:r w:rsidRPr="001F60E3">
          <w:rPr>
            <w:rFonts w:ascii="Arial" w:eastAsia="Aptos" w:hAnsi="Arial" w:cs="Arial"/>
            <w:color w:val="404040"/>
            <w:kern w:val="2"/>
            <w:sz w:val="24"/>
            <w:szCs w:val="24"/>
            <w14:ligatures w14:val="standardContextual"/>
          </w:rPr>
          <w:t>. For 2009 through 2017 model years, an intermediate volume manufacturer may meet its ZEV requirement with up to 100 percent PZEVs or credits generated by such vehicles. For 2015 through 2017 model years, the overall credit percentage requirement for an intermediate volume manufacturer will be 12%.</w:t>
        </w:r>
        <w:r w:rsidRPr="001F60E3">
          <w:rPr>
            <w:rFonts w:ascii="Arial" w:eastAsia="Aptos" w:hAnsi="Arial" w:cs="Arial"/>
            <w:color w:val="404040"/>
            <w:kern w:val="2"/>
            <w:sz w:val="24"/>
            <w:szCs w:val="24"/>
            <w14:ligatures w14:val="standardContextual"/>
          </w:rPr>
          <w:br/>
        </w:r>
      </w:ins>
    </w:p>
    <w:p w14:paraId="283B26AA" w14:textId="77777777" w:rsidR="001F60E3" w:rsidRPr="001F60E3" w:rsidRDefault="001F60E3" w:rsidP="00D63C32">
      <w:pPr>
        <w:numPr>
          <w:ilvl w:val="0"/>
          <w:numId w:val="30"/>
        </w:numPr>
        <w:spacing w:line="278" w:lineRule="auto"/>
        <w:contextualSpacing/>
        <w:rPr>
          <w:ins w:id="5695" w:author="Joo, Hye@ARB" w:date="2026-06-04T22:26:00Z"/>
          <w:rFonts w:ascii="Arial" w:eastAsia="Aptos" w:hAnsi="Arial" w:cs="Arial"/>
          <w:color w:val="404040"/>
          <w:kern w:val="2"/>
          <w:sz w:val="24"/>
          <w:szCs w:val="24"/>
          <w14:ligatures w14:val="standardContextual"/>
        </w:rPr>
      </w:pPr>
      <w:ins w:id="5696" w:author="Joo, Hye@ARB" w:date="2026-06-04T22:26:00Z">
        <w:r w:rsidRPr="001F60E3">
          <w:rPr>
            <w:rFonts w:ascii="Arial" w:eastAsia="Aptos" w:hAnsi="Arial" w:cs="Arial"/>
            <w:i/>
            <w:iCs/>
            <w:color w:val="404040"/>
            <w:kern w:val="2"/>
            <w:sz w:val="24"/>
            <w:szCs w:val="24"/>
            <w14:ligatures w14:val="standardContextual"/>
          </w:rPr>
          <w:t>Requirements for Small Volume Manufacturers and Independent Low Volume Manufacturers.</w:t>
        </w:r>
        <w:r w:rsidRPr="001F60E3">
          <w:rPr>
            <w:rFonts w:ascii="Arial" w:eastAsia="Aptos" w:hAnsi="Arial" w:cs="Arial"/>
            <w:color w:val="404040"/>
            <w:kern w:val="2"/>
            <w:sz w:val="24"/>
            <w:szCs w:val="24"/>
            <w14:ligatures w14:val="standardContextual"/>
          </w:rPr>
          <w:t xml:space="preserve"> A small volume manufacturer or an independent low volume manufacturer is not required to meet the percentage ZEV requirements. However, a small volume manufacturer or an independent low volume manufacturer may </w:t>
        </w:r>
        <w:proofErr w:type="gramStart"/>
        <w:r w:rsidRPr="001F60E3">
          <w:rPr>
            <w:rFonts w:ascii="Arial" w:eastAsia="Aptos" w:hAnsi="Arial" w:cs="Arial"/>
            <w:color w:val="404040"/>
            <w:kern w:val="2"/>
            <w:sz w:val="24"/>
            <w:szCs w:val="24"/>
            <w14:ligatures w14:val="standardContextual"/>
          </w:rPr>
          <w:t>earn and</w:t>
        </w:r>
        <w:proofErr w:type="gramEnd"/>
        <w:r w:rsidRPr="001F60E3">
          <w:rPr>
            <w:rFonts w:ascii="Arial" w:eastAsia="Aptos" w:hAnsi="Arial" w:cs="Arial"/>
            <w:color w:val="404040"/>
            <w:kern w:val="2"/>
            <w:sz w:val="24"/>
            <w:szCs w:val="24"/>
            <w14:ligatures w14:val="standardContextual"/>
          </w:rPr>
          <w:t xml:space="preserve"> market </w:t>
        </w:r>
        <w:proofErr w:type="gramStart"/>
        <w:r w:rsidRPr="001F60E3">
          <w:rPr>
            <w:rFonts w:ascii="Arial" w:eastAsia="Aptos" w:hAnsi="Arial" w:cs="Arial"/>
            <w:color w:val="404040"/>
            <w:kern w:val="2"/>
            <w:sz w:val="24"/>
            <w:szCs w:val="24"/>
            <w14:ligatures w14:val="standardContextual"/>
          </w:rPr>
          <w:t>credits</w:t>
        </w:r>
        <w:proofErr w:type="gramEnd"/>
        <w:r w:rsidRPr="001F60E3">
          <w:rPr>
            <w:rFonts w:ascii="Arial" w:eastAsia="Aptos" w:hAnsi="Arial" w:cs="Arial"/>
            <w:color w:val="404040"/>
            <w:kern w:val="2"/>
            <w:sz w:val="24"/>
            <w:szCs w:val="24"/>
            <w14:ligatures w14:val="standardContextual"/>
          </w:rPr>
          <w:t xml:space="preserve"> for the ZEVs, TZEVs, AT PZEVs or PZEVs it produces and delivers for sale in California.</w:t>
        </w:r>
        <w:r w:rsidRPr="001F60E3">
          <w:rPr>
            <w:rFonts w:ascii="Arial" w:eastAsia="Aptos" w:hAnsi="Arial" w:cs="Arial"/>
            <w:color w:val="404040"/>
            <w:kern w:val="2"/>
            <w:sz w:val="24"/>
            <w:szCs w:val="24"/>
            <w14:ligatures w14:val="standardContextual"/>
          </w:rPr>
          <w:br/>
        </w:r>
      </w:ins>
    </w:p>
    <w:p w14:paraId="00472293" w14:textId="77777777" w:rsidR="001F60E3" w:rsidRPr="001F60E3" w:rsidRDefault="001F60E3" w:rsidP="00D63C32">
      <w:pPr>
        <w:numPr>
          <w:ilvl w:val="0"/>
          <w:numId w:val="30"/>
        </w:numPr>
        <w:spacing w:line="278" w:lineRule="auto"/>
        <w:contextualSpacing/>
        <w:rPr>
          <w:ins w:id="5697" w:author="Joo, Hye@ARB" w:date="2026-06-04T22:26:00Z"/>
          <w:rFonts w:ascii="Arial" w:eastAsia="Aptos" w:hAnsi="Arial" w:cs="Arial"/>
          <w:i/>
          <w:iCs/>
          <w:color w:val="404040"/>
          <w:kern w:val="2"/>
          <w:sz w:val="24"/>
          <w:szCs w:val="24"/>
          <w14:ligatures w14:val="standardContextual"/>
        </w:rPr>
      </w:pPr>
      <w:ins w:id="5698"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4061A93" w14:textId="77777777" w:rsidR="001F60E3" w:rsidRPr="001F60E3" w:rsidRDefault="001F60E3" w:rsidP="00D63C32">
      <w:pPr>
        <w:numPr>
          <w:ilvl w:val="0"/>
          <w:numId w:val="30"/>
        </w:numPr>
        <w:spacing w:line="278" w:lineRule="auto"/>
        <w:contextualSpacing/>
        <w:rPr>
          <w:ins w:id="5699" w:author="Joo, Hye@ARB" w:date="2026-06-04T22:26:00Z"/>
          <w:rFonts w:ascii="Arial" w:eastAsia="Aptos" w:hAnsi="Arial" w:cs="Arial"/>
          <w:i/>
          <w:iCs/>
          <w:color w:val="404040"/>
          <w:kern w:val="2"/>
          <w:sz w:val="24"/>
          <w:szCs w:val="24"/>
          <w14:ligatures w14:val="standardContextual"/>
        </w:rPr>
      </w:pPr>
      <w:ins w:id="5700"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9364395" w14:textId="77777777" w:rsidR="001F60E3" w:rsidRPr="001F60E3" w:rsidRDefault="001F60E3" w:rsidP="00D63C32">
      <w:pPr>
        <w:numPr>
          <w:ilvl w:val="0"/>
          <w:numId w:val="30"/>
        </w:numPr>
        <w:spacing w:line="278" w:lineRule="auto"/>
        <w:contextualSpacing/>
        <w:rPr>
          <w:ins w:id="5701" w:author="Joo, Hye@ARB" w:date="2026-06-04T22:26:00Z"/>
          <w:rFonts w:ascii="Arial" w:eastAsia="Aptos" w:hAnsi="Arial" w:cs="Arial"/>
          <w:i/>
          <w:iCs/>
          <w:color w:val="404040"/>
          <w:kern w:val="2"/>
          <w:sz w:val="24"/>
          <w:szCs w:val="24"/>
          <w14:ligatures w14:val="standardContextual"/>
        </w:rPr>
      </w:pPr>
      <w:ins w:id="5702" w:author="Joo, Hye@ARB" w:date="2026-06-04T22:26:00Z">
        <w:r w:rsidRPr="001F60E3">
          <w:rPr>
            <w:rFonts w:ascii="Arial" w:eastAsia="Aptos" w:hAnsi="Arial" w:cs="Arial"/>
            <w:i/>
            <w:iCs/>
            <w:color w:val="404040"/>
            <w:kern w:val="2"/>
            <w:sz w:val="24"/>
            <w:szCs w:val="24"/>
            <w14:ligatures w14:val="standardContextual"/>
          </w:rPr>
          <w:t>Changes in Small Volume, Independent Low Volume, and Intermediate Volume Manufacturer Status.</w:t>
        </w:r>
        <w:r w:rsidRPr="001F60E3">
          <w:rPr>
            <w:rFonts w:ascii="Arial" w:eastAsia="Aptos" w:hAnsi="Arial" w:cs="Arial"/>
            <w:i/>
            <w:iCs/>
            <w:color w:val="404040"/>
            <w:kern w:val="2"/>
            <w:sz w:val="24"/>
            <w:szCs w:val="24"/>
            <w14:ligatures w14:val="standardContextual"/>
          </w:rPr>
          <w:br/>
        </w:r>
      </w:ins>
    </w:p>
    <w:p w14:paraId="71CB8C9C" w14:textId="77777777" w:rsidR="001F60E3" w:rsidRPr="001F60E3" w:rsidRDefault="001F60E3" w:rsidP="00D63C32">
      <w:pPr>
        <w:numPr>
          <w:ilvl w:val="0"/>
          <w:numId w:val="36"/>
        </w:numPr>
        <w:spacing w:line="278" w:lineRule="auto"/>
        <w:contextualSpacing/>
        <w:rPr>
          <w:ins w:id="5703" w:author="Joo, Hye@ARB" w:date="2026-06-04T22:26:00Z"/>
          <w:rFonts w:ascii="Arial" w:eastAsia="Aptos" w:hAnsi="Arial" w:cs="Arial"/>
          <w:color w:val="404040"/>
          <w:kern w:val="2"/>
          <w:sz w:val="24"/>
          <w:szCs w:val="24"/>
          <w14:ligatures w14:val="standardContextual"/>
        </w:rPr>
      </w:pPr>
      <w:ins w:id="5704" w:author="Joo, Hye@ARB" w:date="2026-06-04T22:26:00Z">
        <w:r w:rsidRPr="001F60E3">
          <w:rPr>
            <w:rFonts w:ascii="Arial" w:eastAsia="Aptos" w:hAnsi="Arial" w:cs="Arial"/>
            <w:i/>
            <w:iCs/>
            <w:color w:val="404040"/>
            <w:kern w:val="2"/>
            <w:sz w:val="24"/>
            <w:szCs w:val="24"/>
            <w14:ligatures w14:val="standardContextual"/>
          </w:rPr>
          <w:t>Increases in California Production Volume</w:t>
        </w:r>
        <w:r w:rsidRPr="001F60E3">
          <w:rPr>
            <w:rFonts w:ascii="Arial" w:eastAsia="Aptos" w:hAnsi="Arial" w:cs="Arial"/>
            <w:color w:val="404040"/>
            <w:kern w:val="2"/>
            <w:sz w:val="24"/>
            <w:szCs w:val="24"/>
            <w14:ligatures w14:val="standardContextual"/>
          </w:rPr>
          <w:t xml:space="preserve">. In 2009 through 2017 model years, if a small volume manufacturer's average California production volume exceeds 4,500 units of new PCs, LDTs, and MDVs based on the average number of vehicles produced and delivered for sale for the three previous consecutive model years, or if an independent low volume manufacturer's average California production volume exceeds 10,000 </w:t>
        </w:r>
        <w:r w:rsidRPr="001F60E3">
          <w:rPr>
            <w:rFonts w:ascii="Arial" w:eastAsia="Aptos" w:hAnsi="Arial" w:cs="Arial"/>
            <w:color w:val="404040"/>
            <w:kern w:val="2"/>
            <w:sz w:val="24"/>
            <w:szCs w:val="24"/>
            <w14:ligatures w14:val="standardContextual"/>
          </w:rPr>
          <w:lastRenderedPageBreak/>
          <w:t>units of new PCs, LDTs, and MDVs based on the average number of vehicles produced and delivered for sale for the three previous consecutive model years, the manufacturer shall no longer be treated as a small volume, or independent low volume manufacturer, as applicable, and shall comply with the ZEV requirements for intermediate volume manufacturers, as applicable, beginning with the sixth model year after the last of the three consecutive model years. If an intermediate volume manufacturer's average California production volume exceeds 60,000 units of new PCs, LDTs, and MDVs based on the average number of vehicles produced and delivered for sale for the three previous consecutive model years (i.e., total production volume exceeds 180,000 vehicles in a three-year period), the manufacturer shall no longer be treated as an intermediate volume manufacturer and shall, beginning with the sixth model year after the last of the three consecutive model-years, or in model year 2018 (whichever occurs first), comply with all ZEV requirements for LVMs. Requirements will begin in the sixth model year, or in model year 2018 (whichever occurs first) when a manufacturer ceases to be an intermediate volume manufacturer in 2003 through 2017 due to the aggregation requirements in majority ownership situation.</w:t>
        </w:r>
        <w:r w:rsidRPr="001F60E3">
          <w:rPr>
            <w:rFonts w:ascii="Arial" w:eastAsia="Aptos" w:hAnsi="Arial" w:cs="Arial"/>
            <w:color w:val="404040"/>
            <w:kern w:val="2"/>
            <w:sz w:val="24"/>
            <w:szCs w:val="24"/>
            <w14:ligatures w14:val="standardContextual"/>
          </w:rPr>
          <w:br/>
        </w:r>
      </w:ins>
    </w:p>
    <w:p w14:paraId="28DE2293" w14:textId="77777777" w:rsidR="001F60E3" w:rsidRPr="001F60E3" w:rsidRDefault="001F60E3" w:rsidP="00D63C32">
      <w:pPr>
        <w:numPr>
          <w:ilvl w:val="0"/>
          <w:numId w:val="36"/>
        </w:numPr>
        <w:spacing w:line="278" w:lineRule="auto"/>
        <w:contextualSpacing/>
        <w:rPr>
          <w:ins w:id="5705" w:author="Joo, Hye@ARB" w:date="2026-06-04T22:26:00Z"/>
          <w:rFonts w:ascii="Arial" w:eastAsia="Aptos" w:hAnsi="Arial" w:cs="Arial"/>
          <w:color w:val="404040"/>
          <w:kern w:val="2"/>
          <w:sz w:val="24"/>
          <w:szCs w:val="24"/>
          <w14:ligatures w14:val="standardContextual"/>
        </w:rPr>
      </w:pPr>
      <w:ins w:id="5706" w:author="Joo, Hye@ARB" w:date="2026-06-04T22:26:00Z">
        <w:r w:rsidRPr="001F60E3">
          <w:rPr>
            <w:rFonts w:ascii="Arial" w:eastAsia="Aptos" w:hAnsi="Arial" w:cs="Arial"/>
            <w:i/>
            <w:iCs/>
            <w:color w:val="404040"/>
            <w:kern w:val="2"/>
            <w:sz w:val="24"/>
            <w:szCs w:val="24"/>
            <w14:ligatures w14:val="standardContextual"/>
          </w:rPr>
          <w:t>Decreases in California Production Volume</w:t>
        </w:r>
        <w:r w:rsidRPr="001F60E3">
          <w:rPr>
            <w:rFonts w:ascii="Arial" w:eastAsia="Aptos" w:hAnsi="Arial" w:cs="Arial"/>
            <w:color w:val="404040"/>
            <w:kern w:val="2"/>
            <w:sz w:val="24"/>
            <w:szCs w:val="24"/>
            <w14:ligatures w14:val="standardContextual"/>
          </w:rPr>
          <w:t>. If a manufacturer's average California production volume falls below 4,500, 10,000, or 60,000 units of new PCs, LDTs, and MDVs, based on the average number of vehicles produced and delivered for sale for the three previous consecutive model years, the manufacturer shall be treated as a small volume, independent low volume, or intermediate volume manufacturer, as applicable, and shall be subject to the requirements for a small volume, independent low volume, or intermediate volume manufacturer beginning with the next model year.</w:t>
        </w:r>
        <w:r w:rsidRPr="001F60E3">
          <w:rPr>
            <w:rFonts w:ascii="Arial" w:eastAsia="Aptos" w:hAnsi="Arial" w:cs="Arial"/>
            <w:color w:val="404040"/>
            <w:kern w:val="2"/>
            <w:sz w:val="24"/>
            <w:szCs w:val="24"/>
            <w14:ligatures w14:val="standardContextual"/>
          </w:rPr>
          <w:br/>
        </w:r>
      </w:ins>
    </w:p>
    <w:p w14:paraId="6CE13C70" w14:textId="77777777" w:rsidR="001F60E3" w:rsidRPr="001F60E3" w:rsidRDefault="001F60E3" w:rsidP="00D63C32">
      <w:pPr>
        <w:numPr>
          <w:ilvl w:val="0"/>
          <w:numId w:val="36"/>
        </w:numPr>
        <w:spacing w:line="278" w:lineRule="auto"/>
        <w:contextualSpacing/>
        <w:rPr>
          <w:ins w:id="5707" w:author="Joo, Hye@ARB" w:date="2026-06-04T22:26:00Z"/>
          <w:rFonts w:ascii="Arial" w:eastAsia="Aptos" w:hAnsi="Arial" w:cs="Arial"/>
          <w:color w:val="404040"/>
          <w:kern w:val="2"/>
          <w:sz w:val="24"/>
          <w:szCs w:val="24"/>
          <w14:ligatures w14:val="standardContextual"/>
        </w:rPr>
      </w:pPr>
      <w:ins w:id="5708" w:author="Joo, Hye@ARB" w:date="2026-06-04T22:26:00Z">
        <w:r w:rsidRPr="001F60E3">
          <w:rPr>
            <w:rFonts w:ascii="Arial" w:eastAsia="Aptos" w:hAnsi="Arial" w:cs="Arial"/>
            <w:i/>
            <w:iCs/>
            <w:color w:val="404040"/>
            <w:kern w:val="2"/>
            <w:sz w:val="24"/>
            <w:szCs w:val="24"/>
            <w14:ligatures w14:val="standardContextual"/>
          </w:rPr>
          <w:t>Calculating California Production Volume in Change of Ownership Situations</w:t>
        </w:r>
        <w:r w:rsidRPr="001F60E3">
          <w:rPr>
            <w:rFonts w:ascii="Arial" w:eastAsia="Aptos" w:hAnsi="Arial" w:cs="Arial"/>
            <w:color w:val="404040"/>
            <w:kern w:val="2"/>
            <w:sz w:val="24"/>
            <w:szCs w:val="24"/>
            <w14:ligatures w14:val="standardContextual"/>
          </w:rPr>
          <w:t>. Where a manufacturer experiences a change in ownership in a particular model year, the change will affect application of the aggregation requirements on the manufacturer starting with the next model year.</w:t>
        </w:r>
        <w:r w:rsidRPr="001F60E3">
          <w:rPr>
            <w:rFonts w:ascii="Avenir Next LT Pro" w:eastAsia="Aptos" w:hAnsi="Avenir Next LT Pro" w:cs="Times New Roman"/>
            <w:color w:val="404040"/>
            <w:kern w:val="2"/>
            <w:sz w:val="24"/>
            <w:szCs w:val="24"/>
            <w14:ligatures w14:val="standardContextual"/>
          </w:rPr>
          <w:t xml:space="preserve"> </w:t>
        </w:r>
        <w:r w:rsidRPr="001F60E3">
          <w:rPr>
            <w:rFonts w:ascii="Arial" w:eastAsia="Aptos" w:hAnsi="Arial" w:cs="Arial"/>
            <w:color w:val="404040"/>
            <w:kern w:val="2"/>
            <w:sz w:val="24"/>
            <w:szCs w:val="24"/>
            <w14:ligatures w14:val="standardContextual"/>
          </w:rPr>
          <w:t xml:space="preserve">When a manufacturer is simultaneously producing two model years of vehicles at the time of a change of ownership, the basis of determining next model year must be the earlier model year. The manufacturer's small, independent </w:t>
        </w:r>
        <w:proofErr w:type="gramStart"/>
        <w:r w:rsidRPr="001F60E3">
          <w:rPr>
            <w:rFonts w:ascii="Arial" w:eastAsia="Aptos" w:hAnsi="Arial" w:cs="Arial"/>
            <w:color w:val="404040"/>
            <w:kern w:val="2"/>
            <w:sz w:val="24"/>
            <w:szCs w:val="24"/>
            <w14:ligatures w14:val="standardContextual"/>
          </w:rPr>
          <w:t>low</w:t>
        </w:r>
        <w:proofErr w:type="gramEnd"/>
        <w:r w:rsidRPr="001F60E3">
          <w:rPr>
            <w:rFonts w:ascii="Arial" w:eastAsia="Aptos" w:hAnsi="Arial" w:cs="Arial"/>
            <w:color w:val="404040"/>
            <w:kern w:val="2"/>
            <w:sz w:val="24"/>
            <w:szCs w:val="24"/>
            <w14:ligatures w14:val="standardContextual"/>
          </w:rPr>
          <w:t xml:space="preserve">, or intermediate volume manufacturer status for the next model year shall be based on the average California production volume in the three previous consecutive model years of those manufacturers whose </w:t>
        </w:r>
        <w:r w:rsidRPr="001F60E3">
          <w:rPr>
            <w:rFonts w:ascii="Arial" w:eastAsia="Aptos" w:hAnsi="Arial" w:cs="Arial"/>
            <w:color w:val="404040"/>
            <w:kern w:val="2"/>
            <w:sz w:val="24"/>
            <w:szCs w:val="24"/>
            <w14:ligatures w14:val="standardContextual"/>
          </w:rPr>
          <w:lastRenderedPageBreak/>
          <w:t>production volumes must be aggregated for that next model year. For example, where a change of ownership during the 2010 calendar year occurs and the manufacturer is producing both 2010 and 2011 model year vehicles resulting in a requirement that the production volume of Manufacturer A be aggregated with the production volume of Manufacturer B, Manufacturer A's status for the 2011 model year will be based on the production volumes of Manufacturers A and B in the 2008-2010 model years. Where the production volume of Manufacturer A must be aggregated with the production volumes of Manufacturers B and C for the 2010 model year, and during that model year a change in ownership eliminates the requirement that Manufacturer B's production volume be aggregated with Manufacturer A's, Manufacturer A's status for the 2011 model year will be based on the production volumes of Manufacturers A and C in the 2008-2010 model years. In either case, the lead time provisions in subdivisions 1962.1.1(b)(7)(A) and (B) will apply.</w:t>
        </w:r>
        <w:r w:rsidRPr="001F60E3">
          <w:rPr>
            <w:rFonts w:ascii="Arial" w:eastAsia="Aptos" w:hAnsi="Arial" w:cs="Arial"/>
            <w:color w:val="404040"/>
            <w:kern w:val="2"/>
            <w:sz w:val="24"/>
            <w:szCs w:val="24"/>
            <w14:ligatures w14:val="standardContextual"/>
          </w:rPr>
          <w:br/>
        </w:r>
      </w:ins>
    </w:p>
    <w:p w14:paraId="17D88921" w14:textId="77777777" w:rsidR="001F60E3" w:rsidRPr="001F60E3" w:rsidRDefault="001F60E3" w:rsidP="00D63C32">
      <w:pPr>
        <w:numPr>
          <w:ilvl w:val="0"/>
          <w:numId w:val="29"/>
        </w:numPr>
        <w:spacing w:line="278" w:lineRule="auto"/>
        <w:contextualSpacing/>
        <w:rPr>
          <w:ins w:id="5709" w:author="Joo, Hye@ARB" w:date="2026-06-04T22:26:00Z"/>
          <w:rFonts w:ascii="Arial" w:eastAsia="Aptos" w:hAnsi="Arial" w:cs="Arial"/>
          <w:i/>
          <w:iCs/>
          <w:color w:val="404040"/>
          <w:kern w:val="2"/>
          <w:sz w:val="24"/>
          <w:szCs w:val="24"/>
          <w14:ligatures w14:val="standardContextual"/>
        </w:rPr>
      </w:pPr>
      <w:ins w:id="5710" w:author="Joo, Hye@ARB" w:date="2026-06-04T22:26:00Z">
        <w:r w:rsidRPr="001F60E3">
          <w:rPr>
            <w:rFonts w:ascii="Arial" w:eastAsia="Aptos" w:hAnsi="Arial" w:cs="Arial"/>
            <w:i/>
            <w:iCs/>
            <w:color w:val="404040"/>
            <w:kern w:val="2"/>
            <w:sz w:val="24"/>
            <w:szCs w:val="24"/>
            <w14:ligatures w14:val="standardContextual"/>
          </w:rPr>
          <w:t>Partial ZEV Allowance Vehicles (PZEVs).</w:t>
        </w:r>
        <w:r w:rsidRPr="001F60E3">
          <w:rPr>
            <w:rFonts w:ascii="Arial" w:eastAsia="Aptos" w:hAnsi="Arial" w:cs="Arial"/>
            <w:i/>
            <w:iCs/>
            <w:color w:val="404040"/>
            <w:kern w:val="2"/>
            <w:sz w:val="24"/>
            <w:szCs w:val="24"/>
            <w14:ligatures w14:val="standardContextual"/>
          </w:rPr>
          <w:br/>
        </w:r>
      </w:ins>
    </w:p>
    <w:p w14:paraId="691174F4" w14:textId="77777777" w:rsidR="001F60E3" w:rsidRPr="001F60E3" w:rsidRDefault="001F60E3" w:rsidP="00D63C32">
      <w:pPr>
        <w:numPr>
          <w:ilvl w:val="0"/>
          <w:numId w:val="37"/>
        </w:numPr>
        <w:spacing w:line="278" w:lineRule="auto"/>
        <w:contextualSpacing/>
        <w:rPr>
          <w:ins w:id="5711" w:author="Joo, Hye@ARB" w:date="2026-06-04T22:26:00Z"/>
          <w:rFonts w:ascii="Arial" w:eastAsia="Aptos" w:hAnsi="Arial" w:cs="Arial"/>
          <w:color w:val="404040"/>
          <w:kern w:val="2"/>
          <w:sz w:val="24"/>
          <w:szCs w:val="24"/>
          <w14:ligatures w14:val="standardContextual"/>
        </w:rPr>
      </w:pPr>
      <w:ins w:id="5712" w:author="Joo, Hye@ARB" w:date="2026-06-04T22:26:00Z">
        <w:r w:rsidRPr="001F60E3">
          <w:rPr>
            <w:rFonts w:ascii="Arial" w:eastAsia="Aptos" w:hAnsi="Arial" w:cs="Arial"/>
            <w:i/>
            <w:iCs/>
            <w:color w:val="404040"/>
            <w:kern w:val="2"/>
            <w:sz w:val="24"/>
            <w:szCs w:val="24"/>
            <w14:ligatures w14:val="standardContextual"/>
          </w:rPr>
          <w:t>Introduction</w:t>
        </w:r>
        <w:r w:rsidRPr="001F60E3">
          <w:rPr>
            <w:rFonts w:ascii="Arial" w:eastAsia="Aptos" w:hAnsi="Arial" w:cs="Arial"/>
            <w:color w:val="404040"/>
            <w:kern w:val="2"/>
            <w:sz w:val="24"/>
            <w:szCs w:val="24"/>
            <w14:ligatures w14:val="standardContextual"/>
          </w:rPr>
          <w:t xml:space="preserve">.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 sets forth the criteria for identifying vehicles delivered for sale in California as PZEVs. The PZEV is a vehicle that cannot be certified as a ZEV but qualifies for a PZEV allowance of at least 0.2.</w:t>
        </w:r>
        <w:r w:rsidRPr="001F60E3">
          <w:rPr>
            <w:rFonts w:ascii="Arial" w:eastAsia="Aptos" w:hAnsi="Arial" w:cs="Arial"/>
            <w:color w:val="404040"/>
            <w:kern w:val="2"/>
            <w:sz w:val="24"/>
            <w:szCs w:val="24"/>
            <w14:ligatures w14:val="standardContextual"/>
          </w:rPr>
          <w:br/>
        </w:r>
      </w:ins>
    </w:p>
    <w:p w14:paraId="5DC096CC" w14:textId="77777777" w:rsidR="001F60E3" w:rsidRPr="001F60E3" w:rsidRDefault="001F60E3" w:rsidP="00D63C32">
      <w:pPr>
        <w:numPr>
          <w:ilvl w:val="0"/>
          <w:numId w:val="37"/>
        </w:numPr>
        <w:spacing w:line="278" w:lineRule="auto"/>
        <w:contextualSpacing/>
        <w:rPr>
          <w:ins w:id="5713" w:author="Joo, Hye@ARB" w:date="2026-06-04T22:26:00Z"/>
          <w:rFonts w:ascii="Arial" w:eastAsia="Aptos" w:hAnsi="Arial" w:cs="Arial"/>
          <w:color w:val="404040"/>
          <w:kern w:val="2"/>
          <w:sz w:val="24"/>
          <w:szCs w:val="24"/>
          <w14:ligatures w14:val="standardContextual"/>
        </w:rPr>
      </w:pPr>
      <w:ins w:id="5714" w:author="Joo, Hye@ARB" w:date="2026-06-04T22:26:00Z">
        <w:r w:rsidRPr="001F60E3">
          <w:rPr>
            <w:rFonts w:ascii="Arial" w:eastAsia="Aptos" w:hAnsi="Arial" w:cs="Arial"/>
            <w:i/>
            <w:iCs/>
            <w:color w:val="404040"/>
            <w:kern w:val="2"/>
            <w:sz w:val="24"/>
            <w:szCs w:val="24"/>
            <w14:ligatures w14:val="standardContextual"/>
          </w:rPr>
          <w:t>Baseline PZEV Allowance</w:t>
        </w:r>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vehicle to be eligible to receive a PZEV allowance, the manufacturer must demonstrate compliance with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following requirements. A qualifying vehicle will receive a baseline PZEV allowance of 0.2.</w:t>
        </w:r>
        <w:r w:rsidRPr="001F60E3">
          <w:rPr>
            <w:rFonts w:ascii="Arial" w:eastAsia="Aptos" w:hAnsi="Arial" w:cs="Arial"/>
            <w:color w:val="404040"/>
            <w:kern w:val="2"/>
            <w:sz w:val="24"/>
            <w:szCs w:val="24"/>
            <w14:ligatures w14:val="standardContextual"/>
          </w:rPr>
          <w:br/>
        </w:r>
      </w:ins>
    </w:p>
    <w:p w14:paraId="4065E800" w14:textId="77777777" w:rsidR="001F60E3" w:rsidRPr="001F60E3" w:rsidRDefault="001F60E3" w:rsidP="00D63C32">
      <w:pPr>
        <w:numPr>
          <w:ilvl w:val="0"/>
          <w:numId w:val="38"/>
        </w:numPr>
        <w:spacing w:line="278" w:lineRule="auto"/>
        <w:contextualSpacing/>
        <w:rPr>
          <w:ins w:id="5715" w:author="Joo, Hye@ARB" w:date="2026-06-04T22:26:00Z"/>
          <w:rFonts w:ascii="Arial" w:eastAsia="Aptos" w:hAnsi="Arial" w:cs="Arial"/>
          <w:color w:val="404040"/>
          <w:kern w:val="2"/>
          <w:sz w:val="24"/>
          <w:szCs w:val="24"/>
          <w14:ligatures w14:val="standardContextual"/>
        </w:rPr>
      </w:pPr>
      <w:ins w:id="5716" w:author="Joo, Hye@ARB" w:date="2026-06-04T22:26:00Z">
        <w:r w:rsidRPr="001F60E3">
          <w:rPr>
            <w:rFonts w:ascii="Arial" w:eastAsia="Aptos" w:hAnsi="Arial" w:cs="Arial"/>
            <w:i/>
            <w:iCs/>
            <w:color w:val="404040"/>
            <w:kern w:val="2"/>
            <w:sz w:val="24"/>
            <w:szCs w:val="24"/>
            <w14:ligatures w14:val="standardContextual"/>
          </w:rPr>
          <w:t>SULEV Standards</w:t>
        </w:r>
        <w:r w:rsidRPr="001F60E3">
          <w:rPr>
            <w:rFonts w:ascii="Arial" w:eastAsia="Aptos" w:hAnsi="Arial" w:cs="Arial"/>
            <w:color w:val="404040"/>
            <w:kern w:val="2"/>
            <w:sz w:val="24"/>
            <w:szCs w:val="24"/>
            <w14:ligatures w14:val="standardContextual"/>
          </w:rPr>
          <w:t xml:space="preserve">. For 2009 through 2013 model years, certify the vehicle to the 150,000-mile SULEV exhaust emission standards for PCs and LDTs in subdivision 1961(a)(1). Bi-fuel, fuel flexible and dual-fuel vehicles must certify to the applicable 150,000-mile SULEV exhaust emission standards when operating on both fuels. For 2014 through 2017 model years, certify the vehicle to the 150,000-mile SULEV 20 or 30 exhaust emission standards for PCs and LDTs in subdivision 1961.2(a)(1), or to the 150,000-mile SULEV exhaust emission standards for PCs and LDTs in subdivision 1961(a)(1). Bi-fuel, fuel flexible and dual-fuel vehicles must </w:t>
        </w:r>
        <w:proofErr w:type="gramStart"/>
        <w:r w:rsidRPr="001F60E3">
          <w:rPr>
            <w:rFonts w:ascii="Arial" w:eastAsia="Aptos" w:hAnsi="Arial" w:cs="Arial"/>
            <w:color w:val="404040"/>
            <w:kern w:val="2"/>
            <w:sz w:val="24"/>
            <w:szCs w:val="24"/>
            <w14:ligatures w14:val="standardContextual"/>
          </w:rPr>
          <w:t>certify to</w:t>
        </w:r>
        <w:proofErr w:type="gramEnd"/>
        <w:r w:rsidRPr="001F60E3">
          <w:rPr>
            <w:rFonts w:ascii="Arial" w:eastAsia="Aptos" w:hAnsi="Arial" w:cs="Arial"/>
            <w:color w:val="404040"/>
            <w:kern w:val="2"/>
            <w:sz w:val="24"/>
            <w:szCs w:val="24"/>
            <w14:ligatures w14:val="standardContextual"/>
          </w:rPr>
          <w:t xml:space="preserve"> the applicable 150,000-mile SULEV exhaust emission standards when operating on both fuels;</w:t>
        </w:r>
        <w:r w:rsidRPr="001F60E3">
          <w:rPr>
            <w:rFonts w:ascii="Arial" w:eastAsia="Aptos" w:hAnsi="Arial" w:cs="Arial"/>
            <w:color w:val="404040"/>
            <w:kern w:val="2"/>
            <w:sz w:val="24"/>
            <w:szCs w:val="24"/>
            <w14:ligatures w14:val="standardContextual"/>
          </w:rPr>
          <w:br/>
        </w:r>
      </w:ins>
    </w:p>
    <w:p w14:paraId="20822450" w14:textId="77777777" w:rsidR="001F60E3" w:rsidRPr="001F60E3" w:rsidRDefault="001F60E3" w:rsidP="00D63C32">
      <w:pPr>
        <w:numPr>
          <w:ilvl w:val="0"/>
          <w:numId w:val="38"/>
        </w:numPr>
        <w:spacing w:line="278" w:lineRule="auto"/>
        <w:contextualSpacing/>
        <w:rPr>
          <w:ins w:id="5717" w:author="Joo, Hye@ARB" w:date="2026-06-04T22:26:00Z"/>
          <w:rFonts w:ascii="Arial" w:eastAsia="Aptos" w:hAnsi="Arial" w:cs="Arial"/>
          <w:color w:val="404040"/>
          <w:kern w:val="2"/>
          <w:sz w:val="24"/>
          <w:szCs w:val="24"/>
          <w14:ligatures w14:val="standardContextual"/>
        </w:rPr>
      </w:pPr>
      <w:ins w:id="5718" w:author="Joo, Hye@ARB" w:date="2026-06-04T22:26:00Z">
        <w:r w:rsidRPr="001F60E3">
          <w:rPr>
            <w:rFonts w:ascii="Arial" w:eastAsia="Aptos" w:hAnsi="Arial" w:cs="Arial"/>
            <w:i/>
            <w:iCs/>
            <w:color w:val="404040"/>
            <w:kern w:val="2"/>
            <w:sz w:val="24"/>
            <w:szCs w:val="24"/>
            <w14:ligatures w14:val="standardContextual"/>
          </w:rPr>
          <w:lastRenderedPageBreak/>
          <w:t>Evaporative Emissions</w:t>
        </w:r>
        <w:r w:rsidRPr="001F60E3">
          <w:rPr>
            <w:rFonts w:ascii="Arial" w:eastAsia="Aptos" w:hAnsi="Arial" w:cs="Arial"/>
            <w:color w:val="404040"/>
            <w:kern w:val="2"/>
            <w:sz w:val="24"/>
            <w:szCs w:val="24"/>
            <w14:ligatures w14:val="standardContextual"/>
          </w:rPr>
          <w:t>. For 2009 through 2013 model years, certify the vehicle to the evaporative emission standards in subdivision 1976(b)(1)(E) (zero-fuel evaporative emissions standards). For 2014 through 2017 model years, certify the vehicle to the evaporative emission standards in subdivision 1976(b)(1)(G) or subdivision 1976(b)(1)(E);</w:t>
        </w:r>
        <w:r w:rsidRPr="001F60E3">
          <w:rPr>
            <w:rFonts w:ascii="Arial" w:eastAsia="Aptos" w:hAnsi="Arial" w:cs="Arial"/>
            <w:color w:val="404040"/>
            <w:kern w:val="2"/>
            <w:sz w:val="24"/>
            <w:szCs w:val="24"/>
            <w14:ligatures w14:val="standardContextual"/>
          </w:rPr>
          <w:br/>
        </w:r>
      </w:ins>
    </w:p>
    <w:p w14:paraId="3BB7E283" w14:textId="77777777" w:rsidR="001F60E3" w:rsidRPr="001F60E3" w:rsidRDefault="001F60E3" w:rsidP="00D63C32">
      <w:pPr>
        <w:numPr>
          <w:ilvl w:val="0"/>
          <w:numId w:val="38"/>
        </w:numPr>
        <w:spacing w:line="278" w:lineRule="auto"/>
        <w:contextualSpacing/>
        <w:rPr>
          <w:ins w:id="5719" w:author="Joo, Hye@ARB" w:date="2026-06-04T22:26:00Z"/>
          <w:rFonts w:ascii="Arial" w:eastAsia="Aptos" w:hAnsi="Arial" w:cs="Arial"/>
          <w:color w:val="404040"/>
          <w:kern w:val="2"/>
          <w:sz w:val="24"/>
          <w:szCs w:val="24"/>
          <w14:ligatures w14:val="standardContextual"/>
        </w:rPr>
      </w:pPr>
      <w:ins w:id="5720" w:author="Joo, Hye@ARB" w:date="2026-06-04T22:26:00Z">
        <w:r w:rsidRPr="001F60E3">
          <w:rPr>
            <w:rFonts w:ascii="Arial" w:eastAsia="Aptos" w:hAnsi="Arial" w:cs="Arial"/>
            <w:i/>
            <w:iCs/>
            <w:color w:val="404040"/>
            <w:kern w:val="2"/>
            <w:sz w:val="24"/>
            <w:szCs w:val="24"/>
            <w14:ligatures w14:val="standardContextual"/>
          </w:rPr>
          <w:t>OBD</w:t>
        </w:r>
        <w:r w:rsidRPr="001F60E3">
          <w:rPr>
            <w:rFonts w:ascii="Arial" w:eastAsia="Aptos" w:hAnsi="Arial" w:cs="Arial"/>
            <w:color w:val="404040"/>
            <w:kern w:val="2"/>
            <w:sz w:val="24"/>
            <w:szCs w:val="24"/>
            <w14:ligatures w14:val="standardContextual"/>
          </w:rPr>
          <w:t>. Certify that the vehicle will meet the applicable on-board diagnostic requirements in sections 1968.1 or 1968.2, as applicable, for 150,000 miles; and</w:t>
        </w:r>
        <w:r w:rsidRPr="001F60E3">
          <w:rPr>
            <w:rFonts w:ascii="Arial" w:eastAsia="Aptos" w:hAnsi="Arial" w:cs="Arial"/>
            <w:color w:val="404040"/>
            <w:kern w:val="2"/>
            <w:sz w:val="24"/>
            <w:szCs w:val="24"/>
            <w14:ligatures w14:val="standardContextual"/>
          </w:rPr>
          <w:br/>
        </w:r>
      </w:ins>
    </w:p>
    <w:p w14:paraId="18798014" w14:textId="77777777" w:rsidR="001F60E3" w:rsidRPr="001F60E3" w:rsidRDefault="001F60E3" w:rsidP="00D63C32">
      <w:pPr>
        <w:numPr>
          <w:ilvl w:val="0"/>
          <w:numId w:val="38"/>
        </w:numPr>
        <w:spacing w:line="278" w:lineRule="auto"/>
        <w:contextualSpacing/>
        <w:rPr>
          <w:ins w:id="5721" w:author="Joo, Hye@ARB" w:date="2026-06-04T22:26:00Z"/>
          <w:rFonts w:ascii="Arial" w:eastAsia="Aptos" w:hAnsi="Arial" w:cs="Arial"/>
          <w:color w:val="404040"/>
          <w:kern w:val="2"/>
          <w:sz w:val="24"/>
          <w:szCs w:val="24"/>
          <w14:ligatures w14:val="standardContextual"/>
        </w:rPr>
      </w:pPr>
      <w:ins w:id="5722" w:author="Joo, Hye@ARB" w:date="2026-06-04T22:26:00Z">
        <w:r w:rsidRPr="001F60E3">
          <w:rPr>
            <w:rFonts w:ascii="Arial" w:eastAsia="Aptos" w:hAnsi="Arial" w:cs="Arial"/>
            <w:i/>
            <w:iCs/>
            <w:color w:val="404040"/>
            <w:kern w:val="2"/>
            <w:sz w:val="24"/>
            <w:szCs w:val="24"/>
            <w14:ligatures w14:val="standardContextual"/>
          </w:rPr>
          <w:t>Extended Warranty</w:t>
        </w:r>
        <w:r w:rsidRPr="001F60E3">
          <w:rPr>
            <w:rFonts w:ascii="Arial" w:eastAsia="Aptos" w:hAnsi="Arial" w:cs="Arial"/>
            <w:color w:val="404040"/>
            <w:kern w:val="2"/>
            <w:sz w:val="24"/>
            <w:szCs w:val="24"/>
            <w14:ligatures w14:val="standardContextual"/>
          </w:rPr>
          <w:t>. Extend the performance and defects warranty period set forth in subdivision 2037(b)(2) and 2038(b)(2) to 15 years or 150,000 miles, whichever occurs first except that the time period is to be 10 years for a zero-emission energy storage device used for traction power (such as a battery, ultracapacitor, or other electric storage device).</w:t>
        </w:r>
        <w:r w:rsidRPr="001F60E3">
          <w:rPr>
            <w:rFonts w:ascii="Arial" w:eastAsia="Aptos" w:hAnsi="Arial" w:cs="Arial"/>
            <w:color w:val="404040"/>
            <w:kern w:val="2"/>
            <w:sz w:val="24"/>
            <w:szCs w:val="24"/>
            <w14:ligatures w14:val="standardContextual"/>
          </w:rPr>
          <w:br/>
        </w:r>
      </w:ins>
    </w:p>
    <w:p w14:paraId="0833337F" w14:textId="77777777" w:rsidR="001F60E3" w:rsidRPr="001F60E3" w:rsidRDefault="001F60E3" w:rsidP="00D63C32">
      <w:pPr>
        <w:numPr>
          <w:ilvl w:val="0"/>
          <w:numId w:val="37"/>
        </w:numPr>
        <w:spacing w:line="278" w:lineRule="auto"/>
        <w:contextualSpacing/>
        <w:rPr>
          <w:ins w:id="5723" w:author="Joo, Hye@ARB" w:date="2026-06-04T22:26:00Z"/>
          <w:rFonts w:ascii="Arial" w:eastAsia="Aptos" w:hAnsi="Arial" w:cs="Arial"/>
          <w:color w:val="404040"/>
          <w:kern w:val="2"/>
          <w:sz w:val="24"/>
          <w:szCs w:val="24"/>
          <w14:ligatures w14:val="standardContextual"/>
        </w:rPr>
      </w:pPr>
      <w:ins w:id="5724" w:author="Joo, Hye@ARB" w:date="2026-06-04T22:26:00Z">
        <w:r w:rsidRPr="001F60E3">
          <w:rPr>
            <w:rFonts w:ascii="Arial" w:eastAsia="Aptos" w:hAnsi="Arial" w:cs="Arial"/>
            <w:i/>
            <w:iCs/>
            <w:color w:val="404040"/>
            <w:kern w:val="2"/>
            <w:sz w:val="24"/>
            <w:szCs w:val="24"/>
            <w14:ligatures w14:val="standardContextual"/>
          </w:rPr>
          <w:t>Zero-Emission VMT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F4B3367" w14:textId="77777777" w:rsidR="001F60E3" w:rsidRPr="001F60E3" w:rsidRDefault="001F60E3" w:rsidP="00D63C32">
      <w:pPr>
        <w:numPr>
          <w:ilvl w:val="0"/>
          <w:numId w:val="39"/>
        </w:numPr>
        <w:spacing w:line="278" w:lineRule="auto"/>
        <w:contextualSpacing/>
        <w:rPr>
          <w:ins w:id="5725" w:author="Joo, Hye@ARB" w:date="2026-06-04T22:26:00Z"/>
          <w:rFonts w:ascii="Arial" w:eastAsia="Aptos" w:hAnsi="Arial" w:cs="Arial"/>
          <w:color w:val="404040"/>
          <w:kern w:val="2"/>
          <w:sz w:val="24"/>
          <w:szCs w:val="24"/>
          <w14:ligatures w14:val="standardContextual"/>
        </w:rPr>
      </w:pPr>
      <w:ins w:id="5726" w:author="Joo, Hye@ARB" w:date="2026-06-04T22:26:00Z">
        <w:r w:rsidRPr="001F60E3">
          <w:rPr>
            <w:rFonts w:ascii="Arial" w:eastAsia="Aptos" w:hAnsi="Arial" w:cs="Arial"/>
            <w:i/>
            <w:iCs/>
            <w:color w:val="404040"/>
            <w:kern w:val="2"/>
            <w:sz w:val="24"/>
            <w:szCs w:val="24"/>
            <w14:ligatures w14:val="standardContextual"/>
          </w:rPr>
          <w:t>Calculation of Zero-Emission VMT Allowance</w:t>
        </w:r>
        <w:r w:rsidRPr="001F60E3">
          <w:rPr>
            <w:rFonts w:ascii="Arial" w:eastAsia="Aptos" w:hAnsi="Arial" w:cs="Arial"/>
            <w:color w:val="404040"/>
            <w:kern w:val="2"/>
            <w:sz w:val="24"/>
            <w:szCs w:val="24"/>
            <w14:ligatures w14:val="standardContextual"/>
          </w:rPr>
          <w:t>. A vehicle that meets the requirements of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(2) and has zero-emission vehicle miles traveled (VMT") capability will generate an additional zero-emission VMT PZEV allowance calculated as follows:</w:t>
        </w:r>
      </w:ins>
    </w:p>
    <w:tbl>
      <w:tblPr>
        <w:tblW w:w="0" w:type="auto"/>
        <w:tblInd w:w="1480" w:type="dxa"/>
        <w:tblLayout w:type="fixed"/>
        <w:tblCellMar>
          <w:left w:w="120" w:type="dxa"/>
          <w:right w:w="120" w:type="dxa"/>
        </w:tblCellMar>
        <w:tblLook w:val="0000" w:firstRow="0" w:lastRow="0" w:firstColumn="0" w:lastColumn="0" w:noHBand="0" w:noVBand="0"/>
      </w:tblPr>
      <w:tblGrid>
        <w:gridCol w:w="3456"/>
        <w:gridCol w:w="3870"/>
      </w:tblGrid>
      <w:tr w:rsidR="001F60E3" w:rsidRPr="001F60E3" w14:paraId="021FB221" w14:textId="77777777">
        <w:trPr>
          <w:ins w:id="5727"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72FFCCF5" w14:textId="77777777" w:rsidR="001F60E3" w:rsidRPr="001F60E3" w:rsidRDefault="001F60E3" w:rsidP="001F60E3">
            <w:pPr>
              <w:keepNext/>
              <w:spacing w:after="0" w:line="120" w:lineRule="exact"/>
              <w:jc w:val="center"/>
              <w:rPr>
                <w:ins w:id="5728" w:author="Joo, Hye@ARB" w:date="2026-06-04T22:26:00Z"/>
                <w:rFonts w:ascii="Arial" w:eastAsia="Times New Roman" w:hAnsi="Arial" w:cs="Arial"/>
                <w:i/>
                <w:sz w:val="24"/>
                <w:szCs w:val="20"/>
              </w:rPr>
            </w:pPr>
          </w:p>
          <w:p w14:paraId="5A66CB56" w14:textId="77777777" w:rsidR="001F60E3" w:rsidRPr="001F60E3" w:rsidRDefault="001F60E3" w:rsidP="001F60E3">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3"/>
              <w:rPr>
                <w:ins w:id="5729" w:author="Joo, Hye@ARB" w:date="2026-06-04T22:26:00Z"/>
                <w:rFonts w:ascii="Arial" w:eastAsia="Times New Roman" w:hAnsi="Arial" w:cs="Arial"/>
                <w:i/>
                <w:sz w:val="24"/>
                <w:szCs w:val="20"/>
              </w:rPr>
            </w:pPr>
            <w:ins w:id="5730" w:author="Joo, Hye@ARB" w:date="2026-06-04T22:26:00Z">
              <w:r w:rsidRPr="001F60E3">
                <w:rPr>
                  <w:rFonts w:ascii="Arial" w:eastAsia="Times New Roman" w:hAnsi="Arial" w:cs="Arial"/>
                  <w:i/>
                  <w:sz w:val="24"/>
                  <w:szCs w:val="20"/>
                </w:rPr>
                <w:t>Range</w:t>
              </w:r>
              <w:r w:rsidRPr="001F60E3">
                <w:rPr>
                  <w:rFonts w:ascii="Arial" w:eastAsia="Times New Roman" w:hAnsi="Arial" w:cs="Arial"/>
                  <w:i/>
                  <w:strike/>
                  <w:sz w:val="24"/>
                  <w:szCs w:val="20"/>
                </w:rPr>
                <w:t xml:space="preserve"> </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349397A8" w14:textId="77777777" w:rsidR="001F60E3" w:rsidRPr="001F60E3" w:rsidRDefault="001F60E3" w:rsidP="001F60E3">
            <w:pPr>
              <w:keepNext/>
              <w:spacing w:after="0" w:line="120" w:lineRule="exact"/>
              <w:jc w:val="center"/>
              <w:rPr>
                <w:ins w:id="5731" w:author="Joo, Hye@ARB" w:date="2026-06-04T22:26:00Z"/>
                <w:rFonts w:ascii="Arial" w:eastAsia="Times New Roman" w:hAnsi="Arial" w:cs="Arial"/>
                <w:i/>
                <w:sz w:val="24"/>
                <w:szCs w:val="20"/>
              </w:rPr>
            </w:pPr>
          </w:p>
          <w:p w14:paraId="1D2DD3B6" w14:textId="77777777" w:rsidR="001F60E3" w:rsidRPr="001F60E3" w:rsidRDefault="001F60E3" w:rsidP="001F60E3">
            <w:pPr>
              <w:keepNext/>
              <w:keepLines/>
              <w:spacing w:after="58" w:line="240" w:lineRule="auto"/>
              <w:jc w:val="center"/>
              <w:rPr>
                <w:ins w:id="5732" w:author="Joo, Hye@ARB" w:date="2026-06-04T22:26:00Z"/>
                <w:rFonts w:ascii="Arial" w:eastAsia="Times New Roman" w:hAnsi="Arial" w:cs="Arial"/>
                <w:i/>
                <w:sz w:val="24"/>
                <w:szCs w:val="20"/>
              </w:rPr>
            </w:pPr>
            <w:ins w:id="5733" w:author="Joo, Hye@ARB" w:date="2026-06-04T22:26:00Z">
              <w:r w:rsidRPr="001F60E3">
                <w:rPr>
                  <w:rFonts w:ascii="Arial" w:eastAsia="Times New Roman" w:hAnsi="Arial" w:cs="Arial"/>
                  <w:i/>
                  <w:sz w:val="24"/>
                  <w:szCs w:val="20"/>
                </w:rPr>
                <w:t>Zero-emission VMT Allowance</w:t>
              </w:r>
            </w:ins>
          </w:p>
        </w:tc>
      </w:tr>
      <w:tr w:rsidR="001F60E3" w:rsidRPr="001F60E3" w14:paraId="39D04623" w14:textId="77777777">
        <w:trPr>
          <w:ins w:id="5734"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15015AA2" w14:textId="77777777" w:rsidR="001F60E3" w:rsidRPr="001F60E3" w:rsidRDefault="001F60E3" w:rsidP="001F60E3">
            <w:pPr>
              <w:keepNext/>
              <w:spacing w:after="0" w:line="120" w:lineRule="exact"/>
              <w:jc w:val="center"/>
              <w:rPr>
                <w:ins w:id="5735" w:author="Joo, Hye@ARB" w:date="2026-06-04T22:26:00Z"/>
                <w:rFonts w:ascii="Arial" w:eastAsia="Times New Roman" w:hAnsi="Arial" w:cs="Arial"/>
                <w:sz w:val="24"/>
                <w:szCs w:val="20"/>
              </w:rPr>
            </w:pPr>
          </w:p>
          <w:p w14:paraId="6FFEA6A2" w14:textId="77777777" w:rsidR="001F60E3" w:rsidRPr="001F60E3" w:rsidRDefault="001F60E3" w:rsidP="001F60E3">
            <w:pPr>
              <w:keepNext/>
              <w:keepLines/>
              <w:spacing w:after="58" w:line="240" w:lineRule="auto"/>
              <w:jc w:val="center"/>
              <w:rPr>
                <w:ins w:id="5736" w:author="Joo, Hye@ARB" w:date="2026-06-04T22:26:00Z"/>
                <w:rFonts w:ascii="Arial" w:eastAsia="Times New Roman" w:hAnsi="Arial" w:cs="Arial"/>
                <w:sz w:val="24"/>
                <w:szCs w:val="20"/>
              </w:rPr>
            </w:pPr>
            <w:proofErr w:type="spellStart"/>
            <w:ins w:id="5737"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vertAlign w:val="subscript"/>
                </w:rPr>
                <w:t xml:space="preserve"> </w:t>
              </w:r>
              <w:r w:rsidRPr="001F60E3">
                <w:rPr>
                  <w:rFonts w:ascii="Arial" w:eastAsia="Times New Roman" w:hAnsi="Arial" w:cs="Arial"/>
                  <w:sz w:val="24"/>
                  <w:szCs w:val="20"/>
                </w:rPr>
                <w:t>&lt; 10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174B8506" w14:textId="77777777" w:rsidR="001F60E3" w:rsidRPr="001F60E3" w:rsidRDefault="001F60E3" w:rsidP="001F60E3">
            <w:pPr>
              <w:keepNext/>
              <w:spacing w:after="0" w:line="120" w:lineRule="exact"/>
              <w:jc w:val="center"/>
              <w:rPr>
                <w:ins w:id="5738" w:author="Joo, Hye@ARB" w:date="2026-06-04T22:26:00Z"/>
                <w:rFonts w:ascii="Arial" w:eastAsia="Times New Roman" w:hAnsi="Arial" w:cs="Arial"/>
                <w:sz w:val="24"/>
                <w:szCs w:val="20"/>
              </w:rPr>
            </w:pPr>
          </w:p>
          <w:p w14:paraId="473AE782" w14:textId="77777777" w:rsidR="001F60E3" w:rsidRPr="001F60E3" w:rsidRDefault="001F60E3" w:rsidP="001F60E3">
            <w:pPr>
              <w:keepNext/>
              <w:keepLines/>
              <w:spacing w:after="58" w:line="240" w:lineRule="auto"/>
              <w:jc w:val="center"/>
              <w:rPr>
                <w:ins w:id="5739" w:author="Joo, Hye@ARB" w:date="2026-06-04T22:26:00Z"/>
                <w:rFonts w:ascii="Arial" w:eastAsia="Times New Roman" w:hAnsi="Arial" w:cs="Arial"/>
                <w:sz w:val="24"/>
                <w:szCs w:val="20"/>
              </w:rPr>
            </w:pPr>
            <w:ins w:id="5740" w:author="Joo, Hye@ARB" w:date="2026-06-04T22:26:00Z">
              <w:r w:rsidRPr="001F60E3">
                <w:rPr>
                  <w:rFonts w:ascii="Arial" w:eastAsia="Times New Roman" w:hAnsi="Arial" w:cs="Arial"/>
                  <w:sz w:val="24"/>
                  <w:szCs w:val="20"/>
                </w:rPr>
                <w:t>0.0</w:t>
              </w:r>
            </w:ins>
          </w:p>
        </w:tc>
      </w:tr>
      <w:tr w:rsidR="001F60E3" w:rsidRPr="001F60E3" w14:paraId="171FCC0A" w14:textId="77777777">
        <w:trPr>
          <w:trHeight w:val="720"/>
          <w:ins w:id="5741"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061F7360" w14:textId="77777777" w:rsidR="001F60E3" w:rsidRPr="001F60E3" w:rsidRDefault="001F60E3" w:rsidP="001F60E3">
            <w:pPr>
              <w:keepNext/>
              <w:spacing w:after="0" w:line="120" w:lineRule="exact"/>
              <w:jc w:val="center"/>
              <w:rPr>
                <w:ins w:id="5742" w:author="Joo, Hye@ARB" w:date="2026-06-04T22:26:00Z"/>
                <w:rFonts w:ascii="Arial" w:eastAsia="Times New Roman" w:hAnsi="Arial" w:cs="Arial"/>
                <w:sz w:val="24"/>
                <w:szCs w:val="20"/>
              </w:rPr>
            </w:pPr>
          </w:p>
          <w:p w14:paraId="7F99E85D" w14:textId="77777777" w:rsidR="001F60E3" w:rsidRPr="001F60E3" w:rsidRDefault="001F60E3" w:rsidP="001F60E3">
            <w:pPr>
              <w:keepNext/>
              <w:keepLines/>
              <w:spacing w:after="58" w:line="240" w:lineRule="auto"/>
              <w:jc w:val="center"/>
              <w:rPr>
                <w:ins w:id="5743" w:author="Joo, Hye@ARB" w:date="2026-06-04T22:26:00Z"/>
                <w:rFonts w:ascii="Arial" w:eastAsia="Times New Roman" w:hAnsi="Arial" w:cs="Arial"/>
                <w:sz w:val="24"/>
                <w:szCs w:val="20"/>
                <w:u w:val="single"/>
              </w:rPr>
            </w:pPr>
            <w:proofErr w:type="spellStart"/>
            <w:ins w:id="5744"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rPr>
                <w:t xml:space="preserve"> ≥10 </w:t>
              </w:r>
              <w:r w:rsidRPr="001F60E3">
                <w:rPr>
                  <w:rFonts w:ascii="Arial" w:eastAsia="Times New Roman" w:hAnsi="Arial" w:cs="Arial"/>
                  <w:sz w:val="24"/>
                  <w:szCs w:val="24"/>
                </w:rPr>
                <w:t>to 40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4E74245B" w14:textId="77777777" w:rsidR="001F60E3" w:rsidRPr="001F60E3" w:rsidRDefault="001F60E3" w:rsidP="001F60E3">
            <w:pPr>
              <w:keepNext/>
              <w:spacing w:after="0" w:line="120" w:lineRule="exact"/>
              <w:jc w:val="center"/>
              <w:rPr>
                <w:ins w:id="5745" w:author="Joo, Hye@ARB" w:date="2026-06-04T22:26:00Z"/>
                <w:rFonts w:ascii="Arial" w:eastAsia="Times New Roman" w:hAnsi="Arial" w:cs="Arial"/>
                <w:sz w:val="24"/>
                <w:szCs w:val="20"/>
              </w:rPr>
            </w:pPr>
          </w:p>
          <w:p w14:paraId="58A3988A" w14:textId="77777777" w:rsidR="001F60E3" w:rsidRPr="001F60E3" w:rsidRDefault="001F60E3" w:rsidP="001F60E3">
            <w:pPr>
              <w:spacing w:after="0" w:line="240" w:lineRule="auto"/>
              <w:jc w:val="center"/>
              <w:rPr>
                <w:ins w:id="5746" w:author="Joo, Hye@ARB" w:date="2026-06-04T22:26:00Z"/>
                <w:rFonts w:ascii="Arial" w:eastAsia="Times New Roman" w:hAnsi="Arial" w:cs="Arial"/>
                <w:sz w:val="24"/>
                <w:szCs w:val="20"/>
              </w:rPr>
            </w:pPr>
            <w:proofErr w:type="spellStart"/>
            <w:ins w:id="5747" w:author="Joo, Hye@ARB" w:date="2026-06-04T22:26:00Z">
              <w:r w:rsidRPr="001F60E3">
                <w:rPr>
                  <w:rFonts w:ascii="Arial" w:eastAsia="Times New Roman" w:hAnsi="Arial" w:cs="Arial"/>
                  <w:sz w:val="24"/>
                  <w:szCs w:val="24"/>
                </w:rPr>
                <w:t>EAER</w:t>
              </w:r>
              <w:r w:rsidRPr="001F60E3">
                <w:rPr>
                  <w:rFonts w:ascii="Arial" w:eastAsia="Times New Roman" w:hAnsi="Arial" w:cs="Arial"/>
                  <w:sz w:val="24"/>
                  <w:szCs w:val="24"/>
                  <w:vertAlign w:val="subscript"/>
                </w:rPr>
                <w:t>u</w:t>
              </w:r>
              <w:proofErr w:type="spellEnd"/>
              <w:r w:rsidRPr="001F60E3">
                <w:rPr>
                  <w:rFonts w:ascii="Arial" w:eastAsia="Times New Roman" w:hAnsi="Arial" w:cs="Arial"/>
                  <w:sz w:val="24"/>
                  <w:szCs w:val="20"/>
                </w:rPr>
                <w:t xml:space="preserve"> x (1 – </w:t>
              </w:r>
              <w:proofErr w:type="spellStart"/>
              <w:r w:rsidRPr="001F60E3">
                <w:rPr>
                  <w:rFonts w:ascii="Arial" w:eastAsia="Times New Roman" w:hAnsi="Arial" w:cs="Arial"/>
                  <w:sz w:val="24"/>
                  <w:szCs w:val="20"/>
                </w:rPr>
                <w:t>UF</w:t>
              </w:r>
              <w:r w:rsidRPr="001F60E3">
                <w:rPr>
                  <w:rFonts w:ascii="Arial" w:eastAsia="Times New Roman" w:hAnsi="Arial" w:cs="Arial"/>
                  <w:sz w:val="24"/>
                  <w:szCs w:val="20"/>
                  <w:vertAlign w:val="subscript"/>
                </w:rPr>
                <w:t>Rcda</w:t>
              </w:r>
              <w:proofErr w:type="spellEnd"/>
              <w:r w:rsidRPr="001F60E3">
                <w:rPr>
                  <w:rFonts w:ascii="Arial" w:eastAsia="Times New Roman" w:hAnsi="Arial" w:cs="Arial"/>
                  <w:sz w:val="24"/>
                  <w:szCs w:val="20"/>
                </w:rPr>
                <w:t>)/11.028</w:t>
              </w:r>
            </w:ins>
          </w:p>
        </w:tc>
      </w:tr>
      <w:tr w:rsidR="001F60E3" w:rsidRPr="001F60E3" w14:paraId="4644AA64" w14:textId="77777777">
        <w:trPr>
          <w:trHeight w:val="651"/>
          <w:ins w:id="5748"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39E3504F" w14:textId="77777777" w:rsidR="001F60E3" w:rsidRPr="001F60E3" w:rsidRDefault="001F60E3" w:rsidP="001F60E3">
            <w:pPr>
              <w:keepNext/>
              <w:keepLines/>
              <w:spacing w:after="58" w:line="240" w:lineRule="auto"/>
              <w:jc w:val="center"/>
              <w:rPr>
                <w:ins w:id="5749" w:author="Joo, Hye@ARB" w:date="2026-06-04T22:26:00Z"/>
                <w:rFonts w:ascii="Arial" w:eastAsia="Times New Roman" w:hAnsi="Arial" w:cs="Arial"/>
                <w:sz w:val="24"/>
                <w:szCs w:val="20"/>
              </w:rPr>
            </w:pPr>
            <w:proofErr w:type="spellStart"/>
            <w:ins w:id="5750"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rPr>
                <w:t xml:space="preserve"> &gt; 40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608CB4C6" w14:textId="77777777" w:rsidR="001F60E3" w:rsidRPr="001F60E3" w:rsidRDefault="001F60E3" w:rsidP="001F60E3">
            <w:pPr>
              <w:spacing w:after="0" w:line="240" w:lineRule="auto"/>
              <w:jc w:val="center"/>
              <w:rPr>
                <w:ins w:id="5751" w:author="Joo, Hye@ARB" w:date="2026-06-04T22:26:00Z"/>
                <w:rFonts w:ascii="Arial" w:eastAsia="Times New Roman" w:hAnsi="Arial" w:cs="Arial"/>
                <w:sz w:val="24"/>
                <w:szCs w:val="24"/>
              </w:rPr>
            </w:pPr>
            <w:ins w:id="5752" w:author="Joo, Hye@ARB" w:date="2026-06-04T22:26:00Z">
              <w:r w:rsidRPr="001F60E3">
                <w:rPr>
                  <w:rFonts w:ascii="Arial" w:eastAsia="Times New Roman" w:hAnsi="Arial" w:cs="Arial"/>
                  <w:sz w:val="24"/>
                  <w:szCs w:val="24"/>
                </w:rPr>
                <w:t xml:space="preserve">3.627 x (1 – </w:t>
              </w:r>
              <w:proofErr w:type="spellStart"/>
              <w:r w:rsidRPr="001F60E3">
                <w:rPr>
                  <w:rFonts w:ascii="Arial" w:eastAsia="Times New Roman" w:hAnsi="Arial" w:cs="Arial"/>
                  <w:sz w:val="24"/>
                  <w:szCs w:val="24"/>
                </w:rPr>
                <w:t>UFn</w:t>
              </w:r>
              <w:proofErr w:type="spellEnd"/>
              <w:r w:rsidRPr="001F60E3">
                <w:rPr>
                  <w:rFonts w:ascii="Arial" w:eastAsia="Times New Roman" w:hAnsi="Arial" w:cs="Arial"/>
                  <w:sz w:val="24"/>
                  <w:szCs w:val="24"/>
                </w:rPr>
                <w:t>)</w:t>
              </w:r>
            </w:ins>
          </w:p>
          <w:p w14:paraId="10FFF41D" w14:textId="77777777" w:rsidR="001F60E3" w:rsidRPr="001F60E3" w:rsidRDefault="001F60E3" w:rsidP="001F60E3">
            <w:pPr>
              <w:keepNext/>
              <w:keepLines/>
              <w:spacing w:after="58" w:line="240" w:lineRule="auto"/>
              <w:rPr>
                <w:ins w:id="5753" w:author="Joo, Hye@ARB" w:date="2026-06-04T22:26:00Z"/>
                <w:rFonts w:ascii="Arial" w:eastAsia="Times New Roman" w:hAnsi="Arial" w:cs="Arial"/>
                <w:sz w:val="24"/>
                <w:szCs w:val="20"/>
                <w:u w:val="single"/>
              </w:rPr>
            </w:pPr>
            <w:ins w:id="5754" w:author="Joo, Hye@ARB" w:date="2026-06-04T22:26:00Z">
              <w:r w:rsidRPr="001F60E3">
                <w:rPr>
                  <w:rFonts w:ascii="Arial" w:eastAsia="Times New Roman" w:hAnsi="Arial" w:cs="Arial"/>
                  <w:sz w:val="24"/>
                  <w:szCs w:val="24"/>
                </w:rPr>
                <w:t>Where: n = 40 x (</w:t>
              </w:r>
              <w:proofErr w:type="spellStart"/>
              <w:r w:rsidRPr="001F60E3">
                <w:rPr>
                  <w:rFonts w:ascii="Arial" w:eastAsia="Times New Roman" w:hAnsi="Arial" w:cs="Arial"/>
                  <w:sz w:val="24"/>
                  <w:szCs w:val="24"/>
                </w:rPr>
                <w:t>Rcda</w:t>
              </w:r>
              <w:proofErr w:type="spellEnd"/>
              <w:r w:rsidRPr="001F60E3">
                <w:rPr>
                  <w:rFonts w:ascii="Arial" w:eastAsia="Times New Roman" w:hAnsi="Arial" w:cs="Arial"/>
                  <w:sz w:val="24"/>
                  <w:szCs w:val="24"/>
                </w:rPr>
                <w:t>/</w:t>
              </w:r>
              <w:proofErr w:type="spellStart"/>
              <w:r w:rsidRPr="001F60E3">
                <w:rPr>
                  <w:rFonts w:ascii="Arial" w:eastAsia="Times New Roman" w:hAnsi="Arial" w:cs="Arial"/>
                  <w:sz w:val="24"/>
                  <w:szCs w:val="24"/>
                </w:rPr>
                <w:t>EAERu</w:t>
              </w:r>
              <w:proofErr w:type="spellEnd"/>
              <w:r w:rsidRPr="001F60E3">
                <w:rPr>
                  <w:rFonts w:ascii="Arial" w:eastAsia="Times New Roman" w:hAnsi="Arial" w:cs="Arial"/>
                  <w:sz w:val="24"/>
                  <w:szCs w:val="24"/>
                </w:rPr>
                <w:t>)</w:t>
              </w:r>
            </w:ins>
          </w:p>
        </w:tc>
      </w:tr>
    </w:tbl>
    <w:p w14:paraId="53499E76" w14:textId="77777777" w:rsidR="001F60E3" w:rsidRPr="001F60E3" w:rsidRDefault="001F60E3" w:rsidP="001F60E3">
      <w:pPr>
        <w:spacing w:line="278" w:lineRule="auto"/>
        <w:ind w:left="1080"/>
        <w:rPr>
          <w:ins w:id="5755" w:author="Joo, Hye@ARB" w:date="2026-06-04T22:26:00Z"/>
          <w:rFonts w:ascii="Arial" w:eastAsia="Aptos" w:hAnsi="Arial" w:cs="Arial"/>
          <w:color w:val="404040"/>
          <w:kern w:val="2"/>
          <w:sz w:val="24"/>
          <w:szCs w:val="24"/>
          <w14:ligatures w14:val="standardContextual"/>
        </w:rPr>
      </w:pPr>
    </w:p>
    <w:p w14:paraId="4A50F06E" w14:textId="77777777" w:rsidR="001F60E3" w:rsidRPr="001F60E3" w:rsidRDefault="001F60E3" w:rsidP="001F60E3">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ins w:id="5756" w:author="Joo, Hye@ARB" w:date="2026-06-04T22:26:00Z"/>
          <w:rFonts w:ascii="Arial" w:eastAsia="Times New Roman" w:hAnsi="Arial" w:cs="Arial"/>
          <w:sz w:val="24"/>
          <w:szCs w:val="24"/>
        </w:rPr>
      </w:pPr>
      <w:ins w:id="5757" w:author="Joo, Hye@ARB" w:date="2026-06-04T22:26:00Z">
        <w:r w:rsidRPr="001F60E3">
          <w:rPr>
            <w:rFonts w:ascii="Arial" w:eastAsia="Times New Roman" w:hAnsi="Arial" w:cs="Arial"/>
            <w:sz w:val="24"/>
            <w:szCs w:val="24"/>
          </w:rPr>
          <w:t>A vehicle cannot generate more than 1.39 zero-emission VMT PZEV allowances.</w:t>
        </w:r>
      </w:ins>
    </w:p>
    <w:p w14:paraId="1E248474" w14:textId="77777777" w:rsidR="001F60E3" w:rsidRPr="001F60E3" w:rsidRDefault="001F60E3" w:rsidP="001F60E3">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ins w:id="5758" w:author="Joo, Hye@ARB" w:date="2026-06-04T22:26:00Z"/>
          <w:rFonts w:ascii="Arial" w:eastAsia="Times New Roman" w:hAnsi="Arial" w:cs="Arial"/>
          <w:sz w:val="24"/>
          <w:szCs w:val="24"/>
        </w:rPr>
      </w:pPr>
      <w:ins w:id="5759" w:author="Joo, Hye@ARB" w:date="2026-06-04T22:26:00Z">
        <w:r w:rsidRPr="001F60E3">
          <w:rPr>
            <w:rFonts w:ascii="Arial" w:eastAsia="Times New Roman" w:hAnsi="Arial" w:cs="Arial"/>
            <w:sz w:val="24"/>
            <w:szCs w:val="24"/>
          </w:rPr>
          <w:br/>
        </w:r>
        <w:r w:rsidRPr="001F60E3">
          <w:rPr>
            <w:rFonts w:ascii="Arial" w:eastAsia="Aptos" w:hAnsi="Arial" w:cs="Arial"/>
            <w:color w:val="404040"/>
            <w:kern w:val="2"/>
            <w:sz w:val="24"/>
            <w:szCs w:val="24"/>
            <w14:ligatures w14:val="standardContextual"/>
          </w:rPr>
          <w:t>The urban equivalent all-electric range (</w:t>
        </w:r>
        <w:proofErr w:type="spellStart"/>
        <w:r w:rsidRPr="001F60E3">
          <w:rPr>
            <w:rFonts w:ascii="Arial" w:eastAsia="Aptos" w:hAnsi="Arial" w:cs="Arial"/>
            <w:color w:val="404040"/>
            <w:kern w:val="2"/>
            <w:sz w:val="24"/>
            <w:szCs w:val="24"/>
            <w14:ligatures w14:val="standardContextual"/>
          </w:rPr>
          <w:t>EAERu</w:t>
        </w:r>
        <w:proofErr w:type="spellEnd"/>
        <w:r w:rsidRPr="001F60E3">
          <w:rPr>
            <w:rFonts w:ascii="Arial" w:eastAsia="Aptos" w:hAnsi="Arial" w:cs="Arial"/>
            <w:color w:val="404040"/>
            <w:kern w:val="2"/>
            <w:sz w:val="24"/>
            <w:szCs w:val="24"/>
            <w14:ligatures w14:val="standardContextual"/>
          </w:rPr>
          <w:t>) and urban charge depletion range actual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shall be determined in accordance with sections G.11.4 and G.11.9, respectively, of the "California Exhaust Emission Standards and Test Procedures for 2009 through 2017 Model Zero-Emission Vehicles and Hybrid Electric Vehicles, in the Passenger Car, Light-Duty Truck and Medium-Duty Vehicle Classes," adopted December 17, 2008, and last amended December 6, 2012, incorporated by reference in section 1962.1.1(h). The utility Factor (UF) shall be </w:t>
        </w:r>
        <w:r w:rsidRPr="001F60E3">
          <w:rPr>
            <w:rFonts w:ascii="Arial" w:eastAsia="Aptos" w:hAnsi="Arial" w:cs="Arial"/>
            <w:color w:val="404040"/>
            <w:kern w:val="2"/>
            <w:sz w:val="24"/>
            <w:szCs w:val="24"/>
            <w14:ligatures w14:val="standardContextual"/>
          </w:rPr>
          <w:lastRenderedPageBreak/>
          <w:t>determined according to SAE International's Surface Vehicle Information Report J2841 SEP2010 (Revised September 2010), incorporated by reference herein, from the Fleet Utility Factors (FUF) Table in Appendix B or using a polynomial curve fit with "FUF Fit" coefficients from Table 2 Utility Factor Equation Coefficients.</w:t>
        </w:r>
      </w:ins>
    </w:p>
    <w:p w14:paraId="79FA1D78" w14:textId="77777777" w:rsidR="001F60E3" w:rsidRPr="001F60E3" w:rsidRDefault="001F60E3" w:rsidP="001F60E3">
      <w:pPr>
        <w:spacing w:line="278" w:lineRule="auto"/>
        <w:ind w:left="1440"/>
        <w:contextualSpacing/>
        <w:rPr>
          <w:ins w:id="5760" w:author="Joo, Hye@ARB" w:date="2026-06-04T22:26:00Z"/>
          <w:rFonts w:ascii="Arial" w:eastAsia="Aptos" w:hAnsi="Arial" w:cs="Arial"/>
          <w:color w:val="404040"/>
          <w:kern w:val="2"/>
          <w:sz w:val="24"/>
          <w:szCs w:val="24"/>
          <w14:ligatures w14:val="standardContextual"/>
        </w:rPr>
      </w:pPr>
    </w:p>
    <w:p w14:paraId="0B4981CD" w14:textId="77777777" w:rsidR="001F60E3" w:rsidRPr="001F60E3" w:rsidRDefault="001F60E3" w:rsidP="00D63C32">
      <w:pPr>
        <w:numPr>
          <w:ilvl w:val="0"/>
          <w:numId w:val="39"/>
        </w:numPr>
        <w:spacing w:line="278" w:lineRule="auto"/>
        <w:contextualSpacing/>
        <w:rPr>
          <w:ins w:id="5761" w:author="Joo, Hye@ARB" w:date="2026-06-04T22:26:00Z"/>
          <w:rFonts w:ascii="Arial" w:eastAsia="Aptos" w:hAnsi="Arial" w:cs="Arial"/>
          <w:color w:val="404040"/>
          <w:kern w:val="2"/>
          <w:sz w:val="24"/>
          <w:szCs w:val="24"/>
          <w14:ligatures w14:val="standardContextual"/>
        </w:rPr>
      </w:pPr>
      <w:ins w:id="5762" w:author="Joo, Hye@ARB" w:date="2026-06-04T22:26:00Z">
        <w:r w:rsidRPr="001F60E3">
          <w:rPr>
            <w:rFonts w:ascii="Arial" w:eastAsia="Aptos" w:hAnsi="Arial" w:cs="Arial"/>
            <w:i/>
            <w:iCs/>
            <w:color w:val="404040"/>
            <w:kern w:val="2"/>
            <w:sz w:val="24"/>
            <w:szCs w:val="24"/>
            <w14:ligatures w14:val="standardContextual"/>
          </w:rPr>
          <w:t>Alternative Procedures</w:t>
        </w:r>
        <w:r w:rsidRPr="001F60E3">
          <w:rPr>
            <w:rFonts w:ascii="Arial" w:eastAsia="Aptos" w:hAnsi="Arial" w:cs="Arial"/>
            <w:color w:val="404040"/>
            <w:kern w:val="2"/>
            <w:sz w:val="24"/>
            <w:szCs w:val="24"/>
            <w14:ligatures w14:val="standardContextual"/>
          </w:rPr>
          <w:t>. As an alternative to determining the zero-emission VMT allowance in accordance with the preceding section 1962.1.1(c)(3)(A), a manufacturer may submit for Executive Officer approval an alternative procedure for determining the zero-emission VMT potential of the vehicle as a percent of total VMT, along with an engineering evaluation that adequately substantiates the zero-emission VMT determination. For example, an alternative procedure may provide that a vehicle with zero-emissions of one regulated pollutant (e.g., NOx) and not another (e.g., NMOG) will qualify for a zero-emission VMT allowance of 1.5.</w:t>
        </w:r>
        <w:r w:rsidRPr="001F60E3">
          <w:rPr>
            <w:rFonts w:ascii="Arial" w:eastAsia="Aptos" w:hAnsi="Arial" w:cs="Arial"/>
            <w:color w:val="404040"/>
            <w:kern w:val="2"/>
            <w:sz w:val="24"/>
            <w:szCs w:val="24"/>
            <w14:ligatures w14:val="standardContextual"/>
          </w:rPr>
          <w:br/>
        </w:r>
      </w:ins>
    </w:p>
    <w:p w14:paraId="1E055D08" w14:textId="77777777" w:rsidR="001F60E3" w:rsidRPr="001F60E3" w:rsidRDefault="001F60E3" w:rsidP="00D63C32">
      <w:pPr>
        <w:numPr>
          <w:ilvl w:val="0"/>
          <w:numId w:val="37"/>
        </w:numPr>
        <w:spacing w:line="278" w:lineRule="auto"/>
        <w:contextualSpacing/>
        <w:rPr>
          <w:ins w:id="5763" w:author="Joo, Hye@ARB" w:date="2026-06-04T22:26:00Z"/>
          <w:rFonts w:ascii="Arial" w:eastAsia="Aptos" w:hAnsi="Arial" w:cs="Arial"/>
          <w:color w:val="404040"/>
          <w:kern w:val="2"/>
          <w:sz w:val="24"/>
          <w:szCs w:val="24"/>
          <w14:ligatures w14:val="standardContextual"/>
        </w:rPr>
      </w:pPr>
      <w:ins w:id="5764" w:author="Joo, Hye@ARB" w:date="2026-06-04T22:26:00Z">
        <w:r w:rsidRPr="001F60E3">
          <w:rPr>
            <w:rFonts w:ascii="Arial" w:eastAsia="Aptos" w:hAnsi="Arial" w:cs="Arial"/>
            <w:i/>
            <w:iCs/>
            <w:color w:val="404040"/>
            <w:kern w:val="2"/>
            <w:sz w:val="24"/>
            <w:szCs w:val="24"/>
            <w14:ligatures w14:val="standardContextual"/>
          </w:rPr>
          <w:t>PZEV Allowance for Advanced ZEV Componentry</w:t>
        </w:r>
        <w:r w:rsidRPr="001F60E3">
          <w:rPr>
            <w:rFonts w:ascii="Arial" w:eastAsia="Aptos" w:hAnsi="Arial" w:cs="Arial"/>
            <w:color w:val="404040"/>
            <w:kern w:val="2"/>
            <w:sz w:val="24"/>
            <w:szCs w:val="24"/>
            <w14:ligatures w14:val="standardContextual"/>
          </w:rPr>
          <w:t xml:space="preserve">. A vehicle that meets the requirements of subdivision 1962.1.1(c)(2) may qualify for an advanced componentry PZEV allowance as provided in this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(c)(4).</w:t>
        </w:r>
        <w:r w:rsidRPr="001F60E3">
          <w:rPr>
            <w:rFonts w:ascii="Arial" w:eastAsia="Aptos" w:hAnsi="Arial" w:cs="Arial"/>
            <w:color w:val="404040"/>
            <w:kern w:val="2"/>
            <w:sz w:val="24"/>
            <w:szCs w:val="24"/>
            <w14:ligatures w14:val="standardContextual"/>
          </w:rPr>
          <w:br/>
        </w:r>
      </w:ins>
    </w:p>
    <w:p w14:paraId="4ECEC14A" w14:textId="77777777" w:rsidR="001F60E3" w:rsidRPr="001F60E3" w:rsidRDefault="001F60E3" w:rsidP="00D63C32">
      <w:pPr>
        <w:numPr>
          <w:ilvl w:val="0"/>
          <w:numId w:val="40"/>
        </w:numPr>
        <w:spacing w:line="278" w:lineRule="auto"/>
        <w:contextualSpacing/>
        <w:rPr>
          <w:ins w:id="5765" w:author="Joo, Hye@ARB" w:date="2026-06-04T22:26:00Z"/>
          <w:rFonts w:ascii="Arial" w:eastAsia="Aptos" w:hAnsi="Arial" w:cs="Arial"/>
          <w:color w:val="404040"/>
          <w:kern w:val="2"/>
          <w:sz w:val="24"/>
          <w:szCs w:val="24"/>
          <w14:ligatures w14:val="standardContextual"/>
        </w:rPr>
      </w:pPr>
      <w:ins w:id="5766" w:author="Joo, Hye@ARB" w:date="2026-06-04T22:26:00Z">
        <w:r w:rsidRPr="001F60E3">
          <w:rPr>
            <w:rFonts w:ascii="Arial" w:eastAsia="Aptos" w:hAnsi="Arial" w:cs="Arial"/>
            <w:i/>
            <w:iCs/>
            <w:color w:val="404040"/>
            <w:kern w:val="2"/>
            <w:sz w:val="24"/>
            <w:szCs w:val="24"/>
            <w14:ligatures w14:val="standardContextual"/>
          </w:rPr>
          <w:t xml:space="preserve">Use of </w:t>
        </w:r>
        <w:proofErr w:type="gramStart"/>
        <w:r w:rsidRPr="001F60E3">
          <w:rPr>
            <w:rFonts w:ascii="Arial" w:eastAsia="Aptos" w:hAnsi="Arial" w:cs="Arial"/>
            <w:i/>
            <w:iCs/>
            <w:color w:val="404040"/>
            <w:kern w:val="2"/>
            <w:sz w:val="24"/>
            <w:szCs w:val="24"/>
            <w14:ligatures w14:val="standardContextual"/>
          </w:rPr>
          <w:t>High Pressure</w:t>
        </w:r>
        <w:proofErr w:type="gramEnd"/>
        <w:r w:rsidRPr="001F60E3">
          <w:rPr>
            <w:rFonts w:ascii="Arial" w:eastAsia="Aptos" w:hAnsi="Arial" w:cs="Arial"/>
            <w:i/>
            <w:iCs/>
            <w:color w:val="404040"/>
            <w:kern w:val="2"/>
            <w:sz w:val="24"/>
            <w:szCs w:val="24"/>
            <w14:ligatures w14:val="standardContextual"/>
          </w:rPr>
          <w:t xml:space="preserve"> Gaseous Fuel or Hydrogen Storage System</w:t>
        </w:r>
        <w:r w:rsidRPr="001F60E3">
          <w:rPr>
            <w:rFonts w:ascii="Arial" w:eastAsia="Aptos" w:hAnsi="Arial" w:cs="Arial"/>
            <w:color w:val="404040"/>
            <w:kern w:val="2"/>
            <w:sz w:val="24"/>
            <w:szCs w:val="24"/>
            <w14:ligatures w14:val="standardContextual"/>
          </w:rPr>
          <w:t xml:space="preserve">. A vehicle equipped with a </w:t>
        </w:r>
        <w:proofErr w:type="gramStart"/>
        <w:r w:rsidRPr="001F60E3">
          <w:rPr>
            <w:rFonts w:ascii="Arial" w:eastAsia="Aptos" w:hAnsi="Arial" w:cs="Arial"/>
            <w:color w:val="404040"/>
            <w:kern w:val="2"/>
            <w:sz w:val="24"/>
            <w:szCs w:val="24"/>
            <w14:ligatures w14:val="standardContextual"/>
          </w:rPr>
          <w:t>high pressure</w:t>
        </w:r>
        <w:proofErr w:type="gramEnd"/>
        <w:r w:rsidRPr="001F60E3">
          <w:rPr>
            <w:rFonts w:ascii="Arial" w:eastAsia="Aptos" w:hAnsi="Arial" w:cs="Arial"/>
            <w:color w:val="404040"/>
            <w:kern w:val="2"/>
            <w:sz w:val="24"/>
            <w:szCs w:val="24"/>
            <w14:ligatures w14:val="standardContextual"/>
          </w:rPr>
          <w:t xml:space="preserve"> gaseous fuel storage system capable of refueling at 3600 pounds per square inch or more and operating exclusively on this gaseous fuel shall qualify for an advanced componentry PZEV allowance of 0.2. A vehicle capable of operating exclusively on hydrogen stored in a </w:t>
        </w:r>
        <w:proofErr w:type="gramStart"/>
        <w:r w:rsidRPr="001F60E3">
          <w:rPr>
            <w:rFonts w:ascii="Arial" w:eastAsia="Aptos" w:hAnsi="Arial" w:cs="Arial"/>
            <w:color w:val="404040"/>
            <w:kern w:val="2"/>
            <w:sz w:val="24"/>
            <w:szCs w:val="24"/>
            <w14:ligatures w14:val="standardContextual"/>
          </w:rPr>
          <w:t>high pressure</w:t>
        </w:r>
        <w:proofErr w:type="gramEnd"/>
        <w:r w:rsidRPr="001F60E3">
          <w:rPr>
            <w:rFonts w:ascii="Arial" w:eastAsia="Aptos" w:hAnsi="Arial" w:cs="Arial"/>
            <w:color w:val="404040"/>
            <w:kern w:val="2"/>
            <w:sz w:val="24"/>
            <w:szCs w:val="24"/>
            <w14:ligatures w14:val="standardContextual"/>
          </w:rPr>
          <w:t xml:space="preserve"> system capable of refueling at 5000 pounds per square inch or more, stored in nongaseous form, or at cryogenic temperatures, shall instead qualify for an advanced componentry PZEV allowance of 0.3.</w:t>
        </w:r>
        <w:r w:rsidRPr="001F60E3">
          <w:rPr>
            <w:rFonts w:ascii="Arial" w:eastAsia="Aptos" w:hAnsi="Arial" w:cs="Arial"/>
            <w:color w:val="404040"/>
            <w:kern w:val="2"/>
            <w:sz w:val="24"/>
            <w:szCs w:val="24"/>
            <w14:ligatures w14:val="standardContextual"/>
          </w:rPr>
          <w:br/>
        </w:r>
      </w:ins>
    </w:p>
    <w:p w14:paraId="6CDA155D" w14:textId="77777777" w:rsidR="001F60E3" w:rsidRPr="001F60E3" w:rsidRDefault="001F60E3" w:rsidP="00D63C32">
      <w:pPr>
        <w:numPr>
          <w:ilvl w:val="0"/>
          <w:numId w:val="40"/>
        </w:numPr>
        <w:spacing w:line="278" w:lineRule="auto"/>
        <w:contextualSpacing/>
        <w:rPr>
          <w:ins w:id="5767" w:author="Joo, Hye@ARB" w:date="2026-06-04T22:26:00Z"/>
          <w:rFonts w:ascii="Arial" w:eastAsia="Aptos" w:hAnsi="Arial" w:cs="Arial"/>
          <w:color w:val="404040"/>
          <w:kern w:val="2"/>
          <w:sz w:val="24"/>
          <w:szCs w:val="24"/>
          <w14:ligatures w14:val="standardContextual"/>
        </w:rPr>
      </w:pPr>
      <w:ins w:id="5768" w:author="Joo, Hye@ARB" w:date="2026-06-04T22:26:00Z">
        <w:r w:rsidRPr="001F60E3">
          <w:rPr>
            <w:rFonts w:ascii="Arial" w:eastAsia="Aptos" w:hAnsi="Arial" w:cs="Arial"/>
            <w:i/>
            <w:iCs/>
            <w:color w:val="404040"/>
            <w:kern w:val="2"/>
            <w:sz w:val="24"/>
            <w:szCs w:val="24"/>
            <w14:ligatures w14:val="standardContextual"/>
          </w:rPr>
          <w:t>Use of a Qualifying HEV Electric Drive System</w:t>
        </w:r>
        <w:r w:rsidRPr="001F60E3">
          <w:rPr>
            <w:rFonts w:ascii="Arial" w:eastAsia="Aptos" w:hAnsi="Arial" w:cs="Arial"/>
            <w:color w:val="404040"/>
            <w:kern w:val="2"/>
            <w:sz w:val="24"/>
            <w:szCs w:val="24"/>
            <w14:ligatures w14:val="standardContextual"/>
          </w:rPr>
          <w:t>.</w:t>
        </w:r>
      </w:ins>
    </w:p>
    <w:tbl>
      <w:tblPr>
        <w:tblpPr w:leftFromText="180" w:rightFromText="180" w:vertAnchor="text" w:horzAnchor="page" w:tblpX="2209" w:tblpY="1450"/>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070"/>
        <w:gridCol w:w="1440"/>
        <w:gridCol w:w="1440"/>
        <w:gridCol w:w="2069"/>
        <w:gridCol w:w="2069"/>
      </w:tblGrid>
      <w:tr w:rsidR="001F60E3" w:rsidRPr="001F60E3" w14:paraId="0FA63F12" w14:textId="77777777">
        <w:trPr>
          <w:trHeight w:val="440"/>
          <w:tblHeader/>
          <w:ins w:id="5769" w:author="Joo, Hye@ARB" w:date="2026-06-04T22:26:00Z"/>
        </w:trPr>
        <w:tc>
          <w:tcPr>
            <w:tcW w:w="2070" w:type="dxa"/>
            <w:vAlign w:val="center"/>
          </w:tcPr>
          <w:p w14:paraId="057276B1" w14:textId="77777777" w:rsidR="001F60E3" w:rsidRPr="001F60E3" w:rsidRDefault="001F60E3" w:rsidP="001F60E3">
            <w:pPr>
              <w:keepNext/>
              <w:spacing w:after="0" w:line="240" w:lineRule="auto"/>
              <w:rPr>
                <w:ins w:id="5770" w:author="Joo, Hye@ARB" w:date="2026-06-04T22:26:00Z"/>
                <w:rFonts w:ascii="Arial" w:eastAsia="Times New Roman" w:hAnsi="Arial" w:cs="Arial"/>
                <w:i/>
                <w:sz w:val="24"/>
                <w:szCs w:val="20"/>
              </w:rPr>
            </w:pPr>
            <w:ins w:id="5771" w:author="Joo, Hye@ARB" w:date="2026-06-04T22:26:00Z">
              <w:r w:rsidRPr="001F60E3">
                <w:rPr>
                  <w:rFonts w:ascii="Arial" w:eastAsia="Times New Roman" w:hAnsi="Arial" w:cs="Arial"/>
                  <w:i/>
                  <w:sz w:val="24"/>
                  <w:szCs w:val="20"/>
                </w:rPr>
                <w:t>Characteristics</w:t>
              </w:r>
            </w:ins>
          </w:p>
        </w:tc>
        <w:tc>
          <w:tcPr>
            <w:tcW w:w="1440" w:type="dxa"/>
            <w:vAlign w:val="center"/>
          </w:tcPr>
          <w:p w14:paraId="134018FA" w14:textId="77777777" w:rsidR="001F60E3" w:rsidRPr="001F60E3" w:rsidRDefault="001F60E3" w:rsidP="001F60E3">
            <w:pPr>
              <w:keepNext/>
              <w:spacing w:after="0" w:line="240" w:lineRule="auto"/>
              <w:jc w:val="center"/>
              <w:rPr>
                <w:ins w:id="5772" w:author="Joo, Hye@ARB" w:date="2026-06-04T22:26:00Z"/>
                <w:rFonts w:ascii="Arial" w:eastAsia="Times New Roman" w:hAnsi="Arial" w:cs="Arial"/>
                <w:i/>
                <w:sz w:val="24"/>
                <w:szCs w:val="20"/>
              </w:rPr>
            </w:pPr>
            <w:ins w:id="5773" w:author="Joo, Hye@ARB" w:date="2026-06-04T22:26:00Z">
              <w:r w:rsidRPr="001F60E3">
                <w:rPr>
                  <w:rFonts w:ascii="Arial" w:eastAsia="Times New Roman" w:hAnsi="Arial" w:cs="Arial"/>
                  <w:i/>
                  <w:sz w:val="24"/>
                  <w:szCs w:val="20"/>
                </w:rPr>
                <w:t>Type D</w:t>
              </w:r>
            </w:ins>
          </w:p>
        </w:tc>
        <w:tc>
          <w:tcPr>
            <w:tcW w:w="1440" w:type="dxa"/>
            <w:vAlign w:val="center"/>
          </w:tcPr>
          <w:p w14:paraId="1D0AFCE6" w14:textId="77777777" w:rsidR="001F60E3" w:rsidRPr="001F60E3" w:rsidRDefault="001F60E3" w:rsidP="001F60E3">
            <w:pPr>
              <w:keepNext/>
              <w:spacing w:after="0" w:line="240" w:lineRule="auto"/>
              <w:jc w:val="center"/>
              <w:rPr>
                <w:ins w:id="5774" w:author="Joo, Hye@ARB" w:date="2026-06-04T22:26:00Z"/>
                <w:rFonts w:ascii="Arial" w:eastAsia="Times New Roman" w:hAnsi="Arial" w:cs="Arial"/>
                <w:i/>
                <w:sz w:val="24"/>
                <w:szCs w:val="20"/>
              </w:rPr>
            </w:pPr>
            <w:ins w:id="5775" w:author="Joo, Hye@ARB" w:date="2026-06-04T22:26:00Z">
              <w:r w:rsidRPr="001F60E3">
                <w:rPr>
                  <w:rFonts w:ascii="Arial" w:eastAsia="Times New Roman" w:hAnsi="Arial" w:cs="Arial"/>
                  <w:i/>
                  <w:sz w:val="24"/>
                  <w:szCs w:val="20"/>
                </w:rPr>
                <w:t>Type E</w:t>
              </w:r>
            </w:ins>
          </w:p>
        </w:tc>
        <w:tc>
          <w:tcPr>
            <w:tcW w:w="2069" w:type="dxa"/>
            <w:vAlign w:val="center"/>
          </w:tcPr>
          <w:p w14:paraId="4994C15F" w14:textId="77777777" w:rsidR="001F60E3" w:rsidRPr="001F60E3" w:rsidRDefault="001F60E3" w:rsidP="001F60E3">
            <w:pPr>
              <w:keepNext/>
              <w:spacing w:after="0" w:line="240" w:lineRule="auto"/>
              <w:jc w:val="center"/>
              <w:rPr>
                <w:ins w:id="5776" w:author="Joo, Hye@ARB" w:date="2026-06-04T22:26:00Z"/>
                <w:rFonts w:ascii="Arial" w:eastAsia="Times New Roman" w:hAnsi="Arial" w:cs="Arial"/>
                <w:i/>
                <w:sz w:val="24"/>
                <w:szCs w:val="20"/>
              </w:rPr>
            </w:pPr>
            <w:ins w:id="5777" w:author="Joo, Hye@ARB" w:date="2026-06-04T22:26:00Z">
              <w:r w:rsidRPr="001F60E3">
                <w:rPr>
                  <w:rFonts w:ascii="Arial" w:eastAsia="Times New Roman" w:hAnsi="Arial" w:cs="Arial"/>
                  <w:i/>
                  <w:sz w:val="24"/>
                  <w:szCs w:val="20"/>
                </w:rPr>
                <w:t>Type F</w:t>
              </w:r>
            </w:ins>
          </w:p>
        </w:tc>
        <w:tc>
          <w:tcPr>
            <w:tcW w:w="2069" w:type="dxa"/>
            <w:vAlign w:val="center"/>
          </w:tcPr>
          <w:p w14:paraId="6ACB2DBB" w14:textId="77777777" w:rsidR="001F60E3" w:rsidRPr="001F60E3" w:rsidRDefault="001F60E3" w:rsidP="001F60E3">
            <w:pPr>
              <w:keepNext/>
              <w:spacing w:after="0" w:line="240" w:lineRule="auto"/>
              <w:jc w:val="center"/>
              <w:rPr>
                <w:ins w:id="5778" w:author="Joo, Hye@ARB" w:date="2026-06-04T22:26:00Z"/>
                <w:rFonts w:ascii="Arial" w:eastAsia="Times New Roman" w:hAnsi="Arial" w:cs="Arial"/>
                <w:i/>
                <w:sz w:val="24"/>
                <w:szCs w:val="20"/>
              </w:rPr>
            </w:pPr>
            <w:ins w:id="5779" w:author="Joo, Hye@ARB" w:date="2026-06-04T22:26:00Z">
              <w:r w:rsidRPr="001F60E3">
                <w:rPr>
                  <w:rFonts w:ascii="Arial" w:eastAsia="Times New Roman" w:hAnsi="Arial" w:cs="Arial"/>
                  <w:i/>
                  <w:sz w:val="24"/>
                  <w:szCs w:val="20"/>
                </w:rPr>
                <w:t>Type G</w:t>
              </w:r>
            </w:ins>
          </w:p>
        </w:tc>
      </w:tr>
      <w:tr w:rsidR="001F60E3" w:rsidRPr="001F60E3" w14:paraId="39DB63DE" w14:textId="77777777">
        <w:trPr>
          <w:trHeight w:val="971"/>
          <w:ins w:id="5780" w:author="Joo, Hye@ARB" w:date="2026-06-04T22:26:00Z"/>
        </w:trPr>
        <w:tc>
          <w:tcPr>
            <w:tcW w:w="2070" w:type="dxa"/>
            <w:vAlign w:val="center"/>
          </w:tcPr>
          <w:p w14:paraId="77CE4ACF" w14:textId="77777777" w:rsidR="001F60E3" w:rsidRPr="001F60E3" w:rsidRDefault="001F60E3" w:rsidP="001F60E3">
            <w:pPr>
              <w:keepNext/>
              <w:spacing w:after="0" w:line="240" w:lineRule="auto"/>
              <w:rPr>
                <w:ins w:id="5781" w:author="Joo, Hye@ARB" w:date="2026-06-04T22:26:00Z"/>
                <w:rFonts w:ascii="Arial" w:eastAsia="Times New Roman" w:hAnsi="Arial" w:cs="Arial"/>
                <w:sz w:val="24"/>
                <w:szCs w:val="20"/>
              </w:rPr>
            </w:pPr>
            <w:ins w:id="5782" w:author="Joo, Hye@ARB" w:date="2026-06-04T22:26:00Z">
              <w:r w:rsidRPr="001F60E3">
                <w:rPr>
                  <w:rFonts w:ascii="Arial" w:eastAsia="Times New Roman" w:hAnsi="Arial" w:cs="Arial"/>
                  <w:sz w:val="24"/>
                  <w:szCs w:val="20"/>
                </w:rPr>
                <w:t xml:space="preserve">Electric </w:t>
              </w:r>
              <w:smartTag w:uri="urn:schemas-microsoft-com:office:smarttags" w:element="PlaceName">
                <w:r w:rsidRPr="001F60E3">
                  <w:rPr>
                    <w:rFonts w:ascii="Arial" w:eastAsia="Times New Roman" w:hAnsi="Arial" w:cs="Arial"/>
                    <w:sz w:val="24"/>
                    <w:szCs w:val="20"/>
                  </w:rPr>
                  <w:t>Drive</w:t>
                </w:r>
              </w:smartTag>
              <w:r w:rsidRPr="001F60E3">
                <w:rPr>
                  <w:rFonts w:ascii="Arial" w:eastAsia="Times New Roman" w:hAnsi="Arial" w:cs="Arial"/>
                  <w:sz w:val="24"/>
                  <w:szCs w:val="20"/>
                </w:rPr>
                <w:t xml:space="preserve"> </w:t>
              </w:r>
              <w:smartTag w:uri="urn:schemas-microsoft-com:office:smarttags" w:element="PlaceName">
                <w:r w:rsidRPr="001F60E3">
                  <w:rPr>
                    <w:rFonts w:ascii="Arial" w:eastAsia="Times New Roman" w:hAnsi="Arial" w:cs="Arial"/>
                    <w:sz w:val="24"/>
                    <w:szCs w:val="20"/>
                  </w:rPr>
                  <w:t>System</w:t>
                </w:r>
              </w:smartTag>
              <w:r w:rsidRPr="001F60E3">
                <w:rPr>
                  <w:rFonts w:ascii="Arial" w:eastAsia="Times New Roman" w:hAnsi="Arial" w:cs="Arial"/>
                  <w:sz w:val="24"/>
                  <w:szCs w:val="20"/>
                </w:rPr>
                <w:t xml:space="preserve"> </w:t>
              </w:r>
              <w:smartTag w:uri="urn:schemas-microsoft-com:office:smarttags" w:element="PlaceType">
                <w:r w:rsidRPr="001F60E3">
                  <w:rPr>
                    <w:rFonts w:ascii="Arial" w:eastAsia="Times New Roman" w:hAnsi="Arial" w:cs="Arial"/>
                    <w:sz w:val="24"/>
                    <w:szCs w:val="20"/>
                  </w:rPr>
                  <w:t>Peak</w:t>
                </w:r>
              </w:smartTag>
              <w:r w:rsidRPr="001F60E3">
                <w:rPr>
                  <w:rFonts w:ascii="Arial" w:eastAsia="Times New Roman" w:hAnsi="Arial" w:cs="Arial"/>
                  <w:sz w:val="24"/>
                  <w:szCs w:val="20"/>
                </w:rPr>
                <w:t xml:space="preserve"> Power Output</w:t>
              </w:r>
            </w:ins>
          </w:p>
        </w:tc>
        <w:tc>
          <w:tcPr>
            <w:tcW w:w="1440" w:type="dxa"/>
            <w:vAlign w:val="center"/>
          </w:tcPr>
          <w:p w14:paraId="4018ED05" w14:textId="77777777" w:rsidR="001F60E3" w:rsidRPr="001F60E3" w:rsidRDefault="001F60E3" w:rsidP="001F60E3">
            <w:pPr>
              <w:keepNext/>
              <w:spacing w:after="0" w:line="240" w:lineRule="auto"/>
              <w:jc w:val="center"/>
              <w:rPr>
                <w:ins w:id="5783" w:author="Joo, Hye@ARB" w:date="2026-06-04T22:26:00Z"/>
                <w:rFonts w:ascii="Arial" w:eastAsia="Times New Roman" w:hAnsi="Arial" w:cs="Arial"/>
                <w:sz w:val="24"/>
                <w:szCs w:val="20"/>
              </w:rPr>
            </w:pPr>
            <w:ins w:id="5784" w:author="Joo, Hye@ARB" w:date="2026-06-04T22:26:00Z">
              <w:r w:rsidRPr="001F60E3">
                <w:rPr>
                  <w:rFonts w:ascii="Arial" w:eastAsia="Times New Roman" w:hAnsi="Arial" w:cs="Arial"/>
                  <w:sz w:val="24"/>
                  <w:szCs w:val="20"/>
                </w:rPr>
                <w:t>≥  10 kW</w:t>
              </w:r>
            </w:ins>
          </w:p>
        </w:tc>
        <w:tc>
          <w:tcPr>
            <w:tcW w:w="1440" w:type="dxa"/>
            <w:vAlign w:val="center"/>
          </w:tcPr>
          <w:p w14:paraId="1749C28B" w14:textId="77777777" w:rsidR="001F60E3" w:rsidRPr="001F60E3" w:rsidRDefault="001F60E3" w:rsidP="001F60E3">
            <w:pPr>
              <w:keepNext/>
              <w:spacing w:after="0" w:line="240" w:lineRule="auto"/>
              <w:jc w:val="center"/>
              <w:rPr>
                <w:ins w:id="5785" w:author="Joo, Hye@ARB" w:date="2026-06-04T22:26:00Z"/>
                <w:rFonts w:ascii="Arial" w:eastAsia="Times New Roman" w:hAnsi="Arial" w:cs="Arial"/>
                <w:sz w:val="24"/>
                <w:szCs w:val="20"/>
              </w:rPr>
            </w:pPr>
            <w:ins w:id="5786" w:author="Joo, Hye@ARB" w:date="2026-06-04T22:26:00Z">
              <w:r w:rsidRPr="001F60E3">
                <w:rPr>
                  <w:rFonts w:ascii="Arial" w:eastAsia="Times New Roman" w:hAnsi="Arial" w:cs="Arial"/>
                  <w:sz w:val="24"/>
                  <w:szCs w:val="20"/>
                </w:rPr>
                <w:t>≥  50 kW</w:t>
              </w:r>
            </w:ins>
          </w:p>
        </w:tc>
        <w:tc>
          <w:tcPr>
            <w:tcW w:w="2069" w:type="dxa"/>
            <w:vAlign w:val="center"/>
          </w:tcPr>
          <w:p w14:paraId="03B90D4A" w14:textId="77777777" w:rsidR="001F60E3" w:rsidRPr="001F60E3" w:rsidRDefault="001F60E3" w:rsidP="001F60E3">
            <w:pPr>
              <w:keepNext/>
              <w:spacing w:after="0" w:line="240" w:lineRule="auto"/>
              <w:jc w:val="center"/>
              <w:rPr>
                <w:ins w:id="5787" w:author="Joo, Hye@ARB" w:date="2026-06-04T22:26:00Z"/>
                <w:rFonts w:ascii="Arial" w:eastAsia="Times New Roman" w:hAnsi="Arial" w:cs="Arial"/>
                <w:sz w:val="24"/>
                <w:szCs w:val="20"/>
                <w:u w:val="single"/>
              </w:rPr>
            </w:pPr>
            <w:ins w:id="5788" w:author="Joo, Hye@ARB" w:date="2026-06-04T22:26:00Z">
              <w:r w:rsidRPr="001F60E3">
                <w:rPr>
                  <w:rFonts w:ascii="Arial" w:eastAsia="Times New Roman" w:hAnsi="Arial" w:cs="Arial"/>
                  <w:bCs/>
                  <w:sz w:val="24"/>
                  <w:szCs w:val="20"/>
                </w:rPr>
                <w:t>Zero</w:t>
              </w:r>
              <w:r w:rsidRPr="001F60E3">
                <w:rPr>
                  <w:rFonts w:ascii="Arial" w:eastAsia="Times New Roman" w:hAnsi="Arial" w:cs="Arial"/>
                  <w:bCs/>
                  <w:strike/>
                  <w:sz w:val="24"/>
                  <w:szCs w:val="20"/>
                </w:rPr>
                <w:t xml:space="preserve"> </w:t>
              </w:r>
              <w:r w:rsidRPr="001F60E3">
                <w:rPr>
                  <w:rFonts w:ascii="Arial" w:eastAsia="Times New Roman" w:hAnsi="Arial" w:cs="Arial"/>
                  <w:bCs/>
                  <w:sz w:val="24"/>
                  <w:szCs w:val="20"/>
                </w:rPr>
                <w:t>Emission VMT allowance;</w:t>
              </w:r>
              <w:r w:rsidRPr="001F60E3">
                <w:rPr>
                  <w:rFonts w:ascii="Arial" w:eastAsia="Times New Roman" w:hAnsi="Arial" w:cs="Arial"/>
                  <w:sz w:val="24"/>
                  <w:szCs w:val="20"/>
                </w:rPr>
                <w:t xml:space="preserve"> ≥ 10 mile </w:t>
              </w:r>
              <w:r w:rsidRPr="001F60E3">
                <w:rPr>
                  <w:rFonts w:ascii="Arial" w:eastAsia="Times New Roman" w:hAnsi="Arial" w:cs="Arial"/>
                  <w:sz w:val="24"/>
                  <w:szCs w:val="20"/>
                </w:rPr>
                <w:lastRenderedPageBreak/>
                <w:t>all</w:t>
              </w:r>
              <w:r w:rsidRPr="001F60E3">
                <w:rPr>
                  <w:rFonts w:ascii="Arial" w:eastAsia="Times New Roman" w:hAnsi="Arial" w:cs="Arial"/>
                  <w:sz w:val="24"/>
                  <w:szCs w:val="20"/>
                </w:rPr>
                <w:noBreakHyphen/>
              </w:r>
              <w:proofErr w:type="gramStart"/>
              <w:r w:rsidRPr="001F60E3">
                <w:rPr>
                  <w:rFonts w:ascii="Arial" w:eastAsia="Times New Roman" w:hAnsi="Arial" w:cs="Arial"/>
                  <w:sz w:val="24"/>
                  <w:szCs w:val="20"/>
                </w:rPr>
                <w:t>electric</w:t>
              </w:r>
              <w:proofErr w:type="gramEnd"/>
              <w:r w:rsidRPr="001F60E3">
                <w:rPr>
                  <w:rFonts w:ascii="Arial" w:eastAsia="Times New Roman" w:hAnsi="Arial" w:cs="Arial"/>
                  <w:sz w:val="24"/>
                  <w:szCs w:val="20"/>
                </w:rPr>
                <w:t xml:space="preserve"> UDDS range</w:t>
              </w:r>
            </w:ins>
          </w:p>
        </w:tc>
        <w:tc>
          <w:tcPr>
            <w:tcW w:w="2069" w:type="dxa"/>
            <w:vAlign w:val="center"/>
          </w:tcPr>
          <w:p w14:paraId="6D3F8B99" w14:textId="77777777" w:rsidR="001F60E3" w:rsidRPr="001F60E3" w:rsidRDefault="001F60E3" w:rsidP="001F60E3">
            <w:pPr>
              <w:keepNext/>
              <w:spacing w:after="0" w:line="240" w:lineRule="auto"/>
              <w:jc w:val="center"/>
              <w:rPr>
                <w:ins w:id="5789" w:author="Joo, Hye@ARB" w:date="2026-06-04T22:26:00Z"/>
                <w:rFonts w:ascii="Arial" w:eastAsia="Times New Roman" w:hAnsi="Arial" w:cs="Arial"/>
                <w:bCs/>
                <w:sz w:val="24"/>
                <w:szCs w:val="20"/>
                <w:u w:val="single"/>
              </w:rPr>
            </w:pPr>
            <w:ins w:id="5790" w:author="Joo, Hye@ARB" w:date="2026-06-04T22:26:00Z">
              <w:r w:rsidRPr="001F60E3">
                <w:rPr>
                  <w:rFonts w:ascii="Arial" w:eastAsia="Times New Roman" w:hAnsi="Arial" w:cs="Arial"/>
                  <w:bCs/>
                  <w:sz w:val="24"/>
                  <w:szCs w:val="20"/>
                </w:rPr>
                <w:lastRenderedPageBreak/>
                <w:t>Zero-Emission VMT allowance;</w:t>
              </w:r>
              <w:r w:rsidRPr="001F60E3">
                <w:rPr>
                  <w:rFonts w:ascii="Arial" w:eastAsia="Times New Roman" w:hAnsi="Arial" w:cs="Arial"/>
                  <w:sz w:val="24"/>
                  <w:szCs w:val="20"/>
                </w:rPr>
                <w:t xml:space="preserve"> ≥ 10 mile </w:t>
              </w:r>
              <w:r w:rsidRPr="001F60E3">
                <w:rPr>
                  <w:rFonts w:ascii="Arial" w:eastAsia="Times New Roman" w:hAnsi="Arial" w:cs="Arial"/>
                  <w:sz w:val="24"/>
                  <w:szCs w:val="20"/>
                </w:rPr>
                <w:lastRenderedPageBreak/>
                <w:t>all</w:t>
              </w:r>
              <w:r w:rsidRPr="001F60E3">
                <w:rPr>
                  <w:rFonts w:ascii="Arial" w:eastAsia="Times New Roman" w:hAnsi="Arial" w:cs="Arial"/>
                  <w:sz w:val="24"/>
                  <w:szCs w:val="20"/>
                </w:rPr>
                <w:noBreakHyphen/>
                <w:t>electric US06 range</w:t>
              </w:r>
            </w:ins>
          </w:p>
        </w:tc>
      </w:tr>
      <w:tr w:rsidR="001F60E3" w:rsidRPr="001F60E3" w14:paraId="146BA57F" w14:textId="77777777">
        <w:trPr>
          <w:trHeight w:val="710"/>
          <w:ins w:id="5791" w:author="Joo, Hye@ARB" w:date="2026-06-04T22:26:00Z"/>
        </w:trPr>
        <w:tc>
          <w:tcPr>
            <w:tcW w:w="2070" w:type="dxa"/>
            <w:vAlign w:val="center"/>
          </w:tcPr>
          <w:p w14:paraId="30931C15" w14:textId="77777777" w:rsidR="001F60E3" w:rsidRPr="001F60E3" w:rsidRDefault="001F60E3" w:rsidP="001F60E3">
            <w:pPr>
              <w:keepNext/>
              <w:spacing w:after="0" w:line="240" w:lineRule="auto"/>
              <w:rPr>
                <w:ins w:id="5792" w:author="Joo, Hye@ARB" w:date="2026-06-04T22:26:00Z"/>
                <w:rFonts w:ascii="Arial" w:eastAsia="Times New Roman" w:hAnsi="Arial" w:cs="Arial"/>
                <w:sz w:val="24"/>
                <w:szCs w:val="20"/>
              </w:rPr>
            </w:pPr>
            <w:ins w:id="5793" w:author="Joo, Hye@ARB" w:date="2026-06-04T22:26:00Z">
              <w:r w:rsidRPr="001F60E3">
                <w:rPr>
                  <w:rFonts w:ascii="Arial" w:eastAsia="Times New Roman" w:hAnsi="Arial" w:cs="Arial"/>
                  <w:sz w:val="24"/>
                  <w:szCs w:val="20"/>
                </w:rPr>
                <w:lastRenderedPageBreak/>
                <w:t>Traction Drive System Voltage</w:t>
              </w:r>
            </w:ins>
          </w:p>
        </w:tc>
        <w:tc>
          <w:tcPr>
            <w:tcW w:w="1440" w:type="dxa"/>
            <w:vAlign w:val="center"/>
          </w:tcPr>
          <w:p w14:paraId="16A922B4" w14:textId="77777777" w:rsidR="001F60E3" w:rsidRPr="001F60E3" w:rsidRDefault="001F60E3" w:rsidP="001F60E3">
            <w:pPr>
              <w:keepNext/>
              <w:spacing w:after="0" w:line="240" w:lineRule="auto"/>
              <w:jc w:val="center"/>
              <w:rPr>
                <w:ins w:id="5794" w:author="Joo, Hye@ARB" w:date="2026-06-04T22:26:00Z"/>
                <w:rFonts w:ascii="Arial" w:eastAsia="Times New Roman" w:hAnsi="Arial" w:cs="Arial"/>
                <w:sz w:val="24"/>
                <w:szCs w:val="20"/>
              </w:rPr>
            </w:pPr>
            <w:ins w:id="5795" w:author="Joo, Hye@ARB" w:date="2026-06-04T22:26:00Z">
              <w:r w:rsidRPr="001F60E3">
                <w:rPr>
                  <w:rFonts w:ascii="Arial" w:eastAsia="Times New Roman" w:hAnsi="Arial" w:cs="Arial"/>
                  <w:sz w:val="24"/>
                  <w:szCs w:val="20"/>
                </w:rPr>
                <w:t>≥  60 Volts</w:t>
              </w:r>
            </w:ins>
          </w:p>
        </w:tc>
        <w:tc>
          <w:tcPr>
            <w:tcW w:w="1440" w:type="dxa"/>
            <w:vAlign w:val="center"/>
          </w:tcPr>
          <w:p w14:paraId="71A51B65" w14:textId="77777777" w:rsidR="001F60E3" w:rsidRPr="001F60E3" w:rsidRDefault="001F60E3" w:rsidP="001F60E3">
            <w:pPr>
              <w:keepNext/>
              <w:spacing w:after="0" w:line="240" w:lineRule="auto"/>
              <w:jc w:val="center"/>
              <w:rPr>
                <w:ins w:id="5796" w:author="Joo, Hye@ARB" w:date="2026-06-04T22:26:00Z"/>
                <w:rFonts w:ascii="Arial" w:eastAsia="Times New Roman" w:hAnsi="Arial" w:cs="Arial"/>
                <w:sz w:val="24"/>
                <w:szCs w:val="20"/>
              </w:rPr>
            </w:pPr>
            <w:ins w:id="5797" w:author="Joo, Hye@ARB" w:date="2026-06-04T22:26:00Z">
              <w:r w:rsidRPr="001F60E3">
                <w:rPr>
                  <w:rFonts w:ascii="Arial" w:eastAsia="Times New Roman" w:hAnsi="Arial" w:cs="Arial"/>
                  <w:sz w:val="24"/>
                  <w:szCs w:val="20"/>
                </w:rPr>
                <w:t>≥  60 volts</w:t>
              </w:r>
            </w:ins>
          </w:p>
        </w:tc>
        <w:tc>
          <w:tcPr>
            <w:tcW w:w="2069" w:type="dxa"/>
            <w:vAlign w:val="center"/>
          </w:tcPr>
          <w:p w14:paraId="6618E0E2" w14:textId="77777777" w:rsidR="001F60E3" w:rsidRPr="001F60E3" w:rsidRDefault="001F60E3" w:rsidP="001F60E3">
            <w:pPr>
              <w:keepNext/>
              <w:spacing w:after="0" w:line="240" w:lineRule="auto"/>
              <w:jc w:val="center"/>
              <w:rPr>
                <w:ins w:id="5798" w:author="Joo, Hye@ARB" w:date="2026-06-04T22:26:00Z"/>
                <w:rFonts w:ascii="Arial" w:eastAsia="Times New Roman" w:hAnsi="Arial" w:cs="Arial"/>
                <w:sz w:val="24"/>
                <w:szCs w:val="20"/>
              </w:rPr>
            </w:pPr>
            <w:ins w:id="5799" w:author="Joo, Hye@ARB" w:date="2026-06-04T22:26:00Z">
              <w:r w:rsidRPr="001F60E3">
                <w:rPr>
                  <w:rFonts w:ascii="Arial" w:eastAsia="Times New Roman" w:hAnsi="Arial" w:cs="Arial"/>
                  <w:sz w:val="24"/>
                  <w:szCs w:val="20"/>
                </w:rPr>
                <w:t>≥  60 volts</w:t>
              </w:r>
            </w:ins>
          </w:p>
        </w:tc>
        <w:tc>
          <w:tcPr>
            <w:tcW w:w="2069" w:type="dxa"/>
            <w:vAlign w:val="center"/>
          </w:tcPr>
          <w:p w14:paraId="63782D38" w14:textId="77777777" w:rsidR="001F60E3" w:rsidRPr="001F60E3" w:rsidRDefault="001F60E3" w:rsidP="001F60E3">
            <w:pPr>
              <w:keepNext/>
              <w:spacing w:after="0" w:line="240" w:lineRule="auto"/>
              <w:jc w:val="center"/>
              <w:rPr>
                <w:ins w:id="5800" w:author="Joo, Hye@ARB" w:date="2026-06-04T22:26:00Z"/>
                <w:rFonts w:ascii="Arial" w:eastAsia="Times New Roman" w:hAnsi="Arial" w:cs="Arial"/>
                <w:sz w:val="24"/>
                <w:szCs w:val="20"/>
              </w:rPr>
            </w:pPr>
            <w:ins w:id="5801" w:author="Joo, Hye@ARB" w:date="2026-06-04T22:26:00Z">
              <w:r w:rsidRPr="001F60E3">
                <w:rPr>
                  <w:rFonts w:ascii="Arial" w:eastAsia="Times New Roman" w:hAnsi="Arial" w:cs="Arial"/>
                  <w:sz w:val="24"/>
                  <w:szCs w:val="20"/>
                </w:rPr>
                <w:t>≥  60 volts</w:t>
              </w:r>
            </w:ins>
          </w:p>
        </w:tc>
      </w:tr>
      <w:tr w:rsidR="001F60E3" w:rsidRPr="001F60E3" w14:paraId="5126A2C2" w14:textId="77777777">
        <w:trPr>
          <w:trHeight w:val="701"/>
          <w:ins w:id="5802" w:author="Joo, Hye@ARB" w:date="2026-06-04T22:26:00Z"/>
        </w:trPr>
        <w:tc>
          <w:tcPr>
            <w:tcW w:w="2070" w:type="dxa"/>
            <w:vAlign w:val="center"/>
          </w:tcPr>
          <w:p w14:paraId="00B8BF0D" w14:textId="77777777" w:rsidR="001F60E3" w:rsidRPr="001F60E3" w:rsidRDefault="001F60E3" w:rsidP="001F60E3">
            <w:pPr>
              <w:keepNext/>
              <w:spacing w:after="0" w:line="240" w:lineRule="auto"/>
              <w:rPr>
                <w:ins w:id="5803" w:author="Joo, Hye@ARB" w:date="2026-06-04T22:26:00Z"/>
                <w:rFonts w:ascii="Arial" w:eastAsia="Times New Roman" w:hAnsi="Arial" w:cs="Arial"/>
                <w:sz w:val="24"/>
                <w:szCs w:val="20"/>
              </w:rPr>
            </w:pPr>
            <w:ins w:id="5804" w:author="Joo, Hye@ARB" w:date="2026-06-04T22:26:00Z">
              <w:r w:rsidRPr="001F60E3">
                <w:rPr>
                  <w:rFonts w:ascii="Arial" w:eastAsia="Times New Roman" w:hAnsi="Arial" w:cs="Arial"/>
                  <w:sz w:val="24"/>
                  <w:szCs w:val="20"/>
                </w:rPr>
                <w:t>Traction Drive Boost</w:t>
              </w:r>
            </w:ins>
          </w:p>
        </w:tc>
        <w:tc>
          <w:tcPr>
            <w:tcW w:w="1440" w:type="dxa"/>
            <w:vAlign w:val="center"/>
          </w:tcPr>
          <w:p w14:paraId="4A85F4E4" w14:textId="77777777" w:rsidR="001F60E3" w:rsidRPr="001F60E3" w:rsidRDefault="001F60E3" w:rsidP="001F60E3">
            <w:pPr>
              <w:keepNext/>
              <w:spacing w:after="0" w:line="240" w:lineRule="auto"/>
              <w:jc w:val="center"/>
              <w:rPr>
                <w:ins w:id="5805" w:author="Joo, Hye@ARB" w:date="2026-06-04T22:26:00Z"/>
                <w:rFonts w:ascii="Arial" w:eastAsia="Times New Roman" w:hAnsi="Arial" w:cs="Arial"/>
                <w:sz w:val="24"/>
                <w:szCs w:val="20"/>
              </w:rPr>
            </w:pPr>
            <w:ins w:id="5806" w:author="Joo, Hye@ARB" w:date="2026-06-04T22:26:00Z">
              <w:r w:rsidRPr="001F60E3">
                <w:rPr>
                  <w:rFonts w:ascii="Arial" w:eastAsia="Times New Roman" w:hAnsi="Arial" w:cs="Arial"/>
                  <w:sz w:val="24"/>
                  <w:szCs w:val="20"/>
                </w:rPr>
                <w:t>Yes</w:t>
              </w:r>
            </w:ins>
          </w:p>
        </w:tc>
        <w:tc>
          <w:tcPr>
            <w:tcW w:w="1440" w:type="dxa"/>
            <w:vAlign w:val="center"/>
          </w:tcPr>
          <w:p w14:paraId="1010BE40" w14:textId="77777777" w:rsidR="001F60E3" w:rsidRPr="001F60E3" w:rsidRDefault="001F60E3" w:rsidP="001F60E3">
            <w:pPr>
              <w:keepNext/>
              <w:spacing w:after="0" w:line="240" w:lineRule="auto"/>
              <w:jc w:val="center"/>
              <w:rPr>
                <w:ins w:id="5807" w:author="Joo, Hye@ARB" w:date="2026-06-04T22:26:00Z"/>
                <w:rFonts w:ascii="Arial" w:eastAsia="Times New Roman" w:hAnsi="Arial" w:cs="Arial"/>
                <w:sz w:val="24"/>
                <w:szCs w:val="20"/>
              </w:rPr>
            </w:pPr>
            <w:ins w:id="5808" w:author="Joo, Hye@ARB" w:date="2026-06-04T22:26:00Z">
              <w:r w:rsidRPr="001F60E3">
                <w:rPr>
                  <w:rFonts w:ascii="Arial" w:eastAsia="Times New Roman" w:hAnsi="Arial" w:cs="Arial"/>
                  <w:sz w:val="24"/>
                  <w:szCs w:val="20"/>
                </w:rPr>
                <w:t>Yes</w:t>
              </w:r>
            </w:ins>
          </w:p>
        </w:tc>
        <w:tc>
          <w:tcPr>
            <w:tcW w:w="2069" w:type="dxa"/>
            <w:vAlign w:val="center"/>
          </w:tcPr>
          <w:p w14:paraId="6D5F6002" w14:textId="77777777" w:rsidR="001F60E3" w:rsidRPr="001F60E3" w:rsidRDefault="001F60E3" w:rsidP="001F60E3">
            <w:pPr>
              <w:keepNext/>
              <w:spacing w:after="0" w:line="240" w:lineRule="auto"/>
              <w:jc w:val="center"/>
              <w:rPr>
                <w:ins w:id="5809" w:author="Joo, Hye@ARB" w:date="2026-06-04T22:26:00Z"/>
                <w:rFonts w:ascii="Arial" w:eastAsia="Times New Roman" w:hAnsi="Arial" w:cs="Arial"/>
                <w:sz w:val="24"/>
                <w:szCs w:val="20"/>
              </w:rPr>
            </w:pPr>
            <w:ins w:id="5810" w:author="Joo, Hye@ARB" w:date="2026-06-04T22:26:00Z">
              <w:r w:rsidRPr="001F60E3">
                <w:rPr>
                  <w:rFonts w:ascii="Arial" w:eastAsia="Times New Roman" w:hAnsi="Arial" w:cs="Arial"/>
                  <w:sz w:val="24"/>
                  <w:szCs w:val="20"/>
                </w:rPr>
                <w:t>Yes</w:t>
              </w:r>
            </w:ins>
          </w:p>
        </w:tc>
        <w:tc>
          <w:tcPr>
            <w:tcW w:w="2069" w:type="dxa"/>
            <w:vAlign w:val="center"/>
          </w:tcPr>
          <w:p w14:paraId="7EF326DB" w14:textId="77777777" w:rsidR="001F60E3" w:rsidRPr="001F60E3" w:rsidRDefault="001F60E3" w:rsidP="001F60E3">
            <w:pPr>
              <w:keepNext/>
              <w:spacing w:after="0" w:line="240" w:lineRule="auto"/>
              <w:jc w:val="center"/>
              <w:rPr>
                <w:ins w:id="5811" w:author="Joo, Hye@ARB" w:date="2026-06-04T22:26:00Z"/>
                <w:rFonts w:ascii="Arial" w:eastAsia="Times New Roman" w:hAnsi="Arial" w:cs="Arial"/>
                <w:sz w:val="24"/>
                <w:szCs w:val="20"/>
              </w:rPr>
            </w:pPr>
            <w:ins w:id="5812" w:author="Joo, Hye@ARB" w:date="2026-06-04T22:26:00Z">
              <w:r w:rsidRPr="001F60E3">
                <w:rPr>
                  <w:rFonts w:ascii="Arial" w:eastAsia="Times New Roman" w:hAnsi="Arial" w:cs="Arial"/>
                  <w:sz w:val="24"/>
                  <w:szCs w:val="20"/>
                </w:rPr>
                <w:t>Yes</w:t>
              </w:r>
            </w:ins>
          </w:p>
        </w:tc>
      </w:tr>
      <w:tr w:rsidR="001F60E3" w:rsidRPr="001F60E3" w14:paraId="625A5B5F" w14:textId="77777777">
        <w:trPr>
          <w:trHeight w:val="710"/>
          <w:ins w:id="5813" w:author="Joo, Hye@ARB" w:date="2026-06-04T22:26:00Z"/>
        </w:trPr>
        <w:tc>
          <w:tcPr>
            <w:tcW w:w="2070" w:type="dxa"/>
            <w:vAlign w:val="center"/>
          </w:tcPr>
          <w:p w14:paraId="523EC86A" w14:textId="77777777" w:rsidR="001F60E3" w:rsidRPr="001F60E3" w:rsidRDefault="001F60E3" w:rsidP="001F60E3">
            <w:pPr>
              <w:keepNext/>
              <w:spacing w:after="0" w:line="240" w:lineRule="auto"/>
              <w:rPr>
                <w:ins w:id="5814" w:author="Joo, Hye@ARB" w:date="2026-06-04T22:26:00Z"/>
                <w:rFonts w:ascii="Arial" w:eastAsia="Times New Roman" w:hAnsi="Arial" w:cs="Arial"/>
                <w:sz w:val="24"/>
                <w:szCs w:val="20"/>
              </w:rPr>
            </w:pPr>
            <w:ins w:id="5815" w:author="Joo, Hye@ARB" w:date="2026-06-04T22:26:00Z">
              <w:r w:rsidRPr="001F60E3">
                <w:rPr>
                  <w:rFonts w:ascii="Arial" w:eastAsia="Times New Roman" w:hAnsi="Arial" w:cs="Arial"/>
                  <w:sz w:val="24"/>
                  <w:szCs w:val="20"/>
                </w:rPr>
                <w:t>Regenerative Braking</w:t>
              </w:r>
            </w:ins>
          </w:p>
        </w:tc>
        <w:tc>
          <w:tcPr>
            <w:tcW w:w="1440" w:type="dxa"/>
            <w:vAlign w:val="center"/>
          </w:tcPr>
          <w:p w14:paraId="4D9B5F7A" w14:textId="77777777" w:rsidR="001F60E3" w:rsidRPr="001F60E3" w:rsidRDefault="001F60E3" w:rsidP="001F60E3">
            <w:pPr>
              <w:keepNext/>
              <w:spacing w:after="0" w:line="240" w:lineRule="auto"/>
              <w:jc w:val="center"/>
              <w:rPr>
                <w:ins w:id="5816" w:author="Joo, Hye@ARB" w:date="2026-06-04T22:26:00Z"/>
                <w:rFonts w:ascii="Arial" w:eastAsia="Times New Roman" w:hAnsi="Arial" w:cs="Arial"/>
                <w:sz w:val="24"/>
                <w:szCs w:val="20"/>
              </w:rPr>
            </w:pPr>
            <w:ins w:id="5817" w:author="Joo, Hye@ARB" w:date="2026-06-04T22:26:00Z">
              <w:r w:rsidRPr="001F60E3">
                <w:rPr>
                  <w:rFonts w:ascii="Arial" w:eastAsia="Times New Roman" w:hAnsi="Arial" w:cs="Arial"/>
                  <w:sz w:val="24"/>
                  <w:szCs w:val="20"/>
                </w:rPr>
                <w:t>Yes</w:t>
              </w:r>
            </w:ins>
          </w:p>
        </w:tc>
        <w:tc>
          <w:tcPr>
            <w:tcW w:w="1440" w:type="dxa"/>
            <w:vAlign w:val="center"/>
          </w:tcPr>
          <w:p w14:paraId="5CAAA469" w14:textId="77777777" w:rsidR="001F60E3" w:rsidRPr="001F60E3" w:rsidRDefault="001F60E3" w:rsidP="001F60E3">
            <w:pPr>
              <w:keepNext/>
              <w:spacing w:after="0" w:line="240" w:lineRule="auto"/>
              <w:jc w:val="center"/>
              <w:rPr>
                <w:ins w:id="5818" w:author="Joo, Hye@ARB" w:date="2026-06-04T22:26:00Z"/>
                <w:rFonts w:ascii="Arial" w:eastAsia="Times New Roman" w:hAnsi="Arial" w:cs="Arial"/>
                <w:sz w:val="24"/>
                <w:szCs w:val="20"/>
              </w:rPr>
            </w:pPr>
            <w:ins w:id="5819" w:author="Joo, Hye@ARB" w:date="2026-06-04T22:26:00Z">
              <w:r w:rsidRPr="001F60E3">
                <w:rPr>
                  <w:rFonts w:ascii="Arial" w:eastAsia="Times New Roman" w:hAnsi="Arial" w:cs="Arial"/>
                  <w:sz w:val="24"/>
                  <w:szCs w:val="20"/>
                </w:rPr>
                <w:t>Yes</w:t>
              </w:r>
            </w:ins>
          </w:p>
        </w:tc>
        <w:tc>
          <w:tcPr>
            <w:tcW w:w="2069" w:type="dxa"/>
            <w:vAlign w:val="center"/>
          </w:tcPr>
          <w:p w14:paraId="197228DD" w14:textId="77777777" w:rsidR="001F60E3" w:rsidRPr="001F60E3" w:rsidRDefault="001F60E3" w:rsidP="001F60E3">
            <w:pPr>
              <w:keepNext/>
              <w:spacing w:after="0" w:line="240" w:lineRule="auto"/>
              <w:jc w:val="center"/>
              <w:rPr>
                <w:ins w:id="5820" w:author="Joo, Hye@ARB" w:date="2026-06-04T22:26:00Z"/>
                <w:rFonts w:ascii="Arial" w:eastAsia="Times New Roman" w:hAnsi="Arial" w:cs="Arial"/>
                <w:sz w:val="24"/>
                <w:szCs w:val="20"/>
              </w:rPr>
            </w:pPr>
            <w:ins w:id="5821" w:author="Joo, Hye@ARB" w:date="2026-06-04T22:26:00Z">
              <w:r w:rsidRPr="001F60E3">
                <w:rPr>
                  <w:rFonts w:ascii="Arial" w:eastAsia="Times New Roman" w:hAnsi="Arial" w:cs="Arial"/>
                  <w:sz w:val="24"/>
                  <w:szCs w:val="20"/>
                </w:rPr>
                <w:t>Yes</w:t>
              </w:r>
            </w:ins>
          </w:p>
        </w:tc>
        <w:tc>
          <w:tcPr>
            <w:tcW w:w="2069" w:type="dxa"/>
            <w:vAlign w:val="center"/>
          </w:tcPr>
          <w:p w14:paraId="4B965C29" w14:textId="77777777" w:rsidR="001F60E3" w:rsidRPr="001F60E3" w:rsidRDefault="001F60E3" w:rsidP="001F60E3">
            <w:pPr>
              <w:keepNext/>
              <w:spacing w:after="0" w:line="240" w:lineRule="auto"/>
              <w:jc w:val="center"/>
              <w:rPr>
                <w:ins w:id="5822" w:author="Joo, Hye@ARB" w:date="2026-06-04T22:26:00Z"/>
                <w:rFonts w:ascii="Arial" w:eastAsia="Times New Roman" w:hAnsi="Arial" w:cs="Arial"/>
                <w:sz w:val="24"/>
                <w:szCs w:val="20"/>
              </w:rPr>
            </w:pPr>
            <w:ins w:id="5823" w:author="Joo, Hye@ARB" w:date="2026-06-04T22:26:00Z">
              <w:r w:rsidRPr="001F60E3">
                <w:rPr>
                  <w:rFonts w:ascii="Arial" w:eastAsia="Times New Roman" w:hAnsi="Arial" w:cs="Arial"/>
                  <w:sz w:val="24"/>
                  <w:szCs w:val="20"/>
                </w:rPr>
                <w:t>Yes</w:t>
              </w:r>
            </w:ins>
          </w:p>
        </w:tc>
      </w:tr>
      <w:tr w:rsidR="001F60E3" w:rsidRPr="001F60E3" w14:paraId="716E54F0" w14:textId="77777777">
        <w:trPr>
          <w:trHeight w:val="449"/>
          <w:ins w:id="5824" w:author="Joo, Hye@ARB" w:date="2026-06-04T22:26:00Z"/>
        </w:trPr>
        <w:tc>
          <w:tcPr>
            <w:tcW w:w="2070" w:type="dxa"/>
            <w:vAlign w:val="center"/>
          </w:tcPr>
          <w:p w14:paraId="3F703A7B" w14:textId="77777777" w:rsidR="001F60E3" w:rsidRPr="001F60E3" w:rsidRDefault="001F60E3" w:rsidP="001F60E3">
            <w:pPr>
              <w:keepNext/>
              <w:spacing w:after="0" w:line="240" w:lineRule="auto"/>
              <w:rPr>
                <w:ins w:id="5825" w:author="Joo, Hye@ARB" w:date="2026-06-04T22:26:00Z"/>
                <w:rFonts w:ascii="Arial" w:eastAsia="Times New Roman" w:hAnsi="Arial" w:cs="Arial"/>
                <w:sz w:val="24"/>
                <w:szCs w:val="20"/>
              </w:rPr>
            </w:pPr>
            <w:ins w:id="5826" w:author="Joo, Hye@ARB" w:date="2026-06-04T22:26:00Z">
              <w:r w:rsidRPr="001F60E3">
                <w:rPr>
                  <w:rFonts w:ascii="Arial" w:eastAsia="Times New Roman" w:hAnsi="Arial" w:cs="Arial"/>
                  <w:sz w:val="24"/>
                  <w:szCs w:val="20"/>
                </w:rPr>
                <w:t>Idle Start/Stop</w:t>
              </w:r>
            </w:ins>
          </w:p>
        </w:tc>
        <w:tc>
          <w:tcPr>
            <w:tcW w:w="1440" w:type="dxa"/>
            <w:vAlign w:val="center"/>
          </w:tcPr>
          <w:p w14:paraId="4F805AE6" w14:textId="77777777" w:rsidR="001F60E3" w:rsidRPr="001F60E3" w:rsidRDefault="001F60E3" w:rsidP="001F60E3">
            <w:pPr>
              <w:keepNext/>
              <w:spacing w:after="0" w:line="240" w:lineRule="auto"/>
              <w:jc w:val="center"/>
              <w:rPr>
                <w:ins w:id="5827" w:author="Joo, Hye@ARB" w:date="2026-06-04T22:26:00Z"/>
                <w:rFonts w:ascii="Arial" w:eastAsia="Times New Roman" w:hAnsi="Arial" w:cs="Arial"/>
                <w:sz w:val="24"/>
                <w:szCs w:val="20"/>
              </w:rPr>
            </w:pPr>
            <w:ins w:id="5828" w:author="Joo, Hye@ARB" w:date="2026-06-04T22:26:00Z">
              <w:r w:rsidRPr="001F60E3">
                <w:rPr>
                  <w:rFonts w:ascii="Arial" w:eastAsia="Times New Roman" w:hAnsi="Arial" w:cs="Arial"/>
                  <w:sz w:val="24"/>
                  <w:szCs w:val="20"/>
                </w:rPr>
                <w:t>Yes</w:t>
              </w:r>
            </w:ins>
          </w:p>
        </w:tc>
        <w:tc>
          <w:tcPr>
            <w:tcW w:w="1440" w:type="dxa"/>
            <w:vAlign w:val="center"/>
          </w:tcPr>
          <w:p w14:paraId="0A2BF7B5" w14:textId="77777777" w:rsidR="001F60E3" w:rsidRPr="001F60E3" w:rsidRDefault="001F60E3" w:rsidP="001F60E3">
            <w:pPr>
              <w:keepNext/>
              <w:spacing w:after="0" w:line="240" w:lineRule="auto"/>
              <w:jc w:val="center"/>
              <w:rPr>
                <w:ins w:id="5829" w:author="Joo, Hye@ARB" w:date="2026-06-04T22:26:00Z"/>
                <w:rFonts w:ascii="Arial" w:eastAsia="Times New Roman" w:hAnsi="Arial" w:cs="Arial"/>
                <w:sz w:val="24"/>
                <w:szCs w:val="20"/>
              </w:rPr>
            </w:pPr>
            <w:ins w:id="5830" w:author="Joo, Hye@ARB" w:date="2026-06-04T22:26:00Z">
              <w:r w:rsidRPr="001F60E3">
                <w:rPr>
                  <w:rFonts w:ascii="Arial" w:eastAsia="Times New Roman" w:hAnsi="Arial" w:cs="Arial"/>
                  <w:sz w:val="24"/>
                  <w:szCs w:val="20"/>
                </w:rPr>
                <w:t>Yes</w:t>
              </w:r>
            </w:ins>
          </w:p>
        </w:tc>
        <w:tc>
          <w:tcPr>
            <w:tcW w:w="2069" w:type="dxa"/>
            <w:vAlign w:val="center"/>
          </w:tcPr>
          <w:p w14:paraId="53CA9F8A" w14:textId="77777777" w:rsidR="001F60E3" w:rsidRPr="001F60E3" w:rsidRDefault="001F60E3" w:rsidP="001F60E3">
            <w:pPr>
              <w:keepNext/>
              <w:spacing w:after="0" w:line="240" w:lineRule="auto"/>
              <w:jc w:val="center"/>
              <w:rPr>
                <w:ins w:id="5831" w:author="Joo, Hye@ARB" w:date="2026-06-04T22:26:00Z"/>
                <w:rFonts w:ascii="Arial" w:eastAsia="Times New Roman" w:hAnsi="Arial" w:cs="Arial"/>
                <w:sz w:val="24"/>
                <w:szCs w:val="20"/>
              </w:rPr>
            </w:pPr>
            <w:ins w:id="5832" w:author="Joo, Hye@ARB" w:date="2026-06-04T22:26:00Z">
              <w:r w:rsidRPr="001F60E3">
                <w:rPr>
                  <w:rFonts w:ascii="Arial" w:eastAsia="Times New Roman" w:hAnsi="Arial" w:cs="Arial"/>
                  <w:sz w:val="24"/>
                  <w:szCs w:val="20"/>
                </w:rPr>
                <w:t>Yes</w:t>
              </w:r>
            </w:ins>
          </w:p>
        </w:tc>
        <w:tc>
          <w:tcPr>
            <w:tcW w:w="2069" w:type="dxa"/>
            <w:vAlign w:val="center"/>
          </w:tcPr>
          <w:p w14:paraId="1F57413C" w14:textId="77777777" w:rsidR="001F60E3" w:rsidRPr="001F60E3" w:rsidRDefault="001F60E3" w:rsidP="001F60E3">
            <w:pPr>
              <w:keepNext/>
              <w:spacing w:after="0" w:line="240" w:lineRule="auto"/>
              <w:jc w:val="center"/>
              <w:rPr>
                <w:ins w:id="5833" w:author="Joo, Hye@ARB" w:date="2026-06-04T22:26:00Z"/>
                <w:rFonts w:ascii="Arial" w:eastAsia="Times New Roman" w:hAnsi="Arial" w:cs="Arial"/>
                <w:sz w:val="24"/>
                <w:szCs w:val="20"/>
              </w:rPr>
            </w:pPr>
            <w:ins w:id="5834" w:author="Joo, Hye@ARB" w:date="2026-06-04T22:26:00Z">
              <w:r w:rsidRPr="001F60E3">
                <w:rPr>
                  <w:rFonts w:ascii="Arial" w:eastAsia="Times New Roman" w:hAnsi="Arial" w:cs="Arial"/>
                  <w:sz w:val="24"/>
                  <w:szCs w:val="20"/>
                </w:rPr>
                <w:t>Yes</w:t>
              </w:r>
            </w:ins>
          </w:p>
        </w:tc>
      </w:tr>
    </w:tbl>
    <w:p w14:paraId="30BD7998" w14:textId="77777777" w:rsidR="001F60E3" w:rsidRPr="001F60E3" w:rsidRDefault="001F60E3" w:rsidP="00D63C32">
      <w:pPr>
        <w:numPr>
          <w:ilvl w:val="0"/>
          <w:numId w:val="41"/>
        </w:numPr>
        <w:spacing w:line="278" w:lineRule="auto"/>
        <w:contextualSpacing/>
        <w:rPr>
          <w:ins w:id="5835" w:author="Joo, Hye@ARB" w:date="2026-06-04T22:26:00Z"/>
          <w:rFonts w:ascii="Arial" w:eastAsia="Aptos" w:hAnsi="Arial" w:cs="Arial"/>
          <w:color w:val="404040"/>
          <w:kern w:val="2"/>
          <w:sz w:val="24"/>
          <w:szCs w:val="24"/>
          <w14:ligatures w14:val="standardContextual"/>
        </w:rPr>
      </w:pPr>
      <w:ins w:id="5836" w:author="Joo, Hye@ARB" w:date="2026-06-04T22:26:00Z">
        <w:r w:rsidRPr="001F60E3">
          <w:rPr>
            <w:rFonts w:ascii="Arial" w:eastAsia="Aptos" w:hAnsi="Arial" w:cs="Arial"/>
            <w:color w:val="404040"/>
            <w:kern w:val="2"/>
            <w:sz w:val="24"/>
            <w:szCs w:val="24"/>
            <w14:ligatures w14:val="standardContextual"/>
          </w:rPr>
          <w:t>Classification of HEVs. HEVs qualifying for additional advanced componentry PZEV allowance or allowances that may be used in the AT PZEV category are classified in one of four types of HEVs based on the criteria in the following table.</w:t>
        </w:r>
      </w:ins>
    </w:p>
    <w:p w14:paraId="6FEE802D" w14:textId="77777777" w:rsidR="001F60E3" w:rsidRPr="001F60E3" w:rsidRDefault="001F60E3" w:rsidP="001F60E3">
      <w:pPr>
        <w:spacing w:line="278" w:lineRule="auto"/>
        <w:ind w:left="1440"/>
        <w:rPr>
          <w:ins w:id="5837" w:author="Joo, Hye@ARB" w:date="2026-06-04T22:26:00Z"/>
          <w:rFonts w:ascii="Arial" w:eastAsia="Aptos" w:hAnsi="Arial" w:cs="Arial"/>
          <w:color w:val="404040"/>
          <w:kern w:val="2"/>
          <w:sz w:val="24"/>
          <w:szCs w:val="24"/>
          <w14:ligatures w14:val="standardContextual"/>
        </w:rPr>
      </w:pPr>
    </w:p>
    <w:p w14:paraId="2BB834E3" w14:textId="77777777" w:rsidR="001F60E3" w:rsidRPr="001F60E3" w:rsidRDefault="001F60E3" w:rsidP="00D63C32">
      <w:pPr>
        <w:numPr>
          <w:ilvl w:val="0"/>
          <w:numId w:val="41"/>
        </w:numPr>
        <w:spacing w:line="278" w:lineRule="auto"/>
        <w:contextualSpacing/>
        <w:rPr>
          <w:ins w:id="5838" w:author="Joo, Hye@ARB" w:date="2026-06-04T22:26:00Z"/>
          <w:rFonts w:ascii="Arial" w:eastAsia="Aptos" w:hAnsi="Arial" w:cs="Arial"/>
          <w:i/>
          <w:iCs/>
          <w:color w:val="404040"/>
          <w:kern w:val="2"/>
          <w:sz w:val="24"/>
          <w:szCs w:val="24"/>
          <w14:ligatures w14:val="standardContextual"/>
        </w:rPr>
      </w:pPr>
      <w:ins w:id="5839"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4D1A9BA" w14:textId="77777777" w:rsidR="001F60E3" w:rsidRPr="001F60E3" w:rsidRDefault="001F60E3" w:rsidP="00D63C32">
      <w:pPr>
        <w:numPr>
          <w:ilvl w:val="0"/>
          <w:numId w:val="41"/>
        </w:numPr>
        <w:spacing w:line="278" w:lineRule="auto"/>
        <w:contextualSpacing/>
        <w:rPr>
          <w:ins w:id="5840" w:author="Joo, Hye@ARB" w:date="2026-06-04T22:26:00Z"/>
          <w:rFonts w:ascii="Arial" w:eastAsia="Aptos" w:hAnsi="Arial" w:cs="Arial"/>
          <w:i/>
          <w:iCs/>
          <w:color w:val="404040"/>
          <w:kern w:val="2"/>
          <w:sz w:val="24"/>
          <w:szCs w:val="24"/>
          <w14:ligatures w14:val="standardContextual"/>
        </w:rPr>
      </w:pPr>
      <w:ins w:id="5841"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0A69266E" w14:textId="77777777" w:rsidR="001F60E3" w:rsidRPr="001F60E3" w:rsidRDefault="001F60E3" w:rsidP="00D63C32">
      <w:pPr>
        <w:numPr>
          <w:ilvl w:val="0"/>
          <w:numId w:val="41"/>
        </w:numPr>
        <w:spacing w:line="278" w:lineRule="auto"/>
        <w:contextualSpacing/>
        <w:rPr>
          <w:ins w:id="5842" w:author="Joo, Hye@ARB" w:date="2026-06-04T22:26:00Z"/>
          <w:rFonts w:ascii="Arial" w:eastAsia="Aptos" w:hAnsi="Arial" w:cs="Arial"/>
          <w:i/>
          <w:iCs/>
          <w:color w:val="404040"/>
          <w:kern w:val="2"/>
          <w:sz w:val="24"/>
          <w:szCs w:val="24"/>
          <w14:ligatures w14:val="standardContextual"/>
        </w:rPr>
      </w:pPr>
      <w:ins w:id="584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7EF405FA" w14:textId="77777777" w:rsidR="001F60E3" w:rsidRPr="001F60E3" w:rsidRDefault="001F60E3" w:rsidP="00D63C32">
      <w:pPr>
        <w:numPr>
          <w:ilvl w:val="0"/>
          <w:numId w:val="41"/>
        </w:numPr>
        <w:spacing w:line="278" w:lineRule="auto"/>
        <w:contextualSpacing/>
        <w:rPr>
          <w:ins w:id="5844" w:author="Joo, Hye@ARB" w:date="2026-06-04T22:26:00Z"/>
          <w:rFonts w:ascii="Arial" w:eastAsia="Aptos" w:hAnsi="Arial" w:cs="Arial"/>
          <w:color w:val="404040"/>
          <w:kern w:val="2"/>
          <w:sz w:val="24"/>
          <w:szCs w:val="24"/>
          <w14:ligatures w14:val="standardContextual"/>
        </w:rPr>
      </w:pPr>
      <w:ins w:id="5845" w:author="Joo, Hye@ARB" w:date="2026-06-04T22:26:00Z">
        <w:r w:rsidRPr="001F60E3">
          <w:rPr>
            <w:rFonts w:ascii="Arial" w:eastAsia="Aptos" w:hAnsi="Arial" w:cs="Arial"/>
            <w:i/>
            <w:iCs/>
            <w:color w:val="404040"/>
            <w:kern w:val="2"/>
            <w:sz w:val="24"/>
            <w:szCs w:val="24"/>
            <w14:ligatures w14:val="standardContextual"/>
          </w:rPr>
          <w:t>Type D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criteria for a Type D HEV qualifies for an additional advanced componentry allowance of 0.4 in the 2009 through 2011 model years, 0.35 in the 2012 through 2014 model years, and 0.25 in the 2015 through 2017 model years.</w:t>
        </w:r>
        <w:r w:rsidRPr="001F60E3">
          <w:rPr>
            <w:rFonts w:ascii="Arial" w:eastAsia="Aptos" w:hAnsi="Arial" w:cs="Arial"/>
            <w:color w:val="404040"/>
            <w:kern w:val="2"/>
            <w:sz w:val="24"/>
            <w:szCs w:val="24"/>
            <w14:ligatures w14:val="standardContextual"/>
          </w:rPr>
          <w:br/>
        </w:r>
      </w:ins>
    </w:p>
    <w:p w14:paraId="7296349D" w14:textId="77777777" w:rsidR="001F60E3" w:rsidRPr="001F60E3" w:rsidRDefault="001F60E3" w:rsidP="00D63C32">
      <w:pPr>
        <w:numPr>
          <w:ilvl w:val="0"/>
          <w:numId w:val="41"/>
        </w:numPr>
        <w:spacing w:line="278" w:lineRule="auto"/>
        <w:contextualSpacing/>
        <w:rPr>
          <w:ins w:id="5846" w:author="Joo, Hye@ARB" w:date="2026-06-04T22:26:00Z"/>
          <w:rFonts w:ascii="Arial" w:eastAsia="Aptos" w:hAnsi="Arial" w:cs="Arial"/>
          <w:color w:val="404040"/>
          <w:kern w:val="2"/>
          <w:sz w:val="24"/>
          <w:szCs w:val="24"/>
          <w14:ligatures w14:val="standardContextual"/>
        </w:rPr>
      </w:pPr>
      <w:ins w:id="5847" w:author="Joo, Hye@ARB" w:date="2026-06-04T22:26:00Z">
        <w:r w:rsidRPr="001F60E3">
          <w:rPr>
            <w:rFonts w:ascii="Arial" w:eastAsia="Aptos" w:hAnsi="Arial" w:cs="Arial"/>
            <w:i/>
            <w:iCs/>
            <w:color w:val="404040"/>
            <w:kern w:val="2"/>
            <w:sz w:val="24"/>
            <w:szCs w:val="24"/>
            <w14:ligatures w14:val="standardContextual"/>
          </w:rPr>
          <w:t>Type E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criteria for a Type E HEV qualifies for an additional advanced componentry allowance of 0.5 in the 2009 through 2011 model years, 0.45 in the 2012 through 2014 model years, and 0.35 in the 2015 through 2017 model years.</w:t>
        </w:r>
        <w:r w:rsidRPr="001F60E3">
          <w:rPr>
            <w:rFonts w:ascii="Arial" w:eastAsia="Aptos" w:hAnsi="Arial" w:cs="Arial"/>
            <w:color w:val="404040"/>
            <w:kern w:val="2"/>
            <w:sz w:val="24"/>
            <w:szCs w:val="24"/>
            <w14:ligatures w14:val="standardContextual"/>
          </w:rPr>
          <w:br/>
        </w:r>
      </w:ins>
    </w:p>
    <w:p w14:paraId="076D615A" w14:textId="77777777" w:rsidR="001F60E3" w:rsidRPr="001F60E3" w:rsidRDefault="001F60E3" w:rsidP="00D63C32">
      <w:pPr>
        <w:numPr>
          <w:ilvl w:val="0"/>
          <w:numId w:val="41"/>
        </w:numPr>
        <w:spacing w:line="278" w:lineRule="auto"/>
        <w:contextualSpacing/>
        <w:rPr>
          <w:ins w:id="5848" w:author="Joo, Hye@ARB" w:date="2026-06-04T22:26:00Z"/>
          <w:rFonts w:ascii="Arial" w:eastAsia="Aptos" w:hAnsi="Arial" w:cs="Arial"/>
          <w:color w:val="404040"/>
          <w:kern w:val="2"/>
          <w:sz w:val="24"/>
          <w:szCs w:val="24"/>
          <w14:ligatures w14:val="standardContextual"/>
        </w:rPr>
      </w:pPr>
      <w:ins w:id="5849" w:author="Joo, Hye@ARB" w:date="2026-06-04T22:26:00Z">
        <w:r w:rsidRPr="001F60E3">
          <w:rPr>
            <w:rFonts w:ascii="Arial" w:eastAsia="Aptos" w:hAnsi="Arial" w:cs="Arial"/>
            <w:i/>
            <w:iCs/>
            <w:color w:val="404040"/>
            <w:kern w:val="2"/>
            <w:sz w:val="24"/>
            <w:szCs w:val="24"/>
            <w14:ligatures w14:val="standardContextual"/>
          </w:rPr>
          <w:t>Type F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all of the criteria </w:t>
        </w:r>
        <w:r w:rsidRPr="001F60E3">
          <w:rPr>
            <w:rFonts w:ascii="Arial" w:eastAsia="Aptos" w:hAnsi="Arial" w:cs="Arial"/>
            <w:color w:val="404040"/>
            <w:kern w:val="2"/>
            <w:sz w:val="24"/>
            <w:szCs w:val="24"/>
            <w14:ligatures w14:val="standardContextual"/>
          </w:rPr>
          <w:lastRenderedPageBreak/>
          <w:t xml:space="preserve">for a Type </w:t>
        </w:r>
        <w:proofErr w:type="spellStart"/>
        <w:r w:rsidRPr="001F60E3">
          <w:rPr>
            <w:rFonts w:ascii="Arial" w:eastAsia="Aptos" w:hAnsi="Arial" w:cs="Arial"/>
            <w:color w:val="404040"/>
            <w:kern w:val="2"/>
            <w:sz w:val="24"/>
            <w:szCs w:val="24"/>
            <w14:ligatures w14:val="standardContextual"/>
          </w:rPr>
          <w:t>F</w:t>
        </w:r>
        <w:proofErr w:type="spellEnd"/>
        <w:r w:rsidRPr="001F60E3">
          <w:rPr>
            <w:rFonts w:ascii="Arial" w:eastAsia="Aptos" w:hAnsi="Arial" w:cs="Arial"/>
            <w:color w:val="404040"/>
            <w:kern w:val="2"/>
            <w:sz w:val="24"/>
            <w:szCs w:val="24"/>
            <w14:ligatures w14:val="standardContextual"/>
          </w:rPr>
          <w:t xml:space="preserve"> HEV, including achieving 10 miles or more of all-electric UDDS range, qualifies for an additional advanced componentry allowance of 0.72 in the 2009 through 2011 model years, 0.67 in the 2012 through 2014 model years, and 0.57 in the 2015 through 2017 model years.</w:t>
        </w:r>
        <w:r w:rsidRPr="001F60E3">
          <w:rPr>
            <w:rFonts w:ascii="Arial" w:eastAsia="Aptos" w:hAnsi="Arial" w:cs="Arial"/>
            <w:color w:val="404040"/>
            <w:kern w:val="2"/>
            <w:sz w:val="24"/>
            <w:szCs w:val="24"/>
            <w14:ligatures w14:val="standardContextual"/>
          </w:rPr>
          <w:br/>
        </w:r>
      </w:ins>
    </w:p>
    <w:p w14:paraId="0A3C65FB" w14:textId="77777777" w:rsidR="001F60E3" w:rsidRPr="001F60E3" w:rsidRDefault="001F60E3" w:rsidP="00D63C32">
      <w:pPr>
        <w:numPr>
          <w:ilvl w:val="0"/>
          <w:numId w:val="41"/>
        </w:numPr>
        <w:spacing w:line="278" w:lineRule="auto"/>
        <w:contextualSpacing/>
        <w:rPr>
          <w:ins w:id="5850" w:author="Joo, Hye@ARB" w:date="2026-06-04T22:26:00Z"/>
          <w:rFonts w:ascii="Arial" w:eastAsia="Aptos" w:hAnsi="Arial" w:cs="Arial"/>
          <w:color w:val="404040"/>
          <w:kern w:val="2"/>
          <w:sz w:val="24"/>
          <w:szCs w:val="24"/>
          <w14:ligatures w14:val="standardContextual"/>
        </w:rPr>
      </w:pPr>
      <w:ins w:id="5851" w:author="Joo, Hye@ARB" w:date="2026-06-04T22:26:00Z">
        <w:r w:rsidRPr="001F60E3">
          <w:rPr>
            <w:rFonts w:ascii="Arial" w:eastAsia="Aptos" w:hAnsi="Arial" w:cs="Arial"/>
            <w:i/>
            <w:iCs/>
            <w:color w:val="404040"/>
            <w:kern w:val="2"/>
            <w:sz w:val="24"/>
            <w:szCs w:val="24"/>
            <w14:ligatures w14:val="standardContextual"/>
          </w:rPr>
          <w:t>Type G HEVs</w:t>
        </w:r>
        <w:r w:rsidRPr="001F60E3">
          <w:rPr>
            <w:rFonts w:ascii="Arial" w:eastAsia="Aptos" w:hAnsi="Arial" w:cs="Arial"/>
            <w:color w:val="404040"/>
            <w:kern w:val="2"/>
            <w:sz w:val="24"/>
            <w:szCs w:val="24"/>
            <w14:ligatures w14:val="standardContextual"/>
          </w:rPr>
          <w:t>. A PZEV that the manufacturer demonstrates to the reasonable satisfaction of the Executive Officer meets all of the criteria for a Type G HEV, including achieving 10 miles or more of all-electric US06 range, qualifies for an additional advanced componentry allowance of 0.95 in the 2009 through 2011 model years, 0.9 in the 2012 through 2014 model years, and 0.8 in the 2015 through 2017 model years.</w:t>
        </w:r>
        <w:r w:rsidRPr="001F60E3">
          <w:rPr>
            <w:rFonts w:ascii="Arial" w:eastAsia="Aptos" w:hAnsi="Arial" w:cs="Arial"/>
            <w:color w:val="404040"/>
            <w:kern w:val="2"/>
            <w:sz w:val="24"/>
            <w:szCs w:val="24"/>
            <w14:ligatures w14:val="standardContextual"/>
          </w:rPr>
          <w:br/>
        </w:r>
      </w:ins>
    </w:p>
    <w:p w14:paraId="4A210F12" w14:textId="77777777" w:rsidR="001F60E3" w:rsidRPr="001F60E3" w:rsidRDefault="001F60E3" w:rsidP="00D63C32">
      <w:pPr>
        <w:numPr>
          <w:ilvl w:val="0"/>
          <w:numId w:val="41"/>
        </w:numPr>
        <w:spacing w:line="278" w:lineRule="auto"/>
        <w:contextualSpacing/>
        <w:rPr>
          <w:ins w:id="5852" w:author="Joo, Hye@ARB" w:date="2026-06-04T22:26:00Z"/>
          <w:rFonts w:ascii="Arial" w:eastAsia="Aptos" w:hAnsi="Arial" w:cs="Arial"/>
          <w:color w:val="404040"/>
          <w:kern w:val="2"/>
          <w:sz w:val="24"/>
          <w:szCs w:val="24"/>
          <w14:ligatures w14:val="standardContextual"/>
        </w:rPr>
      </w:pPr>
      <w:ins w:id="5853" w:author="Joo, Hye@ARB" w:date="2026-06-04T22:26:00Z">
        <w:r w:rsidRPr="001F60E3">
          <w:rPr>
            <w:rFonts w:ascii="Arial" w:eastAsia="Aptos" w:hAnsi="Arial" w:cs="Arial"/>
            <w:i/>
            <w:iCs/>
            <w:color w:val="404040"/>
            <w:kern w:val="2"/>
            <w:sz w:val="24"/>
            <w:szCs w:val="24"/>
            <w14:ligatures w14:val="standardContextual"/>
          </w:rPr>
          <w:t>Severability</w:t>
        </w:r>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In the event that</w:t>
        </w:r>
        <w:proofErr w:type="gramEnd"/>
        <w:r w:rsidRPr="001F60E3">
          <w:rPr>
            <w:rFonts w:ascii="Arial" w:eastAsia="Aptos" w:hAnsi="Arial" w:cs="Arial"/>
            <w:color w:val="404040"/>
            <w:kern w:val="2"/>
            <w:sz w:val="24"/>
            <w:szCs w:val="24"/>
            <w14:ligatures w14:val="standardContextual"/>
          </w:rPr>
          <w:t xml:space="preserve"> all or part of subdivision 1962.1.1(c)(4)(B)1.-8. is found invalid, the remainder of section 1962.1.1 remains in full force and effect.</w:t>
        </w:r>
        <w:r w:rsidRPr="001F60E3">
          <w:rPr>
            <w:rFonts w:ascii="Arial" w:eastAsia="Aptos" w:hAnsi="Arial" w:cs="Arial"/>
            <w:color w:val="404040"/>
            <w:kern w:val="2"/>
            <w:sz w:val="24"/>
            <w:szCs w:val="24"/>
            <w14:ligatures w14:val="standardContextual"/>
          </w:rPr>
          <w:br/>
        </w:r>
      </w:ins>
    </w:p>
    <w:p w14:paraId="714C0AEA" w14:textId="77777777" w:rsidR="001F60E3" w:rsidRPr="001F60E3" w:rsidRDefault="001F60E3" w:rsidP="00D63C32">
      <w:pPr>
        <w:numPr>
          <w:ilvl w:val="0"/>
          <w:numId w:val="37"/>
        </w:numPr>
        <w:spacing w:line="278" w:lineRule="auto"/>
        <w:contextualSpacing/>
        <w:rPr>
          <w:ins w:id="5854" w:author="Joo, Hye@ARB" w:date="2026-06-04T22:26:00Z"/>
          <w:rFonts w:ascii="Arial" w:eastAsia="Aptos" w:hAnsi="Arial" w:cs="Arial"/>
          <w:color w:val="404040"/>
          <w:kern w:val="2"/>
          <w:sz w:val="24"/>
          <w:szCs w:val="24"/>
          <w14:ligatures w14:val="standardContextual"/>
        </w:rPr>
      </w:pPr>
      <w:ins w:id="5855" w:author="Joo, Hye@ARB" w:date="2026-06-04T22:26:00Z">
        <w:r w:rsidRPr="001F60E3">
          <w:rPr>
            <w:rFonts w:ascii="Arial" w:eastAsia="Aptos" w:hAnsi="Arial" w:cs="Arial"/>
            <w:i/>
            <w:iCs/>
            <w:color w:val="404040"/>
            <w:kern w:val="2"/>
            <w:sz w:val="24"/>
            <w:szCs w:val="24"/>
            <w14:ligatures w14:val="standardContextual"/>
          </w:rPr>
          <w:t>PZEV Allowance for Low Fuel-Cycle Emissions</w:t>
        </w:r>
        <w:r w:rsidRPr="001F60E3">
          <w:rPr>
            <w:rFonts w:ascii="Arial" w:eastAsia="Aptos" w:hAnsi="Arial" w:cs="Arial"/>
            <w:color w:val="404040"/>
            <w:kern w:val="2"/>
            <w:sz w:val="24"/>
            <w:szCs w:val="24"/>
            <w14:ligatures w14:val="standardContextual"/>
          </w:rPr>
          <w:t xml:space="preserve">. A vehicle that makes exclusive use of fuel(s) with very low fuel-cycle emissions shall receive a PZEV allowance of 0.3. </w:t>
        </w:r>
        <w:proofErr w:type="gramStart"/>
        <w:r w:rsidRPr="001F60E3">
          <w:rPr>
            <w:rFonts w:ascii="Arial" w:eastAsia="Aptos" w:hAnsi="Arial" w:cs="Arial"/>
            <w:color w:val="404040"/>
            <w:kern w:val="2"/>
            <w:sz w:val="24"/>
            <w:szCs w:val="24"/>
            <w14:ligatures w14:val="standardContextual"/>
          </w:rPr>
          <w:t>In order to</w:t>
        </w:r>
        <w:proofErr w:type="gramEnd"/>
        <w:r w:rsidRPr="001F60E3">
          <w:rPr>
            <w:rFonts w:ascii="Arial" w:eastAsia="Aptos" w:hAnsi="Arial" w:cs="Arial"/>
            <w:color w:val="404040"/>
            <w:kern w:val="2"/>
            <w:sz w:val="24"/>
            <w:szCs w:val="24"/>
            <w14:ligatures w14:val="standardContextual"/>
          </w:rPr>
          <w:t xml:space="preserve"> receive the PZEV low fuel-cycle emissions allowance, a manufacturer must demonstrate to the Executive Officer, using peer reviewed studies or other relevant information, that NMOG emissions associated with the fuel(s) used by the vehicle (on a grams/mile basis) are lower than or equal to 0.01 grams/mile. Fuel-cycle emissions must be calculated based on near-term production methods and infrastructure assumptions, and the uncertainty in the results must be quantified.</w:t>
        </w:r>
        <w:r w:rsidRPr="001F60E3">
          <w:rPr>
            <w:rFonts w:ascii="Arial" w:eastAsia="Aptos" w:hAnsi="Arial" w:cs="Arial"/>
            <w:color w:val="404040"/>
            <w:kern w:val="2"/>
            <w:sz w:val="24"/>
            <w:szCs w:val="24"/>
            <w14:ligatures w14:val="standardContextual"/>
          </w:rPr>
          <w:br/>
        </w:r>
      </w:ins>
    </w:p>
    <w:p w14:paraId="0D4BA9FF" w14:textId="77777777" w:rsidR="001F60E3" w:rsidRPr="001F60E3" w:rsidRDefault="001F60E3" w:rsidP="00D63C32">
      <w:pPr>
        <w:numPr>
          <w:ilvl w:val="0"/>
          <w:numId w:val="37"/>
        </w:numPr>
        <w:spacing w:line="278" w:lineRule="auto"/>
        <w:contextualSpacing/>
        <w:rPr>
          <w:ins w:id="5856" w:author="Joo, Hye@ARB" w:date="2026-06-04T22:26:00Z"/>
          <w:rFonts w:ascii="Arial" w:eastAsia="Aptos" w:hAnsi="Arial" w:cs="Arial"/>
          <w:color w:val="404040"/>
          <w:kern w:val="2"/>
          <w:sz w:val="24"/>
          <w:szCs w:val="24"/>
          <w14:ligatures w14:val="standardContextual"/>
        </w:rPr>
      </w:pPr>
      <w:ins w:id="5857" w:author="Joo, Hye@ARB" w:date="2026-06-04T22:26:00Z">
        <w:r w:rsidRPr="001F60E3">
          <w:rPr>
            <w:rFonts w:ascii="Arial" w:eastAsia="Aptos" w:hAnsi="Arial" w:cs="Arial"/>
            <w:i/>
            <w:iCs/>
            <w:color w:val="404040"/>
            <w:kern w:val="2"/>
            <w:sz w:val="24"/>
            <w:szCs w:val="24"/>
            <w14:ligatures w14:val="standardContextual"/>
          </w:rPr>
          <w:t>Calculation of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AC56033" w14:textId="77777777" w:rsidR="001F60E3" w:rsidRPr="001F60E3" w:rsidRDefault="001F60E3" w:rsidP="00D63C32">
      <w:pPr>
        <w:numPr>
          <w:ilvl w:val="0"/>
          <w:numId w:val="42"/>
        </w:numPr>
        <w:spacing w:line="278" w:lineRule="auto"/>
        <w:contextualSpacing/>
        <w:rPr>
          <w:ins w:id="5858" w:author="Joo, Hye@ARB" w:date="2026-06-04T22:26:00Z"/>
          <w:rFonts w:ascii="Arial" w:eastAsia="Aptos" w:hAnsi="Arial" w:cs="Arial"/>
          <w:color w:val="404040"/>
          <w:kern w:val="2"/>
          <w:sz w:val="24"/>
          <w:szCs w:val="24"/>
          <w14:ligatures w14:val="standardContextual"/>
        </w:rPr>
      </w:pPr>
      <w:ins w:id="5859" w:author="Joo, Hye@ARB" w:date="2026-06-04T22:26:00Z">
        <w:r w:rsidRPr="001F60E3">
          <w:rPr>
            <w:rFonts w:ascii="Arial" w:eastAsia="Aptos" w:hAnsi="Arial" w:cs="Arial"/>
            <w:i/>
            <w:iCs/>
            <w:color w:val="404040"/>
            <w:kern w:val="2"/>
            <w:sz w:val="24"/>
            <w:szCs w:val="24"/>
            <w14:ligatures w14:val="standardContextual"/>
          </w:rPr>
          <w:t>Calculation of Combined PZEV Allowance for a Vehicle</w:t>
        </w:r>
        <w:r w:rsidRPr="001F60E3">
          <w:rPr>
            <w:rFonts w:ascii="Arial" w:eastAsia="Aptos" w:hAnsi="Arial" w:cs="Arial"/>
            <w:color w:val="404040"/>
            <w:kern w:val="2"/>
            <w:sz w:val="24"/>
            <w:szCs w:val="24"/>
            <w14:ligatures w14:val="standardContextual"/>
          </w:rPr>
          <w:t>. The combined PZEV allowance for a qualifying vehicle in a particular model year is the sum of the PZEV allowances listed in this subdivision 1962.1.1(c)(6), multiplied by any PZEV introduction phase-in multiplier listed in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(7), subject to the caps in subdivision 1962.1.1(c)(6)(B).</w:t>
        </w:r>
        <w:r w:rsidRPr="001F60E3">
          <w:rPr>
            <w:rFonts w:ascii="Arial" w:eastAsia="Aptos" w:hAnsi="Arial" w:cs="Arial"/>
            <w:color w:val="404040"/>
            <w:kern w:val="2"/>
            <w:sz w:val="24"/>
            <w:szCs w:val="24"/>
            <w14:ligatures w14:val="standardContextual"/>
          </w:rPr>
          <w:br/>
        </w:r>
      </w:ins>
    </w:p>
    <w:p w14:paraId="71083FB8" w14:textId="77777777" w:rsidR="001F60E3" w:rsidRPr="001F60E3" w:rsidRDefault="001F60E3" w:rsidP="00D63C32">
      <w:pPr>
        <w:numPr>
          <w:ilvl w:val="0"/>
          <w:numId w:val="43"/>
        </w:numPr>
        <w:spacing w:line="278" w:lineRule="auto"/>
        <w:contextualSpacing/>
        <w:rPr>
          <w:ins w:id="5860" w:author="Joo, Hye@ARB" w:date="2026-06-04T22:26:00Z"/>
          <w:rFonts w:ascii="Arial" w:eastAsia="Aptos" w:hAnsi="Arial" w:cs="Arial"/>
          <w:color w:val="404040"/>
          <w:kern w:val="2"/>
          <w:sz w:val="24"/>
          <w:szCs w:val="24"/>
          <w14:ligatures w14:val="standardContextual"/>
        </w:rPr>
      </w:pPr>
      <w:ins w:id="5861" w:author="Joo, Hye@ARB" w:date="2026-06-04T22:26:00Z">
        <w:r w:rsidRPr="001F60E3">
          <w:rPr>
            <w:rFonts w:ascii="Arial" w:eastAsia="Aptos" w:hAnsi="Arial" w:cs="Arial"/>
            <w:i/>
            <w:iCs/>
            <w:color w:val="404040"/>
            <w:kern w:val="2"/>
            <w:sz w:val="24"/>
            <w:szCs w:val="24"/>
            <w14:ligatures w14:val="standardContextual"/>
          </w:rPr>
          <w:t>Baseline PZEV Allowance</w:t>
        </w:r>
        <w:r w:rsidRPr="001F60E3">
          <w:rPr>
            <w:rFonts w:ascii="Arial" w:eastAsia="Aptos" w:hAnsi="Arial" w:cs="Arial"/>
            <w:color w:val="404040"/>
            <w:kern w:val="2"/>
            <w:sz w:val="24"/>
            <w:szCs w:val="24"/>
            <w14:ligatures w14:val="standardContextual"/>
          </w:rPr>
          <w:t xml:space="preserve">. The baseline PZEV allowance of 0.2 for vehicles meeting the criteria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(c)(2);</w:t>
        </w:r>
        <w:r w:rsidRPr="001F60E3">
          <w:rPr>
            <w:rFonts w:ascii="Arial" w:eastAsia="Aptos" w:hAnsi="Arial" w:cs="Arial"/>
            <w:color w:val="404040"/>
            <w:kern w:val="2"/>
            <w:sz w:val="24"/>
            <w:szCs w:val="24"/>
            <w14:ligatures w14:val="standardContextual"/>
          </w:rPr>
          <w:br/>
        </w:r>
      </w:ins>
    </w:p>
    <w:p w14:paraId="648162B6" w14:textId="77777777" w:rsidR="001F60E3" w:rsidRPr="001F60E3" w:rsidRDefault="001F60E3" w:rsidP="00D63C32">
      <w:pPr>
        <w:numPr>
          <w:ilvl w:val="0"/>
          <w:numId w:val="43"/>
        </w:numPr>
        <w:spacing w:line="278" w:lineRule="auto"/>
        <w:contextualSpacing/>
        <w:rPr>
          <w:ins w:id="5862" w:author="Joo, Hye@ARB" w:date="2026-06-04T22:26:00Z"/>
          <w:rFonts w:ascii="Arial" w:eastAsia="Aptos" w:hAnsi="Arial" w:cs="Arial"/>
          <w:color w:val="404040"/>
          <w:kern w:val="2"/>
          <w:sz w:val="24"/>
          <w:szCs w:val="24"/>
          <w14:ligatures w14:val="standardContextual"/>
        </w:rPr>
      </w:pPr>
      <w:ins w:id="5863" w:author="Joo, Hye@ARB" w:date="2026-06-04T22:26:00Z">
        <w:r w:rsidRPr="001F60E3">
          <w:rPr>
            <w:rFonts w:ascii="Arial" w:eastAsia="Aptos" w:hAnsi="Arial" w:cs="Arial"/>
            <w:i/>
            <w:iCs/>
            <w:color w:val="404040"/>
            <w:kern w:val="2"/>
            <w:sz w:val="24"/>
            <w:szCs w:val="24"/>
            <w14:ligatures w14:val="standardContextual"/>
          </w:rPr>
          <w:lastRenderedPageBreak/>
          <w:t>Zero-Emission VMT PZEV Allowance</w:t>
        </w:r>
        <w:r w:rsidRPr="001F60E3">
          <w:rPr>
            <w:rFonts w:ascii="Arial" w:eastAsia="Aptos" w:hAnsi="Arial" w:cs="Arial"/>
            <w:color w:val="404040"/>
            <w:kern w:val="2"/>
            <w:sz w:val="24"/>
            <w:szCs w:val="24"/>
            <w14:ligatures w14:val="standardContextual"/>
          </w:rPr>
          <w:t>. The zero-emission VMT PZEV allowance, if any, determined in accordance with subdivision 1962.1.1(c)(3);</w:t>
        </w:r>
        <w:r w:rsidRPr="001F60E3">
          <w:rPr>
            <w:rFonts w:ascii="Arial" w:eastAsia="Aptos" w:hAnsi="Arial" w:cs="Arial"/>
            <w:color w:val="404040"/>
            <w:kern w:val="2"/>
            <w:sz w:val="24"/>
            <w:szCs w:val="24"/>
            <w14:ligatures w14:val="standardContextual"/>
          </w:rPr>
          <w:br/>
        </w:r>
      </w:ins>
    </w:p>
    <w:p w14:paraId="52B4DD79" w14:textId="77777777" w:rsidR="001F60E3" w:rsidRPr="001F60E3" w:rsidRDefault="001F60E3" w:rsidP="00D63C32">
      <w:pPr>
        <w:numPr>
          <w:ilvl w:val="0"/>
          <w:numId w:val="43"/>
        </w:numPr>
        <w:spacing w:line="278" w:lineRule="auto"/>
        <w:contextualSpacing/>
        <w:rPr>
          <w:ins w:id="5864" w:author="Joo, Hye@ARB" w:date="2026-06-04T22:26:00Z"/>
          <w:rFonts w:ascii="Arial" w:eastAsia="Aptos" w:hAnsi="Arial" w:cs="Arial"/>
          <w:color w:val="404040"/>
          <w:kern w:val="2"/>
          <w:sz w:val="24"/>
          <w:szCs w:val="24"/>
          <w14:ligatures w14:val="standardContextual"/>
        </w:rPr>
      </w:pPr>
      <w:ins w:id="5865" w:author="Joo, Hye@ARB" w:date="2026-06-04T22:26:00Z">
        <w:r w:rsidRPr="001F60E3">
          <w:rPr>
            <w:rFonts w:ascii="Arial" w:eastAsia="Aptos" w:hAnsi="Arial" w:cs="Arial"/>
            <w:i/>
            <w:iCs/>
            <w:color w:val="404040"/>
            <w:kern w:val="2"/>
            <w:sz w:val="24"/>
            <w:szCs w:val="24"/>
            <w14:ligatures w14:val="standardContextual"/>
          </w:rPr>
          <w:t>Advanced Componentry PZEV Allowance</w:t>
        </w:r>
        <w:r w:rsidRPr="001F60E3">
          <w:rPr>
            <w:rFonts w:ascii="Arial" w:eastAsia="Aptos" w:hAnsi="Arial" w:cs="Arial"/>
            <w:color w:val="404040"/>
            <w:kern w:val="2"/>
            <w:sz w:val="24"/>
            <w:szCs w:val="24"/>
            <w14:ligatures w14:val="standardContextual"/>
          </w:rPr>
          <w:t xml:space="preserve">. The advanced ZEV componentry PZEV allowance, if any, determined in accordance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(c)(4); and</w:t>
        </w:r>
        <w:r w:rsidRPr="001F60E3">
          <w:rPr>
            <w:rFonts w:ascii="Arial" w:eastAsia="Aptos" w:hAnsi="Arial" w:cs="Arial"/>
            <w:color w:val="404040"/>
            <w:kern w:val="2"/>
            <w:sz w:val="24"/>
            <w:szCs w:val="24"/>
            <w14:ligatures w14:val="standardContextual"/>
          </w:rPr>
          <w:br/>
        </w:r>
      </w:ins>
    </w:p>
    <w:p w14:paraId="7FA1405F" w14:textId="77777777" w:rsidR="001F60E3" w:rsidRPr="001F60E3" w:rsidRDefault="001F60E3" w:rsidP="00D63C32">
      <w:pPr>
        <w:numPr>
          <w:ilvl w:val="0"/>
          <w:numId w:val="43"/>
        </w:numPr>
        <w:spacing w:line="278" w:lineRule="auto"/>
        <w:contextualSpacing/>
        <w:rPr>
          <w:ins w:id="5866" w:author="Joo, Hye@ARB" w:date="2026-06-04T22:26:00Z"/>
          <w:rFonts w:ascii="Arial" w:eastAsia="Aptos" w:hAnsi="Arial" w:cs="Arial"/>
          <w:color w:val="404040"/>
          <w:kern w:val="2"/>
          <w:sz w:val="24"/>
          <w:szCs w:val="24"/>
          <w14:ligatures w14:val="standardContextual"/>
        </w:rPr>
      </w:pPr>
      <w:ins w:id="5867" w:author="Joo, Hye@ARB" w:date="2026-06-04T22:26:00Z">
        <w:r w:rsidRPr="001F60E3">
          <w:rPr>
            <w:rFonts w:ascii="Arial" w:eastAsia="Aptos" w:hAnsi="Arial" w:cs="Arial"/>
            <w:i/>
            <w:iCs/>
            <w:color w:val="404040"/>
            <w:kern w:val="2"/>
            <w:sz w:val="24"/>
            <w:szCs w:val="24"/>
            <w14:ligatures w14:val="standardContextual"/>
          </w:rPr>
          <w:t>Fuel-Cycle Emissions PZEV Allowance</w:t>
        </w:r>
        <w:r w:rsidRPr="001F60E3">
          <w:rPr>
            <w:rFonts w:ascii="Arial" w:eastAsia="Aptos" w:hAnsi="Arial" w:cs="Arial"/>
            <w:color w:val="404040"/>
            <w:kern w:val="2"/>
            <w:sz w:val="24"/>
            <w:szCs w:val="24"/>
            <w14:ligatures w14:val="standardContextual"/>
          </w:rPr>
          <w:t xml:space="preserve">. The fuel-cycle emissions PZEV allowance, if any, determined in accordance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(c)(5).</w:t>
        </w:r>
        <w:r w:rsidRPr="001F60E3">
          <w:rPr>
            <w:rFonts w:ascii="Arial" w:eastAsia="Aptos" w:hAnsi="Arial" w:cs="Arial"/>
            <w:color w:val="404040"/>
            <w:kern w:val="2"/>
            <w:sz w:val="24"/>
            <w:szCs w:val="24"/>
            <w14:ligatures w14:val="standardContextual"/>
          </w:rPr>
          <w:br/>
        </w:r>
      </w:ins>
    </w:p>
    <w:p w14:paraId="682F7F69" w14:textId="77777777" w:rsidR="001F60E3" w:rsidRPr="001F60E3" w:rsidRDefault="001F60E3" w:rsidP="00D63C32">
      <w:pPr>
        <w:numPr>
          <w:ilvl w:val="0"/>
          <w:numId w:val="42"/>
        </w:numPr>
        <w:spacing w:line="278" w:lineRule="auto"/>
        <w:contextualSpacing/>
        <w:rPr>
          <w:ins w:id="5868" w:author="Joo, Hye@ARB" w:date="2026-06-04T22:26:00Z"/>
          <w:rFonts w:ascii="Arial" w:eastAsia="Aptos" w:hAnsi="Arial" w:cs="Arial"/>
          <w:color w:val="404040"/>
          <w:kern w:val="2"/>
          <w:sz w:val="24"/>
          <w:szCs w:val="24"/>
          <w14:ligatures w14:val="standardContextual"/>
        </w:rPr>
      </w:pPr>
      <w:ins w:id="5869" w:author="Joo, Hye@ARB" w:date="2026-06-04T22:26:00Z">
        <w:r w:rsidRPr="001F60E3">
          <w:rPr>
            <w:rFonts w:ascii="Arial" w:eastAsia="Aptos" w:hAnsi="Arial" w:cs="Arial"/>
            <w:i/>
            <w:iCs/>
            <w:color w:val="404040"/>
            <w:kern w:val="2"/>
            <w:sz w:val="24"/>
            <w:szCs w:val="24"/>
            <w14:ligatures w14:val="standardContextual"/>
          </w:rPr>
          <w:t>Caps on the Value of an AT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0137C593" w14:textId="77777777" w:rsidR="001F60E3" w:rsidRPr="001F60E3" w:rsidRDefault="001F60E3" w:rsidP="00D63C32">
      <w:pPr>
        <w:numPr>
          <w:ilvl w:val="0"/>
          <w:numId w:val="44"/>
        </w:numPr>
        <w:spacing w:line="278" w:lineRule="auto"/>
        <w:contextualSpacing/>
        <w:rPr>
          <w:ins w:id="5870" w:author="Joo, Hye@ARB" w:date="2026-06-04T22:26:00Z"/>
          <w:rFonts w:ascii="Arial" w:eastAsia="Aptos" w:hAnsi="Arial" w:cs="Arial"/>
          <w:color w:val="404040"/>
          <w:kern w:val="2"/>
          <w:sz w:val="24"/>
          <w:szCs w:val="24"/>
          <w14:ligatures w14:val="standardContextual"/>
        </w:rPr>
      </w:pPr>
      <w:ins w:id="5871" w:author="Joo, Hye@ARB" w:date="2026-06-04T22:26:00Z">
        <w:r w:rsidRPr="001F60E3">
          <w:rPr>
            <w:rFonts w:ascii="Arial" w:eastAsia="Aptos" w:hAnsi="Arial" w:cs="Arial"/>
            <w:i/>
            <w:iCs/>
            <w:color w:val="404040"/>
            <w:kern w:val="2"/>
            <w:sz w:val="24"/>
            <w:szCs w:val="24"/>
            <w14:ligatures w14:val="standardContextual"/>
          </w:rPr>
          <w:t>Cap for 2009 through 2017 Model Year Vehicles</w:t>
        </w:r>
        <w:r w:rsidRPr="001F60E3">
          <w:rPr>
            <w:rFonts w:ascii="Arial" w:eastAsia="Aptos" w:hAnsi="Arial" w:cs="Arial"/>
            <w:color w:val="404040"/>
            <w:kern w:val="2"/>
            <w:sz w:val="24"/>
            <w:szCs w:val="24"/>
            <w14:ligatures w14:val="standardContextual"/>
          </w:rPr>
          <w:t>. The maximum value an AT PZEV may earn before phase-in multipliers, including the baseline PZEV allowance, is 3.0.</w:t>
        </w:r>
        <w:r w:rsidRPr="001F60E3">
          <w:rPr>
            <w:rFonts w:ascii="Arial" w:eastAsia="Aptos" w:hAnsi="Arial" w:cs="Arial"/>
            <w:color w:val="404040"/>
            <w:kern w:val="2"/>
            <w:sz w:val="24"/>
            <w:szCs w:val="24"/>
            <w14:ligatures w14:val="standardContextual"/>
          </w:rPr>
          <w:br/>
        </w:r>
      </w:ins>
    </w:p>
    <w:p w14:paraId="53A3577E" w14:textId="77777777" w:rsidR="001F60E3" w:rsidRPr="001F60E3" w:rsidRDefault="001F60E3" w:rsidP="00D63C32">
      <w:pPr>
        <w:numPr>
          <w:ilvl w:val="0"/>
          <w:numId w:val="44"/>
        </w:numPr>
        <w:spacing w:line="278" w:lineRule="auto"/>
        <w:contextualSpacing/>
        <w:rPr>
          <w:ins w:id="5872" w:author="Joo, Hye@ARB" w:date="2026-06-04T22:26:00Z"/>
          <w:rFonts w:ascii="Arial" w:eastAsia="Aptos" w:hAnsi="Arial" w:cs="Arial"/>
          <w:i/>
          <w:iCs/>
          <w:color w:val="404040"/>
          <w:kern w:val="2"/>
          <w:sz w:val="24"/>
          <w:szCs w:val="24"/>
          <w14:ligatures w14:val="standardContextual"/>
        </w:rPr>
      </w:pPr>
      <w:ins w:id="587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C60545E" w14:textId="77777777" w:rsidR="001F60E3" w:rsidRPr="001F60E3" w:rsidRDefault="001F60E3" w:rsidP="00D63C32">
      <w:pPr>
        <w:numPr>
          <w:ilvl w:val="0"/>
          <w:numId w:val="37"/>
        </w:numPr>
        <w:spacing w:line="278" w:lineRule="auto"/>
        <w:contextualSpacing/>
        <w:rPr>
          <w:ins w:id="5874" w:author="Joo, Hye@ARB" w:date="2026-06-04T22:26:00Z"/>
          <w:rFonts w:ascii="Arial" w:eastAsia="Aptos" w:hAnsi="Arial" w:cs="Arial"/>
          <w:i/>
          <w:iCs/>
          <w:color w:val="404040"/>
          <w:kern w:val="2"/>
          <w:sz w:val="24"/>
          <w:szCs w:val="24"/>
          <w14:ligatures w14:val="standardContextual"/>
        </w:rPr>
      </w:pPr>
      <w:ins w:id="5875" w:author="Joo, Hye@ARB" w:date="2026-06-04T22:26:00Z">
        <w:r w:rsidRPr="001F60E3">
          <w:rPr>
            <w:rFonts w:ascii="Arial" w:eastAsia="Aptos" w:hAnsi="Arial" w:cs="Arial"/>
            <w:i/>
            <w:iCs/>
            <w:color w:val="404040"/>
            <w:kern w:val="2"/>
            <w:sz w:val="24"/>
            <w:szCs w:val="24"/>
            <w14:ligatures w14:val="standardContextual"/>
          </w:rPr>
          <w:t>PZEV Multipliers.</w:t>
        </w:r>
        <w:r w:rsidRPr="001F60E3">
          <w:rPr>
            <w:rFonts w:ascii="Arial" w:eastAsia="Aptos" w:hAnsi="Arial" w:cs="Arial"/>
            <w:i/>
            <w:iCs/>
            <w:color w:val="404040"/>
            <w:kern w:val="2"/>
            <w:sz w:val="24"/>
            <w:szCs w:val="24"/>
            <w14:ligatures w14:val="standardContextual"/>
          </w:rPr>
          <w:br/>
        </w:r>
      </w:ins>
    </w:p>
    <w:p w14:paraId="5691660D" w14:textId="77777777" w:rsidR="001F60E3" w:rsidRPr="001F60E3" w:rsidRDefault="001F60E3" w:rsidP="00D63C32">
      <w:pPr>
        <w:numPr>
          <w:ilvl w:val="0"/>
          <w:numId w:val="45"/>
        </w:numPr>
        <w:spacing w:line="278" w:lineRule="auto"/>
        <w:contextualSpacing/>
        <w:rPr>
          <w:ins w:id="5876" w:author="Joo, Hye@ARB" w:date="2026-06-04T22:26:00Z"/>
          <w:rFonts w:ascii="Arial" w:eastAsia="Aptos" w:hAnsi="Arial" w:cs="Arial"/>
          <w:i/>
          <w:iCs/>
          <w:color w:val="404040"/>
          <w:kern w:val="2"/>
          <w:sz w:val="24"/>
          <w:szCs w:val="24"/>
          <w14:ligatures w14:val="standardContextual"/>
        </w:rPr>
      </w:pPr>
      <w:ins w:id="5877"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2304DAA4" w14:textId="77777777" w:rsidR="001F60E3" w:rsidRPr="001F60E3" w:rsidRDefault="001F60E3" w:rsidP="00D63C32">
      <w:pPr>
        <w:numPr>
          <w:ilvl w:val="0"/>
          <w:numId w:val="45"/>
        </w:numPr>
        <w:spacing w:line="278" w:lineRule="auto"/>
        <w:contextualSpacing/>
        <w:rPr>
          <w:ins w:id="5878" w:author="Joo, Hye@ARB" w:date="2026-06-04T22:26:00Z"/>
          <w:rFonts w:ascii="Arial" w:eastAsia="Aptos" w:hAnsi="Arial" w:cs="Arial"/>
          <w:color w:val="404040"/>
          <w:kern w:val="2"/>
          <w:sz w:val="24"/>
          <w:szCs w:val="24"/>
          <w14:ligatures w14:val="standardContextual"/>
        </w:rPr>
      </w:pPr>
      <w:ins w:id="5879" w:author="Joo, Hye@ARB" w:date="2026-06-04T22:26:00Z">
        <w:r w:rsidRPr="001F60E3">
          <w:rPr>
            <w:rFonts w:ascii="Arial" w:eastAsia="Aptos" w:hAnsi="Arial" w:cs="Arial"/>
            <w:i/>
            <w:iCs/>
            <w:color w:val="404040"/>
            <w:kern w:val="2"/>
            <w:sz w:val="24"/>
            <w:szCs w:val="24"/>
            <w14:ligatures w14:val="standardContextual"/>
          </w:rPr>
          <w:t>Introduction Phase-In Multiplier for PZEVs That Earn a Zero-Emission VMT Allowance.</w:t>
        </w:r>
        <w:r w:rsidRPr="001F60E3">
          <w:rPr>
            <w:rFonts w:ascii="Arial" w:eastAsia="Aptos" w:hAnsi="Arial" w:cs="Arial"/>
            <w:color w:val="404040"/>
            <w:kern w:val="2"/>
            <w:sz w:val="24"/>
            <w:szCs w:val="24"/>
            <w14:ligatures w14:val="standardContextual"/>
          </w:rPr>
          <w:t xml:space="preserve"> Each 2009 through 2011 model year PZEV that earns a zero-emission VMT allowance under section 1962.1.1(c)(3) and is sold to a California motorist or is leased for three or more years to a California motorist who is given the option to purchase or re-lease the vehicle for two years or more at the end of the first lease term, qualifies for a phase-in multiplier of 1.25. This subdivision 1962.1.1(c)(7)(B) multiplier will no longer be available after model year 2011.</w:t>
        </w:r>
        <w:r w:rsidRPr="001F60E3">
          <w:rPr>
            <w:rFonts w:ascii="Arial" w:eastAsia="Aptos" w:hAnsi="Arial" w:cs="Arial"/>
            <w:color w:val="404040"/>
            <w:kern w:val="2"/>
            <w:sz w:val="24"/>
            <w:szCs w:val="24"/>
            <w14:ligatures w14:val="standardContextual"/>
          </w:rPr>
          <w:br/>
        </w:r>
      </w:ins>
    </w:p>
    <w:p w14:paraId="0C4477DC" w14:textId="77777777" w:rsidR="001F60E3" w:rsidRPr="001F60E3" w:rsidRDefault="001F60E3" w:rsidP="00D63C32">
      <w:pPr>
        <w:numPr>
          <w:ilvl w:val="0"/>
          <w:numId w:val="29"/>
        </w:numPr>
        <w:spacing w:line="278" w:lineRule="auto"/>
        <w:contextualSpacing/>
        <w:rPr>
          <w:ins w:id="5880" w:author="Joo, Hye@ARB" w:date="2026-06-04T22:26:00Z"/>
          <w:rFonts w:ascii="Arial" w:eastAsia="Aptos" w:hAnsi="Arial" w:cs="Arial"/>
          <w:i/>
          <w:iCs/>
          <w:color w:val="404040"/>
          <w:kern w:val="2"/>
          <w:sz w:val="24"/>
          <w:szCs w:val="24"/>
          <w14:ligatures w14:val="standardContextual"/>
        </w:rPr>
      </w:pPr>
      <w:ins w:id="5881" w:author="Joo, Hye@ARB" w:date="2026-06-04T22:26:00Z">
        <w:r w:rsidRPr="001F60E3">
          <w:rPr>
            <w:rFonts w:ascii="Arial" w:eastAsia="Aptos" w:hAnsi="Arial" w:cs="Arial"/>
            <w:i/>
            <w:iCs/>
            <w:color w:val="404040"/>
            <w:kern w:val="2"/>
            <w:sz w:val="24"/>
            <w:szCs w:val="24"/>
            <w14:ligatures w14:val="standardContextual"/>
          </w:rPr>
          <w:t>Qualification for ZEV Multipliers and Credits.</w:t>
        </w:r>
        <w:r w:rsidRPr="001F60E3">
          <w:rPr>
            <w:rFonts w:ascii="Arial" w:eastAsia="Aptos" w:hAnsi="Arial" w:cs="Arial"/>
            <w:i/>
            <w:iCs/>
            <w:color w:val="404040"/>
            <w:kern w:val="2"/>
            <w:sz w:val="24"/>
            <w:szCs w:val="24"/>
            <w14:ligatures w14:val="standardContextual"/>
          </w:rPr>
          <w:br/>
        </w:r>
      </w:ins>
    </w:p>
    <w:p w14:paraId="39B6E1D4" w14:textId="77777777" w:rsidR="001F60E3" w:rsidRPr="001F60E3" w:rsidRDefault="001F60E3" w:rsidP="00D63C32">
      <w:pPr>
        <w:numPr>
          <w:ilvl w:val="0"/>
          <w:numId w:val="46"/>
        </w:numPr>
        <w:spacing w:line="278" w:lineRule="auto"/>
        <w:contextualSpacing/>
        <w:rPr>
          <w:ins w:id="5882" w:author="Joo, Hye@ARB" w:date="2026-06-04T22:26:00Z"/>
          <w:rFonts w:ascii="Arial" w:eastAsia="Aptos" w:hAnsi="Arial" w:cs="Arial"/>
          <w:i/>
          <w:iCs/>
          <w:color w:val="404040"/>
          <w:kern w:val="2"/>
          <w:sz w:val="24"/>
          <w:szCs w:val="24"/>
          <w14:ligatures w14:val="standardContextual"/>
        </w:rPr>
      </w:pPr>
      <w:ins w:id="588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802509E" w14:textId="77777777" w:rsidR="001F60E3" w:rsidRPr="001F60E3" w:rsidRDefault="001F60E3" w:rsidP="00D63C32">
      <w:pPr>
        <w:numPr>
          <w:ilvl w:val="0"/>
          <w:numId w:val="46"/>
        </w:numPr>
        <w:spacing w:line="278" w:lineRule="auto"/>
        <w:contextualSpacing/>
        <w:rPr>
          <w:ins w:id="5884" w:author="Joo, Hye@ARB" w:date="2026-06-04T22:26:00Z"/>
          <w:rFonts w:ascii="Arial" w:eastAsia="Aptos" w:hAnsi="Arial" w:cs="Arial"/>
          <w:i/>
          <w:iCs/>
          <w:color w:val="404040"/>
          <w:kern w:val="2"/>
          <w:sz w:val="24"/>
          <w:szCs w:val="24"/>
          <w14:ligatures w14:val="standardContextual"/>
        </w:rPr>
      </w:pPr>
      <w:ins w:id="5885"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BDB85A1" w14:textId="77777777" w:rsidR="001F60E3" w:rsidRPr="001F60E3" w:rsidRDefault="001F60E3" w:rsidP="00D63C32">
      <w:pPr>
        <w:numPr>
          <w:ilvl w:val="0"/>
          <w:numId w:val="46"/>
        </w:numPr>
        <w:spacing w:line="278" w:lineRule="auto"/>
        <w:contextualSpacing/>
        <w:rPr>
          <w:ins w:id="5886" w:author="Joo, Hye@ARB" w:date="2026-06-04T22:26:00Z"/>
          <w:rFonts w:ascii="Arial" w:eastAsia="Aptos" w:hAnsi="Arial" w:cs="Arial"/>
          <w:i/>
          <w:iCs/>
          <w:color w:val="404040"/>
          <w:kern w:val="2"/>
          <w:sz w:val="24"/>
          <w:szCs w:val="24"/>
          <w14:ligatures w14:val="standardContextual"/>
        </w:rPr>
      </w:pPr>
      <w:ins w:id="5887" w:author="Joo, Hye@ARB" w:date="2026-06-04T22:26:00Z">
        <w:r w:rsidRPr="001F60E3">
          <w:rPr>
            <w:rFonts w:ascii="Arial" w:eastAsia="Aptos" w:hAnsi="Arial" w:cs="Arial"/>
            <w:i/>
            <w:iCs/>
            <w:color w:val="404040"/>
            <w:kern w:val="2"/>
            <w:sz w:val="24"/>
            <w:szCs w:val="24"/>
            <w14:ligatures w14:val="standardContextual"/>
          </w:rPr>
          <w:lastRenderedPageBreak/>
          <w:t>[Reserved].</w:t>
        </w:r>
        <w:r w:rsidRPr="001F60E3">
          <w:rPr>
            <w:rFonts w:ascii="Arial" w:eastAsia="Aptos" w:hAnsi="Arial" w:cs="Arial"/>
            <w:i/>
            <w:iCs/>
            <w:color w:val="404040"/>
            <w:kern w:val="2"/>
            <w:sz w:val="24"/>
            <w:szCs w:val="24"/>
            <w14:ligatures w14:val="standardContextual"/>
          </w:rPr>
          <w:br/>
        </w:r>
      </w:ins>
    </w:p>
    <w:p w14:paraId="3FA24F39" w14:textId="77777777" w:rsidR="001F60E3" w:rsidRPr="001F60E3" w:rsidRDefault="001F60E3" w:rsidP="00D63C32">
      <w:pPr>
        <w:numPr>
          <w:ilvl w:val="0"/>
          <w:numId w:val="46"/>
        </w:numPr>
        <w:spacing w:line="278" w:lineRule="auto"/>
        <w:contextualSpacing/>
        <w:rPr>
          <w:ins w:id="5888" w:author="Joo, Hye@ARB" w:date="2026-06-04T22:26:00Z"/>
          <w:rFonts w:ascii="Arial" w:eastAsia="Aptos" w:hAnsi="Arial" w:cs="Arial"/>
          <w:i/>
          <w:iCs/>
          <w:color w:val="404040"/>
          <w:kern w:val="2"/>
          <w:sz w:val="24"/>
          <w:szCs w:val="24"/>
          <w14:ligatures w14:val="standardContextual"/>
        </w:rPr>
      </w:pPr>
      <w:ins w:id="5889"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0C62076" w14:textId="77777777" w:rsidR="001F60E3" w:rsidRPr="001F60E3" w:rsidRDefault="001F60E3" w:rsidP="00D63C32">
      <w:pPr>
        <w:numPr>
          <w:ilvl w:val="0"/>
          <w:numId w:val="46"/>
        </w:numPr>
        <w:spacing w:line="278" w:lineRule="auto"/>
        <w:contextualSpacing/>
        <w:rPr>
          <w:ins w:id="5890" w:author="Joo, Hye@ARB" w:date="2026-06-04T22:26:00Z"/>
          <w:rFonts w:ascii="Arial" w:eastAsia="Aptos" w:hAnsi="Arial" w:cs="Arial"/>
          <w:i/>
          <w:iCs/>
          <w:color w:val="404040"/>
          <w:kern w:val="2"/>
          <w:sz w:val="24"/>
          <w:szCs w:val="24"/>
          <w14:ligatures w14:val="standardContextual"/>
        </w:rPr>
      </w:pPr>
      <w:ins w:id="5891" w:author="Joo, Hye@ARB" w:date="2026-06-04T22:26:00Z">
        <w:r w:rsidRPr="001F60E3">
          <w:rPr>
            <w:rFonts w:ascii="Arial" w:eastAsia="Aptos" w:hAnsi="Arial" w:cs="Arial"/>
            <w:i/>
            <w:iCs/>
            <w:color w:val="404040"/>
            <w:kern w:val="2"/>
            <w:sz w:val="24"/>
            <w:szCs w:val="24"/>
            <w14:ligatures w14:val="standardContextual"/>
          </w:rPr>
          <w:t>Credits for 2009 through 2017 Model Year ZEVs.</w:t>
        </w:r>
        <w:r w:rsidRPr="001F60E3">
          <w:rPr>
            <w:rFonts w:ascii="Arial" w:eastAsia="Aptos" w:hAnsi="Arial" w:cs="Arial"/>
            <w:i/>
            <w:iCs/>
            <w:color w:val="404040"/>
            <w:kern w:val="2"/>
            <w:sz w:val="24"/>
            <w:szCs w:val="24"/>
            <w14:ligatures w14:val="standardContextual"/>
          </w:rPr>
          <w:br/>
        </w:r>
      </w:ins>
    </w:p>
    <w:p w14:paraId="5BD83824" w14:textId="77777777" w:rsidR="001F60E3" w:rsidRPr="001F60E3" w:rsidRDefault="001F60E3" w:rsidP="00D63C32">
      <w:pPr>
        <w:numPr>
          <w:ilvl w:val="0"/>
          <w:numId w:val="47"/>
        </w:numPr>
        <w:spacing w:line="278" w:lineRule="auto"/>
        <w:contextualSpacing/>
        <w:rPr>
          <w:ins w:id="5892" w:author="Joo, Hye@ARB" w:date="2026-06-04T22:26:00Z"/>
          <w:rFonts w:ascii="Arial" w:eastAsia="Aptos" w:hAnsi="Arial" w:cs="Arial"/>
          <w:color w:val="404040"/>
          <w:kern w:val="2"/>
          <w:sz w:val="24"/>
          <w:szCs w:val="24"/>
          <w14:ligatures w14:val="standardContextual"/>
        </w:rPr>
      </w:pPr>
      <w:ins w:id="5893" w:author="Joo, Hye@ARB" w:date="2026-06-04T22:26:00Z">
        <w:r w:rsidRPr="001F60E3">
          <w:rPr>
            <w:rFonts w:ascii="Arial" w:eastAsia="Aptos" w:hAnsi="Arial" w:cs="Arial"/>
            <w:i/>
            <w:iCs/>
            <w:color w:val="404040"/>
            <w:kern w:val="2"/>
            <w:sz w:val="24"/>
            <w:szCs w:val="24"/>
            <w14:ligatures w14:val="standardContextual"/>
          </w:rPr>
          <w:t>ZEV Tiers for Credit Calculations.</w:t>
        </w:r>
        <w:r w:rsidRPr="001F60E3">
          <w:rPr>
            <w:rFonts w:ascii="Arial" w:eastAsia="Aptos" w:hAnsi="Arial" w:cs="Arial"/>
            <w:color w:val="404040"/>
            <w:kern w:val="2"/>
            <w:sz w:val="24"/>
            <w:szCs w:val="24"/>
            <w14:ligatures w14:val="standardContextual"/>
          </w:rPr>
          <w:t xml:space="preserve"> Credits from a particular ZEV are based on the assignment of a given ZEV into one of the following eight ZEV tiers:</w:t>
        </w:r>
      </w:ins>
    </w:p>
    <w:tbl>
      <w:tblPr>
        <w:tblW w:w="0" w:type="auto"/>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980"/>
        <w:gridCol w:w="3296"/>
      </w:tblGrid>
      <w:tr w:rsidR="001F60E3" w:rsidRPr="001F60E3" w14:paraId="52BBAB7B" w14:textId="77777777">
        <w:trPr>
          <w:ins w:id="5894" w:author="Joo, Hye@ARB" w:date="2026-06-04T22:26:00Z"/>
        </w:trPr>
        <w:tc>
          <w:tcPr>
            <w:tcW w:w="1440" w:type="dxa"/>
            <w:vAlign w:val="center"/>
          </w:tcPr>
          <w:p w14:paraId="10EE9ECA" w14:textId="77777777" w:rsidR="001F60E3" w:rsidRPr="001F60E3" w:rsidRDefault="001F60E3" w:rsidP="001F60E3">
            <w:pPr>
              <w:keepNext/>
              <w:spacing w:after="0" w:line="240" w:lineRule="auto"/>
              <w:jc w:val="center"/>
              <w:rPr>
                <w:ins w:id="5895" w:author="Joo, Hye@ARB" w:date="2026-06-04T22:26:00Z"/>
                <w:rFonts w:ascii="Arial" w:eastAsia="Times New Roman" w:hAnsi="Arial" w:cs="Arial"/>
                <w:i/>
                <w:sz w:val="24"/>
                <w:szCs w:val="20"/>
              </w:rPr>
            </w:pPr>
            <w:ins w:id="5896" w:author="Joo, Hye@ARB" w:date="2026-06-04T22:26:00Z">
              <w:r w:rsidRPr="001F60E3">
                <w:rPr>
                  <w:rFonts w:ascii="Arial" w:eastAsia="Times New Roman" w:hAnsi="Arial" w:cs="Arial"/>
                  <w:i/>
                  <w:sz w:val="24"/>
                  <w:szCs w:val="20"/>
                </w:rPr>
                <w:t>ZEV Tier</w:t>
              </w:r>
            </w:ins>
          </w:p>
        </w:tc>
        <w:tc>
          <w:tcPr>
            <w:tcW w:w="1980" w:type="dxa"/>
            <w:vAlign w:val="center"/>
          </w:tcPr>
          <w:p w14:paraId="2D4E5977" w14:textId="77777777" w:rsidR="001F60E3" w:rsidRPr="001F60E3" w:rsidRDefault="001F60E3" w:rsidP="001F60E3">
            <w:pPr>
              <w:keepNext/>
              <w:spacing w:after="0" w:line="240" w:lineRule="auto"/>
              <w:jc w:val="center"/>
              <w:rPr>
                <w:ins w:id="5897" w:author="Joo, Hye@ARB" w:date="2026-06-04T22:26:00Z"/>
                <w:rFonts w:ascii="Arial" w:eastAsia="Times New Roman" w:hAnsi="Arial" w:cs="Arial"/>
                <w:i/>
                <w:sz w:val="24"/>
                <w:szCs w:val="20"/>
              </w:rPr>
            </w:pPr>
            <w:ins w:id="5898" w:author="Joo, Hye@ARB" w:date="2026-06-04T22:26:00Z">
              <w:r w:rsidRPr="001F60E3">
                <w:rPr>
                  <w:rFonts w:ascii="Arial" w:eastAsia="Times New Roman" w:hAnsi="Arial" w:cs="Arial"/>
                  <w:i/>
                  <w:sz w:val="24"/>
                  <w:szCs w:val="20"/>
                </w:rPr>
                <w:t>UDDS ZEV Range (miles)</w:t>
              </w:r>
            </w:ins>
          </w:p>
        </w:tc>
        <w:tc>
          <w:tcPr>
            <w:tcW w:w="3296" w:type="dxa"/>
            <w:vAlign w:val="center"/>
          </w:tcPr>
          <w:p w14:paraId="31CAF8E8" w14:textId="77777777" w:rsidR="001F60E3" w:rsidRPr="001F60E3" w:rsidRDefault="001F60E3" w:rsidP="001F60E3">
            <w:pPr>
              <w:keepNext/>
              <w:spacing w:after="0" w:line="240" w:lineRule="auto"/>
              <w:jc w:val="center"/>
              <w:rPr>
                <w:ins w:id="5899" w:author="Joo, Hye@ARB" w:date="2026-06-04T22:26:00Z"/>
                <w:rFonts w:ascii="Arial" w:eastAsia="Times New Roman" w:hAnsi="Arial" w:cs="Arial"/>
                <w:i/>
                <w:sz w:val="24"/>
                <w:szCs w:val="20"/>
              </w:rPr>
            </w:pPr>
            <w:ins w:id="5900" w:author="Joo, Hye@ARB" w:date="2026-06-04T22:26:00Z">
              <w:r w:rsidRPr="001F60E3">
                <w:rPr>
                  <w:rFonts w:ascii="Arial" w:eastAsia="Times New Roman" w:hAnsi="Arial" w:cs="Arial"/>
                  <w:i/>
                  <w:sz w:val="24"/>
                  <w:szCs w:val="20"/>
                </w:rPr>
                <w:t>Fast Refueling Capability</w:t>
              </w:r>
            </w:ins>
          </w:p>
        </w:tc>
      </w:tr>
      <w:tr w:rsidR="001F60E3" w:rsidRPr="001F60E3" w14:paraId="4003009C" w14:textId="77777777">
        <w:trPr>
          <w:ins w:id="5901" w:author="Joo, Hye@ARB" w:date="2026-06-04T22:26:00Z"/>
        </w:trPr>
        <w:tc>
          <w:tcPr>
            <w:tcW w:w="1440" w:type="dxa"/>
            <w:vAlign w:val="center"/>
          </w:tcPr>
          <w:p w14:paraId="04AE674D" w14:textId="77777777" w:rsidR="001F60E3" w:rsidRPr="001F60E3" w:rsidRDefault="001F60E3" w:rsidP="001F60E3">
            <w:pPr>
              <w:keepNext/>
              <w:spacing w:before="40" w:after="40" w:line="240" w:lineRule="auto"/>
              <w:rPr>
                <w:ins w:id="5902" w:author="Joo, Hye@ARB" w:date="2026-06-04T22:26:00Z"/>
                <w:rFonts w:ascii="Arial" w:eastAsia="Times New Roman" w:hAnsi="Arial" w:cs="Arial"/>
                <w:sz w:val="24"/>
                <w:szCs w:val="20"/>
              </w:rPr>
            </w:pPr>
            <w:smartTag w:uri="urn:schemas-microsoft-com:office:smarttags" w:element="State">
              <w:smartTag w:uri="urn:schemas-microsoft-com:office:smarttags" w:element="place">
                <w:ins w:id="5903" w:author="Joo, Hye@ARB" w:date="2026-06-04T22:26:00Z">
                  <w:r w:rsidRPr="001F60E3">
                    <w:rPr>
                      <w:rFonts w:ascii="Arial" w:eastAsia="Times New Roman" w:hAnsi="Arial" w:cs="Arial"/>
                      <w:sz w:val="24"/>
                      <w:szCs w:val="20"/>
                    </w:rPr>
                    <w:t>NEV</w:t>
                  </w:r>
                </w:ins>
              </w:smartTag>
            </w:smartTag>
          </w:p>
        </w:tc>
        <w:tc>
          <w:tcPr>
            <w:tcW w:w="1980" w:type="dxa"/>
            <w:vAlign w:val="center"/>
          </w:tcPr>
          <w:p w14:paraId="31BDB1BE" w14:textId="77777777" w:rsidR="001F60E3" w:rsidRPr="001F60E3" w:rsidRDefault="001F60E3" w:rsidP="001F60E3">
            <w:pPr>
              <w:keepNext/>
              <w:spacing w:before="40" w:after="40" w:line="240" w:lineRule="auto"/>
              <w:rPr>
                <w:ins w:id="5904" w:author="Joo, Hye@ARB" w:date="2026-06-04T22:26:00Z"/>
                <w:rFonts w:ascii="Arial" w:eastAsia="Times New Roman" w:hAnsi="Arial" w:cs="Arial"/>
                <w:sz w:val="24"/>
                <w:szCs w:val="20"/>
              </w:rPr>
            </w:pPr>
            <w:ins w:id="5905" w:author="Joo, Hye@ARB" w:date="2026-06-04T22:26:00Z">
              <w:r w:rsidRPr="001F60E3">
                <w:rPr>
                  <w:rFonts w:ascii="Arial" w:eastAsia="Times New Roman" w:hAnsi="Arial" w:cs="Arial"/>
                  <w:sz w:val="24"/>
                  <w:szCs w:val="20"/>
                </w:rPr>
                <w:t>No minimum</w:t>
              </w:r>
            </w:ins>
          </w:p>
        </w:tc>
        <w:tc>
          <w:tcPr>
            <w:tcW w:w="3296" w:type="dxa"/>
            <w:vAlign w:val="center"/>
          </w:tcPr>
          <w:p w14:paraId="55588569" w14:textId="77777777" w:rsidR="001F60E3" w:rsidRPr="001F60E3" w:rsidRDefault="001F60E3" w:rsidP="001F60E3">
            <w:pPr>
              <w:keepNext/>
              <w:spacing w:before="40" w:after="40" w:line="240" w:lineRule="auto"/>
              <w:rPr>
                <w:ins w:id="5906" w:author="Joo, Hye@ARB" w:date="2026-06-04T22:26:00Z"/>
                <w:rFonts w:ascii="Arial" w:eastAsia="Times New Roman" w:hAnsi="Arial" w:cs="Arial"/>
                <w:sz w:val="24"/>
                <w:szCs w:val="20"/>
              </w:rPr>
            </w:pPr>
            <w:ins w:id="5907" w:author="Joo, Hye@ARB" w:date="2026-06-04T22:26:00Z">
              <w:r w:rsidRPr="001F60E3">
                <w:rPr>
                  <w:rFonts w:ascii="Arial" w:eastAsia="Times New Roman" w:hAnsi="Arial" w:cs="Arial"/>
                  <w:sz w:val="24"/>
                  <w:szCs w:val="20"/>
                </w:rPr>
                <w:t>N/A</w:t>
              </w:r>
            </w:ins>
          </w:p>
        </w:tc>
      </w:tr>
      <w:tr w:rsidR="001F60E3" w:rsidRPr="001F60E3" w14:paraId="6601FEA0" w14:textId="77777777">
        <w:trPr>
          <w:ins w:id="5908" w:author="Joo, Hye@ARB" w:date="2026-06-04T22:26:00Z"/>
        </w:trPr>
        <w:tc>
          <w:tcPr>
            <w:tcW w:w="1440" w:type="dxa"/>
            <w:vAlign w:val="center"/>
          </w:tcPr>
          <w:p w14:paraId="4E3B36FD" w14:textId="77777777" w:rsidR="001F60E3" w:rsidRPr="001F60E3" w:rsidRDefault="001F60E3" w:rsidP="001F60E3">
            <w:pPr>
              <w:keepNext/>
              <w:spacing w:before="40" w:after="40" w:line="240" w:lineRule="auto"/>
              <w:rPr>
                <w:ins w:id="5909" w:author="Joo, Hye@ARB" w:date="2026-06-04T22:26:00Z"/>
                <w:rFonts w:ascii="Arial" w:eastAsia="Times New Roman" w:hAnsi="Arial" w:cs="Arial"/>
                <w:sz w:val="24"/>
                <w:szCs w:val="20"/>
              </w:rPr>
            </w:pPr>
            <w:ins w:id="5910" w:author="Joo, Hye@ARB" w:date="2026-06-04T22:26:00Z">
              <w:r w:rsidRPr="001F60E3">
                <w:rPr>
                  <w:rFonts w:ascii="Arial" w:eastAsia="Times New Roman" w:hAnsi="Arial" w:cs="Arial"/>
                  <w:sz w:val="24"/>
                  <w:szCs w:val="20"/>
                </w:rPr>
                <w:t>Type 0</w:t>
              </w:r>
            </w:ins>
          </w:p>
        </w:tc>
        <w:tc>
          <w:tcPr>
            <w:tcW w:w="1980" w:type="dxa"/>
            <w:vAlign w:val="center"/>
          </w:tcPr>
          <w:p w14:paraId="50B96B57" w14:textId="77777777" w:rsidR="001F60E3" w:rsidRPr="001F60E3" w:rsidRDefault="001F60E3" w:rsidP="001F60E3">
            <w:pPr>
              <w:keepNext/>
              <w:spacing w:before="40" w:after="40" w:line="240" w:lineRule="auto"/>
              <w:rPr>
                <w:ins w:id="5911" w:author="Joo, Hye@ARB" w:date="2026-06-04T22:26:00Z"/>
                <w:rFonts w:ascii="Arial" w:eastAsia="Times New Roman" w:hAnsi="Arial" w:cs="Arial"/>
                <w:sz w:val="24"/>
                <w:szCs w:val="20"/>
              </w:rPr>
            </w:pPr>
            <w:ins w:id="5912" w:author="Joo, Hye@ARB" w:date="2026-06-04T22:26:00Z">
              <w:r w:rsidRPr="001F60E3">
                <w:rPr>
                  <w:rFonts w:ascii="Arial" w:eastAsia="Times New Roman" w:hAnsi="Arial" w:cs="Arial"/>
                  <w:sz w:val="24"/>
                  <w:szCs w:val="20"/>
                </w:rPr>
                <w:t>&lt; 50</w:t>
              </w:r>
            </w:ins>
          </w:p>
        </w:tc>
        <w:tc>
          <w:tcPr>
            <w:tcW w:w="3296" w:type="dxa"/>
            <w:vAlign w:val="center"/>
          </w:tcPr>
          <w:p w14:paraId="7457C3DE" w14:textId="77777777" w:rsidR="001F60E3" w:rsidRPr="001F60E3" w:rsidRDefault="001F60E3" w:rsidP="001F60E3">
            <w:pPr>
              <w:keepNext/>
              <w:spacing w:before="40" w:after="40" w:line="240" w:lineRule="auto"/>
              <w:rPr>
                <w:ins w:id="5913" w:author="Joo, Hye@ARB" w:date="2026-06-04T22:26:00Z"/>
                <w:rFonts w:ascii="Arial" w:eastAsia="Times New Roman" w:hAnsi="Arial" w:cs="Arial"/>
                <w:sz w:val="24"/>
                <w:szCs w:val="20"/>
              </w:rPr>
            </w:pPr>
            <w:ins w:id="5914" w:author="Joo, Hye@ARB" w:date="2026-06-04T22:26:00Z">
              <w:r w:rsidRPr="001F60E3">
                <w:rPr>
                  <w:rFonts w:ascii="Arial" w:eastAsia="Times New Roman" w:hAnsi="Arial" w:cs="Arial"/>
                  <w:sz w:val="24"/>
                  <w:szCs w:val="20"/>
                </w:rPr>
                <w:t>N/A</w:t>
              </w:r>
            </w:ins>
          </w:p>
        </w:tc>
      </w:tr>
      <w:tr w:rsidR="001F60E3" w:rsidRPr="001F60E3" w14:paraId="03C5F7F9" w14:textId="77777777">
        <w:trPr>
          <w:ins w:id="5915" w:author="Joo, Hye@ARB" w:date="2026-06-04T22:26:00Z"/>
        </w:trPr>
        <w:tc>
          <w:tcPr>
            <w:tcW w:w="1440" w:type="dxa"/>
            <w:vAlign w:val="center"/>
          </w:tcPr>
          <w:p w14:paraId="75923E60" w14:textId="77777777" w:rsidR="001F60E3" w:rsidRPr="001F60E3" w:rsidRDefault="001F60E3" w:rsidP="001F60E3">
            <w:pPr>
              <w:keepNext/>
              <w:spacing w:before="40" w:after="40" w:line="240" w:lineRule="auto"/>
              <w:rPr>
                <w:ins w:id="5916" w:author="Joo, Hye@ARB" w:date="2026-06-04T22:26:00Z"/>
                <w:rFonts w:ascii="Arial" w:eastAsia="Times New Roman" w:hAnsi="Arial" w:cs="Arial"/>
                <w:sz w:val="24"/>
                <w:szCs w:val="20"/>
              </w:rPr>
            </w:pPr>
            <w:ins w:id="5917" w:author="Joo, Hye@ARB" w:date="2026-06-04T22:26:00Z">
              <w:r w:rsidRPr="001F60E3">
                <w:rPr>
                  <w:rFonts w:ascii="Arial" w:eastAsia="Times New Roman" w:hAnsi="Arial" w:cs="Arial"/>
                  <w:sz w:val="24"/>
                  <w:szCs w:val="20"/>
                </w:rPr>
                <w:t>Type I</w:t>
              </w:r>
            </w:ins>
          </w:p>
        </w:tc>
        <w:tc>
          <w:tcPr>
            <w:tcW w:w="1980" w:type="dxa"/>
            <w:vAlign w:val="center"/>
          </w:tcPr>
          <w:p w14:paraId="066FEB8E" w14:textId="77777777" w:rsidR="001F60E3" w:rsidRPr="001F60E3" w:rsidRDefault="001F60E3" w:rsidP="001F60E3">
            <w:pPr>
              <w:keepNext/>
              <w:spacing w:before="40" w:after="40" w:line="240" w:lineRule="auto"/>
              <w:rPr>
                <w:ins w:id="5918" w:author="Joo, Hye@ARB" w:date="2026-06-04T22:26:00Z"/>
                <w:rFonts w:ascii="Arial" w:eastAsia="Times New Roman" w:hAnsi="Arial" w:cs="Arial"/>
                <w:sz w:val="24"/>
                <w:szCs w:val="20"/>
              </w:rPr>
            </w:pPr>
            <w:ins w:id="5919" w:author="Joo, Hye@ARB" w:date="2026-06-04T22:26:00Z">
              <w:r w:rsidRPr="001F60E3">
                <w:rPr>
                  <w:rFonts w:ascii="Arial" w:eastAsia="Times New Roman" w:hAnsi="Arial" w:cs="Arial"/>
                  <w:sz w:val="24"/>
                  <w:szCs w:val="20"/>
                </w:rPr>
                <w:t xml:space="preserve">≥ 50, &lt;75 </w:t>
              </w:r>
            </w:ins>
          </w:p>
        </w:tc>
        <w:tc>
          <w:tcPr>
            <w:tcW w:w="3296" w:type="dxa"/>
            <w:vAlign w:val="center"/>
          </w:tcPr>
          <w:p w14:paraId="0EAC51AC" w14:textId="77777777" w:rsidR="001F60E3" w:rsidRPr="001F60E3" w:rsidRDefault="001F60E3" w:rsidP="001F60E3">
            <w:pPr>
              <w:keepNext/>
              <w:spacing w:before="40" w:after="40" w:line="240" w:lineRule="auto"/>
              <w:rPr>
                <w:ins w:id="5920" w:author="Joo, Hye@ARB" w:date="2026-06-04T22:26:00Z"/>
                <w:rFonts w:ascii="Arial" w:eastAsia="Times New Roman" w:hAnsi="Arial" w:cs="Arial"/>
                <w:sz w:val="24"/>
                <w:szCs w:val="20"/>
              </w:rPr>
            </w:pPr>
            <w:ins w:id="5921" w:author="Joo, Hye@ARB" w:date="2026-06-04T22:26:00Z">
              <w:r w:rsidRPr="001F60E3">
                <w:rPr>
                  <w:rFonts w:ascii="Arial" w:eastAsia="Times New Roman" w:hAnsi="Arial" w:cs="Arial"/>
                  <w:sz w:val="24"/>
                  <w:szCs w:val="20"/>
                </w:rPr>
                <w:t>N/A</w:t>
              </w:r>
            </w:ins>
          </w:p>
        </w:tc>
      </w:tr>
      <w:tr w:rsidR="001F60E3" w:rsidRPr="001F60E3" w14:paraId="1F31D04C" w14:textId="77777777">
        <w:trPr>
          <w:ins w:id="5922" w:author="Joo, Hye@ARB" w:date="2026-06-04T22:26:00Z"/>
        </w:trPr>
        <w:tc>
          <w:tcPr>
            <w:tcW w:w="1440" w:type="dxa"/>
            <w:vAlign w:val="center"/>
          </w:tcPr>
          <w:p w14:paraId="5CC6BFAE" w14:textId="77777777" w:rsidR="001F60E3" w:rsidRPr="001F60E3" w:rsidRDefault="001F60E3" w:rsidP="001F60E3">
            <w:pPr>
              <w:keepNext/>
              <w:spacing w:before="40" w:after="40" w:line="240" w:lineRule="auto"/>
              <w:rPr>
                <w:ins w:id="5923" w:author="Joo, Hye@ARB" w:date="2026-06-04T22:26:00Z"/>
                <w:rFonts w:ascii="Arial" w:eastAsia="Times New Roman" w:hAnsi="Arial" w:cs="Arial"/>
                <w:sz w:val="24"/>
                <w:szCs w:val="20"/>
              </w:rPr>
            </w:pPr>
            <w:ins w:id="5924" w:author="Joo, Hye@ARB" w:date="2026-06-04T22:26:00Z">
              <w:r w:rsidRPr="001F60E3">
                <w:rPr>
                  <w:rFonts w:ascii="Arial" w:eastAsia="Times New Roman" w:hAnsi="Arial" w:cs="Arial"/>
                  <w:sz w:val="24"/>
                  <w:szCs w:val="20"/>
                </w:rPr>
                <w:t>Type I.5</w:t>
              </w:r>
            </w:ins>
          </w:p>
        </w:tc>
        <w:tc>
          <w:tcPr>
            <w:tcW w:w="1980" w:type="dxa"/>
            <w:vAlign w:val="center"/>
          </w:tcPr>
          <w:p w14:paraId="4FB46734" w14:textId="77777777" w:rsidR="001F60E3" w:rsidRPr="001F60E3" w:rsidRDefault="001F60E3" w:rsidP="001F60E3">
            <w:pPr>
              <w:keepNext/>
              <w:spacing w:before="40" w:after="40" w:line="240" w:lineRule="auto"/>
              <w:rPr>
                <w:ins w:id="5925" w:author="Joo, Hye@ARB" w:date="2026-06-04T22:26:00Z"/>
                <w:rFonts w:ascii="Arial" w:eastAsia="Times New Roman" w:hAnsi="Arial" w:cs="Arial"/>
                <w:sz w:val="24"/>
                <w:szCs w:val="20"/>
              </w:rPr>
            </w:pPr>
            <w:ins w:id="5926" w:author="Joo, Hye@ARB" w:date="2026-06-04T22:26:00Z">
              <w:r w:rsidRPr="001F60E3">
                <w:rPr>
                  <w:rFonts w:ascii="Arial" w:eastAsia="Times New Roman" w:hAnsi="Arial" w:cs="Arial"/>
                  <w:sz w:val="24"/>
                  <w:szCs w:val="20"/>
                </w:rPr>
                <w:t xml:space="preserve">≥ 75, &lt;100 </w:t>
              </w:r>
            </w:ins>
          </w:p>
        </w:tc>
        <w:tc>
          <w:tcPr>
            <w:tcW w:w="3296" w:type="dxa"/>
            <w:vAlign w:val="center"/>
          </w:tcPr>
          <w:p w14:paraId="56E80C6F" w14:textId="77777777" w:rsidR="001F60E3" w:rsidRPr="001F60E3" w:rsidRDefault="001F60E3" w:rsidP="001F60E3">
            <w:pPr>
              <w:keepNext/>
              <w:spacing w:before="40" w:after="40" w:line="240" w:lineRule="auto"/>
              <w:rPr>
                <w:ins w:id="5927" w:author="Joo, Hye@ARB" w:date="2026-06-04T22:26:00Z"/>
                <w:rFonts w:ascii="Arial" w:eastAsia="Times New Roman" w:hAnsi="Arial" w:cs="Arial"/>
                <w:sz w:val="24"/>
                <w:szCs w:val="20"/>
              </w:rPr>
            </w:pPr>
            <w:ins w:id="5928" w:author="Joo, Hye@ARB" w:date="2026-06-04T22:26:00Z">
              <w:r w:rsidRPr="001F60E3">
                <w:rPr>
                  <w:rFonts w:ascii="Arial" w:eastAsia="Times New Roman" w:hAnsi="Arial" w:cs="Arial"/>
                  <w:sz w:val="24"/>
                  <w:szCs w:val="20"/>
                </w:rPr>
                <w:t>N/A</w:t>
              </w:r>
            </w:ins>
          </w:p>
        </w:tc>
      </w:tr>
      <w:tr w:rsidR="001F60E3" w:rsidRPr="001F60E3" w14:paraId="78465950" w14:textId="77777777">
        <w:trPr>
          <w:ins w:id="5929" w:author="Joo, Hye@ARB" w:date="2026-06-04T22:26:00Z"/>
        </w:trPr>
        <w:tc>
          <w:tcPr>
            <w:tcW w:w="1440" w:type="dxa"/>
            <w:vAlign w:val="center"/>
          </w:tcPr>
          <w:p w14:paraId="5510C282" w14:textId="77777777" w:rsidR="001F60E3" w:rsidRPr="001F60E3" w:rsidRDefault="001F60E3" w:rsidP="001F60E3">
            <w:pPr>
              <w:keepNext/>
              <w:spacing w:before="40" w:after="40" w:line="240" w:lineRule="auto"/>
              <w:rPr>
                <w:ins w:id="5930" w:author="Joo, Hye@ARB" w:date="2026-06-04T22:26:00Z"/>
                <w:rFonts w:ascii="Arial" w:eastAsia="Times New Roman" w:hAnsi="Arial" w:cs="Arial"/>
                <w:sz w:val="24"/>
                <w:szCs w:val="20"/>
              </w:rPr>
            </w:pPr>
            <w:ins w:id="5931" w:author="Joo, Hye@ARB" w:date="2026-06-04T22:26:00Z">
              <w:r w:rsidRPr="001F60E3">
                <w:rPr>
                  <w:rFonts w:ascii="Arial" w:eastAsia="Times New Roman" w:hAnsi="Arial" w:cs="Arial"/>
                  <w:sz w:val="24"/>
                  <w:szCs w:val="20"/>
                </w:rPr>
                <w:t>Type II</w:t>
              </w:r>
            </w:ins>
          </w:p>
        </w:tc>
        <w:tc>
          <w:tcPr>
            <w:tcW w:w="1980" w:type="dxa"/>
            <w:vAlign w:val="center"/>
          </w:tcPr>
          <w:p w14:paraId="7F02D954" w14:textId="77777777" w:rsidR="001F60E3" w:rsidRPr="001F60E3" w:rsidRDefault="001F60E3" w:rsidP="001F60E3">
            <w:pPr>
              <w:keepNext/>
              <w:spacing w:before="40" w:after="40" w:line="240" w:lineRule="auto"/>
              <w:rPr>
                <w:ins w:id="5932" w:author="Joo, Hye@ARB" w:date="2026-06-04T22:26:00Z"/>
                <w:rFonts w:ascii="Arial" w:eastAsia="Times New Roman" w:hAnsi="Arial" w:cs="Arial"/>
                <w:sz w:val="24"/>
                <w:szCs w:val="20"/>
              </w:rPr>
            </w:pPr>
            <w:ins w:id="5933" w:author="Joo, Hye@ARB" w:date="2026-06-04T22:26:00Z">
              <w:r w:rsidRPr="001F60E3">
                <w:rPr>
                  <w:rFonts w:ascii="Arial" w:eastAsia="Times New Roman" w:hAnsi="Arial" w:cs="Arial"/>
                  <w:sz w:val="24"/>
                  <w:szCs w:val="20"/>
                </w:rPr>
                <w:t xml:space="preserve">≥ 100 </w:t>
              </w:r>
            </w:ins>
          </w:p>
        </w:tc>
        <w:tc>
          <w:tcPr>
            <w:tcW w:w="3296" w:type="dxa"/>
            <w:vAlign w:val="center"/>
          </w:tcPr>
          <w:p w14:paraId="2B585F22" w14:textId="77777777" w:rsidR="001F60E3" w:rsidRPr="001F60E3" w:rsidRDefault="001F60E3" w:rsidP="001F60E3">
            <w:pPr>
              <w:keepNext/>
              <w:spacing w:before="40" w:after="40" w:line="240" w:lineRule="auto"/>
              <w:rPr>
                <w:ins w:id="5934" w:author="Joo, Hye@ARB" w:date="2026-06-04T22:26:00Z"/>
                <w:rFonts w:ascii="Arial" w:eastAsia="Times New Roman" w:hAnsi="Arial" w:cs="Arial"/>
                <w:sz w:val="24"/>
                <w:szCs w:val="20"/>
              </w:rPr>
            </w:pPr>
            <w:ins w:id="5935" w:author="Joo, Hye@ARB" w:date="2026-06-04T22:26:00Z">
              <w:r w:rsidRPr="001F60E3">
                <w:rPr>
                  <w:rFonts w:ascii="Arial" w:eastAsia="Times New Roman" w:hAnsi="Arial" w:cs="Arial"/>
                  <w:sz w:val="24"/>
                  <w:szCs w:val="20"/>
                </w:rPr>
                <w:t>N/A</w:t>
              </w:r>
            </w:ins>
          </w:p>
        </w:tc>
      </w:tr>
      <w:tr w:rsidR="001F60E3" w:rsidRPr="001F60E3" w14:paraId="5EF99651" w14:textId="77777777">
        <w:trPr>
          <w:ins w:id="5936" w:author="Joo, Hye@ARB" w:date="2026-06-04T22:26:00Z"/>
        </w:trPr>
        <w:tc>
          <w:tcPr>
            <w:tcW w:w="1440" w:type="dxa"/>
            <w:vMerge w:val="restart"/>
            <w:vAlign w:val="center"/>
          </w:tcPr>
          <w:p w14:paraId="3DDD5A95" w14:textId="77777777" w:rsidR="001F60E3" w:rsidRPr="001F60E3" w:rsidRDefault="001F60E3" w:rsidP="001F60E3">
            <w:pPr>
              <w:keepNext/>
              <w:tabs>
                <w:tab w:val="center" w:pos="4320"/>
                <w:tab w:val="right" w:pos="8640"/>
              </w:tabs>
              <w:spacing w:before="40" w:after="60" w:line="240" w:lineRule="auto"/>
              <w:rPr>
                <w:ins w:id="5937" w:author="Joo, Hye@ARB" w:date="2026-06-04T22:26:00Z"/>
                <w:rFonts w:ascii="Arial" w:eastAsia="Times New Roman" w:hAnsi="Arial" w:cs="Arial"/>
                <w:sz w:val="24"/>
                <w:szCs w:val="20"/>
              </w:rPr>
            </w:pPr>
            <w:ins w:id="5938" w:author="Joo, Hye@ARB" w:date="2026-06-04T22:26:00Z">
              <w:r w:rsidRPr="001F60E3">
                <w:rPr>
                  <w:rFonts w:ascii="Arial" w:eastAsia="Times New Roman" w:hAnsi="Arial" w:cs="Arial"/>
                  <w:sz w:val="24"/>
                  <w:szCs w:val="20"/>
                </w:rPr>
                <w:t>Type III</w:t>
              </w:r>
            </w:ins>
          </w:p>
          <w:p w14:paraId="6FE8DE2B" w14:textId="77777777" w:rsidR="001F60E3" w:rsidRPr="001F60E3" w:rsidRDefault="001F60E3" w:rsidP="001F60E3">
            <w:pPr>
              <w:keepNext/>
              <w:tabs>
                <w:tab w:val="center" w:pos="4320"/>
                <w:tab w:val="right" w:pos="8640"/>
              </w:tabs>
              <w:spacing w:before="40" w:after="60" w:line="240" w:lineRule="auto"/>
              <w:rPr>
                <w:ins w:id="5939" w:author="Joo, Hye@ARB" w:date="2026-06-04T22:26:00Z"/>
                <w:rFonts w:ascii="Arial" w:eastAsia="Times New Roman" w:hAnsi="Arial" w:cs="Arial"/>
                <w:sz w:val="24"/>
                <w:szCs w:val="20"/>
              </w:rPr>
            </w:pPr>
          </w:p>
        </w:tc>
        <w:tc>
          <w:tcPr>
            <w:tcW w:w="1980" w:type="dxa"/>
            <w:vAlign w:val="center"/>
          </w:tcPr>
          <w:p w14:paraId="53A001DE" w14:textId="77777777" w:rsidR="001F60E3" w:rsidRPr="001F60E3" w:rsidRDefault="001F60E3" w:rsidP="001F60E3">
            <w:pPr>
              <w:keepNext/>
              <w:spacing w:before="40" w:after="60" w:line="240" w:lineRule="auto"/>
              <w:rPr>
                <w:ins w:id="5940" w:author="Joo, Hye@ARB" w:date="2026-06-04T22:26:00Z"/>
                <w:rFonts w:ascii="Arial" w:eastAsia="Times New Roman" w:hAnsi="Arial" w:cs="Arial"/>
                <w:sz w:val="24"/>
                <w:szCs w:val="20"/>
              </w:rPr>
            </w:pPr>
            <w:ins w:id="5941" w:author="Joo, Hye@ARB" w:date="2026-06-04T22:26:00Z">
              <w:r w:rsidRPr="001F60E3">
                <w:rPr>
                  <w:rFonts w:ascii="Arial" w:eastAsia="Times New Roman" w:hAnsi="Arial" w:cs="Arial"/>
                  <w:sz w:val="24"/>
                  <w:szCs w:val="20"/>
                </w:rPr>
                <w:t xml:space="preserve">≥ 100 </w:t>
              </w:r>
            </w:ins>
          </w:p>
        </w:tc>
        <w:tc>
          <w:tcPr>
            <w:tcW w:w="3296" w:type="dxa"/>
            <w:vAlign w:val="center"/>
          </w:tcPr>
          <w:p w14:paraId="3C74915E" w14:textId="77777777" w:rsidR="001F60E3" w:rsidRPr="001F60E3" w:rsidRDefault="001F60E3" w:rsidP="001F60E3">
            <w:pPr>
              <w:keepNext/>
              <w:spacing w:before="40" w:after="60" w:line="240" w:lineRule="auto"/>
              <w:rPr>
                <w:ins w:id="5942" w:author="Joo, Hye@ARB" w:date="2026-06-04T22:26:00Z"/>
                <w:rFonts w:ascii="Arial" w:eastAsia="Times New Roman" w:hAnsi="Arial" w:cs="Arial"/>
                <w:sz w:val="24"/>
                <w:szCs w:val="20"/>
              </w:rPr>
            </w:pPr>
            <w:ins w:id="5943" w:author="Joo, Hye@ARB" w:date="2026-06-04T22:26:00Z">
              <w:r w:rsidRPr="001F60E3">
                <w:rPr>
                  <w:rFonts w:ascii="Arial" w:eastAsia="Times New Roman" w:hAnsi="Arial" w:cs="Arial"/>
                  <w:sz w:val="24"/>
                  <w:szCs w:val="20"/>
                </w:rPr>
                <w:t>Must be capable of replacing 95 miles (UDDS ZEV range) in ≤ 10 minutes per section 1962.1.1(d)(5)(B)</w:t>
              </w:r>
            </w:ins>
          </w:p>
        </w:tc>
      </w:tr>
      <w:tr w:rsidR="001F60E3" w:rsidRPr="001F60E3" w14:paraId="207C647C" w14:textId="77777777">
        <w:trPr>
          <w:ins w:id="5944" w:author="Joo, Hye@ARB" w:date="2026-06-04T22:26:00Z"/>
        </w:trPr>
        <w:tc>
          <w:tcPr>
            <w:tcW w:w="1440" w:type="dxa"/>
            <w:vMerge/>
            <w:vAlign w:val="center"/>
          </w:tcPr>
          <w:p w14:paraId="28089318" w14:textId="77777777" w:rsidR="001F60E3" w:rsidRPr="001F60E3" w:rsidRDefault="001F60E3" w:rsidP="001F60E3">
            <w:pPr>
              <w:keepNext/>
              <w:spacing w:before="40" w:after="60" w:line="240" w:lineRule="auto"/>
              <w:rPr>
                <w:ins w:id="5945" w:author="Joo, Hye@ARB" w:date="2026-06-04T22:26:00Z"/>
                <w:rFonts w:ascii="Arial" w:eastAsia="Times New Roman" w:hAnsi="Arial" w:cs="Arial"/>
                <w:sz w:val="24"/>
                <w:szCs w:val="20"/>
              </w:rPr>
            </w:pPr>
          </w:p>
        </w:tc>
        <w:tc>
          <w:tcPr>
            <w:tcW w:w="1980" w:type="dxa"/>
            <w:vAlign w:val="center"/>
          </w:tcPr>
          <w:p w14:paraId="6BFFC83F" w14:textId="77777777" w:rsidR="001F60E3" w:rsidRPr="001F60E3" w:rsidRDefault="001F60E3" w:rsidP="001F60E3">
            <w:pPr>
              <w:keepNext/>
              <w:spacing w:before="40" w:after="60" w:line="240" w:lineRule="auto"/>
              <w:rPr>
                <w:ins w:id="5946" w:author="Joo, Hye@ARB" w:date="2026-06-04T22:26:00Z"/>
                <w:rFonts w:ascii="Arial" w:eastAsia="Times New Roman" w:hAnsi="Arial" w:cs="Arial"/>
                <w:sz w:val="24"/>
                <w:szCs w:val="20"/>
              </w:rPr>
            </w:pPr>
            <w:ins w:id="5947" w:author="Joo, Hye@ARB" w:date="2026-06-04T22:26:00Z">
              <w:r w:rsidRPr="001F60E3">
                <w:rPr>
                  <w:rFonts w:ascii="Arial" w:eastAsia="Times New Roman" w:hAnsi="Arial" w:cs="Arial"/>
                  <w:sz w:val="24"/>
                  <w:szCs w:val="20"/>
                </w:rPr>
                <w:t xml:space="preserve">≥ 200 </w:t>
              </w:r>
            </w:ins>
          </w:p>
        </w:tc>
        <w:tc>
          <w:tcPr>
            <w:tcW w:w="3296" w:type="dxa"/>
            <w:vAlign w:val="center"/>
          </w:tcPr>
          <w:p w14:paraId="4EB2127F" w14:textId="77777777" w:rsidR="001F60E3" w:rsidRPr="001F60E3" w:rsidRDefault="001F60E3" w:rsidP="001F60E3">
            <w:pPr>
              <w:keepNext/>
              <w:spacing w:before="40" w:after="60" w:line="240" w:lineRule="auto"/>
              <w:rPr>
                <w:ins w:id="5948" w:author="Joo, Hye@ARB" w:date="2026-06-04T22:26:00Z"/>
                <w:rFonts w:ascii="Arial" w:eastAsia="Times New Roman" w:hAnsi="Arial" w:cs="Arial"/>
                <w:sz w:val="24"/>
                <w:szCs w:val="20"/>
              </w:rPr>
            </w:pPr>
            <w:ins w:id="5949" w:author="Joo, Hye@ARB" w:date="2026-06-04T22:26:00Z">
              <w:r w:rsidRPr="001F60E3">
                <w:rPr>
                  <w:rFonts w:ascii="Arial" w:eastAsia="Times New Roman" w:hAnsi="Arial" w:cs="Arial"/>
                  <w:sz w:val="24"/>
                  <w:szCs w:val="20"/>
                </w:rPr>
                <w:t>N/A</w:t>
              </w:r>
            </w:ins>
          </w:p>
        </w:tc>
      </w:tr>
      <w:tr w:rsidR="001F60E3" w:rsidRPr="001F60E3" w14:paraId="65D160CE" w14:textId="77777777">
        <w:trPr>
          <w:ins w:id="5950" w:author="Joo, Hye@ARB" w:date="2026-06-04T22:26:00Z"/>
        </w:trPr>
        <w:tc>
          <w:tcPr>
            <w:tcW w:w="1440" w:type="dxa"/>
            <w:vAlign w:val="center"/>
          </w:tcPr>
          <w:p w14:paraId="5F27B46C" w14:textId="77777777" w:rsidR="001F60E3" w:rsidRPr="001F60E3" w:rsidRDefault="001F60E3" w:rsidP="001F60E3">
            <w:pPr>
              <w:keepNext/>
              <w:spacing w:before="40" w:after="60" w:line="240" w:lineRule="auto"/>
              <w:rPr>
                <w:ins w:id="5951" w:author="Joo, Hye@ARB" w:date="2026-06-04T22:26:00Z"/>
                <w:rFonts w:ascii="Arial" w:eastAsia="Times New Roman" w:hAnsi="Arial" w:cs="Arial"/>
                <w:sz w:val="24"/>
                <w:szCs w:val="20"/>
              </w:rPr>
            </w:pPr>
            <w:ins w:id="5952" w:author="Joo, Hye@ARB" w:date="2026-06-04T22:26:00Z">
              <w:r w:rsidRPr="001F60E3">
                <w:rPr>
                  <w:rFonts w:ascii="Arial" w:eastAsia="Times New Roman" w:hAnsi="Arial" w:cs="Arial"/>
                  <w:sz w:val="24"/>
                  <w:szCs w:val="20"/>
                </w:rPr>
                <w:t>Type IV</w:t>
              </w:r>
            </w:ins>
          </w:p>
          <w:p w14:paraId="1141891A" w14:textId="77777777" w:rsidR="001F60E3" w:rsidRPr="001F60E3" w:rsidRDefault="001F60E3" w:rsidP="001F60E3">
            <w:pPr>
              <w:keepNext/>
              <w:spacing w:before="40" w:after="60" w:line="240" w:lineRule="auto"/>
              <w:rPr>
                <w:ins w:id="5953" w:author="Joo, Hye@ARB" w:date="2026-06-04T22:26:00Z"/>
                <w:rFonts w:ascii="Arial" w:eastAsia="Times New Roman" w:hAnsi="Arial" w:cs="Arial"/>
                <w:sz w:val="24"/>
                <w:szCs w:val="20"/>
              </w:rPr>
            </w:pPr>
          </w:p>
        </w:tc>
        <w:tc>
          <w:tcPr>
            <w:tcW w:w="1980" w:type="dxa"/>
            <w:vAlign w:val="center"/>
          </w:tcPr>
          <w:p w14:paraId="1A355335" w14:textId="77777777" w:rsidR="001F60E3" w:rsidRPr="001F60E3" w:rsidRDefault="001F60E3" w:rsidP="001F60E3">
            <w:pPr>
              <w:keepNext/>
              <w:spacing w:before="40" w:after="60" w:line="240" w:lineRule="auto"/>
              <w:rPr>
                <w:ins w:id="5954" w:author="Joo, Hye@ARB" w:date="2026-06-04T22:26:00Z"/>
                <w:rFonts w:ascii="Arial" w:eastAsia="Times New Roman" w:hAnsi="Arial" w:cs="Arial"/>
                <w:sz w:val="24"/>
                <w:szCs w:val="20"/>
              </w:rPr>
            </w:pPr>
            <w:ins w:id="5955" w:author="Joo, Hye@ARB" w:date="2026-06-04T22:26:00Z">
              <w:r w:rsidRPr="001F60E3">
                <w:rPr>
                  <w:rFonts w:ascii="Arial" w:eastAsia="Times New Roman" w:hAnsi="Arial" w:cs="Arial"/>
                  <w:sz w:val="24"/>
                  <w:szCs w:val="20"/>
                  <w:u w:val="single"/>
                </w:rPr>
                <w:t>≥</w:t>
              </w:r>
              <w:r w:rsidRPr="001F60E3">
                <w:rPr>
                  <w:rFonts w:ascii="Arial" w:eastAsia="Times New Roman" w:hAnsi="Arial" w:cs="Arial"/>
                  <w:sz w:val="24"/>
                  <w:szCs w:val="20"/>
                </w:rPr>
                <w:t xml:space="preserve"> 200 </w:t>
              </w:r>
            </w:ins>
          </w:p>
        </w:tc>
        <w:tc>
          <w:tcPr>
            <w:tcW w:w="3296" w:type="dxa"/>
            <w:vAlign w:val="center"/>
          </w:tcPr>
          <w:p w14:paraId="0AC5EAE7" w14:textId="77777777" w:rsidR="001F60E3" w:rsidRPr="001F60E3" w:rsidRDefault="001F60E3" w:rsidP="001F60E3">
            <w:pPr>
              <w:keepNext/>
              <w:spacing w:before="40" w:after="60" w:line="240" w:lineRule="auto"/>
              <w:rPr>
                <w:ins w:id="5956" w:author="Joo, Hye@ARB" w:date="2026-06-04T22:26:00Z"/>
                <w:rFonts w:ascii="Arial" w:eastAsia="Times New Roman" w:hAnsi="Arial" w:cs="Arial"/>
                <w:sz w:val="24"/>
                <w:szCs w:val="20"/>
              </w:rPr>
            </w:pPr>
            <w:ins w:id="5957" w:author="Joo, Hye@ARB" w:date="2026-06-04T22:26:00Z">
              <w:r w:rsidRPr="001F60E3">
                <w:rPr>
                  <w:rFonts w:ascii="Arial" w:eastAsia="Times New Roman" w:hAnsi="Arial" w:cs="Arial"/>
                  <w:sz w:val="24"/>
                  <w:szCs w:val="20"/>
                </w:rPr>
                <w:t>Must be capable of replacing 190 miles (UDDS ZEV range) in ≤ 15 minutes per section 1962.1.1(d)(5)(B)</w:t>
              </w:r>
            </w:ins>
          </w:p>
        </w:tc>
      </w:tr>
      <w:tr w:rsidR="001F60E3" w:rsidRPr="001F60E3" w14:paraId="325D9E35" w14:textId="77777777">
        <w:trPr>
          <w:ins w:id="5958" w:author="Joo, Hye@ARB" w:date="2026-06-04T22:26:00Z"/>
        </w:trPr>
        <w:tc>
          <w:tcPr>
            <w:tcW w:w="1440" w:type="dxa"/>
            <w:vAlign w:val="center"/>
          </w:tcPr>
          <w:p w14:paraId="2C7BA437" w14:textId="77777777" w:rsidR="001F60E3" w:rsidRPr="001F60E3" w:rsidRDefault="001F60E3" w:rsidP="001F60E3">
            <w:pPr>
              <w:keepNext/>
              <w:spacing w:before="40" w:after="60" w:line="240" w:lineRule="auto"/>
              <w:rPr>
                <w:ins w:id="5959" w:author="Joo, Hye@ARB" w:date="2026-06-04T22:26:00Z"/>
                <w:rFonts w:ascii="Arial" w:eastAsia="Times New Roman" w:hAnsi="Arial" w:cs="Arial"/>
                <w:sz w:val="24"/>
                <w:szCs w:val="20"/>
              </w:rPr>
            </w:pPr>
            <w:ins w:id="5960" w:author="Joo, Hye@ARB" w:date="2026-06-04T22:26:00Z">
              <w:r w:rsidRPr="001F60E3">
                <w:rPr>
                  <w:rFonts w:ascii="Arial" w:eastAsia="Times New Roman" w:hAnsi="Arial" w:cs="Arial"/>
                  <w:sz w:val="24"/>
                  <w:szCs w:val="20"/>
                </w:rPr>
                <w:t>Type V</w:t>
              </w:r>
            </w:ins>
          </w:p>
        </w:tc>
        <w:tc>
          <w:tcPr>
            <w:tcW w:w="1980" w:type="dxa"/>
            <w:vAlign w:val="center"/>
          </w:tcPr>
          <w:p w14:paraId="1E57A29B" w14:textId="77777777" w:rsidR="001F60E3" w:rsidRPr="001F60E3" w:rsidRDefault="001F60E3" w:rsidP="001F60E3">
            <w:pPr>
              <w:keepNext/>
              <w:spacing w:before="40" w:after="60" w:line="240" w:lineRule="auto"/>
              <w:rPr>
                <w:ins w:id="5961" w:author="Joo, Hye@ARB" w:date="2026-06-04T22:26:00Z"/>
                <w:rFonts w:ascii="Arial" w:eastAsia="Times New Roman" w:hAnsi="Arial" w:cs="Arial"/>
                <w:sz w:val="24"/>
                <w:szCs w:val="20"/>
              </w:rPr>
            </w:pPr>
            <w:ins w:id="5962" w:author="Joo, Hye@ARB" w:date="2026-06-04T22:26:00Z">
              <w:r w:rsidRPr="001F60E3">
                <w:rPr>
                  <w:rFonts w:ascii="Arial" w:eastAsia="Times New Roman" w:hAnsi="Arial" w:cs="Arial"/>
                  <w:sz w:val="24"/>
                  <w:szCs w:val="20"/>
                </w:rPr>
                <w:t xml:space="preserve">≥ 300 </w:t>
              </w:r>
            </w:ins>
          </w:p>
        </w:tc>
        <w:tc>
          <w:tcPr>
            <w:tcW w:w="3296" w:type="dxa"/>
            <w:vAlign w:val="center"/>
          </w:tcPr>
          <w:p w14:paraId="2305D8DF" w14:textId="77777777" w:rsidR="001F60E3" w:rsidRPr="001F60E3" w:rsidRDefault="001F60E3" w:rsidP="001F60E3">
            <w:pPr>
              <w:keepNext/>
              <w:spacing w:before="40" w:after="60" w:line="240" w:lineRule="auto"/>
              <w:rPr>
                <w:ins w:id="5963" w:author="Joo, Hye@ARB" w:date="2026-06-04T22:26:00Z"/>
                <w:rFonts w:ascii="Arial" w:eastAsia="Times New Roman" w:hAnsi="Arial" w:cs="Arial"/>
                <w:sz w:val="24"/>
                <w:szCs w:val="20"/>
              </w:rPr>
            </w:pPr>
            <w:ins w:id="5964" w:author="Joo, Hye@ARB" w:date="2026-06-04T22:26:00Z">
              <w:r w:rsidRPr="001F60E3">
                <w:rPr>
                  <w:rFonts w:ascii="Arial" w:eastAsia="Times New Roman" w:hAnsi="Arial" w:cs="Arial"/>
                  <w:sz w:val="24"/>
                  <w:szCs w:val="20"/>
                </w:rPr>
                <w:t>Must be capable of replacing 285 miles (UDDS ZEV range) in ≤ 15 minutes per section 1962.1.1(d)(5)(B)</w:t>
              </w:r>
            </w:ins>
          </w:p>
        </w:tc>
      </w:tr>
    </w:tbl>
    <w:p w14:paraId="4C8B1DC3" w14:textId="77777777" w:rsidR="001F60E3" w:rsidRPr="001F60E3" w:rsidRDefault="001F60E3" w:rsidP="001F60E3">
      <w:pPr>
        <w:spacing w:line="278" w:lineRule="auto"/>
        <w:ind w:left="1080"/>
        <w:rPr>
          <w:ins w:id="5965" w:author="Joo, Hye@ARB" w:date="2026-06-04T22:26:00Z"/>
          <w:rFonts w:ascii="Arial" w:eastAsia="Aptos" w:hAnsi="Arial" w:cs="Arial"/>
          <w:color w:val="404040"/>
          <w:kern w:val="2"/>
          <w:sz w:val="24"/>
          <w:szCs w:val="24"/>
          <w14:ligatures w14:val="standardContextual"/>
        </w:rPr>
      </w:pPr>
    </w:p>
    <w:p w14:paraId="100198C3" w14:textId="77777777" w:rsidR="001F60E3" w:rsidRPr="001F60E3" w:rsidRDefault="001F60E3" w:rsidP="00D63C32">
      <w:pPr>
        <w:numPr>
          <w:ilvl w:val="0"/>
          <w:numId w:val="47"/>
        </w:numPr>
        <w:spacing w:line="278" w:lineRule="auto"/>
        <w:contextualSpacing/>
        <w:rPr>
          <w:ins w:id="5966" w:author="Joo, Hye@ARB" w:date="2026-06-04T22:26:00Z"/>
          <w:rFonts w:ascii="Arial" w:eastAsia="Aptos" w:hAnsi="Arial" w:cs="Arial"/>
          <w:color w:val="404040"/>
          <w:kern w:val="2"/>
          <w:sz w:val="24"/>
          <w:szCs w:val="24"/>
          <w14:ligatures w14:val="standardContextual"/>
        </w:rPr>
      </w:pPr>
      <w:ins w:id="5967" w:author="Joo, Hye@ARB" w:date="2026-06-04T22:26:00Z">
        <w:r w:rsidRPr="001F60E3">
          <w:rPr>
            <w:rFonts w:ascii="Arial" w:eastAsia="Aptos" w:hAnsi="Arial" w:cs="Arial"/>
            <w:i/>
            <w:iCs/>
            <w:color w:val="404040"/>
            <w:kern w:val="2"/>
            <w:sz w:val="24"/>
            <w:szCs w:val="24"/>
            <w14:ligatures w14:val="standardContextual"/>
          </w:rPr>
          <w:t>Fast Refueling</w:t>
        </w:r>
        <w:r w:rsidRPr="001F60E3">
          <w:rPr>
            <w:rFonts w:ascii="Arial" w:eastAsia="Aptos" w:hAnsi="Arial" w:cs="Arial"/>
            <w:color w:val="404040"/>
            <w:kern w:val="2"/>
            <w:sz w:val="24"/>
            <w:szCs w:val="24"/>
            <w14:ligatures w14:val="standardContextual"/>
          </w:rPr>
          <w:t xml:space="preserve">. The "fast refueling capability" requirement for a 2009 through 2017 model year Type III, IV, or V ZEV in subdivision 1962(d)(5)(A) will be considered met if the Type III ZEV has the capability to accumulate at least 95 miles of UDDS range in 10 minutes or less and the Type IV or V ZEV has the capability to accumulate at least 190 or 285 miles, respectively, in 15 minutes or less. For ZEVs that utilize more than one ZEV fuel, such as plug-in fuel cell vehicles, the Executive Officer may choose to waive these subdivision 1962.1.1(d)(5)(B) fast refueling requirements and base the amount of credit earned on UDDS ZEV range, as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(d)(5)(A).</w:t>
        </w:r>
        <w:r w:rsidRPr="001F60E3">
          <w:rPr>
            <w:rFonts w:ascii="Arial" w:eastAsia="Aptos" w:hAnsi="Arial" w:cs="Arial"/>
            <w:color w:val="404040"/>
            <w:kern w:val="2"/>
            <w:sz w:val="24"/>
            <w:szCs w:val="24"/>
            <w14:ligatures w14:val="standardContextual"/>
          </w:rPr>
          <w:br/>
        </w:r>
      </w:ins>
    </w:p>
    <w:p w14:paraId="284E18EE" w14:textId="31B480D2" w:rsidR="001F60E3" w:rsidRPr="001F60E3" w:rsidRDefault="001F60E3" w:rsidP="00D63C32">
      <w:pPr>
        <w:numPr>
          <w:ilvl w:val="0"/>
          <w:numId w:val="47"/>
        </w:numPr>
        <w:spacing w:line="278" w:lineRule="auto"/>
        <w:contextualSpacing/>
        <w:rPr>
          <w:ins w:id="5968" w:author="Joo, Hye@ARB" w:date="2026-06-04T22:26:00Z"/>
          <w:rFonts w:ascii="Arial" w:eastAsia="Aptos" w:hAnsi="Arial" w:cs="Arial"/>
          <w:color w:val="404040"/>
          <w:kern w:val="2"/>
          <w:sz w:val="24"/>
          <w:szCs w:val="24"/>
          <w14:ligatures w14:val="standardContextual"/>
        </w:rPr>
      </w:pPr>
      <w:ins w:id="5969" w:author="Joo, Hye@ARB" w:date="2026-06-04T22:26:00Z">
        <w:r w:rsidRPr="001F60E3">
          <w:rPr>
            <w:rFonts w:ascii="Arial" w:eastAsia="Aptos" w:hAnsi="Arial" w:cs="Arial"/>
            <w:i/>
            <w:iCs/>
            <w:color w:val="404040"/>
            <w:kern w:val="2"/>
            <w:sz w:val="24"/>
            <w:szCs w:val="24"/>
            <w14:ligatures w14:val="standardContextual"/>
          </w:rPr>
          <w:lastRenderedPageBreak/>
          <w:t>ZEV Credits for 2009 through 2017 Model Year ZEVs</w:t>
        </w:r>
        <w:r w:rsidRPr="001F60E3">
          <w:rPr>
            <w:rFonts w:ascii="Arial" w:eastAsia="Aptos" w:hAnsi="Arial" w:cs="Arial"/>
            <w:color w:val="404040"/>
            <w:kern w:val="2"/>
            <w:sz w:val="24"/>
            <w:szCs w:val="24"/>
            <w14:ligatures w14:val="standardContextual"/>
          </w:rPr>
          <w:t xml:space="preserve">. A 2009 through 2017 model-year ZEV, including a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other than a NEV or Type 0, earns 1 ZEV credit when it is produced and delivered for sale in California. A 2009 through 2017 model-year ZEV earns additional credits based on the earliest year in which the ZEV is placed in service in California (not earlier than the ZEV's model year). The vehicle must be delivered for sale and placed in service in </w:t>
        </w:r>
        <w:proofErr w:type="gramStart"/>
        <w:r w:rsidRPr="001F60E3">
          <w:rPr>
            <w:rFonts w:ascii="Arial" w:eastAsia="Aptos" w:hAnsi="Arial" w:cs="Arial"/>
            <w:color w:val="404040"/>
            <w:kern w:val="2"/>
            <w:sz w:val="24"/>
            <w:szCs w:val="24"/>
            <w14:ligatures w14:val="standardContextual"/>
          </w:rPr>
          <w:t>a Section</w:t>
        </w:r>
        <w:proofErr w:type="gramEnd"/>
        <w:r w:rsidRPr="001F60E3">
          <w:rPr>
            <w:rFonts w:ascii="Arial" w:eastAsia="Aptos" w:hAnsi="Arial" w:cs="Arial"/>
            <w:color w:val="404040"/>
            <w:kern w:val="2"/>
            <w:sz w:val="24"/>
            <w:szCs w:val="24"/>
            <w14:ligatures w14:val="standardContextual"/>
          </w:rPr>
          <w:t xml:space="preserve"> 177 state or in California </w:t>
        </w:r>
        <w:proofErr w:type="gramStart"/>
        <w:r w:rsidRPr="001F60E3">
          <w:rPr>
            <w:rFonts w:ascii="Arial" w:eastAsia="Aptos" w:hAnsi="Arial" w:cs="Arial"/>
            <w:color w:val="404040"/>
            <w:kern w:val="2"/>
            <w:sz w:val="24"/>
            <w:szCs w:val="24"/>
            <w14:ligatures w14:val="standardContextual"/>
          </w:rPr>
          <w:t>in order to</w:t>
        </w:r>
        <w:proofErr w:type="gramEnd"/>
        <w:r w:rsidRPr="001F60E3">
          <w:rPr>
            <w:rFonts w:ascii="Arial" w:eastAsia="Aptos" w:hAnsi="Arial" w:cs="Arial"/>
            <w:color w:val="404040"/>
            <w:kern w:val="2"/>
            <w:sz w:val="24"/>
            <w:szCs w:val="24"/>
            <w14:ligatures w14:val="standardContextual"/>
          </w:rPr>
          <w:t xml:space="preserve"> earn the total credit amount. The total credit amount will be earned in the state (i.e. California or a Section 177 state) in which the vehicle was delivered for sale. The following table identifies the total credits that a ZEV in each of the eight ZEV tiers will earn, including the credit not contingent on placement in service, if it is placed in service in the specified calendar year or by June 30 after the end of the specified calendar year. A vehicle is not eligible to receive credits if it is placed in service after December 31, five calendar years after the model year. For example, if a vehicle is produced in 2012, but does not get placed until January 1, 2018, the vehicle would no longer be eligible for ZEV credits.</w:t>
        </w:r>
      </w:ins>
      <w:ins w:id="5970" w:author="Joo, Hye@ARB" w:date="2026-06-04T22:27:00Z">
        <w:r>
          <w:rPr>
            <w:rFonts w:ascii="Arial" w:eastAsia="Aptos" w:hAnsi="Arial" w:cs="Arial"/>
            <w:color w:val="404040"/>
            <w:kern w:val="2"/>
            <w:sz w:val="24"/>
            <w:szCs w:val="24"/>
            <w14:ligatures w14:val="standardContextual"/>
          </w:rPr>
          <w:br/>
        </w:r>
      </w:ins>
    </w:p>
    <w:tbl>
      <w:tblPr>
        <w:tblW w:w="7702"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962"/>
        <w:gridCol w:w="3300"/>
      </w:tblGrid>
      <w:tr w:rsidR="001F60E3" w:rsidRPr="001F60E3" w14:paraId="5F9EFE17" w14:textId="77777777">
        <w:trPr>
          <w:trHeight w:val="568"/>
          <w:ins w:id="5971" w:author="Joo, Hye@ARB" w:date="2026-06-04T22:26:00Z"/>
        </w:trPr>
        <w:tc>
          <w:tcPr>
            <w:tcW w:w="7702" w:type="dxa"/>
            <w:gridSpan w:val="3"/>
            <w:tcBorders>
              <w:left w:val="single" w:sz="4" w:space="0" w:color="auto"/>
              <w:right w:val="single" w:sz="4" w:space="0" w:color="auto"/>
            </w:tcBorders>
            <w:vAlign w:val="center"/>
          </w:tcPr>
          <w:p w14:paraId="571F1CC1" w14:textId="77777777" w:rsidR="001F60E3" w:rsidRPr="001F60E3" w:rsidRDefault="001F60E3" w:rsidP="001F60E3">
            <w:pPr>
              <w:keepNext/>
              <w:spacing w:after="0" w:line="240" w:lineRule="auto"/>
              <w:jc w:val="center"/>
              <w:rPr>
                <w:ins w:id="5972" w:author="Joo, Hye@ARB" w:date="2026-06-04T22:26:00Z"/>
                <w:rFonts w:ascii="Arial" w:eastAsia="Times New Roman" w:hAnsi="Arial" w:cs="Arial"/>
                <w:i/>
                <w:sz w:val="28"/>
                <w:szCs w:val="28"/>
              </w:rPr>
            </w:pPr>
            <w:ins w:id="5973" w:author="Joo, Hye@ARB" w:date="2026-06-04T22:26:00Z">
              <w:r w:rsidRPr="001F60E3">
                <w:rPr>
                  <w:rFonts w:ascii="Arial" w:eastAsia="Times New Roman" w:hAnsi="Arial" w:cs="Arial"/>
                  <w:i/>
                  <w:sz w:val="24"/>
                  <w:szCs w:val="24"/>
                </w:rPr>
                <w:lastRenderedPageBreak/>
                <w:t xml:space="preserve">Total Credit Earned by ZEV Type and Model Year for Production and Delivery for </w:t>
              </w:r>
              <w:smartTag w:uri="urn:schemas-microsoft-com:office:smarttags" w:element="City">
                <w:smartTag w:uri="urn:schemas-microsoft-com:office:smarttags" w:element="place">
                  <w:r w:rsidRPr="001F60E3">
                    <w:rPr>
                      <w:rFonts w:ascii="Arial" w:eastAsia="Times New Roman" w:hAnsi="Arial" w:cs="Arial"/>
                      <w:i/>
                      <w:sz w:val="24"/>
                      <w:szCs w:val="24"/>
                    </w:rPr>
                    <w:t>Sale</w:t>
                  </w:r>
                </w:smartTag>
              </w:smartTag>
              <w:r w:rsidRPr="001F60E3">
                <w:rPr>
                  <w:rFonts w:ascii="Arial" w:eastAsia="Times New Roman" w:hAnsi="Arial" w:cs="Arial"/>
                  <w:i/>
                  <w:sz w:val="24"/>
                  <w:szCs w:val="24"/>
                </w:rPr>
                <w:t xml:space="preserve"> and for Placement</w:t>
              </w:r>
            </w:ins>
          </w:p>
        </w:tc>
      </w:tr>
      <w:tr w:rsidR="001F60E3" w:rsidRPr="001F60E3" w14:paraId="53B5564A" w14:textId="77777777">
        <w:trPr>
          <w:trHeight w:val="568"/>
          <w:ins w:id="5974" w:author="Joo, Hye@ARB" w:date="2026-06-04T22:26:00Z"/>
        </w:trPr>
        <w:tc>
          <w:tcPr>
            <w:tcW w:w="1440" w:type="dxa"/>
            <w:tcBorders>
              <w:left w:val="single" w:sz="4" w:space="0" w:color="auto"/>
              <w:right w:val="single" w:sz="4" w:space="0" w:color="auto"/>
            </w:tcBorders>
            <w:vAlign w:val="center"/>
          </w:tcPr>
          <w:p w14:paraId="71869A5C" w14:textId="77777777" w:rsidR="001F60E3" w:rsidRPr="001F60E3" w:rsidRDefault="001F60E3" w:rsidP="001F60E3">
            <w:pPr>
              <w:keepNext/>
              <w:spacing w:after="0" w:line="240" w:lineRule="auto"/>
              <w:jc w:val="center"/>
              <w:rPr>
                <w:ins w:id="5975" w:author="Joo, Hye@ARB" w:date="2026-06-04T22:26:00Z"/>
                <w:rFonts w:ascii="Arial" w:eastAsia="Times New Roman" w:hAnsi="Arial" w:cs="Arial"/>
                <w:i/>
                <w:sz w:val="24"/>
                <w:szCs w:val="20"/>
              </w:rPr>
            </w:pPr>
            <w:ins w:id="5976" w:author="Joo, Hye@ARB" w:date="2026-06-04T22:26:00Z">
              <w:r w:rsidRPr="001F60E3">
                <w:rPr>
                  <w:rFonts w:ascii="Arial" w:eastAsia="Times New Roman" w:hAnsi="Arial" w:cs="Arial"/>
                  <w:i/>
                  <w:sz w:val="24"/>
                  <w:szCs w:val="20"/>
                </w:rPr>
                <w:t>Tier</w:t>
              </w:r>
            </w:ins>
          </w:p>
        </w:tc>
        <w:tc>
          <w:tcPr>
            <w:tcW w:w="6262" w:type="dxa"/>
            <w:gridSpan w:val="2"/>
            <w:tcBorders>
              <w:top w:val="single" w:sz="4" w:space="0" w:color="auto"/>
              <w:left w:val="nil"/>
              <w:right w:val="single" w:sz="4" w:space="0" w:color="auto"/>
            </w:tcBorders>
            <w:vAlign w:val="center"/>
          </w:tcPr>
          <w:p w14:paraId="53DCABBD" w14:textId="77777777" w:rsidR="001F60E3" w:rsidRPr="001F60E3" w:rsidRDefault="001F60E3" w:rsidP="001F60E3">
            <w:pPr>
              <w:keepNext/>
              <w:spacing w:after="0" w:line="240" w:lineRule="auto"/>
              <w:jc w:val="center"/>
              <w:rPr>
                <w:ins w:id="5977" w:author="Joo, Hye@ARB" w:date="2026-06-04T22:26:00Z"/>
                <w:rFonts w:ascii="Arial" w:eastAsia="Times New Roman" w:hAnsi="Arial" w:cs="Arial"/>
                <w:i/>
                <w:strike/>
                <w:sz w:val="24"/>
                <w:szCs w:val="20"/>
              </w:rPr>
            </w:pPr>
            <w:ins w:id="5978" w:author="Joo, Hye@ARB" w:date="2026-06-04T22:26:00Z">
              <w:r w:rsidRPr="001F60E3">
                <w:rPr>
                  <w:rFonts w:ascii="Arial" w:eastAsia="Times New Roman" w:hAnsi="Arial" w:cs="Arial"/>
                  <w:i/>
                  <w:sz w:val="24"/>
                  <w:szCs w:val="20"/>
                </w:rPr>
                <w:t>Calendar Year in Which ZEV is Placed in Service</w:t>
              </w:r>
            </w:ins>
          </w:p>
        </w:tc>
      </w:tr>
      <w:tr w:rsidR="001F60E3" w:rsidRPr="001F60E3" w14:paraId="53337734" w14:textId="77777777">
        <w:trPr>
          <w:trHeight w:val="568"/>
          <w:ins w:id="5979" w:author="Joo, Hye@ARB" w:date="2026-06-04T22:26:00Z"/>
        </w:trPr>
        <w:tc>
          <w:tcPr>
            <w:tcW w:w="1440" w:type="dxa"/>
            <w:tcBorders>
              <w:left w:val="single" w:sz="4" w:space="0" w:color="auto"/>
              <w:right w:val="single" w:sz="4" w:space="0" w:color="auto"/>
            </w:tcBorders>
            <w:vAlign w:val="center"/>
          </w:tcPr>
          <w:p w14:paraId="6EBC2C8C" w14:textId="77777777" w:rsidR="001F60E3" w:rsidRPr="001F60E3" w:rsidRDefault="001F60E3" w:rsidP="001F60E3">
            <w:pPr>
              <w:keepNext/>
              <w:spacing w:after="0" w:line="240" w:lineRule="auto"/>
              <w:rPr>
                <w:ins w:id="5980" w:author="Joo, Hye@ARB" w:date="2026-06-04T22:26:00Z"/>
                <w:rFonts w:ascii="Arial" w:eastAsia="Times New Roman" w:hAnsi="Arial" w:cs="Arial"/>
                <w:i/>
                <w:sz w:val="24"/>
                <w:szCs w:val="20"/>
              </w:rPr>
            </w:pPr>
          </w:p>
        </w:tc>
        <w:tc>
          <w:tcPr>
            <w:tcW w:w="2962" w:type="dxa"/>
            <w:tcBorders>
              <w:top w:val="single" w:sz="4" w:space="0" w:color="auto"/>
              <w:left w:val="nil"/>
              <w:bottom w:val="single" w:sz="6" w:space="0" w:color="auto"/>
              <w:right w:val="single" w:sz="6" w:space="0" w:color="auto"/>
            </w:tcBorders>
            <w:vAlign w:val="center"/>
          </w:tcPr>
          <w:p w14:paraId="4405E4A1" w14:textId="77777777" w:rsidR="001F60E3" w:rsidRPr="001F60E3" w:rsidRDefault="001F60E3" w:rsidP="001F60E3">
            <w:pPr>
              <w:keepNext/>
              <w:spacing w:after="0" w:line="240" w:lineRule="auto"/>
              <w:jc w:val="center"/>
              <w:rPr>
                <w:ins w:id="5981" w:author="Joo, Hye@ARB" w:date="2026-06-04T22:26:00Z"/>
                <w:rFonts w:ascii="Arial" w:eastAsia="Times New Roman" w:hAnsi="Arial" w:cs="Arial"/>
                <w:i/>
                <w:sz w:val="24"/>
                <w:szCs w:val="20"/>
              </w:rPr>
            </w:pPr>
            <w:ins w:id="5982" w:author="Joo, Hye@ARB" w:date="2026-06-04T22:26:00Z">
              <w:r w:rsidRPr="001F60E3">
                <w:rPr>
                  <w:rFonts w:ascii="Arial" w:eastAsia="Times New Roman" w:hAnsi="Arial" w:cs="Arial"/>
                  <w:i/>
                  <w:sz w:val="24"/>
                  <w:szCs w:val="20"/>
                </w:rPr>
                <w:t>2009-2011</w:t>
              </w:r>
            </w:ins>
          </w:p>
        </w:tc>
        <w:tc>
          <w:tcPr>
            <w:tcW w:w="3300" w:type="dxa"/>
            <w:tcBorders>
              <w:top w:val="single" w:sz="4" w:space="0" w:color="auto"/>
              <w:left w:val="single" w:sz="6" w:space="0" w:color="auto"/>
              <w:right w:val="single" w:sz="4" w:space="0" w:color="auto"/>
            </w:tcBorders>
            <w:vAlign w:val="center"/>
          </w:tcPr>
          <w:p w14:paraId="3120D260" w14:textId="77777777" w:rsidR="001F60E3" w:rsidRPr="001F60E3" w:rsidRDefault="001F60E3" w:rsidP="001F60E3">
            <w:pPr>
              <w:keepNext/>
              <w:spacing w:after="0" w:line="240" w:lineRule="auto"/>
              <w:jc w:val="center"/>
              <w:rPr>
                <w:ins w:id="5983" w:author="Joo, Hye@ARB" w:date="2026-06-04T22:26:00Z"/>
                <w:rFonts w:ascii="Arial" w:eastAsia="Times New Roman" w:hAnsi="Arial" w:cs="Arial"/>
                <w:i/>
                <w:strike/>
                <w:sz w:val="24"/>
                <w:szCs w:val="20"/>
              </w:rPr>
            </w:pPr>
            <w:ins w:id="5984" w:author="Joo, Hye@ARB" w:date="2026-06-04T22:26:00Z">
              <w:r w:rsidRPr="001F60E3">
                <w:rPr>
                  <w:rFonts w:ascii="Arial" w:eastAsia="Times New Roman" w:hAnsi="Arial" w:cs="Arial"/>
                  <w:i/>
                  <w:sz w:val="24"/>
                  <w:szCs w:val="20"/>
                </w:rPr>
                <w:t>2012-2017</w:t>
              </w:r>
            </w:ins>
          </w:p>
        </w:tc>
      </w:tr>
      <w:tr w:rsidR="001F60E3" w:rsidRPr="001F60E3" w14:paraId="46F08576" w14:textId="77777777">
        <w:trPr>
          <w:trHeight w:val="569"/>
          <w:ins w:id="5985" w:author="Joo, Hye@ARB" w:date="2026-06-04T22:26:00Z"/>
        </w:trPr>
        <w:tc>
          <w:tcPr>
            <w:tcW w:w="1440" w:type="dxa"/>
            <w:tcBorders>
              <w:left w:val="single" w:sz="4" w:space="0" w:color="auto"/>
              <w:right w:val="single" w:sz="4" w:space="0" w:color="auto"/>
            </w:tcBorders>
            <w:vAlign w:val="center"/>
          </w:tcPr>
          <w:p w14:paraId="7870E6EB" w14:textId="77777777" w:rsidR="001F60E3" w:rsidRPr="001F60E3" w:rsidRDefault="001F60E3" w:rsidP="001F60E3">
            <w:pPr>
              <w:keepNext/>
              <w:spacing w:after="0" w:line="240" w:lineRule="auto"/>
              <w:rPr>
                <w:ins w:id="5986" w:author="Joo, Hye@ARB" w:date="2026-06-04T22:26:00Z"/>
                <w:rFonts w:ascii="Arial" w:eastAsia="Times New Roman" w:hAnsi="Arial" w:cs="Arial"/>
                <w:sz w:val="24"/>
                <w:szCs w:val="20"/>
              </w:rPr>
            </w:pPr>
            <w:smartTag w:uri="urn:schemas-microsoft-com:office:smarttags" w:element="place">
              <w:smartTag w:uri="urn:schemas-microsoft-com:office:smarttags" w:element="State">
                <w:ins w:id="5987" w:author="Joo, Hye@ARB" w:date="2026-06-04T22:26:00Z">
                  <w:r w:rsidRPr="001F60E3">
                    <w:rPr>
                      <w:rFonts w:ascii="Arial" w:eastAsia="Times New Roman" w:hAnsi="Arial" w:cs="Arial"/>
                      <w:sz w:val="24"/>
                      <w:szCs w:val="20"/>
                    </w:rPr>
                    <w:t>NEV</w:t>
                  </w:r>
                </w:ins>
              </w:smartTag>
            </w:smartTag>
          </w:p>
        </w:tc>
        <w:tc>
          <w:tcPr>
            <w:tcW w:w="2962" w:type="dxa"/>
            <w:tcBorders>
              <w:top w:val="single" w:sz="6" w:space="0" w:color="auto"/>
              <w:left w:val="nil"/>
              <w:bottom w:val="single" w:sz="6" w:space="0" w:color="auto"/>
              <w:right w:val="single" w:sz="6" w:space="0" w:color="auto"/>
            </w:tcBorders>
            <w:vAlign w:val="center"/>
          </w:tcPr>
          <w:p w14:paraId="1E57CE31" w14:textId="77777777" w:rsidR="001F60E3" w:rsidRPr="001F60E3" w:rsidRDefault="001F60E3" w:rsidP="001F60E3">
            <w:pPr>
              <w:keepNext/>
              <w:spacing w:after="0" w:line="240" w:lineRule="auto"/>
              <w:jc w:val="center"/>
              <w:rPr>
                <w:ins w:id="5988" w:author="Joo, Hye@ARB" w:date="2026-06-04T22:26:00Z"/>
                <w:rFonts w:ascii="Arial" w:eastAsia="Times New Roman" w:hAnsi="Arial" w:cs="Arial"/>
                <w:sz w:val="24"/>
                <w:szCs w:val="20"/>
              </w:rPr>
            </w:pPr>
            <w:ins w:id="5989" w:author="Joo, Hye@ARB" w:date="2026-06-04T22:26:00Z">
              <w:r w:rsidRPr="001F60E3">
                <w:rPr>
                  <w:rFonts w:ascii="Arial" w:eastAsia="Times New Roman" w:hAnsi="Arial" w:cs="Arial"/>
                  <w:sz w:val="24"/>
                  <w:szCs w:val="20"/>
                </w:rPr>
                <w:t>0.30</w:t>
              </w:r>
            </w:ins>
          </w:p>
        </w:tc>
        <w:tc>
          <w:tcPr>
            <w:tcW w:w="3300" w:type="dxa"/>
            <w:tcBorders>
              <w:left w:val="single" w:sz="6" w:space="0" w:color="auto"/>
              <w:right w:val="single" w:sz="4" w:space="0" w:color="auto"/>
            </w:tcBorders>
            <w:vAlign w:val="center"/>
          </w:tcPr>
          <w:p w14:paraId="298DFB5A" w14:textId="77777777" w:rsidR="001F60E3" w:rsidRPr="001F60E3" w:rsidRDefault="001F60E3" w:rsidP="001F60E3">
            <w:pPr>
              <w:keepNext/>
              <w:spacing w:after="0" w:line="240" w:lineRule="auto"/>
              <w:jc w:val="center"/>
              <w:rPr>
                <w:ins w:id="5990" w:author="Joo, Hye@ARB" w:date="2026-06-04T22:26:00Z"/>
                <w:rFonts w:ascii="Arial" w:eastAsia="Times New Roman" w:hAnsi="Arial" w:cs="Arial"/>
                <w:sz w:val="24"/>
                <w:szCs w:val="20"/>
              </w:rPr>
            </w:pPr>
            <w:ins w:id="5991" w:author="Joo, Hye@ARB" w:date="2026-06-04T22:26:00Z">
              <w:r w:rsidRPr="001F60E3">
                <w:rPr>
                  <w:rFonts w:ascii="Arial" w:eastAsia="Times New Roman" w:hAnsi="Arial" w:cs="Arial"/>
                  <w:sz w:val="24"/>
                  <w:szCs w:val="20"/>
                </w:rPr>
                <w:t>0.30</w:t>
              </w:r>
            </w:ins>
          </w:p>
        </w:tc>
      </w:tr>
      <w:tr w:rsidR="001F60E3" w:rsidRPr="001F60E3" w14:paraId="176A9B41" w14:textId="77777777">
        <w:trPr>
          <w:trHeight w:val="569"/>
          <w:ins w:id="5992" w:author="Joo, Hye@ARB" w:date="2026-06-04T22:26:00Z"/>
        </w:trPr>
        <w:tc>
          <w:tcPr>
            <w:tcW w:w="1440" w:type="dxa"/>
            <w:tcBorders>
              <w:left w:val="single" w:sz="4" w:space="0" w:color="auto"/>
              <w:right w:val="single" w:sz="4" w:space="0" w:color="auto"/>
            </w:tcBorders>
            <w:vAlign w:val="center"/>
          </w:tcPr>
          <w:p w14:paraId="143CCA93" w14:textId="77777777" w:rsidR="001F60E3" w:rsidRPr="001F60E3" w:rsidRDefault="001F60E3" w:rsidP="001F60E3">
            <w:pPr>
              <w:keepNext/>
              <w:spacing w:after="0" w:line="240" w:lineRule="auto"/>
              <w:rPr>
                <w:ins w:id="5993" w:author="Joo, Hye@ARB" w:date="2026-06-04T22:26:00Z"/>
                <w:rFonts w:ascii="Arial" w:eastAsia="Times New Roman" w:hAnsi="Arial" w:cs="Arial"/>
                <w:sz w:val="24"/>
                <w:szCs w:val="20"/>
              </w:rPr>
            </w:pPr>
            <w:ins w:id="5994" w:author="Joo, Hye@ARB" w:date="2026-06-04T22:26:00Z">
              <w:r w:rsidRPr="001F60E3">
                <w:rPr>
                  <w:rFonts w:ascii="Arial" w:eastAsia="Times New Roman" w:hAnsi="Arial" w:cs="Arial"/>
                  <w:sz w:val="24"/>
                  <w:szCs w:val="20"/>
                </w:rPr>
                <w:t>Type 0</w:t>
              </w:r>
            </w:ins>
          </w:p>
        </w:tc>
        <w:tc>
          <w:tcPr>
            <w:tcW w:w="2962" w:type="dxa"/>
            <w:tcBorders>
              <w:top w:val="single" w:sz="6" w:space="0" w:color="auto"/>
              <w:left w:val="nil"/>
              <w:bottom w:val="single" w:sz="6" w:space="0" w:color="auto"/>
              <w:right w:val="single" w:sz="6" w:space="0" w:color="auto"/>
            </w:tcBorders>
            <w:vAlign w:val="center"/>
          </w:tcPr>
          <w:p w14:paraId="7B34208C" w14:textId="77777777" w:rsidR="001F60E3" w:rsidRPr="001F60E3" w:rsidRDefault="001F60E3" w:rsidP="001F60E3">
            <w:pPr>
              <w:keepNext/>
              <w:spacing w:after="0" w:line="240" w:lineRule="auto"/>
              <w:jc w:val="center"/>
              <w:rPr>
                <w:ins w:id="5995" w:author="Joo, Hye@ARB" w:date="2026-06-04T22:26:00Z"/>
                <w:rFonts w:ascii="Arial" w:eastAsia="Times New Roman" w:hAnsi="Arial" w:cs="Arial"/>
                <w:sz w:val="24"/>
                <w:szCs w:val="20"/>
              </w:rPr>
            </w:pPr>
            <w:ins w:id="5996" w:author="Joo, Hye@ARB" w:date="2026-06-04T22:26:00Z">
              <w:r w:rsidRPr="001F60E3">
                <w:rPr>
                  <w:rFonts w:ascii="Arial" w:eastAsia="Times New Roman" w:hAnsi="Arial" w:cs="Arial"/>
                  <w:sz w:val="24"/>
                  <w:szCs w:val="20"/>
                </w:rPr>
                <w:t>1</w:t>
              </w:r>
            </w:ins>
          </w:p>
        </w:tc>
        <w:tc>
          <w:tcPr>
            <w:tcW w:w="3300" w:type="dxa"/>
            <w:tcBorders>
              <w:left w:val="single" w:sz="6" w:space="0" w:color="auto"/>
              <w:right w:val="single" w:sz="4" w:space="0" w:color="auto"/>
            </w:tcBorders>
            <w:vAlign w:val="center"/>
          </w:tcPr>
          <w:p w14:paraId="19D18F13" w14:textId="77777777" w:rsidR="001F60E3" w:rsidRPr="001F60E3" w:rsidRDefault="001F60E3" w:rsidP="001F60E3">
            <w:pPr>
              <w:keepNext/>
              <w:spacing w:after="0" w:line="240" w:lineRule="auto"/>
              <w:jc w:val="center"/>
              <w:rPr>
                <w:ins w:id="5997" w:author="Joo, Hye@ARB" w:date="2026-06-04T22:26:00Z"/>
                <w:rFonts w:ascii="Arial" w:eastAsia="Times New Roman" w:hAnsi="Arial" w:cs="Arial"/>
                <w:sz w:val="24"/>
                <w:szCs w:val="20"/>
              </w:rPr>
            </w:pPr>
            <w:ins w:id="5998" w:author="Joo, Hye@ARB" w:date="2026-06-04T22:26:00Z">
              <w:r w:rsidRPr="001F60E3">
                <w:rPr>
                  <w:rFonts w:ascii="Arial" w:eastAsia="Times New Roman" w:hAnsi="Arial" w:cs="Arial"/>
                  <w:sz w:val="24"/>
                  <w:szCs w:val="20"/>
                </w:rPr>
                <w:t>1</w:t>
              </w:r>
            </w:ins>
          </w:p>
        </w:tc>
      </w:tr>
      <w:tr w:rsidR="001F60E3" w:rsidRPr="001F60E3" w14:paraId="6DE22906" w14:textId="77777777">
        <w:trPr>
          <w:trHeight w:val="569"/>
          <w:ins w:id="5999" w:author="Joo, Hye@ARB" w:date="2026-06-04T22:26:00Z"/>
        </w:trPr>
        <w:tc>
          <w:tcPr>
            <w:tcW w:w="1440" w:type="dxa"/>
            <w:tcBorders>
              <w:left w:val="single" w:sz="4" w:space="0" w:color="auto"/>
              <w:right w:val="single" w:sz="4" w:space="0" w:color="auto"/>
            </w:tcBorders>
            <w:vAlign w:val="center"/>
          </w:tcPr>
          <w:p w14:paraId="6FD2CDCC" w14:textId="77777777" w:rsidR="001F60E3" w:rsidRPr="001F60E3" w:rsidRDefault="001F60E3" w:rsidP="001F60E3">
            <w:pPr>
              <w:keepNext/>
              <w:spacing w:after="0" w:line="240" w:lineRule="auto"/>
              <w:rPr>
                <w:ins w:id="6000" w:author="Joo, Hye@ARB" w:date="2026-06-04T22:26:00Z"/>
                <w:rFonts w:ascii="Arial" w:eastAsia="Times New Roman" w:hAnsi="Arial" w:cs="Arial"/>
                <w:sz w:val="24"/>
                <w:szCs w:val="20"/>
              </w:rPr>
            </w:pPr>
            <w:ins w:id="6001" w:author="Joo, Hye@ARB" w:date="2026-06-04T22:26:00Z">
              <w:r w:rsidRPr="001F60E3">
                <w:rPr>
                  <w:rFonts w:ascii="Arial" w:eastAsia="Times New Roman" w:hAnsi="Arial" w:cs="Arial"/>
                  <w:sz w:val="24"/>
                  <w:szCs w:val="20"/>
                </w:rPr>
                <w:t>Type I</w:t>
              </w:r>
            </w:ins>
          </w:p>
        </w:tc>
        <w:tc>
          <w:tcPr>
            <w:tcW w:w="2962" w:type="dxa"/>
            <w:tcBorders>
              <w:top w:val="single" w:sz="6" w:space="0" w:color="auto"/>
              <w:left w:val="nil"/>
              <w:bottom w:val="single" w:sz="6" w:space="0" w:color="auto"/>
              <w:right w:val="single" w:sz="6" w:space="0" w:color="auto"/>
            </w:tcBorders>
            <w:vAlign w:val="center"/>
          </w:tcPr>
          <w:p w14:paraId="052E0C5D" w14:textId="77777777" w:rsidR="001F60E3" w:rsidRPr="001F60E3" w:rsidRDefault="001F60E3" w:rsidP="001F60E3">
            <w:pPr>
              <w:keepNext/>
              <w:spacing w:after="0" w:line="240" w:lineRule="auto"/>
              <w:jc w:val="center"/>
              <w:rPr>
                <w:ins w:id="6002" w:author="Joo, Hye@ARB" w:date="2026-06-04T22:26:00Z"/>
                <w:rFonts w:ascii="Arial" w:eastAsia="Times New Roman" w:hAnsi="Arial" w:cs="Arial"/>
                <w:sz w:val="24"/>
                <w:szCs w:val="20"/>
              </w:rPr>
            </w:pPr>
            <w:ins w:id="6003" w:author="Joo, Hye@ARB" w:date="2026-06-04T22:26:00Z">
              <w:r w:rsidRPr="001F60E3">
                <w:rPr>
                  <w:rFonts w:ascii="Arial" w:eastAsia="Times New Roman" w:hAnsi="Arial" w:cs="Arial"/>
                  <w:sz w:val="24"/>
                  <w:szCs w:val="20"/>
                </w:rPr>
                <w:t>2</w:t>
              </w:r>
            </w:ins>
          </w:p>
        </w:tc>
        <w:tc>
          <w:tcPr>
            <w:tcW w:w="3300" w:type="dxa"/>
            <w:tcBorders>
              <w:left w:val="single" w:sz="6" w:space="0" w:color="auto"/>
              <w:right w:val="single" w:sz="4" w:space="0" w:color="auto"/>
            </w:tcBorders>
            <w:vAlign w:val="center"/>
          </w:tcPr>
          <w:p w14:paraId="529D0BFF" w14:textId="77777777" w:rsidR="001F60E3" w:rsidRPr="001F60E3" w:rsidRDefault="001F60E3" w:rsidP="001F60E3">
            <w:pPr>
              <w:keepNext/>
              <w:spacing w:after="0" w:line="240" w:lineRule="auto"/>
              <w:jc w:val="center"/>
              <w:rPr>
                <w:ins w:id="6004" w:author="Joo, Hye@ARB" w:date="2026-06-04T22:26:00Z"/>
                <w:rFonts w:ascii="Arial" w:eastAsia="Times New Roman" w:hAnsi="Arial" w:cs="Arial"/>
                <w:sz w:val="24"/>
                <w:szCs w:val="20"/>
              </w:rPr>
            </w:pPr>
            <w:ins w:id="6005" w:author="Joo, Hye@ARB" w:date="2026-06-04T22:26:00Z">
              <w:r w:rsidRPr="001F60E3">
                <w:rPr>
                  <w:rFonts w:ascii="Arial" w:eastAsia="Times New Roman" w:hAnsi="Arial" w:cs="Arial"/>
                  <w:sz w:val="24"/>
                  <w:szCs w:val="20"/>
                </w:rPr>
                <w:t>2</w:t>
              </w:r>
            </w:ins>
          </w:p>
        </w:tc>
      </w:tr>
      <w:tr w:rsidR="001F60E3" w:rsidRPr="001F60E3" w14:paraId="28E25205" w14:textId="77777777">
        <w:trPr>
          <w:trHeight w:val="569"/>
          <w:ins w:id="6006" w:author="Joo, Hye@ARB" w:date="2026-06-04T22:26:00Z"/>
        </w:trPr>
        <w:tc>
          <w:tcPr>
            <w:tcW w:w="1440" w:type="dxa"/>
            <w:tcBorders>
              <w:left w:val="single" w:sz="4" w:space="0" w:color="auto"/>
              <w:right w:val="single" w:sz="4" w:space="0" w:color="auto"/>
            </w:tcBorders>
            <w:vAlign w:val="center"/>
          </w:tcPr>
          <w:p w14:paraId="184CC0E5" w14:textId="77777777" w:rsidR="001F60E3" w:rsidRPr="001F60E3" w:rsidRDefault="001F60E3" w:rsidP="001F60E3">
            <w:pPr>
              <w:keepNext/>
              <w:spacing w:after="0" w:line="240" w:lineRule="auto"/>
              <w:rPr>
                <w:ins w:id="6007" w:author="Joo, Hye@ARB" w:date="2026-06-04T22:26:00Z"/>
                <w:rFonts w:ascii="Arial" w:eastAsia="Times New Roman" w:hAnsi="Arial" w:cs="Arial"/>
                <w:sz w:val="24"/>
                <w:szCs w:val="20"/>
              </w:rPr>
            </w:pPr>
            <w:ins w:id="6008" w:author="Joo, Hye@ARB" w:date="2026-06-04T22:26:00Z">
              <w:r w:rsidRPr="001F60E3">
                <w:rPr>
                  <w:rFonts w:ascii="Arial" w:eastAsia="Times New Roman" w:hAnsi="Arial" w:cs="Arial"/>
                  <w:sz w:val="24"/>
                  <w:szCs w:val="20"/>
                </w:rPr>
                <w:t>Type I.5</w:t>
              </w:r>
            </w:ins>
          </w:p>
        </w:tc>
        <w:tc>
          <w:tcPr>
            <w:tcW w:w="2962" w:type="dxa"/>
            <w:tcBorders>
              <w:top w:val="single" w:sz="6" w:space="0" w:color="auto"/>
              <w:left w:val="nil"/>
              <w:bottom w:val="single" w:sz="6" w:space="0" w:color="auto"/>
              <w:right w:val="single" w:sz="6" w:space="0" w:color="auto"/>
            </w:tcBorders>
            <w:vAlign w:val="center"/>
          </w:tcPr>
          <w:p w14:paraId="5390D274" w14:textId="77777777" w:rsidR="001F60E3" w:rsidRPr="001F60E3" w:rsidRDefault="001F60E3" w:rsidP="001F60E3">
            <w:pPr>
              <w:keepNext/>
              <w:spacing w:after="0" w:line="240" w:lineRule="auto"/>
              <w:jc w:val="center"/>
              <w:rPr>
                <w:ins w:id="6009" w:author="Joo, Hye@ARB" w:date="2026-06-04T22:26:00Z"/>
                <w:rFonts w:ascii="Arial" w:eastAsia="Times New Roman" w:hAnsi="Arial" w:cs="Arial"/>
                <w:sz w:val="24"/>
                <w:szCs w:val="20"/>
              </w:rPr>
            </w:pPr>
            <w:ins w:id="6010" w:author="Joo, Hye@ARB" w:date="2026-06-04T22:26:00Z">
              <w:r w:rsidRPr="001F60E3">
                <w:rPr>
                  <w:rFonts w:ascii="Arial" w:eastAsia="Times New Roman" w:hAnsi="Arial" w:cs="Arial"/>
                  <w:sz w:val="24"/>
                  <w:szCs w:val="20"/>
                </w:rPr>
                <w:t>2.5</w:t>
              </w:r>
            </w:ins>
          </w:p>
        </w:tc>
        <w:tc>
          <w:tcPr>
            <w:tcW w:w="3300" w:type="dxa"/>
            <w:tcBorders>
              <w:left w:val="single" w:sz="6" w:space="0" w:color="auto"/>
              <w:right w:val="single" w:sz="4" w:space="0" w:color="auto"/>
            </w:tcBorders>
            <w:vAlign w:val="center"/>
          </w:tcPr>
          <w:p w14:paraId="75E68DFE" w14:textId="77777777" w:rsidR="001F60E3" w:rsidRPr="001F60E3" w:rsidRDefault="001F60E3" w:rsidP="001F60E3">
            <w:pPr>
              <w:keepNext/>
              <w:spacing w:after="0" w:line="240" w:lineRule="auto"/>
              <w:jc w:val="center"/>
              <w:rPr>
                <w:ins w:id="6011" w:author="Joo, Hye@ARB" w:date="2026-06-04T22:26:00Z"/>
                <w:rFonts w:ascii="Arial" w:eastAsia="Times New Roman" w:hAnsi="Arial" w:cs="Arial"/>
                <w:sz w:val="24"/>
                <w:szCs w:val="20"/>
              </w:rPr>
            </w:pPr>
            <w:ins w:id="6012" w:author="Joo, Hye@ARB" w:date="2026-06-04T22:26:00Z">
              <w:r w:rsidRPr="001F60E3">
                <w:rPr>
                  <w:rFonts w:ascii="Arial" w:eastAsia="Times New Roman" w:hAnsi="Arial" w:cs="Arial"/>
                  <w:sz w:val="24"/>
                  <w:szCs w:val="20"/>
                </w:rPr>
                <w:t>2.5</w:t>
              </w:r>
            </w:ins>
          </w:p>
        </w:tc>
      </w:tr>
      <w:tr w:rsidR="001F60E3" w:rsidRPr="001F60E3" w14:paraId="5FCE9991" w14:textId="77777777">
        <w:trPr>
          <w:trHeight w:val="569"/>
          <w:ins w:id="6013" w:author="Joo, Hye@ARB" w:date="2026-06-04T22:26:00Z"/>
        </w:trPr>
        <w:tc>
          <w:tcPr>
            <w:tcW w:w="1440" w:type="dxa"/>
            <w:tcBorders>
              <w:left w:val="single" w:sz="4" w:space="0" w:color="auto"/>
              <w:right w:val="single" w:sz="4" w:space="0" w:color="auto"/>
            </w:tcBorders>
            <w:vAlign w:val="center"/>
          </w:tcPr>
          <w:p w14:paraId="0D715054" w14:textId="77777777" w:rsidR="001F60E3" w:rsidRPr="001F60E3" w:rsidRDefault="001F60E3" w:rsidP="001F60E3">
            <w:pPr>
              <w:keepNext/>
              <w:spacing w:after="0" w:line="240" w:lineRule="auto"/>
              <w:rPr>
                <w:ins w:id="6014" w:author="Joo, Hye@ARB" w:date="2026-06-04T22:26:00Z"/>
                <w:rFonts w:ascii="Arial" w:eastAsia="Times New Roman" w:hAnsi="Arial" w:cs="Arial"/>
                <w:sz w:val="24"/>
                <w:szCs w:val="20"/>
              </w:rPr>
            </w:pPr>
            <w:ins w:id="6015" w:author="Joo, Hye@ARB" w:date="2026-06-04T22:26:00Z">
              <w:r w:rsidRPr="001F60E3">
                <w:rPr>
                  <w:rFonts w:ascii="Arial" w:eastAsia="Times New Roman" w:hAnsi="Arial" w:cs="Arial"/>
                  <w:sz w:val="24"/>
                  <w:szCs w:val="20"/>
                </w:rPr>
                <w:t>Type I.5x</w:t>
              </w:r>
            </w:ins>
          </w:p>
        </w:tc>
        <w:tc>
          <w:tcPr>
            <w:tcW w:w="2962" w:type="dxa"/>
            <w:tcBorders>
              <w:top w:val="single" w:sz="6" w:space="0" w:color="auto"/>
              <w:left w:val="nil"/>
              <w:bottom w:val="single" w:sz="6" w:space="0" w:color="auto"/>
              <w:right w:val="single" w:sz="6" w:space="0" w:color="auto"/>
            </w:tcBorders>
            <w:vAlign w:val="center"/>
          </w:tcPr>
          <w:p w14:paraId="4F235712" w14:textId="77777777" w:rsidR="001F60E3" w:rsidRPr="001F60E3" w:rsidRDefault="001F60E3" w:rsidP="001F60E3">
            <w:pPr>
              <w:keepNext/>
              <w:spacing w:after="0" w:line="240" w:lineRule="auto"/>
              <w:jc w:val="center"/>
              <w:rPr>
                <w:ins w:id="6016" w:author="Joo, Hye@ARB" w:date="2026-06-04T22:26:00Z"/>
                <w:rFonts w:ascii="Arial" w:eastAsia="Times New Roman" w:hAnsi="Arial" w:cs="Arial"/>
                <w:sz w:val="24"/>
                <w:szCs w:val="20"/>
              </w:rPr>
            </w:pPr>
            <w:ins w:id="6017" w:author="Joo, Hye@ARB" w:date="2026-06-04T22:26:00Z">
              <w:r w:rsidRPr="001F60E3">
                <w:rPr>
                  <w:rFonts w:ascii="Arial" w:eastAsia="Times New Roman" w:hAnsi="Arial" w:cs="Arial"/>
                  <w:sz w:val="24"/>
                  <w:szCs w:val="20"/>
                </w:rPr>
                <w:t>n/a</w:t>
              </w:r>
            </w:ins>
          </w:p>
        </w:tc>
        <w:tc>
          <w:tcPr>
            <w:tcW w:w="3300" w:type="dxa"/>
            <w:tcBorders>
              <w:left w:val="single" w:sz="6" w:space="0" w:color="auto"/>
              <w:right w:val="single" w:sz="4" w:space="0" w:color="auto"/>
            </w:tcBorders>
            <w:vAlign w:val="center"/>
          </w:tcPr>
          <w:p w14:paraId="19D01BFE" w14:textId="77777777" w:rsidR="001F60E3" w:rsidRPr="001F60E3" w:rsidRDefault="001F60E3" w:rsidP="001F60E3">
            <w:pPr>
              <w:keepNext/>
              <w:spacing w:after="0" w:line="240" w:lineRule="auto"/>
              <w:jc w:val="center"/>
              <w:rPr>
                <w:ins w:id="6018" w:author="Joo, Hye@ARB" w:date="2026-06-04T22:26:00Z"/>
                <w:rFonts w:ascii="Arial" w:eastAsia="Times New Roman" w:hAnsi="Arial" w:cs="Arial"/>
                <w:sz w:val="24"/>
                <w:szCs w:val="20"/>
              </w:rPr>
            </w:pPr>
            <w:ins w:id="6019" w:author="Joo, Hye@ARB" w:date="2026-06-04T22:26:00Z">
              <w:r w:rsidRPr="001F60E3">
                <w:rPr>
                  <w:rFonts w:ascii="Arial" w:eastAsia="Times New Roman" w:hAnsi="Arial" w:cs="Arial"/>
                  <w:sz w:val="24"/>
                  <w:szCs w:val="20"/>
                </w:rPr>
                <w:t>2.5</w:t>
              </w:r>
            </w:ins>
          </w:p>
        </w:tc>
      </w:tr>
      <w:tr w:rsidR="001F60E3" w:rsidRPr="001F60E3" w14:paraId="0831EC08" w14:textId="77777777">
        <w:trPr>
          <w:trHeight w:val="569"/>
          <w:ins w:id="6020" w:author="Joo, Hye@ARB" w:date="2026-06-04T22:26:00Z"/>
        </w:trPr>
        <w:tc>
          <w:tcPr>
            <w:tcW w:w="1440" w:type="dxa"/>
            <w:tcBorders>
              <w:left w:val="single" w:sz="4" w:space="0" w:color="auto"/>
              <w:bottom w:val="single" w:sz="4" w:space="0" w:color="auto"/>
              <w:right w:val="single" w:sz="4" w:space="0" w:color="auto"/>
            </w:tcBorders>
            <w:vAlign w:val="center"/>
          </w:tcPr>
          <w:p w14:paraId="13E635A8" w14:textId="77777777" w:rsidR="001F60E3" w:rsidRPr="001F60E3" w:rsidRDefault="001F60E3" w:rsidP="001F60E3">
            <w:pPr>
              <w:keepNext/>
              <w:spacing w:after="0" w:line="240" w:lineRule="auto"/>
              <w:rPr>
                <w:ins w:id="6021" w:author="Joo, Hye@ARB" w:date="2026-06-04T22:26:00Z"/>
                <w:rFonts w:ascii="Arial" w:eastAsia="Times New Roman" w:hAnsi="Arial" w:cs="Arial"/>
                <w:sz w:val="24"/>
                <w:szCs w:val="20"/>
              </w:rPr>
            </w:pPr>
            <w:ins w:id="6022" w:author="Joo, Hye@ARB" w:date="2026-06-04T22:26:00Z">
              <w:r w:rsidRPr="001F60E3">
                <w:rPr>
                  <w:rFonts w:ascii="Arial" w:eastAsia="Times New Roman" w:hAnsi="Arial" w:cs="Arial"/>
                  <w:sz w:val="24"/>
                  <w:szCs w:val="20"/>
                </w:rPr>
                <w:t>Type II</w:t>
              </w:r>
            </w:ins>
          </w:p>
        </w:tc>
        <w:tc>
          <w:tcPr>
            <w:tcW w:w="2962" w:type="dxa"/>
            <w:tcBorders>
              <w:top w:val="single" w:sz="6" w:space="0" w:color="auto"/>
              <w:left w:val="nil"/>
              <w:bottom w:val="single" w:sz="4" w:space="0" w:color="auto"/>
              <w:right w:val="single" w:sz="6" w:space="0" w:color="auto"/>
            </w:tcBorders>
            <w:vAlign w:val="center"/>
          </w:tcPr>
          <w:p w14:paraId="01A529AE" w14:textId="77777777" w:rsidR="001F60E3" w:rsidRPr="001F60E3" w:rsidRDefault="001F60E3" w:rsidP="001F60E3">
            <w:pPr>
              <w:keepNext/>
              <w:spacing w:after="0" w:line="240" w:lineRule="auto"/>
              <w:jc w:val="center"/>
              <w:rPr>
                <w:ins w:id="6023" w:author="Joo, Hye@ARB" w:date="2026-06-04T22:26:00Z"/>
                <w:rFonts w:ascii="Arial" w:eastAsia="Times New Roman" w:hAnsi="Arial" w:cs="Arial"/>
                <w:sz w:val="24"/>
                <w:szCs w:val="20"/>
              </w:rPr>
            </w:pPr>
            <w:ins w:id="6024" w:author="Joo, Hye@ARB" w:date="2026-06-04T22:26:00Z">
              <w:r w:rsidRPr="001F60E3">
                <w:rPr>
                  <w:rFonts w:ascii="Arial" w:eastAsia="Times New Roman" w:hAnsi="Arial" w:cs="Arial"/>
                  <w:sz w:val="24"/>
                  <w:szCs w:val="20"/>
                </w:rPr>
                <w:t>3</w:t>
              </w:r>
            </w:ins>
          </w:p>
        </w:tc>
        <w:tc>
          <w:tcPr>
            <w:tcW w:w="3300" w:type="dxa"/>
            <w:tcBorders>
              <w:left w:val="single" w:sz="6" w:space="0" w:color="auto"/>
              <w:right w:val="single" w:sz="4" w:space="0" w:color="auto"/>
            </w:tcBorders>
            <w:vAlign w:val="center"/>
          </w:tcPr>
          <w:p w14:paraId="383C9BCD" w14:textId="77777777" w:rsidR="001F60E3" w:rsidRPr="001F60E3" w:rsidRDefault="001F60E3" w:rsidP="001F60E3">
            <w:pPr>
              <w:keepNext/>
              <w:spacing w:after="0" w:line="240" w:lineRule="auto"/>
              <w:jc w:val="center"/>
              <w:rPr>
                <w:ins w:id="6025" w:author="Joo, Hye@ARB" w:date="2026-06-04T22:26:00Z"/>
                <w:rFonts w:ascii="Arial" w:eastAsia="Times New Roman" w:hAnsi="Arial" w:cs="Arial"/>
                <w:sz w:val="24"/>
                <w:szCs w:val="20"/>
              </w:rPr>
            </w:pPr>
            <w:ins w:id="6026" w:author="Joo, Hye@ARB" w:date="2026-06-04T22:26:00Z">
              <w:r w:rsidRPr="001F60E3">
                <w:rPr>
                  <w:rFonts w:ascii="Arial" w:eastAsia="Times New Roman" w:hAnsi="Arial" w:cs="Arial"/>
                  <w:sz w:val="24"/>
                  <w:szCs w:val="20"/>
                </w:rPr>
                <w:t>3</w:t>
              </w:r>
            </w:ins>
          </w:p>
        </w:tc>
      </w:tr>
      <w:tr w:rsidR="001F60E3" w:rsidRPr="001F60E3" w14:paraId="612B8DAB" w14:textId="77777777">
        <w:trPr>
          <w:trHeight w:val="569"/>
          <w:ins w:id="6027" w:author="Joo, Hye@ARB" w:date="2026-06-04T22:26:00Z"/>
        </w:trPr>
        <w:tc>
          <w:tcPr>
            <w:tcW w:w="1440" w:type="dxa"/>
            <w:tcBorders>
              <w:left w:val="single" w:sz="4" w:space="0" w:color="auto"/>
              <w:bottom w:val="single" w:sz="4" w:space="0" w:color="auto"/>
              <w:right w:val="single" w:sz="4" w:space="0" w:color="auto"/>
            </w:tcBorders>
            <w:vAlign w:val="center"/>
          </w:tcPr>
          <w:p w14:paraId="7E38A4B4" w14:textId="77777777" w:rsidR="001F60E3" w:rsidRPr="001F60E3" w:rsidRDefault="001F60E3" w:rsidP="001F60E3">
            <w:pPr>
              <w:keepNext/>
              <w:spacing w:after="0" w:line="240" w:lineRule="auto"/>
              <w:rPr>
                <w:ins w:id="6028" w:author="Joo, Hye@ARB" w:date="2026-06-04T22:26:00Z"/>
                <w:rFonts w:ascii="Arial" w:eastAsia="Times New Roman" w:hAnsi="Arial" w:cs="Arial"/>
                <w:sz w:val="24"/>
                <w:szCs w:val="20"/>
              </w:rPr>
            </w:pPr>
            <w:ins w:id="6029" w:author="Joo, Hye@ARB" w:date="2026-06-04T22:26:00Z">
              <w:r w:rsidRPr="001F60E3">
                <w:rPr>
                  <w:rFonts w:ascii="Arial" w:eastAsia="Times New Roman" w:hAnsi="Arial" w:cs="Arial"/>
                  <w:sz w:val="24"/>
                  <w:szCs w:val="20"/>
                </w:rPr>
                <w:t xml:space="preserve">Type </w:t>
              </w:r>
              <w:proofErr w:type="spellStart"/>
              <w:r w:rsidRPr="001F60E3">
                <w:rPr>
                  <w:rFonts w:ascii="Arial" w:eastAsia="Times New Roman" w:hAnsi="Arial" w:cs="Arial"/>
                  <w:sz w:val="24"/>
                  <w:szCs w:val="20"/>
                </w:rPr>
                <w:t>IIx</w:t>
              </w:r>
              <w:proofErr w:type="spellEnd"/>
            </w:ins>
          </w:p>
        </w:tc>
        <w:tc>
          <w:tcPr>
            <w:tcW w:w="2962" w:type="dxa"/>
            <w:tcBorders>
              <w:top w:val="single" w:sz="6" w:space="0" w:color="auto"/>
              <w:left w:val="nil"/>
              <w:bottom w:val="single" w:sz="4" w:space="0" w:color="auto"/>
              <w:right w:val="single" w:sz="6" w:space="0" w:color="auto"/>
            </w:tcBorders>
            <w:vAlign w:val="center"/>
          </w:tcPr>
          <w:p w14:paraId="5E137743" w14:textId="77777777" w:rsidR="001F60E3" w:rsidRPr="001F60E3" w:rsidRDefault="001F60E3" w:rsidP="001F60E3">
            <w:pPr>
              <w:keepNext/>
              <w:spacing w:after="0" w:line="240" w:lineRule="auto"/>
              <w:jc w:val="center"/>
              <w:rPr>
                <w:ins w:id="6030" w:author="Joo, Hye@ARB" w:date="2026-06-04T22:26:00Z"/>
                <w:rFonts w:ascii="Arial" w:eastAsia="Times New Roman" w:hAnsi="Arial" w:cs="Arial"/>
                <w:sz w:val="24"/>
                <w:szCs w:val="20"/>
              </w:rPr>
            </w:pPr>
            <w:ins w:id="6031" w:author="Joo, Hye@ARB" w:date="2026-06-04T22:26:00Z">
              <w:r w:rsidRPr="001F60E3">
                <w:rPr>
                  <w:rFonts w:ascii="Arial" w:eastAsia="Times New Roman" w:hAnsi="Arial" w:cs="Arial"/>
                  <w:sz w:val="24"/>
                  <w:szCs w:val="20"/>
                </w:rPr>
                <w:t>n/a</w:t>
              </w:r>
            </w:ins>
          </w:p>
        </w:tc>
        <w:tc>
          <w:tcPr>
            <w:tcW w:w="3300" w:type="dxa"/>
            <w:tcBorders>
              <w:left w:val="single" w:sz="6" w:space="0" w:color="auto"/>
              <w:bottom w:val="single" w:sz="4" w:space="0" w:color="auto"/>
              <w:right w:val="single" w:sz="4" w:space="0" w:color="auto"/>
            </w:tcBorders>
            <w:vAlign w:val="center"/>
          </w:tcPr>
          <w:p w14:paraId="2BD33882" w14:textId="77777777" w:rsidR="001F60E3" w:rsidRPr="001F60E3" w:rsidRDefault="001F60E3" w:rsidP="001F60E3">
            <w:pPr>
              <w:keepNext/>
              <w:spacing w:after="0" w:line="240" w:lineRule="auto"/>
              <w:jc w:val="center"/>
              <w:rPr>
                <w:ins w:id="6032" w:author="Joo, Hye@ARB" w:date="2026-06-04T22:26:00Z"/>
                <w:rFonts w:ascii="Arial" w:eastAsia="Times New Roman" w:hAnsi="Arial" w:cs="Arial"/>
                <w:sz w:val="24"/>
                <w:szCs w:val="20"/>
              </w:rPr>
            </w:pPr>
            <w:ins w:id="6033" w:author="Joo, Hye@ARB" w:date="2026-06-04T22:26:00Z">
              <w:r w:rsidRPr="001F60E3">
                <w:rPr>
                  <w:rFonts w:ascii="Arial" w:eastAsia="Times New Roman" w:hAnsi="Arial" w:cs="Arial"/>
                  <w:sz w:val="24"/>
                  <w:szCs w:val="20"/>
                </w:rPr>
                <w:t>3</w:t>
              </w:r>
            </w:ins>
          </w:p>
        </w:tc>
      </w:tr>
      <w:tr w:rsidR="001F60E3" w:rsidRPr="001F60E3" w14:paraId="70FDF0F7" w14:textId="77777777">
        <w:trPr>
          <w:trHeight w:val="569"/>
          <w:ins w:id="6034" w:author="Joo, Hye@ARB" w:date="2026-06-04T22:26:00Z"/>
        </w:trPr>
        <w:tc>
          <w:tcPr>
            <w:tcW w:w="1440" w:type="dxa"/>
            <w:tcBorders>
              <w:left w:val="single" w:sz="4" w:space="0" w:color="auto"/>
              <w:right w:val="single" w:sz="4" w:space="0" w:color="auto"/>
            </w:tcBorders>
            <w:vAlign w:val="center"/>
          </w:tcPr>
          <w:p w14:paraId="5EE6CD09" w14:textId="77777777" w:rsidR="001F60E3" w:rsidRPr="001F60E3" w:rsidRDefault="001F60E3" w:rsidP="001F60E3">
            <w:pPr>
              <w:keepNext/>
              <w:spacing w:after="0" w:line="240" w:lineRule="auto"/>
              <w:rPr>
                <w:ins w:id="6035" w:author="Joo, Hye@ARB" w:date="2026-06-04T22:26:00Z"/>
                <w:rFonts w:ascii="Arial" w:eastAsia="Times New Roman" w:hAnsi="Arial" w:cs="Arial"/>
                <w:sz w:val="24"/>
                <w:szCs w:val="20"/>
              </w:rPr>
            </w:pPr>
            <w:ins w:id="6036" w:author="Joo, Hye@ARB" w:date="2026-06-04T22:26:00Z">
              <w:r w:rsidRPr="001F60E3">
                <w:rPr>
                  <w:rFonts w:ascii="Arial" w:eastAsia="Times New Roman" w:hAnsi="Arial" w:cs="Arial"/>
                  <w:sz w:val="24"/>
                  <w:szCs w:val="20"/>
                </w:rPr>
                <w:t>Type III</w:t>
              </w:r>
            </w:ins>
          </w:p>
        </w:tc>
        <w:tc>
          <w:tcPr>
            <w:tcW w:w="2962" w:type="dxa"/>
            <w:tcBorders>
              <w:top w:val="single" w:sz="6" w:space="0" w:color="auto"/>
              <w:left w:val="nil"/>
              <w:bottom w:val="single" w:sz="6" w:space="0" w:color="auto"/>
              <w:right w:val="single" w:sz="6" w:space="0" w:color="auto"/>
            </w:tcBorders>
            <w:vAlign w:val="center"/>
          </w:tcPr>
          <w:p w14:paraId="5754AC08" w14:textId="77777777" w:rsidR="001F60E3" w:rsidRPr="001F60E3" w:rsidRDefault="001F60E3" w:rsidP="001F60E3">
            <w:pPr>
              <w:keepNext/>
              <w:spacing w:after="0" w:line="240" w:lineRule="auto"/>
              <w:jc w:val="center"/>
              <w:rPr>
                <w:ins w:id="6037" w:author="Joo, Hye@ARB" w:date="2026-06-04T22:26:00Z"/>
                <w:rFonts w:ascii="Arial" w:eastAsia="Times New Roman" w:hAnsi="Arial" w:cs="Arial"/>
                <w:sz w:val="24"/>
                <w:szCs w:val="20"/>
              </w:rPr>
            </w:pPr>
            <w:ins w:id="6038" w:author="Joo, Hye@ARB" w:date="2026-06-04T22:26:00Z">
              <w:r w:rsidRPr="001F60E3">
                <w:rPr>
                  <w:rFonts w:ascii="Arial" w:eastAsia="Times New Roman" w:hAnsi="Arial" w:cs="Arial"/>
                  <w:sz w:val="24"/>
                  <w:szCs w:val="20"/>
                </w:rPr>
                <w:t>4</w:t>
              </w:r>
            </w:ins>
          </w:p>
        </w:tc>
        <w:tc>
          <w:tcPr>
            <w:tcW w:w="3300" w:type="dxa"/>
            <w:tcBorders>
              <w:left w:val="single" w:sz="6" w:space="0" w:color="auto"/>
              <w:right w:val="single" w:sz="4" w:space="0" w:color="auto"/>
            </w:tcBorders>
            <w:vAlign w:val="center"/>
          </w:tcPr>
          <w:p w14:paraId="66589FF9" w14:textId="77777777" w:rsidR="001F60E3" w:rsidRPr="001F60E3" w:rsidRDefault="001F60E3" w:rsidP="001F60E3">
            <w:pPr>
              <w:keepNext/>
              <w:spacing w:after="0" w:line="240" w:lineRule="auto"/>
              <w:jc w:val="center"/>
              <w:rPr>
                <w:ins w:id="6039" w:author="Joo, Hye@ARB" w:date="2026-06-04T22:26:00Z"/>
                <w:rFonts w:ascii="Arial" w:eastAsia="Times New Roman" w:hAnsi="Arial" w:cs="Arial"/>
                <w:sz w:val="24"/>
                <w:szCs w:val="20"/>
              </w:rPr>
            </w:pPr>
            <w:ins w:id="6040" w:author="Joo, Hye@ARB" w:date="2026-06-04T22:26:00Z">
              <w:r w:rsidRPr="001F60E3">
                <w:rPr>
                  <w:rFonts w:ascii="Arial" w:eastAsia="Times New Roman" w:hAnsi="Arial" w:cs="Arial"/>
                  <w:sz w:val="24"/>
                  <w:szCs w:val="20"/>
                </w:rPr>
                <w:t>4</w:t>
              </w:r>
            </w:ins>
          </w:p>
        </w:tc>
      </w:tr>
      <w:tr w:rsidR="001F60E3" w:rsidRPr="001F60E3" w14:paraId="2CAC40B8" w14:textId="77777777">
        <w:trPr>
          <w:trHeight w:val="569"/>
          <w:ins w:id="6041" w:author="Joo, Hye@ARB" w:date="2026-06-04T22:26:00Z"/>
        </w:trPr>
        <w:tc>
          <w:tcPr>
            <w:tcW w:w="1440" w:type="dxa"/>
            <w:tcBorders>
              <w:left w:val="single" w:sz="4" w:space="0" w:color="auto"/>
              <w:right w:val="single" w:sz="4" w:space="0" w:color="auto"/>
            </w:tcBorders>
            <w:vAlign w:val="center"/>
          </w:tcPr>
          <w:p w14:paraId="591227F1" w14:textId="77777777" w:rsidR="001F60E3" w:rsidRPr="001F60E3" w:rsidRDefault="001F60E3" w:rsidP="001F60E3">
            <w:pPr>
              <w:keepNext/>
              <w:spacing w:after="0" w:line="240" w:lineRule="auto"/>
              <w:rPr>
                <w:ins w:id="6042" w:author="Joo, Hye@ARB" w:date="2026-06-04T22:26:00Z"/>
                <w:rFonts w:ascii="Arial" w:eastAsia="Times New Roman" w:hAnsi="Arial" w:cs="Arial"/>
                <w:sz w:val="24"/>
                <w:szCs w:val="20"/>
              </w:rPr>
            </w:pPr>
            <w:ins w:id="6043" w:author="Joo, Hye@ARB" w:date="2026-06-04T22:26:00Z">
              <w:r w:rsidRPr="001F60E3">
                <w:rPr>
                  <w:rFonts w:ascii="Arial" w:eastAsia="Times New Roman" w:hAnsi="Arial" w:cs="Arial"/>
                  <w:sz w:val="24"/>
                  <w:szCs w:val="20"/>
                </w:rPr>
                <w:t>Type IV</w:t>
              </w:r>
            </w:ins>
          </w:p>
        </w:tc>
        <w:tc>
          <w:tcPr>
            <w:tcW w:w="2962" w:type="dxa"/>
            <w:tcBorders>
              <w:top w:val="single" w:sz="6" w:space="0" w:color="auto"/>
              <w:left w:val="nil"/>
              <w:bottom w:val="single" w:sz="6" w:space="0" w:color="auto"/>
              <w:right w:val="single" w:sz="6" w:space="0" w:color="auto"/>
            </w:tcBorders>
            <w:vAlign w:val="center"/>
          </w:tcPr>
          <w:p w14:paraId="28933E44" w14:textId="77777777" w:rsidR="001F60E3" w:rsidRPr="001F60E3" w:rsidRDefault="001F60E3" w:rsidP="001F60E3">
            <w:pPr>
              <w:keepNext/>
              <w:spacing w:after="0" w:line="240" w:lineRule="auto"/>
              <w:jc w:val="center"/>
              <w:rPr>
                <w:ins w:id="6044" w:author="Joo, Hye@ARB" w:date="2026-06-04T22:26:00Z"/>
                <w:rFonts w:ascii="Arial" w:eastAsia="Times New Roman" w:hAnsi="Arial" w:cs="Arial"/>
                <w:sz w:val="24"/>
                <w:szCs w:val="20"/>
              </w:rPr>
            </w:pPr>
            <w:ins w:id="6045" w:author="Joo, Hye@ARB" w:date="2026-06-04T22:26:00Z">
              <w:r w:rsidRPr="001F60E3">
                <w:rPr>
                  <w:rFonts w:ascii="Arial" w:eastAsia="Times New Roman" w:hAnsi="Arial" w:cs="Arial"/>
                  <w:sz w:val="24"/>
                  <w:szCs w:val="20"/>
                </w:rPr>
                <w:t>5</w:t>
              </w:r>
            </w:ins>
          </w:p>
        </w:tc>
        <w:tc>
          <w:tcPr>
            <w:tcW w:w="3300" w:type="dxa"/>
            <w:tcBorders>
              <w:left w:val="single" w:sz="6" w:space="0" w:color="auto"/>
              <w:right w:val="single" w:sz="4" w:space="0" w:color="auto"/>
            </w:tcBorders>
            <w:vAlign w:val="center"/>
          </w:tcPr>
          <w:p w14:paraId="33C877E4" w14:textId="77777777" w:rsidR="001F60E3" w:rsidRPr="001F60E3" w:rsidRDefault="001F60E3" w:rsidP="001F60E3">
            <w:pPr>
              <w:keepNext/>
              <w:spacing w:after="0" w:line="240" w:lineRule="auto"/>
              <w:jc w:val="center"/>
              <w:rPr>
                <w:ins w:id="6046" w:author="Joo, Hye@ARB" w:date="2026-06-04T22:26:00Z"/>
                <w:rFonts w:ascii="Arial" w:eastAsia="Times New Roman" w:hAnsi="Arial" w:cs="Arial"/>
                <w:sz w:val="24"/>
                <w:szCs w:val="20"/>
              </w:rPr>
            </w:pPr>
            <w:ins w:id="6047" w:author="Joo, Hye@ARB" w:date="2026-06-04T22:26:00Z">
              <w:r w:rsidRPr="001F60E3">
                <w:rPr>
                  <w:rFonts w:ascii="Arial" w:eastAsia="Times New Roman" w:hAnsi="Arial" w:cs="Arial"/>
                  <w:sz w:val="24"/>
                  <w:szCs w:val="20"/>
                </w:rPr>
                <w:t>5</w:t>
              </w:r>
            </w:ins>
          </w:p>
        </w:tc>
      </w:tr>
      <w:tr w:rsidR="001F60E3" w:rsidRPr="001F60E3" w14:paraId="5E6BE2D1" w14:textId="77777777">
        <w:trPr>
          <w:trHeight w:val="569"/>
          <w:ins w:id="6048" w:author="Joo, Hye@ARB" w:date="2026-06-04T22:26:00Z"/>
        </w:trPr>
        <w:tc>
          <w:tcPr>
            <w:tcW w:w="1440" w:type="dxa"/>
            <w:tcBorders>
              <w:left w:val="single" w:sz="4" w:space="0" w:color="auto"/>
              <w:bottom w:val="single" w:sz="4" w:space="0" w:color="auto"/>
              <w:right w:val="single" w:sz="4" w:space="0" w:color="auto"/>
            </w:tcBorders>
            <w:vAlign w:val="center"/>
          </w:tcPr>
          <w:p w14:paraId="673B92FB" w14:textId="77777777" w:rsidR="001F60E3" w:rsidRPr="001F60E3" w:rsidRDefault="001F60E3" w:rsidP="001F60E3">
            <w:pPr>
              <w:keepNext/>
              <w:spacing w:after="0" w:line="240" w:lineRule="auto"/>
              <w:rPr>
                <w:ins w:id="6049" w:author="Joo, Hye@ARB" w:date="2026-06-04T22:26:00Z"/>
                <w:rFonts w:ascii="Arial" w:eastAsia="Times New Roman" w:hAnsi="Arial" w:cs="Arial"/>
                <w:sz w:val="24"/>
                <w:szCs w:val="20"/>
              </w:rPr>
            </w:pPr>
            <w:ins w:id="6050" w:author="Joo, Hye@ARB" w:date="2026-06-04T22:26:00Z">
              <w:r w:rsidRPr="001F60E3">
                <w:rPr>
                  <w:rFonts w:ascii="Arial" w:eastAsia="Times New Roman" w:hAnsi="Arial" w:cs="Arial"/>
                  <w:sz w:val="24"/>
                  <w:szCs w:val="20"/>
                </w:rPr>
                <w:t>Type V</w:t>
              </w:r>
            </w:ins>
          </w:p>
        </w:tc>
        <w:tc>
          <w:tcPr>
            <w:tcW w:w="2962" w:type="dxa"/>
            <w:tcBorders>
              <w:top w:val="single" w:sz="6" w:space="0" w:color="auto"/>
              <w:left w:val="nil"/>
              <w:bottom w:val="single" w:sz="4" w:space="0" w:color="auto"/>
              <w:right w:val="single" w:sz="6" w:space="0" w:color="auto"/>
            </w:tcBorders>
            <w:vAlign w:val="center"/>
          </w:tcPr>
          <w:p w14:paraId="7382939A" w14:textId="77777777" w:rsidR="001F60E3" w:rsidRPr="001F60E3" w:rsidRDefault="001F60E3" w:rsidP="001F60E3">
            <w:pPr>
              <w:keepNext/>
              <w:spacing w:after="0" w:line="240" w:lineRule="auto"/>
              <w:jc w:val="center"/>
              <w:rPr>
                <w:ins w:id="6051" w:author="Joo, Hye@ARB" w:date="2026-06-04T22:26:00Z"/>
                <w:rFonts w:ascii="Arial" w:eastAsia="Times New Roman" w:hAnsi="Arial" w:cs="Arial"/>
                <w:strike/>
                <w:sz w:val="24"/>
                <w:szCs w:val="20"/>
              </w:rPr>
            </w:pPr>
            <w:ins w:id="6052" w:author="Joo, Hye@ARB" w:date="2026-06-04T22:26:00Z">
              <w:r w:rsidRPr="001F60E3">
                <w:rPr>
                  <w:rFonts w:ascii="Arial" w:eastAsia="Times New Roman" w:hAnsi="Arial" w:cs="Arial"/>
                  <w:sz w:val="24"/>
                  <w:szCs w:val="20"/>
                </w:rPr>
                <w:t>7</w:t>
              </w:r>
            </w:ins>
          </w:p>
        </w:tc>
        <w:tc>
          <w:tcPr>
            <w:tcW w:w="3300" w:type="dxa"/>
            <w:tcBorders>
              <w:left w:val="single" w:sz="6" w:space="0" w:color="auto"/>
              <w:bottom w:val="single" w:sz="4" w:space="0" w:color="auto"/>
              <w:right w:val="single" w:sz="4" w:space="0" w:color="auto"/>
            </w:tcBorders>
            <w:vAlign w:val="center"/>
          </w:tcPr>
          <w:p w14:paraId="736574C7" w14:textId="77777777" w:rsidR="001F60E3" w:rsidRPr="001F60E3" w:rsidRDefault="001F60E3" w:rsidP="001F60E3">
            <w:pPr>
              <w:keepNext/>
              <w:spacing w:after="0" w:line="240" w:lineRule="auto"/>
              <w:jc w:val="center"/>
              <w:rPr>
                <w:ins w:id="6053" w:author="Joo, Hye@ARB" w:date="2026-06-04T22:26:00Z"/>
                <w:rFonts w:ascii="Arial" w:eastAsia="Times New Roman" w:hAnsi="Arial" w:cs="Arial"/>
                <w:sz w:val="24"/>
                <w:szCs w:val="20"/>
              </w:rPr>
            </w:pPr>
            <w:ins w:id="6054" w:author="Joo, Hye@ARB" w:date="2026-06-04T22:26:00Z">
              <w:r w:rsidRPr="001F60E3">
                <w:rPr>
                  <w:rFonts w:ascii="Arial" w:eastAsia="Times New Roman" w:hAnsi="Arial" w:cs="Arial"/>
                  <w:sz w:val="24"/>
                  <w:szCs w:val="20"/>
                </w:rPr>
                <w:t>2012-2014: 7</w:t>
              </w:r>
            </w:ins>
          </w:p>
          <w:p w14:paraId="163DDD9F" w14:textId="77777777" w:rsidR="001F60E3" w:rsidRPr="001F60E3" w:rsidRDefault="001F60E3" w:rsidP="001F60E3">
            <w:pPr>
              <w:keepNext/>
              <w:spacing w:after="0" w:line="240" w:lineRule="auto"/>
              <w:jc w:val="center"/>
              <w:rPr>
                <w:ins w:id="6055" w:author="Joo, Hye@ARB" w:date="2026-06-04T22:26:00Z"/>
                <w:rFonts w:ascii="Arial" w:eastAsia="Times New Roman" w:hAnsi="Arial" w:cs="Arial"/>
                <w:sz w:val="24"/>
                <w:szCs w:val="20"/>
              </w:rPr>
            </w:pPr>
            <w:ins w:id="6056" w:author="Joo, Hye@ARB" w:date="2026-06-04T22:26:00Z">
              <w:r w:rsidRPr="001F60E3">
                <w:rPr>
                  <w:rFonts w:ascii="Arial" w:eastAsia="Times New Roman" w:hAnsi="Arial" w:cs="Arial"/>
                  <w:sz w:val="24"/>
                  <w:szCs w:val="20"/>
                </w:rPr>
                <w:t>2015-2017: 9</w:t>
              </w:r>
            </w:ins>
          </w:p>
        </w:tc>
      </w:tr>
    </w:tbl>
    <w:p w14:paraId="6BE965C2" w14:textId="77777777" w:rsidR="001F60E3" w:rsidRPr="001F60E3" w:rsidRDefault="001F60E3" w:rsidP="001F60E3">
      <w:pPr>
        <w:spacing w:line="278" w:lineRule="auto"/>
        <w:ind w:left="1080"/>
        <w:rPr>
          <w:ins w:id="6057" w:author="Joo, Hye@ARB" w:date="2026-06-04T22:26:00Z"/>
          <w:rFonts w:ascii="Arial" w:eastAsia="Aptos" w:hAnsi="Arial" w:cs="Arial"/>
          <w:color w:val="404040"/>
          <w:kern w:val="2"/>
          <w:sz w:val="24"/>
          <w:szCs w:val="24"/>
          <w14:ligatures w14:val="standardContextual"/>
        </w:rPr>
      </w:pPr>
    </w:p>
    <w:p w14:paraId="73F1AAA6" w14:textId="77777777" w:rsidR="001F60E3" w:rsidRPr="001F60E3" w:rsidRDefault="001F60E3" w:rsidP="00D63C32">
      <w:pPr>
        <w:numPr>
          <w:ilvl w:val="0"/>
          <w:numId w:val="47"/>
        </w:numPr>
        <w:spacing w:line="278" w:lineRule="auto"/>
        <w:contextualSpacing/>
        <w:rPr>
          <w:ins w:id="6058" w:author="Joo, Hye@ARB" w:date="2026-06-04T22:26:00Z"/>
          <w:rFonts w:ascii="Arial" w:eastAsia="Aptos" w:hAnsi="Arial" w:cs="Arial"/>
          <w:color w:val="404040"/>
          <w:kern w:val="2"/>
          <w:sz w:val="24"/>
          <w:szCs w:val="24"/>
          <w14:ligatures w14:val="standardContextual"/>
        </w:rPr>
      </w:pPr>
      <w:ins w:id="6059" w:author="Joo, Hye@ARB" w:date="2026-06-04T22:26:00Z">
        <w:r w:rsidRPr="001F60E3">
          <w:rPr>
            <w:rFonts w:ascii="Arial" w:eastAsia="Aptos" w:hAnsi="Arial" w:cs="Arial"/>
            <w:i/>
            <w:iCs/>
            <w:color w:val="404040"/>
            <w:kern w:val="2"/>
            <w:sz w:val="24"/>
            <w:szCs w:val="24"/>
            <w14:ligatures w14:val="standardContextual"/>
          </w:rPr>
          <w:t>Multiplier for Certain ZEVs</w:t>
        </w:r>
        <w:r w:rsidRPr="001F60E3">
          <w:rPr>
            <w:rFonts w:ascii="Arial" w:eastAsia="Aptos" w:hAnsi="Arial" w:cs="Arial"/>
            <w:color w:val="404040"/>
            <w:kern w:val="2"/>
            <w:sz w:val="24"/>
            <w:szCs w:val="24"/>
            <w14:ligatures w14:val="standardContextual"/>
          </w:rPr>
          <w:t>. 2009 through 2011 model-year ZEVs, excluding NEVs or Type 0 ZEVs, shall qualify for a multiplier of 1.25 if either sold to a motorist or leased for three or more years to a motorist who is given the option to purchase or re-lease the vehicle for two years or more at the end of the first lease term. This subdivision 1962.1.1(d)(5)(D) multiplier will no longer be available after model year 2011.</w:t>
        </w:r>
        <w:r w:rsidRPr="001F60E3">
          <w:rPr>
            <w:rFonts w:ascii="Arial" w:eastAsia="Aptos" w:hAnsi="Arial" w:cs="Arial"/>
            <w:color w:val="404040"/>
            <w:kern w:val="2"/>
            <w:sz w:val="24"/>
            <w:szCs w:val="24"/>
            <w14:ligatures w14:val="standardContextual"/>
          </w:rPr>
          <w:br/>
        </w:r>
      </w:ins>
    </w:p>
    <w:p w14:paraId="192CA728" w14:textId="77777777" w:rsidR="001F60E3" w:rsidRPr="001F60E3" w:rsidRDefault="001F60E3" w:rsidP="00D63C32">
      <w:pPr>
        <w:numPr>
          <w:ilvl w:val="0"/>
          <w:numId w:val="47"/>
        </w:numPr>
        <w:spacing w:line="278" w:lineRule="auto"/>
        <w:contextualSpacing/>
        <w:rPr>
          <w:ins w:id="6060" w:author="Joo, Hye@ARB" w:date="2026-06-04T22:26:00Z"/>
          <w:rFonts w:ascii="Arial" w:eastAsia="Aptos" w:hAnsi="Arial" w:cs="Arial"/>
          <w:color w:val="404040"/>
          <w:kern w:val="2"/>
          <w:sz w:val="24"/>
          <w:szCs w:val="24"/>
          <w14:ligatures w14:val="standardContextual"/>
        </w:rPr>
      </w:pPr>
      <w:ins w:id="6061" w:author="Joo, Hye@ARB" w:date="2026-06-04T22:26:00Z">
        <w:r w:rsidRPr="001F60E3">
          <w:rPr>
            <w:rFonts w:ascii="Arial" w:eastAsia="Aptos" w:hAnsi="Arial" w:cs="Arial"/>
            <w:i/>
            <w:iCs/>
            <w:color w:val="404040"/>
            <w:kern w:val="2"/>
            <w:sz w:val="24"/>
            <w:szCs w:val="24"/>
            <w14:ligatures w14:val="standardContextual"/>
          </w:rPr>
          <w:t xml:space="preserve">Counting Specified ZEVs Placed in </w:t>
        </w:r>
        <w:proofErr w:type="gramStart"/>
        <w:r w:rsidRPr="001F60E3">
          <w:rPr>
            <w:rFonts w:ascii="Arial" w:eastAsia="Aptos" w:hAnsi="Arial" w:cs="Arial"/>
            <w:i/>
            <w:iCs/>
            <w:color w:val="404040"/>
            <w:kern w:val="2"/>
            <w:sz w:val="24"/>
            <w:szCs w:val="24"/>
            <w14:ligatures w14:val="standardContextual"/>
          </w:rPr>
          <w:t>a Section</w:t>
        </w:r>
        <w:proofErr w:type="gramEnd"/>
        <w:r w:rsidRPr="001F60E3">
          <w:rPr>
            <w:rFonts w:ascii="Arial" w:eastAsia="Aptos" w:hAnsi="Arial" w:cs="Arial"/>
            <w:i/>
            <w:iCs/>
            <w:color w:val="404040"/>
            <w:kern w:val="2"/>
            <w:sz w:val="24"/>
            <w:szCs w:val="24"/>
            <w14:ligatures w14:val="standardContextual"/>
          </w:rPr>
          <w:t xml:space="preserve"> 177 State and in California</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61155EF4" w14:textId="77777777" w:rsidR="001F60E3" w:rsidRPr="001F60E3" w:rsidRDefault="001F60E3" w:rsidP="00D63C32">
      <w:pPr>
        <w:numPr>
          <w:ilvl w:val="0"/>
          <w:numId w:val="48"/>
        </w:numPr>
        <w:spacing w:line="278" w:lineRule="auto"/>
        <w:contextualSpacing/>
        <w:rPr>
          <w:ins w:id="6062" w:author="Joo, Hye@ARB" w:date="2026-06-04T22:26:00Z"/>
          <w:rFonts w:ascii="Arial" w:eastAsia="Aptos" w:hAnsi="Arial" w:cs="Arial"/>
          <w:color w:val="404040"/>
          <w:kern w:val="2"/>
          <w:sz w:val="24"/>
          <w:szCs w:val="24"/>
          <w14:ligatures w14:val="standardContextual"/>
        </w:rPr>
      </w:pPr>
      <w:ins w:id="6063" w:author="Joo, Hye@ARB" w:date="2026-06-04T22:26:00Z">
        <w:r w:rsidRPr="001F60E3">
          <w:rPr>
            <w:rFonts w:ascii="Arial" w:eastAsia="Aptos" w:hAnsi="Arial" w:cs="Arial"/>
            <w:i/>
            <w:iCs/>
            <w:color w:val="404040"/>
            <w:kern w:val="2"/>
            <w:sz w:val="24"/>
            <w:szCs w:val="24"/>
            <w14:ligatures w14:val="standardContextual"/>
          </w:rPr>
          <w:t>Provisions for 2009 Model Year</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0BE8A40A" w14:textId="77777777" w:rsidR="001F60E3" w:rsidRPr="001F60E3" w:rsidRDefault="001F60E3" w:rsidP="00D63C32">
      <w:pPr>
        <w:numPr>
          <w:ilvl w:val="1"/>
          <w:numId w:val="48"/>
        </w:numPr>
        <w:spacing w:line="278" w:lineRule="auto"/>
        <w:contextualSpacing/>
        <w:rPr>
          <w:ins w:id="6064" w:author="Joo, Hye@ARB" w:date="2026-06-04T22:26:00Z"/>
          <w:rFonts w:ascii="Arial" w:eastAsia="Aptos" w:hAnsi="Arial" w:cs="Arial"/>
          <w:color w:val="404040"/>
          <w:kern w:val="2"/>
          <w:sz w:val="24"/>
          <w:szCs w:val="24"/>
          <w14:ligatures w14:val="standardContextual"/>
        </w:rPr>
      </w:pPr>
      <w:ins w:id="6065" w:author="Joo, Hye@ARB" w:date="2026-06-04T22:26:00Z">
        <w:r w:rsidRPr="001F60E3">
          <w:rPr>
            <w:rFonts w:ascii="Arial" w:eastAsia="Aptos" w:hAnsi="Arial" w:cs="Arial"/>
            <w:color w:val="404040"/>
            <w:kern w:val="2"/>
            <w:sz w:val="24"/>
            <w:szCs w:val="24"/>
            <w14:ligatures w14:val="standardContextual"/>
          </w:rPr>
          <w:t xml:space="preserve">Large volume manufacturers and intermediate volume manufacturers with credits earned from ZEVs, excluding NEVs and Type 0 ZEVs, that are either certified to the California ZEV standards or approved as part of an advanced technology </w:t>
        </w:r>
        <w:r w:rsidRPr="001F60E3">
          <w:rPr>
            <w:rFonts w:ascii="Arial" w:eastAsia="Aptos" w:hAnsi="Arial" w:cs="Arial"/>
            <w:color w:val="404040"/>
            <w:kern w:val="2"/>
            <w:sz w:val="24"/>
            <w:szCs w:val="24"/>
            <w14:ligatures w14:val="standardContextual"/>
          </w:rPr>
          <w:lastRenderedPageBreak/>
          <w:t>demonstration program and are placed in service in a section 177 state, may be counted towards compliance with the California percentage ZEV requirements in subdivision 1962.1.1(b), including the requirements in subdivision 1962.1.1(b)(2)(B), as if they were delivered for sale and placed in service in California.</w:t>
        </w:r>
        <w:r w:rsidRPr="001F60E3">
          <w:rPr>
            <w:rFonts w:ascii="Arial" w:eastAsia="Aptos" w:hAnsi="Arial" w:cs="Arial"/>
            <w:color w:val="404040"/>
            <w:kern w:val="2"/>
            <w:sz w:val="24"/>
            <w:szCs w:val="24"/>
            <w14:ligatures w14:val="standardContextual"/>
          </w:rPr>
          <w:br/>
        </w:r>
      </w:ins>
    </w:p>
    <w:p w14:paraId="76E9CE99" w14:textId="047EB2B1" w:rsidR="001F60E3" w:rsidRPr="001F60E3" w:rsidRDefault="001F60E3" w:rsidP="00D63C32">
      <w:pPr>
        <w:numPr>
          <w:ilvl w:val="1"/>
          <w:numId w:val="48"/>
        </w:numPr>
        <w:spacing w:line="278" w:lineRule="auto"/>
        <w:contextualSpacing/>
        <w:rPr>
          <w:ins w:id="6066" w:author="Joo, Hye@ARB" w:date="2026-06-04T22:26:00Z"/>
          <w:rFonts w:ascii="Arial" w:eastAsia="Aptos" w:hAnsi="Arial" w:cs="Arial"/>
          <w:color w:val="404040"/>
          <w:kern w:val="2"/>
          <w:sz w:val="24"/>
          <w:szCs w:val="24"/>
          <w14:ligatures w14:val="standardContextual"/>
        </w:rPr>
      </w:pPr>
      <w:ins w:id="6067" w:author="Joo, Hye@ARB" w:date="2026-06-04T22:26:00Z">
        <w:r w:rsidRPr="001F60E3">
          <w:rPr>
            <w:rFonts w:ascii="Arial" w:eastAsia="Aptos" w:hAnsi="Arial" w:cs="Arial"/>
            <w:color w:val="404040"/>
            <w:kern w:val="2"/>
            <w:sz w:val="24"/>
            <w:szCs w:val="24"/>
            <w14:ligatures w14:val="standardContextual"/>
          </w:rPr>
          <w:t>Large volume manufacturers and intermediate volume manufacturers with credits earned from ZEVs, excluding NEVs and Type 0 ZEVs, that are certified to the California ZEV standards or approved as part of an advanced technology demonstration program and are placed in service in California may be counted towards the percentage ZEV requirements of all section 177 states, including requirements based on subdivision 1962.1.1(b)(2)(B).</w:t>
        </w:r>
        <w:r w:rsidRPr="001F60E3">
          <w:rPr>
            <w:rFonts w:ascii="Arial" w:eastAsia="Aptos" w:hAnsi="Arial" w:cs="Arial"/>
            <w:color w:val="404040"/>
            <w:kern w:val="2"/>
            <w:sz w:val="24"/>
            <w:szCs w:val="24"/>
            <w14:ligatures w14:val="standardContextual"/>
          </w:rPr>
          <w:br/>
        </w:r>
      </w:ins>
    </w:p>
    <w:p w14:paraId="02A7C1EA" w14:textId="0320063C" w:rsidR="001F60E3" w:rsidRPr="001F60E3" w:rsidRDefault="001F60E3" w:rsidP="00D63C32">
      <w:pPr>
        <w:numPr>
          <w:ilvl w:val="0"/>
          <w:numId w:val="48"/>
        </w:numPr>
        <w:spacing w:line="278" w:lineRule="auto"/>
        <w:contextualSpacing/>
        <w:rPr>
          <w:ins w:id="6068" w:author="Joo, Hye@ARB" w:date="2026-06-04T22:26:00Z"/>
          <w:rFonts w:ascii="Arial" w:eastAsia="Aptos" w:hAnsi="Arial" w:cs="Arial"/>
          <w:color w:val="404040"/>
          <w:kern w:val="2"/>
          <w:sz w:val="24"/>
          <w:szCs w:val="24"/>
          <w14:ligatures w14:val="standardContextual"/>
        </w:rPr>
      </w:pPr>
      <w:ins w:id="6069" w:author="Joo, Hye@ARB" w:date="2026-06-04T22:26:00Z">
        <w:r w:rsidRPr="001F60E3">
          <w:rPr>
            <w:rFonts w:ascii="Arial" w:eastAsia="Aptos" w:hAnsi="Arial" w:cs="Arial"/>
            <w:i/>
            <w:iCs/>
            <w:color w:val="404040"/>
            <w:kern w:val="2"/>
            <w:sz w:val="24"/>
            <w:szCs w:val="24"/>
            <w14:ligatures w14:val="standardContextual"/>
          </w:rPr>
          <w:t>Provisions for 2010 through 2017 Model Years</w:t>
        </w:r>
        <w:r w:rsidRPr="001F60E3">
          <w:rPr>
            <w:rFonts w:ascii="Arial" w:eastAsia="Aptos" w:hAnsi="Arial" w:cs="Arial"/>
            <w:color w:val="404040"/>
            <w:kern w:val="2"/>
            <w:sz w:val="24"/>
            <w:szCs w:val="24"/>
            <w14:ligatures w14:val="standardContextual"/>
          </w:rPr>
          <w:t xml:space="preserve">. Large volume manufacturers and intermediate volume manufacturers with credits earned from ZEVs, including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and excluding NEVs and Type 0 ZEVs, that are either certified to the California ZEV standards applicable for the ZEV's model year or approved as part of an advanced technology demonstration program and are placed in service in California or in a section 177 state may be counted towards compliance in California and in all section 177 states, with the percentage ZEV requirements in subdivision 1962.1.1(b), provided that the credits are multiplied by the ratio of a manufacturer's applicable production volume for a model year, as specified in subdivision 1962.1.1(b)(1)(B), in the state receiving credit to the manufacturer's applicable production volume (hereafter, "proportional value"), as specified in section 1962.1.1(b)(1)(B), for the same model year in California. Credits generated in a section 177 state will be earned at the proportional value in the section 177 </w:t>
        </w:r>
        <w:proofErr w:type="gramStart"/>
        <w:r w:rsidRPr="001F60E3">
          <w:rPr>
            <w:rFonts w:ascii="Arial" w:eastAsia="Aptos" w:hAnsi="Arial" w:cs="Arial"/>
            <w:color w:val="404040"/>
            <w:kern w:val="2"/>
            <w:sz w:val="24"/>
            <w:szCs w:val="24"/>
            <w14:ligatures w14:val="standardContextual"/>
          </w:rPr>
          <w:t>state, and</w:t>
        </w:r>
        <w:proofErr w:type="gramEnd"/>
        <w:r w:rsidRPr="001F60E3">
          <w:rPr>
            <w:rFonts w:ascii="Arial" w:eastAsia="Aptos" w:hAnsi="Arial" w:cs="Arial"/>
            <w:color w:val="404040"/>
            <w:kern w:val="2"/>
            <w:sz w:val="24"/>
            <w:szCs w:val="24"/>
            <w14:ligatures w14:val="standardContextual"/>
          </w:rPr>
          <w:t xml:space="preserve"> earned in California at the full value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(d)(5)(C). However, credits generated by 2010 and 2011 model-year vehicles produced, delivered for sale, and placed in service or as part of an advanced technology demonstration program in California to meet any section 177 state's requirements that implement subdivision 1962.1.1(b)(2)(B) are exempt from proportional value, with the number of credits exempted from proportional value allowed being limited to the number of credits needed to satisfy a manufacturer's section 177 </w:t>
        </w:r>
        <w:r w:rsidRPr="001F60E3">
          <w:rPr>
            <w:rFonts w:ascii="Arial" w:eastAsia="Aptos" w:hAnsi="Arial" w:cs="Arial"/>
            <w:color w:val="404040"/>
            <w:kern w:val="2"/>
            <w:sz w:val="24"/>
            <w:szCs w:val="24"/>
            <w14:ligatures w14:val="standardContextual"/>
          </w:rPr>
          <w:lastRenderedPageBreak/>
          <w:t>state's requirements that implement subdivision 1962.1.1(b)(2)(B)1.b. The table below specifies the qualifying model years for each ZEV type that may be counted towards compliance in all section 177 states.</w:t>
        </w:r>
      </w:ins>
      <w:ins w:id="6070" w:author="Joo, Hye@ARB" w:date="2026-06-04T22:27:00Z">
        <w:r>
          <w:rPr>
            <w:rFonts w:ascii="Arial" w:eastAsia="Aptos" w:hAnsi="Arial" w:cs="Arial"/>
            <w:color w:val="404040"/>
            <w:kern w:val="2"/>
            <w:sz w:val="24"/>
            <w:szCs w:val="24"/>
            <w14:ligatures w14:val="standardContextual"/>
          </w:rPr>
          <w:br/>
        </w:r>
      </w:ins>
    </w:p>
    <w:tbl>
      <w:tblPr>
        <w:tblW w:w="0" w:type="auto"/>
        <w:tblInd w:w="2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1845"/>
      </w:tblGrid>
      <w:tr w:rsidR="001F60E3" w:rsidRPr="001F60E3" w14:paraId="492D2C51" w14:textId="77777777">
        <w:trPr>
          <w:ins w:id="6071" w:author="Joo, Hye@ARB" w:date="2026-06-04T22:26:00Z"/>
        </w:trPr>
        <w:tc>
          <w:tcPr>
            <w:tcW w:w="3015" w:type="dxa"/>
          </w:tcPr>
          <w:p w14:paraId="78C6EB12" w14:textId="77777777" w:rsidR="001F60E3" w:rsidRPr="001F60E3" w:rsidRDefault="001F60E3" w:rsidP="001F60E3">
            <w:pPr>
              <w:spacing w:after="0" w:line="240" w:lineRule="auto"/>
              <w:jc w:val="center"/>
              <w:rPr>
                <w:ins w:id="6072" w:author="Joo, Hye@ARB" w:date="2026-06-04T22:26:00Z"/>
                <w:rFonts w:ascii="Arial" w:eastAsia="Times New Roman" w:hAnsi="Arial" w:cs="Arial"/>
                <w:b/>
                <w:sz w:val="24"/>
                <w:szCs w:val="20"/>
              </w:rPr>
            </w:pPr>
            <w:ins w:id="6073" w:author="Joo, Hye@ARB" w:date="2026-06-04T22:26:00Z">
              <w:r w:rsidRPr="001F60E3">
                <w:rPr>
                  <w:rFonts w:ascii="Arial" w:eastAsia="Times New Roman" w:hAnsi="Arial" w:cs="Arial"/>
                  <w:b/>
                  <w:sz w:val="24"/>
                  <w:szCs w:val="20"/>
                </w:rPr>
                <w:t>Vehicle Type</w:t>
              </w:r>
            </w:ins>
          </w:p>
        </w:tc>
        <w:tc>
          <w:tcPr>
            <w:tcW w:w="1845" w:type="dxa"/>
          </w:tcPr>
          <w:p w14:paraId="0235132C" w14:textId="77777777" w:rsidR="001F60E3" w:rsidRPr="001F60E3" w:rsidRDefault="001F60E3" w:rsidP="001F60E3">
            <w:pPr>
              <w:spacing w:after="0" w:line="240" w:lineRule="auto"/>
              <w:jc w:val="center"/>
              <w:rPr>
                <w:ins w:id="6074" w:author="Joo, Hye@ARB" w:date="2026-06-04T22:26:00Z"/>
                <w:rFonts w:ascii="Arial" w:eastAsia="Times New Roman" w:hAnsi="Arial" w:cs="Arial"/>
                <w:b/>
                <w:sz w:val="24"/>
                <w:szCs w:val="20"/>
              </w:rPr>
            </w:pPr>
            <w:ins w:id="6075" w:author="Joo, Hye@ARB" w:date="2026-06-04T22:26:00Z">
              <w:r w:rsidRPr="001F60E3">
                <w:rPr>
                  <w:rFonts w:ascii="Arial" w:eastAsia="Times New Roman" w:hAnsi="Arial" w:cs="Arial"/>
                  <w:b/>
                  <w:sz w:val="24"/>
                  <w:szCs w:val="20"/>
                </w:rPr>
                <w:t>Model Years:</w:t>
              </w:r>
            </w:ins>
          </w:p>
        </w:tc>
      </w:tr>
      <w:tr w:rsidR="001F60E3" w:rsidRPr="001F60E3" w14:paraId="27BE2F94" w14:textId="77777777">
        <w:trPr>
          <w:ins w:id="6076" w:author="Joo, Hye@ARB" w:date="2026-06-04T22:26:00Z"/>
        </w:trPr>
        <w:tc>
          <w:tcPr>
            <w:tcW w:w="3015" w:type="dxa"/>
          </w:tcPr>
          <w:p w14:paraId="6509F525" w14:textId="77777777" w:rsidR="001F60E3" w:rsidRPr="001F60E3" w:rsidRDefault="001F60E3" w:rsidP="001F60E3">
            <w:pPr>
              <w:spacing w:after="0" w:line="240" w:lineRule="auto"/>
              <w:rPr>
                <w:ins w:id="6077" w:author="Joo, Hye@ARB" w:date="2026-06-04T22:26:00Z"/>
                <w:rFonts w:ascii="Arial" w:eastAsia="Times New Roman" w:hAnsi="Arial" w:cs="Arial"/>
                <w:sz w:val="24"/>
                <w:szCs w:val="20"/>
              </w:rPr>
            </w:pPr>
            <w:ins w:id="6078" w:author="Joo, Hye@ARB" w:date="2026-06-04T22:26:00Z">
              <w:r w:rsidRPr="001F60E3">
                <w:rPr>
                  <w:rFonts w:ascii="Arial" w:eastAsia="Times New Roman" w:hAnsi="Arial" w:cs="Arial"/>
                  <w:sz w:val="24"/>
                  <w:szCs w:val="20"/>
                </w:rPr>
                <w:t>Type I, I.5, or II ZEV</w:t>
              </w:r>
            </w:ins>
          </w:p>
        </w:tc>
        <w:tc>
          <w:tcPr>
            <w:tcW w:w="1845" w:type="dxa"/>
          </w:tcPr>
          <w:p w14:paraId="4A0E757E" w14:textId="77777777" w:rsidR="001F60E3" w:rsidRPr="001F60E3" w:rsidRDefault="001F60E3" w:rsidP="001F60E3">
            <w:pPr>
              <w:spacing w:after="0" w:line="240" w:lineRule="auto"/>
              <w:rPr>
                <w:ins w:id="6079" w:author="Joo, Hye@ARB" w:date="2026-06-04T22:26:00Z"/>
                <w:rFonts w:ascii="Arial" w:eastAsia="Times New Roman" w:hAnsi="Arial" w:cs="Arial"/>
                <w:sz w:val="24"/>
                <w:szCs w:val="20"/>
              </w:rPr>
            </w:pPr>
            <w:ins w:id="6080" w:author="Joo, Hye@ARB" w:date="2026-06-04T22:26:00Z">
              <w:r w:rsidRPr="001F60E3">
                <w:rPr>
                  <w:rFonts w:ascii="Arial" w:eastAsia="Times New Roman" w:hAnsi="Arial" w:cs="Arial"/>
                  <w:sz w:val="24"/>
                  <w:szCs w:val="20"/>
                </w:rPr>
                <w:t>2009 – 2017</w:t>
              </w:r>
            </w:ins>
          </w:p>
        </w:tc>
      </w:tr>
      <w:tr w:rsidR="001F60E3" w:rsidRPr="001F60E3" w14:paraId="4FC78F62" w14:textId="77777777">
        <w:trPr>
          <w:ins w:id="6081" w:author="Joo, Hye@ARB" w:date="2026-06-04T22:26:00Z"/>
        </w:trPr>
        <w:tc>
          <w:tcPr>
            <w:tcW w:w="3015" w:type="dxa"/>
          </w:tcPr>
          <w:p w14:paraId="4633FB36" w14:textId="77777777" w:rsidR="001F60E3" w:rsidRPr="001F60E3" w:rsidRDefault="001F60E3" w:rsidP="001F60E3">
            <w:pPr>
              <w:spacing w:after="0" w:line="240" w:lineRule="auto"/>
              <w:rPr>
                <w:ins w:id="6082" w:author="Joo, Hye@ARB" w:date="2026-06-04T22:26:00Z"/>
                <w:rFonts w:ascii="Arial" w:eastAsia="Times New Roman" w:hAnsi="Arial" w:cs="Arial"/>
                <w:sz w:val="24"/>
                <w:szCs w:val="20"/>
              </w:rPr>
            </w:pPr>
            <w:ins w:id="6083" w:author="Joo, Hye@ARB" w:date="2026-06-04T22:26:00Z">
              <w:r w:rsidRPr="001F60E3">
                <w:rPr>
                  <w:rFonts w:ascii="Arial" w:eastAsia="Times New Roman" w:hAnsi="Arial" w:cs="Arial"/>
                  <w:sz w:val="24"/>
                  <w:szCs w:val="20"/>
                </w:rPr>
                <w:t>Type III, IV, or V ZEV</w:t>
              </w:r>
            </w:ins>
          </w:p>
        </w:tc>
        <w:tc>
          <w:tcPr>
            <w:tcW w:w="1845" w:type="dxa"/>
          </w:tcPr>
          <w:p w14:paraId="5339142B" w14:textId="77777777" w:rsidR="001F60E3" w:rsidRPr="001F60E3" w:rsidRDefault="001F60E3" w:rsidP="001F60E3">
            <w:pPr>
              <w:spacing w:after="0" w:line="240" w:lineRule="auto"/>
              <w:rPr>
                <w:ins w:id="6084" w:author="Joo, Hye@ARB" w:date="2026-06-04T22:26:00Z"/>
                <w:rFonts w:ascii="Arial" w:eastAsia="Times New Roman" w:hAnsi="Arial" w:cs="Arial"/>
                <w:sz w:val="24"/>
                <w:szCs w:val="20"/>
              </w:rPr>
            </w:pPr>
            <w:ins w:id="6085" w:author="Joo, Hye@ARB" w:date="2026-06-04T22:26:00Z">
              <w:r w:rsidRPr="001F60E3">
                <w:rPr>
                  <w:rFonts w:ascii="Arial" w:eastAsia="Times New Roman" w:hAnsi="Arial" w:cs="Arial"/>
                  <w:sz w:val="24"/>
                  <w:szCs w:val="20"/>
                </w:rPr>
                <w:t>2009 – 2017</w:t>
              </w:r>
            </w:ins>
          </w:p>
        </w:tc>
      </w:tr>
      <w:tr w:rsidR="001F60E3" w:rsidRPr="001F60E3" w14:paraId="101CE8B5" w14:textId="77777777">
        <w:trPr>
          <w:ins w:id="6086" w:author="Joo, Hye@ARB" w:date="2026-06-04T22:26:00Z"/>
        </w:trPr>
        <w:tc>
          <w:tcPr>
            <w:tcW w:w="3015" w:type="dxa"/>
          </w:tcPr>
          <w:p w14:paraId="35D493AB" w14:textId="77777777" w:rsidR="001F60E3" w:rsidRPr="001F60E3" w:rsidRDefault="001F60E3" w:rsidP="001F60E3">
            <w:pPr>
              <w:spacing w:after="0" w:line="240" w:lineRule="auto"/>
              <w:rPr>
                <w:ins w:id="6087" w:author="Joo, Hye@ARB" w:date="2026-06-04T22:26:00Z"/>
                <w:rFonts w:ascii="Arial" w:eastAsia="Times New Roman" w:hAnsi="Arial" w:cs="Arial"/>
                <w:sz w:val="24"/>
                <w:szCs w:val="20"/>
              </w:rPr>
            </w:pPr>
            <w:ins w:id="6088" w:author="Joo, Hye@ARB" w:date="2026-06-04T22:26:00Z">
              <w:r w:rsidRPr="001F60E3">
                <w:rPr>
                  <w:rFonts w:ascii="Arial" w:eastAsia="Times New Roman" w:hAnsi="Arial" w:cs="Arial"/>
                  <w:sz w:val="24"/>
                  <w:szCs w:val="20"/>
                </w:rPr>
                <w:t xml:space="preserve">Type I.5x or Type </w:t>
              </w:r>
              <w:proofErr w:type="spellStart"/>
              <w:r w:rsidRPr="001F60E3">
                <w:rPr>
                  <w:rFonts w:ascii="Arial" w:eastAsia="Times New Roman" w:hAnsi="Arial" w:cs="Arial"/>
                  <w:sz w:val="24"/>
                  <w:szCs w:val="20"/>
                </w:rPr>
                <w:t>IIx</w:t>
              </w:r>
              <w:proofErr w:type="spellEnd"/>
            </w:ins>
          </w:p>
        </w:tc>
        <w:tc>
          <w:tcPr>
            <w:tcW w:w="1845" w:type="dxa"/>
          </w:tcPr>
          <w:p w14:paraId="3731E4A2" w14:textId="77777777" w:rsidR="001F60E3" w:rsidRPr="001F60E3" w:rsidRDefault="001F60E3" w:rsidP="001F60E3">
            <w:pPr>
              <w:spacing w:after="0" w:line="240" w:lineRule="auto"/>
              <w:rPr>
                <w:ins w:id="6089" w:author="Joo, Hye@ARB" w:date="2026-06-04T22:26:00Z"/>
                <w:rFonts w:ascii="Arial" w:eastAsia="Times New Roman" w:hAnsi="Arial" w:cs="Arial"/>
                <w:sz w:val="24"/>
                <w:szCs w:val="20"/>
              </w:rPr>
            </w:pPr>
            <w:ins w:id="6090" w:author="Joo, Hye@ARB" w:date="2026-06-04T22:26:00Z">
              <w:r w:rsidRPr="001F60E3">
                <w:rPr>
                  <w:rFonts w:ascii="Arial" w:eastAsia="Times New Roman" w:hAnsi="Arial" w:cs="Arial"/>
                  <w:sz w:val="24"/>
                  <w:szCs w:val="20"/>
                </w:rPr>
                <w:t xml:space="preserve">2012 – 2017 </w:t>
              </w:r>
            </w:ins>
          </w:p>
        </w:tc>
      </w:tr>
    </w:tbl>
    <w:p w14:paraId="401810AA" w14:textId="77777777" w:rsidR="001F60E3" w:rsidRPr="001F60E3" w:rsidRDefault="001F60E3" w:rsidP="001F60E3">
      <w:pPr>
        <w:spacing w:line="278" w:lineRule="auto"/>
        <w:ind w:left="1440"/>
        <w:rPr>
          <w:ins w:id="6091" w:author="Joo, Hye@ARB" w:date="2026-06-04T22:26:00Z"/>
          <w:rFonts w:ascii="Arial" w:eastAsia="Aptos" w:hAnsi="Arial" w:cs="Arial"/>
          <w:color w:val="404040"/>
          <w:kern w:val="2"/>
          <w:sz w:val="24"/>
          <w:szCs w:val="24"/>
          <w14:ligatures w14:val="standardContextual"/>
        </w:rPr>
      </w:pPr>
    </w:p>
    <w:p w14:paraId="76442A56" w14:textId="77777777" w:rsidR="001F60E3" w:rsidRPr="001F60E3" w:rsidRDefault="001F60E3" w:rsidP="00D63C32">
      <w:pPr>
        <w:numPr>
          <w:ilvl w:val="0"/>
          <w:numId w:val="48"/>
        </w:numPr>
        <w:spacing w:line="278" w:lineRule="auto"/>
        <w:contextualSpacing/>
        <w:rPr>
          <w:ins w:id="6092" w:author="Joo, Hye@ARB" w:date="2026-06-04T22:26:00Z"/>
          <w:rFonts w:ascii="Arial" w:eastAsia="Aptos" w:hAnsi="Arial" w:cs="Arial"/>
          <w:color w:val="404040"/>
          <w:kern w:val="2"/>
          <w:sz w:val="24"/>
          <w:szCs w:val="24"/>
          <w14:ligatures w14:val="standardContextual"/>
        </w:rPr>
      </w:pPr>
      <w:ins w:id="6093" w:author="Joo, Hye@ARB" w:date="2026-06-04T22:26:00Z">
        <w:r w:rsidRPr="001F60E3">
          <w:rPr>
            <w:rFonts w:ascii="Arial" w:eastAsia="Aptos" w:hAnsi="Arial" w:cs="Arial"/>
            <w:i/>
            <w:iCs/>
            <w:color w:val="404040"/>
            <w:kern w:val="2"/>
            <w:sz w:val="24"/>
            <w:szCs w:val="24"/>
            <w14:ligatures w14:val="standardContextual"/>
          </w:rPr>
          <w:t>Optional Section 177 State Compliance Path</w:t>
        </w:r>
        <w:r w:rsidRPr="001F60E3">
          <w:rPr>
            <w:rFonts w:ascii="Arial" w:eastAsia="Aptos" w:hAnsi="Arial" w:cs="Arial"/>
            <w:color w:val="404040"/>
            <w:kern w:val="2"/>
            <w:sz w:val="24"/>
            <w:szCs w:val="24"/>
            <w14:ligatures w14:val="standardContextual"/>
          </w:rPr>
          <w:t>. Large volume manufacturers and intermediate volume manufacturers that choose to elect the optional section 177 state compliance path must notify the Executive Officer and each section 177 state in writing no later than September 1, 2014.</w:t>
        </w:r>
        <w:r w:rsidRPr="001F60E3">
          <w:rPr>
            <w:rFonts w:ascii="Arial" w:eastAsia="Aptos" w:hAnsi="Arial" w:cs="Arial"/>
            <w:color w:val="404040"/>
            <w:kern w:val="2"/>
            <w:sz w:val="24"/>
            <w:szCs w:val="24"/>
            <w14:ligatures w14:val="standardContextual"/>
          </w:rPr>
          <w:br/>
        </w:r>
      </w:ins>
    </w:p>
    <w:p w14:paraId="30192A9E" w14:textId="2EAE95D1" w:rsidR="001F60E3" w:rsidRPr="001F60E3" w:rsidRDefault="001F60E3" w:rsidP="00D63C32">
      <w:pPr>
        <w:numPr>
          <w:ilvl w:val="1"/>
          <w:numId w:val="48"/>
        </w:numPr>
        <w:spacing w:line="278" w:lineRule="auto"/>
        <w:contextualSpacing/>
        <w:rPr>
          <w:ins w:id="6094" w:author="Joo, Hye@ARB" w:date="2026-06-04T22:26:00Z"/>
          <w:rFonts w:ascii="Arial" w:eastAsia="Aptos" w:hAnsi="Arial" w:cs="Arial"/>
          <w:color w:val="404040"/>
          <w:kern w:val="2"/>
          <w:sz w:val="24"/>
          <w:szCs w:val="24"/>
          <w14:ligatures w14:val="standardContextual"/>
        </w:rPr>
      </w:pPr>
      <w:ins w:id="6095" w:author="Joo, Hye@ARB" w:date="2026-06-04T22:26:00Z">
        <w:r w:rsidRPr="001F60E3">
          <w:rPr>
            <w:rFonts w:ascii="Arial" w:eastAsia="Aptos" w:hAnsi="Arial" w:cs="Arial"/>
            <w:i/>
            <w:iCs/>
            <w:color w:val="404040"/>
            <w:kern w:val="2"/>
            <w:sz w:val="24"/>
            <w:szCs w:val="24"/>
            <w14:ligatures w14:val="standardContextual"/>
          </w:rPr>
          <w:t>Additional 2016 and 2017 Model Year ZEV Requirements</w:t>
        </w:r>
        <w:r w:rsidRPr="001F60E3">
          <w:rPr>
            <w:rFonts w:ascii="Arial" w:eastAsia="Aptos" w:hAnsi="Arial" w:cs="Arial"/>
            <w:color w:val="404040"/>
            <w:kern w:val="2"/>
            <w:sz w:val="24"/>
            <w:szCs w:val="24"/>
            <w14:ligatures w14:val="standardContextual"/>
          </w:rPr>
          <w:t xml:space="preserve">. Large volume manufacturers and intermediate volume manufacturers that elect the optional section 177 state compliance path must generate additional 2012 through 2017 model year ZEV credits, including no more than 50% Type 1.5x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 credits and excluding all NEV and Type 0 ZEV credits, in each section 177 state equal to the following percentages of their sales volume determined under subdivision 1962.1.1(b)(1)(B):</w:t>
        </w:r>
      </w:ins>
      <w:ins w:id="6096" w:author="Joo, Hye@ARB" w:date="2026-06-04T22:27:00Z">
        <w:r>
          <w:rPr>
            <w:rFonts w:ascii="Arial" w:eastAsia="Aptos" w:hAnsi="Arial" w:cs="Arial"/>
            <w:color w:val="404040"/>
            <w:kern w:val="2"/>
            <w:sz w:val="24"/>
            <w:szCs w:val="24"/>
            <w14:ligatures w14:val="standardContextual"/>
          </w:rPr>
          <w:br/>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910"/>
      </w:tblGrid>
      <w:tr w:rsidR="001F60E3" w:rsidRPr="001F60E3" w14:paraId="0473A4D2" w14:textId="77777777">
        <w:trPr>
          <w:jc w:val="center"/>
          <w:ins w:id="6097" w:author="Joo, Hye@ARB" w:date="2026-06-04T22:26:00Z"/>
        </w:trPr>
        <w:tc>
          <w:tcPr>
            <w:tcW w:w="1080" w:type="dxa"/>
            <w:tcBorders>
              <w:top w:val="single" w:sz="4" w:space="0" w:color="auto"/>
              <w:left w:val="single" w:sz="4" w:space="0" w:color="auto"/>
              <w:bottom w:val="single" w:sz="4" w:space="0" w:color="auto"/>
              <w:right w:val="single" w:sz="4" w:space="0" w:color="auto"/>
            </w:tcBorders>
            <w:shd w:val="clear" w:color="auto" w:fill="FFFFFF"/>
            <w:hideMark/>
          </w:tcPr>
          <w:p w14:paraId="5084AF29" w14:textId="77777777" w:rsidR="001F60E3" w:rsidRPr="001F60E3" w:rsidRDefault="001F60E3" w:rsidP="001F60E3">
            <w:pPr>
              <w:spacing w:after="0" w:line="240" w:lineRule="auto"/>
              <w:jc w:val="center"/>
              <w:rPr>
                <w:ins w:id="6098" w:author="Joo, Hye@ARB" w:date="2026-06-04T22:26:00Z"/>
                <w:rFonts w:ascii="Arial" w:eastAsia="Calibri" w:hAnsi="Arial" w:cs="Arial"/>
                <w:sz w:val="24"/>
                <w:szCs w:val="24"/>
              </w:rPr>
            </w:pPr>
            <w:ins w:id="6099" w:author="Joo, Hye@ARB" w:date="2026-06-04T22:26:00Z">
              <w:r w:rsidRPr="001F60E3">
                <w:rPr>
                  <w:rFonts w:ascii="Arial" w:eastAsia="Times New Roman" w:hAnsi="Arial" w:cs="Arial"/>
                  <w:sz w:val="24"/>
                  <w:szCs w:val="24"/>
                </w:rPr>
                <w:t>Model Years</w:t>
              </w:r>
            </w:ins>
          </w:p>
        </w:tc>
        <w:tc>
          <w:tcPr>
            <w:tcW w:w="2910" w:type="dxa"/>
            <w:tcBorders>
              <w:top w:val="single" w:sz="4" w:space="0" w:color="auto"/>
              <w:left w:val="single" w:sz="4" w:space="0" w:color="auto"/>
              <w:bottom w:val="single" w:sz="4" w:space="0" w:color="auto"/>
              <w:right w:val="single" w:sz="4" w:space="0" w:color="auto"/>
            </w:tcBorders>
            <w:shd w:val="clear" w:color="auto" w:fill="FFFFFF"/>
            <w:hideMark/>
          </w:tcPr>
          <w:p w14:paraId="0D40A7D7" w14:textId="77777777" w:rsidR="001F60E3" w:rsidRPr="001F60E3" w:rsidRDefault="001F60E3" w:rsidP="001F60E3">
            <w:pPr>
              <w:spacing w:after="0" w:line="240" w:lineRule="auto"/>
              <w:rPr>
                <w:ins w:id="6100" w:author="Joo, Hye@ARB" w:date="2026-06-04T22:26:00Z"/>
                <w:rFonts w:ascii="Arial" w:eastAsia="Calibri" w:hAnsi="Arial" w:cs="Arial"/>
                <w:sz w:val="24"/>
                <w:szCs w:val="24"/>
              </w:rPr>
            </w:pPr>
            <w:ins w:id="6101" w:author="Joo, Hye@ARB" w:date="2026-06-04T22:26:00Z">
              <w:r w:rsidRPr="001F60E3">
                <w:rPr>
                  <w:rFonts w:ascii="Arial" w:eastAsia="Times New Roman" w:hAnsi="Arial" w:cs="Arial"/>
                  <w:sz w:val="24"/>
                  <w:szCs w:val="24"/>
                </w:rPr>
                <w:t>Additional Section 177 State ZEV Requirements</w:t>
              </w:r>
            </w:ins>
          </w:p>
        </w:tc>
      </w:tr>
      <w:tr w:rsidR="001F60E3" w:rsidRPr="001F60E3" w14:paraId="45861B09" w14:textId="77777777">
        <w:trPr>
          <w:jc w:val="center"/>
          <w:ins w:id="6102" w:author="Joo, Hye@ARB" w:date="2026-06-04T22:26:00Z"/>
        </w:trPr>
        <w:tc>
          <w:tcPr>
            <w:tcW w:w="1080" w:type="dxa"/>
            <w:tcBorders>
              <w:top w:val="single" w:sz="4" w:space="0" w:color="auto"/>
              <w:left w:val="single" w:sz="4" w:space="0" w:color="auto"/>
              <w:bottom w:val="single" w:sz="4" w:space="0" w:color="auto"/>
              <w:right w:val="single" w:sz="4" w:space="0" w:color="auto"/>
            </w:tcBorders>
            <w:shd w:val="clear" w:color="auto" w:fill="FFFFFF"/>
            <w:hideMark/>
          </w:tcPr>
          <w:p w14:paraId="6386CB3A" w14:textId="77777777" w:rsidR="001F60E3" w:rsidRPr="001F60E3" w:rsidRDefault="001F60E3" w:rsidP="001F60E3">
            <w:pPr>
              <w:spacing w:after="0" w:line="240" w:lineRule="auto"/>
              <w:jc w:val="center"/>
              <w:rPr>
                <w:ins w:id="6103" w:author="Joo, Hye@ARB" w:date="2026-06-04T22:26:00Z"/>
                <w:rFonts w:ascii="Arial" w:eastAsia="Calibri" w:hAnsi="Arial" w:cs="Arial"/>
                <w:sz w:val="24"/>
                <w:szCs w:val="24"/>
              </w:rPr>
            </w:pPr>
            <w:ins w:id="6104" w:author="Joo, Hye@ARB" w:date="2026-06-04T22:26:00Z">
              <w:r w:rsidRPr="001F60E3">
                <w:rPr>
                  <w:rFonts w:ascii="Arial" w:eastAsia="Times New Roman" w:hAnsi="Arial" w:cs="Arial"/>
                  <w:sz w:val="24"/>
                  <w:szCs w:val="24"/>
                </w:rPr>
                <w:t>2016</w:t>
              </w:r>
            </w:ins>
          </w:p>
        </w:tc>
        <w:tc>
          <w:tcPr>
            <w:tcW w:w="2910" w:type="dxa"/>
            <w:tcBorders>
              <w:top w:val="single" w:sz="4" w:space="0" w:color="auto"/>
              <w:left w:val="single" w:sz="4" w:space="0" w:color="auto"/>
              <w:bottom w:val="single" w:sz="4" w:space="0" w:color="auto"/>
              <w:right w:val="single" w:sz="4" w:space="0" w:color="auto"/>
            </w:tcBorders>
            <w:shd w:val="clear" w:color="auto" w:fill="FFFFFF"/>
            <w:hideMark/>
          </w:tcPr>
          <w:p w14:paraId="452F6017" w14:textId="77777777" w:rsidR="001F60E3" w:rsidRPr="001F60E3" w:rsidRDefault="001F60E3" w:rsidP="001F60E3">
            <w:pPr>
              <w:spacing w:after="0" w:line="240" w:lineRule="auto"/>
              <w:jc w:val="center"/>
              <w:rPr>
                <w:ins w:id="6105" w:author="Joo, Hye@ARB" w:date="2026-06-04T22:26:00Z"/>
                <w:rFonts w:ascii="Arial" w:eastAsia="Calibri" w:hAnsi="Arial" w:cs="Arial"/>
                <w:sz w:val="24"/>
                <w:szCs w:val="24"/>
              </w:rPr>
            </w:pPr>
            <w:ins w:id="6106" w:author="Joo, Hye@ARB" w:date="2026-06-04T22:26:00Z">
              <w:r w:rsidRPr="001F60E3">
                <w:rPr>
                  <w:rFonts w:ascii="Arial" w:eastAsia="Times New Roman" w:hAnsi="Arial" w:cs="Arial"/>
                  <w:sz w:val="24"/>
                  <w:szCs w:val="24"/>
                </w:rPr>
                <w:t>0.75%</w:t>
              </w:r>
            </w:ins>
          </w:p>
        </w:tc>
      </w:tr>
      <w:tr w:rsidR="001F60E3" w:rsidRPr="001F60E3" w14:paraId="56456A24" w14:textId="77777777">
        <w:trPr>
          <w:jc w:val="center"/>
          <w:ins w:id="6107" w:author="Joo, Hye@ARB" w:date="2026-06-04T22:26:00Z"/>
        </w:trPr>
        <w:tc>
          <w:tcPr>
            <w:tcW w:w="1080" w:type="dxa"/>
            <w:tcBorders>
              <w:top w:val="single" w:sz="4" w:space="0" w:color="FF0000"/>
              <w:left w:val="single" w:sz="4" w:space="0" w:color="auto"/>
              <w:bottom w:val="single" w:sz="4" w:space="0" w:color="auto"/>
              <w:right w:val="single" w:sz="4" w:space="0" w:color="auto"/>
            </w:tcBorders>
            <w:shd w:val="clear" w:color="auto" w:fill="FFFFFF"/>
            <w:hideMark/>
          </w:tcPr>
          <w:p w14:paraId="44C80974" w14:textId="77777777" w:rsidR="001F60E3" w:rsidRPr="001F60E3" w:rsidRDefault="001F60E3" w:rsidP="001F60E3">
            <w:pPr>
              <w:spacing w:after="0" w:line="240" w:lineRule="auto"/>
              <w:jc w:val="center"/>
              <w:rPr>
                <w:ins w:id="6108" w:author="Joo, Hye@ARB" w:date="2026-06-04T22:26:00Z"/>
                <w:rFonts w:ascii="Arial" w:eastAsia="Calibri" w:hAnsi="Arial" w:cs="Arial"/>
                <w:sz w:val="24"/>
                <w:szCs w:val="24"/>
              </w:rPr>
            </w:pPr>
            <w:ins w:id="6109" w:author="Joo, Hye@ARB" w:date="2026-06-04T22:26:00Z">
              <w:r w:rsidRPr="001F60E3">
                <w:rPr>
                  <w:rFonts w:ascii="Arial" w:eastAsia="Times New Roman" w:hAnsi="Arial" w:cs="Arial"/>
                  <w:sz w:val="24"/>
                  <w:szCs w:val="24"/>
                </w:rPr>
                <w:t>2017</w:t>
              </w:r>
            </w:ins>
          </w:p>
        </w:tc>
        <w:tc>
          <w:tcPr>
            <w:tcW w:w="2910" w:type="dxa"/>
            <w:tcBorders>
              <w:top w:val="single" w:sz="4" w:space="0" w:color="FF0000"/>
              <w:left w:val="single" w:sz="4" w:space="0" w:color="auto"/>
              <w:bottom w:val="single" w:sz="4" w:space="0" w:color="auto"/>
              <w:right w:val="single" w:sz="4" w:space="0" w:color="auto"/>
            </w:tcBorders>
            <w:shd w:val="clear" w:color="auto" w:fill="FFFFFF"/>
            <w:hideMark/>
          </w:tcPr>
          <w:p w14:paraId="491F712B" w14:textId="77777777" w:rsidR="001F60E3" w:rsidRPr="001F60E3" w:rsidRDefault="001F60E3" w:rsidP="001F60E3">
            <w:pPr>
              <w:spacing w:after="0" w:line="240" w:lineRule="auto"/>
              <w:jc w:val="center"/>
              <w:rPr>
                <w:ins w:id="6110" w:author="Joo, Hye@ARB" w:date="2026-06-04T22:26:00Z"/>
                <w:rFonts w:ascii="Arial" w:eastAsia="Calibri" w:hAnsi="Arial" w:cs="Arial"/>
                <w:sz w:val="24"/>
                <w:szCs w:val="24"/>
              </w:rPr>
            </w:pPr>
            <w:ins w:id="6111" w:author="Joo, Hye@ARB" w:date="2026-06-04T22:26:00Z">
              <w:r w:rsidRPr="001F60E3">
                <w:rPr>
                  <w:rFonts w:ascii="Arial" w:eastAsia="Times New Roman" w:hAnsi="Arial" w:cs="Arial"/>
                  <w:sz w:val="24"/>
                  <w:szCs w:val="24"/>
                </w:rPr>
                <w:t>1.50%</w:t>
              </w:r>
            </w:ins>
          </w:p>
        </w:tc>
      </w:tr>
    </w:tbl>
    <w:p w14:paraId="4005DA05" w14:textId="77777777" w:rsidR="001F60E3" w:rsidRPr="001F60E3" w:rsidRDefault="001F60E3" w:rsidP="001F60E3">
      <w:pPr>
        <w:spacing w:line="278" w:lineRule="auto"/>
        <w:rPr>
          <w:ins w:id="6112" w:author="Joo, Hye@ARB" w:date="2026-06-04T22:26:00Z"/>
          <w:rFonts w:ascii="Arial" w:eastAsia="Aptos" w:hAnsi="Arial" w:cs="Arial"/>
          <w:color w:val="404040"/>
          <w:kern w:val="2"/>
          <w:sz w:val="24"/>
          <w:szCs w:val="24"/>
          <w14:ligatures w14:val="standardContextual"/>
        </w:rPr>
      </w:pPr>
    </w:p>
    <w:p w14:paraId="3B89BDB8" w14:textId="77777777" w:rsidR="001F60E3" w:rsidRPr="001F60E3" w:rsidRDefault="001F60E3" w:rsidP="001F60E3">
      <w:pPr>
        <w:spacing w:line="278" w:lineRule="auto"/>
        <w:ind w:left="2520"/>
        <w:contextualSpacing/>
        <w:rPr>
          <w:ins w:id="6113" w:author="Joo, Hye@ARB" w:date="2026-06-04T22:26:00Z"/>
          <w:rFonts w:ascii="Arial" w:eastAsia="Aptos" w:hAnsi="Arial" w:cs="Arial"/>
          <w:color w:val="404040"/>
          <w:kern w:val="2"/>
          <w:sz w:val="24"/>
          <w:szCs w:val="24"/>
          <w14:ligatures w14:val="standardContextual"/>
        </w:rPr>
      </w:pPr>
      <w:ins w:id="6114" w:author="Joo, Hye@ARB" w:date="2026-06-04T22:26:00Z">
        <w:r w:rsidRPr="001F60E3">
          <w:rPr>
            <w:rFonts w:ascii="Arial" w:eastAsia="Aptos" w:hAnsi="Arial" w:cs="Arial"/>
            <w:color w:val="404040"/>
            <w:kern w:val="2"/>
            <w:sz w:val="24"/>
            <w:szCs w:val="24"/>
            <w14:ligatures w14:val="standardContextual"/>
          </w:rPr>
          <w:t xml:space="preserve">Subdivision 1962.1.1(d)(5)(E)2. shall not apply to any ZEV credits used to meet a manufacturer's additional 2016 and 2017 model year ZEV requirements under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(d)(5)(E)3.a. must be placed in service in </w:t>
        </w:r>
        <w:proofErr w:type="gramStart"/>
        <w:r w:rsidRPr="001F60E3">
          <w:rPr>
            <w:rFonts w:ascii="Arial" w:eastAsia="Aptos" w:hAnsi="Arial" w:cs="Arial"/>
            <w:color w:val="404040"/>
            <w:kern w:val="2"/>
            <w:sz w:val="24"/>
            <w:szCs w:val="24"/>
            <w14:ligatures w14:val="standardContextual"/>
          </w:rPr>
          <w:t>the section</w:t>
        </w:r>
        <w:proofErr w:type="gramEnd"/>
        <w:r w:rsidRPr="001F60E3">
          <w:rPr>
            <w:rFonts w:ascii="Arial" w:eastAsia="Aptos" w:hAnsi="Arial" w:cs="Arial"/>
            <w:color w:val="404040"/>
            <w:kern w:val="2"/>
            <w:sz w:val="24"/>
            <w:szCs w:val="24"/>
            <w14:ligatures w14:val="standardContextual"/>
          </w:rPr>
          <w:t xml:space="preserve"> 177 states no later than June 30, 2018.</w:t>
        </w:r>
        <w:r w:rsidRPr="001F60E3">
          <w:rPr>
            <w:rFonts w:ascii="Arial" w:eastAsia="Aptos" w:hAnsi="Arial" w:cs="Arial"/>
            <w:color w:val="404040"/>
            <w:kern w:val="2"/>
            <w:sz w:val="24"/>
            <w:szCs w:val="24"/>
            <w14:ligatures w14:val="standardContextual"/>
          </w:rPr>
          <w:br/>
        </w:r>
      </w:ins>
    </w:p>
    <w:p w14:paraId="2E4015C2" w14:textId="77777777" w:rsidR="001F60E3" w:rsidRPr="001F60E3" w:rsidRDefault="001F60E3" w:rsidP="00D63C32">
      <w:pPr>
        <w:numPr>
          <w:ilvl w:val="2"/>
          <w:numId w:val="48"/>
        </w:numPr>
        <w:spacing w:line="278" w:lineRule="auto"/>
        <w:contextualSpacing/>
        <w:rPr>
          <w:ins w:id="6115" w:author="Joo, Hye@ARB" w:date="2026-06-04T22:26:00Z"/>
          <w:rFonts w:ascii="Arial" w:eastAsia="Aptos" w:hAnsi="Arial" w:cs="Arial"/>
          <w:color w:val="404040"/>
          <w:kern w:val="2"/>
          <w:sz w:val="24"/>
          <w:szCs w:val="24"/>
          <w14:ligatures w14:val="standardContextual"/>
        </w:rPr>
      </w:pPr>
      <w:ins w:id="6116" w:author="Joo, Hye@ARB" w:date="2026-06-04T22:26:00Z">
        <w:r w:rsidRPr="001F60E3">
          <w:rPr>
            <w:rFonts w:ascii="Arial" w:eastAsia="Aptos" w:hAnsi="Arial" w:cs="Arial"/>
            <w:i/>
            <w:iCs/>
            <w:color w:val="404040"/>
            <w:kern w:val="2"/>
            <w:sz w:val="24"/>
            <w:szCs w:val="24"/>
            <w14:ligatures w14:val="standardContextual"/>
          </w:rPr>
          <w:t>Trading and Transferring ZEV Credits within the West Region Pool and East Region Pool</w:t>
        </w:r>
        <w:r w:rsidRPr="001F60E3">
          <w:rPr>
            <w:rFonts w:ascii="Arial" w:eastAsia="Aptos" w:hAnsi="Arial" w:cs="Arial"/>
            <w:color w:val="404040"/>
            <w:kern w:val="2"/>
            <w:sz w:val="24"/>
            <w:szCs w:val="24"/>
            <w14:ligatures w14:val="standardContextual"/>
          </w:rPr>
          <w:t xml:space="preserve">. Manufacturers may trade or transfer specified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lastRenderedPageBreak/>
          <w:t>1962.1.1</w:t>
        </w:r>
        <w:proofErr w:type="gramEnd"/>
        <w:r w:rsidRPr="001F60E3">
          <w:rPr>
            <w:rFonts w:ascii="Arial" w:eastAsia="Aptos" w:hAnsi="Arial" w:cs="Arial"/>
            <w:color w:val="404040"/>
            <w:kern w:val="2"/>
            <w:sz w:val="24"/>
            <w:szCs w:val="24"/>
            <w14:ligatures w14:val="standardContextual"/>
          </w:rPr>
          <w:t xml:space="preserve">(d)(5)(E)3.c, within the West Region pool, and will incur no premium on their credit values. For example, for a manufacturer to make </w:t>
        </w:r>
        <w:proofErr w:type="gramStart"/>
        <w:r w:rsidRPr="001F60E3">
          <w:rPr>
            <w:rFonts w:ascii="Arial" w:eastAsia="Aptos" w:hAnsi="Arial" w:cs="Arial"/>
            <w:color w:val="404040"/>
            <w:kern w:val="2"/>
            <w:sz w:val="24"/>
            <w:szCs w:val="24"/>
            <w14:ligatures w14:val="standardContextual"/>
          </w:rPr>
          <w:t>up</w:t>
        </w:r>
        <w:proofErr w:type="gramEnd"/>
        <w:r w:rsidRPr="001F60E3">
          <w:rPr>
            <w:rFonts w:ascii="Arial" w:eastAsia="Aptos" w:hAnsi="Arial" w:cs="Arial"/>
            <w:color w:val="404040"/>
            <w:kern w:val="2"/>
            <w:sz w:val="24"/>
            <w:szCs w:val="24"/>
            <w14:ligatures w14:val="standardContextual"/>
          </w:rPr>
          <w:t xml:space="preserve"> a 2016 model year shortfall of 100 credits in State X, the manufacturer may transfer 100 (2016 model year) ZEV credits from State Y, within the West Region pool. Manufacturers may trade or transfer specific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(d)(5)(E)3.c., within the East Region pool, and will incur no premium on their credit values. For example, for a manufacturer to make up a 2016 model year shortfall of 100 credits in State W, the manufacturer may transfer 100 (2016 model year) ZEV credits from State Z, within the East Region pool.</w:t>
        </w:r>
        <w:r w:rsidRPr="001F60E3">
          <w:rPr>
            <w:rFonts w:ascii="Arial" w:eastAsia="Aptos" w:hAnsi="Arial" w:cs="Arial"/>
            <w:color w:val="404040"/>
            <w:kern w:val="2"/>
            <w:sz w:val="24"/>
            <w:szCs w:val="24"/>
            <w14:ligatures w14:val="standardContextual"/>
          </w:rPr>
          <w:br/>
        </w:r>
      </w:ins>
    </w:p>
    <w:p w14:paraId="6B8F8C1D" w14:textId="77777777" w:rsidR="001F60E3" w:rsidRPr="001F60E3" w:rsidRDefault="001F60E3" w:rsidP="00D63C32">
      <w:pPr>
        <w:numPr>
          <w:ilvl w:val="2"/>
          <w:numId w:val="48"/>
        </w:numPr>
        <w:spacing w:line="278" w:lineRule="auto"/>
        <w:contextualSpacing/>
        <w:rPr>
          <w:ins w:id="6117" w:author="Joo, Hye@ARB" w:date="2026-06-04T22:26:00Z"/>
          <w:rFonts w:ascii="Arial" w:eastAsia="Aptos" w:hAnsi="Arial" w:cs="Arial"/>
          <w:color w:val="404040"/>
          <w:kern w:val="2"/>
          <w:sz w:val="24"/>
          <w:szCs w:val="24"/>
          <w14:ligatures w14:val="standardContextual"/>
        </w:rPr>
      </w:pPr>
      <w:ins w:id="6118" w:author="Joo, Hye@ARB" w:date="2026-06-04T22:26:00Z">
        <w:r w:rsidRPr="001F60E3">
          <w:rPr>
            <w:rFonts w:ascii="Arial" w:eastAsia="Aptos" w:hAnsi="Arial" w:cs="Arial"/>
            <w:i/>
            <w:iCs/>
            <w:color w:val="404040"/>
            <w:kern w:val="2"/>
            <w:sz w:val="24"/>
            <w:szCs w:val="24"/>
            <w14:ligatures w14:val="standardContextual"/>
          </w:rPr>
          <w:t>Trading and Transferring ZEV Credits between the West Region Pool and East Region Pool</w:t>
        </w:r>
        <w:r w:rsidRPr="001F60E3">
          <w:rPr>
            <w:rFonts w:ascii="Arial" w:eastAsia="Aptos" w:hAnsi="Arial" w:cs="Arial"/>
            <w:color w:val="404040"/>
            <w:kern w:val="2"/>
            <w:sz w:val="24"/>
            <w:szCs w:val="24"/>
            <w14:ligatures w14:val="standardContextual"/>
          </w:rPr>
          <w:t xml:space="preserve">. Manufacturers may trade or transfer specified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between the West Region pool and the East Region pool; however, any credits traded or transferred will incur a premium of 30% of their value. For example,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manufacturer to make up a 2016 model year shortfall of 100 credits in the West Region Pool, the manufacturer may transfer 130 (2016 model year) ZEV credits from the East Region Pool. No credits may be traded or transferred to the East Region pool or West Region pool from a manufacturer's California ZEV bank, or from the East Region pool or West Region pool to a manufacturer's California ZEV bank.</w:t>
        </w:r>
      </w:ins>
    </w:p>
    <w:p w14:paraId="7CFF302A" w14:textId="77777777" w:rsidR="001F60E3" w:rsidRPr="001F60E3" w:rsidRDefault="001F60E3" w:rsidP="00D63C32">
      <w:pPr>
        <w:numPr>
          <w:ilvl w:val="1"/>
          <w:numId w:val="48"/>
        </w:numPr>
        <w:spacing w:line="278" w:lineRule="auto"/>
        <w:contextualSpacing/>
        <w:rPr>
          <w:ins w:id="6119" w:author="Joo, Hye@ARB" w:date="2026-06-04T22:26:00Z"/>
          <w:rFonts w:ascii="Arial" w:eastAsia="Aptos" w:hAnsi="Arial" w:cs="Arial"/>
          <w:color w:val="404040"/>
          <w:kern w:val="2"/>
          <w:sz w:val="24"/>
          <w:szCs w:val="24"/>
          <w14:ligatures w14:val="standardContextual"/>
        </w:rPr>
      </w:pPr>
      <w:ins w:id="6120" w:author="Joo, Hye@ARB" w:date="2026-06-04T22:26:00Z">
        <w:r w:rsidRPr="001F60E3">
          <w:rPr>
            <w:rFonts w:ascii="Arial" w:eastAsia="Aptos" w:hAnsi="Arial" w:cs="Arial"/>
            <w:i/>
            <w:iCs/>
            <w:color w:val="404040"/>
            <w:kern w:val="2"/>
            <w:sz w:val="24"/>
            <w:szCs w:val="24"/>
            <w14:ligatures w14:val="standardContextual"/>
          </w:rPr>
          <w:t>Reduced TZEV Percentages</w:t>
        </w:r>
        <w:r w:rsidRPr="001F60E3">
          <w:rPr>
            <w:rFonts w:ascii="Arial" w:eastAsia="Aptos" w:hAnsi="Arial" w:cs="Arial"/>
            <w:color w:val="404040"/>
            <w:kern w:val="2"/>
            <w:sz w:val="24"/>
            <w:szCs w:val="24"/>
            <w14:ligatures w14:val="standardContextual"/>
          </w:rPr>
          <w:t xml:space="preserve">. Large volume manufacturers and intermediate volume manufacturers that elect the optional section 177 state compliance path and that fully comply with the additional 2016 and 2017 model year ZEV requirements in this subdivision 1962.1.1(d)(5)(E)3.a. are allowed to meet TZEV percentages reduced from the allowed TZEV percentages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(b)(2)(D)2. and 3. in 2015 through 2017 model year in each section 177 state as enumerated below:</w:t>
        </w:r>
      </w:ins>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57"/>
        <w:gridCol w:w="1322"/>
        <w:gridCol w:w="1240"/>
      </w:tblGrid>
      <w:tr w:rsidR="001F60E3" w:rsidRPr="001F60E3" w14:paraId="2600A1A1" w14:textId="77777777">
        <w:trPr>
          <w:trHeight w:val="449"/>
          <w:ins w:id="6121" w:author="Joo, Hye@ARB" w:date="2026-06-04T22:26:00Z"/>
        </w:trPr>
        <w:tc>
          <w:tcPr>
            <w:tcW w:w="4286" w:type="dxa"/>
            <w:vAlign w:val="center"/>
          </w:tcPr>
          <w:p w14:paraId="64E7B05E" w14:textId="77777777" w:rsidR="001F60E3" w:rsidRPr="001F60E3" w:rsidRDefault="001F60E3" w:rsidP="001F60E3">
            <w:pPr>
              <w:spacing w:after="0" w:line="240" w:lineRule="auto"/>
              <w:rPr>
                <w:ins w:id="6122" w:author="Joo, Hye@ARB" w:date="2026-06-04T22:26:00Z"/>
                <w:rFonts w:ascii="Arial" w:eastAsia="Times New Roman" w:hAnsi="Arial" w:cs="Arial"/>
                <w:sz w:val="24"/>
                <w:szCs w:val="24"/>
              </w:rPr>
            </w:pPr>
            <w:ins w:id="6123" w:author="Joo, Hye@ARB" w:date="2026-06-04T22:26:00Z">
              <w:r w:rsidRPr="001F60E3">
                <w:rPr>
                  <w:rFonts w:ascii="Arial" w:eastAsia="Times New Roman" w:hAnsi="Arial" w:cs="Arial"/>
                  <w:sz w:val="24"/>
                  <w:szCs w:val="24"/>
                </w:rPr>
                <w:t>Model Year</w:t>
              </w:r>
            </w:ins>
          </w:p>
        </w:tc>
        <w:tc>
          <w:tcPr>
            <w:tcW w:w="1157" w:type="dxa"/>
            <w:vAlign w:val="center"/>
          </w:tcPr>
          <w:p w14:paraId="276602C2" w14:textId="77777777" w:rsidR="001F60E3" w:rsidRPr="001F60E3" w:rsidRDefault="001F60E3" w:rsidP="001F60E3">
            <w:pPr>
              <w:spacing w:after="0" w:line="240" w:lineRule="auto"/>
              <w:jc w:val="center"/>
              <w:rPr>
                <w:ins w:id="6124" w:author="Joo, Hye@ARB" w:date="2026-06-04T22:26:00Z"/>
                <w:rFonts w:ascii="Arial" w:eastAsia="Times New Roman" w:hAnsi="Arial" w:cs="Arial"/>
                <w:sz w:val="24"/>
                <w:szCs w:val="24"/>
              </w:rPr>
            </w:pPr>
            <w:ins w:id="6125" w:author="Joo, Hye@ARB" w:date="2026-06-04T22:26:00Z">
              <w:r w:rsidRPr="001F60E3">
                <w:rPr>
                  <w:rFonts w:ascii="Arial" w:eastAsia="Times New Roman" w:hAnsi="Arial" w:cs="Arial"/>
                  <w:sz w:val="24"/>
                  <w:szCs w:val="24"/>
                </w:rPr>
                <w:t>2015</w:t>
              </w:r>
            </w:ins>
          </w:p>
        </w:tc>
        <w:tc>
          <w:tcPr>
            <w:tcW w:w="1322" w:type="dxa"/>
            <w:vAlign w:val="center"/>
          </w:tcPr>
          <w:p w14:paraId="0F848294" w14:textId="77777777" w:rsidR="001F60E3" w:rsidRPr="001F60E3" w:rsidRDefault="001F60E3" w:rsidP="001F60E3">
            <w:pPr>
              <w:spacing w:after="0" w:line="240" w:lineRule="auto"/>
              <w:jc w:val="center"/>
              <w:rPr>
                <w:ins w:id="6126" w:author="Joo, Hye@ARB" w:date="2026-06-04T22:26:00Z"/>
                <w:rFonts w:ascii="Arial" w:eastAsia="Times New Roman" w:hAnsi="Arial" w:cs="Arial"/>
                <w:sz w:val="24"/>
                <w:szCs w:val="24"/>
              </w:rPr>
            </w:pPr>
            <w:ins w:id="6127" w:author="Joo, Hye@ARB" w:date="2026-06-04T22:26:00Z">
              <w:r w:rsidRPr="001F60E3">
                <w:rPr>
                  <w:rFonts w:ascii="Arial" w:eastAsia="Times New Roman" w:hAnsi="Arial" w:cs="Arial"/>
                  <w:sz w:val="24"/>
                  <w:szCs w:val="24"/>
                </w:rPr>
                <w:t>2016</w:t>
              </w:r>
            </w:ins>
          </w:p>
        </w:tc>
        <w:tc>
          <w:tcPr>
            <w:tcW w:w="1240" w:type="dxa"/>
            <w:vAlign w:val="center"/>
          </w:tcPr>
          <w:p w14:paraId="699220C9" w14:textId="77777777" w:rsidR="001F60E3" w:rsidRPr="001F60E3" w:rsidRDefault="001F60E3" w:rsidP="001F60E3">
            <w:pPr>
              <w:spacing w:after="0" w:line="240" w:lineRule="auto"/>
              <w:jc w:val="center"/>
              <w:rPr>
                <w:ins w:id="6128" w:author="Joo, Hye@ARB" w:date="2026-06-04T22:26:00Z"/>
                <w:rFonts w:ascii="Arial" w:eastAsia="Times New Roman" w:hAnsi="Arial" w:cs="Arial"/>
                <w:sz w:val="24"/>
                <w:szCs w:val="24"/>
              </w:rPr>
            </w:pPr>
            <w:ins w:id="6129" w:author="Joo, Hye@ARB" w:date="2026-06-04T22:26:00Z">
              <w:r w:rsidRPr="001F60E3">
                <w:rPr>
                  <w:rFonts w:ascii="Arial" w:eastAsia="Times New Roman" w:hAnsi="Arial" w:cs="Arial"/>
                  <w:sz w:val="24"/>
                  <w:szCs w:val="24"/>
                </w:rPr>
                <w:t>2017</w:t>
              </w:r>
            </w:ins>
          </w:p>
        </w:tc>
      </w:tr>
      <w:tr w:rsidR="001F60E3" w:rsidRPr="001F60E3" w14:paraId="40F1D113" w14:textId="77777777">
        <w:trPr>
          <w:ins w:id="6130" w:author="Joo, Hye@ARB" w:date="2026-06-04T22:26:00Z"/>
        </w:trPr>
        <w:tc>
          <w:tcPr>
            <w:tcW w:w="4286" w:type="dxa"/>
            <w:vAlign w:val="center"/>
          </w:tcPr>
          <w:p w14:paraId="01455277" w14:textId="77777777" w:rsidR="001F60E3" w:rsidRPr="001F60E3" w:rsidRDefault="001F60E3" w:rsidP="001F60E3">
            <w:pPr>
              <w:spacing w:after="0" w:line="240" w:lineRule="auto"/>
              <w:rPr>
                <w:ins w:id="6131" w:author="Joo, Hye@ARB" w:date="2026-06-04T22:26:00Z"/>
                <w:rFonts w:ascii="Arial" w:eastAsia="Times New Roman" w:hAnsi="Arial" w:cs="Arial"/>
                <w:sz w:val="24"/>
                <w:szCs w:val="24"/>
              </w:rPr>
            </w:pPr>
            <w:ins w:id="6132" w:author="Joo, Hye@ARB" w:date="2026-06-04T22:26:00Z">
              <w:r w:rsidRPr="001F60E3">
                <w:rPr>
                  <w:rFonts w:ascii="Arial" w:eastAsia="Times New Roman" w:hAnsi="Arial" w:cs="Arial"/>
                  <w:sz w:val="24"/>
                  <w:szCs w:val="24"/>
                </w:rPr>
                <w:t>Existing TZEV Percentage</w:t>
              </w:r>
            </w:ins>
          </w:p>
          <w:p w14:paraId="5B7962D0" w14:textId="77777777" w:rsidR="001F60E3" w:rsidRPr="001F60E3" w:rsidRDefault="001F60E3" w:rsidP="001F60E3">
            <w:pPr>
              <w:spacing w:after="0" w:line="240" w:lineRule="auto"/>
              <w:rPr>
                <w:ins w:id="6133" w:author="Joo, Hye@ARB" w:date="2026-06-04T22:26:00Z"/>
                <w:rFonts w:ascii="Arial" w:eastAsia="Times New Roman" w:hAnsi="Arial" w:cs="Arial"/>
                <w:sz w:val="24"/>
                <w:szCs w:val="24"/>
              </w:rPr>
            </w:pPr>
          </w:p>
        </w:tc>
        <w:tc>
          <w:tcPr>
            <w:tcW w:w="1157" w:type="dxa"/>
            <w:vAlign w:val="center"/>
          </w:tcPr>
          <w:p w14:paraId="5AD0BF9F" w14:textId="77777777" w:rsidR="001F60E3" w:rsidRPr="001F60E3" w:rsidRDefault="001F60E3" w:rsidP="001F60E3">
            <w:pPr>
              <w:spacing w:after="0" w:line="240" w:lineRule="auto"/>
              <w:jc w:val="center"/>
              <w:rPr>
                <w:ins w:id="6134" w:author="Joo, Hye@ARB" w:date="2026-06-04T22:26:00Z"/>
                <w:rFonts w:ascii="Arial" w:eastAsia="Times New Roman" w:hAnsi="Arial" w:cs="Arial"/>
                <w:sz w:val="24"/>
                <w:szCs w:val="24"/>
              </w:rPr>
            </w:pPr>
            <w:ins w:id="6135" w:author="Joo, Hye@ARB" w:date="2026-06-04T22:26:00Z">
              <w:r w:rsidRPr="001F60E3">
                <w:rPr>
                  <w:rFonts w:ascii="Arial" w:eastAsia="Times New Roman" w:hAnsi="Arial" w:cs="Arial"/>
                  <w:sz w:val="24"/>
                  <w:szCs w:val="24"/>
                </w:rPr>
                <w:lastRenderedPageBreak/>
                <w:t>3.00%</w:t>
              </w:r>
            </w:ins>
          </w:p>
        </w:tc>
        <w:tc>
          <w:tcPr>
            <w:tcW w:w="1322" w:type="dxa"/>
            <w:vAlign w:val="center"/>
          </w:tcPr>
          <w:p w14:paraId="155417F2" w14:textId="77777777" w:rsidR="001F60E3" w:rsidRPr="001F60E3" w:rsidRDefault="001F60E3" w:rsidP="001F60E3">
            <w:pPr>
              <w:spacing w:after="0" w:line="240" w:lineRule="auto"/>
              <w:jc w:val="center"/>
              <w:rPr>
                <w:ins w:id="6136" w:author="Joo, Hye@ARB" w:date="2026-06-04T22:26:00Z"/>
                <w:rFonts w:ascii="Arial" w:eastAsia="Times New Roman" w:hAnsi="Arial" w:cs="Arial"/>
                <w:sz w:val="24"/>
                <w:szCs w:val="24"/>
              </w:rPr>
            </w:pPr>
            <w:ins w:id="6137" w:author="Joo, Hye@ARB" w:date="2026-06-04T22:26:00Z">
              <w:r w:rsidRPr="001F60E3">
                <w:rPr>
                  <w:rFonts w:ascii="Arial" w:eastAsia="Times New Roman" w:hAnsi="Arial" w:cs="Arial"/>
                  <w:sz w:val="24"/>
                  <w:szCs w:val="24"/>
                </w:rPr>
                <w:t>3.00%</w:t>
              </w:r>
            </w:ins>
          </w:p>
        </w:tc>
        <w:tc>
          <w:tcPr>
            <w:tcW w:w="1240" w:type="dxa"/>
            <w:vAlign w:val="center"/>
          </w:tcPr>
          <w:p w14:paraId="562768F1" w14:textId="77777777" w:rsidR="001F60E3" w:rsidRPr="001F60E3" w:rsidRDefault="001F60E3" w:rsidP="001F60E3">
            <w:pPr>
              <w:spacing w:after="0" w:line="240" w:lineRule="auto"/>
              <w:jc w:val="center"/>
              <w:rPr>
                <w:ins w:id="6138" w:author="Joo, Hye@ARB" w:date="2026-06-04T22:26:00Z"/>
                <w:rFonts w:ascii="Arial" w:eastAsia="Times New Roman" w:hAnsi="Arial" w:cs="Arial"/>
                <w:sz w:val="24"/>
                <w:szCs w:val="24"/>
              </w:rPr>
            </w:pPr>
            <w:ins w:id="6139" w:author="Joo, Hye@ARB" w:date="2026-06-04T22:26:00Z">
              <w:r w:rsidRPr="001F60E3">
                <w:rPr>
                  <w:rFonts w:ascii="Arial" w:eastAsia="Times New Roman" w:hAnsi="Arial" w:cs="Arial"/>
                  <w:sz w:val="24"/>
                  <w:szCs w:val="24"/>
                </w:rPr>
                <w:t>3.00%</w:t>
              </w:r>
            </w:ins>
          </w:p>
        </w:tc>
      </w:tr>
      <w:tr w:rsidR="001F60E3" w:rsidRPr="001F60E3" w14:paraId="3DF54294" w14:textId="77777777">
        <w:trPr>
          <w:ins w:id="6140" w:author="Joo, Hye@ARB" w:date="2026-06-04T22:26:00Z"/>
        </w:trPr>
        <w:tc>
          <w:tcPr>
            <w:tcW w:w="4286" w:type="dxa"/>
            <w:vAlign w:val="center"/>
          </w:tcPr>
          <w:p w14:paraId="17EE927B" w14:textId="77777777" w:rsidR="001F60E3" w:rsidRPr="001F60E3" w:rsidRDefault="001F60E3" w:rsidP="001F60E3">
            <w:pPr>
              <w:spacing w:after="0" w:line="240" w:lineRule="auto"/>
              <w:rPr>
                <w:ins w:id="6141" w:author="Joo, Hye@ARB" w:date="2026-06-04T22:26:00Z"/>
                <w:rFonts w:ascii="Arial" w:eastAsia="Times New Roman" w:hAnsi="Arial" w:cs="Arial"/>
                <w:sz w:val="24"/>
                <w:szCs w:val="24"/>
              </w:rPr>
            </w:pPr>
            <w:ins w:id="6142" w:author="Joo, Hye@ARB" w:date="2026-06-04T22:26:00Z">
              <w:r w:rsidRPr="001F60E3">
                <w:rPr>
                  <w:rFonts w:ascii="Arial" w:eastAsia="Times New Roman" w:hAnsi="Arial" w:cs="Arial"/>
                  <w:sz w:val="24"/>
                  <w:szCs w:val="24"/>
                </w:rPr>
                <w:t>Section 177 State Adjustment for Optional Compliance Path for TZEVs</w:t>
              </w:r>
            </w:ins>
          </w:p>
        </w:tc>
        <w:tc>
          <w:tcPr>
            <w:tcW w:w="1157" w:type="dxa"/>
            <w:vAlign w:val="center"/>
          </w:tcPr>
          <w:p w14:paraId="36764496" w14:textId="77777777" w:rsidR="001F60E3" w:rsidRPr="001F60E3" w:rsidRDefault="001F60E3" w:rsidP="001F60E3">
            <w:pPr>
              <w:spacing w:after="0" w:line="240" w:lineRule="auto"/>
              <w:jc w:val="center"/>
              <w:rPr>
                <w:ins w:id="6143" w:author="Joo, Hye@ARB" w:date="2026-06-04T22:26:00Z"/>
                <w:rFonts w:ascii="Arial" w:eastAsia="Times New Roman" w:hAnsi="Arial" w:cs="Arial"/>
                <w:bCs/>
                <w:sz w:val="24"/>
                <w:szCs w:val="24"/>
              </w:rPr>
            </w:pPr>
            <w:ins w:id="6144" w:author="Joo, Hye@ARB" w:date="2026-06-04T22:26:00Z">
              <w:r w:rsidRPr="001F60E3">
                <w:rPr>
                  <w:rFonts w:ascii="Arial" w:eastAsia="Times New Roman" w:hAnsi="Arial" w:cs="Arial"/>
                  <w:bCs/>
                  <w:sz w:val="24"/>
                  <w:szCs w:val="24"/>
                </w:rPr>
                <w:t>75.00%</w:t>
              </w:r>
            </w:ins>
          </w:p>
        </w:tc>
        <w:tc>
          <w:tcPr>
            <w:tcW w:w="1322" w:type="dxa"/>
            <w:vAlign w:val="center"/>
          </w:tcPr>
          <w:p w14:paraId="72320867" w14:textId="77777777" w:rsidR="001F60E3" w:rsidRPr="001F60E3" w:rsidRDefault="001F60E3" w:rsidP="001F60E3">
            <w:pPr>
              <w:spacing w:after="0" w:line="240" w:lineRule="auto"/>
              <w:jc w:val="center"/>
              <w:rPr>
                <w:ins w:id="6145" w:author="Joo, Hye@ARB" w:date="2026-06-04T22:26:00Z"/>
                <w:rFonts w:ascii="Arial" w:eastAsia="Times New Roman" w:hAnsi="Arial" w:cs="Arial"/>
                <w:bCs/>
                <w:sz w:val="24"/>
                <w:szCs w:val="24"/>
              </w:rPr>
            </w:pPr>
            <w:ins w:id="6146" w:author="Joo, Hye@ARB" w:date="2026-06-04T22:26:00Z">
              <w:r w:rsidRPr="001F60E3">
                <w:rPr>
                  <w:rFonts w:ascii="Arial" w:eastAsia="Times New Roman" w:hAnsi="Arial" w:cs="Arial"/>
                  <w:bCs/>
                  <w:sz w:val="24"/>
                  <w:szCs w:val="24"/>
                </w:rPr>
                <w:t>80.00%</w:t>
              </w:r>
            </w:ins>
          </w:p>
        </w:tc>
        <w:tc>
          <w:tcPr>
            <w:tcW w:w="1240" w:type="dxa"/>
            <w:vAlign w:val="center"/>
          </w:tcPr>
          <w:p w14:paraId="0479566D" w14:textId="77777777" w:rsidR="001F60E3" w:rsidRPr="001F60E3" w:rsidRDefault="001F60E3" w:rsidP="001F60E3">
            <w:pPr>
              <w:spacing w:after="0" w:line="240" w:lineRule="auto"/>
              <w:jc w:val="center"/>
              <w:rPr>
                <w:ins w:id="6147" w:author="Joo, Hye@ARB" w:date="2026-06-04T22:26:00Z"/>
                <w:rFonts w:ascii="Arial" w:eastAsia="Times New Roman" w:hAnsi="Arial" w:cs="Arial"/>
                <w:bCs/>
                <w:sz w:val="24"/>
                <w:szCs w:val="24"/>
              </w:rPr>
            </w:pPr>
            <w:ins w:id="6148" w:author="Joo, Hye@ARB" w:date="2026-06-04T22:26:00Z">
              <w:r w:rsidRPr="001F60E3">
                <w:rPr>
                  <w:rFonts w:ascii="Arial" w:eastAsia="Times New Roman" w:hAnsi="Arial" w:cs="Arial"/>
                  <w:bCs/>
                  <w:sz w:val="24"/>
                  <w:szCs w:val="24"/>
                </w:rPr>
                <w:t>85.00%</w:t>
              </w:r>
            </w:ins>
          </w:p>
        </w:tc>
      </w:tr>
      <w:tr w:rsidR="001F60E3" w:rsidRPr="001F60E3" w14:paraId="03930736" w14:textId="77777777">
        <w:trPr>
          <w:ins w:id="6149" w:author="Joo, Hye@ARB" w:date="2026-06-04T22:26:00Z"/>
        </w:trPr>
        <w:tc>
          <w:tcPr>
            <w:tcW w:w="4286" w:type="dxa"/>
            <w:vAlign w:val="center"/>
          </w:tcPr>
          <w:p w14:paraId="0507FD56" w14:textId="77777777" w:rsidR="001F60E3" w:rsidRPr="001F60E3" w:rsidRDefault="001F60E3" w:rsidP="001F60E3">
            <w:pPr>
              <w:spacing w:after="0" w:line="240" w:lineRule="auto"/>
              <w:rPr>
                <w:ins w:id="6150" w:author="Joo, Hye@ARB" w:date="2026-06-04T22:26:00Z"/>
                <w:rFonts w:ascii="Arial" w:eastAsia="Times New Roman" w:hAnsi="Arial" w:cs="Arial"/>
                <w:sz w:val="24"/>
                <w:szCs w:val="24"/>
              </w:rPr>
            </w:pPr>
            <w:ins w:id="6151" w:author="Joo, Hye@ARB" w:date="2026-06-04T22:26:00Z">
              <w:r w:rsidRPr="001F60E3">
                <w:rPr>
                  <w:rFonts w:ascii="Arial" w:eastAsia="Times New Roman" w:hAnsi="Arial" w:cs="Arial"/>
                  <w:sz w:val="24"/>
                  <w:szCs w:val="24"/>
                </w:rPr>
                <w:t>New Section 177 State Optional Compliance Path TZEV  Percentage</w:t>
              </w:r>
            </w:ins>
          </w:p>
        </w:tc>
        <w:tc>
          <w:tcPr>
            <w:tcW w:w="1157" w:type="dxa"/>
            <w:vAlign w:val="center"/>
          </w:tcPr>
          <w:p w14:paraId="1E8E905B" w14:textId="77777777" w:rsidR="001F60E3" w:rsidRPr="001F60E3" w:rsidRDefault="001F60E3" w:rsidP="001F60E3">
            <w:pPr>
              <w:spacing w:after="0" w:line="240" w:lineRule="auto"/>
              <w:jc w:val="center"/>
              <w:rPr>
                <w:ins w:id="6152" w:author="Joo, Hye@ARB" w:date="2026-06-04T22:26:00Z"/>
                <w:rFonts w:ascii="Arial" w:eastAsia="Times New Roman" w:hAnsi="Arial" w:cs="Arial"/>
                <w:bCs/>
                <w:sz w:val="24"/>
                <w:szCs w:val="24"/>
              </w:rPr>
            </w:pPr>
            <w:ins w:id="6153" w:author="Joo, Hye@ARB" w:date="2026-06-04T22:26:00Z">
              <w:r w:rsidRPr="001F60E3">
                <w:rPr>
                  <w:rFonts w:ascii="Arial" w:eastAsia="Times New Roman" w:hAnsi="Arial" w:cs="Arial"/>
                  <w:bCs/>
                  <w:sz w:val="24"/>
                  <w:szCs w:val="24"/>
                </w:rPr>
                <w:t>2.25%</w:t>
              </w:r>
            </w:ins>
          </w:p>
        </w:tc>
        <w:tc>
          <w:tcPr>
            <w:tcW w:w="1322" w:type="dxa"/>
            <w:vAlign w:val="center"/>
          </w:tcPr>
          <w:p w14:paraId="5E44AACE" w14:textId="77777777" w:rsidR="001F60E3" w:rsidRPr="001F60E3" w:rsidRDefault="001F60E3" w:rsidP="001F60E3">
            <w:pPr>
              <w:spacing w:after="0" w:line="240" w:lineRule="auto"/>
              <w:jc w:val="center"/>
              <w:rPr>
                <w:ins w:id="6154" w:author="Joo, Hye@ARB" w:date="2026-06-04T22:26:00Z"/>
                <w:rFonts w:ascii="Arial" w:eastAsia="Times New Roman" w:hAnsi="Arial" w:cs="Arial"/>
                <w:bCs/>
                <w:sz w:val="24"/>
                <w:szCs w:val="24"/>
              </w:rPr>
            </w:pPr>
            <w:ins w:id="6155" w:author="Joo, Hye@ARB" w:date="2026-06-04T22:26:00Z">
              <w:r w:rsidRPr="001F60E3">
                <w:rPr>
                  <w:rFonts w:ascii="Arial" w:eastAsia="Times New Roman" w:hAnsi="Arial" w:cs="Arial"/>
                  <w:bCs/>
                  <w:sz w:val="24"/>
                  <w:szCs w:val="24"/>
                </w:rPr>
                <w:t>2.40%</w:t>
              </w:r>
            </w:ins>
          </w:p>
        </w:tc>
        <w:tc>
          <w:tcPr>
            <w:tcW w:w="1240" w:type="dxa"/>
            <w:vAlign w:val="center"/>
          </w:tcPr>
          <w:p w14:paraId="0B598013" w14:textId="77777777" w:rsidR="001F60E3" w:rsidRPr="001F60E3" w:rsidRDefault="001F60E3" w:rsidP="001F60E3">
            <w:pPr>
              <w:spacing w:after="0" w:line="240" w:lineRule="auto"/>
              <w:jc w:val="center"/>
              <w:rPr>
                <w:ins w:id="6156" w:author="Joo, Hye@ARB" w:date="2026-06-04T22:26:00Z"/>
                <w:rFonts w:ascii="Arial" w:eastAsia="Times New Roman" w:hAnsi="Arial" w:cs="Arial"/>
                <w:bCs/>
                <w:sz w:val="24"/>
                <w:szCs w:val="24"/>
              </w:rPr>
            </w:pPr>
            <w:ins w:id="6157" w:author="Joo, Hye@ARB" w:date="2026-06-04T22:26:00Z">
              <w:r w:rsidRPr="001F60E3">
                <w:rPr>
                  <w:rFonts w:ascii="Arial" w:eastAsia="Times New Roman" w:hAnsi="Arial" w:cs="Arial"/>
                  <w:bCs/>
                  <w:sz w:val="24"/>
                  <w:szCs w:val="24"/>
                </w:rPr>
                <w:t>2.55%</w:t>
              </w:r>
            </w:ins>
          </w:p>
        </w:tc>
      </w:tr>
    </w:tbl>
    <w:p w14:paraId="3A885FD6" w14:textId="77777777" w:rsidR="001F60E3" w:rsidRPr="001F60E3" w:rsidRDefault="001F60E3" w:rsidP="001F60E3">
      <w:pPr>
        <w:spacing w:line="278" w:lineRule="auto"/>
        <w:rPr>
          <w:ins w:id="6158" w:author="Joo, Hye@ARB" w:date="2026-06-04T22:26:00Z"/>
          <w:rFonts w:ascii="Arial" w:eastAsia="Aptos" w:hAnsi="Arial" w:cs="Arial"/>
          <w:color w:val="404040"/>
          <w:kern w:val="2"/>
          <w:sz w:val="24"/>
          <w:szCs w:val="24"/>
          <w14:ligatures w14:val="standardContextual"/>
        </w:rPr>
      </w:pPr>
    </w:p>
    <w:p w14:paraId="1CD15795" w14:textId="77777777" w:rsidR="001F60E3" w:rsidRPr="001F60E3" w:rsidRDefault="001F60E3" w:rsidP="001F60E3">
      <w:pPr>
        <w:spacing w:line="278" w:lineRule="auto"/>
        <w:ind w:left="2520"/>
        <w:contextualSpacing/>
        <w:rPr>
          <w:ins w:id="6159" w:author="Joo, Hye@ARB" w:date="2026-06-04T22:26:00Z"/>
          <w:rFonts w:ascii="Arial" w:eastAsia="Aptos" w:hAnsi="Arial" w:cs="Arial"/>
          <w:color w:val="404040"/>
          <w:kern w:val="2"/>
          <w:sz w:val="24"/>
          <w:szCs w:val="24"/>
          <w14:ligatures w14:val="standardContextual"/>
        </w:rPr>
      </w:pPr>
      <w:ins w:id="6160" w:author="Joo, Hye@ARB" w:date="2026-06-04T22:26:00Z">
        <w:r w:rsidRPr="001F60E3">
          <w:rPr>
            <w:rFonts w:ascii="Arial" w:eastAsia="Aptos" w:hAnsi="Arial" w:cs="Arial"/>
            <w:color w:val="404040"/>
            <w:kern w:val="2"/>
            <w:sz w:val="24"/>
            <w:szCs w:val="24"/>
            <w14:ligatures w14:val="standardContextual"/>
          </w:rPr>
          <w:t>Manufacturers may meet the reduced TZEV percentages above with credits from ZEVs or credits from TZEVs. These reduced TZEV percentages also reduce the total ZEV percent requirement, as illustrated in subdivision 1962.1.1(d)(5)(E)3.c.</w:t>
        </w:r>
        <w:r w:rsidRPr="001F60E3">
          <w:rPr>
            <w:rFonts w:ascii="Arial" w:eastAsia="Aptos" w:hAnsi="Arial" w:cs="Arial"/>
            <w:color w:val="404040"/>
            <w:kern w:val="2"/>
            <w:sz w:val="24"/>
            <w:szCs w:val="24"/>
            <w14:ligatures w14:val="standardContextual"/>
          </w:rPr>
          <w:br/>
        </w:r>
      </w:ins>
    </w:p>
    <w:p w14:paraId="2619A381" w14:textId="77777777" w:rsidR="001F60E3" w:rsidRPr="001F60E3" w:rsidRDefault="001F60E3" w:rsidP="00D63C32">
      <w:pPr>
        <w:numPr>
          <w:ilvl w:val="2"/>
          <w:numId w:val="48"/>
        </w:numPr>
        <w:spacing w:line="278" w:lineRule="auto"/>
        <w:contextualSpacing/>
        <w:rPr>
          <w:ins w:id="6161" w:author="Joo, Hye@ARB" w:date="2026-06-04T22:26:00Z"/>
          <w:rFonts w:ascii="Arial" w:eastAsia="Aptos" w:hAnsi="Arial" w:cs="Arial"/>
          <w:color w:val="404040"/>
          <w:kern w:val="2"/>
          <w:sz w:val="24"/>
          <w:szCs w:val="24"/>
          <w14:ligatures w14:val="standardContextual"/>
        </w:rPr>
      </w:pPr>
      <w:ins w:id="6162" w:author="Joo, Hye@ARB" w:date="2026-06-04T22:26:00Z">
        <w:r w:rsidRPr="001F60E3">
          <w:rPr>
            <w:rFonts w:ascii="Arial" w:eastAsia="Aptos" w:hAnsi="Arial" w:cs="Arial"/>
            <w:i/>
            <w:iCs/>
            <w:color w:val="404040"/>
            <w:kern w:val="2"/>
            <w:sz w:val="24"/>
            <w:szCs w:val="24"/>
            <w14:ligatures w14:val="standardContextual"/>
          </w:rPr>
          <w:t>Trading and Transferring TZEV Credits within the West Region Pool and the East Region Pool</w:t>
        </w:r>
        <w:r w:rsidRPr="001F60E3">
          <w:rPr>
            <w:rFonts w:ascii="Arial" w:eastAsia="Aptos" w:hAnsi="Arial" w:cs="Arial"/>
            <w:color w:val="404040"/>
            <w:kern w:val="2"/>
            <w:sz w:val="24"/>
            <w:szCs w:val="24"/>
            <w14:ligatures w14:val="standardContextual"/>
          </w:rPr>
          <w:t xml:space="preserve">. Starting in model year 2015, Manufacturers may trade or transfer specified TZEV credits used to meet the same model year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requirements within the West Region </w:t>
        </w:r>
        <w:proofErr w:type="gramStart"/>
        <w:r w:rsidRPr="001F60E3">
          <w:rPr>
            <w:rFonts w:ascii="Arial" w:eastAsia="Aptos" w:hAnsi="Arial" w:cs="Arial"/>
            <w:color w:val="404040"/>
            <w:kern w:val="2"/>
            <w:sz w:val="24"/>
            <w:szCs w:val="24"/>
            <w14:ligatures w14:val="standardContextual"/>
          </w:rPr>
          <w:t>pool, and</w:t>
        </w:r>
        <w:proofErr w:type="gramEnd"/>
        <w:r w:rsidRPr="001F60E3">
          <w:rPr>
            <w:rFonts w:ascii="Arial" w:eastAsia="Aptos" w:hAnsi="Arial" w:cs="Arial"/>
            <w:color w:val="404040"/>
            <w:kern w:val="2"/>
            <w:sz w:val="24"/>
            <w:szCs w:val="24"/>
            <w14:ligatures w14:val="standardContextual"/>
          </w:rPr>
          <w:t xml:space="preserve"> will incur no premium on their credit values. For example, for a manufacturer to make up a 2016 shortfall of 100 credits in State X, the manufacturer may transfer 100 (2016 model year) TZEV credits from State Y, within the West Region pool. Manufacturers may trade or transfer TZEV credits to meet the same model year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within the East Region </w:t>
        </w:r>
        <w:proofErr w:type="gramStart"/>
        <w:r w:rsidRPr="001F60E3">
          <w:rPr>
            <w:rFonts w:ascii="Arial" w:eastAsia="Aptos" w:hAnsi="Arial" w:cs="Arial"/>
            <w:color w:val="404040"/>
            <w:kern w:val="2"/>
            <w:sz w:val="24"/>
            <w:szCs w:val="24"/>
            <w14:ligatures w14:val="standardContextual"/>
          </w:rPr>
          <w:t>pool, and</w:t>
        </w:r>
        <w:proofErr w:type="gramEnd"/>
        <w:r w:rsidRPr="001F60E3">
          <w:rPr>
            <w:rFonts w:ascii="Arial" w:eastAsia="Aptos" w:hAnsi="Arial" w:cs="Arial"/>
            <w:color w:val="404040"/>
            <w:kern w:val="2"/>
            <w:sz w:val="24"/>
            <w:szCs w:val="24"/>
            <w14:ligatures w14:val="standardContextual"/>
          </w:rPr>
          <w:t xml:space="preserve"> will incur no premium on their credit values. For example, for a manufacturer to make up a 2016 model year shortfall of 100 credits in State W, the manufacturer may transfer 100 (2016 model year) TZEV credits from State Z, within the East Region pool.</w:t>
        </w:r>
      </w:ins>
    </w:p>
    <w:p w14:paraId="40A2646E" w14:textId="77777777" w:rsidR="001F60E3" w:rsidRPr="001F60E3" w:rsidRDefault="001F60E3" w:rsidP="00D63C32">
      <w:pPr>
        <w:numPr>
          <w:ilvl w:val="2"/>
          <w:numId w:val="48"/>
        </w:numPr>
        <w:spacing w:line="278" w:lineRule="auto"/>
        <w:contextualSpacing/>
        <w:rPr>
          <w:ins w:id="6163" w:author="Joo, Hye@ARB" w:date="2026-06-04T22:26:00Z"/>
          <w:rFonts w:ascii="Arial" w:eastAsia="Aptos" w:hAnsi="Arial" w:cs="Arial"/>
          <w:color w:val="404040"/>
          <w:kern w:val="2"/>
          <w:sz w:val="24"/>
          <w:szCs w:val="24"/>
          <w14:ligatures w14:val="standardContextual"/>
        </w:rPr>
      </w:pPr>
      <w:ins w:id="6164" w:author="Joo, Hye@ARB" w:date="2026-06-04T22:26:00Z">
        <w:r w:rsidRPr="001F60E3">
          <w:rPr>
            <w:rFonts w:ascii="Arial" w:eastAsia="Aptos" w:hAnsi="Arial" w:cs="Arial"/>
            <w:i/>
            <w:iCs/>
            <w:color w:val="404040"/>
            <w:kern w:val="2"/>
            <w:sz w:val="24"/>
            <w:szCs w:val="24"/>
            <w14:ligatures w14:val="standardContextual"/>
          </w:rPr>
          <w:t>Trading and Transferring TZEV Credits between the West Region Pool and the East Region Pool</w:t>
        </w:r>
        <w:r w:rsidRPr="001F60E3">
          <w:rPr>
            <w:rFonts w:ascii="Arial" w:eastAsia="Aptos" w:hAnsi="Arial" w:cs="Arial"/>
            <w:color w:val="404040"/>
            <w:kern w:val="2"/>
            <w:sz w:val="24"/>
            <w:szCs w:val="24"/>
            <w14:ligatures w14:val="standardContextual"/>
          </w:rPr>
          <w:t xml:space="preserve">. Manufacturers may trade or transfer specified TZEV credits used to meet the same model year percentages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between the West Region pool and the East Region pool; however, any credits traded or transferred will incur a premium of 30% of their value. For example,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manufacturer to make up a 2016 model year shortfall of 100 credits in the West Region Pool, the manufacturer may transfer 130 (2016 model year) TZEV credits from the East Region Pool. No credits </w:t>
        </w:r>
        <w:r w:rsidRPr="001F60E3">
          <w:rPr>
            <w:rFonts w:ascii="Arial" w:eastAsia="Aptos" w:hAnsi="Arial" w:cs="Arial"/>
            <w:color w:val="404040"/>
            <w:kern w:val="2"/>
            <w:sz w:val="24"/>
            <w:szCs w:val="24"/>
            <w14:ligatures w14:val="standardContextual"/>
          </w:rPr>
          <w:lastRenderedPageBreak/>
          <w:t>may be traded or transferred to the East Region pool or West Region pool from a manufacturer's California ZEV bank, or from the East Region pool or West Region pool to a manufacturer's California ZEV bank.</w:t>
        </w:r>
        <w:r w:rsidRPr="001F60E3">
          <w:rPr>
            <w:rFonts w:ascii="Arial" w:eastAsia="Aptos" w:hAnsi="Arial" w:cs="Arial"/>
            <w:color w:val="404040"/>
            <w:kern w:val="2"/>
            <w:sz w:val="24"/>
            <w:szCs w:val="24"/>
            <w14:ligatures w14:val="standardContextual"/>
          </w:rPr>
          <w:br/>
        </w:r>
      </w:ins>
    </w:p>
    <w:p w14:paraId="30F39E43" w14:textId="77777777" w:rsidR="001F60E3" w:rsidRPr="001F60E3" w:rsidRDefault="001F60E3" w:rsidP="00D63C32">
      <w:pPr>
        <w:numPr>
          <w:ilvl w:val="1"/>
          <w:numId w:val="48"/>
        </w:numPr>
        <w:spacing w:line="278" w:lineRule="auto"/>
        <w:contextualSpacing/>
        <w:rPr>
          <w:ins w:id="6165" w:author="Joo, Hye@ARB" w:date="2026-06-04T22:26:00Z"/>
          <w:rFonts w:ascii="Arial" w:eastAsia="Aptos" w:hAnsi="Arial" w:cs="Arial"/>
          <w:color w:val="404040"/>
          <w:kern w:val="2"/>
          <w:sz w:val="24"/>
          <w:szCs w:val="24"/>
          <w14:ligatures w14:val="standardContextual"/>
        </w:rPr>
      </w:pPr>
      <w:ins w:id="6166" w:author="Joo, Hye@ARB" w:date="2026-06-04T22:26:00Z">
        <w:r w:rsidRPr="001F60E3">
          <w:rPr>
            <w:rFonts w:ascii="Arial" w:eastAsia="Aptos" w:hAnsi="Arial" w:cs="Arial"/>
            <w:i/>
            <w:iCs/>
            <w:color w:val="404040"/>
            <w:kern w:val="2"/>
            <w:sz w:val="24"/>
            <w:szCs w:val="24"/>
            <w14:ligatures w14:val="standardContextual"/>
          </w:rPr>
          <w:t>Total Requirement Percentages</w:t>
        </w:r>
        <w:r w:rsidRPr="001F60E3">
          <w:rPr>
            <w:rFonts w:ascii="Arial" w:eastAsia="Aptos" w:hAnsi="Arial" w:cs="Arial"/>
            <w:color w:val="404040"/>
            <w:kern w:val="2"/>
            <w:sz w:val="24"/>
            <w:szCs w:val="24"/>
            <w14:ligatures w14:val="standardContextual"/>
          </w:rPr>
          <w:t xml:space="preserve">. Requirements for the minimum ZEV </w:t>
        </w:r>
        <w:proofErr w:type="gramStart"/>
        <w:r w:rsidRPr="001F60E3">
          <w:rPr>
            <w:rFonts w:ascii="Arial" w:eastAsia="Aptos" w:hAnsi="Arial" w:cs="Arial"/>
            <w:color w:val="404040"/>
            <w:kern w:val="2"/>
            <w:sz w:val="24"/>
            <w:szCs w:val="24"/>
            <w14:ligatures w14:val="standardContextual"/>
          </w:rPr>
          <w:t>floor, and</w:t>
        </w:r>
        <w:proofErr w:type="gramEnd"/>
        <w:r w:rsidRPr="001F60E3">
          <w:rPr>
            <w:rFonts w:ascii="Arial" w:eastAsia="Aptos" w:hAnsi="Arial" w:cs="Arial"/>
            <w:color w:val="404040"/>
            <w:kern w:val="2"/>
            <w:sz w:val="24"/>
            <w:szCs w:val="24"/>
            <w14:ligatures w14:val="standardContextual"/>
          </w:rPr>
          <w:t xml:space="preserve"> allowed percentages for AT PZEVs and PZEVs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remain in effect for large and intermediate volume manufacturers choosing the optional section 177 state compliance path in each section 177 state. However, the optional section 177 compliance path requires manufacturers to meet additional ZEV requirements and allows manufacturers to meet reduced TZEV percentages as described above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(d)(5)(E)3.a. and b. The table below enumerates the total annual percentage obligation in each section 177 state for the 2015 through 2017 model years if the manufacturer elects the optional section 177 state compliance path and produces the minimum number of credits required to meet its minimum ZEV floor and the maximum percentage allowed to be met with credits from TZEVs, AT PZEVs and PZEVs.</w:t>
        </w:r>
      </w:ins>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595"/>
        <w:gridCol w:w="1580"/>
        <w:gridCol w:w="1580"/>
        <w:gridCol w:w="1525"/>
        <w:gridCol w:w="1525"/>
      </w:tblGrid>
      <w:tr w:rsidR="001F60E3" w:rsidRPr="001F60E3" w14:paraId="7A45B44C" w14:textId="77777777">
        <w:trPr>
          <w:ins w:id="6167" w:author="Joo, Hye@ARB" w:date="2026-06-04T22:26:00Z"/>
        </w:trPr>
        <w:tc>
          <w:tcPr>
            <w:tcW w:w="1218" w:type="dxa"/>
            <w:vAlign w:val="center"/>
          </w:tcPr>
          <w:p w14:paraId="0D0B4310" w14:textId="77777777" w:rsidR="001F60E3" w:rsidRPr="001F60E3" w:rsidRDefault="001F60E3" w:rsidP="001F60E3">
            <w:pPr>
              <w:spacing w:after="0" w:line="240" w:lineRule="auto"/>
              <w:jc w:val="center"/>
              <w:rPr>
                <w:ins w:id="6168" w:author="Joo, Hye@ARB" w:date="2026-06-04T22:26:00Z"/>
                <w:rFonts w:ascii="Arial" w:eastAsia="Times New Roman" w:hAnsi="Arial" w:cs="Arial"/>
                <w:sz w:val="24"/>
                <w:szCs w:val="20"/>
              </w:rPr>
            </w:pPr>
            <w:ins w:id="6169" w:author="Joo, Hye@ARB" w:date="2026-06-04T22:26:00Z">
              <w:r w:rsidRPr="001F60E3">
                <w:rPr>
                  <w:rFonts w:ascii="Arial" w:eastAsia="Times New Roman" w:hAnsi="Arial" w:cs="Arial"/>
                  <w:sz w:val="24"/>
                  <w:szCs w:val="20"/>
                </w:rPr>
                <w:t>Years</w:t>
              </w:r>
            </w:ins>
          </w:p>
        </w:tc>
        <w:tc>
          <w:tcPr>
            <w:tcW w:w="1596" w:type="dxa"/>
            <w:vAlign w:val="center"/>
          </w:tcPr>
          <w:p w14:paraId="041884AC" w14:textId="77777777" w:rsidR="001F60E3" w:rsidRPr="001F60E3" w:rsidRDefault="001F60E3" w:rsidP="001F60E3">
            <w:pPr>
              <w:spacing w:after="0" w:line="240" w:lineRule="auto"/>
              <w:jc w:val="center"/>
              <w:rPr>
                <w:ins w:id="6170" w:author="Joo, Hye@ARB" w:date="2026-06-04T22:26:00Z"/>
                <w:rFonts w:ascii="Arial" w:eastAsia="Times New Roman" w:hAnsi="Arial" w:cs="Arial"/>
                <w:sz w:val="24"/>
                <w:szCs w:val="20"/>
              </w:rPr>
            </w:pPr>
            <w:ins w:id="6171" w:author="Joo, Hye@ARB" w:date="2026-06-04T22:26:00Z">
              <w:r w:rsidRPr="001F60E3">
                <w:rPr>
                  <w:rFonts w:ascii="Arial" w:eastAsia="Times New Roman" w:hAnsi="Arial" w:cs="Arial"/>
                  <w:sz w:val="24"/>
                  <w:szCs w:val="20"/>
                </w:rPr>
                <w:t>Total ZEV Percent Requirement for Optional Compliance Path</w:t>
              </w:r>
            </w:ins>
          </w:p>
        </w:tc>
        <w:tc>
          <w:tcPr>
            <w:tcW w:w="1596" w:type="dxa"/>
            <w:vAlign w:val="center"/>
          </w:tcPr>
          <w:p w14:paraId="3BA67561" w14:textId="77777777" w:rsidR="001F60E3" w:rsidRPr="001F60E3" w:rsidRDefault="001F60E3" w:rsidP="001F60E3">
            <w:pPr>
              <w:spacing w:after="0" w:line="240" w:lineRule="auto"/>
              <w:jc w:val="center"/>
              <w:rPr>
                <w:ins w:id="6172" w:author="Joo, Hye@ARB" w:date="2026-06-04T22:26:00Z"/>
                <w:rFonts w:ascii="Arial" w:eastAsia="Times New Roman" w:hAnsi="Arial" w:cs="Arial"/>
                <w:sz w:val="24"/>
                <w:szCs w:val="20"/>
              </w:rPr>
            </w:pPr>
            <w:ins w:id="6173" w:author="Joo, Hye@ARB" w:date="2026-06-04T22:26:00Z">
              <w:r w:rsidRPr="001F60E3">
                <w:rPr>
                  <w:rFonts w:ascii="Arial" w:eastAsia="Times New Roman" w:hAnsi="Arial" w:cs="Arial"/>
                  <w:sz w:val="24"/>
                  <w:szCs w:val="20"/>
                </w:rPr>
                <w:t>Minimum ZEV Floor for Optional Compliance Path</w:t>
              </w:r>
            </w:ins>
          </w:p>
        </w:tc>
        <w:tc>
          <w:tcPr>
            <w:tcW w:w="1596" w:type="dxa"/>
            <w:vAlign w:val="center"/>
          </w:tcPr>
          <w:p w14:paraId="7BF1DB3C" w14:textId="77777777" w:rsidR="001F60E3" w:rsidRPr="001F60E3" w:rsidRDefault="001F60E3" w:rsidP="001F60E3">
            <w:pPr>
              <w:spacing w:after="0" w:line="240" w:lineRule="auto"/>
              <w:jc w:val="center"/>
              <w:rPr>
                <w:ins w:id="6174" w:author="Joo, Hye@ARB" w:date="2026-06-04T22:26:00Z"/>
                <w:rFonts w:ascii="Arial" w:eastAsia="Times New Roman" w:hAnsi="Arial" w:cs="Arial"/>
                <w:sz w:val="24"/>
                <w:szCs w:val="20"/>
              </w:rPr>
            </w:pPr>
            <w:ins w:id="6175" w:author="Joo, Hye@ARB" w:date="2026-06-04T22:26:00Z">
              <w:r w:rsidRPr="001F60E3">
                <w:rPr>
                  <w:rFonts w:ascii="Arial" w:eastAsia="Times New Roman" w:hAnsi="Arial" w:cs="Arial"/>
                  <w:sz w:val="24"/>
                  <w:szCs w:val="20"/>
                </w:rPr>
                <w:t>TZEVs for Optional Compliance Path</w:t>
              </w:r>
            </w:ins>
          </w:p>
        </w:tc>
        <w:tc>
          <w:tcPr>
            <w:tcW w:w="1596" w:type="dxa"/>
            <w:vAlign w:val="center"/>
          </w:tcPr>
          <w:p w14:paraId="08747434" w14:textId="77777777" w:rsidR="001F60E3" w:rsidRPr="001F60E3" w:rsidRDefault="001F60E3" w:rsidP="001F60E3">
            <w:pPr>
              <w:spacing w:after="0" w:line="240" w:lineRule="auto"/>
              <w:jc w:val="center"/>
              <w:rPr>
                <w:ins w:id="6176" w:author="Joo, Hye@ARB" w:date="2026-06-04T22:26:00Z"/>
                <w:rFonts w:ascii="Arial" w:eastAsia="Times New Roman" w:hAnsi="Arial" w:cs="Arial"/>
                <w:sz w:val="24"/>
                <w:szCs w:val="20"/>
              </w:rPr>
            </w:pPr>
            <w:ins w:id="6177" w:author="Joo, Hye@ARB" w:date="2026-06-04T22:26:00Z">
              <w:r w:rsidRPr="001F60E3">
                <w:rPr>
                  <w:rFonts w:ascii="Arial" w:eastAsia="Times New Roman" w:hAnsi="Arial" w:cs="Arial"/>
                  <w:sz w:val="24"/>
                  <w:szCs w:val="20"/>
                </w:rPr>
                <w:t>AT PZEVs</w:t>
              </w:r>
            </w:ins>
          </w:p>
          <w:p w14:paraId="769A957A" w14:textId="77777777" w:rsidR="001F60E3" w:rsidRPr="001F60E3" w:rsidRDefault="001F60E3" w:rsidP="001F60E3">
            <w:pPr>
              <w:spacing w:after="0" w:line="240" w:lineRule="auto"/>
              <w:jc w:val="center"/>
              <w:rPr>
                <w:ins w:id="6178" w:author="Joo, Hye@ARB" w:date="2026-06-04T22:26:00Z"/>
                <w:rFonts w:ascii="Arial" w:eastAsia="Times New Roman" w:hAnsi="Arial" w:cs="Arial"/>
                <w:sz w:val="24"/>
                <w:szCs w:val="20"/>
              </w:rPr>
            </w:pPr>
            <w:ins w:id="6179" w:author="Joo, Hye@ARB" w:date="2026-06-04T22:26:00Z">
              <w:r w:rsidRPr="001F60E3">
                <w:rPr>
                  <w:rFonts w:ascii="Arial" w:eastAsia="Times New Roman" w:hAnsi="Arial" w:cs="Arial"/>
                  <w:sz w:val="24"/>
                  <w:szCs w:val="20"/>
                </w:rPr>
                <w:t>(no change)</w:t>
              </w:r>
            </w:ins>
          </w:p>
        </w:tc>
        <w:tc>
          <w:tcPr>
            <w:tcW w:w="1596" w:type="dxa"/>
            <w:vAlign w:val="center"/>
          </w:tcPr>
          <w:p w14:paraId="23655811" w14:textId="77777777" w:rsidR="001F60E3" w:rsidRPr="001F60E3" w:rsidRDefault="001F60E3" w:rsidP="001F60E3">
            <w:pPr>
              <w:spacing w:after="0" w:line="240" w:lineRule="auto"/>
              <w:jc w:val="center"/>
              <w:rPr>
                <w:ins w:id="6180" w:author="Joo, Hye@ARB" w:date="2026-06-04T22:26:00Z"/>
                <w:rFonts w:ascii="Arial" w:eastAsia="Times New Roman" w:hAnsi="Arial" w:cs="Arial"/>
                <w:sz w:val="24"/>
                <w:szCs w:val="20"/>
              </w:rPr>
            </w:pPr>
            <w:ins w:id="6181" w:author="Joo, Hye@ARB" w:date="2026-06-04T22:26:00Z">
              <w:r w:rsidRPr="001F60E3">
                <w:rPr>
                  <w:rFonts w:ascii="Arial" w:eastAsia="Times New Roman" w:hAnsi="Arial" w:cs="Arial"/>
                  <w:sz w:val="24"/>
                  <w:szCs w:val="20"/>
                </w:rPr>
                <w:t>PZEVs</w:t>
              </w:r>
            </w:ins>
          </w:p>
          <w:p w14:paraId="01F049A3" w14:textId="77777777" w:rsidR="001F60E3" w:rsidRPr="001F60E3" w:rsidRDefault="001F60E3" w:rsidP="001F60E3">
            <w:pPr>
              <w:spacing w:after="0" w:line="240" w:lineRule="auto"/>
              <w:jc w:val="center"/>
              <w:rPr>
                <w:ins w:id="6182" w:author="Joo, Hye@ARB" w:date="2026-06-04T22:26:00Z"/>
                <w:rFonts w:ascii="Arial" w:eastAsia="Times New Roman" w:hAnsi="Arial" w:cs="Arial"/>
                <w:sz w:val="24"/>
                <w:szCs w:val="20"/>
              </w:rPr>
            </w:pPr>
            <w:ins w:id="6183" w:author="Joo, Hye@ARB" w:date="2026-06-04T22:26:00Z">
              <w:r w:rsidRPr="001F60E3">
                <w:rPr>
                  <w:rFonts w:ascii="Arial" w:eastAsia="Times New Roman" w:hAnsi="Arial" w:cs="Arial"/>
                  <w:sz w:val="24"/>
                  <w:szCs w:val="20"/>
                </w:rPr>
                <w:t>(no change)</w:t>
              </w:r>
            </w:ins>
          </w:p>
        </w:tc>
      </w:tr>
      <w:tr w:rsidR="001F60E3" w:rsidRPr="001F60E3" w14:paraId="10DB5836" w14:textId="77777777">
        <w:trPr>
          <w:ins w:id="6184" w:author="Joo, Hye@ARB" w:date="2026-06-04T22:26:00Z"/>
        </w:trPr>
        <w:tc>
          <w:tcPr>
            <w:tcW w:w="1218" w:type="dxa"/>
            <w:vAlign w:val="center"/>
          </w:tcPr>
          <w:p w14:paraId="5F22CFC1" w14:textId="77777777" w:rsidR="001F60E3" w:rsidRPr="001F60E3" w:rsidRDefault="001F60E3" w:rsidP="001F60E3">
            <w:pPr>
              <w:spacing w:after="0" w:line="240" w:lineRule="auto"/>
              <w:jc w:val="center"/>
              <w:rPr>
                <w:ins w:id="6185" w:author="Joo, Hye@ARB" w:date="2026-06-04T22:26:00Z"/>
                <w:rFonts w:ascii="Arial" w:eastAsia="Times New Roman" w:hAnsi="Arial" w:cs="Arial"/>
                <w:sz w:val="24"/>
                <w:szCs w:val="20"/>
              </w:rPr>
            </w:pPr>
            <w:ins w:id="6186" w:author="Joo, Hye@ARB" w:date="2026-06-04T22:26:00Z">
              <w:r w:rsidRPr="001F60E3">
                <w:rPr>
                  <w:rFonts w:ascii="Arial" w:eastAsia="Times New Roman" w:hAnsi="Arial" w:cs="Arial"/>
                  <w:sz w:val="24"/>
                  <w:szCs w:val="20"/>
                </w:rPr>
                <w:t>2015</w:t>
              </w:r>
            </w:ins>
          </w:p>
        </w:tc>
        <w:tc>
          <w:tcPr>
            <w:tcW w:w="1596" w:type="dxa"/>
            <w:vAlign w:val="center"/>
          </w:tcPr>
          <w:p w14:paraId="55891187" w14:textId="77777777" w:rsidR="001F60E3" w:rsidRPr="001F60E3" w:rsidRDefault="001F60E3" w:rsidP="001F60E3">
            <w:pPr>
              <w:spacing w:after="0" w:line="240" w:lineRule="auto"/>
              <w:jc w:val="center"/>
              <w:rPr>
                <w:ins w:id="6187" w:author="Joo, Hye@ARB" w:date="2026-06-04T22:26:00Z"/>
                <w:rFonts w:ascii="Arial" w:eastAsia="Times New Roman" w:hAnsi="Arial" w:cs="Arial"/>
                <w:sz w:val="24"/>
                <w:szCs w:val="20"/>
              </w:rPr>
            </w:pPr>
            <w:ins w:id="6188" w:author="Joo, Hye@ARB" w:date="2026-06-04T22:26:00Z">
              <w:r w:rsidRPr="001F60E3">
                <w:rPr>
                  <w:rFonts w:ascii="Arial" w:eastAsia="Times New Roman" w:hAnsi="Arial" w:cs="Arial"/>
                  <w:sz w:val="24"/>
                  <w:szCs w:val="20"/>
                </w:rPr>
                <w:t>13.25%</w:t>
              </w:r>
            </w:ins>
          </w:p>
        </w:tc>
        <w:tc>
          <w:tcPr>
            <w:tcW w:w="1596" w:type="dxa"/>
            <w:vAlign w:val="center"/>
          </w:tcPr>
          <w:p w14:paraId="06724FE6" w14:textId="77777777" w:rsidR="001F60E3" w:rsidRPr="001F60E3" w:rsidRDefault="001F60E3" w:rsidP="001F60E3">
            <w:pPr>
              <w:spacing w:after="0" w:line="240" w:lineRule="auto"/>
              <w:jc w:val="center"/>
              <w:rPr>
                <w:ins w:id="6189" w:author="Joo, Hye@ARB" w:date="2026-06-04T22:26:00Z"/>
                <w:rFonts w:ascii="Arial" w:eastAsia="Times New Roman" w:hAnsi="Arial" w:cs="Arial"/>
                <w:sz w:val="24"/>
                <w:szCs w:val="20"/>
              </w:rPr>
            </w:pPr>
            <w:ins w:id="6190" w:author="Joo, Hye@ARB" w:date="2026-06-04T22:26:00Z">
              <w:r w:rsidRPr="001F60E3">
                <w:rPr>
                  <w:rFonts w:ascii="Arial" w:eastAsia="Times New Roman" w:hAnsi="Arial" w:cs="Arial"/>
                  <w:sz w:val="24"/>
                  <w:szCs w:val="20"/>
                </w:rPr>
                <w:t>3.00%</w:t>
              </w:r>
            </w:ins>
          </w:p>
        </w:tc>
        <w:tc>
          <w:tcPr>
            <w:tcW w:w="1596" w:type="dxa"/>
            <w:vAlign w:val="center"/>
          </w:tcPr>
          <w:p w14:paraId="6A6FD496" w14:textId="77777777" w:rsidR="001F60E3" w:rsidRPr="001F60E3" w:rsidRDefault="001F60E3" w:rsidP="001F60E3">
            <w:pPr>
              <w:spacing w:after="0" w:line="240" w:lineRule="auto"/>
              <w:jc w:val="center"/>
              <w:rPr>
                <w:ins w:id="6191" w:author="Joo, Hye@ARB" w:date="2026-06-04T22:26:00Z"/>
                <w:rFonts w:ascii="Arial" w:eastAsia="Times New Roman" w:hAnsi="Arial" w:cs="Arial"/>
                <w:sz w:val="24"/>
                <w:szCs w:val="20"/>
              </w:rPr>
            </w:pPr>
            <w:ins w:id="6192" w:author="Joo, Hye@ARB" w:date="2026-06-04T22:26:00Z">
              <w:r w:rsidRPr="001F60E3">
                <w:rPr>
                  <w:rFonts w:ascii="Arial" w:eastAsia="Times New Roman" w:hAnsi="Arial" w:cs="Arial"/>
                  <w:sz w:val="24"/>
                  <w:szCs w:val="20"/>
                </w:rPr>
                <w:t>2.25%</w:t>
              </w:r>
            </w:ins>
          </w:p>
        </w:tc>
        <w:tc>
          <w:tcPr>
            <w:tcW w:w="1596" w:type="dxa"/>
            <w:vAlign w:val="center"/>
          </w:tcPr>
          <w:p w14:paraId="5F3B7ADF" w14:textId="77777777" w:rsidR="001F60E3" w:rsidRPr="001F60E3" w:rsidRDefault="001F60E3" w:rsidP="001F60E3">
            <w:pPr>
              <w:spacing w:after="0" w:line="240" w:lineRule="auto"/>
              <w:jc w:val="center"/>
              <w:rPr>
                <w:ins w:id="6193" w:author="Joo, Hye@ARB" w:date="2026-06-04T22:26:00Z"/>
                <w:rFonts w:ascii="Arial" w:eastAsia="Times New Roman" w:hAnsi="Arial" w:cs="Arial"/>
                <w:sz w:val="24"/>
                <w:szCs w:val="20"/>
              </w:rPr>
            </w:pPr>
            <w:ins w:id="6194" w:author="Joo, Hye@ARB" w:date="2026-06-04T22:26:00Z">
              <w:r w:rsidRPr="001F60E3">
                <w:rPr>
                  <w:rFonts w:ascii="Arial" w:eastAsia="Times New Roman" w:hAnsi="Arial" w:cs="Arial"/>
                  <w:sz w:val="24"/>
                  <w:szCs w:val="20"/>
                </w:rPr>
                <w:t>2.00%</w:t>
              </w:r>
            </w:ins>
          </w:p>
        </w:tc>
        <w:tc>
          <w:tcPr>
            <w:tcW w:w="1596" w:type="dxa"/>
            <w:vAlign w:val="center"/>
          </w:tcPr>
          <w:p w14:paraId="07E5AAEF" w14:textId="77777777" w:rsidR="001F60E3" w:rsidRPr="001F60E3" w:rsidRDefault="001F60E3" w:rsidP="001F60E3">
            <w:pPr>
              <w:spacing w:after="0" w:line="240" w:lineRule="auto"/>
              <w:jc w:val="center"/>
              <w:rPr>
                <w:ins w:id="6195" w:author="Joo, Hye@ARB" w:date="2026-06-04T22:26:00Z"/>
                <w:rFonts w:ascii="Arial" w:eastAsia="Times New Roman" w:hAnsi="Arial" w:cs="Arial"/>
                <w:sz w:val="24"/>
                <w:szCs w:val="20"/>
              </w:rPr>
            </w:pPr>
            <w:ins w:id="6196" w:author="Joo, Hye@ARB" w:date="2026-06-04T22:26:00Z">
              <w:r w:rsidRPr="001F60E3">
                <w:rPr>
                  <w:rFonts w:ascii="Arial" w:eastAsia="Times New Roman" w:hAnsi="Arial" w:cs="Arial"/>
                  <w:sz w:val="24"/>
                  <w:szCs w:val="20"/>
                </w:rPr>
                <w:t>6.00%</w:t>
              </w:r>
            </w:ins>
          </w:p>
        </w:tc>
      </w:tr>
      <w:tr w:rsidR="001F60E3" w:rsidRPr="001F60E3" w14:paraId="75C40549" w14:textId="77777777">
        <w:trPr>
          <w:ins w:id="6197" w:author="Joo, Hye@ARB" w:date="2026-06-04T22:26:00Z"/>
        </w:trPr>
        <w:tc>
          <w:tcPr>
            <w:tcW w:w="1218" w:type="dxa"/>
            <w:vAlign w:val="center"/>
          </w:tcPr>
          <w:p w14:paraId="49D3CABC" w14:textId="77777777" w:rsidR="001F60E3" w:rsidRPr="001F60E3" w:rsidRDefault="001F60E3" w:rsidP="001F60E3">
            <w:pPr>
              <w:spacing w:after="0" w:line="240" w:lineRule="auto"/>
              <w:jc w:val="center"/>
              <w:rPr>
                <w:ins w:id="6198" w:author="Joo, Hye@ARB" w:date="2026-06-04T22:26:00Z"/>
                <w:rFonts w:ascii="Arial" w:eastAsia="Times New Roman" w:hAnsi="Arial" w:cs="Arial"/>
                <w:sz w:val="24"/>
                <w:szCs w:val="20"/>
              </w:rPr>
            </w:pPr>
            <w:ins w:id="6199" w:author="Joo, Hye@ARB" w:date="2026-06-04T22:26:00Z">
              <w:r w:rsidRPr="001F60E3">
                <w:rPr>
                  <w:rFonts w:ascii="Arial" w:eastAsia="Times New Roman" w:hAnsi="Arial" w:cs="Arial"/>
                  <w:sz w:val="24"/>
                  <w:szCs w:val="20"/>
                </w:rPr>
                <w:t>2016</w:t>
              </w:r>
            </w:ins>
          </w:p>
        </w:tc>
        <w:tc>
          <w:tcPr>
            <w:tcW w:w="1596" w:type="dxa"/>
            <w:vAlign w:val="center"/>
          </w:tcPr>
          <w:p w14:paraId="5D157433" w14:textId="77777777" w:rsidR="001F60E3" w:rsidRPr="001F60E3" w:rsidRDefault="001F60E3" w:rsidP="001F60E3">
            <w:pPr>
              <w:spacing w:after="0" w:line="240" w:lineRule="auto"/>
              <w:jc w:val="center"/>
              <w:rPr>
                <w:ins w:id="6200" w:author="Joo, Hye@ARB" w:date="2026-06-04T22:26:00Z"/>
                <w:rFonts w:ascii="Arial" w:eastAsia="Times New Roman" w:hAnsi="Arial" w:cs="Arial"/>
                <w:sz w:val="24"/>
                <w:szCs w:val="20"/>
              </w:rPr>
            </w:pPr>
            <w:ins w:id="6201" w:author="Joo, Hye@ARB" w:date="2026-06-04T22:26:00Z">
              <w:r w:rsidRPr="001F60E3">
                <w:rPr>
                  <w:rFonts w:ascii="Arial" w:eastAsia="Times New Roman" w:hAnsi="Arial" w:cs="Arial"/>
                  <w:sz w:val="24"/>
                  <w:szCs w:val="20"/>
                </w:rPr>
                <w:t>14.15%</w:t>
              </w:r>
            </w:ins>
          </w:p>
        </w:tc>
        <w:tc>
          <w:tcPr>
            <w:tcW w:w="1596" w:type="dxa"/>
            <w:vAlign w:val="center"/>
          </w:tcPr>
          <w:p w14:paraId="1B17A391" w14:textId="77777777" w:rsidR="001F60E3" w:rsidRPr="001F60E3" w:rsidRDefault="001F60E3" w:rsidP="001F60E3">
            <w:pPr>
              <w:spacing w:after="0" w:line="240" w:lineRule="auto"/>
              <w:jc w:val="center"/>
              <w:rPr>
                <w:ins w:id="6202" w:author="Joo, Hye@ARB" w:date="2026-06-04T22:26:00Z"/>
                <w:rFonts w:ascii="Arial" w:eastAsia="Times New Roman" w:hAnsi="Arial" w:cs="Arial"/>
                <w:sz w:val="24"/>
                <w:szCs w:val="20"/>
              </w:rPr>
            </w:pPr>
            <w:ins w:id="6203" w:author="Joo, Hye@ARB" w:date="2026-06-04T22:26:00Z">
              <w:r w:rsidRPr="001F60E3">
                <w:rPr>
                  <w:rFonts w:ascii="Arial" w:eastAsia="Times New Roman" w:hAnsi="Arial" w:cs="Arial"/>
                  <w:sz w:val="24"/>
                  <w:szCs w:val="20"/>
                </w:rPr>
                <w:t>3.75%</w:t>
              </w:r>
            </w:ins>
          </w:p>
        </w:tc>
        <w:tc>
          <w:tcPr>
            <w:tcW w:w="1596" w:type="dxa"/>
            <w:vAlign w:val="center"/>
          </w:tcPr>
          <w:p w14:paraId="74EABFC0" w14:textId="77777777" w:rsidR="001F60E3" w:rsidRPr="001F60E3" w:rsidRDefault="001F60E3" w:rsidP="001F60E3">
            <w:pPr>
              <w:spacing w:after="0" w:line="240" w:lineRule="auto"/>
              <w:jc w:val="center"/>
              <w:rPr>
                <w:ins w:id="6204" w:author="Joo, Hye@ARB" w:date="2026-06-04T22:26:00Z"/>
                <w:rFonts w:ascii="Arial" w:eastAsia="Times New Roman" w:hAnsi="Arial" w:cs="Arial"/>
                <w:sz w:val="24"/>
                <w:szCs w:val="20"/>
              </w:rPr>
            </w:pPr>
            <w:ins w:id="6205" w:author="Joo, Hye@ARB" w:date="2026-06-04T22:26:00Z">
              <w:r w:rsidRPr="001F60E3">
                <w:rPr>
                  <w:rFonts w:ascii="Arial" w:eastAsia="Times New Roman" w:hAnsi="Arial" w:cs="Arial"/>
                  <w:sz w:val="24"/>
                  <w:szCs w:val="20"/>
                </w:rPr>
                <w:t>2.40%</w:t>
              </w:r>
            </w:ins>
          </w:p>
        </w:tc>
        <w:tc>
          <w:tcPr>
            <w:tcW w:w="1596" w:type="dxa"/>
            <w:vAlign w:val="center"/>
          </w:tcPr>
          <w:p w14:paraId="6CCB0CED" w14:textId="77777777" w:rsidR="001F60E3" w:rsidRPr="001F60E3" w:rsidRDefault="001F60E3" w:rsidP="001F60E3">
            <w:pPr>
              <w:spacing w:after="0" w:line="240" w:lineRule="auto"/>
              <w:jc w:val="center"/>
              <w:rPr>
                <w:ins w:id="6206" w:author="Joo, Hye@ARB" w:date="2026-06-04T22:26:00Z"/>
                <w:rFonts w:ascii="Arial" w:eastAsia="Times New Roman" w:hAnsi="Arial" w:cs="Arial"/>
                <w:sz w:val="24"/>
                <w:szCs w:val="20"/>
              </w:rPr>
            </w:pPr>
            <w:ins w:id="6207" w:author="Joo, Hye@ARB" w:date="2026-06-04T22:26:00Z">
              <w:r w:rsidRPr="001F60E3">
                <w:rPr>
                  <w:rFonts w:ascii="Arial" w:eastAsia="Times New Roman" w:hAnsi="Arial" w:cs="Arial"/>
                  <w:sz w:val="24"/>
                  <w:szCs w:val="20"/>
                </w:rPr>
                <w:t>2.00%</w:t>
              </w:r>
            </w:ins>
          </w:p>
        </w:tc>
        <w:tc>
          <w:tcPr>
            <w:tcW w:w="1596" w:type="dxa"/>
            <w:vAlign w:val="center"/>
          </w:tcPr>
          <w:p w14:paraId="44BBDAC1" w14:textId="77777777" w:rsidR="001F60E3" w:rsidRPr="001F60E3" w:rsidRDefault="001F60E3" w:rsidP="001F60E3">
            <w:pPr>
              <w:spacing w:after="0" w:line="240" w:lineRule="auto"/>
              <w:jc w:val="center"/>
              <w:rPr>
                <w:ins w:id="6208" w:author="Joo, Hye@ARB" w:date="2026-06-04T22:26:00Z"/>
                <w:rFonts w:ascii="Arial" w:eastAsia="Times New Roman" w:hAnsi="Arial" w:cs="Arial"/>
                <w:sz w:val="24"/>
                <w:szCs w:val="20"/>
              </w:rPr>
            </w:pPr>
            <w:ins w:id="6209" w:author="Joo, Hye@ARB" w:date="2026-06-04T22:26:00Z">
              <w:r w:rsidRPr="001F60E3">
                <w:rPr>
                  <w:rFonts w:ascii="Arial" w:eastAsia="Times New Roman" w:hAnsi="Arial" w:cs="Arial"/>
                  <w:sz w:val="24"/>
                  <w:szCs w:val="20"/>
                </w:rPr>
                <w:t>6.00%</w:t>
              </w:r>
            </w:ins>
          </w:p>
        </w:tc>
      </w:tr>
      <w:tr w:rsidR="001F60E3" w:rsidRPr="001F60E3" w14:paraId="420EE41A" w14:textId="77777777">
        <w:trPr>
          <w:ins w:id="6210" w:author="Joo, Hye@ARB" w:date="2026-06-04T22:26:00Z"/>
        </w:trPr>
        <w:tc>
          <w:tcPr>
            <w:tcW w:w="1218" w:type="dxa"/>
            <w:vAlign w:val="center"/>
          </w:tcPr>
          <w:p w14:paraId="7C0BC64A" w14:textId="77777777" w:rsidR="001F60E3" w:rsidRPr="001F60E3" w:rsidRDefault="001F60E3" w:rsidP="001F60E3">
            <w:pPr>
              <w:spacing w:after="0" w:line="240" w:lineRule="auto"/>
              <w:jc w:val="center"/>
              <w:rPr>
                <w:ins w:id="6211" w:author="Joo, Hye@ARB" w:date="2026-06-04T22:26:00Z"/>
                <w:rFonts w:ascii="Arial" w:eastAsia="Times New Roman" w:hAnsi="Arial" w:cs="Arial"/>
                <w:sz w:val="24"/>
                <w:szCs w:val="20"/>
              </w:rPr>
            </w:pPr>
            <w:ins w:id="6212" w:author="Joo, Hye@ARB" w:date="2026-06-04T22:26:00Z">
              <w:r w:rsidRPr="001F60E3">
                <w:rPr>
                  <w:rFonts w:ascii="Arial" w:eastAsia="Times New Roman" w:hAnsi="Arial" w:cs="Arial"/>
                  <w:sz w:val="24"/>
                  <w:szCs w:val="20"/>
                </w:rPr>
                <w:t>2017</w:t>
              </w:r>
            </w:ins>
          </w:p>
        </w:tc>
        <w:tc>
          <w:tcPr>
            <w:tcW w:w="1596" w:type="dxa"/>
            <w:vAlign w:val="center"/>
          </w:tcPr>
          <w:p w14:paraId="6AC2FFFD" w14:textId="77777777" w:rsidR="001F60E3" w:rsidRPr="001F60E3" w:rsidRDefault="001F60E3" w:rsidP="001F60E3">
            <w:pPr>
              <w:spacing w:after="0" w:line="240" w:lineRule="auto"/>
              <w:jc w:val="center"/>
              <w:rPr>
                <w:ins w:id="6213" w:author="Joo, Hye@ARB" w:date="2026-06-04T22:26:00Z"/>
                <w:rFonts w:ascii="Arial" w:eastAsia="Times New Roman" w:hAnsi="Arial" w:cs="Arial"/>
                <w:sz w:val="24"/>
                <w:szCs w:val="20"/>
              </w:rPr>
            </w:pPr>
            <w:ins w:id="6214" w:author="Joo, Hye@ARB" w:date="2026-06-04T22:26:00Z">
              <w:r w:rsidRPr="001F60E3">
                <w:rPr>
                  <w:rFonts w:ascii="Arial" w:eastAsia="Times New Roman" w:hAnsi="Arial" w:cs="Arial"/>
                  <w:sz w:val="24"/>
                  <w:szCs w:val="20"/>
                </w:rPr>
                <w:t>15.05%</w:t>
              </w:r>
            </w:ins>
          </w:p>
        </w:tc>
        <w:tc>
          <w:tcPr>
            <w:tcW w:w="1596" w:type="dxa"/>
            <w:vAlign w:val="center"/>
          </w:tcPr>
          <w:p w14:paraId="55E37788" w14:textId="77777777" w:rsidR="001F60E3" w:rsidRPr="001F60E3" w:rsidRDefault="001F60E3" w:rsidP="001F60E3">
            <w:pPr>
              <w:spacing w:after="0" w:line="240" w:lineRule="auto"/>
              <w:jc w:val="center"/>
              <w:rPr>
                <w:ins w:id="6215" w:author="Joo, Hye@ARB" w:date="2026-06-04T22:26:00Z"/>
                <w:rFonts w:ascii="Arial" w:eastAsia="Times New Roman" w:hAnsi="Arial" w:cs="Arial"/>
                <w:sz w:val="24"/>
                <w:szCs w:val="20"/>
              </w:rPr>
            </w:pPr>
            <w:ins w:id="6216" w:author="Joo, Hye@ARB" w:date="2026-06-04T22:26:00Z">
              <w:r w:rsidRPr="001F60E3">
                <w:rPr>
                  <w:rFonts w:ascii="Arial" w:eastAsia="Times New Roman" w:hAnsi="Arial" w:cs="Arial"/>
                  <w:sz w:val="24"/>
                  <w:szCs w:val="20"/>
                </w:rPr>
                <w:t>4.50%</w:t>
              </w:r>
            </w:ins>
          </w:p>
        </w:tc>
        <w:tc>
          <w:tcPr>
            <w:tcW w:w="1596" w:type="dxa"/>
            <w:vAlign w:val="center"/>
          </w:tcPr>
          <w:p w14:paraId="126D8875" w14:textId="77777777" w:rsidR="001F60E3" w:rsidRPr="001F60E3" w:rsidRDefault="001F60E3" w:rsidP="001F60E3">
            <w:pPr>
              <w:spacing w:after="0" w:line="240" w:lineRule="auto"/>
              <w:jc w:val="center"/>
              <w:rPr>
                <w:ins w:id="6217" w:author="Joo, Hye@ARB" w:date="2026-06-04T22:26:00Z"/>
                <w:rFonts w:ascii="Arial" w:eastAsia="Times New Roman" w:hAnsi="Arial" w:cs="Arial"/>
                <w:sz w:val="24"/>
                <w:szCs w:val="20"/>
              </w:rPr>
            </w:pPr>
            <w:ins w:id="6218" w:author="Joo, Hye@ARB" w:date="2026-06-04T22:26:00Z">
              <w:r w:rsidRPr="001F60E3">
                <w:rPr>
                  <w:rFonts w:ascii="Arial" w:eastAsia="Times New Roman" w:hAnsi="Arial" w:cs="Arial"/>
                  <w:sz w:val="24"/>
                  <w:szCs w:val="20"/>
                </w:rPr>
                <w:t>2.55%</w:t>
              </w:r>
            </w:ins>
          </w:p>
        </w:tc>
        <w:tc>
          <w:tcPr>
            <w:tcW w:w="1596" w:type="dxa"/>
            <w:vAlign w:val="center"/>
          </w:tcPr>
          <w:p w14:paraId="0F18A123" w14:textId="77777777" w:rsidR="001F60E3" w:rsidRPr="001F60E3" w:rsidRDefault="001F60E3" w:rsidP="001F60E3">
            <w:pPr>
              <w:spacing w:after="0" w:line="240" w:lineRule="auto"/>
              <w:jc w:val="center"/>
              <w:rPr>
                <w:ins w:id="6219" w:author="Joo, Hye@ARB" w:date="2026-06-04T22:26:00Z"/>
                <w:rFonts w:ascii="Arial" w:eastAsia="Times New Roman" w:hAnsi="Arial" w:cs="Arial"/>
                <w:sz w:val="24"/>
                <w:szCs w:val="20"/>
              </w:rPr>
            </w:pPr>
            <w:ins w:id="6220" w:author="Joo, Hye@ARB" w:date="2026-06-04T22:26:00Z">
              <w:r w:rsidRPr="001F60E3">
                <w:rPr>
                  <w:rFonts w:ascii="Arial" w:eastAsia="Times New Roman" w:hAnsi="Arial" w:cs="Arial"/>
                  <w:sz w:val="24"/>
                  <w:szCs w:val="20"/>
                </w:rPr>
                <w:t>2.00%</w:t>
              </w:r>
            </w:ins>
          </w:p>
        </w:tc>
        <w:tc>
          <w:tcPr>
            <w:tcW w:w="1596" w:type="dxa"/>
            <w:vAlign w:val="center"/>
          </w:tcPr>
          <w:p w14:paraId="3EEA6AC5" w14:textId="77777777" w:rsidR="001F60E3" w:rsidRPr="001F60E3" w:rsidRDefault="001F60E3" w:rsidP="001F60E3">
            <w:pPr>
              <w:spacing w:after="0" w:line="240" w:lineRule="auto"/>
              <w:jc w:val="center"/>
              <w:rPr>
                <w:ins w:id="6221" w:author="Joo, Hye@ARB" w:date="2026-06-04T22:26:00Z"/>
                <w:rFonts w:ascii="Arial" w:eastAsia="Times New Roman" w:hAnsi="Arial" w:cs="Arial"/>
                <w:sz w:val="24"/>
                <w:szCs w:val="20"/>
              </w:rPr>
            </w:pPr>
            <w:ins w:id="6222" w:author="Joo, Hye@ARB" w:date="2026-06-04T22:26:00Z">
              <w:r w:rsidRPr="001F60E3">
                <w:rPr>
                  <w:rFonts w:ascii="Arial" w:eastAsia="Times New Roman" w:hAnsi="Arial" w:cs="Arial"/>
                  <w:sz w:val="24"/>
                  <w:szCs w:val="20"/>
                </w:rPr>
                <w:t>6.00%</w:t>
              </w:r>
            </w:ins>
          </w:p>
        </w:tc>
      </w:tr>
    </w:tbl>
    <w:p w14:paraId="50519FCC" w14:textId="77777777" w:rsidR="001F60E3" w:rsidRPr="001F60E3" w:rsidRDefault="001F60E3" w:rsidP="001F60E3">
      <w:pPr>
        <w:spacing w:line="278" w:lineRule="auto"/>
        <w:ind w:left="2160"/>
        <w:rPr>
          <w:ins w:id="6223" w:author="Joo, Hye@ARB" w:date="2026-06-04T22:26:00Z"/>
          <w:rFonts w:ascii="Arial" w:eastAsia="Aptos" w:hAnsi="Arial" w:cs="Arial"/>
          <w:color w:val="404040"/>
          <w:kern w:val="2"/>
          <w:sz w:val="24"/>
          <w:szCs w:val="24"/>
          <w14:ligatures w14:val="standardContextual"/>
        </w:rPr>
      </w:pPr>
    </w:p>
    <w:p w14:paraId="666C3398" w14:textId="77777777" w:rsidR="001F60E3" w:rsidRPr="001F60E3" w:rsidRDefault="001F60E3" w:rsidP="00D63C32">
      <w:pPr>
        <w:numPr>
          <w:ilvl w:val="1"/>
          <w:numId w:val="48"/>
        </w:numPr>
        <w:spacing w:line="278" w:lineRule="auto"/>
        <w:contextualSpacing/>
        <w:rPr>
          <w:ins w:id="6224" w:author="Joo, Hye@ARB" w:date="2026-06-04T22:26:00Z"/>
          <w:rFonts w:ascii="Arial" w:eastAsia="Aptos" w:hAnsi="Arial" w:cs="Arial"/>
          <w:color w:val="404040"/>
          <w:kern w:val="2"/>
          <w:sz w:val="24"/>
          <w:szCs w:val="24"/>
          <w14:ligatures w14:val="standardContextual"/>
        </w:rPr>
      </w:pPr>
      <w:ins w:id="6225" w:author="Joo, Hye@ARB" w:date="2026-06-04T22:26:00Z">
        <w:r w:rsidRPr="001F60E3">
          <w:rPr>
            <w:rFonts w:ascii="Arial" w:eastAsia="Aptos" w:hAnsi="Arial" w:cs="Arial"/>
            <w:i/>
            <w:iCs/>
            <w:color w:val="404040"/>
            <w:kern w:val="2"/>
            <w:sz w:val="24"/>
            <w:szCs w:val="24"/>
            <w14:ligatures w14:val="standardContextual"/>
          </w:rPr>
          <w:t>Reporting Requirements</w:t>
        </w:r>
        <w:r w:rsidRPr="001F60E3">
          <w:rPr>
            <w:rFonts w:ascii="Arial" w:eastAsia="Aptos" w:hAnsi="Arial" w:cs="Arial"/>
            <w:color w:val="404040"/>
            <w:kern w:val="2"/>
            <w:sz w:val="24"/>
            <w:szCs w:val="24"/>
            <w14:ligatures w14:val="standardContextual"/>
          </w:rPr>
          <w:t>. On an annual basis, by May 1st of the calendar year following the close of a model year, each manufacturer that elects the optional section 177 state compliance path shall submit, in writing, to the Executive Officer and each section 177 state a report, including an itemized list, that demonstrates the manufacturer has met the requirements of this subdivision 1962.1.1(d)(5)(E)3. in each section 177 state as well as in the East Region pool and in the West Region pool. The itemized list shall include the following:</w:t>
        </w:r>
        <w:r w:rsidRPr="001F60E3">
          <w:rPr>
            <w:rFonts w:ascii="Arial" w:eastAsia="Aptos" w:hAnsi="Arial" w:cs="Arial"/>
            <w:color w:val="404040"/>
            <w:kern w:val="2"/>
            <w:sz w:val="24"/>
            <w:szCs w:val="24"/>
            <w14:ligatures w14:val="standardContextual"/>
          </w:rPr>
          <w:br/>
        </w:r>
      </w:ins>
    </w:p>
    <w:p w14:paraId="600429EE" w14:textId="77777777" w:rsidR="001F60E3" w:rsidRPr="001F60E3" w:rsidRDefault="001F60E3" w:rsidP="00D63C32">
      <w:pPr>
        <w:numPr>
          <w:ilvl w:val="2"/>
          <w:numId w:val="48"/>
        </w:numPr>
        <w:spacing w:line="278" w:lineRule="auto"/>
        <w:contextualSpacing/>
        <w:rPr>
          <w:ins w:id="6226" w:author="Joo, Hye@ARB" w:date="2026-06-04T22:26:00Z"/>
          <w:rFonts w:ascii="Arial" w:eastAsia="Aptos" w:hAnsi="Arial" w:cs="Arial"/>
          <w:color w:val="404040"/>
          <w:kern w:val="2"/>
          <w:sz w:val="24"/>
          <w:szCs w:val="24"/>
          <w14:ligatures w14:val="standardContextual"/>
        </w:rPr>
      </w:pPr>
      <w:ins w:id="6227" w:author="Joo, Hye@ARB" w:date="2026-06-04T22:26:00Z">
        <w:r w:rsidRPr="001F60E3">
          <w:rPr>
            <w:rFonts w:ascii="Arial" w:eastAsia="Aptos" w:hAnsi="Arial" w:cs="Arial"/>
            <w:color w:val="404040"/>
            <w:kern w:val="2"/>
            <w:sz w:val="24"/>
            <w:szCs w:val="24"/>
            <w14:ligatures w14:val="standardContextual"/>
          </w:rPr>
          <w:lastRenderedPageBreak/>
          <w:t>The manufacturer's total applicable volume of PCs and LDTs delivered for sale in each section 177 state within the pool, as determined under subdivision 1962.1.1(b)(1)(B).</w:t>
        </w:r>
        <w:r w:rsidRPr="001F60E3">
          <w:rPr>
            <w:rFonts w:ascii="Arial" w:eastAsia="Aptos" w:hAnsi="Arial" w:cs="Arial"/>
            <w:color w:val="404040"/>
            <w:kern w:val="2"/>
            <w:sz w:val="24"/>
            <w:szCs w:val="24"/>
            <w14:ligatures w14:val="standardContextual"/>
          </w:rPr>
          <w:br/>
        </w:r>
      </w:ins>
    </w:p>
    <w:p w14:paraId="1AC975E4" w14:textId="77777777" w:rsidR="001F60E3" w:rsidRPr="001F60E3" w:rsidRDefault="001F60E3" w:rsidP="00D63C32">
      <w:pPr>
        <w:numPr>
          <w:ilvl w:val="2"/>
          <w:numId w:val="48"/>
        </w:numPr>
        <w:spacing w:line="278" w:lineRule="auto"/>
        <w:contextualSpacing/>
        <w:rPr>
          <w:ins w:id="6228" w:author="Joo, Hye@ARB" w:date="2026-06-04T22:26:00Z"/>
          <w:rFonts w:ascii="Arial" w:eastAsia="Aptos" w:hAnsi="Arial" w:cs="Arial"/>
          <w:color w:val="404040"/>
          <w:kern w:val="2"/>
          <w:sz w:val="24"/>
          <w:szCs w:val="24"/>
          <w14:ligatures w14:val="standardContextual"/>
        </w:rPr>
      </w:pPr>
      <w:ins w:id="6229" w:author="Joo, Hye@ARB" w:date="2026-06-04T22:26:00Z">
        <w:r w:rsidRPr="001F60E3">
          <w:rPr>
            <w:rFonts w:ascii="Arial" w:eastAsia="Aptos" w:hAnsi="Arial" w:cs="Arial"/>
            <w:color w:val="404040"/>
            <w:kern w:val="2"/>
            <w:sz w:val="24"/>
            <w:szCs w:val="24"/>
            <w14:ligatures w14:val="standardContextual"/>
          </w:rPr>
          <w:t xml:space="preserve">Make, model, vehicle identification number, credit earned, and section 177 state where delivery for sale and placement in service for ZEV occurred to meet the manufacturer's additional ZEV obligation under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(d)(5)(E)3.a.</w:t>
        </w:r>
        <w:r w:rsidRPr="001F60E3">
          <w:rPr>
            <w:rFonts w:ascii="Arial" w:eastAsia="Aptos" w:hAnsi="Arial" w:cs="Arial"/>
            <w:color w:val="404040"/>
            <w:kern w:val="2"/>
            <w:sz w:val="24"/>
            <w:szCs w:val="24"/>
            <w14:ligatures w14:val="standardContextual"/>
          </w:rPr>
          <w:br/>
        </w:r>
      </w:ins>
    </w:p>
    <w:p w14:paraId="3DBC6AEB" w14:textId="77777777" w:rsidR="001F60E3" w:rsidRPr="001F60E3" w:rsidRDefault="001F60E3" w:rsidP="00D63C32">
      <w:pPr>
        <w:numPr>
          <w:ilvl w:val="2"/>
          <w:numId w:val="48"/>
        </w:numPr>
        <w:spacing w:line="278" w:lineRule="auto"/>
        <w:contextualSpacing/>
        <w:rPr>
          <w:ins w:id="6230" w:author="Joo, Hye@ARB" w:date="2026-06-04T22:26:00Z"/>
          <w:rFonts w:ascii="Arial" w:eastAsia="Aptos" w:hAnsi="Arial" w:cs="Arial"/>
          <w:color w:val="404040"/>
          <w:kern w:val="2"/>
          <w:sz w:val="24"/>
          <w:szCs w:val="24"/>
          <w14:ligatures w14:val="standardContextual"/>
        </w:rPr>
      </w:pPr>
      <w:ins w:id="6231" w:author="Joo, Hye@ARB" w:date="2026-06-04T22:26:00Z">
        <w:r w:rsidRPr="001F60E3">
          <w:rPr>
            <w:rFonts w:ascii="Arial" w:eastAsia="Aptos" w:hAnsi="Arial" w:cs="Arial"/>
            <w:color w:val="404040"/>
            <w:kern w:val="2"/>
            <w:sz w:val="24"/>
            <w:szCs w:val="24"/>
            <w14:ligatures w14:val="standardContextual"/>
          </w:rPr>
          <w:t xml:space="preserve">Make, model, vehicle identification number, credit earned, and section 177 state where delivery for sale of each TZEV occurred and section 177 state where delivery for sale and placement in service of each ZEV occurred to meet manufacturer's requirements under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(d)(5)(E)3.c.</w:t>
        </w:r>
        <w:r w:rsidRPr="001F60E3">
          <w:rPr>
            <w:rFonts w:ascii="Arial" w:eastAsia="Aptos" w:hAnsi="Arial" w:cs="Arial"/>
            <w:color w:val="404040"/>
            <w:kern w:val="2"/>
            <w:sz w:val="24"/>
            <w:szCs w:val="24"/>
            <w14:ligatures w14:val="standardContextual"/>
          </w:rPr>
          <w:br/>
        </w:r>
      </w:ins>
    </w:p>
    <w:p w14:paraId="005E90F7" w14:textId="77777777" w:rsidR="001F60E3" w:rsidRPr="001F60E3" w:rsidRDefault="001F60E3" w:rsidP="00D63C32">
      <w:pPr>
        <w:numPr>
          <w:ilvl w:val="1"/>
          <w:numId w:val="48"/>
        </w:numPr>
        <w:spacing w:line="278" w:lineRule="auto"/>
        <w:contextualSpacing/>
        <w:rPr>
          <w:ins w:id="6232" w:author="Joo, Hye@ARB" w:date="2026-06-04T22:26:00Z"/>
          <w:rFonts w:ascii="Arial" w:eastAsia="Aptos" w:hAnsi="Arial" w:cs="Arial"/>
          <w:color w:val="404040"/>
          <w:kern w:val="2"/>
          <w:sz w:val="24"/>
          <w:szCs w:val="24"/>
          <w14:ligatures w14:val="standardContextual"/>
        </w:rPr>
      </w:pPr>
      <w:ins w:id="6233" w:author="Joo, Hye@ARB" w:date="2026-06-04T22:26:00Z">
        <w:r w:rsidRPr="001F60E3">
          <w:rPr>
            <w:rFonts w:ascii="Arial" w:eastAsia="Aptos" w:hAnsi="Arial" w:cs="Arial"/>
            <w:i/>
            <w:iCs/>
            <w:color w:val="404040"/>
            <w:kern w:val="2"/>
            <w:sz w:val="24"/>
            <w:szCs w:val="24"/>
            <w14:ligatures w14:val="standardContextual"/>
          </w:rPr>
          <w:t>Failure to Meet Optional Section 177 State Compliance Path Requirements</w:t>
        </w:r>
        <w:r w:rsidRPr="001F60E3">
          <w:rPr>
            <w:rFonts w:ascii="Arial" w:eastAsia="Aptos" w:hAnsi="Arial" w:cs="Arial"/>
            <w:color w:val="404040"/>
            <w:kern w:val="2"/>
            <w:sz w:val="24"/>
            <w:szCs w:val="24"/>
            <w14:ligatures w14:val="standardContextual"/>
          </w:rPr>
          <w:t xml:space="preserve">. A manufacturer that elects the optional section 177 state compliance path and does not meet the requirements in subdivision 1962.1.1(d)(5)(E)3.a. by June 30, 2018 in all section 177 states within an applicable pool shall be treated as subject to the total ZEV percentage requirements in section 1962.1.1(b) for the 2015 through 2017 model years in each section 177 state and the pooling provisions in subdivision 1962.1.1(d)(5)(E)3.a. shall not apply. Any transfers of ZEV credits between section 177 states will be null and void, and ZEV credits will return to the section 177 state in which the credits were earned. A manufacturer that elects the optional section 177 state compliance path and does not meet the percentages in subdivision 1962.1.1(d)(5)(E)3.b. in a model year or make up their deficit within the specified time and with the specified credits allowed by subdivision 1962.1.1(g)(7)(A) in all section 177 states within an applicable pool shall be treated as subject to the total ZEV percentage requirements in section 1962.1.1(b) for the 2015 through 2017 model years and the pooling provisions in subdivision 1962.1.1(d)(5)(E)3.b. shall not apply. Any transfers of TZEV credits between section 177 states will be null and void if a manufacturer fails to comply, and TZEV </w:t>
        </w:r>
        <w:r w:rsidRPr="001F60E3">
          <w:rPr>
            <w:rFonts w:ascii="Arial" w:eastAsia="Aptos" w:hAnsi="Arial" w:cs="Arial"/>
            <w:color w:val="404040"/>
            <w:kern w:val="2"/>
            <w:sz w:val="24"/>
            <w:szCs w:val="24"/>
            <w14:ligatures w14:val="standardContextual"/>
          </w:rPr>
          <w:lastRenderedPageBreak/>
          <w:t>credits will return to the section 177 state in which the credits were earned. Penalties shall be calculated separately by each section 177 state where a manufacturer fails to make up the ZEV deficits by the end of the 2018 model year.</w:t>
        </w:r>
        <w:r w:rsidRPr="001F60E3">
          <w:rPr>
            <w:rFonts w:ascii="Arial" w:eastAsia="Aptos" w:hAnsi="Arial" w:cs="Arial"/>
            <w:color w:val="404040"/>
            <w:kern w:val="2"/>
            <w:sz w:val="24"/>
            <w:szCs w:val="24"/>
            <w14:ligatures w14:val="standardContextual"/>
          </w:rPr>
          <w:br/>
        </w:r>
      </w:ins>
    </w:p>
    <w:p w14:paraId="46EC142B" w14:textId="77777777" w:rsidR="001F60E3" w:rsidRPr="001F60E3" w:rsidRDefault="001F60E3" w:rsidP="00D63C32">
      <w:pPr>
        <w:numPr>
          <w:ilvl w:val="1"/>
          <w:numId w:val="48"/>
        </w:numPr>
        <w:spacing w:line="278" w:lineRule="auto"/>
        <w:contextualSpacing/>
        <w:rPr>
          <w:ins w:id="6234" w:author="Joo, Hye@ARB" w:date="2026-06-04T22:26:00Z"/>
          <w:rFonts w:ascii="Arial" w:eastAsia="Aptos" w:hAnsi="Arial" w:cs="Arial"/>
          <w:color w:val="404040"/>
          <w:kern w:val="2"/>
          <w:sz w:val="24"/>
          <w:szCs w:val="24"/>
          <w14:ligatures w14:val="standardContextual"/>
        </w:rPr>
      </w:pPr>
      <w:ins w:id="6235" w:author="Joo, Hye@ARB" w:date="2026-06-04T22:26:00Z">
        <w:r w:rsidRPr="001F60E3">
          <w:rPr>
            <w:rFonts w:ascii="Arial" w:eastAsia="Aptos" w:hAnsi="Arial" w:cs="Arial"/>
            <w:color w:val="404040"/>
            <w:kern w:val="2"/>
            <w:sz w:val="24"/>
            <w:szCs w:val="24"/>
            <w14:ligatures w14:val="standardContextual"/>
          </w:rPr>
          <w:t>The provisions in section 1962.1.1 shall apply to a manufacturer electing the optional section 177 state compliance path, except as specifically modified by this subdivision 1962.1.1(d)(5)(E)3.</w:t>
        </w:r>
        <w:r w:rsidRPr="001F60E3">
          <w:rPr>
            <w:rFonts w:ascii="Arial" w:eastAsia="Aptos" w:hAnsi="Arial" w:cs="Arial"/>
            <w:color w:val="404040"/>
            <w:kern w:val="2"/>
            <w:sz w:val="24"/>
            <w:szCs w:val="24"/>
            <w14:ligatures w14:val="standardContextual"/>
          </w:rPr>
          <w:br/>
        </w:r>
      </w:ins>
    </w:p>
    <w:p w14:paraId="69CE978D" w14:textId="77777777" w:rsidR="001F60E3" w:rsidRPr="001F60E3" w:rsidRDefault="001F60E3" w:rsidP="00D63C32">
      <w:pPr>
        <w:numPr>
          <w:ilvl w:val="0"/>
          <w:numId w:val="47"/>
        </w:numPr>
        <w:spacing w:line="278" w:lineRule="auto"/>
        <w:contextualSpacing/>
        <w:rPr>
          <w:ins w:id="6236" w:author="Joo, Hye@ARB" w:date="2026-06-04T22:26:00Z"/>
          <w:rFonts w:ascii="Arial" w:eastAsia="Aptos" w:hAnsi="Arial" w:cs="Arial"/>
          <w:color w:val="404040"/>
          <w:kern w:val="2"/>
          <w:sz w:val="24"/>
          <w:szCs w:val="24"/>
          <w14:ligatures w14:val="standardContextual"/>
        </w:rPr>
      </w:pPr>
      <w:ins w:id="6237" w:author="Joo, Hye@ARB" w:date="2026-06-04T22:26:00Z">
        <w:r w:rsidRPr="001F60E3">
          <w:rPr>
            <w:rFonts w:ascii="Arial" w:eastAsia="Aptos" w:hAnsi="Arial" w:cs="Arial"/>
            <w:i/>
            <w:iCs/>
            <w:color w:val="404040"/>
            <w:kern w:val="2"/>
            <w:sz w:val="24"/>
            <w:szCs w:val="24"/>
            <w14:ligatures w14:val="standardContextual"/>
          </w:rPr>
          <w:t>NEVs</w:t>
        </w:r>
        <w:r w:rsidRPr="001F60E3">
          <w:rPr>
            <w:rFonts w:ascii="Arial" w:eastAsia="Aptos" w:hAnsi="Arial" w:cs="Arial"/>
            <w:color w:val="404040"/>
            <w:kern w:val="2"/>
            <w:sz w:val="24"/>
            <w:szCs w:val="24"/>
            <w14:ligatures w14:val="standardContextual"/>
          </w:rPr>
          <w:t>. Beginning in 2010 model year, to be eligible for the credit amount in subdivision 1962.1.1(d)(5)(C), NEVs must meet the following specifications and requirements in this subdivision 1962.1.1(d)(5)(F):</w:t>
        </w:r>
        <w:r w:rsidRPr="001F60E3">
          <w:rPr>
            <w:rFonts w:ascii="Arial" w:eastAsia="Aptos" w:hAnsi="Arial" w:cs="Arial"/>
            <w:color w:val="404040"/>
            <w:kern w:val="2"/>
            <w:sz w:val="24"/>
            <w:szCs w:val="24"/>
            <w14:ligatures w14:val="standardContextual"/>
          </w:rPr>
          <w:br/>
        </w:r>
      </w:ins>
    </w:p>
    <w:p w14:paraId="3598F3F6" w14:textId="77777777" w:rsidR="001F60E3" w:rsidRPr="001F60E3" w:rsidRDefault="001F60E3" w:rsidP="00D63C32">
      <w:pPr>
        <w:numPr>
          <w:ilvl w:val="0"/>
          <w:numId w:val="49"/>
        </w:numPr>
        <w:spacing w:line="278" w:lineRule="auto"/>
        <w:contextualSpacing/>
        <w:rPr>
          <w:ins w:id="6238" w:author="Joo, Hye@ARB" w:date="2026-06-04T22:26:00Z"/>
          <w:rFonts w:ascii="Arial" w:eastAsia="Aptos" w:hAnsi="Arial" w:cs="Arial"/>
          <w:color w:val="404040"/>
          <w:kern w:val="2"/>
          <w:sz w:val="24"/>
          <w:szCs w:val="24"/>
          <w14:ligatures w14:val="standardContextual"/>
        </w:rPr>
      </w:pPr>
      <w:ins w:id="6239" w:author="Joo, Hye@ARB" w:date="2026-06-04T22:26:00Z">
        <w:r w:rsidRPr="001F60E3">
          <w:rPr>
            <w:rFonts w:ascii="Arial" w:eastAsia="Aptos" w:hAnsi="Arial" w:cs="Arial"/>
            <w:i/>
            <w:iCs/>
            <w:color w:val="404040"/>
            <w:kern w:val="2"/>
            <w:sz w:val="24"/>
            <w:szCs w:val="24"/>
            <w14:ligatures w14:val="standardContextual"/>
          </w:rPr>
          <w:t>Specifications</w:t>
        </w:r>
        <w:r w:rsidRPr="001F60E3">
          <w:rPr>
            <w:rFonts w:ascii="Arial" w:eastAsia="Aptos" w:hAnsi="Arial" w:cs="Arial"/>
            <w:color w:val="404040"/>
            <w:kern w:val="2"/>
            <w:sz w:val="24"/>
            <w:szCs w:val="24"/>
            <w14:ligatures w14:val="standardContextual"/>
          </w:rPr>
          <w:t>. A 2010 through 2017 model year NEV earns credit when it meets all the following specifications:</w:t>
        </w:r>
        <w:r w:rsidRPr="001F60E3">
          <w:rPr>
            <w:rFonts w:ascii="Arial" w:eastAsia="Aptos" w:hAnsi="Arial" w:cs="Arial"/>
            <w:color w:val="404040"/>
            <w:kern w:val="2"/>
            <w:sz w:val="24"/>
            <w:szCs w:val="24"/>
            <w14:ligatures w14:val="standardContextual"/>
          </w:rPr>
          <w:br/>
        </w:r>
      </w:ins>
    </w:p>
    <w:p w14:paraId="47D3E1E2" w14:textId="77777777" w:rsidR="001F60E3" w:rsidRPr="001F60E3" w:rsidRDefault="001F60E3" w:rsidP="00D63C32">
      <w:pPr>
        <w:numPr>
          <w:ilvl w:val="1"/>
          <w:numId w:val="49"/>
        </w:numPr>
        <w:spacing w:line="278" w:lineRule="auto"/>
        <w:contextualSpacing/>
        <w:rPr>
          <w:ins w:id="6240" w:author="Joo, Hye@ARB" w:date="2026-06-04T22:26:00Z"/>
          <w:rFonts w:ascii="Arial" w:eastAsia="Aptos" w:hAnsi="Arial" w:cs="Arial"/>
          <w:color w:val="404040"/>
          <w:kern w:val="2"/>
          <w:sz w:val="24"/>
          <w:szCs w:val="24"/>
          <w14:ligatures w14:val="standardContextual"/>
        </w:rPr>
      </w:pPr>
      <w:ins w:id="6241" w:author="Joo, Hye@ARB" w:date="2026-06-04T22:26:00Z">
        <w:r w:rsidRPr="001F60E3">
          <w:rPr>
            <w:rFonts w:ascii="Arial" w:eastAsia="Aptos" w:hAnsi="Arial" w:cs="Arial"/>
            <w:i/>
            <w:iCs/>
            <w:color w:val="404040"/>
            <w:kern w:val="2"/>
            <w:sz w:val="24"/>
            <w:szCs w:val="24"/>
            <w14:ligatures w14:val="standardContextual"/>
          </w:rPr>
          <w:t>Acceleration</w:t>
        </w:r>
        <w:r w:rsidRPr="001F60E3">
          <w:rPr>
            <w:rFonts w:ascii="Arial" w:eastAsia="Aptos" w:hAnsi="Arial" w:cs="Arial"/>
            <w:color w:val="404040"/>
            <w:kern w:val="2"/>
            <w:sz w:val="24"/>
            <w:szCs w:val="24"/>
            <w14:ligatures w14:val="standardContextual"/>
          </w:rPr>
          <w:t>. The vehicle has a 0-20 mph acceleration of 6.0 seconds or less when operating with a payload of 332 pounds and starting with the battery at a 50% state of charge.</w:t>
        </w:r>
        <w:r w:rsidRPr="001F60E3">
          <w:rPr>
            <w:rFonts w:ascii="Arial" w:eastAsia="Aptos" w:hAnsi="Arial" w:cs="Arial"/>
            <w:color w:val="404040"/>
            <w:kern w:val="2"/>
            <w:sz w:val="24"/>
            <w:szCs w:val="24"/>
            <w14:ligatures w14:val="standardContextual"/>
          </w:rPr>
          <w:br/>
        </w:r>
      </w:ins>
    </w:p>
    <w:p w14:paraId="268D79D0" w14:textId="77777777" w:rsidR="001F60E3" w:rsidRPr="001F60E3" w:rsidRDefault="001F60E3" w:rsidP="00D63C32">
      <w:pPr>
        <w:numPr>
          <w:ilvl w:val="1"/>
          <w:numId w:val="49"/>
        </w:numPr>
        <w:spacing w:line="278" w:lineRule="auto"/>
        <w:contextualSpacing/>
        <w:rPr>
          <w:ins w:id="6242" w:author="Joo, Hye@ARB" w:date="2026-06-04T22:26:00Z"/>
          <w:rFonts w:ascii="Arial" w:eastAsia="Aptos" w:hAnsi="Arial" w:cs="Arial"/>
          <w:color w:val="404040"/>
          <w:kern w:val="2"/>
          <w:sz w:val="24"/>
          <w:szCs w:val="24"/>
          <w14:ligatures w14:val="standardContextual"/>
        </w:rPr>
      </w:pPr>
      <w:ins w:id="6243" w:author="Joo, Hye@ARB" w:date="2026-06-04T22:26:00Z">
        <w:r w:rsidRPr="001F60E3">
          <w:rPr>
            <w:rFonts w:ascii="Arial" w:eastAsia="Aptos" w:hAnsi="Arial" w:cs="Arial"/>
            <w:i/>
            <w:iCs/>
            <w:color w:val="404040"/>
            <w:kern w:val="2"/>
            <w:sz w:val="24"/>
            <w:szCs w:val="24"/>
            <w14:ligatures w14:val="standardContextual"/>
          </w:rPr>
          <w:t>Top Speed</w:t>
        </w:r>
        <w:r w:rsidRPr="001F60E3">
          <w:rPr>
            <w:rFonts w:ascii="Arial" w:eastAsia="Aptos" w:hAnsi="Arial" w:cs="Arial"/>
            <w:color w:val="404040"/>
            <w:kern w:val="2"/>
            <w:sz w:val="24"/>
            <w:szCs w:val="24"/>
            <w14:ligatures w14:val="standardContextual"/>
          </w:rPr>
          <w:t>. The vehicle has a minimum top speed of 20 mph when operating with a payload of 332 pounds and starting with the battery at a 50% state of charge. The vehicle's top speed shall not exceed 25 mph when tested in accordance with 49 CFR 571.500 (68 FR 43972, July 25, 2003).</w:t>
        </w:r>
        <w:r w:rsidRPr="001F60E3">
          <w:rPr>
            <w:rFonts w:ascii="Arial" w:eastAsia="Aptos" w:hAnsi="Arial" w:cs="Arial"/>
            <w:color w:val="404040"/>
            <w:kern w:val="2"/>
            <w:sz w:val="24"/>
            <w:szCs w:val="24"/>
            <w14:ligatures w14:val="standardContextual"/>
          </w:rPr>
          <w:br/>
        </w:r>
      </w:ins>
    </w:p>
    <w:p w14:paraId="1C86EAD2" w14:textId="77777777" w:rsidR="001F60E3" w:rsidRPr="001F60E3" w:rsidRDefault="001F60E3" w:rsidP="00D63C32">
      <w:pPr>
        <w:numPr>
          <w:ilvl w:val="1"/>
          <w:numId w:val="49"/>
        </w:numPr>
        <w:spacing w:line="278" w:lineRule="auto"/>
        <w:contextualSpacing/>
        <w:rPr>
          <w:ins w:id="6244" w:author="Joo, Hye@ARB" w:date="2026-06-04T22:26:00Z"/>
          <w:rFonts w:ascii="Arial" w:eastAsia="Aptos" w:hAnsi="Arial" w:cs="Arial"/>
          <w:color w:val="404040"/>
          <w:kern w:val="2"/>
          <w:sz w:val="24"/>
          <w:szCs w:val="24"/>
          <w14:ligatures w14:val="standardContextual"/>
        </w:rPr>
      </w:pPr>
      <w:ins w:id="6245" w:author="Joo, Hye@ARB" w:date="2026-06-04T22:26:00Z">
        <w:r w:rsidRPr="001F60E3">
          <w:rPr>
            <w:rFonts w:ascii="Arial" w:eastAsia="Aptos" w:hAnsi="Arial" w:cs="Arial"/>
            <w:i/>
            <w:iCs/>
            <w:color w:val="404040"/>
            <w:kern w:val="2"/>
            <w:sz w:val="24"/>
            <w:szCs w:val="24"/>
            <w14:ligatures w14:val="standardContextual"/>
          </w:rPr>
          <w:t>Constant Speed Range</w:t>
        </w:r>
        <w:r w:rsidRPr="001F60E3">
          <w:rPr>
            <w:rFonts w:ascii="Arial" w:eastAsia="Aptos" w:hAnsi="Arial" w:cs="Arial"/>
            <w:color w:val="404040"/>
            <w:kern w:val="2"/>
            <w:sz w:val="24"/>
            <w:szCs w:val="24"/>
            <w14:ligatures w14:val="standardContextual"/>
          </w:rPr>
          <w:t>. The vehicle has a minimum 25-mile range when operating at constant top speed with a payload of 332 pounds and starting with the battery at 100% state of charge.</w:t>
        </w:r>
        <w:r w:rsidRPr="001F60E3">
          <w:rPr>
            <w:rFonts w:ascii="Arial" w:eastAsia="Aptos" w:hAnsi="Arial" w:cs="Arial"/>
            <w:color w:val="404040"/>
            <w:kern w:val="2"/>
            <w:sz w:val="24"/>
            <w:szCs w:val="24"/>
            <w14:ligatures w14:val="standardContextual"/>
          </w:rPr>
          <w:br/>
        </w:r>
      </w:ins>
    </w:p>
    <w:p w14:paraId="7EEB2DFC" w14:textId="77777777" w:rsidR="001F60E3" w:rsidRPr="001F60E3" w:rsidRDefault="001F60E3" w:rsidP="00D63C32">
      <w:pPr>
        <w:numPr>
          <w:ilvl w:val="0"/>
          <w:numId w:val="49"/>
        </w:numPr>
        <w:spacing w:line="278" w:lineRule="auto"/>
        <w:contextualSpacing/>
        <w:rPr>
          <w:ins w:id="6246" w:author="Joo, Hye@ARB" w:date="2026-06-04T22:26:00Z"/>
          <w:rFonts w:ascii="Arial" w:eastAsia="Aptos" w:hAnsi="Arial" w:cs="Arial"/>
          <w:color w:val="404040"/>
          <w:kern w:val="2"/>
          <w:sz w:val="24"/>
          <w:szCs w:val="24"/>
          <w14:ligatures w14:val="standardContextual"/>
        </w:rPr>
      </w:pPr>
      <w:ins w:id="6247" w:author="Joo, Hye@ARB" w:date="2026-06-04T22:26:00Z">
        <w:r w:rsidRPr="001F60E3">
          <w:rPr>
            <w:rFonts w:ascii="Arial" w:eastAsia="Aptos" w:hAnsi="Arial" w:cs="Arial"/>
            <w:i/>
            <w:iCs/>
            <w:color w:val="404040"/>
            <w:kern w:val="2"/>
            <w:sz w:val="24"/>
            <w:szCs w:val="24"/>
            <w14:ligatures w14:val="standardContextual"/>
          </w:rPr>
          <w:t>Battery Requirement</w:t>
        </w:r>
        <w:r w:rsidRPr="001F60E3">
          <w:rPr>
            <w:rFonts w:ascii="Arial" w:eastAsia="Aptos" w:hAnsi="Arial" w:cs="Arial"/>
            <w:color w:val="404040"/>
            <w:kern w:val="2"/>
            <w:sz w:val="24"/>
            <w:szCs w:val="24"/>
            <w14:ligatures w14:val="standardContextual"/>
          </w:rPr>
          <w:t>. A 2010 through 2017 model year NEV must be equipped with one or more sealed, maintenance-free batteries.</w:t>
        </w:r>
        <w:r w:rsidRPr="001F60E3">
          <w:rPr>
            <w:rFonts w:ascii="Arial" w:eastAsia="Aptos" w:hAnsi="Arial" w:cs="Arial"/>
            <w:color w:val="404040"/>
            <w:kern w:val="2"/>
            <w:sz w:val="24"/>
            <w:szCs w:val="24"/>
            <w14:ligatures w14:val="standardContextual"/>
          </w:rPr>
          <w:br/>
        </w:r>
      </w:ins>
    </w:p>
    <w:p w14:paraId="1F50297D" w14:textId="77777777" w:rsidR="001F60E3" w:rsidRPr="001F60E3" w:rsidRDefault="001F60E3" w:rsidP="00D63C32">
      <w:pPr>
        <w:numPr>
          <w:ilvl w:val="0"/>
          <w:numId w:val="49"/>
        </w:numPr>
        <w:spacing w:line="278" w:lineRule="auto"/>
        <w:contextualSpacing/>
        <w:rPr>
          <w:ins w:id="6248" w:author="Joo, Hye@ARB" w:date="2026-06-04T22:26:00Z"/>
          <w:rFonts w:ascii="Arial" w:eastAsia="Aptos" w:hAnsi="Arial" w:cs="Arial"/>
          <w:color w:val="404040"/>
          <w:kern w:val="2"/>
          <w:sz w:val="24"/>
          <w:szCs w:val="24"/>
          <w14:ligatures w14:val="standardContextual"/>
        </w:rPr>
      </w:pPr>
      <w:ins w:id="6249" w:author="Joo, Hye@ARB" w:date="2026-06-04T22:26:00Z">
        <w:r w:rsidRPr="001F60E3">
          <w:rPr>
            <w:rFonts w:ascii="Arial" w:eastAsia="Aptos" w:hAnsi="Arial" w:cs="Arial"/>
            <w:i/>
            <w:iCs/>
            <w:color w:val="404040"/>
            <w:kern w:val="2"/>
            <w:sz w:val="24"/>
            <w:szCs w:val="24"/>
            <w14:ligatures w14:val="standardContextual"/>
          </w:rPr>
          <w:t>Warranty Requirement</w:t>
        </w:r>
        <w:r w:rsidRPr="001F60E3">
          <w:rPr>
            <w:rFonts w:ascii="Arial" w:eastAsia="Aptos" w:hAnsi="Arial" w:cs="Arial"/>
            <w:color w:val="404040"/>
            <w:kern w:val="2"/>
            <w:sz w:val="24"/>
            <w:szCs w:val="24"/>
            <w14:ligatures w14:val="standardContextual"/>
          </w:rPr>
          <w:t xml:space="preserve">. A 2010 through 2017 </w:t>
        </w:r>
        <w:proofErr w:type="gramStart"/>
        <w:r w:rsidRPr="001F60E3">
          <w:rPr>
            <w:rFonts w:ascii="Arial" w:eastAsia="Aptos" w:hAnsi="Arial" w:cs="Arial"/>
            <w:color w:val="404040"/>
            <w:kern w:val="2"/>
            <w:sz w:val="24"/>
            <w:szCs w:val="24"/>
            <w14:ligatures w14:val="standardContextual"/>
          </w:rPr>
          <w:t>model year</w:t>
        </w:r>
        <w:proofErr w:type="gramEnd"/>
        <w:r w:rsidRPr="001F60E3">
          <w:rPr>
            <w:rFonts w:ascii="Arial" w:eastAsia="Aptos" w:hAnsi="Arial" w:cs="Arial"/>
            <w:color w:val="404040"/>
            <w:kern w:val="2"/>
            <w:sz w:val="24"/>
            <w:szCs w:val="24"/>
            <w14:ligatures w14:val="standardContextual"/>
          </w:rPr>
          <w:t xml:space="preserve"> NEV drive train, including battery packs, must be covered for a period of at least 24 months. The first 6 months of the NEV warranty </w:t>
        </w:r>
        <w:r w:rsidRPr="001F60E3">
          <w:rPr>
            <w:rFonts w:ascii="Arial" w:eastAsia="Aptos" w:hAnsi="Arial" w:cs="Arial"/>
            <w:color w:val="404040"/>
            <w:kern w:val="2"/>
            <w:sz w:val="24"/>
            <w:szCs w:val="24"/>
            <w14:ligatures w14:val="standardContextual"/>
          </w:rPr>
          <w:lastRenderedPageBreak/>
          <w:t xml:space="preserve">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w:t>
        </w:r>
        <w:proofErr w:type="gramStart"/>
        <w:r w:rsidRPr="001F60E3">
          <w:rPr>
            <w:rFonts w:ascii="Arial" w:eastAsia="Aptos" w:hAnsi="Arial" w:cs="Arial"/>
            <w:color w:val="404040"/>
            <w:kern w:val="2"/>
            <w:sz w:val="24"/>
            <w:szCs w:val="24"/>
            <w14:ligatures w14:val="standardContextual"/>
          </w:rPr>
          <w:t>still remaining</w:t>
        </w:r>
        <w:proofErr w:type="gramEnd"/>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For the purpose of</w:t>
        </w:r>
        <w:proofErr w:type="gramEnd"/>
        <w:r w:rsidRPr="001F60E3">
          <w:rPr>
            <w:rFonts w:ascii="Arial" w:eastAsia="Aptos" w:hAnsi="Arial" w:cs="Arial"/>
            <w:color w:val="404040"/>
            <w:kern w:val="2"/>
            <w:sz w:val="24"/>
            <w:szCs w:val="24"/>
            <w14:ligatures w14:val="standardContextual"/>
          </w:rPr>
          <w:t xml:space="preserve"> this computation, the age of the battery pack must be expressed in </w:t>
        </w:r>
        <w:proofErr w:type="gramStart"/>
        <w:r w:rsidRPr="001F60E3">
          <w:rPr>
            <w:rFonts w:ascii="Arial" w:eastAsia="Aptos" w:hAnsi="Arial" w:cs="Arial"/>
            <w:color w:val="404040"/>
            <w:kern w:val="2"/>
            <w:sz w:val="24"/>
            <w:szCs w:val="24"/>
            <w14:ligatures w14:val="standardContextual"/>
          </w:rPr>
          <w:t>intervals</w:t>
        </w:r>
        <w:proofErr w:type="gramEnd"/>
        <w:r w:rsidRPr="001F60E3">
          <w:rPr>
            <w:rFonts w:ascii="Arial" w:eastAsia="Aptos" w:hAnsi="Arial" w:cs="Arial"/>
            <w:color w:val="404040"/>
            <w:kern w:val="2"/>
            <w:sz w:val="24"/>
            <w:szCs w:val="24"/>
            <w14:ligatures w14:val="standardContextual"/>
          </w:rPr>
          <w:t xml:space="preserve"> no larger than three months. Alternatively, a manufacturer may cover 50 percent of the original value of the battery pack for the full period of the extended warranty.</w:t>
        </w:r>
        <w:r w:rsidRPr="001F60E3">
          <w:rPr>
            <w:rFonts w:ascii="Arial" w:eastAsia="Aptos" w:hAnsi="Arial" w:cs="Arial"/>
            <w:color w:val="404040"/>
            <w:kern w:val="2"/>
            <w:sz w:val="24"/>
            <w:szCs w:val="24"/>
            <w14:ligatures w14:val="standardContextual"/>
          </w:rPr>
          <w:br/>
        </w:r>
      </w:ins>
    </w:p>
    <w:p w14:paraId="61546D82" w14:textId="77777777" w:rsidR="001F60E3" w:rsidRPr="001F60E3" w:rsidRDefault="001F60E3" w:rsidP="00D63C32">
      <w:pPr>
        <w:numPr>
          <w:ilvl w:val="0"/>
          <w:numId w:val="49"/>
        </w:numPr>
        <w:spacing w:line="278" w:lineRule="auto"/>
        <w:contextualSpacing/>
        <w:rPr>
          <w:ins w:id="6250" w:author="Joo, Hye@ARB" w:date="2026-06-04T22:26:00Z"/>
          <w:rFonts w:ascii="Arial" w:eastAsia="Aptos" w:hAnsi="Arial" w:cs="Arial"/>
          <w:color w:val="404040"/>
          <w:kern w:val="2"/>
          <w:sz w:val="24"/>
          <w:szCs w:val="24"/>
          <w14:ligatures w14:val="standardContextual"/>
        </w:rPr>
      </w:pPr>
      <w:ins w:id="6251" w:author="Joo, Hye@ARB" w:date="2026-06-04T22:26:00Z">
        <w:r w:rsidRPr="001F60E3">
          <w:rPr>
            <w:rFonts w:ascii="Arial" w:eastAsia="Aptos" w:hAnsi="Arial" w:cs="Arial"/>
            <w:color w:val="404040"/>
            <w:kern w:val="2"/>
            <w:sz w:val="24"/>
            <w:szCs w:val="24"/>
            <w14:ligatures w14:val="standardContextual"/>
          </w:rPr>
          <w:t>Prior to allowance approval, the Executive Officer may request that the manufacturer provide copies of representative vehicle and battery warranties.</w:t>
        </w:r>
        <w:r w:rsidRPr="001F60E3">
          <w:rPr>
            <w:rFonts w:ascii="Arial" w:eastAsia="Aptos" w:hAnsi="Arial" w:cs="Arial"/>
            <w:color w:val="404040"/>
            <w:kern w:val="2"/>
            <w:sz w:val="24"/>
            <w:szCs w:val="24"/>
            <w14:ligatures w14:val="standardContextual"/>
          </w:rPr>
          <w:br/>
        </w:r>
      </w:ins>
    </w:p>
    <w:p w14:paraId="7EFA10E7" w14:textId="77777777" w:rsidR="001F60E3" w:rsidRPr="001F60E3" w:rsidRDefault="001F60E3" w:rsidP="00D63C32">
      <w:pPr>
        <w:numPr>
          <w:ilvl w:val="0"/>
          <w:numId w:val="49"/>
        </w:numPr>
        <w:spacing w:line="278" w:lineRule="auto"/>
        <w:contextualSpacing/>
        <w:rPr>
          <w:ins w:id="6252" w:author="Joo, Hye@ARB" w:date="2026-06-04T22:26:00Z"/>
          <w:rFonts w:ascii="Arial" w:eastAsia="Aptos" w:hAnsi="Arial" w:cs="Arial"/>
          <w:color w:val="404040"/>
          <w:kern w:val="2"/>
          <w:sz w:val="24"/>
          <w:szCs w:val="24"/>
          <w14:ligatures w14:val="standardContextual"/>
        </w:rPr>
      </w:pPr>
      <w:ins w:id="6253" w:author="Joo, Hye@ARB" w:date="2026-06-04T22:26:00Z">
        <w:r w:rsidRPr="001F60E3">
          <w:rPr>
            <w:rFonts w:ascii="Arial" w:eastAsia="Aptos" w:hAnsi="Arial" w:cs="Arial"/>
            <w:i/>
            <w:iCs/>
            <w:color w:val="404040"/>
            <w:kern w:val="2"/>
            <w:sz w:val="24"/>
            <w:szCs w:val="24"/>
            <w14:ligatures w14:val="standardContextual"/>
          </w:rPr>
          <w:t>NEV Charging Requirements</w:t>
        </w:r>
        <w:r w:rsidRPr="001F60E3">
          <w:rPr>
            <w:rFonts w:ascii="Arial" w:eastAsia="Aptos" w:hAnsi="Arial" w:cs="Arial"/>
            <w:color w:val="404040"/>
            <w:kern w:val="2"/>
            <w:sz w:val="24"/>
            <w:szCs w:val="24"/>
            <w14:ligatures w14:val="standardContextual"/>
          </w:rPr>
          <w:t>. Model year 2014 through 2017 NEVs must meet charging connection standard portion of the requirements specified in subdivision 1962.3(c)(2).</w:t>
        </w:r>
        <w:r w:rsidRPr="001F60E3">
          <w:rPr>
            <w:rFonts w:ascii="Arial" w:eastAsia="Aptos" w:hAnsi="Arial" w:cs="Arial"/>
            <w:color w:val="404040"/>
            <w:kern w:val="2"/>
            <w:sz w:val="24"/>
            <w:szCs w:val="24"/>
            <w14:ligatures w14:val="standardContextual"/>
          </w:rPr>
          <w:br/>
        </w:r>
      </w:ins>
    </w:p>
    <w:p w14:paraId="5A6777B6" w14:textId="77777777" w:rsidR="001F60E3" w:rsidRPr="001F60E3" w:rsidRDefault="001F60E3" w:rsidP="00D63C32">
      <w:pPr>
        <w:numPr>
          <w:ilvl w:val="0"/>
          <w:numId w:val="47"/>
        </w:numPr>
        <w:spacing w:line="278" w:lineRule="auto"/>
        <w:contextualSpacing/>
        <w:rPr>
          <w:ins w:id="6254" w:author="Joo, Hye@ARB" w:date="2026-06-04T22:26:00Z"/>
          <w:rFonts w:ascii="Arial" w:eastAsia="Aptos" w:hAnsi="Arial" w:cs="Arial"/>
          <w:color w:val="404040"/>
          <w:kern w:val="2"/>
          <w:sz w:val="24"/>
          <w:szCs w:val="24"/>
          <w14:ligatures w14:val="standardContextual"/>
        </w:rPr>
      </w:pPr>
      <w:ins w:id="6255" w:author="Joo, Hye@ARB" w:date="2026-06-04T22:26:00Z">
        <w:r w:rsidRPr="001F60E3">
          <w:rPr>
            <w:rFonts w:ascii="Arial" w:eastAsia="Aptos" w:hAnsi="Arial" w:cs="Arial"/>
            <w:i/>
            <w:iCs/>
            <w:color w:val="404040"/>
            <w:kern w:val="2"/>
            <w:sz w:val="24"/>
            <w:szCs w:val="24"/>
            <w14:ligatures w14:val="standardContextual"/>
          </w:rPr>
          <w:t xml:space="preserve">Type I.5x and Type </w:t>
        </w:r>
        <w:proofErr w:type="spellStart"/>
        <w:r w:rsidRPr="001F60E3">
          <w:rPr>
            <w:rFonts w:ascii="Arial" w:eastAsia="Aptos" w:hAnsi="Arial" w:cs="Arial"/>
            <w:i/>
            <w:iCs/>
            <w:color w:val="404040"/>
            <w:kern w:val="2"/>
            <w:sz w:val="24"/>
            <w:szCs w:val="24"/>
            <w14:ligatures w14:val="standardContextual"/>
          </w:rPr>
          <w:t>IIx</w:t>
        </w:r>
        <w:proofErr w:type="spellEnd"/>
        <w:r w:rsidRPr="001F60E3">
          <w:rPr>
            <w:rFonts w:ascii="Arial" w:eastAsia="Aptos" w:hAnsi="Arial" w:cs="Arial"/>
            <w:i/>
            <w:iCs/>
            <w:color w:val="404040"/>
            <w:kern w:val="2"/>
            <w:sz w:val="24"/>
            <w:szCs w:val="24"/>
            <w14:ligatures w14:val="standardContextual"/>
          </w:rPr>
          <w:t xml:space="preserve"> Vehicles</w:t>
        </w:r>
        <w:r w:rsidRPr="001F60E3">
          <w:rPr>
            <w:rFonts w:ascii="Arial" w:eastAsia="Aptos" w:hAnsi="Arial" w:cs="Arial"/>
            <w:color w:val="404040"/>
            <w:kern w:val="2"/>
            <w:sz w:val="24"/>
            <w:szCs w:val="24"/>
            <w14:ligatures w14:val="standardContextual"/>
          </w:rPr>
          <w:t xml:space="preserve">. Beginning in 2012 model year, to be eligible for the credit amount in subdivision 1962.1.1(d)(5)(C),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the following specifications and requirements:</w:t>
        </w:r>
        <w:r w:rsidRPr="001F60E3">
          <w:rPr>
            <w:rFonts w:ascii="Arial" w:eastAsia="Aptos" w:hAnsi="Arial" w:cs="Arial"/>
            <w:color w:val="404040"/>
            <w:kern w:val="2"/>
            <w:sz w:val="24"/>
            <w:szCs w:val="24"/>
            <w14:ligatures w14:val="standardContextual"/>
          </w:rPr>
          <w:br/>
        </w:r>
      </w:ins>
    </w:p>
    <w:p w14:paraId="4E685C74" w14:textId="77777777" w:rsidR="001F60E3" w:rsidRPr="001F60E3" w:rsidRDefault="001F60E3" w:rsidP="00D63C32">
      <w:pPr>
        <w:numPr>
          <w:ilvl w:val="0"/>
          <w:numId w:val="50"/>
        </w:numPr>
        <w:spacing w:line="278" w:lineRule="auto"/>
        <w:contextualSpacing/>
        <w:rPr>
          <w:ins w:id="6256" w:author="Joo, Hye@ARB" w:date="2026-06-04T22:26:00Z"/>
          <w:rFonts w:ascii="Arial" w:eastAsia="Aptos" w:hAnsi="Arial" w:cs="Arial"/>
          <w:color w:val="404040"/>
          <w:kern w:val="2"/>
          <w:sz w:val="24"/>
          <w:szCs w:val="24"/>
          <w14:ligatures w14:val="standardContextual"/>
        </w:rPr>
      </w:pPr>
      <w:ins w:id="6257" w:author="Joo, Hye@ARB" w:date="2026-06-04T22:26:00Z">
        <w:r w:rsidRPr="001F60E3">
          <w:rPr>
            <w:rFonts w:ascii="Arial" w:eastAsia="Aptos" w:hAnsi="Arial" w:cs="Arial"/>
            <w:i/>
            <w:iCs/>
            <w:color w:val="404040"/>
            <w:kern w:val="2"/>
            <w:sz w:val="24"/>
            <w:szCs w:val="24"/>
            <w14:ligatures w14:val="standardContextual"/>
          </w:rPr>
          <w:t>PZEV Requirements</w:t>
        </w:r>
        <w:r w:rsidRPr="001F60E3">
          <w:rPr>
            <w:rFonts w:ascii="Arial" w:eastAsia="Aptos" w:hAnsi="Arial" w:cs="Arial"/>
            <w:color w:val="404040"/>
            <w:kern w:val="2"/>
            <w:sz w:val="24"/>
            <w:szCs w:val="24"/>
            <w14:ligatures w14:val="standardContextual"/>
          </w:rPr>
          <w:t xml:space="preserve">.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all PZEV requirements, specified in subdivision 1962.1.1(c)(2)(A) through (D).</w:t>
        </w:r>
      </w:ins>
    </w:p>
    <w:p w14:paraId="14AFB818" w14:textId="77777777" w:rsidR="001F60E3" w:rsidRPr="001F60E3" w:rsidRDefault="001F60E3" w:rsidP="00D63C32">
      <w:pPr>
        <w:numPr>
          <w:ilvl w:val="0"/>
          <w:numId w:val="50"/>
        </w:numPr>
        <w:spacing w:line="278" w:lineRule="auto"/>
        <w:contextualSpacing/>
        <w:rPr>
          <w:ins w:id="6258" w:author="Joo, Hye@ARB" w:date="2026-06-04T22:26:00Z"/>
          <w:rFonts w:ascii="Arial" w:eastAsia="Aptos" w:hAnsi="Arial" w:cs="Arial"/>
          <w:color w:val="404040"/>
          <w:kern w:val="2"/>
          <w:sz w:val="24"/>
          <w:szCs w:val="24"/>
          <w14:ligatures w14:val="standardContextual"/>
        </w:rPr>
      </w:pPr>
      <w:ins w:id="6259" w:author="Joo, Hye@ARB" w:date="2026-06-04T22:26:00Z">
        <w:r w:rsidRPr="001F60E3">
          <w:rPr>
            <w:rFonts w:ascii="Arial" w:eastAsia="Aptos" w:hAnsi="Arial" w:cs="Arial"/>
            <w:i/>
            <w:iCs/>
            <w:color w:val="404040"/>
            <w:kern w:val="2"/>
            <w:sz w:val="24"/>
            <w:szCs w:val="24"/>
            <w14:ligatures w14:val="standardContextual"/>
          </w:rPr>
          <w:t>Type G Requirements</w:t>
        </w:r>
        <w:r w:rsidRPr="001F60E3">
          <w:rPr>
            <w:rFonts w:ascii="Arial" w:eastAsia="Aptos" w:hAnsi="Arial" w:cs="Arial"/>
            <w:color w:val="404040"/>
            <w:kern w:val="2"/>
            <w:sz w:val="24"/>
            <w:szCs w:val="24"/>
            <w14:ligatures w14:val="standardContextual"/>
          </w:rPr>
          <w:t xml:space="preserve">.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the requirements for Type G advanced componentry allowance, specified in subdivision 1962.1.1(c)(4)(B).</w:t>
        </w:r>
        <w:r w:rsidRPr="001F60E3">
          <w:rPr>
            <w:rFonts w:ascii="Arial" w:eastAsia="Aptos" w:hAnsi="Arial" w:cs="Arial"/>
            <w:color w:val="404040"/>
            <w:kern w:val="2"/>
            <w:sz w:val="24"/>
            <w:szCs w:val="24"/>
            <w14:ligatures w14:val="standardContextual"/>
          </w:rPr>
          <w:br/>
        </w:r>
      </w:ins>
    </w:p>
    <w:p w14:paraId="34361E0D" w14:textId="77777777" w:rsidR="001F60E3" w:rsidRPr="001F60E3" w:rsidRDefault="001F60E3" w:rsidP="00D63C32">
      <w:pPr>
        <w:numPr>
          <w:ilvl w:val="0"/>
          <w:numId w:val="50"/>
        </w:numPr>
        <w:spacing w:line="278" w:lineRule="auto"/>
        <w:contextualSpacing/>
        <w:rPr>
          <w:ins w:id="6260" w:author="Joo, Hye@ARB" w:date="2026-06-04T22:26:00Z"/>
          <w:rFonts w:ascii="Arial" w:eastAsia="Aptos" w:hAnsi="Arial" w:cs="Arial"/>
          <w:color w:val="404040"/>
          <w:kern w:val="2"/>
          <w:sz w:val="24"/>
          <w:szCs w:val="24"/>
          <w14:ligatures w14:val="standardContextual"/>
        </w:rPr>
      </w:pPr>
      <w:ins w:id="6261" w:author="Joo, Hye@ARB" w:date="2026-06-04T22:26:00Z">
        <w:r w:rsidRPr="001F60E3">
          <w:rPr>
            <w:rFonts w:ascii="Arial" w:eastAsia="Aptos" w:hAnsi="Arial" w:cs="Arial"/>
            <w:i/>
            <w:iCs/>
            <w:color w:val="404040"/>
            <w:kern w:val="2"/>
            <w:sz w:val="24"/>
            <w:szCs w:val="24"/>
            <w14:ligatures w14:val="standardContextual"/>
          </w:rPr>
          <w:t>APU Operation</w:t>
        </w:r>
        <w:r w:rsidRPr="001F60E3">
          <w:rPr>
            <w:rFonts w:ascii="Arial" w:eastAsia="Aptos" w:hAnsi="Arial" w:cs="Arial"/>
            <w:color w:val="404040"/>
            <w:kern w:val="2"/>
            <w:sz w:val="24"/>
            <w:szCs w:val="24"/>
            <w14:ligatures w14:val="standardContextual"/>
          </w:rPr>
          <w:t xml:space="preserve">. The vehicle's UDDS range after </w:t>
        </w:r>
        <w:proofErr w:type="gramStart"/>
        <w:r w:rsidRPr="001F60E3">
          <w:rPr>
            <w:rFonts w:ascii="Arial" w:eastAsia="Aptos" w:hAnsi="Arial" w:cs="Arial"/>
            <w:color w:val="404040"/>
            <w:kern w:val="2"/>
            <w:sz w:val="24"/>
            <w:szCs w:val="24"/>
            <w14:ligatures w14:val="standardContextual"/>
          </w:rPr>
          <w:t>the APU</w:t>
        </w:r>
        <w:proofErr w:type="gramEnd"/>
        <w:r w:rsidRPr="001F60E3">
          <w:rPr>
            <w:rFonts w:ascii="Arial" w:eastAsia="Aptos" w:hAnsi="Arial" w:cs="Arial"/>
            <w:color w:val="404040"/>
            <w:kern w:val="2"/>
            <w:sz w:val="24"/>
            <w:szCs w:val="24"/>
            <w14:ligatures w14:val="standardContextual"/>
          </w:rPr>
          <w:t xml:space="preserve"> first starts and enters "charge sustaining hybrid operation" must be less than or equal to the vehicle's UDDS all-electric test range prior to APU start. The vehicle's APU cannot start under any user-selectable driving mode unless the energy storage system used for traction power is fully depleted.</w:t>
        </w:r>
        <w:r w:rsidRPr="001F60E3">
          <w:rPr>
            <w:rFonts w:ascii="Arial" w:eastAsia="Aptos" w:hAnsi="Arial" w:cs="Arial"/>
            <w:color w:val="404040"/>
            <w:kern w:val="2"/>
            <w:sz w:val="24"/>
            <w:szCs w:val="24"/>
            <w14:ligatures w14:val="standardContextual"/>
          </w:rPr>
          <w:br/>
        </w:r>
      </w:ins>
    </w:p>
    <w:p w14:paraId="1B2BAE71" w14:textId="5A21001F" w:rsidR="001F60E3" w:rsidRPr="001F60E3" w:rsidRDefault="001F60E3" w:rsidP="00D63C32">
      <w:pPr>
        <w:numPr>
          <w:ilvl w:val="0"/>
          <w:numId w:val="50"/>
        </w:numPr>
        <w:spacing w:line="278" w:lineRule="auto"/>
        <w:contextualSpacing/>
        <w:rPr>
          <w:ins w:id="6262" w:author="Joo, Hye@ARB" w:date="2026-06-04T22:26:00Z"/>
          <w:rFonts w:ascii="Arial" w:eastAsia="Aptos" w:hAnsi="Arial" w:cs="Arial"/>
          <w:color w:val="404040"/>
          <w:kern w:val="2"/>
          <w:sz w:val="24"/>
          <w:szCs w:val="24"/>
          <w14:ligatures w14:val="standardContextual"/>
        </w:rPr>
      </w:pPr>
      <w:ins w:id="6263" w:author="Joo, Hye@ARB" w:date="2026-06-04T22:26:00Z">
        <w:r w:rsidRPr="001F60E3">
          <w:rPr>
            <w:rFonts w:ascii="Arial" w:eastAsia="Aptos" w:hAnsi="Arial" w:cs="Arial"/>
            <w:i/>
            <w:iCs/>
            <w:color w:val="404040"/>
            <w:kern w:val="2"/>
            <w:sz w:val="24"/>
            <w:szCs w:val="24"/>
            <w14:ligatures w14:val="standardContextual"/>
          </w:rPr>
          <w:lastRenderedPageBreak/>
          <w:t>Minimum Zero Emission Range Requirements</w:t>
        </w:r>
        <w:r w:rsidRPr="001F60E3">
          <w:rPr>
            <w:rFonts w:ascii="Arial" w:eastAsia="Aptos" w:hAnsi="Arial" w:cs="Arial"/>
            <w:color w:val="404040"/>
            <w:kern w:val="2"/>
            <w:sz w:val="24"/>
            <w:szCs w:val="24"/>
            <w14:ligatures w14:val="standardContextual"/>
          </w:rPr>
          <w:t>.</w:t>
        </w:r>
      </w:ins>
      <w:ins w:id="6264" w:author="Joo, Hye@ARB" w:date="2026-06-04T22:28:00Z">
        <w:r>
          <w:rPr>
            <w:rFonts w:ascii="Arial" w:eastAsia="Aptos" w:hAnsi="Arial" w:cs="Arial"/>
            <w:color w:val="404040"/>
            <w:kern w:val="2"/>
            <w:sz w:val="24"/>
            <w:szCs w:val="24"/>
            <w14:ligatures w14:val="standardContextual"/>
          </w:rPr>
          <w:br/>
        </w:r>
      </w:ins>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330"/>
      </w:tblGrid>
      <w:tr w:rsidR="001F60E3" w:rsidRPr="001F60E3" w14:paraId="38D2FD69" w14:textId="77777777">
        <w:trPr>
          <w:ins w:id="6265" w:author="Joo, Hye@ARB" w:date="2026-06-04T22:26:00Z"/>
        </w:trPr>
        <w:tc>
          <w:tcPr>
            <w:tcW w:w="2340" w:type="dxa"/>
          </w:tcPr>
          <w:p w14:paraId="75CFF718" w14:textId="77777777" w:rsidR="001F60E3" w:rsidRPr="001F60E3" w:rsidRDefault="001F60E3" w:rsidP="001F60E3">
            <w:pPr>
              <w:spacing w:after="0" w:line="240" w:lineRule="auto"/>
              <w:jc w:val="center"/>
              <w:rPr>
                <w:ins w:id="6266" w:author="Joo, Hye@ARB" w:date="2026-06-04T22:26:00Z"/>
                <w:rFonts w:ascii="Arial" w:eastAsia="Times New Roman" w:hAnsi="Arial" w:cs="Arial"/>
                <w:sz w:val="24"/>
                <w:szCs w:val="20"/>
              </w:rPr>
            </w:pPr>
            <w:ins w:id="6267" w:author="Joo, Hye@ARB" w:date="2026-06-04T22:26:00Z">
              <w:r w:rsidRPr="001F60E3">
                <w:rPr>
                  <w:rFonts w:ascii="Arial" w:eastAsia="Times New Roman" w:hAnsi="Arial" w:cs="Arial"/>
                  <w:sz w:val="24"/>
                  <w:szCs w:val="20"/>
                </w:rPr>
                <w:t>Vehicle Category</w:t>
              </w:r>
            </w:ins>
          </w:p>
        </w:tc>
        <w:tc>
          <w:tcPr>
            <w:tcW w:w="3330" w:type="dxa"/>
          </w:tcPr>
          <w:p w14:paraId="46474FF3" w14:textId="77777777" w:rsidR="001F60E3" w:rsidRPr="001F60E3" w:rsidRDefault="001F60E3" w:rsidP="001F60E3">
            <w:pPr>
              <w:spacing w:after="0" w:line="240" w:lineRule="auto"/>
              <w:jc w:val="center"/>
              <w:rPr>
                <w:ins w:id="6268" w:author="Joo, Hye@ARB" w:date="2026-06-04T22:26:00Z"/>
                <w:rFonts w:ascii="Arial" w:eastAsia="Times New Roman" w:hAnsi="Arial" w:cs="Arial"/>
                <w:sz w:val="24"/>
                <w:szCs w:val="20"/>
              </w:rPr>
            </w:pPr>
            <w:ins w:id="6269" w:author="Joo, Hye@ARB" w:date="2026-06-04T22:26:00Z">
              <w:r w:rsidRPr="001F60E3">
                <w:rPr>
                  <w:rFonts w:ascii="Arial" w:eastAsia="Times New Roman" w:hAnsi="Arial" w:cs="Arial"/>
                  <w:sz w:val="24"/>
                  <w:szCs w:val="20"/>
                </w:rPr>
                <w:t>Zero Emission UDDS Range</w:t>
              </w:r>
            </w:ins>
          </w:p>
        </w:tc>
      </w:tr>
      <w:tr w:rsidR="001F60E3" w:rsidRPr="001F60E3" w14:paraId="6E1FD037" w14:textId="77777777">
        <w:trPr>
          <w:ins w:id="6270" w:author="Joo, Hye@ARB" w:date="2026-06-04T22:26:00Z"/>
        </w:trPr>
        <w:tc>
          <w:tcPr>
            <w:tcW w:w="2340" w:type="dxa"/>
          </w:tcPr>
          <w:p w14:paraId="115080B6" w14:textId="77777777" w:rsidR="001F60E3" w:rsidRPr="001F60E3" w:rsidRDefault="001F60E3" w:rsidP="001F60E3">
            <w:pPr>
              <w:spacing w:after="0" w:line="240" w:lineRule="auto"/>
              <w:jc w:val="center"/>
              <w:rPr>
                <w:ins w:id="6271" w:author="Joo, Hye@ARB" w:date="2026-06-04T22:26:00Z"/>
                <w:rFonts w:ascii="Arial" w:eastAsia="Times New Roman" w:hAnsi="Arial" w:cs="Arial"/>
                <w:sz w:val="24"/>
                <w:szCs w:val="20"/>
              </w:rPr>
            </w:pPr>
            <w:ins w:id="6272" w:author="Joo, Hye@ARB" w:date="2026-06-04T22:26:00Z">
              <w:r w:rsidRPr="001F60E3">
                <w:rPr>
                  <w:rFonts w:ascii="Arial" w:eastAsia="Times New Roman" w:hAnsi="Arial" w:cs="Arial"/>
                  <w:sz w:val="24"/>
                  <w:szCs w:val="20"/>
                </w:rPr>
                <w:t>Type I.5x</w:t>
              </w:r>
            </w:ins>
          </w:p>
        </w:tc>
        <w:tc>
          <w:tcPr>
            <w:tcW w:w="3330" w:type="dxa"/>
          </w:tcPr>
          <w:p w14:paraId="5866783E" w14:textId="77777777" w:rsidR="001F60E3" w:rsidRPr="001F60E3" w:rsidRDefault="001F60E3" w:rsidP="001F60E3">
            <w:pPr>
              <w:spacing w:after="0" w:line="240" w:lineRule="auto"/>
              <w:jc w:val="center"/>
              <w:rPr>
                <w:ins w:id="6273" w:author="Joo, Hye@ARB" w:date="2026-06-04T22:26:00Z"/>
                <w:rFonts w:ascii="Arial" w:eastAsia="Times New Roman" w:hAnsi="Arial" w:cs="Arial"/>
                <w:sz w:val="24"/>
                <w:szCs w:val="20"/>
              </w:rPr>
            </w:pPr>
            <w:ins w:id="6274" w:author="Joo, Hye@ARB" w:date="2026-06-04T22:26:00Z">
              <w:r w:rsidRPr="001F60E3">
                <w:rPr>
                  <w:rFonts w:ascii="Arial" w:eastAsia="Times New Roman" w:hAnsi="Arial" w:cs="Arial"/>
                  <w:sz w:val="24"/>
                  <w:szCs w:val="20"/>
                </w:rPr>
                <w:t>≥ 75 miles, &lt; 100 miles</w:t>
              </w:r>
            </w:ins>
          </w:p>
        </w:tc>
      </w:tr>
      <w:tr w:rsidR="001F60E3" w:rsidRPr="001F60E3" w14:paraId="4E9D7705" w14:textId="77777777">
        <w:trPr>
          <w:ins w:id="6275" w:author="Joo, Hye@ARB" w:date="2026-06-04T22:26:00Z"/>
        </w:trPr>
        <w:tc>
          <w:tcPr>
            <w:tcW w:w="2340" w:type="dxa"/>
          </w:tcPr>
          <w:p w14:paraId="5583CB2F" w14:textId="77777777" w:rsidR="001F60E3" w:rsidRPr="001F60E3" w:rsidRDefault="001F60E3" w:rsidP="001F60E3">
            <w:pPr>
              <w:spacing w:after="0" w:line="240" w:lineRule="auto"/>
              <w:jc w:val="center"/>
              <w:rPr>
                <w:ins w:id="6276" w:author="Joo, Hye@ARB" w:date="2026-06-04T22:26:00Z"/>
                <w:rFonts w:ascii="Arial" w:eastAsia="Times New Roman" w:hAnsi="Arial" w:cs="Arial"/>
                <w:sz w:val="24"/>
                <w:szCs w:val="20"/>
              </w:rPr>
            </w:pPr>
            <w:ins w:id="6277" w:author="Joo, Hye@ARB" w:date="2026-06-04T22:26:00Z">
              <w:r w:rsidRPr="001F60E3">
                <w:rPr>
                  <w:rFonts w:ascii="Arial" w:eastAsia="Times New Roman" w:hAnsi="Arial" w:cs="Arial"/>
                  <w:sz w:val="24"/>
                  <w:szCs w:val="20"/>
                </w:rPr>
                <w:t xml:space="preserve">Type </w:t>
              </w:r>
              <w:proofErr w:type="spellStart"/>
              <w:r w:rsidRPr="001F60E3">
                <w:rPr>
                  <w:rFonts w:ascii="Arial" w:eastAsia="Times New Roman" w:hAnsi="Arial" w:cs="Arial"/>
                  <w:sz w:val="24"/>
                  <w:szCs w:val="20"/>
                </w:rPr>
                <w:t>IIx</w:t>
              </w:r>
              <w:proofErr w:type="spellEnd"/>
            </w:ins>
          </w:p>
        </w:tc>
        <w:tc>
          <w:tcPr>
            <w:tcW w:w="3330" w:type="dxa"/>
          </w:tcPr>
          <w:p w14:paraId="3C16B7FF" w14:textId="77777777" w:rsidR="001F60E3" w:rsidRPr="001F60E3" w:rsidRDefault="001F60E3" w:rsidP="001F60E3">
            <w:pPr>
              <w:spacing w:after="0" w:line="240" w:lineRule="auto"/>
              <w:jc w:val="center"/>
              <w:rPr>
                <w:ins w:id="6278" w:author="Joo, Hye@ARB" w:date="2026-06-04T22:26:00Z"/>
                <w:rFonts w:ascii="Arial" w:eastAsia="Times New Roman" w:hAnsi="Arial" w:cs="Arial"/>
                <w:sz w:val="24"/>
                <w:szCs w:val="20"/>
              </w:rPr>
            </w:pPr>
            <w:ins w:id="6279" w:author="Joo, Hye@ARB" w:date="2026-06-04T22:26:00Z">
              <w:r w:rsidRPr="001F60E3">
                <w:rPr>
                  <w:rFonts w:ascii="Arial" w:eastAsia="Times New Roman" w:hAnsi="Arial" w:cs="Arial"/>
                  <w:sz w:val="24"/>
                  <w:szCs w:val="20"/>
                </w:rPr>
                <w:t>≥ 100 miles</w:t>
              </w:r>
            </w:ins>
          </w:p>
        </w:tc>
      </w:tr>
    </w:tbl>
    <w:p w14:paraId="09EBDC4D" w14:textId="77777777" w:rsidR="001F60E3" w:rsidRPr="001F60E3" w:rsidRDefault="001F60E3" w:rsidP="001F60E3">
      <w:pPr>
        <w:spacing w:line="278" w:lineRule="auto"/>
        <w:ind w:left="1440"/>
        <w:rPr>
          <w:ins w:id="6280" w:author="Joo, Hye@ARB" w:date="2026-06-04T22:26:00Z"/>
          <w:rFonts w:ascii="Arial" w:eastAsia="Aptos" w:hAnsi="Arial" w:cs="Arial"/>
          <w:color w:val="404040"/>
          <w:kern w:val="2"/>
          <w:sz w:val="24"/>
          <w:szCs w:val="24"/>
          <w14:ligatures w14:val="standardContextual"/>
        </w:rPr>
      </w:pPr>
    </w:p>
    <w:p w14:paraId="386F3583" w14:textId="77777777" w:rsidR="001F60E3" w:rsidRPr="001F60E3" w:rsidRDefault="001F60E3" w:rsidP="00D63C32">
      <w:pPr>
        <w:numPr>
          <w:ilvl w:val="0"/>
          <w:numId w:val="29"/>
        </w:numPr>
        <w:spacing w:line="278" w:lineRule="auto"/>
        <w:contextualSpacing/>
        <w:rPr>
          <w:ins w:id="6281" w:author="Joo, Hye@ARB" w:date="2026-06-04T22:26:00Z"/>
          <w:rFonts w:ascii="Arial" w:eastAsia="Aptos" w:hAnsi="Arial" w:cs="Arial"/>
          <w:i/>
          <w:iCs/>
          <w:color w:val="404040"/>
          <w:kern w:val="2"/>
          <w:sz w:val="24"/>
          <w:szCs w:val="24"/>
          <w14:ligatures w14:val="standardContextual"/>
        </w:rPr>
      </w:pPr>
      <w:ins w:id="6282"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1D64BDA1" w14:textId="77777777" w:rsidR="001F60E3" w:rsidRPr="001F60E3" w:rsidRDefault="001F60E3" w:rsidP="00D63C32">
      <w:pPr>
        <w:numPr>
          <w:ilvl w:val="0"/>
          <w:numId w:val="29"/>
        </w:numPr>
        <w:spacing w:line="278" w:lineRule="auto"/>
        <w:contextualSpacing/>
        <w:rPr>
          <w:ins w:id="6283" w:author="Joo, Hye@ARB" w:date="2026-06-04T22:26:00Z"/>
          <w:rFonts w:ascii="Arial" w:eastAsia="Aptos" w:hAnsi="Arial" w:cs="Arial"/>
          <w:color w:val="404040"/>
          <w:kern w:val="2"/>
          <w:sz w:val="24"/>
          <w:szCs w:val="24"/>
          <w14:ligatures w14:val="standardContextual"/>
        </w:rPr>
      </w:pPr>
      <w:ins w:id="6284" w:author="Joo, Hye@ARB" w:date="2026-06-04T22:26:00Z">
        <w:r w:rsidRPr="001F60E3">
          <w:rPr>
            <w:rFonts w:ascii="Arial" w:eastAsia="Aptos" w:hAnsi="Arial" w:cs="Arial"/>
            <w:i/>
            <w:iCs/>
            <w:color w:val="404040"/>
            <w:kern w:val="2"/>
            <w:sz w:val="24"/>
            <w:szCs w:val="24"/>
            <w14:ligatures w14:val="standardContextual"/>
          </w:rPr>
          <w:t xml:space="preserve">Extended Service Multiplier for 1997-2003 Model Year ZEVs and PZEVs </w:t>
        </w:r>
        <w:proofErr w:type="gramStart"/>
        <w:r w:rsidRPr="001F60E3">
          <w:rPr>
            <w:rFonts w:ascii="Arial" w:eastAsia="Aptos" w:hAnsi="Arial" w:cs="Arial"/>
            <w:i/>
            <w:iCs/>
            <w:color w:val="404040"/>
            <w:kern w:val="2"/>
            <w:sz w:val="24"/>
            <w:szCs w:val="24"/>
            <w14:ligatures w14:val="standardContextual"/>
          </w:rPr>
          <w:t>With</w:t>
        </w:r>
        <w:proofErr w:type="gramEnd"/>
        <w:r w:rsidRPr="001F60E3">
          <w:rPr>
            <w:rFonts w:ascii="Arial" w:eastAsia="Aptos" w:hAnsi="Arial" w:cs="Arial"/>
            <w:i/>
            <w:iCs/>
            <w:color w:val="404040"/>
            <w:kern w:val="2"/>
            <w:sz w:val="24"/>
            <w:szCs w:val="24"/>
            <w14:ligatures w14:val="standardContextual"/>
          </w:rPr>
          <w:t xml:space="preserve"> &gt; 10 Mile Zero-Emission Range</w:t>
        </w:r>
        <w:r w:rsidRPr="001F60E3">
          <w:rPr>
            <w:rFonts w:ascii="Arial" w:eastAsia="Aptos" w:hAnsi="Arial" w:cs="Arial"/>
            <w:color w:val="404040"/>
            <w:kern w:val="2"/>
            <w:sz w:val="24"/>
            <w:szCs w:val="24"/>
            <w14:ligatures w14:val="standardContextual"/>
          </w:rPr>
          <w:t>. Except in the case of a NEV, an additional ZEV or PZEV multiplier will be earned by the manufacturer of a 1997 through 2003 model year ZEV, or PZEV with &gt; 10 mile zero-emission range for each full year it is registered for operation on public roads in California beyond its first three years of service, in the 2009 through 2011 calendar years. For additional years of service starting earlier than April 24, 2003, the manufacturer will receive 0.1 times the ZEV credit that would be earned by the vehicle if it were leased or sold new in that year, including multipliers, on a year-by-year basis beginning in the fourth year after the vehicle is initially placed in service. For additional years of service starting April 24, 2003 or later, the manufacturer will receive 0.2 times the ZEV credit that would be earned by the vehicle if it were leased or sold new in that year, including multipliers, on a year-by-year basis beginning in the fourth year after the vehicle is initially placed in service. The extended service multiplier is reported and earned in the year following each continuous year of service. Additional credit cannot be earned after model year 2011.</w:t>
        </w:r>
        <w:r w:rsidRPr="001F60E3">
          <w:rPr>
            <w:rFonts w:ascii="Arial" w:eastAsia="Aptos" w:hAnsi="Arial" w:cs="Arial"/>
            <w:color w:val="404040"/>
            <w:kern w:val="2"/>
            <w:sz w:val="24"/>
            <w:szCs w:val="24"/>
            <w14:ligatures w14:val="standardContextual"/>
          </w:rPr>
          <w:br/>
        </w:r>
      </w:ins>
    </w:p>
    <w:p w14:paraId="3CCB9790" w14:textId="77777777" w:rsidR="001F60E3" w:rsidRPr="001F60E3" w:rsidRDefault="001F60E3" w:rsidP="00D63C32">
      <w:pPr>
        <w:numPr>
          <w:ilvl w:val="0"/>
          <w:numId w:val="29"/>
        </w:numPr>
        <w:spacing w:line="278" w:lineRule="auto"/>
        <w:contextualSpacing/>
        <w:rPr>
          <w:ins w:id="6285" w:author="Joo, Hye@ARB" w:date="2026-06-04T22:26:00Z"/>
          <w:rFonts w:ascii="Arial" w:eastAsia="Aptos" w:hAnsi="Arial" w:cs="Arial"/>
          <w:i/>
          <w:iCs/>
          <w:color w:val="404040"/>
          <w:kern w:val="2"/>
          <w:sz w:val="24"/>
          <w:szCs w:val="24"/>
          <w14:ligatures w14:val="standardContextual"/>
        </w:rPr>
      </w:pPr>
      <w:ins w:id="6286" w:author="Joo, Hye@ARB" w:date="2026-06-04T22:26:00Z">
        <w:r w:rsidRPr="001F60E3">
          <w:rPr>
            <w:rFonts w:ascii="Arial" w:eastAsia="Aptos" w:hAnsi="Arial" w:cs="Arial"/>
            <w:i/>
            <w:iCs/>
            <w:color w:val="404040"/>
            <w:kern w:val="2"/>
            <w:sz w:val="24"/>
            <w:szCs w:val="24"/>
            <w14:ligatures w14:val="standardContextual"/>
          </w:rPr>
          <w:t>Generation and Use of Credits; Calculation of Penalties.</w:t>
        </w:r>
      </w:ins>
    </w:p>
    <w:p w14:paraId="6982537D" w14:textId="77777777" w:rsidR="001F60E3" w:rsidRPr="001F60E3" w:rsidRDefault="001F60E3" w:rsidP="001F60E3">
      <w:pPr>
        <w:spacing w:line="278" w:lineRule="auto"/>
        <w:ind w:left="720"/>
        <w:contextualSpacing/>
        <w:rPr>
          <w:ins w:id="6287" w:author="Joo, Hye@ARB" w:date="2026-06-04T22:26:00Z"/>
          <w:rFonts w:ascii="Arial" w:eastAsia="Aptos" w:hAnsi="Arial" w:cs="Arial"/>
          <w:i/>
          <w:iCs/>
          <w:color w:val="404040"/>
          <w:kern w:val="2"/>
          <w:sz w:val="24"/>
          <w:szCs w:val="24"/>
          <w14:ligatures w14:val="standardContextual"/>
        </w:rPr>
      </w:pPr>
    </w:p>
    <w:p w14:paraId="47C9DCFE" w14:textId="77777777" w:rsidR="001F60E3" w:rsidRPr="001F60E3" w:rsidRDefault="001F60E3" w:rsidP="00D63C32">
      <w:pPr>
        <w:numPr>
          <w:ilvl w:val="0"/>
          <w:numId w:val="51"/>
        </w:numPr>
        <w:spacing w:line="278" w:lineRule="auto"/>
        <w:contextualSpacing/>
        <w:rPr>
          <w:ins w:id="6288" w:author="Joo, Hye@ARB" w:date="2026-06-04T22:26:00Z"/>
          <w:rFonts w:ascii="Arial" w:eastAsia="Aptos" w:hAnsi="Arial" w:cs="Arial"/>
          <w:color w:val="404040"/>
          <w:kern w:val="2"/>
          <w:sz w:val="24"/>
          <w:szCs w:val="24"/>
          <w14:ligatures w14:val="standardContextual"/>
        </w:rPr>
      </w:pPr>
      <w:ins w:id="6289" w:author="Joo, Hye@ARB" w:date="2026-06-04T22:26:00Z">
        <w:r w:rsidRPr="001F60E3">
          <w:rPr>
            <w:rFonts w:ascii="Arial" w:eastAsia="Aptos" w:hAnsi="Arial" w:cs="Arial"/>
            <w:i/>
            <w:iCs/>
            <w:color w:val="404040"/>
            <w:kern w:val="2"/>
            <w:sz w:val="24"/>
            <w:szCs w:val="24"/>
            <w14:ligatures w14:val="standardContextual"/>
          </w:rPr>
          <w:t>Introduction</w:t>
        </w:r>
        <w:r w:rsidRPr="001F60E3">
          <w:rPr>
            <w:rFonts w:ascii="Arial" w:eastAsia="Aptos" w:hAnsi="Arial" w:cs="Arial"/>
            <w:color w:val="404040"/>
            <w:kern w:val="2"/>
            <w:sz w:val="24"/>
            <w:szCs w:val="24"/>
            <w14:ligatures w14:val="standardContextual"/>
          </w:rPr>
          <w:t xml:space="preserve">. A manufacturer that produces and delivers for sale in California ZEVs or PZEVs in a given model year exceeding the manufacturer's ZEV requirement set forth in subdivision 1962.1.1(b) shall earn credits in accordance with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(g).</w:t>
        </w:r>
        <w:r w:rsidRPr="001F60E3">
          <w:rPr>
            <w:rFonts w:ascii="Arial" w:eastAsia="Aptos" w:hAnsi="Arial" w:cs="Arial"/>
            <w:color w:val="404040"/>
            <w:kern w:val="2"/>
            <w:sz w:val="24"/>
            <w:szCs w:val="24"/>
            <w14:ligatures w14:val="standardContextual"/>
          </w:rPr>
          <w:br/>
        </w:r>
      </w:ins>
    </w:p>
    <w:p w14:paraId="262FDC69" w14:textId="77777777" w:rsidR="001F60E3" w:rsidRPr="001F60E3" w:rsidRDefault="001F60E3" w:rsidP="00D63C32">
      <w:pPr>
        <w:numPr>
          <w:ilvl w:val="0"/>
          <w:numId w:val="51"/>
        </w:numPr>
        <w:spacing w:line="278" w:lineRule="auto"/>
        <w:contextualSpacing/>
        <w:rPr>
          <w:ins w:id="6290" w:author="Joo, Hye@ARB" w:date="2026-06-04T22:26:00Z"/>
          <w:rFonts w:ascii="Arial" w:eastAsia="Aptos" w:hAnsi="Arial" w:cs="Arial"/>
          <w:i/>
          <w:iCs/>
          <w:color w:val="404040"/>
          <w:kern w:val="2"/>
          <w:sz w:val="24"/>
          <w:szCs w:val="24"/>
          <w14:ligatures w14:val="standardContextual"/>
        </w:rPr>
      </w:pPr>
      <w:ins w:id="6291" w:author="Joo, Hye@ARB" w:date="2026-06-04T22:26:00Z">
        <w:r w:rsidRPr="001F60E3">
          <w:rPr>
            <w:rFonts w:ascii="Arial" w:eastAsia="Aptos" w:hAnsi="Arial" w:cs="Arial"/>
            <w:i/>
            <w:iCs/>
            <w:color w:val="404040"/>
            <w:kern w:val="2"/>
            <w:sz w:val="24"/>
            <w:szCs w:val="24"/>
            <w14:ligatures w14:val="standardContextual"/>
          </w:rPr>
          <w:t>Credit Calculations.</w:t>
        </w:r>
        <w:r w:rsidRPr="001F60E3">
          <w:rPr>
            <w:rFonts w:ascii="Arial" w:eastAsia="Aptos" w:hAnsi="Arial" w:cs="Arial"/>
            <w:i/>
            <w:iCs/>
            <w:color w:val="404040"/>
            <w:kern w:val="2"/>
            <w:sz w:val="24"/>
            <w:szCs w:val="24"/>
            <w14:ligatures w14:val="standardContextual"/>
          </w:rPr>
          <w:br/>
        </w:r>
      </w:ins>
    </w:p>
    <w:p w14:paraId="15275D59" w14:textId="77777777" w:rsidR="001F60E3" w:rsidRPr="001F60E3" w:rsidRDefault="001F60E3" w:rsidP="00D63C32">
      <w:pPr>
        <w:numPr>
          <w:ilvl w:val="0"/>
          <w:numId w:val="52"/>
        </w:numPr>
        <w:spacing w:line="278" w:lineRule="auto"/>
        <w:contextualSpacing/>
        <w:rPr>
          <w:ins w:id="6292" w:author="Joo, Hye@ARB" w:date="2026-06-04T22:26:00Z"/>
          <w:rFonts w:ascii="Arial" w:eastAsia="Aptos" w:hAnsi="Arial" w:cs="Arial"/>
          <w:color w:val="404040"/>
          <w:kern w:val="2"/>
          <w:sz w:val="24"/>
          <w:szCs w:val="24"/>
          <w14:ligatures w14:val="standardContextual"/>
        </w:rPr>
      </w:pPr>
      <w:ins w:id="6293" w:author="Joo, Hye@ARB" w:date="2026-06-04T22:26:00Z">
        <w:r w:rsidRPr="001F60E3">
          <w:rPr>
            <w:rFonts w:ascii="Arial" w:eastAsia="Aptos" w:hAnsi="Arial" w:cs="Arial"/>
            <w:i/>
            <w:iCs/>
            <w:color w:val="404040"/>
            <w:kern w:val="2"/>
            <w:sz w:val="24"/>
            <w:szCs w:val="24"/>
            <w14:ligatures w14:val="standardContextual"/>
          </w:rPr>
          <w:t>Credits from ZEVs.</w:t>
        </w:r>
        <w:r w:rsidRPr="001F60E3">
          <w:rPr>
            <w:rFonts w:ascii="Arial" w:eastAsia="Aptos" w:hAnsi="Arial" w:cs="Arial"/>
            <w:color w:val="404040"/>
            <w:kern w:val="2"/>
            <w:sz w:val="24"/>
            <w:szCs w:val="24"/>
            <w14:ligatures w14:val="standardContextual"/>
          </w:rPr>
          <w:t xml:space="preserve"> For model years 2009 through 2014, the amount of g/mi credits earned by a manufacturer in a given model year from ZEVs shall be expressed in units of g/mi NMOG, and shall be equal to the number of credits from ZEVs produced and delivered for sale in California that the manufacturer applies towards meeting the ZEV requirements for the model year subtracted from the number of ZEVs produced and </w:t>
        </w:r>
        <w:r w:rsidRPr="001F60E3">
          <w:rPr>
            <w:rFonts w:ascii="Arial" w:eastAsia="Aptos" w:hAnsi="Arial" w:cs="Arial"/>
            <w:color w:val="404040"/>
            <w:kern w:val="2"/>
            <w:sz w:val="24"/>
            <w:szCs w:val="24"/>
            <w14:ligatures w14:val="standardContextual"/>
          </w:rPr>
          <w:lastRenderedPageBreak/>
          <w:t>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ZEVs shall be expressed in units of credits and shall be equal to the number of credits from ZEVs produced and delivered for sale in California that the manufacturer applies towards meeting the ZEV requirements, or, if applicable, requirements specified under subdivision 1962.1.1(d)(5)(E)3., for the model year subtracted from the number of ZEV credits produced and delivered for sale in California by the manufacturer in the model year or model years.</w:t>
        </w:r>
        <w:r w:rsidRPr="001F60E3">
          <w:rPr>
            <w:rFonts w:ascii="Arial" w:eastAsia="Aptos" w:hAnsi="Arial" w:cs="Arial"/>
            <w:color w:val="404040"/>
            <w:kern w:val="2"/>
            <w:sz w:val="24"/>
            <w:szCs w:val="24"/>
            <w14:ligatures w14:val="standardContextual"/>
          </w:rPr>
          <w:br/>
        </w:r>
      </w:ins>
    </w:p>
    <w:p w14:paraId="2234D176" w14:textId="77777777" w:rsidR="001F60E3" w:rsidRPr="001F60E3" w:rsidRDefault="001F60E3" w:rsidP="00D63C32">
      <w:pPr>
        <w:numPr>
          <w:ilvl w:val="0"/>
          <w:numId w:val="52"/>
        </w:numPr>
        <w:spacing w:line="278" w:lineRule="auto"/>
        <w:contextualSpacing/>
        <w:rPr>
          <w:ins w:id="6294" w:author="Joo, Hye@ARB" w:date="2026-06-04T22:26:00Z"/>
          <w:rFonts w:ascii="Arial" w:eastAsia="Aptos" w:hAnsi="Arial" w:cs="Arial"/>
          <w:color w:val="404040"/>
          <w:kern w:val="2"/>
          <w:sz w:val="24"/>
          <w:szCs w:val="24"/>
          <w14:ligatures w14:val="standardContextual"/>
        </w:rPr>
      </w:pPr>
      <w:ins w:id="6295" w:author="Joo, Hye@ARB" w:date="2026-06-04T22:26:00Z">
        <w:r w:rsidRPr="001F60E3">
          <w:rPr>
            <w:rFonts w:ascii="Arial" w:eastAsia="Aptos" w:hAnsi="Arial" w:cs="Arial"/>
            <w:i/>
            <w:iCs/>
            <w:color w:val="404040"/>
            <w:kern w:val="2"/>
            <w:sz w:val="24"/>
            <w:szCs w:val="24"/>
            <w14:ligatures w14:val="standardContextual"/>
          </w:rPr>
          <w:t>Credits from PZEVs</w:t>
        </w:r>
        <w:r w:rsidRPr="001F60E3">
          <w:rPr>
            <w:rFonts w:ascii="Arial" w:eastAsia="Aptos" w:hAnsi="Arial" w:cs="Arial"/>
            <w:color w:val="404040"/>
            <w:kern w:val="2"/>
            <w:sz w:val="24"/>
            <w:szCs w:val="24"/>
            <w14:ligatures w14:val="standardContextual"/>
          </w:rPr>
          <w:t>. For model years 2009 through 2014, the amount of g/mi credits from PZEVs earned by a manufacturer in a given model year shall be expressed in units of g/mi NMOG, and shall be equal to the total number of PZEVs produced and delivered for sale in California that the manufacturer applies towards meeting its ZEV requirement for the model year subtracted from the total number of PZEV allowances from PZEVs produced and 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PZEVs shall be expressed in units of credits, and shall be equal to the number of credits from PZEVs produced and delivered for sale in California that the manufacturer applies towards meeting the ZEV requirements, or, if applicable, requirements specified under subdivision 1962.1.1(d)(5)(E)3., for the model year subtracted from the number of PZEV credits produced and delivered for sale in California by the manufacturer in the model year or model years.</w:t>
        </w:r>
        <w:r w:rsidRPr="001F60E3">
          <w:rPr>
            <w:rFonts w:ascii="Arial" w:eastAsia="Aptos" w:hAnsi="Arial" w:cs="Arial"/>
            <w:color w:val="404040"/>
            <w:kern w:val="2"/>
            <w:sz w:val="24"/>
            <w:szCs w:val="24"/>
            <w14:ligatures w14:val="standardContextual"/>
          </w:rPr>
          <w:br/>
        </w:r>
      </w:ins>
    </w:p>
    <w:p w14:paraId="5F546333" w14:textId="77777777" w:rsidR="001F60E3" w:rsidRPr="001F60E3" w:rsidRDefault="001F60E3" w:rsidP="00D63C32">
      <w:pPr>
        <w:numPr>
          <w:ilvl w:val="0"/>
          <w:numId w:val="52"/>
        </w:numPr>
        <w:spacing w:line="278" w:lineRule="auto"/>
        <w:contextualSpacing/>
        <w:rPr>
          <w:ins w:id="6296" w:author="Joo, Hye@ARB" w:date="2026-06-04T22:26:00Z"/>
          <w:rFonts w:ascii="Arial" w:eastAsia="Aptos" w:hAnsi="Arial" w:cs="Arial"/>
          <w:color w:val="404040"/>
          <w:kern w:val="2"/>
          <w:sz w:val="24"/>
          <w:szCs w:val="24"/>
          <w14:ligatures w14:val="standardContextual"/>
        </w:rPr>
      </w:pPr>
      <w:ins w:id="6297" w:author="Joo, Hye@ARB" w:date="2026-06-04T22:26:00Z">
        <w:r w:rsidRPr="001F60E3">
          <w:rPr>
            <w:rFonts w:ascii="Arial" w:eastAsia="Aptos" w:hAnsi="Arial" w:cs="Arial"/>
            <w:i/>
            <w:iCs/>
            <w:color w:val="404040"/>
            <w:kern w:val="2"/>
            <w:sz w:val="24"/>
            <w:szCs w:val="24"/>
            <w14:ligatures w14:val="standardContextual"/>
          </w:rPr>
          <w:t>Separate Credit Accounts</w:t>
        </w:r>
        <w:r w:rsidRPr="001F60E3">
          <w:rPr>
            <w:rFonts w:ascii="Arial" w:eastAsia="Aptos" w:hAnsi="Arial" w:cs="Arial"/>
            <w:color w:val="404040"/>
            <w:kern w:val="2"/>
            <w:sz w:val="24"/>
            <w:szCs w:val="24"/>
            <w14:ligatures w14:val="standardContextual"/>
          </w:rPr>
          <w:t>. The number of credits from a manufacturer's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ZEVs, [ii]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[iii] TZEVs, [iv] AT PZEVs, [v] all other PZEVs, and [vi] NEVs shall each be maintained separately.</w:t>
        </w:r>
        <w:r w:rsidRPr="001F60E3">
          <w:rPr>
            <w:rFonts w:ascii="Arial" w:eastAsia="Aptos" w:hAnsi="Arial" w:cs="Arial"/>
            <w:color w:val="404040"/>
            <w:kern w:val="2"/>
            <w:sz w:val="24"/>
            <w:szCs w:val="24"/>
            <w14:ligatures w14:val="standardContextual"/>
          </w:rPr>
          <w:br/>
        </w:r>
      </w:ins>
    </w:p>
    <w:p w14:paraId="436E725F" w14:textId="77777777" w:rsidR="001F60E3" w:rsidRPr="001F60E3" w:rsidRDefault="001F60E3" w:rsidP="00D63C32">
      <w:pPr>
        <w:numPr>
          <w:ilvl w:val="0"/>
          <w:numId w:val="52"/>
        </w:numPr>
        <w:spacing w:line="278" w:lineRule="auto"/>
        <w:contextualSpacing/>
        <w:rPr>
          <w:ins w:id="6298" w:author="Joo, Hye@ARB" w:date="2026-06-04T22:26:00Z"/>
          <w:rFonts w:ascii="Arial" w:eastAsia="Aptos" w:hAnsi="Arial" w:cs="Arial"/>
          <w:color w:val="404040"/>
          <w:kern w:val="2"/>
          <w:sz w:val="24"/>
          <w:szCs w:val="24"/>
          <w14:ligatures w14:val="standardContextual"/>
        </w:rPr>
      </w:pPr>
      <w:ins w:id="6299" w:author="Joo, Hye@ARB" w:date="2026-06-04T22:26:00Z">
        <w:r w:rsidRPr="001F60E3">
          <w:rPr>
            <w:rFonts w:ascii="Arial" w:eastAsia="Aptos" w:hAnsi="Arial" w:cs="Arial"/>
            <w:i/>
            <w:iCs/>
            <w:color w:val="404040"/>
            <w:kern w:val="2"/>
            <w:sz w:val="24"/>
            <w:szCs w:val="24"/>
            <w14:ligatures w14:val="standardContextual"/>
          </w:rPr>
          <w:t>Rounding Credits</w:t>
        </w:r>
        <w:r w:rsidRPr="001F60E3">
          <w:rPr>
            <w:rFonts w:ascii="Arial" w:eastAsia="Aptos" w:hAnsi="Arial" w:cs="Arial"/>
            <w:color w:val="404040"/>
            <w:kern w:val="2"/>
            <w:sz w:val="24"/>
            <w:szCs w:val="24"/>
            <w14:ligatures w14:val="standardContextual"/>
          </w:rPr>
          <w:t xml:space="preserve">. For model year 2012 through 2014, ZEV credits and debits shall be rounded to the nearest 1/1000th only on the final credit and debit totals using the conventional rounding method. For model year 2015 through 2017, ZEV credits and debits shall be rounded to the nearest </w:t>
        </w:r>
        <w:r w:rsidRPr="001F60E3">
          <w:rPr>
            <w:rFonts w:ascii="Arial" w:eastAsia="Aptos" w:hAnsi="Arial" w:cs="Arial"/>
            <w:color w:val="404040"/>
            <w:kern w:val="2"/>
            <w:sz w:val="24"/>
            <w:szCs w:val="24"/>
            <w14:ligatures w14:val="standardContextual"/>
          </w:rPr>
          <w:lastRenderedPageBreak/>
          <w:t>1/100th only on the final credit and debit totals using the conventional rounding method.</w:t>
        </w:r>
        <w:r w:rsidRPr="001F60E3">
          <w:rPr>
            <w:rFonts w:ascii="Arial" w:eastAsia="Aptos" w:hAnsi="Arial" w:cs="Arial"/>
            <w:color w:val="404040"/>
            <w:kern w:val="2"/>
            <w:sz w:val="24"/>
            <w:szCs w:val="24"/>
            <w14:ligatures w14:val="standardContextual"/>
          </w:rPr>
          <w:br/>
        </w:r>
      </w:ins>
    </w:p>
    <w:p w14:paraId="7F266DFD" w14:textId="77777777" w:rsidR="001F60E3" w:rsidRPr="001F60E3" w:rsidRDefault="001F60E3" w:rsidP="00D63C32">
      <w:pPr>
        <w:numPr>
          <w:ilvl w:val="0"/>
          <w:numId w:val="52"/>
        </w:numPr>
        <w:spacing w:line="278" w:lineRule="auto"/>
        <w:contextualSpacing/>
        <w:rPr>
          <w:ins w:id="6300" w:author="Joo, Hye@ARB" w:date="2026-06-04T22:26:00Z"/>
          <w:rFonts w:ascii="Arial" w:eastAsia="Aptos" w:hAnsi="Arial" w:cs="Arial"/>
          <w:color w:val="404040"/>
          <w:kern w:val="2"/>
          <w:sz w:val="24"/>
          <w:szCs w:val="24"/>
          <w14:ligatures w14:val="standardContextual"/>
        </w:rPr>
      </w:pPr>
      <w:ins w:id="6301" w:author="Joo, Hye@ARB" w:date="2026-06-04T22:26:00Z">
        <w:r w:rsidRPr="001F60E3">
          <w:rPr>
            <w:rFonts w:ascii="Arial" w:eastAsia="Aptos" w:hAnsi="Arial" w:cs="Arial"/>
            <w:i/>
            <w:iCs/>
            <w:color w:val="404040"/>
            <w:kern w:val="2"/>
            <w:sz w:val="24"/>
            <w:szCs w:val="24"/>
            <w14:ligatures w14:val="standardContextual"/>
          </w:rPr>
          <w:t>Converting g/mi NMOG ZEV Credits to ZEV Credits</w:t>
        </w:r>
        <w:r w:rsidRPr="001F60E3">
          <w:rPr>
            <w:rFonts w:ascii="Arial" w:eastAsia="Aptos" w:hAnsi="Arial" w:cs="Arial"/>
            <w:color w:val="404040"/>
            <w:kern w:val="2"/>
            <w:sz w:val="24"/>
            <w:szCs w:val="24"/>
            <w14:ligatures w14:val="standardContextual"/>
          </w:rPr>
          <w:t xml:space="preserve">. After model year 2014 compliance, all manufacturer ZEV,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TZEV, AT PZEV, PZEV, and NEV accounts will be converted from g/mi NMOG to credits. Each g/mi NMOG account balance will be divided by 0.035. Starting in model year 2015, credits will no longer be expressed in terms of g/mi credits, but only as credits.</w:t>
        </w:r>
        <w:r w:rsidRPr="001F60E3">
          <w:rPr>
            <w:rFonts w:ascii="Arial" w:eastAsia="Aptos" w:hAnsi="Arial" w:cs="Arial"/>
            <w:color w:val="404040"/>
            <w:kern w:val="2"/>
            <w:sz w:val="24"/>
            <w:szCs w:val="24"/>
            <w14:ligatures w14:val="standardContextual"/>
          </w:rPr>
          <w:br/>
        </w:r>
      </w:ins>
    </w:p>
    <w:p w14:paraId="00568E0E" w14:textId="77777777" w:rsidR="001F60E3" w:rsidRPr="001F60E3" w:rsidRDefault="001F60E3" w:rsidP="00D63C32">
      <w:pPr>
        <w:numPr>
          <w:ilvl w:val="0"/>
          <w:numId w:val="52"/>
        </w:numPr>
        <w:spacing w:line="278" w:lineRule="auto"/>
        <w:contextualSpacing/>
        <w:rPr>
          <w:ins w:id="6302" w:author="Joo, Hye@ARB" w:date="2026-06-04T22:26:00Z"/>
          <w:rFonts w:ascii="Arial" w:eastAsia="Aptos" w:hAnsi="Arial" w:cs="Arial"/>
          <w:color w:val="404040"/>
          <w:kern w:val="2"/>
          <w:sz w:val="24"/>
          <w:szCs w:val="24"/>
          <w14:ligatures w14:val="standardContextual"/>
        </w:rPr>
      </w:pPr>
      <w:ins w:id="6303" w:author="Joo, Hye@ARB" w:date="2026-06-04T22:26:00Z">
        <w:r w:rsidRPr="001F60E3">
          <w:rPr>
            <w:rFonts w:ascii="Arial" w:eastAsia="Aptos" w:hAnsi="Arial" w:cs="Arial"/>
            <w:i/>
            <w:iCs/>
            <w:color w:val="404040"/>
            <w:kern w:val="2"/>
            <w:sz w:val="24"/>
            <w:szCs w:val="24"/>
            <w14:ligatures w14:val="standardContextual"/>
          </w:rPr>
          <w:t>Converting PZEV and AT PZEV Credits after Model Year 2017</w:t>
        </w:r>
        <w:r w:rsidRPr="001F60E3">
          <w:rPr>
            <w:rFonts w:ascii="Arial" w:eastAsia="Aptos" w:hAnsi="Arial" w:cs="Arial"/>
            <w:color w:val="404040"/>
            <w:kern w:val="2"/>
            <w:sz w:val="24"/>
            <w:szCs w:val="24"/>
            <w14:ligatures w14:val="standardContextual"/>
          </w:rPr>
          <w:t xml:space="preserve">. After model year 2017 compliance, a manufacturer's PZEV and AT PZEV credit accounts will be converted to be used for compliance with requirements specified in subdivision 1962.2(b). For LVMs, PZEV accounts will be discounted 93.25%, and AT PZEV accounts will be discounted 75%. For IVMs, PZEV accounts and AT PZEV accounts will be discounted 75%. This will be a </w:t>
        </w:r>
        <w:proofErr w:type="spellStart"/>
        <w:proofErr w:type="gramStart"/>
        <w:r w:rsidRPr="001F60E3">
          <w:rPr>
            <w:rFonts w:ascii="Arial" w:eastAsia="Aptos" w:hAnsi="Arial" w:cs="Arial"/>
            <w:color w:val="404040"/>
            <w:kern w:val="2"/>
            <w:sz w:val="24"/>
            <w:szCs w:val="24"/>
            <w14:ligatures w14:val="standardContextual"/>
          </w:rPr>
          <w:t>one time</w:t>
        </w:r>
        <w:proofErr w:type="spellEnd"/>
        <w:proofErr w:type="gramEnd"/>
        <w:r w:rsidRPr="001F60E3">
          <w:rPr>
            <w:rFonts w:ascii="Arial" w:eastAsia="Aptos" w:hAnsi="Arial" w:cs="Arial"/>
            <w:color w:val="404040"/>
            <w:kern w:val="2"/>
            <w:sz w:val="24"/>
            <w:szCs w:val="24"/>
            <w14:ligatures w14:val="standardContextual"/>
          </w:rPr>
          <w:t xml:space="preserve"> calculation after model year 2017 compliance is complete.</w:t>
        </w:r>
        <w:r w:rsidRPr="001F60E3">
          <w:rPr>
            <w:rFonts w:ascii="Arial" w:eastAsia="Aptos" w:hAnsi="Arial" w:cs="Arial"/>
            <w:color w:val="404040"/>
            <w:kern w:val="2"/>
            <w:sz w:val="24"/>
            <w:szCs w:val="24"/>
            <w14:ligatures w14:val="standardContextual"/>
          </w:rPr>
          <w:br/>
        </w:r>
      </w:ins>
    </w:p>
    <w:p w14:paraId="13946E67" w14:textId="77777777" w:rsidR="001F60E3" w:rsidRPr="001F60E3" w:rsidRDefault="001F60E3" w:rsidP="00D63C32">
      <w:pPr>
        <w:numPr>
          <w:ilvl w:val="0"/>
          <w:numId w:val="51"/>
        </w:numPr>
        <w:spacing w:line="278" w:lineRule="auto"/>
        <w:contextualSpacing/>
        <w:rPr>
          <w:ins w:id="6304" w:author="Joo, Hye@ARB" w:date="2026-06-04T22:26:00Z"/>
          <w:rFonts w:ascii="Arial" w:eastAsia="Aptos" w:hAnsi="Arial" w:cs="Arial"/>
          <w:color w:val="404040"/>
          <w:kern w:val="2"/>
          <w:sz w:val="24"/>
          <w:szCs w:val="24"/>
          <w14:ligatures w14:val="standardContextual"/>
        </w:rPr>
      </w:pPr>
      <w:ins w:id="6305" w:author="Joo, Hye@ARB" w:date="2026-06-04T22:26:00Z">
        <w:r w:rsidRPr="001F60E3">
          <w:rPr>
            <w:rFonts w:ascii="Arial" w:eastAsia="Aptos" w:hAnsi="Arial" w:cs="Arial"/>
            <w:i/>
            <w:iCs/>
            <w:color w:val="404040"/>
            <w:kern w:val="2"/>
            <w:sz w:val="24"/>
            <w:szCs w:val="24"/>
            <w14:ligatures w14:val="standardContextual"/>
          </w:rPr>
          <w:t>ZEV Credits for MDVs and LDTs Other Than LDT1s</w:t>
        </w:r>
        <w:r w:rsidRPr="001F60E3">
          <w:rPr>
            <w:rFonts w:ascii="Arial" w:eastAsia="Aptos" w:hAnsi="Arial" w:cs="Arial"/>
            <w:color w:val="404040"/>
            <w:kern w:val="2"/>
            <w:sz w:val="24"/>
            <w:szCs w:val="24"/>
            <w14:ligatures w14:val="standardContextual"/>
          </w:rPr>
          <w:t xml:space="preserve">. ZEVs and PZEVs classified as MDVs or as LDTs other than LDT1s may be counted toward the ZEV requirement for PCs, LDT1s and LDT2s as applicable, and included in the calculation of ZEV credits as specified in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(g) if the </w:t>
        </w:r>
        <w:proofErr w:type="gramStart"/>
        <w:r w:rsidRPr="001F60E3">
          <w:rPr>
            <w:rFonts w:ascii="Arial" w:eastAsia="Aptos" w:hAnsi="Arial" w:cs="Arial"/>
            <w:color w:val="404040"/>
            <w:kern w:val="2"/>
            <w:sz w:val="24"/>
            <w:szCs w:val="24"/>
            <w14:ligatures w14:val="standardContextual"/>
          </w:rPr>
          <w:t>manufacturer so</w:t>
        </w:r>
        <w:proofErr w:type="gramEnd"/>
        <w:r w:rsidRPr="001F60E3">
          <w:rPr>
            <w:rFonts w:ascii="Arial" w:eastAsia="Aptos" w:hAnsi="Arial" w:cs="Arial"/>
            <w:color w:val="404040"/>
            <w:kern w:val="2"/>
            <w:sz w:val="24"/>
            <w:szCs w:val="24"/>
            <w14:ligatures w14:val="standardContextual"/>
          </w:rPr>
          <w:t xml:space="preserve"> designates.</w:t>
        </w:r>
        <w:r w:rsidRPr="001F60E3">
          <w:rPr>
            <w:rFonts w:ascii="Arial" w:eastAsia="Aptos" w:hAnsi="Arial" w:cs="Arial"/>
            <w:color w:val="404040"/>
            <w:kern w:val="2"/>
            <w:sz w:val="24"/>
            <w:szCs w:val="24"/>
            <w14:ligatures w14:val="standardContextual"/>
          </w:rPr>
          <w:br/>
        </w:r>
      </w:ins>
    </w:p>
    <w:p w14:paraId="405C2B8D" w14:textId="77777777" w:rsidR="001F60E3" w:rsidRPr="001F60E3" w:rsidRDefault="001F60E3" w:rsidP="00D63C32">
      <w:pPr>
        <w:numPr>
          <w:ilvl w:val="0"/>
          <w:numId w:val="51"/>
        </w:numPr>
        <w:spacing w:line="278" w:lineRule="auto"/>
        <w:contextualSpacing/>
        <w:rPr>
          <w:ins w:id="6306" w:author="Joo, Hye@ARB" w:date="2026-06-04T22:26:00Z"/>
          <w:rFonts w:ascii="Arial" w:eastAsia="Aptos" w:hAnsi="Arial" w:cs="Arial"/>
          <w:color w:val="404040"/>
          <w:kern w:val="2"/>
          <w:sz w:val="24"/>
          <w:szCs w:val="24"/>
          <w14:ligatures w14:val="standardContextual"/>
        </w:rPr>
      </w:pPr>
      <w:ins w:id="6307" w:author="Joo, Hye@ARB" w:date="2026-06-04T22:26:00Z">
        <w:r w:rsidRPr="001F60E3">
          <w:rPr>
            <w:rFonts w:ascii="Arial" w:eastAsia="Aptos" w:hAnsi="Arial" w:cs="Arial"/>
            <w:i/>
            <w:iCs/>
            <w:color w:val="404040"/>
            <w:kern w:val="2"/>
            <w:sz w:val="24"/>
            <w:szCs w:val="24"/>
            <w14:ligatures w14:val="standardContextual"/>
          </w:rPr>
          <w:t>ZEV Credits for Advanced Technology Demonstration Programs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AFFA908" w14:textId="77777777" w:rsidR="001F60E3" w:rsidRPr="001F60E3" w:rsidRDefault="001F60E3" w:rsidP="00D63C32">
      <w:pPr>
        <w:numPr>
          <w:ilvl w:val="0"/>
          <w:numId w:val="53"/>
        </w:numPr>
        <w:spacing w:line="278" w:lineRule="auto"/>
        <w:contextualSpacing/>
        <w:rPr>
          <w:ins w:id="6308" w:author="Joo, Hye@ARB" w:date="2026-06-04T22:26:00Z"/>
          <w:rFonts w:ascii="Arial" w:eastAsia="Aptos" w:hAnsi="Arial" w:cs="Arial"/>
          <w:color w:val="404040"/>
          <w:kern w:val="2"/>
          <w:sz w:val="24"/>
          <w:szCs w:val="24"/>
          <w14:ligatures w14:val="standardContextual"/>
        </w:rPr>
      </w:pPr>
      <w:ins w:id="6309" w:author="Joo, Hye@ARB" w:date="2026-06-04T22:26:00Z">
        <w:r w:rsidRPr="001F60E3">
          <w:rPr>
            <w:rFonts w:ascii="Arial" w:eastAsia="Aptos" w:hAnsi="Arial" w:cs="Arial"/>
            <w:i/>
            <w:iCs/>
            <w:color w:val="404040"/>
            <w:kern w:val="2"/>
            <w:sz w:val="24"/>
            <w:szCs w:val="24"/>
            <w14:ligatures w14:val="standardContextual"/>
          </w:rPr>
          <w:t>TZEVs.</w:t>
        </w:r>
        <w:r w:rsidRPr="001F60E3">
          <w:rPr>
            <w:rFonts w:ascii="Arial" w:eastAsia="Aptos" w:hAnsi="Arial" w:cs="Arial"/>
            <w:color w:val="404040"/>
            <w:kern w:val="2"/>
            <w:sz w:val="24"/>
            <w:szCs w:val="24"/>
            <w14:ligatures w14:val="standardContextual"/>
          </w:rPr>
          <w:t xml:space="preserve"> For 2009 through 2014 model years, TZEVs placed in a California advanced technology demonstration program for a period of two or more years, may earn ZEV credits even if it is not "delivered for sale" or registered with the California Department of Motor Vehicles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allowances and credits that it would have earned if placed in service. To determine vehicle credit, the model year designation for a demonstration vehicle shall be consistent with the model year designation for </w:t>
        </w:r>
        <w:r w:rsidRPr="001F60E3">
          <w:rPr>
            <w:rFonts w:ascii="Arial" w:eastAsia="Aptos" w:hAnsi="Arial" w:cs="Arial"/>
            <w:color w:val="404040"/>
            <w:kern w:val="2"/>
            <w:sz w:val="24"/>
            <w:szCs w:val="24"/>
            <w14:ligatures w14:val="standardContextual"/>
          </w:rPr>
          <w:lastRenderedPageBreak/>
          <w:t xml:space="preserve">conventional vehicles placed in the same timeframe. Manufacturers may earn credit for as many as 25 vehicles per model, per ZEV state, per year under this subdivision 1962.1.1(g)(4). A manufacturer's vehicles </w:t>
        </w:r>
        <w:proofErr w:type="gramStart"/>
        <w:r w:rsidRPr="001F60E3">
          <w:rPr>
            <w:rFonts w:ascii="Arial" w:eastAsia="Aptos" w:hAnsi="Arial" w:cs="Arial"/>
            <w:color w:val="404040"/>
            <w:kern w:val="2"/>
            <w:sz w:val="24"/>
            <w:szCs w:val="24"/>
            <w14:ligatures w14:val="standardContextual"/>
          </w:rPr>
          <w:t>in excess of</w:t>
        </w:r>
        <w:proofErr w:type="gramEnd"/>
        <w:r w:rsidRPr="001F60E3">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1F60E3">
          <w:rPr>
            <w:rFonts w:ascii="Arial" w:eastAsia="Aptos" w:hAnsi="Arial" w:cs="Arial"/>
            <w:color w:val="404040"/>
            <w:kern w:val="2"/>
            <w:sz w:val="24"/>
            <w:szCs w:val="24"/>
            <w14:ligatures w14:val="standardContextual"/>
          </w:rPr>
          <w:br/>
        </w:r>
      </w:ins>
    </w:p>
    <w:p w14:paraId="2D0457AC" w14:textId="77777777" w:rsidR="001F60E3" w:rsidRPr="001F60E3" w:rsidRDefault="001F60E3" w:rsidP="00D63C32">
      <w:pPr>
        <w:numPr>
          <w:ilvl w:val="0"/>
          <w:numId w:val="53"/>
        </w:numPr>
        <w:spacing w:line="278" w:lineRule="auto"/>
        <w:contextualSpacing/>
        <w:rPr>
          <w:ins w:id="6310" w:author="Joo, Hye@ARB" w:date="2026-06-04T22:26:00Z"/>
          <w:rFonts w:ascii="Arial" w:eastAsia="Aptos" w:hAnsi="Arial" w:cs="Arial"/>
          <w:color w:val="404040"/>
          <w:kern w:val="2"/>
          <w:sz w:val="24"/>
          <w:szCs w:val="24"/>
          <w14:ligatures w14:val="standardContextual"/>
        </w:rPr>
      </w:pPr>
      <w:ins w:id="6311" w:author="Joo, Hye@ARB" w:date="2026-06-04T22:26:00Z">
        <w:r w:rsidRPr="001F60E3">
          <w:rPr>
            <w:rFonts w:ascii="Arial" w:eastAsia="Aptos" w:hAnsi="Arial" w:cs="Arial"/>
            <w:i/>
            <w:iCs/>
            <w:color w:val="404040"/>
            <w:kern w:val="2"/>
            <w:sz w:val="24"/>
            <w:szCs w:val="24"/>
            <w14:ligatures w14:val="standardContextual"/>
          </w:rPr>
          <w:t>ZEVs</w:t>
        </w:r>
        <w:r w:rsidRPr="001F60E3">
          <w:rPr>
            <w:rFonts w:ascii="Arial" w:eastAsia="Aptos" w:hAnsi="Arial" w:cs="Arial"/>
            <w:color w:val="404040"/>
            <w:kern w:val="2"/>
            <w:sz w:val="24"/>
            <w:szCs w:val="24"/>
            <w14:ligatures w14:val="standardContextual"/>
          </w:rPr>
          <w:t xml:space="preserve">. In model years 2009 through 2017, ZEVs, including Type I.5x and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excluding NEVs and Type 0 ZEVs, placed in a California advanced technology demonstration program for a period of two or more years, may earn ZEV credits even if it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allowances and credits that it would have earned if placed in service. To determine vehicle credit, the model year designation for a demonstration vehicle shall be consistent with the model year designation for conventional vehicles placed in the same timeframe. Manufacturers may earn credit for as many as 25 vehicles per model, per ZEV state, per year under this subdivision 1962.1.1(g)(4). A manufacturer's vehicles </w:t>
        </w:r>
        <w:proofErr w:type="gramStart"/>
        <w:r w:rsidRPr="001F60E3">
          <w:rPr>
            <w:rFonts w:ascii="Arial" w:eastAsia="Aptos" w:hAnsi="Arial" w:cs="Arial"/>
            <w:color w:val="404040"/>
            <w:kern w:val="2"/>
            <w:sz w:val="24"/>
            <w:szCs w:val="24"/>
            <w14:ligatures w14:val="standardContextual"/>
          </w:rPr>
          <w:t>in excess of</w:t>
        </w:r>
        <w:proofErr w:type="gramEnd"/>
        <w:r w:rsidRPr="001F60E3">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1F60E3">
          <w:rPr>
            <w:rFonts w:ascii="Arial" w:eastAsia="Aptos" w:hAnsi="Arial" w:cs="Arial"/>
            <w:color w:val="404040"/>
            <w:kern w:val="2"/>
            <w:sz w:val="24"/>
            <w:szCs w:val="24"/>
            <w14:ligatures w14:val="standardContextual"/>
          </w:rPr>
          <w:br/>
        </w:r>
      </w:ins>
    </w:p>
    <w:p w14:paraId="1AA42B11" w14:textId="77777777" w:rsidR="001F60E3" w:rsidRPr="001F60E3" w:rsidRDefault="001F60E3" w:rsidP="00D63C32">
      <w:pPr>
        <w:numPr>
          <w:ilvl w:val="0"/>
          <w:numId w:val="51"/>
        </w:numPr>
        <w:spacing w:line="278" w:lineRule="auto"/>
        <w:contextualSpacing/>
        <w:rPr>
          <w:ins w:id="6312" w:author="Joo, Hye@ARB" w:date="2026-06-04T22:26:00Z"/>
          <w:rFonts w:ascii="Arial" w:eastAsia="Aptos" w:hAnsi="Arial" w:cs="Arial"/>
          <w:color w:val="404040"/>
          <w:kern w:val="2"/>
          <w:sz w:val="24"/>
          <w:szCs w:val="24"/>
          <w14:ligatures w14:val="standardContextual"/>
        </w:rPr>
      </w:pPr>
      <w:ins w:id="6313" w:author="Joo, Hye@ARB" w:date="2026-06-04T22:26:00Z">
        <w:r w:rsidRPr="001F60E3">
          <w:rPr>
            <w:rFonts w:ascii="Arial" w:eastAsia="Aptos" w:hAnsi="Arial" w:cs="Arial"/>
            <w:i/>
            <w:iCs/>
            <w:color w:val="404040"/>
            <w:kern w:val="2"/>
            <w:sz w:val="24"/>
            <w:szCs w:val="24"/>
            <w14:ligatures w14:val="standardContextual"/>
          </w:rPr>
          <w:t>ZEV Credits for Transportation Systems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714ECE4" w14:textId="77777777" w:rsidR="001F60E3" w:rsidRPr="001F60E3" w:rsidRDefault="001F60E3" w:rsidP="00D63C32">
      <w:pPr>
        <w:numPr>
          <w:ilvl w:val="0"/>
          <w:numId w:val="54"/>
        </w:numPr>
        <w:spacing w:line="278" w:lineRule="auto"/>
        <w:contextualSpacing/>
        <w:rPr>
          <w:ins w:id="6314" w:author="Joo, Hye@ARB" w:date="2026-06-04T22:26:00Z"/>
          <w:rFonts w:ascii="Arial" w:eastAsia="Aptos" w:hAnsi="Arial" w:cs="Arial"/>
          <w:color w:val="404040"/>
          <w:kern w:val="2"/>
          <w:sz w:val="24"/>
          <w:szCs w:val="24"/>
          <w14:ligatures w14:val="standardContextual"/>
        </w:rPr>
      </w:pPr>
      <w:ins w:id="6315" w:author="Joo, Hye@ARB" w:date="2026-06-04T22:26:00Z">
        <w:r w:rsidRPr="001F60E3">
          <w:rPr>
            <w:rFonts w:ascii="Arial" w:eastAsia="Aptos" w:hAnsi="Arial" w:cs="Arial"/>
            <w:i/>
            <w:iCs/>
            <w:color w:val="404040"/>
            <w:kern w:val="2"/>
            <w:sz w:val="24"/>
            <w:szCs w:val="24"/>
            <w14:ligatures w14:val="standardContextual"/>
          </w:rPr>
          <w:t>General.</w:t>
        </w:r>
        <w:r w:rsidRPr="001F60E3">
          <w:rPr>
            <w:rFonts w:ascii="Arial" w:eastAsia="Aptos" w:hAnsi="Arial" w:cs="Arial"/>
            <w:color w:val="404040"/>
            <w:kern w:val="2"/>
            <w:sz w:val="24"/>
            <w:szCs w:val="24"/>
            <w14:ligatures w14:val="standardContextual"/>
          </w:rPr>
          <w:t xml:space="preserve"> In model years 2009 through 2011, a ZEV placed, for two or more years, as part of a transportation </w:t>
        </w:r>
        <w:proofErr w:type="gramStart"/>
        <w:r w:rsidRPr="001F60E3">
          <w:rPr>
            <w:rFonts w:ascii="Arial" w:eastAsia="Aptos" w:hAnsi="Arial" w:cs="Arial"/>
            <w:color w:val="404040"/>
            <w:kern w:val="2"/>
            <w:sz w:val="24"/>
            <w:szCs w:val="24"/>
            <w14:ligatures w14:val="standardContextual"/>
          </w:rPr>
          <w:t>system</w:t>
        </w:r>
        <w:proofErr w:type="gramEnd"/>
        <w:r w:rsidRPr="001F60E3">
          <w:rPr>
            <w:rFonts w:ascii="Arial" w:eastAsia="Aptos" w:hAnsi="Arial" w:cs="Arial"/>
            <w:color w:val="404040"/>
            <w:kern w:val="2"/>
            <w:sz w:val="24"/>
            <w:szCs w:val="24"/>
            <w14:ligatures w14:val="standardContextual"/>
          </w:rPr>
          <w:t xml:space="preserve"> may earn additional ZEV credits, which may be used in the same manner as other credits earned by vehicles of that category, except as provided in subdivision (g)(5)(C) below. In model years 2012 through 2017, a ZEV,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or TZEV placed, for two or more years, as part of a transportation system may earn additional ZEV credits, which may be used in the same manner as other credits earned by vehicles of that category, except as provided in subdivision (d)(5)(E)2. and as provided in subdivision (g)(5)(C) below. In model years 2009 through 2011, an AT PZEV or PZEV placed as part of a transportation system may earn additional ZEV credits, which may be used in the same manner as other credits earned by vehicles of that category, except as provided in </w:t>
        </w:r>
        <w:r w:rsidRPr="001F60E3">
          <w:rPr>
            <w:rFonts w:ascii="Arial" w:eastAsia="Aptos" w:hAnsi="Arial" w:cs="Arial"/>
            <w:color w:val="404040"/>
            <w:kern w:val="2"/>
            <w:sz w:val="24"/>
            <w:szCs w:val="24"/>
            <w14:ligatures w14:val="standardContextual"/>
          </w:rPr>
          <w:lastRenderedPageBreak/>
          <w:t>subdivision (g)(5)(C) below. A NEV is not eligible to earn credit for transportation systems. To earn such credits, the manufacturer must demonstrate to the reasonable satisfaction of the Executive Officer that the vehicle will be used as a part of a project that uses an innovative transportation system as described in subdivision (g)(5)(B) below.</w:t>
        </w:r>
        <w:r w:rsidRPr="001F60E3">
          <w:rPr>
            <w:rFonts w:ascii="Arial" w:eastAsia="Aptos" w:hAnsi="Arial" w:cs="Arial"/>
            <w:color w:val="404040"/>
            <w:kern w:val="2"/>
            <w:sz w:val="24"/>
            <w:szCs w:val="24"/>
            <w14:ligatures w14:val="standardContextual"/>
          </w:rPr>
          <w:br/>
        </w:r>
      </w:ins>
    </w:p>
    <w:p w14:paraId="68D0A5C4" w14:textId="77777777" w:rsidR="001F60E3" w:rsidRPr="001F60E3" w:rsidRDefault="001F60E3" w:rsidP="00D63C32">
      <w:pPr>
        <w:numPr>
          <w:ilvl w:val="0"/>
          <w:numId w:val="54"/>
        </w:numPr>
        <w:spacing w:line="278" w:lineRule="auto"/>
        <w:contextualSpacing/>
        <w:rPr>
          <w:ins w:id="6316" w:author="Joo, Hye@ARB" w:date="2026-06-04T22:26:00Z"/>
          <w:rFonts w:ascii="Arial" w:eastAsia="Aptos" w:hAnsi="Arial" w:cs="Arial"/>
          <w:color w:val="404040"/>
          <w:kern w:val="2"/>
          <w:sz w:val="24"/>
          <w:szCs w:val="24"/>
          <w14:ligatures w14:val="standardContextual"/>
        </w:rPr>
      </w:pPr>
      <w:ins w:id="6317" w:author="Joo, Hye@ARB" w:date="2026-06-04T22:26:00Z">
        <w:r w:rsidRPr="001F60E3">
          <w:rPr>
            <w:rFonts w:ascii="Arial" w:eastAsia="Aptos" w:hAnsi="Arial" w:cs="Arial"/>
            <w:i/>
            <w:iCs/>
            <w:color w:val="404040"/>
            <w:kern w:val="2"/>
            <w:sz w:val="24"/>
            <w:szCs w:val="24"/>
            <w14:ligatures w14:val="standardContextual"/>
          </w:rPr>
          <w:t>Credits Earned</w:t>
        </w:r>
        <w:r w:rsidRPr="001F60E3">
          <w:rPr>
            <w:rFonts w:ascii="Arial" w:eastAsia="Aptos" w:hAnsi="Arial" w:cs="Arial"/>
            <w:color w:val="404040"/>
            <w:kern w:val="2"/>
            <w:sz w:val="24"/>
            <w:szCs w:val="24"/>
            <w14:ligatures w14:val="standardContextual"/>
          </w:rPr>
          <w:t>. In order to earn additional credit under this section (g)(5), a project must at a minimum demonstrate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shared use of ZEVs,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TZEVs, AT PZEVs or PZEVs, and [ii] the application of "intelligent" new technologies such as reservation management, card systems, depot management, location management, charge billing and real time wireless information systems. If, in addition to factors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and [ii] above, a project also features linkage to transit, the project may receive further additional credit. For ZEVs only, not including NEVs, a project that features linkage to transit, such as dedicated parking and charging facilities at transit stations, but does not demonstrate shared use or the application of intelligent new technologies, may also receive additional credit for linkage to transit. The maximum credit awarded per vehicle shall be determined by the Executive Officer, based upon an application submitted by the manufacturer and, if appropriate, the project manager. The maximum credit awarded shall not exceed the following:</w:t>
        </w:r>
      </w:ins>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520"/>
        <w:gridCol w:w="1890"/>
        <w:gridCol w:w="1499"/>
      </w:tblGrid>
      <w:tr w:rsidR="001F60E3" w:rsidRPr="001F60E3" w14:paraId="0BEE13E8" w14:textId="77777777">
        <w:trPr>
          <w:ins w:id="6318" w:author="Joo, Hye@ARB" w:date="2026-06-04T22:26:00Z"/>
        </w:trPr>
        <w:tc>
          <w:tcPr>
            <w:tcW w:w="1980" w:type="dxa"/>
            <w:vAlign w:val="center"/>
          </w:tcPr>
          <w:p w14:paraId="27744039" w14:textId="77777777" w:rsidR="001F60E3" w:rsidRPr="001F60E3" w:rsidRDefault="001F60E3" w:rsidP="001F60E3">
            <w:pPr>
              <w:keepNext/>
              <w:spacing w:after="0" w:line="240" w:lineRule="auto"/>
              <w:jc w:val="center"/>
              <w:rPr>
                <w:ins w:id="6319" w:author="Joo, Hye@ARB" w:date="2026-06-04T22:26:00Z"/>
                <w:rFonts w:ascii="Arial" w:eastAsia="Times New Roman" w:hAnsi="Arial" w:cs="Arial"/>
                <w:i/>
                <w:sz w:val="24"/>
                <w:szCs w:val="20"/>
              </w:rPr>
            </w:pPr>
            <w:ins w:id="6320" w:author="Joo, Hye@ARB" w:date="2026-06-04T22:26:00Z">
              <w:r w:rsidRPr="001F60E3">
                <w:rPr>
                  <w:rFonts w:ascii="Arial" w:eastAsia="Times New Roman" w:hAnsi="Arial" w:cs="Arial"/>
                  <w:i/>
                  <w:sz w:val="24"/>
                  <w:szCs w:val="20"/>
                </w:rPr>
                <w:t>Type of Vehicle</w:t>
              </w:r>
            </w:ins>
          </w:p>
        </w:tc>
        <w:tc>
          <w:tcPr>
            <w:tcW w:w="2520" w:type="dxa"/>
            <w:vAlign w:val="center"/>
          </w:tcPr>
          <w:p w14:paraId="31D09363" w14:textId="77777777" w:rsidR="001F60E3" w:rsidRPr="001F60E3" w:rsidRDefault="001F60E3" w:rsidP="001F60E3">
            <w:pPr>
              <w:keepNext/>
              <w:spacing w:after="0" w:line="240" w:lineRule="auto"/>
              <w:jc w:val="center"/>
              <w:rPr>
                <w:ins w:id="6321" w:author="Joo, Hye@ARB" w:date="2026-06-04T22:26:00Z"/>
                <w:rFonts w:ascii="Arial" w:eastAsia="Times New Roman" w:hAnsi="Arial" w:cs="Arial"/>
                <w:i/>
                <w:sz w:val="24"/>
                <w:szCs w:val="20"/>
              </w:rPr>
            </w:pPr>
            <w:ins w:id="6322" w:author="Joo, Hye@ARB" w:date="2026-06-04T22:26:00Z">
              <w:r w:rsidRPr="001F60E3">
                <w:rPr>
                  <w:rFonts w:ascii="Arial" w:eastAsia="Times New Roman" w:hAnsi="Arial" w:cs="Arial"/>
                  <w:i/>
                  <w:sz w:val="24"/>
                  <w:szCs w:val="20"/>
                </w:rPr>
                <w:t>Model Year</w:t>
              </w:r>
            </w:ins>
          </w:p>
        </w:tc>
        <w:tc>
          <w:tcPr>
            <w:tcW w:w="1890" w:type="dxa"/>
            <w:vAlign w:val="center"/>
          </w:tcPr>
          <w:p w14:paraId="29B31E26" w14:textId="77777777" w:rsidR="001F60E3" w:rsidRPr="001F60E3" w:rsidRDefault="001F60E3" w:rsidP="001F60E3">
            <w:pPr>
              <w:keepNext/>
              <w:spacing w:after="0" w:line="240" w:lineRule="auto"/>
              <w:jc w:val="center"/>
              <w:rPr>
                <w:ins w:id="6323" w:author="Joo, Hye@ARB" w:date="2026-06-04T22:26:00Z"/>
                <w:rFonts w:ascii="Arial" w:eastAsia="Times New Roman" w:hAnsi="Arial" w:cs="Arial"/>
                <w:i/>
                <w:sz w:val="24"/>
                <w:szCs w:val="20"/>
              </w:rPr>
            </w:pPr>
            <w:ins w:id="6324" w:author="Joo, Hye@ARB" w:date="2026-06-04T22:26:00Z">
              <w:r w:rsidRPr="001F60E3">
                <w:rPr>
                  <w:rFonts w:ascii="Arial" w:eastAsia="Times New Roman" w:hAnsi="Arial" w:cs="Arial"/>
                  <w:i/>
                  <w:sz w:val="24"/>
                  <w:szCs w:val="20"/>
                </w:rPr>
                <w:t>Shared Use, Intelligence</w:t>
              </w:r>
            </w:ins>
          </w:p>
        </w:tc>
        <w:tc>
          <w:tcPr>
            <w:tcW w:w="1499" w:type="dxa"/>
            <w:vAlign w:val="center"/>
          </w:tcPr>
          <w:p w14:paraId="579861D5" w14:textId="77777777" w:rsidR="001F60E3" w:rsidRPr="001F60E3" w:rsidRDefault="001F60E3" w:rsidP="001F60E3">
            <w:pPr>
              <w:keepNext/>
              <w:spacing w:after="0" w:line="240" w:lineRule="auto"/>
              <w:jc w:val="center"/>
              <w:rPr>
                <w:ins w:id="6325" w:author="Joo, Hye@ARB" w:date="2026-06-04T22:26:00Z"/>
                <w:rFonts w:ascii="Arial" w:eastAsia="Times New Roman" w:hAnsi="Arial" w:cs="Arial"/>
                <w:i/>
                <w:sz w:val="24"/>
                <w:szCs w:val="20"/>
              </w:rPr>
            </w:pPr>
            <w:ins w:id="6326" w:author="Joo, Hye@ARB" w:date="2026-06-04T22:26:00Z">
              <w:r w:rsidRPr="001F60E3">
                <w:rPr>
                  <w:rFonts w:ascii="Arial" w:eastAsia="Times New Roman" w:hAnsi="Arial" w:cs="Arial"/>
                  <w:i/>
                  <w:sz w:val="24"/>
                  <w:szCs w:val="20"/>
                </w:rPr>
                <w:t>Linkage to Transit</w:t>
              </w:r>
            </w:ins>
          </w:p>
        </w:tc>
      </w:tr>
      <w:tr w:rsidR="001F60E3" w:rsidRPr="001F60E3" w14:paraId="2AAAD0C6" w14:textId="77777777">
        <w:trPr>
          <w:ins w:id="6327" w:author="Joo, Hye@ARB" w:date="2026-06-04T22:26:00Z"/>
        </w:trPr>
        <w:tc>
          <w:tcPr>
            <w:tcW w:w="1980" w:type="dxa"/>
            <w:vAlign w:val="center"/>
          </w:tcPr>
          <w:p w14:paraId="477E517F" w14:textId="77777777" w:rsidR="001F60E3" w:rsidRPr="001F60E3" w:rsidRDefault="001F60E3" w:rsidP="001F60E3">
            <w:pPr>
              <w:keepNext/>
              <w:spacing w:before="40" w:after="0" w:line="240" w:lineRule="auto"/>
              <w:jc w:val="center"/>
              <w:rPr>
                <w:ins w:id="6328" w:author="Joo, Hye@ARB" w:date="2026-06-04T22:26:00Z"/>
                <w:rFonts w:ascii="Arial" w:eastAsia="Times New Roman" w:hAnsi="Arial" w:cs="Arial"/>
                <w:sz w:val="24"/>
                <w:szCs w:val="20"/>
              </w:rPr>
            </w:pPr>
            <w:ins w:id="6329" w:author="Joo, Hye@ARB" w:date="2026-06-04T22:26:00Z">
              <w:r w:rsidRPr="001F60E3">
                <w:rPr>
                  <w:rFonts w:ascii="Arial" w:eastAsia="Times New Roman" w:hAnsi="Arial" w:cs="Arial"/>
                  <w:sz w:val="24"/>
                  <w:szCs w:val="20"/>
                </w:rPr>
                <w:t>PZEV</w:t>
              </w:r>
            </w:ins>
          </w:p>
        </w:tc>
        <w:tc>
          <w:tcPr>
            <w:tcW w:w="2520" w:type="dxa"/>
            <w:vAlign w:val="center"/>
          </w:tcPr>
          <w:p w14:paraId="5409410A" w14:textId="77777777" w:rsidR="001F60E3" w:rsidRPr="001F60E3" w:rsidRDefault="001F60E3" w:rsidP="001F60E3">
            <w:pPr>
              <w:keepNext/>
              <w:spacing w:before="40" w:after="0" w:line="240" w:lineRule="auto"/>
              <w:jc w:val="center"/>
              <w:rPr>
                <w:ins w:id="6330" w:author="Joo, Hye@ARB" w:date="2026-06-04T22:26:00Z"/>
                <w:rFonts w:ascii="Arial" w:eastAsia="Times New Roman" w:hAnsi="Arial" w:cs="Arial"/>
                <w:sz w:val="24"/>
                <w:szCs w:val="20"/>
              </w:rPr>
            </w:pPr>
            <w:ins w:id="6331" w:author="Joo, Hye@ARB" w:date="2026-06-04T22:26:00Z">
              <w:r w:rsidRPr="001F60E3">
                <w:rPr>
                  <w:rFonts w:ascii="Arial" w:eastAsia="Times New Roman" w:hAnsi="Arial" w:cs="Arial"/>
                  <w:sz w:val="24"/>
                  <w:szCs w:val="20"/>
                </w:rPr>
                <w:t>through 2011</w:t>
              </w:r>
            </w:ins>
          </w:p>
        </w:tc>
        <w:tc>
          <w:tcPr>
            <w:tcW w:w="1890" w:type="dxa"/>
            <w:vAlign w:val="center"/>
          </w:tcPr>
          <w:p w14:paraId="0210F68D" w14:textId="77777777" w:rsidR="001F60E3" w:rsidRPr="001F60E3" w:rsidRDefault="001F60E3" w:rsidP="001F60E3">
            <w:pPr>
              <w:keepNext/>
              <w:spacing w:before="40" w:after="0" w:line="240" w:lineRule="auto"/>
              <w:jc w:val="center"/>
              <w:rPr>
                <w:ins w:id="6332" w:author="Joo, Hye@ARB" w:date="2026-06-04T22:26:00Z"/>
                <w:rFonts w:ascii="Arial" w:eastAsia="Times New Roman" w:hAnsi="Arial" w:cs="Arial"/>
                <w:sz w:val="24"/>
                <w:szCs w:val="20"/>
              </w:rPr>
            </w:pPr>
            <w:ins w:id="6333" w:author="Joo, Hye@ARB" w:date="2026-06-04T22:26:00Z">
              <w:r w:rsidRPr="001F60E3">
                <w:rPr>
                  <w:rFonts w:ascii="Arial" w:eastAsia="Times New Roman" w:hAnsi="Arial" w:cs="Arial"/>
                  <w:sz w:val="24"/>
                  <w:szCs w:val="20"/>
                </w:rPr>
                <w:t>2</w:t>
              </w:r>
            </w:ins>
          </w:p>
        </w:tc>
        <w:tc>
          <w:tcPr>
            <w:tcW w:w="1499" w:type="dxa"/>
            <w:vAlign w:val="center"/>
          </w:tcPr>
          <w:p w14:paraId="5FCF317F" w14:textId="77777777" w:rsidR="001F60E3" w:rsidRPr="001F60E3" w:rsidRDefault="001F60E3" w:rsidP="001F60E3">
            <w:pPr>
              <w:keepNext/>
              <w:spacing w:before="40" w:after="0" w:line="240" w:lineRule="auto"/>
              <w:jc w:val="center"/>
              <w:rPr>
                <w:ins w:id="6334" w:author="Joo, Hye@ARB" w:date="2026-06-04T22:26:00Z"/>
                <w:rFonts w:ascii="Arial" w:eastAsia="Times New Roman" w:hAnsi="Arial" w:cs="Arial"/>
                <w:sz w:val="24"/>
                <w:szCs w:val="20"/>
              </w:rPr>
            </w:pPr>
            <w:ins w:id="6335" w:author="Joo, Hye@ARB" w:date="2026-06-04T22:26:00Z">
              <w:r w:rsidRPr="001F60E3">
                <w:rPr>
                  <w:rFonts w:ascii="Arial" w:eastAsia="Times New Roman" w:hAnsi="Arial" w:cs="Arial"/>
                  <w:sz w:val="24"/>
                  <w:szCs w:val="20"/>
                </w:rPr>
                <w:t>1</w:t>
              </w:r>
            </w:ins>
          </w:p>
        </w:tc>
      </w:tr>
      <w:tr w:rsidR="001F60E3" w:rsidRPr="001F60E3" w14:paraId="0B1C196F" w14:textId="77777777">
        <w:trPr>
          <w:trHeight w:val="296"/>
          <w:ins w:id="6336" w:author="Joo, Hye@ARB" w:date="2026-06-04T22:26:00Z"/>
        </w:trPr>
        <w:tc>
          <w:tcPr>
            <w:tcW w:w="1980" w:type="dxa"/>
            <w:vAlign w:val="center"/>
          </w:tcPr>
          <w:p w14:paraId="7617FB2B" w14:textId="77777777" w:rsidR="001F60E3" w:rsidRPr="001F60E3" w:rsidRDefault="001F60E3" w:rsidP="001F60E3">
            <w:pPr>
              <w:keepNext/>
              <w:spacing w:before="40" w:after="0" w:line="240" w:lineRule="auto"/>
              <w:jc w:val="center"/>
              <w:rPr>
                <w:ins w:id="6337" w:author="Joo, Hye@ARB" w:date="2026-06-04T22:26:00Z"/>
                <w:rFonts w:ascii="Arial" w:eastAsia="Times New Roman" w:hAnsi="Arial" w:cs="Arial"/>
                <w:sz w:val="24"/>
                <w:szCs w:val="20"/>
              </w:rPr>
            </w:pPr>
            <w:ins w:id="6338" w:author="Joo, Hye@ARB" w:date="2026-06-04T22:26:00Z">
              <w:r w:rsidRPr="001F60E3">
                <w:rPr>
                  <w:rFonts w:ascii="Arial" w:eastAsia="Times New Roman" w:hAnsi="Arial" w:cs="Arial"/>
                  <w:sz w:val="24"/>
                  <w:szCs w:val="20"/>
                </w:rPr>
                <w:t>AT PZEV</w:t>
              </w:r>
            </w:ins>
          </w:p>
        </w:tc>
        <w:tc>
          <w:tcPr>
            <w:tcW w:w="2520" w:type="dxa"/>
            <w:vAlign w:val="center"/>
          </w:tcPr>
          <w:p w14:paraId="110B8627" w14:textId="77777777" w:rsidR="001F60E3" w:rsidRPr="001F60E3" w:rsidRDefault="001F60E3" w:rsidP="001F60E3">
            <w:pPr>
              <w:keepNext/>
              <w:spacing w:before="40" w:after="0" w:line="240" w:lineRule="auto"/>
              <w:jc w:val="center"/>
              <w:rPr>
                <w:ins w:id="6339" w:author="Joo, Hye@ARB" w:date="2026-06-04T22:26:00Z"/>
                <w:rFonts w:ascii="Arial" w:eastAsia="Times New Roman" w:hAnsi="Arial" w:cs="Arial"/>
                <w:sz w:val="24"/>
                <w:szCs w:val="20"/>
              </w:rPr>
            </w:pPr>
            <w:ins w:id="6340" w:author="Joo, Hye@ARB" w:date="2026-06-04T22:26:00Z">
              <w:r w:rsidRPr="001F60E3">
                <w:rPr>
                  <w:rFonts w:ascii="Arial" w:eastAsia="Times New Roman" w:hAnsi="Arial" w:cs="Arial"/>
                  <w:sz w:val="24"/>
                  <w:szCs w:val="20"/>
                </w:rPr>
                <w:t>through 2011</w:t>
              </w:r>
            </w:ins>
          </w:p>
        </w:tc>
        <w:tc>
          <w:tcPr>
            <w:tcW w:w="1890" w:type="dxa"/>
            <w:vAlign w:val="center"/>
          </w:tcPr>
          <w:p w14:paraId="02263E71" w14:textId="77777777" w:rsidR="001F60E3" w:rsidRPr="001F60E3" w:rsidRDefault="001F60E3" w:rsidP="001F60E3">
            <w:pPr>
              <w:keepNext/>
              <w:spacing w:before="40" w:after="0" w:line="240" w:lineRule="auto"/>
              <w:jc w:val="center"/>
              <w:rPr>
                <w:ins w:id="6341" w:author="Joo, Hye@ARB" w:date="2026-06-04T22:26:00Z"/>
                <w:rFonts w:ascii="Arial" w:eastAsia="Times New Roman" w:hAnsi="Arial" w:cs="Arial"/>
                <w:sz w:val="24"/>
                <w:szCs w:val="20"/>
              </w:rPr>
            </w:pPr>
            <w:ins w:id="6342" w:author="Joo, Hye@ARB" w:date="2026-06-04T22:26:00Z">
              <w:r w:rsidRPr="001F60E3">
                <w:rPr>
                  <w:rFonts w:ascii="Arial" w:eastAsia="Times New Roman" w:hAnsi="Arial" w:cs="Arial"/>
                  <w:sz w:val="24"/>
                  <w:szCs w:val="20"/>
                </w:rPr>
                <w:t>4</w:t>
              </w:r>
            </w:ins>
          </w:p>
        </w:tc>
        <w:tc>
          <w:tcPr>
            <w:tcW w:w="1499" w:type="dxa"/>
            <w:vAlign w:val="center"/>
          </w:tcPr>
          <w:p w14:paraId="10363857" w14:textId="77777777" w:rsidR="001F60E3" w:rsidRPr="001F60E3" w:rsidRDefault="001F60E3" w:rsidP="001F60E3">
            <w:pPr>
              <w:keepNext/>
              <w:spacing w:before="40" w:after="0" w:line="240" w:lineRule="auto"/>
              <w:jc w:val="center"/>
              <w:rPr>
                <w:ins w:id="6343" w:author="Joo, Hye@ARB" w:date="2026-06-04T22:26:00Z"/>
                <w:rFonts w:ascii="Arial" w:eastAsia="Times New Roman" w:hAnsi="Arial" w:cs="Arial"/>
                <w:sz w:val="24"/>
                <w:szCs w:val="20"/>
              </w:rPr>
            </w:pPr>
            <w:ins w:id="6344" w:author="Joo, Hye@ARB" w:date="2026-06-04T22:26:00Z">
              <w:r w:rsidRPr="001F60E3">
                <w:rPr>
                  <w:rFonts w:ascii="Arial" w:eastAsia="Times New Roman" w:hAnsi="Arial" w:cs="Arial"/>
                  <w:sz w:val="24"/>
                  <w:szCs w:val="20"/>
                </w:rPr>
                <w:t>2</w:t>
              </w:r>
            </w:ins>
          </w:p>
        </w:tc>
      </w:tr>
      <w:tr w:rsidR="001F60E3" w:rsidRPr="001F60E3" w14:paraId="492D342C" w14:textId="77777777">
        <w:trPr>
          <w:ins w:id="6345" w:author="Joo, Hye@ARB" w:date="2026-06-04T22:26:00Z"/>
        </w:trPr>
        <w:tc>
          <w:tcPr>
            <w:tcW w:w="1980" w:type="dxa"/>
            <w:vAlign w:val="center"/>
          </w:tcPr>
          <w:p w14:paraId="500867CD" w14:textId="77777777" w:rsidR="001F60E3" w:rsidRPr="001F60E3" w:rsidRDefault="001F60E3" w:rsidP="001F60E3">
            <w:pPr>
              <w:keepNext/>
              <w:spacing w:before="40" w:after="0" w:line="240" w:lineRule="auto"/>
              <w:jc w:val="center"/>
              <w:rPr>
                <w:ins w:id="6346" w:author="Joo, Hye@ARB" w:date="2026-06-04T22:26:00Z"/>
                <w:rFonts w:ascii="Arial" w:eastAsia="Times New Roman" w:hAnsi="Arial" w:cs="Arial"/>
                <w:sz w:val="24"/>
                <w:szCs w:val="20"/>
              </w:rPr>
            </w:pPr>
            <w:ins w:id="6347" w:author="Joo, Hye@ARB" w:date="2026-06-04T22:26:00Z">
              <w:r w:rsidRPr="001F60E3">
                <w:rPr>
                  <w:rFonts w:ascii="Arial" w:eastAsia="Times New Roman" w:hAnsi="Arial" w:cs="Arial"/>
                  <w:sz w:val="24"/>
                  <w:szCs w:val="20"/>
                </w:rPr>
                <w:t>TZEV</w:t>
              </w:r>
            </w:ins>
          </w:p>
        </w:tc>
        <w:tc>
          <w:tcPr>
            <w:tcW w:w="2520" w:type="dxa"/>
            <w:vAlign w:val="center"/>
          </w:tcPr>
          <w:p w14:paraId="6D831151" w14:textId="77777777" w:rsidR="001F60E3" w:rsidRPr="001F60E3" w:rsidRDefault="001F60E3" w:rsidP="001F60E3">
            <w:pPr>
              <w:keepNext/>
              <w:spacing w:before="40" w:after="0" w:line="240" w:lineRule="auto"/>
              <w:jc w:val="center"/>
              <w:rPr>
                <w:ins w:id="6348" w:author="Joo, Hye@ARB" w:date="2026-06-04T22:26:00Z"/>
                <w:rFonts w:ascii="Arial" w:eastAsia="Times New Roman" w:hAnsi="Arial" w:cs="Arial"/>
                <w:sz w:val="24"/>
                <w:szCs w:val="20"/>
              </w:rPr>
            </w:pPr>
            <w:ins w:id="6349" w:author="Joo, Hye@ARB" w:date="2026-06-04T22:26:00Z">
              <w:r w:rsidRPr="001F60E3">
                <w:rPr>
                  <w:rFonts w:ascii="Arial" w:eastAsia="Times New Roman" w:hAnsi="Arial" w:cs="Arial"/>
                  <w:sz w:val="24"/>
                  <w:szCs w:val="20"/>
                </w:rPr>
                <w:t>2009 through 2011</w:t>
              </w:r>
            </w:ins>
          </w:p>
        </w:tc>
        <w:tc>
          <w:tcPr>
            <w:tcW w:w="1890" w:type="dxa"/>
            <w:vAlign w:val="center"/>
          </w:tcPr>
          <w:p w14:paraId="583C3534" w14:textId="77777777" w:rsidR="001F60E3" w:rsidRPr="001F60E3" w:rsidRDefault="001F60E3" w:rsidP="001F60E3">
            <w:pPr>
              <w:keepNext/>
              <w:spacing w:before="40" w:after="0" w:line="240" w:lineRule="auto"/>
              <w:jc w:val="center"/>
              <w:rPr>
                <w:ins w:id="6350" w:author="Joo, Hye@ARB" w:date="2026-06-04T22:26:00Z"/>
                <w:rFonts w:ascii="Arial" w:eastAsia="Times New Roman" w:hAnsi="Arial" w:cs="Arial"/>
                <w:sz w:val="24"/>
                <w:szCs w:val="20"/>
              </w:rPr>
            </w:pPr>
            <w:ins w:id="6351" w:author="Joo, Hye@ARB" w:date="2026-06-04T22:26:00Z">
              <w:r w:rsidRPr="001F60E3">
                <w:rPr>
                  <w:rFonts w:ascii="Arial" w:eastAsia="Times New Roman" w:hAnsi="Arial" w:cs="Arial"/>
                  <w:sz w:val="24"/>
                  <w:szCs w:val="20"/>
                </w:rPr>
                <w:t>4</w:t>
              </w:r>
            </w:ins>
          </w:p>
        </w:tc>
        <w:tc>
          <w:tcPr>
            <w:tcW w:w="1499" w:type="dxa"/>
            <w:vAlign w:val="center"/>
          </w:tcPr>
          <w:p w14:paraId="18D1F192" w14:textId="77777777" w:rsidR="001F60E3" w:rsidRPr="001F60E3" w:rsidRDefault="001F60E3" w:rsidP="001F60E3">
            <w:pPr>
              <w:keepNext/>
              <w:spacing w:before="40" w:after="0" w:line="240" w:lineRule="auto"/>
              <w:jc w:val="center"/>
              <w:rPr>
                <w:ins w:id="6352" w:author="Joo, Hye@ARB" w:date="2026-06-04T22:26:00Z"/>
                <w:rFonts w:ascii="Arial" w:eastAsia="Times New Roman" w:hAnsi="Arial" w:cs="Arial"/>
                <w:sz w:val="24"/>
                <w:szCs w:val="20"/>
              </w:rPr>
            </w:pPr>
            <w:ins w:id="6353" w:author="Joo, Hye@ARB" w:date="2026-06-04T22:26:00Z">
              <w:r w:rsidRPr="001F60E3">
                <w:rPr>
                  <w:rFonts w:ascii="Arial" w:eastAsia="Times New Roman" w:hAnsi="Arial" w:cs="Arial"/>
                  <w:sz w:val="24"/>
                  <w:szCs w:val="20"/>
                </w:rPr>
                <w:t>2</w:t>
              </w:r>
            </w:ins>
          </w:p>
        </w:tc>
      </w:tr>
      <w:tr w:rsidR="001F60E3" w:rsidRPr="001F60E3" w14:paraId="77F2DFC7" w14:textId="77777777">
        <w:trPr>
          <w:ins w:id="6354" w:author="Joo, Hye@ARB" w:date="2026-06-04T22:26:00Z"/>
        </w:trPr>
        <w:tc>
          <w:tcPr>
            <w:tcW w:w="1980" w:type="dxa"/>
            <w:vAlign w:val="center"/>
          </w:tcPr>
          <w:p w14:paraId="6637566C" w14:textId="77777777" w:rsidR="001F60E3" w:rsidRPr="001F60E3" w:rsidRDefault="001F60E3" w:rsidP="001F60E3">
            <w:pPr>
              <w:keepNext/>
              <w:spacing w:before="40" w:after="0" w:line="240" w:lineRule="auto"/>
              <w:jc w:val="center"/>
              <w:rPr>
                <w:ins w:id="6355" w:author="Joo, Hye@ARB" w:date="2026-06-04T22:26:00Z"/>
                <w:rFonts w:ascii="Arial" w:eastAsia="Times New Roman" w:hAnsi="Arial" w:cs="Arial"/>
                <w:sz w:val="24"/>
                <w:szCs w:val="20"/>
              </w:rPr>
            </w:pPr>
            <w:ins w:id="6356" w:author="Joo, Hye@ARB" w:date="2026-06-04T22:26:00Z">
              <w:r w:rsidRPr="001F60E3">
                <w:rPr>
                  <w:rFonts w:ascii="Arial" w:eastAsia="Times New Roman" w:hAnsi="Arial" w:cs="Arial"/>
                  <w:sz w:val="24"/>
                  <w:szCs w:val="20"/>
                </w:rPr>
                <w:t xml:space="preserve">ZEV </w:t>
              </w:r>
            </w:ins>
          </w:p>
        </w:tc>
        <w:tc>
          <w:tcPr>
            <w:tcW w:w="2520" w:type="dxa"/>
            <w:vAlign w:val="center"/>
          </w:tcPr>
          <w:p w14:paraId="73FB5049" w14:textId="77777777" w:rsidR="001F60E3" w:rsidRPr="001F60E3" w:rsidRDefault="001F60E3" w:rsidP="001F60E3">
            <w:pPr>
              <w:keepNext/>
              <w:spacing w:before="40" w:after="0" w:line="240" w:lineRule="auto"/>
              <w:jc w:val="center"/>
              <w:rPr>
                <w:ins w:id="6357" w:author="Joo, Hye@ARB" w:date="2026-06-04T22:26:00Z"/>
                <w:rFonts w:ascii="Arial" w:eastAsia="Times New Roman" w:hAnsi="Arial" w:cs="Arial"/>
                <w:sz w:val="24"/>
                <w:szCs w:val="20"/>
              </w:rPr>
            </w:pPr>
            <w:ins w:id="6358" w:author="Joo, Hye@ARB" w:date="2026-06-04T22:26:00Z">
              <w:r w:rsidRPr="001F60E3">
                <w:rPr>
                  <w:rFonts w:ascii="Arial" w:eastAsia="Times New Roman" w:hAnsi="Arial" w:cs="Arial"/>
                  <w:sz w:val="24"/>
                  <w:szCs w:val="20"/>
                </w:rPr>
                <w:t>2009 through 2011</w:t>
              </w:r>
            </w:ins>
          </w:p>
        </w:tc>
        <w:tc>
          <w:tcPr>
            <w:tcW w:w="1890" w:type="dxa"/>
            <w:vAlign w:val="center"/>
          </w:tcPr>
          <w:p w14:paraId="0B4405AC" w14:textId="77777777" w:rsidR="001F60E3" w:rsidRPr="001F60E3" w:rsidRDefault="001F60E3" w:rsidP="001F60E3">
            <w:pPr>
              <w:keepNext/>
              <w:spacing w:before="40" w:after="0" w:line="240" w:lineRule="auto"/>
              <w:jc w:val="center"/>
              <w:rPr>
                <w:ins w:id="6359" w:author="Joo, Hye@ARB" w:date="2026-06-04T22:26:00Z"/>
                <w:rFonts w:ascii="Arial" w:eastAsia="Times New Roman" w:hAnsi="Arial" w:cs="Arial"/>
                <w:sz w:val="24"/>
                <w:szCs w:val="20"/>
              </w:rPr>
            </w:pPr>
            <w:ins w:id="6360" w:author="Joo, Hye@ARB" w:date="2026-06-04T22:26:00Z">
              <w:r w:rsidRPr="001F60E3">
                <w:rPr>
                  <w:rFonts w:ascii="Arial" w:eastAsia="Times New Roman" w:hAnsi="Arial" w:cs="Arial"/>
                  <w:sz w:val="24"/>
                  <w:szCs w:val="20"/>
                </w:rPr>
                <w:t>6</w:t>
              </w:r>
            </w:ins>
          </w:p>
        </w:tc>
        <w:tc>
          <w:tcPr>
            <w:tcW w:w="1499" w:type="dxa"/>
            <w:vAlign w:val="center"/>
          </w:tcPr>
          <w:p w14:paraId="4B9A426B" w14:textId="77777777" w:rsidR="001F60E3" w:rsidRPr="001F60E3" w:rsidRDefault="001F60E3" w:rsidP="001F60E3">
            <w:pPr>
              <w:keepNext/>
              <w:spacing w:before="40" w:after="0" w:line="240" w:lineRule="auto"/>
              <w:jc w:val="center"/>
              <w:rPr>
                <w:ins w:id="6361" w:author="Joo, Hye@ARB" w:date="2026-06-04T22:26:00Z"/>
                <w:rFonts w:ascii="Arial" w:eastAsia="Times New Roman" w:hAnsi="Arial" w:cs="Arial"/>
                <w:sz w:val="24"/>
                <w:szCs w:val="20"/>
              </w:rPr>
            </w:pPr>
            <w:ins w:id="6362" w:author="Joo, Hye@ARB" w:date="2026-06-04T22:26:00Z">
              <w:r w:rsidRPr="001F60E3">
                <w:rPr>
                  <w:rFonts w:ascii="Arial" w:eastAsia="Times New Roman" w:hAnsi="Arial" w:cs="Arial"/>
                  <w:sz w:val="24"/>
                  <w:szCs w:val="20"/>
                </w:rPr>
                <w:t>3</w:t>
              </w:r>
            </w:ins>
          </w:p>
        </w:tc>
      </w:tr>
      <w:tr w:rsidR="001F60E3" w:rsidRPr="001F60E3" w14:paraId="18A8F8DE" w14:textId="77777777">
        <w:trPr>
          <w:ins w:id="6363" w:author="Joo, Hye@ARB" w:date="2026-06-04T22:26:00Z"/>
        </w:trPr>
        <w:tc>
          <w:tcPr>
            <w:tcW w:w="1980" w:type="dxa"/>
            <w:vAlign w:val="center"/>
          </w:tcPr>
          <w:p w14:paraId="3B7FDE7D" w14:textId="77777777" w:rsidR="001F60E3" w:rsidRPr="001F60E3" w:rsidRDefault="001F60E3" w:rsidP="001F60E3">
            <w:pPr>
              <w:keepNext/>
              <w:spacing w:before="40" w:after="0" w:line="240" w:lineRule="auto"/>
              <w:jc w:val="center"/>
              <w:rPr>
                <w:ins w:id="6364" w:author="Joo, Hye@ARB" w:date="2026-06-04T22:26:00Z"/>
                <w:rFonts w:ascii="Arial" w:eastAsia="Times New Roman" w:hAnsi="Arial" w:cs="Arial"/>
                <w:sz w:val="24"/>
                <w:szCs w:val="20"/>
              </w:rPr>
            </w:pPr>
            <w:ins w:id="6365" w:author="Joo, Hye@ARB" w:date="2026-06-04T22:26:00Z">
              <w:r w:rsidRPr="001F60E3">
                <w:rPr>
                  <w:rFonts w:ascii="Arial" w:eastAsia="Times New Roman" w:hAnsi="Arial" w:cs="Arial"/>
                  <w:sz w:val="24"/>
                  <w:szCs w:val="20"/>
                </w:rPr>
                <w:t>TZEV</w:t>
              </w:r>
            </w:ins>
          </w:p>
        </w:tc>
        <w:tc>
          <w:tcPr>
            <w:tcW w:w="2520" w:type="dxa"/>
            <w:vAlign w:val="center"/>
          </w:tcPr>
          <w:p w14:paraId="33872B5E" w14:textId="77777777" w:rsidR="001F60E3" w:rsidRPr="001F60E3" w:rsidRDefault="001F60E3" w:rsidP="001F60E3">
            <w:pPr>
              <w:keepNext/>
              <w:tabs>
                <w:tab w:val="left" w:pos="1377"/>
              </w:tabs>
              <w:spacing w:before="40" w:after="0" w:line="240" w:lineRule="auto"/>
              <w:jc w:val="center"/>
              <w:rPr>
                <w:ins w:id="6366" w:author="Joo, Hye@ARB" w:date="2026-06-04T22:26:00Z"/>
                <w:rFonts w:ascii="Arial" w:eastAsia="Times New Roman" w:hAnsi="Arial" w:cs="Arial"/>
                <w:sz w:val="24"/>
                <w:szCs w:val="20"/>
              </w:rPr>
            </w:pPr>
            <w:ins w:id="6367" w:author="Joo, Hye@ARB" w:date="2026-06-04T22:26:00Z">
              <w:r w:rsidRPr="001F60E3">
                <w:rPr>
                  <w:rFonts w:ascii="Arial" w:eastAsia="Times New Roman" w:hAnsi="Arial" w:cs="Arial"/>
                  <w:sz w:val="24"/>
                  <w:szCs w:val="20"/>
                </w:rPr>
                <w:t>2012 through 2017</w:t>
              </w:r>
            </w:ins>
          </w:p>
        </w:tc>
        <w:tc>
          <w:tcPr>
            <w:tcW w:w="1890" w:type="dxa"/>
            <w:vAlign w:val="center"/>
          </w:tcPr>
          <w:p w14:paraId="63977356" w14:textId="77777777" w:rsidR="001F60E3" w:rsidRPr="001F60E3" w:rsidRDefault="001F60E3" w:rsidP="001F60E3">
            <w:pPr>
              <w:keepNext/>
              <w:spacing w:before="40" w:after="0" w:line="240" w:lineRule="auto"/>
              <w:jc w:val="center"/>
              <w:rPr>
                <w:ins w:id="6368" w:author="Joo, Hye@ARB" w:date="2026-06-04T22:26:00Z"/>
                <w:rFonts w:ascii="Arial" w:eastAsia="Times New Roman" w:hAnsi="Arial" w:cs="Arial"/>
                <w:sz w:val="24"/>
                <w:szCs w:val="20"/>
              </w:rPr>
            </w:pPr>
            <w:ins w:id="6369" w:author="Joo, Hye@ARB" w:date="2026-06-04T22:26:00Z">
              <w:r w:rsidRPr="001F60E3">
                <w:rPr>
                  <w:rFonts w:ascii="Arial" w:eastAsia="Times New Roman" w:hAnsi="Arial" w:cs="Arial"/>
                  <w:sz w:val="24"/>
                  <w:szCs w:val="20"/>
                </w:rPr>
                <w:t>0.5</w:t>
              </w:r>
            </w:ins>
          </w:p>
        </w:tc>
        <w:tc>
          <w:tcPr>
            <w:tcW w:w="1499" w:type="dxa"/>
            <w:vAlign w:val="center"/>
          </w:tcPr>
          <w:p w14:paraId="4430A14E" w14:textId="77777777" w:rsidR="001F60E3" w:rsidRPr="001F60E3" w:rsidRDefault="001F60E3" w:rsidP="001F60E3">
            <w:pPr>
              <w:keepNext/>
              <w:spacing w:before="40" w:after="0" w:line="240" w:lineRule="auto"/>
              <w:jc w:val="center"/>
              <w:rPr>
                <w:ins w:id="6370" w:author="Joo, Hye@ARB" w:date="2026-06-04T22:26:00Z"/>
                <w:rFonts w:ascii="Arial" w:eastAsia="Times New Roman" w:hAnsi="Arial" w:cs="Arial"/>
                <w:strike/>
                <w:sz w:val="24"/>
                <w:szCs w:val="20"/>
              </w:rPr>
            </w:pPr>
            <w:ins w:id="6371" w:author="Joo, Hye@ARB" w:date="2026-06-04T22:26:00Z">
              <w:r w:rsidRPr="001F60E3">
                <w:rPr>
                  <w:rFonts w:ascii="Arial" w:eastAsia="Times New Roman" w:hAnsi="Arial" w:cs="Arial"/>
                  <w:sz w:val="24"/>
                  <w:szCs w:val="20"/>
                </w:rPr>
                <w:t>0.5</w:t>
              </w:r>
            </w:ins>
          </w:p>
        </w:tc>
      </w:tr>
      <w:tr w:rsidR="001F60E3" w:rsidRPr="001F60E3" w14:paraId="1C699A7C" w14:textId="77777777">
        <w:trPr>
          <w:ins w:id="6372" w:author="Joo, Hye@ARB" w:date="2026-06-04T22:26:00Z"/>
        </w:trPr>
        <w:tc>
          <w:tcPr>
            <w:tcW w:w="1980" w:type="dxa"/>
            <w:vAlign w:val="center"/>
          </w:tcPr>
          <w:p w14:paraId="256013B9" w14:textId="77777777" w:rsidR="001F60E3" w:rsidRPr="001F60E3" w:rsidRDefault="001F60E3" w:rsidP="001F60E3">
            <w:pPr>
              <w:keepNext/>
              <w:spacing w:before="40" w:after="0" w:line="240" w:lineRule="auto"/>
              <w:jc w:val="center"/>
              <w:rPr>
                <w:ins w:id="6373" w:author="Joo, Hye@ARB" w:date="2026-06-04T22:26:00Z"/>
                <w:rFonts w:ascii="Arial" w:eastAsia="Times New Roman" w:hAnsi="Arial" w:cs="Arial"/>
                <w:sz w:val="24"/>
                <w:szCs w:val="20"/>
              </w:rPr>
            </w:pPr>
            <w:ins w:id="6374" w:author="Joo, Hye@ARB" w:date="2026-06-04T22:26:00Z">
              <w:r w:rsidRPr="001F60E3">
                <w:rPr>
                  <w:rFonts w:ascii="Arial" w:eastAsia="Times New Roman" w:hAnsi="Arial" w:cs="Arial"/>
                  <w:sz w:val="24"/>
                  <w:szCs w:val="20"/>
                </w:rPr>
                <w:t xml:space="preserve">ZEV and Type I.5x and Type </w:t>
              </w:r>
              <w:proofErr w:type="spellStart"/>
              <w:r w:rsidRPr="001F60E3">
                <w:rPr>
                  <w:rFonts w:ascii="Arial" w:eastAsia="Times New Roman" w:hAnsi="Arial" w:cs="Arial"/>
                  <w:sz w:val="24"/>
                  <w:szCs w:val="20"/>
                </w:rPr>
                <w:t>IIx</w:t>
              </w:r>
              <w:proofErr w:type="spellEnd"/>
              <w:r w:rsidRPr="001F60E3">
                <w:rPr>
                  <w:rFonts w:ascii="Arial" w:eastAsia="Times New Roman" w:hAnsi="Arial" w:cs="Arial"/>
                  <w:sz w:val="24"/>
                  <w:szCs w:val="20"/>
                </w:rPr>
                <w:t xml:space="preserve"> vehicles</w:t>
              </w:r>
            </w:ins>
          </w:p>
        </w:tc>
        <w:tc>
          <w:tcPr>
            <w:tcW w:w="2520" w:type="dxa"/>
            <w:vAlign w:val="center"/>
          </w:tcPr>
          <w:p w14:paraId="71E16716" w14:textId="77777777" w:rsidR="001F60E3" w:rsidRPr="001F60E3" w:rsidRDefault="001F60E3" w:rsidP="001F60E3">
            <w:pPr>
              <w:keepNext/>
              <w:tabs>
                <w:tab w:val="left" w:pos="507"/>
                <w:tab w:val="left" w:pos="1377"/>
              </w:tabs>
              <w:spacing w:before="40" w:after="0" w:line="240" w:lineRule="auto"/>
              <w:jc w:val="center"/>
              <w:rPr>
                <w:ins w:id="6375" w:author="Joo, Hye@ARB" w:date="2026-06-04T22:26:00Z"/>
                <w:rFonts w:ascii="Arial" w:eastAsia="Times New Roman" w:hAnsi="Arial" w:cs="Arial"/>
                <w:sz w:val="24"/>
                <w:szCs w:val="20"/>
              </w:rPr>
            </w:pPr>
            <w:ins w:id="6376" w:author="Joo, Hye@ARB" w:date="2026-06-04T22:26:00Z">
              <w:r w:rsidRPr="001F60E3">
                <w:rPr>
                  <w:rFonts w:ascii="Arial" w:eastAsia="Times New Roman" w:hAnsi="Arial" w:cs="Arial"/>
                  <w:sz w:val="24"/>
                  <w:szCs w:val="20"/>
                </w:rPr>
                <w:t>2012 through 2017</w:t>
              </w:r>
            </w:ins>
          </w:p>
        </w:tc>
        <w:tc>
          <w:tcPr>
            <w:tcW w:w="1890" w:type="dxa"/>
            <w:vAlign w:val="center"/>
          </w:tcPr>
          <w:p w14:paraId="6F3CB0C0" w14:textId="77777777" w:rsidR="001F60E3" w:rsidRPr="001F60E3" w:rsidRDefault="001F60E3" w:rsidP="001F60E3">
            <w:pPr>
              <w:keepNext/>
              <w:spacing w:before="40" w:after="0" w:line="240" w:lineRule="auto"/>
              <w:jc w:val="center"/>
              <w:rPr>
                <w:ins w:id="6377" w:author="Joo, Hye@ARB" w:date="2026-06-04T22:26:00Z"/>
                <w:rFonts w:ascii="Arial" w:eastAsia="Times New Roman" w:hAnsi="Arial" w:cs="Arial"/>
                <w:sz w:val="24"/>
                <w:szCs w:val="20"/>
              </w:rPr>
            </w:pPr>
            <w:ins w:id="6378" w:author="Joo, Hye@ARB" w:date="2026-06-04T22:26:00Z">
              <w:r w:rsidRPr="001F60E3">
                <w:rPr>
                  <w:rFonts w:ascii="Arial" w:eastAsia="Times New Roman" w:hAnsi="Arial" w:cs="Arial"/>
                  <w:sz w:val="24"/>
                  <w:szCs w:val="20"/>
                </w:rPr>
                <w:t>0.75</w:t>
              </w:r>
            </w:ins>
          </w:p>
        </w:tc>
        <w:tc>
          <w:tcPr>
            <w:tcW w:w="1499" w:type="dxa"/>
            <w:vAlign w:val="center"/>
          </w:tcPr>
          <w:p w14:paraId="06559609" w14:textId="77777777" w:rsidR="001F60E3" w:rsidRPr="001F60E3" w:rsidRDefault="001F60E3" w:rsidP="001F60E3">
            <w:pPr>
              <w:keepNext/>
              <w:spacing w:before="40" w:after="0" w:line="240" w:lineRule="auto"/>
              <w:jc w:val="center"/>
              <w:rPr>
                <w:ins w:id="6379" w:author="Joo, Hye@ARB" w:date="2026-06-04T22:26:00Z"/>
                <w:rFonts w:ascii="Arial" w:eastAsia="Times New Roman" w:hAnsi="Arial" w:cs="Arial"/>
                <w:sz w:val="24"/>
                <w:szCs w:val="20"/>
              </w:rPr>
            </w:pPr>
            <w:ins w:id="6380" w:author="Joo, Hye@ARB" w:date="2026-06-04T22:26:00Z">
              <w:r w:rsidRPr="001F60E3">
                <w:rPr>
                  <w:rFonts w:ascii="Arial" w:eastAsia="Times New Roman" w:hAnsi="Arial" w:cs="Arial"/>
                  <w:sz w:val="24"/>
                  <w:szCs w:val="20"/>
                </w:rPr>
                <w:t>0.75</w:t>
              </w:r>
            </w:ins>
          </w:p>
        </w:tc>
      </w:tr>
    </w:tbl>
    <w:p w14:paraId="1A5837E7" w14:textId="77777777" w:rsidR="001F60E3" w:rsidRPr="001F60E3" w:rsidRDefault="001F60E3" w:rsidP="001F60E3">
      <w:pPr>
        <w:spacing w:line="278" w:lineRule="auto"/>
        <w:ind w:left="1080"/>
        <w:rPr>
          <w:ins w:id="6381" w:author="Joo, Hye@ARB" w:date="2026-06-04T22:26:00Z"/>
          <w:rFonts w:ascii="Arial" w:eastAsia="Aptos" w:hAnsi="Arial" w:cs="Arial"/>
          <w:color w:val="404040"/>
          <w:kern w:val="2"/>
          <w:sz w:val="24"/>
          <w:szCs w:val="24"/>
          <w14:ligatures w14:val="standardContextual"/>
        </w:rPr>
      </w:pPr>
    </w:p>
    <w:p w14:paraId="45655CE1" w14:textId="77777777" w:rsidR="001F60E3" w:rsidRPr="001F60E3" w:rsidRDefault="001F60E3" w:rsidP="00D63C32">
      <w:pPr>
        <w:numPr>
          <w:ilvl w:val="0"/>
          <w:numId w:val="54"/>
        </w:numPr>
        <w:spacing w:line="278" w:lineRule="auto"/>
        <w:contextualSpacing/>
        <w:rPr>
          <w:ins w:id="6382" w:author="Joo, Hye@ARB" w:date="2026-06-04T22:26:00Z"/>
          <w:rFonts w:ascii="Arial" w:eastAsia="Aptos" w:hAnsi="Arial" w:cs="Arial"/>
          <w:i/>
          <w:iCs/>
          <w:color w:val="404040"/>
          <w:kern w:val="2"/>
          <w:sz w:val="24"/>
          <w:szCs w:val="24"/>
          <w14:ligatures w14:val="standardContextual"/>
        </w:rPr>
      </w:pPr>
      <w:ins w:id="6383" w:author="Joo, Hye@ARB" w:date="2026-06-04T22:26:00Z">
        <w:r w:rsidRPr="001F60E3">
          <w:rPr>
            <w:rFonts w:ascii="Arial" w:eastAsia="Aptos" w:hAnsi="Arial" w:cs="Arial"/>
            <w:i/>
            <w:iCs/>
            <w:color w:val="404040"/>
            <w:kern w:val="2"/>
            <w:sz w:val="24"/>
            <w:szCs w:val="24"/>
            <w14:ligatures w14:val="standardContextual"/>
          </w:rPr>
          <w:t>Cap on Use of Transportation System Credits.</w:t>
        </w:r>
        <w:r w:rsidRPr="001F60E3">
          <w:rPr>
            <w:rFonts w:ascii="Arial" w:eastAsia="Aptos" w:hAnsi="Arial" w:cs="Arial"/>
            <w:i/>
            <w:iCs/>
            <w:color w:val="404040"/>
            <w:kern w:val="2"/>
            <w:sz w:val="24"/>
            <w:szCs w:val="24"/>
            <w14:ligatures w14:val="standardContextual"/>
          </w:rPr>
          <w:br/>
        </w:r>
      </w:ins>
    </w:p>
    <w:p w14:paraId="5CA8F3E9" w14:textId="77777777" w:rsidR="001F60E3" w:rsidRPr="001F60E3" w:rsidRDefault="001F60E3" w:rsidP="00D63C32">
      <w:pPr>
        <w:numPr>
          <w:ilvl w:val="0"/>
          <w:numId w:val="55"/>
        </w:numPr>
        <w:spacing w:line="278" w:lineRule="auto"/>
        <w:contextualSpacing/>
        <w:rPr>
          <w:ins w:id="6384" w:author="Joo, Hye@ARB" w:date="2026-06-04T22:26:00Z"/>
          <w:rFonts w:ascii="Arial" w:eastAsia="Aptos" w:hAnsi="Arial" w:cs="Arial"/>
          <w:color w:val="404040"/>
          <w:kern w:val="2"/>
          <w:sz w:val="24"/>
          <w:szCs w:val="24"/>
          <w14:ligatures w14:val="standardContextual"/>
        </w:rPr>
      </w:pPr>
      <w:ins w:id="6385" w:author="Joo, Hye@ARB" w:date="2026-06-04T22:26:00Z">
        <w:r w:rsidRPr="001F60E3">
          <w:rPr>
            <w:rFonts w:ascii="Arial" w:eastAsia="Aptos" w:hAnsi="Arial" w:cs="Arial"/>
            <w:i/>
            <w:iCs/>
            <w:color w:val="404040"/>
            <w:kern w:val="2"/>
            <w:sz w:val="24"/>
            <w:szCs w:val="24"/>
            <w14:ligatures w14:val="standardContextual"/>
          </w:rPr>
          <w:t>ZEVs</w:t>
        </w:r>
        <w:r w:rsidRPr="001F60E3">
          <w:rPr>
            <w:rFonts w:ascii="Arial" w:eastAsia="Aptos" w:hAnsi="Arial" w:cs="Arial"/>
            <w:color w:val="404040"/>
            <w:kern w:val="2"/>
            <w:sz w:val="24"/>
            <w:szCs w:val="24"/>
            <w14:ligatures w14:val="standardContextual"/>
          </w:rPr>
          <w:t xml:space="preserve">. Credits earned or allocated by ZEVs or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pursuant to this subdivision (g)(5), not including all credits earned by the vehicle itself, may be used to satisfy up to one-tenth of a manufacturer's ZEV obligation in any given model year, and may be used to satisfy up to one-tenth of a manufacturer's ZEV obligation which must be met with ZEVs, as specified in subdivision </w:t>
        </w:r>
        <w:r w:rsidRPr="001F60E3">
          <w:rPr>
            <w:rFonts w:ascii="Arial" w:eastAsia="Aptos" w:hAnsi="Arial" w:cs="Arial"/>
            <w:color w:val="404040"/>
            <w:kern w:val="2"/>
            <w:sz w:val="24"/>
            <w:szCs w:val="24"/>
            <w14:ligatures w14:val="standardContextual"/>
          </w:rPr>
          <w:lastRenderedPageBreak/>
          <w:t>1962.1.1(b)(2)(D)3.</w:t>
        </w:r>
        <w:r w:rsidRPr="001F60E3">
          <w:rPr>
            <w:rFonts w:ascii="Arial" w:eastAsia="Aptos" w:hAnsi="Arial" w:cs="Arial"/>
            <w:color w:val="404040"/>
            <w:kern w:val="2"/>
            <w:sz w:val="24"/>
            <w:szCs w:val="24"/>
            <w14:ligatures w14:val="standardContextual"/>
          </w:rPr>
          <w:br/>
        </w:r>
      </w:ins>
    </w:p>
    <w:p w14:paraId="58A2191F" w14:textId="77777777" w:rsidR="001F60E3" w:rsidRPr="001F60E3" w:rsidRDefault="001F60E3" w:rsidP="00D63C32">
      <w:pPr>
        <w:numPr>
          <w:ilvl w:val="0"/>
          <w:numId w:val="55"/>
        </w:numPr>
        <w:spacing w:line="278" w:lineRule="auto"/>
        <w:contextualSpacing/>
        <w:rPr>
          <w:ins w:id="6386" w:author="Joo, Hye@ARB" w:date="2026-06-04T22:26:00Z"/>
          <w:rFonts w:ascii="Arial" w:eastAsia="Aptos" w:hAnsi="Arial" w:cs="Arial"/>
          <w:color w:val="404040"/>
          <w:kern w:val="2"/>
          <w:sz w:val="24"/>
          <w:szCs w:val="24"/>
          <w14:ligatures w14:val="standardContextual"/>
        </w:rPr>
      </w:pPr>
      <w:ins w:id="6387" w:author="Joo, Hye@ARB" w:date="2026-06-04T22:26:00Z">
        <w:r w:rsidRPr="001F60E3">
          <w:rPr>
            <w:rFonts w:ascii="Arial" w:eastAsia="Aptos" w:hAnsi="Arial" w:cs="Arial"/>
            <w:i/>
            <w:iCs/>
            <w:color w:val="404040"/>
            <w:kern w:val="2"/>
            <w:sz w:val="24"/>
            <w:szCs w:val="24"/>
            <w14:ligatures w14:val="standardContextual"/>
          </w:rPr>
          <w:t>TLEVs.</w:t>
        </w:r>
        <w:r w:rsidRPr="001F60E3">
          <w:rPr>
            <w:rFonts w:ascii="Arial" w:eastAsia="Aptos" w:hAnsi="Arial" w:cs="Arial"/>
            <w:color w:val="404040"/>
            <w:kern w:val="2"/>
            <w:sz w:val="24"/>
            <w:szCs w:val="24"/>
            <w14:ligatures w14:val="standardContextual"/>
          </w:rPr>
          <w:t xml:space="preserve"> Credits earned or allocated by TZEVs pursuant to this subdivision (g)(5), not including all credits earned by the vehicle itself, may be used to satisfy up to one-tenth of a manufacturer's ZEV obligation in any given model year, or, if applicable, up to one-tenth of the total ZEV percentages specified under subdivision 1962.1.1(d)(5)(E)3., but may only be used in the same manner as other credits earned by vehicles of that category.</w:t>
        </w:r>
        <w:r w:rsidRPr="001F60E3">
          <w:rPr>
            <w:rFonts w:ascii="Arial" w:eastAsia="Aptos" w:hAnsi="Arial" w:cs="Arial"/>
            <w:color w:val="404040"/>
            <w:kern w:val="2"/>
            <w:sz w:val="24"/>
            <w:szCs w:val="24"/>
            <w14:ligatures w14:val="standardContextual"/>
          </w:rPr>
          <w:br/>
        </w:r>
      </w:ins>
    </w:p>
    <w:p w14:paraId="5DAA8E2E" w14:textId="77777777" w:rsidR="001F60E3" w:rsidRPr="001F60E3" w:rsidRDefault="001F60E3" w:rsidP="00D63C32">
      <w:pPr>
        <w:numPr>
          <w:ilvl w:val="0"/>
          <w:numId w:val="55"/>
        </w:numPr>
        <w:spacing w:line="278" w:lineRule="auto"/>
        <w:contextualSpacing/>
        <w:rPr>
          <w:ins w:id="6388" w:author="Joo, Hye@ARB" w:date="2026-06-04T22:26:00Z"/>
          <w:rFonts w:ascii="Arial" w:eastAsia="Aptos" w:hAnsi="Arial" w:cs="Arial"/>
          <w:color w:val="404040"/>
          <w:kern w:val="2"/>
          <w:sz w:val="24"/>
          <w:szCs w:val="24"/>
          <w14:ligatures w14:val="standardContextual"/>
        </w:rPr>
      </w:pPr>
      <w:ins w:id="6389" w:author="Joo, Hye@ARB" w:date="2026-06-04T22:26:00Z">
        <w:r w:rsidRPr="001F60E3">
          <w:rPr>
            <w:rFonts w:ascii="Arial" w:eastAsia="Aptos" w:hAnsi="Arial" w:cs="Arial"/>
            <w:i/>
            <w:iCs/>
            <w:color w:val="404040"/>
            <w:kern w:val="2"/>
            <w:sz w:val="24"/>
            <w:szCs w:val="24"/>
            <w14:ligatures w14:val="standardContextual"/>
          </w:rPr>
          <w:t>AT PZEVs.</w:t>
        </w:r>
        <w:r w:rsidRPr="001F60E3">
          <w:rPr>
            <w:rFonts w:ascii="Arial" w:eastAsia="Aptos" w:hAnsi="Arial" w:cs="Arial"/>
            <w:color w:val="404040"/>
            <w:kern w:val="2"/>
            <w:sz w:val="24"/>
            <w:szCs w:val="24"/>
            <w14:ligatures w14:val="standardContextual"/>
          </w:rPr>
          <w:t xml:space="preserve"> Credits earned or allocated by AT PZEVs pursuant to this subdivision (g)(5), not including all credits earned by the vehicle itself, may be used to satisfy up to one-twentieth of a manufacturer's ZEV obligation in any given model year, but may only be used in the same manner as other credits earned by vehicles of that category.</w:t>
        </w:r>
        <w:r w:rsidRPr="001F60E3">
          <w:rPr>
            <w:rFonts w:ascii="Arial" w:eastAsia="Aptos" w:hAnsi="Arial" w:cs="Arial"/>
            <w:color w:val="404040"/>
            <w:kern w:val="2"/>
            <w:sz w:val="24"/>
            <w:szCs w:val="24"/>
            <w14:ligatures w14:val="standardContextual"/>
          </w:rPr>
          <w:br/>
        </w:r>
      </w:ins>
    </w:p>
    <w:p w14:paraId="731D6555" w14:textId="77777777" w:rsidR="001F60E3" w:rsidRPr="001F60E3" w:rsidRDefault="001F60E3" w:rsidP="00D63C32">
      <w:pPr>
        <w:numPr>
          <w:ilvl w:val="0"/>
          <w:numId w:val="55"/>
        </w:numPr>
        <w:spacing w:line="278" w:lineRule="auto"/>
        <w:contextualSpacing/>
        <w:rPr>
          <w:ins w:id="6390" w:author="Joo, Hye@ARB" w:date="2026-06-04T22:26:00Z"/>
          <w:rFonts w:ascii="Arial" w:eastAsia="Aptos" w:hAnsi="Arial" w:cs="Arial"/>
          <w:color w:val="404040"/>
          <w:kern w:val="2"/>
          <w:sz w:val="24"/>
          <w:szCs w:val="24"/>
          <w14:ligatures w14:val="standardContextual"/>
        </w:rPr>
      </w:pPr>
      <w:ins w:id="6391" w:author="Joo, Hye@ARB" w:date="2026-06-04T22:26:00Z">
        <w:r w:rsidRPr="001F60E3">
          <w:rPr>
            <w:rFonts w:ascii="Arial" w:eastAsia="Aptos" w:hAnsi="Arial" w:cs="Arial"/>
            <w:i/>
            <w:iCs/>
            <w:color w:val="404040"/>
            <w:kern w:val="2"/>
            <w:sz w:val="24"/>
            <w:szCs w:val="24"/>
            <w14:ligatures w14:val="standardContextual"/>
          </w:rPr>
          <w:t>PZEVs.</w:t>
        </w:r>
        <w:r w:rsidRPr="001F60E3">
          <w:rPr>
            <w:rFonts w:ascii="Arial" w:eastAsia="Aptos" w:hAnsi="Arial" w:cs="Arial"/>
            <w:color w:val="404040"/>
            <w:kern w:val="2"/>
            <w:sz w:val="24"/>
            <w:szCs w:val="24"/>
            <w14:ligatures w14:val="standardContextual"/>
          </w:rPr>
          <w:t xml:space="preserve"> Credits earned or allocated by PZEVs pursuant to this subdivision (g)(5), not including all credits earned by the vehicle itself, may be used to satisfy up to one-fiftieth of the manufacturer's ZEV obligation in any given model year, but may only be used in the same manner as other credits earned by vehicles of that category.</w:t>
        </w:r>
      </w:ins>
    </w:p>
    <w:p w14:paraId="49C559ED" w14:textId="77777777" w:rsidR="001F60E3" w:rsidRPr="001F60E3" w:rsidRDefault="001F60E3" w:rsidP="00D63C32">
      <w:pPr>
        <w:numPr>
          <w:ilvl w:val="0"/>
          <w:numId w:val="54"/>
        </w:numPr>
        <w:spacing w:line="278" w:lineRule="auto"/>
        <w:contextualSpacing/>
        <w:rPr>
          <w:ins w:id="6392" w:author="Joo, Hye@ARB" w:date="2026-06-04T22:26:00Z"/>
          <w:rFonts w:ascii="Arial" w:eastAsia="Aptos" w:hAnsi="Arial" w:cs="Arial"/>
          <w:color w:val="404040"/>
          <w:kern w:val="2"/>
          <w:sz w:val="24"/>
          <w:szCs w:val="24"/>
          <w14:ligatures w14:val="standardContextual"/>
        </w:rPr>
      </w:pPr>
      <w:ins w:id="6393" w:author="Joo, Hye@ARB" w:date="2026-06-04T22:26:00Z">
        <w:r w:rsidRPr="001F60E3">
          <w:rPr>
            <w:rFonts w:ascii="Arial" w:eastAsia="Aptos" w:hAnsi="Arial" w:cs="Arial"/>
            <w:i/>
            <w:iCs/>
            <w:color w:val="404040"/>
            <w:kern w:val="2"/>
            <w:sz w:val="24"/>
            <w:szCs w:val="24"/>
            <w14:ligatures w14:val="standardContextual"/>
          </w:rPr>
          <w:t>Allocation of Transportation System Credits.</w:t>
        </w:r>
        <w:r w:rsidRPr="001F60E3">
          <w:rPr>
            <w:rFonts w:ascii="Arial" w:eastAsia="Aptos" w:hAnsi="Arial" w:cs="Arial"/>
            <w:color w:val="404040"/>
            <w:kern w:val="2"/>
            <w:sz w:val="24"/>
            <w:szCs w:val="24"/>
            <w14:ligatures w14:val="standardContextual"/>
          </w:rPr>
          <w:t xml:space="preserve"> Credits shall be assigned by the Executive Officer to the project manager or, in the absence of a separate project manager, to the vehicle manufacturers upon demonstration that a vehicle has been placed in a project for the time specified </w:t>
        </w:r>
        <w:proofErr w:type="gramStart"/>
        <w:r w:rsidRPr="001F60E3">
          <w:rPr>
            <w:rFonts w:ascii="Arial" w:eastAsia="Aptos" w:hAnsi="Arial" w:cs="Arial"/>
            <w:color w:val="404040"/>
            <w:kern w:val="2"/>
            <w:sz w:val="24"/>
            <w:szCs w:val="24"/>
            <w14:ligatures w14:val="standardContextual"/>
          </w:rPr>
          <w:t>in subdivision 1962.1.1</w:t>
        </w:r>
        <w:proofErr w:type="gramEnd"/>
        <w:r w:rsidRPr="001F60E3">
          <w:rPr>
            <w:rFonts w:ascii="Arial" w:eastAsia="Aptos" w:hAnsi="Arial" w:cs="Arial"/>
            <w:color w:val="404040"/>
            <w:kern w:val="2"/>
            <w:sz w:val="24"/>
            <w:szCs w:val="24"/>
            <w14:ligatures w14:val="standardContextual"/>
          </w:rPr>
          <w:t xml:space="preserve">(g)(5)(A). Credits shall be allocated to vehicle manufacturers by the Executive Officer in accordance with a recommendation submitted in writing by the project manager and signed by all manufacturers participating in the </w:t>
        </w:r>
        <w:proofErr w:type="gramStart"/>
        <w:r w:rsidRPr="001F60E3">
          <w:rPr>
            <w:rFonts w:ascii="Arial" w:eastAsia="Aptos" w:hAnsi="Arial" w:cs="Arial"/>
            <w:color w:val="404040"/>
            <w:kern w:val="2"/>
            <w:sz w:val="24"/>
            <w:szCs w:val="24"/>
            <w14:ligatures w14:val="standardContextual"/>
          </w:rPr>
          <w:t>project, and</w:t>
        </w:r>
        <w:proofErr w:type="gramEnd"/>
        <w:r w:rsidRPr="001F60E3">
          <w:rPr>
            <w:rFonts w:ascii="Arial" w:eastAsia="Aptos" w:hAnsi="Arial" w:cs="Arial"/>
            <w:color w:val="404040"/>
            <w:kern w:val="2"/>
            <w:sz w:val="24"/>
            <w:szCs w:val="24"/>
            <w14:ligatures w14:val="standardContextual"/>
          </w:rPr>
          <w:t xml:space="preserve"> need not be allocated in direct proportion to the number of vehicles placed. Credits will no longer be allocated for vehicles placed in transportation systems after 2017 model year.</w:t>
        </w:r>
        <w:r w:rsidRPr="001F60E3">
          <w:rPr>
            <w:rFonts w:ascii="Arial" w:eastAsia="Aptos" w:hAnsi="Arial" w:cs="Arial"/>
            <w:color w:val="404040"/>
            <w:kern w:val="2"/>
            <w:sz w:val="24"/>
            <w:szCs w:val="24"/>
            <w14:ligatures w14:val="standardContextual"/>
          </w:rPr>
          <w:br/>
        </w:r>
      </w:ins>
    </w:p>
    <w:p w14:paraId="3317B03E" w14:textId="77777777" w:rsidR="001F60E3" w:rsidRPr="001F60E3" w:rsidRDefault="001F60E3" w:rsidP="00D63C32">
      <w:pPr>
        <w:numPr>
          <w:ilvl w:val="0"/>
          <w:numId w:val="51"/>
        </w:numPr>
        <w:spacing w:line="278" w:lineRule="auto"/>
        <w:contextualSpacing/>
        <w:rPr>
          <w:ins w:id="6394" w:author="Joo, Hye@ARB" w:date="2026-06-04T22:26:00Z"/>
          <w:rFonts w:ascii="Arial" w:eastAsia="Aptos" w:hAnsi="Arial" w:cs="Arial"/>
          <w:color w:val="404040"/>
          <w:kern w:val="2"/>
          <w:sz w:val="24"/>
          <w:szCs w:val="24"/>
          <w14:ligatures w14:val="standardContextual"/>
        </w:rPr>
      </w:pPr>
      <w:ins w:id="6395" w:author="Joo, Hye@ARB" w:date="2026-06-04T22:26:00Z">
        <w:r w:rsidRPr="001F60E3">
          <w:rPr>
            <w:rFonts w:ascii="Arial" w:eastAsia="Aptos" w:hAnsi="Arial" w:cs="Arial"/>
            <w:i/>
            <w:iCs/>
            <w:color w:val="404040"/>
            <w:kern w:val="2"/>
            <w:sz w:val="24"/>
            <w:szCs w:val="24"/>
            <w14:ligatures w14:val="standardContextual"/>
          </w:rPr>
          <w:t>Use of ZEV Credits.</w:t>
        </w:r>
        <w:r w:rsidRPr="001F60E3">
          <w:rPr>
            <w:rFonts w:ascii="Arial" w:eastAsia="Aptos" w:hAnsi="Arial" w:cs="Arial"/>
            <w:color w:val="404040"/>
            <w:kern w:val="2"/>
            <w:sz w:val="24"/>
            <w:szCs w:val="24"/>
            <w14:ligatures w14:val="standardContextual"/>
          </w:rPr>
          <w:t xml:space="preserve"> For model years 2009 through 2014, a manufacturer may meet the ZEV requirements in any given model year by submitting to the Executive Officer a commensurate amount of g/mi ZEV credits, consistent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For model years 2015 through 2017, a manufacturer may meet the ZEV requirements in any given model year by submitting to the Executive Officer a commensurate amount of ZEV credits, consistent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Credits in each of the categories may </w:t>
        </w:r>
        <w:r w:rsidRPr="001F60E3">
          <w:rPr>
            <w:rFonts w:ascii="Arial" w:eastAsia="Aptos" w:hAnsi="Arial" w:cs="Arial"/>
            <w:color w:val="404040"/>
            <w:kern w:val="2"/>
            <w:sz w:val="24"/>
            <w:szCs w:val="24"/>
            <w14:ligatures w14:val="standardContextual"/>
          </w:rPr>
          <w:lastRenderedPageBreak/>
          <w:t xml:space="preserve">be used to meet the </w:t>
        </w:r>
        <w:proofErr w:type="gramStart"/>
        <w:r w:rsidRPr="001F60E3">
          <w:rPr>
            <w:rFonts w:ascii="Arial" w:eastAsia="Aptos" w:hAnsi="Arial" w:cs="Arial"/>
            <w:color w:val="404040"/>
            <w:kern w:val="2"/>
            <w:sz w:val="24"/>
            <w:szCs w:val="24"/>
            <w14:ligatures w14:val="standardContextual"/>
          </w:rPr>
          <w:t>requirement</w:t>
        </w:r>
        <w:proofErr w:type="gramEnd"/>
        <w:r w:rsidRPr="001F60E3">
          <w:rPr>
            <w:rFonts w:ascii="Arial" w:eastAsia="Aptos" w:hAnsi="Arial" w:cs="Arial"/>
            <w:color w:val="404040"/>
            <w:kern w:val="2"/>
            <w:sz w:val="24"/>
            <w:szCs w:val="24"/>
            <w14:ligatures w14:val="standardContextual"/>
          </w:rPr>
          <w:t xml:space="preserve"> for that category as well as the requirements for lesser credit earning ZEV </w:t>
        </w:r>
        <w:proofErr w:type="gramStart"/>
        <w:r w:rsidRPr="001F60E3">
          <w:rPr>
            <w:rFonts w:ascii="Arial" w:eastAsia="Aptos" w:hAnsi="Arial" w:cs="Arial"/>
            <w:color w:val="404040"/>
            <w:kern w:val="2"/>
            <w:sz w:val="24"/>
            <w:szCs w:val="24"/>
            <w14:ligatures w14:val="standardContextual"/>
          </w:rPr>
          <w:t>categories, but</w:t>
        </w:r>
        <w:proofErr w:type="gramEnd"/>
        <w:r w:rsidRPr="001F60E3">
          <w:rPr>
            <w:rFonts w:ascii="Arial" w:eastAsia="Aptos" w:hAnsi="Arial" w:cs="Arial"/>
            <w:color w:val="404040"/>
            <w:kern w:val="2"/>
            <w:sz w:val="24"/>
            <w:szCs w:val="24"/>
            <w14:ligatures w14:val="standardContextual"/>
          </w:rPr>
          <w:t xml:space="preserve"> shall not be used to meet the requirement for a greater credit earning ZEV category. For example, credits produced from TZEVs may be used to comply with AT PZEV requirements, but not with the portion that must be satisfied with ZEVs. These credits may be earned previously by the manufacturer or acquired from another party.</w:t>
        </w:r>
        <w:r w:rsidRPr="001F60E3">
          <w:rPr>
            <w:rFonts w:ascii="Arial" w:eastAsia="Aptos" w:hAnsi="Arial" w:cs="Arial"/>
            <w:color w:val="404040"/>
            <w:kern w:val="2"/>
            <w:sz w:val="24"/>
            <w:szCs w:val="24"/>
            <w14:ligatures w14:val="standardContextual"/>
          </w:rPr>
          <w:br/>
        </w:r>
      </w:ins>
    </w:p>
    <w:p w14:paraId="2ED0F784" w14:textId="77777777" w:rsidR="001F60E3" w:rsidRPr="001F60E3" w:rsidRDefault="001F60E3" w:rsidP="00D63C32">
      <w:pPr>
        <w:numPr>
          <w:ilvl w:val="0"/>
          <w:numId w:val="56"/>
        </w:numPr>
        <w:spacing w:line="278" w:lineRule="auto"/>
        <w:contextualSpacing/>
        <w:rPr>
          <w:ins w:id="6396" w:author="Joo, Hye@ARB" w:date="2026-06-04T22:26:00Z"/>
          <w:rFonts w:ascii="Arial" w:eastAsia="Aptos" w:hAnsi="Arial" w:cs="Arial"/>
          <w:color w:val="404040"/>
          <w:kern w:val="2"/>
          <w:sz w:val="24"/>
          <w:szCs w:val="24"/>
          <w14:ligatures w14:val="standardContextual"/>
        </w:rPr>
      </w:pPr>
      <w:ins w:id="6397" w:author="Joo, Hye@ARB" w:date="2026-06-04T22:26:00Z">
        <w:r w:rsidRPr="001F60E3">
          <w:rPr>
            <w:rFonts w:ascii="Arial" w:eastAsia="Aptos" w:hAnsi="Arial" w:cs="Arial"/>
            <w:i/>
            <w:iCs/>
            <w:color w:val="404040"/>
            <w:kern w:val="2"/>
            <w:sz w:val="24"/>
            <w:szCs w:val="24"/>
            <w14:ligatures w14:val="standardContextual"/>
          </w:rPr>
          <w:t>NEVs.</w:t>
        </w:r>
        <w:r w:rsidRPr="001F60E3">
          <w:rPr>
            <w:rFonts w:ascii="Arial" w:eastAsia="Aptos" w:hAnsi="Arial" w:cs="Arial"/>
            <w:color w:val="404040"/>
            <w:kern w:val="2"/>
            <w:sz w:val="24"/>
            <w:szCs w:val="24"/>
            <w14:ligatures w14:val="standardContextual"/>
          </w:rPr>
          <w:t xml:space="preserve"> Credits earned from NEVs offered for sale or placed in service in model years 2001 through 2005 cannot be used to satisfy more than the percentage limits described in the following table:</w:t>
        </w:r>
      </w:ins>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960"/>
        <w:gridCol w:w="2785"/>
      </w:tblGrid>
      <w:tr w:rsidR="001F60E3" w:rsidRPr="001F60E3" w14:paraId="7273748F" w14:textId="77777777">
        <w:trPr>
          <w:ins w:id="6398" w:author="Joo, Hye@ARB" w:date="2026-06-04T22:26:00Z"/>
        </w:trPr>
        <w:tc>
          <w:tcPr>
            <w:tcW w:w="1800" w:type="dxa"/>
            <w:vAlign w:val="center"/>
          </w:tcPr>
          <w:p w14:paraId="21B45740" w14:textId="77777777" w:rsidR="001F60E3" w:rsidRPr="001F60E3" w:rsidRDefault="001F60E3" w:rsidP="001F60E3">
            <w:pPr>
              <w:keepNext/>
              <w:spacing w:before="60" w:after="60" w:line="240" w:lineRule="auto"/>
              <w:jc w:val="center"/>
              <w:rPr>
                <w:ins w:id="6399" w:author="Joo, Hye@ARB" w:date="2026-06-04T22:26:00Z"/>
                <w:rFonts w:ascii="Arial" w:eastAsia="Times New Roman" w:hAnsi="Arial" w:cs="Arial"/>
                <w:bCs/>
                <w:sz w:val="24"/>
                <w:szCs w:val="20"/>
              </w:rPr>
            </w:pPr>
            <w:ins w:id="6400" w:author="Joo, Hye@ARB" w:date="2026-06-04T22:26:00Z">
              <w:r w:rsidRPr="001F60E3">
                <w:rPr>
                  <w:rFonts w:ascii="Arial" w:eastAsia="Times New Roman" w:hAnsi="Arial" w:cs="Arial"/>
                  <w:bCs/>
                  <w:sz w:val="24"/>
                  <w:szCs w:val="20"/>
                </w:rPr>
                <w:t>Model Years</w:t>
              </w:r>
            </w:ins>
          </w:p>
        </w:tc>
        <w:tc>
          <w:tcPr>
            <w:tcW w:w="3960" w:type="dxa"/>
            <w:vAlign w:val="center"/>
          </w:tcPr>
          <w:p w14:paraId="1E83F2FE" w14:textId="77777777" w:rsidR="001F60E3" w:rsidRPr="001F60E3" w:rsidRDefault="001F60E3" w:rsidP="001F60E3">
            <w:pPr>
              <w:keepNext/>
              <w:spacing w:before="60" w:after="60" w:line="240" w:lineRule="auto"/>
              <w:jc w:val="center"/>
              <w:rPr>
                <w:ins w:id="6401" w:author="Joo, Hye@ARB" w:date="2026-06-04T22:26:00Z"/>
                <w:rFonts w:ascii="Arial" w:eastAsia="Times New Roman" w:hAnsi="Arial" w:cs="Arial"/>
                <w:bCs/>
                <w:sz w:val="24"/>
                <w:szCs w:val="20"/>
              </w:rPr>
            </w:pPr>
            <w:ins w:id="6402" w:author="Joo, Hye@ARB" w:date="2026-06-04T22:26:00Z">
              <w:r w:rsidRPr="001F60E3">
                <w:rPr>
                  <w:rFonts w:ascii="Arial" w:eastAsia="Times New Roman" w:hAnsi="Arial" w:cs="Arial"/>
                  <w:bCs/>
                  <w:sz w:val="24"/>
                  <w:szCs w:val="20"/>
                </w:rPr>
                <w:t>ZEV Obligation that:</w:t>
              </w:r>
            </w:ins>
          </w:p>
        </w:tc>
        <w:tc>
          <w:tcPr>
            <w:tcW w:w="2785" w:type="dxa"/>
            <w:vAlign w:val="center"/>
          </w:tcPr>
          <w:p w14:paraId="470DAB5A" w14:textId="77777777" w:rsidR="001F60E3" w:rsidRPr="001F60E3" w:rsidRDefault="001F60E3" w:rsidP="001F60E3">
            <w:pPr>
              <w:keepNext/>
              <w:spacing w:before="60" w:after="60" w:line="240" w:lineRule="auto"/>
              <w:jc w:val="center"/>
              <w:rPr>
                <w:ins w:id="6403" w:author="Joo, Hye@ARB" w:date="2026-06-04T22:26:00Z"/>
                <w:rFonts w:ascii="Arial" w:eastAsia="Times New Roman" w:hAnsi="Arial" w:cs="Arial"/>
                <w:bCs/>
                <w:sz w:val="24"/>
                <w:szCs w:val="20"/>
              </w:rPr>
            </w:pPr>
            <w:ins w:id="6404" w:author="Joo, Hye@ARB" w:date="2026-06-04T22:26:00Z">
              <w:r w:rsidRPr="001F60E3">
                <w:rPr>
                  <w:rFonts w:ascii="Arial" w:eastAsia="Times New Roman" w:hAnsi="Arial" w:cs="Arial"/>
                  <w:bCs/>
                  <w:sz w:val="24"/>
                  <w:szCs w:val="20"/>
                </w:rPr>
                <w:t>Percentage limit for NEVs allowed to meet each Obligation:</w:t>
              </w:r>
            </w:ins>
          </w:p>
        </w:tc>
      </w:tr>
      <w:tr w:rsidR="001F60E3" w:rsidRPr="001F60E3" w14:paraId="6A9CDCA3" w14:textId="77777777">
        <w:trPr>
          <w:ins w:id="6405" w:author="Joo, Hye@ARB" w:date="2026-06-04T22:26:00Z"/>
        </w:trPr>
        <w:tc>
          <w:tcPr>
            <w:tcW w:w="1800" w:type="dxa"/>
            <w:vAlign w:val="center"/>
          </w:tcPr>
          <w:p w14:paraId="524B7C1F" w14:textId="77777777" w:rsidR="001F60E3" w:rsidRPr="001F60E3" w:rsidRDefault="001F60E3" w:rsidP="001F60E3">
            <w:pPr>
              <w:keepNext/>
              <w:spacing w:before="60" w:after="60" w:line="240" w:lineRule="auto"/>
              <w:jc w:val="center"/>
              <w:rPr>
                <w:ins w:id="6406" w:author="Joo, Hye@ARB" w:date="2026-06-04T22:26:00Z"/>
                <w:rFonts w:ascii="Arial" w:eastAsia="Times New Roman" w:hAnsi="Arial" w:cs="Arial"/>
                <w:bCs/>
                <w:sz w:val="24"/>
                <w:szCs w:val="20"/>
              </w:rPr>
            </w:pPr>
            <w:ins w:id="6407" w:author="Joo, Hye@ARB" w:date="2026-06-04T22:26:00Z">
              <w:r w:rsidRPr="001F60E3">
                <w:rPr>
                  <w:rFonts w:ascii="Arial" w:eastAsia="Times New Roman" w:hAnsi="Arial" w:cs="Arial"/>
                  <w:bCs/>
                  <w:sz w:val="24"/>
                  <w:szCs w:val="20"/>
                </w:rPr>
                <w:t>2009 – 2011</w:t>
              </w:r>
            </w:ins>
          </w:p>
        </w:tc>
        <w:tc>
          <w:tcPr>
            <w:tcW w:w="3960" w:type="dxa"/>
            <w:vAlign w:val="center"/>
          </w:tcPr>
          <w:p w14:paraId="34E599F0" w14:textId="77777777" w:rsidR="001F60E3" w:rsidRPr="001F60E3" w:rsidRDefault="001F60E3" w:rsidP="001F60E3">
            <w:pPr>
              <w:keepNext/>
              <w:spacing w:before="60" w:after="60" w:line="240" w:lineRule="auto"/>
              <w:rPr>
                <w:ins w:id="6408" w:author="Joo, Hye@ARB" w:date="2026-06-04T22:26:00Z"/>
                <w:rFonts w:ascii="Arial" w:eastAsia="Times New Roman" w:hAnsi="Arial" w:cs="Arial"/>
                <w:bCs/>
                <w:sz w:val="24"/>
                <w:szCs w:val="20"/>
              </w:rPr>
            </w:pPr>
            <w:ins w:id="6409" w:author="Joo, Hye@ARB" w:date="2026-06-04T22:26:00Z">
              <w:r w:rsidRPr="001F60E3">
                <w:rPr>
                  <w:rFonts w:ascii="Arial" w:eastAsia="Times New Roman" w:hAnsi="Arial" w:cs="Arial"/>
                  <w:bCs/>
                  <w:sz w:val="24"/>
                  <w:szCs w:val="20"/>
                </w:rPr>
                <w:t>Must be met with ZEVs</w:t>
              </w:r>
            </w:ins>
          </w:p>
        </w:tc>
        <w:tc>
          <w:tcPr>
            <w:tcW w:w="2785" w:type="dxa"/>
            <w:vAlign w:val="center"/>
          </w:tcPr>
          <w:p w14:paraId="674F5C82" w14:textId="77777777" w:rsidR="001F60E3" w:rsidRPr="001F60E3" w:rsidRDefault="001F60E3" w:rsidP="001F60E3">
            <w:pPr>
              <w:keepNext/>
              <w:spacing w:before="60" w:after="60" w:line="240" w:lineRule="auto"/>
              <w:jc w:val="center"/>
              <w:rPr>
                <w:ins w:id="6410" w:author="Joo, Hye@ARB" w:date="2026-06-04T22:26:00Z"/>
                <w:rFonts w:ascii="Arial" w:eastAsia="Times New Roman" w:hAnsi="Arial" w:cs="Arial"/>
                <w:bCs/>
                <w:sz w:val="24"/>
                <w:szCs w:val="20"/>
              </w:rPr>
            </w:pPr>
            <w:ins w:id="6411" w:author="Joo, Hye@ARB" w:date="2026-06-04T22:26:00Z">
              <w:r w:rsidRPr="001F60E3">
                <w:rPr>
                  <w:rFonts w:ascii="Arial" w:eastAsia="Times New Roman" w:hAnsi="Arial" w:cs="Arial"/>
                  <w:bCs/>
                  <w:sz w:val="24"/>
                  <w:szCs w:val="20"/>
                </w:rPr>
                <w:t>50%</w:t>
              </w:r>
            </w:ins>
          </w:p>
        </w:tc>
      </w:tr>
      <w:tr w:rsidR="001F60E3" w:rsidRPr="001F60E3" w14:paraId="05D15C5F" w14:textId="77777777">
        <w:trPr>
          <w:cantSplit/>
          <w:ins w:id="6412" w:author="Joo, Hye@ARB" w:date="2026-06-04T22:26:00Z"/>
        </w:trPr>
        <w:tc>
          <w:tcPr>
            <w:tcW w:w="1800" w:type="dxa"/>
            <w:vAlign w:val="center"/>
          </w:tcPr>
          <w:p w14:paraId="1EC94B42" w14:textId="77777777" w:rsidR="001F60E3" w:rsidRPr="001F60E3" w:rsidRDefault="001F60E3" w:rsidP="001F60E3">
            <w:pPr>
              <w:keepNext/>
              <w:spacing w:before="60" w:after="60" w:line="240" w:lineRule="auto"/>
              <w:jc w:val="center"/>
              <w:rPr>
                <w:ins w:id="6413" w:author="Joo, Hye@ARB" w:date="2026-06-04T22:26:00Z"/>
                <w:rFonts w:ascii="Arial" w:eastAsia="Times New Roman" w:hAnsi="Arial" w:cs="Arial"/>
                <w:bCs/>
                <w:sz w:val="24"/>
                <w:szCs w:val="20"/>
              </w:rPr>
            </w:pPr>
            <w:ins w:id="6414" w:author="Joo, Hye@ARB" w:date="2026-06-04T22:26:00Z">
              <w:r w:rsidRPr="001F60E3">
                <w:rPr>
                  <w:rFonts w:ascii="Arial" w:eastAsia="Times New Roman" w:hAnsi="Arial" w:cs="Arial"/>
                  <w:bCs/>
                  <w:sz w:val="24"/>
                  <w:szCs w:val="20"/>
                </w:rPr>
                <w:t>2009</w:t>
              </w:r>
            </w:ins>
          </w:p>
        </w:tc>
        <w:tc>
          <w:tcPr>
            <w:tcW w:w="3960" w:type="dxa"/>
            <w:vMerge w:val="restart"/>
            <w:vAlign w:val="center"/>
          </w:tcPr>
          <w:p w14:paraId="2B58E7FD" w14:textId="77777777" w:rsidR="001F60E3" w:rsidRPr="001F60E3" w:rsidRDefault="001F60E3" w:rsidP="001F60E3">
            <w:pPr>
              <w:keepNext/>
              <w:spacing w:before="60" w:after="60" w:line="240" w:lineRule="auto"/>
              <w:rPr>
                <w:ins w:id="6415" w:author="Joo, Hye@ARB" w:date="2026-06-04T22:26:00Z"/>
                <w:rFonts w:ascii="Arial" w:eastAsia="Times New Roman" w:hAnsi="Arial" w:cs="Arial"/>
                <w:bCs/>
                <w:sz w:val="24"/>
                <w:szCs w:val="20"/>
              </w:rPr>
            </w:pPr>
            <w:ins w:id="6416" w:author="Joo, Hye@ARB" w:date="2026-06-04T22:26:00Z">
              <w:r w:rsidRPr="001F60E3">
                <w:rPr>
                  <w:rFonts w:ascii="Arial" w:eastAsia="Times New Roman" w:hAnsi="Arial" w:cs="Arial"/>
                  <w:bCs/>
                  <w:sz w:val="24"/>
                  <w:szCs w:val="20"/>
                </w:rPr>
                <w:t>May be met with AT PZEVs but not PZEVs</w:t>
              </w:r>
            </w:ins>
          </w:p>
        </w:tc>
        <w:tc>
          <w:tcPr>
            <w:tcW w:w="2785" w:type="dxa"/>
            <w:vAlign w:val="center"/>
          </w:tcPr>
          <w:p w14:paraId="0CC8938E" w14:textId="77777777" w:rsidR="001F60E3" w:rsidRPr="001F60E3" w:rsidRDefault="001F60E3" w:rsidP="001F60E3">
            <w:pPr>
              <w:keepNext/>
              <w:spacing w:before="60" w:after="60" w:line="240" w:lineRule="auto"/>
              <w:jc w:val="center"/>
              <w:rPr>
                <w:ins w:id="6417" w:author="Joo, Hye@ARB" w:date="2026-06-04T22:26:00Z"/>
                <w:rFonts w:ascii="Arial" w:eastAsia="Times New Roman" w:hAnsi="Arial" w:cs="Arial"/>
                <w:bCs/>
                <w:sz w:val="24"/>
                <w:szCs w:val="20"/>
              </w:rPr>
            </w:pPr>
            <w:ins w:id="6418" w:author="Joo, Hye@ARB" w:date="2026-06-04T22:26:00Z">
              <w:r w:rsidRPr="001F60E3">
                <w:rPr>
                  <w:rFonts w:ascii="Arial" w:eastAsia="Times New Roman" w:hAnsi="Arial" w:cs="Arial"/>
                  <w:bCs/>
                  <w:sz w:val="24"/>
                  <w:szCs w:val="20"/>
                </w:rPr>
                <w:t>75%</w:t>
              </w:r>
            </w:ins>
          </w:p>
        </w:tc>
      </w:tr>
      <w:tr w:rsidR="001F60E3" w:rsidRPr="001F60E3" w14:paraId="70F9DDB7" w14:textId="77777777">
        <w:trPr>
          <w:cantSplit/>
          <w:ins w:id="6419" w:author="Joo, Hye@ARB" w:date="2026-06-04T22:26:00Z"/>
        </w:trPr>
        <w:tc>
          <w:tcPr>
            <w:tcW w:w="1800" w:type="dxa"/>
            <w:vAlign w:val="center"/>
          </w:tcPr>
          <w:p w14:paraId="4BD15B50" w14:textId="77777777" w:rsidR="001F60E3" w:rsidRPr="001F60E3" w:rsidRDefault="001F60E3" w:rsidP="001F60E3">
            <w:pPr>
              <w:keepNext/>
              <w:spacing w:before="60" w:after="60" w:line="240" w:lineRule="auto"/>
              <w:jc w:val="center"/>
              <w:rPr>
                <w:ins w:id="6420" w:author="Joo, Hye@ARB" w:date="2026-06-04T22:26:00Z"/>
                <w:rFonts w:ascii="Arial" w:eastAsia="Times New Roman" w:hAnsi="Arial" w:cs="Arial"/>
                <w:bCs/>
                <w:sz w:val="24"/>
                <w:szCs w:val="20"/>
              </w:rPr>
            </w:pPr>
            <w:ins w:id="6421" w:author="Joo, Hye@ARB" w:date="2026-06-04T22:26:00Z">
              <w:r w:rsidRPr="001F60E3">
                <w:rPr>
                  <w:rFonts w:ascii="Arial" w:eastAsia="Times New Roman" w:hAnsi="Arial" w:cs="Arial"/>
                  <w:bCs/>
                  <w:sz w:val="24"/>
                  <w:szCs w:val="20"/>
                </w:rPr>
                <w:t>2010 – 2011</w:t>
              </w:r>
            </w:ins>
          </w:p>
        </w:tc>
        <w:tc>
          <w:tcPr>
            <w:tcW w:w="3960" w:type="dxa"/>
            <w:vMerge/>
            <w:vAlign w:val="center"/>
          </w:tcPr>
          <w:p w14:paraId="39A8EBBF" w14:textId="77777777" w:rsidR="001F60E3" w:rsidRPr="001F60E3" w:rsidRDefault="001F60E3" w:rsidP="001F60E3">
            <w:pPr>
              <w:keepNext/>
              <w:spacing w:before="60" w:after="60" w:line="240" w:lineRule="auto"/>
              <w:rPr>
                <w:ins w:id="6422" w:author="Joo, Hye@ARB" w:date="2026-06-04T22:26:00Z"/>
                <w:rFonts w:ascii="Arial" w:eastAsia="Times New Roman" w:hAnsi="Arial" w:cs="Arial"/>
                <w:bCs/>
                <w:sz w:val="24"/>
                <w:szCs w:val="20"/>
              </w:rPr>
            </w:pPr>
          </w:p>
        </w:tc>
        <w:tc>
          <w:tcPr>
            <w:tcW w:w="2785" w:type="dxa"/>
            <w:vAlign w:val="center"/>
          </w:tcPr>
          <w:p w14:paraId="2068D681" w14:textId="77777777" w:rsidR="001F60E3" w:rsidRPr="001F60E3" w:rsidRDefault="001F60E3" w:rsidP="001F60E3">
            <w:pPr>
              <w:keepNext/>
              <w:spacing w:before="60" w:after="60" w:line="240" w:lineRule="auto"/>
              <w:jc w:val="center"/>
              <w:rPr>
                <w:ins w:id="6423" w:author="Joo, Hye@ARB" w:date="2026-06-04T22:26:00Z"/>
                <w:rFonts w:ascii="Arial" w:eastAsia="Times New Roman" w:hAnsi="Arial" w:cs="Arial"/>
                <w:bCs/>
                <w:sz w:val="24"/>
                <w:szCs w:val="20"/>
              </w:rPr>
            </w:pPr>
            <w:ins w:id="6424" w:author="Joo, Hye@ARB" w:date="2026-06-04T22:26:00Z">
              <w:r w:rsidRPr="001F60E3">
                <w:rPr>
                  <w:rFonts w:ascii="Arial" w:eastAsia="Times New Roman" w:hAnsi="Arial" w:cs="Arial"/>
                  <w:bCs/>
                  <w:sz w:val="24"/>
                  <w:szCs w:val="20"/>
                </w:rPr>
                <w:t>50%</w:t>
              </w:r>
            </w:ins>
          </w:p>
        </w:tc>
      </w:tr>
      <w:tr w:rsidR="001F60E3" w:rsidRPr="001F60E3" w14:paraId="69FF8BA2" w14:textId="77777777">
        <w:trPr>
          <w:ins w:id="6425" w:author="Joo, Hye@ARB" w:date="2026-06-04T22:26:00Z"/>
        </w:trPr>
        <w:tc>
          <w:tcPr>
            <w:tcW w:w="1800" w:type="dxa"/>
            <w:vAlign w:val="center"/>
          </w:tcPr>
          <w:p w14:paraId="3CBBA0EE" w14:textId="77777777" w:rsidR="001F60E3" w:rsidRPr="001F60E3" w:rsidRDefault="001F60E3" w:rsidP="001F60E3">
            <w:pPr>
              <w:keepNext/>
              <w:spacing w:before="60" w:after="60" w:line="240" w:lineRule="auto"/>
              <w:jc w:val="center"/>
              <w:rPr>
                <w:ins w:id="6426" w:author="Joo, Hye@ARB" w:date="2026-06-04T22:26:00Z"/>
                <w:rFonts w:ascii="Arial" w:eastAsia="Times New Roman" w:hAnsi="Arial" w:cs="Arial"/>
                <w:bCs/>
                <w:sz w:val="24"/>
                <w:szCs w:val="20"/>
              </w:rPr>
            </w:pPr>
            <w:ins w:id="6427" w:author="Joo, Hye@ARB" w:date="2026-06-04T22:26:00Z">
              <w:r w:rsidRPr="001F60E3">
                <w:rPr>
                  <w:rFonts w:ascii="Arial" w:eastAsia="Times New Roman" w:hAnsi="Arial" w:cs="Arial"/>
                  <w:bCs/>
                  <w:sz w:val="24"/>
                  <w:szCs w:val="20"/>
                </w:rPr>
                <w:t>2009 – 2011</w:t>
              </w:r>
            </w:ins>
          </w:p>
        </w:tc>
        <w:tc>
          <w:tcPr>
            <w:tcW w:w="3960" w:type="dxa"/>
            <w:vAlign w:val="center"/>
          </w:tcPr>
          <w:p w14:paraId="05199039" w14:textId="77777777" w:rsidR="001F60E3" w:rsidRPr="001F60E3" w:rsidRDefault="001F60E3" w:rsidP="001F60E3">
            <w:pPr>
              <w:keepNext/>
              <w:spacing w:before="60" w:after="60" w:line="240" w:lineRule="auto"/>
              <w:rPr>
                <w:ins w:id="6428" w:author="Joo, Hye@ARB" w:date="2026-06-04T22:26:00Z"/>
                <w:rFonts w:ascii="Arial" w:eastAsia="Times New Roman" w:hAnsi="Arial" w:cs="Arial"/>
                <w:bCs/>
                <w:sz w:val="24"/>
                <w:szCs w:val="20"/>
              </w:rPr>
            </w:pPr>
            <w:ins w:id="6429" w:author="Joo, Hye@ARB" w:date="2026-06-04T22:26:00Z">
              <w:r w:rsidRPr="001F60E3">
                <w:rPr>
                  <w:rFonts w:ascii="Arial" w:eastAsia="Times New Roman" w:hAnsi="Arial" w:cs="Arial"/>
                  <w:bCs/>
                  <w:sz w:val="24"/>
                  <w:szCs w:val="20"/>
                </w:rPr>
                <w:t>May be met with PZEVs</w:t>
              </w:r>
            </w:ins>
          </w:p>
        </w:tc>
        <w:tc>
          <w:tcPr>
            <w:tcW w:w="2785" w:type="dxa"/>
            <w:vAlign w:val="center"/>
          </w:tcPr>
          <w:p w14:paraId="40BE924E" w14:textId="77777777" w:rsidR="001F60E3" w:rsidRPr="001F60E3" w:rsidRDefault="001F60E3" w:rsidP="001F60E3">
            <w:pPr>
              <w:keepNext/>
              <w:spacing w:before="60" w:after="60" w:line="240" w:lineRule="auto"/>
              <w:jc w:val="center"/>
              <w:rPr>
                <w:ins w:id="6430" w:author="Joo, Hye@ARB" w:date="2026-06-04T22:26:00Z"/>
                <w:rFonts w:ascii="Arial" w:eastAsia="Times New Roman" w:hAnsi="Arial" w:cs="Arial"/>
                <w:bCs/>
                <w:sz w:val="24"/>
                <w:szCs w:val="20"/>
              </w:rPr>
            </w:pPr>
            <w:ins w:id="6431" w:author="Joo, Hye@ARB" w:date="2026-06-04T22:26:00Z">
              <w:r w:rsidRPr="001F60E3">
                <w:rPr>
                  <w:rFonts w:ascii="Arial" w:eastAsia="Times New Roman" w:hAnsi="Arial" w:cs="Arial"/>
                  <w:bCs/>
                  <w:sz w:val="24"/>
                  <w:szCs w:val="20"/>
                </w:rPr>
                <w:t>No Limit</w:t>
              </w:r>
            </w:ins>
          </w:p>
        </w:tc>
      </w:tr>
      <w:tr w:rsidR="001F60E3" w:rsidRPr="001F60E3" w14:paraId="5F1A7A5E" w14:textId="77777777">
        <w:trPr>
          <w:cantSplit/>
          <w:ins w:id="6432" w:author="Joo, Hye@ARB" w:date="2026-06-04T22:26:00Z"/>
        </w:trPr>
        <w:tc>
          <w:tcPr>
            <w:tcW w:w="1800" w:type="dxa"/>
            <w:vMerge w:val="restart"/>
            <w:vAlign w:val="center"/>
          </w:tcPr>
          <w:p w14:paraId="0B9CA2C4" w14:textId="77777777" w:rsidR="001F60E3" w:rsidRPr="001F60E3" w:rsidRDefault="001F60E3" w:rsidP="001F60E3">
            <w:pPr>
              <w:keepNext/>
              <w:spacing w:before="60" w:after="60" w:line="240" w:lineRule="auto"/>
              <w:jc w:val="center"/>
              <w:rPr>
                <w:ins w:id="6433" w:author="Joo, Hye@ARB" w:date="2026-06-04T22:26:00Z"/>
                <w:rFonts w:ascii="Arial" w:eastAsia="Times New Roman" w:hAnsi="Arial" w:cs="Arial"/>
                <w:bCs/>
                <w:sz w:val="24"/>
                <w:szCs w:val="20"/>
              </w:rPr>
            </w:pPr>
            <w:ins w:id="6434" w:author="Joo, Hye@ARB" w:date="2026-06-04T22:26:00Z">
              <w:r w:rsidRPr="001F60E3">
                <w:rPr>
                  <w:rFonts w:ascii="Arial" w:eastAsia="Times New Roman" w:hAnsi="Arial" w:cs="Arial"/>
                  <w:bCs/>
                  <w:sz w:val="24"/>
                  <w:szCs w:val="20"/>
                </w:rPr>
                <w:t>2012 – 2017</w:t>
              </w:r>
            </w:ins>
          </w:p>
        </w:tc>
        <w:tc>
          <w:tcPr>
            <w:tcW w:w="3960" w:type="dxa"/>
            <w:vAlign w:val="center"/>
          </w:tcPr>
          <w:p w14:paraId="131CF5AC" w14:textId="77777777" w:rsidR="001F60E3" w:rsidRPr="001F60E3" w:rsidRDefault="001F60E3" w:rsidP="001F60E3">
            <w:pPr>
              <w:keepNext/>
              <w:spacing w:before="60" w:after="60" w:line="240" w:lineRule="auto"/>
              <w:rPr>
                <w:ins w:id="6435" w:author="Joo, Hye@ARB" w:date="2026-06-04T22:26:00Z"/>
                <w:rFonts w:ascii="Arial" w:eastAsia="Times New Roman" w:hAnsi="Arial" w:cs="Arial"/>
                <w:bCs/>
                <w:sz w:val="24"/>
                <w:szCs w:val="20"/>
              </w:rPr>
            </w:pPr>
            <w:ins w:id="6436" w:author="Joo, Hye@ARB" w:date="2026-06-04T22:26:00Z">
              <w:r w:rsidRPr="001F60E3">
                <w:rPr>
                  <w:rFonts w:ascii="Arial" w:eastAsia="Times New Roman" w:hAnsi="Arial" w:cs="Arial"/>
                  <w:bCs/>
                  <w:sz w:val="24"/>
                  <w:szCs w:val="20"/>
                </w:rPr>
                <w:t>Must be met with ZEVs</w:t>
              </w:r>
            </w:ins>
          </w:p>
        </w:tc>
        <w:tc>
          <w:tcPr>
            <w:tcW w:w="2785" w:type="dxa"/>
            <w:vAlign w:val="center"/>
          </w:tcPr>
          <w:p w14:paraId="5909915D" w14:textId="77777777" w:rsidR="001F60E3" w:rsidRPr="001F60E3" w:rsidRDefault="001F60E3" w:rsidP="001F60E3">
            <w:pPr>
              <w:keepNext/>
              <w:spacing w:before="60" w:after="60" w:line="240" w:lineRule="auto"/>
              <w:jc w:val="center"/>
              <w:rPr>
                <w:ins w:id="6437" w:author="Joo, Hye@ARB" w:date="2026-06-04T22:26:00Z"/>
                <w:rFonts w:ascii="Arial" w:eastAsia="Times New Roman" w:hAnsi="Arial" w:cs="Arial"/>
                <w:bCs/>
                <w:sz w:val="24"/>
                <w:szCs w:val="20"/>
              </w:rPr>
            </w:pPr>
            <w:ins w:id="6438" w:author="Joo, Hye@ARB" w:date="2026-06-04T22:26:00Z">
              <w:r w:rsidRPr="001F60E3">
                <w:rPr>
                  <w:rFonts w:ascii="Arial" w:eastAsia="Times New Roman" w:hAnsi="Arial" w:cs="Arial"/>
                  <w:bCs/>
                  <w:sz w:val="24"/>
                  <w:szCs w:val="20"/>
                </w:rPr>
                <w:t>0%</w:t>
              </w:r>
            </w:ins>
          </w:p>
        </w:tc>
      </w:tr>
      <w:tr w:rsidR="001F60E3" w:rsidRPr="001F60E3" w14:paraId="5A1397C5" w14:textId="77777777">
        <w:trPr>
          <w:cantSplit/>
          <w:ins w:id="6439" w:author="Joo, Hye@ARB" w:date="2026-06-04T22:26:00Z"/>
        </w:trPr>
        <w:tc>
          <w:tcPr>
            <w:tcW w:w="1800" w:type="dxa"/>
            <w:vMerge/>
            <w:vAlign w:val="center"/>
          </w:tcPr>
          <w:p w14:paraId="15D56355" w14:textId="77777777" w:rsidR="001F60E3" w:rsidRPr="001F60E3" w:rsidRDefault="001F60E3" w:rsidP="001F60E3">
            <w:pPr>
              <w:keepNext/>
              <w:spacing w:before="60" w:after="60" w:line="240" w:lineRule="auto"/>
              <w:jc w:val="center"/>
              <w:rPr>
                <w:ins w:id="6440" w:author="Joo, Hye@ARB" w:date="2026-06-04T22:26:00Z"/>
                <w:rFonts w:ascii="Arial" w:eastAsia="Times New Roman" w:hAnsi="Arial" w:cs="Arial"/>
                <w:bCs/>
                <w:sz w:val="24"/>
                <w:szCs w:val="20"/>
              </w:rPr>
            </w:pPr>
          </w:p>
        </w:tc>
        <w:tc>
          <w:tcPr>
            <w:tcW w:w="3960" w:type="dxa"/>
            <w:vAlign w:val="center"/>
          </w:tcPr>
          <w:p w14:paraId="36507F08" w14:textId="77777777" w:rsidR="001F60E3" w:rsidRPr="001F60E3" w:rsidRDefault="001F60E3" w:rsidP="001F60E3">
            <w:pPr>
              <w:keepNext/>
              <w:spacing w:before="60" w:after="60" w:line="240" w:lineRule="auto"/>
              <w:rPr>
                <w:ins w:id="6441" w:author="Joo, Hye@ARB" w:date="2026-06-04T22:26:00Z"/>
                <w:rFonts w:ascii="Arial" w:eastAsia="Times New Roman" w:hAnsi="Arial" w:cs="Arial"/>
                <w:bCs/>
                <w:sz w:val="24"/>
                <w:szCs w:val="20"/>
              </w:rPr>
            </w:pPr>
            <w:ins w:id="6442" w:author="Joo, Hye@ARB" w:date="2026-06-04T22:26:00Z">
              <w:r w:rsidRPr="001F60E3">
                <w:rPr>
                  <w:rFonts w:ascii="Arial" w:eastAsia="Times New Roman" w:hAnsi="Arial" w:cs="Arial"/>
                  <w:bCs/>
                  <w:sz w:val="24"/>
                  <w:szCs w:val="20"/>
                </w:rPr>
                <w:t>May be met with TZEVs and AT PZEVs</w:t>
              </w:r>
            </w:ins>
          </w:p>
        </w:tc>
        <w:tc>
          <w:tcPr>
            <w:tcW w:w="2785" w:type="dxa"/>
            <w:vAlign w:val="center"/>
          </w:tcPr>
          <w:p w14:paraId="492636DD" w14:textId="77777777" w:rsidR="001F60E3" w:rsidRPr="001F60E3" w:rsidRDefault="001F60E3" w:rsidP="001F60E3">
            <w:pPr>
              <w:keepNext/>
              <w:spacing w:before="60" w:after="60" w:line="240" w:lineRule="auto"/>
              <w:jc w:val="center"/>
              <w:rPr>
                <w:ins w:id="6443" w:author="Joo, Hye@ARB" w:date="2026-06-04T22:26:00Z"/>
                <w:rFonts w:ascii="Arial" w:eastAsia="Times New Roman" w:hAnsi="Arial" w:cs="Arial"/>
                <w:bCs/>
                <w:sz w:val="24"/>
                <w:szCs w:val="20"/>
              </w:rPr>
            </w:pPr>
            <w:ins w:id="6444" w:author="Joo, Hye@ARB" w:date="2026-06-04T22:26:00Z">
              <w:r w:rsidRPr="001F60E3">
                <w:rPr>
                  <w:rFonts w:ascii="Arial" w:eastAsia="Times New Roman" w:hAnsi="Arial" w:cs="Arial"/>
                  <w:bCs/>
                  <w:sz w:val="24"/>
                  <w:szCs w:val="20"/>
                </w:rPr>
                <w:t>50%</w:t>
              </w:r>
            </w:ins>
          </w:p>
        </w:tc>
      </w:tr>
      <w:tr w:rsidR="001F60E3" w:rsidRPr="001F60E3" w14:paraId="718B40F0" w14:textId="77777777">
        <w:trPr>
          <w:cantSplit/>
          <w:ins w:id="6445" w:author="Joo, Hye@ARB" w:date="2026-06-04T22:26:00Z"/>
        </w:trPr>
        <w:tc>
          <w:tcPr>
            <w:tcW w:w="1800" w:type="dxa"/>
            <w:vMerge/>
            <w:vAlign w:val="center"/>
          </w:tcPr>
          <w:p w14:paraId="3CB25874" w14:textId="77777777" w:rsidR="001F60E3" w:rsidRPr="001F60E3" w:rsidRDefault="001F60E3" w:rsidP="001F60E3">
            <w:pPr>
              <w:keepNext/>
              <w:spacing w:before="60" w:after="60" w:line="240" w:lineRule="auto"/>
              <w:jc w:val="center"/>
              <w:rPr>
                <w:ins w:id="6446" w:author="Joo, Hye@ARB" w:date="2026-06-04T22:26:00Z"/>
                <w:rFonts w:ascii="Arial" w:eastAsia="Times New Roman" w:hAnsi="Arial" w:cs="Arial"/>
                <w:bCs/>
                <w:sz w:val="24"/>
                <w:szCs w:val="20"/>
              </w:rPr>
            </w:pPr>
          </w:p>
        </w:tc>
        <w:tc>
          <w:tcPr>
            <w:tcW w:w="3960" w:type="dxa"/>
            <w:vAlign w:val="center"/>
          </w:tcPr>
          <w:p w14:paraId="20F82598" w14:textId="77777777" w:rsidR="001F60E3" w:rsidRPr="001F60E3" w:rsidRDefault="001F60E3" w:rsidP="001F60E3">
            <w:pPr>
              <w:keepNext/>
              <w:spacing w:before="60" w:after="60" w:line="240" w:lineRule="auto"/>
              <w:rPr>
                <w:ins w:id="6447" w:author="Joo, Hye@ARB" w:date="2026-06-04T22:26:00Z"/>
                <w:rFonts w:ascii="Arial" w:eastAsia="Times New Roman" w:hAnsi="Arial" w:cs="Arial"/>
                <w:bCs/>
                <w:sz w:val="24"/>
                <w:szCs w:val="20"/>
              </w:rPr>
            </w:pPr>
            <w:ins w:id="6448" w:author="Joo, Hye@ARB" w:date="2026-06-04T22:26:00Z">
              <w:r w:rsidRPr="001F60E3">
                <w:rPr>
                  <w:rFonts w:ascii="Arial" w:eastAsia="Times New Roman" w:hAnsi="Arial" w:cs="Arial"/>
                  <w:bCs/>
                  <w:sz w:val="24"/>
                  <w:szCs w:val="20"/>
                </w:rPr>
                <w:t>May be met with PZEVs</w:t>
              </w:r>
            </w:ins>
          </w:p>
        </w:tc>
        <w:tc>
          <w:tcPr>
            <w:tcW w:w="2785" w:type="dxa"/>
            <w:vAlign w:val="center"/>
          </w:tcPr>
          <w:p w14:paraId="6AC70EAF" w14:textId="77777777" w:rsidR="001F60E3" w:rsidRPr="001F60E3" w:rsidRDefault="001F60E3" w:rsidP="001F60E3">
            <w:pPr>
              <w:keepNext/>
              <w:spacing w:before="60" w:after="60" w:line="240" w:lineRule="auto"/>
              <w:jc w:val="center"/>
              <w:rPr>
                <w:ins w:id="6449" w:author="Joo, Hye@ARB" w:date="2026-06-04T22:26:00Z"/>
                <w:rFonts w:ascii="Arial" w:eastAsia="Times New Roman" w:hAnsi="Arial" w:cs="Arial"/>
                <w:bCs/>
                <w:sz w:val="24"/>
                <w:szCs w:val="20"/>
              </w:rPr>
            </w:pPr>
            <w:ins w:id="6450" w:author="Joo, Hye@ARB" w:date="2026-06-04T22:26:00Z">
              <w:r w:rsidRPr="001F60E3">
                <w:rPr>
                  <w:rFonts w:ascii="Arial" w:eastAsia="Times New Roman" w:hAnsi="Arial" w:cs="Arial"/>
                  <w:bCs/>
                  <w:sz w:val="24"/>
                  <w:szCs w:val="20"/>
                </w:rPr>
                <w:t>No Limit</w:t>
              </w:r>
            </w:ins>
          </w:p>
        </w:tc>
      </w:tr>
    </w:tbl>
    <w:p w14:paraId="064730A6" w14:textId="77777777" w:rsidR="001F60E3" w:rsidRPr="001F60E3" w:rsidRDefault="001F60E3" w:rsidP="001F60E3">
      <w:pPr>
        <w:spacing w:after="120" w:line="278" w:lineRule="auto"/>
        <w:ind w:left="720"/>
        <w:rPr>
          <w:ins w:id="6451" w:author="Joo, Hye@ARB" w:date="2026-06-04T22:26:00Z"/>
          <w:rFonts w:ascii="Arial" w:eastAsia="Times New Roman" w:hAnsi="Arial" w:cs="Arial"/>
          <w:sz w:val="18"/>
          <w:szCs w:val="18"/>
        </w:rPr>
      </w:pPr>
      <w:ins w:id="6452" w:author="Joo, Hye@ARB" w:date="2026-06-04T22:26:00Z">
        <w:r w:rsidRPr="001F60E3">
          <w:rPr>
            <w:rFonts w:ascii="Arial" w:eastAsia="Times New Roman" w:hAnsi="Arial" w:cs="Arial"/>
            <w:sz w:val="18"/>
            <w:szCs w:val="18"/>
            <w:vertAlign w:val="superscript"/>
          </w:rPr>
          <w:t>1</w:t>
        </w:r>
        <w:r w:rsidRPr="001F60E3">
          <w:rPr>
            <w:rFonts w:ascii="Arial" w:eastAsia="Times New Roman" w:hAnsi="Arial" w:cs="Arial"/>
            <w:sz w:val="18"/>
            <w:szCs w:val="18"/>
          </w:rPr>
          <w:t xml:space="preserve"> If applicable, obligation in this table means requirements specified under subdivision 1962.1.1(d)(5)(E)3.</w:t>
        </w:r>
      </w:ins>
    </w:p>
    <w:p w14:paraId="742214B6" w14:textId="77777777" w:rsidR="001F60E3" w:rsidRPr="001F60E3" w:rsidRDefault="001F60E3" w:rsidP="001F60E3">
      <w:pPr>
        <w:spacing w:line="278" w:lineRule="auto"/>
        <w:ind w:left="1440"/>
        <w:rPr>
          <w:ins w:id="6453" w:author="Joo, Hye@ARB" w:date="2026-06-04T22:26:00Z"/>
          <w:rFonts w:ascii="Arial" w:eastAsia="Aptos" w:hAnsi="Arial" w:cs="Arial"/>
          <w:color w:val="404040"/>
          <w:kern w:val="2"/>
          <w:sz w:val="24"/>
          <w:szCs w:val="24"/>
          <w14:ligatures w14:val="standardContextual"/>
        </w:rPr>
      </w:pPr>
      <w:ins w:id="6454" w:author="Joo, Hye@ARB" w:date="2026-06-04T22:26:00Z">
        <w:r w:rsidRPr="001F60E3">
          <w:rPr>
            <w:rFonts w:ascii="Arial" w:eastAsia="Aptos" w:hAnsi="Arial" w:cs="Arial"/>
            <w:color w:val="404040"/>
            <w:kern w:val="2"/>
            <w:sz w:val="24"/>
            <w:szCs w:val="24"/>
            <w14:ligatures w14:val="standardContextual"/>
          </w:rPr>
          <w:t>Additionally, credits earned from NEVs placed in service in model years 2006 through 2017 can be used to meet the percentage limits described in the following table:</w:t>
        </w:r>
      </w:ins>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3960"/>
        <w:gridCol w:w="2785"/>
      </w:tblGrid>
      <w:tr w:rsidR="001F60E3" w:rsidRPr="001F60E3" w14:paraId="169CFE60" w14:textId="77777777">
        <w:trPr>
          <w:ins w:id="6455" w:author="Joo, Hye@ARB" w:date="2026-06-04T22:26:00Z"/>
        </w:trPr>
        <w:tc>
          <w:tcPr>
            <w:tcW w:w="1710" w:type="dxa"/>
            <w:vAlign w:val="center"/>
          </w:tcPr>
          <w:p w14:paraId="5A818419" w14:textId="77777777" w:rsidR="001F60E3" w:rsidRPr="001F60E3" w:rsidRDefault="001F60E3" w:rsidP="001F60E3">
            <w:pPr>
              <w:keepNext/>
              <w:spacing w:before="60" w:after="60" w:line="240" w:lineRule="auto"/>
              <w:jc w:val="center"/>
              <w:rPr>
                <w:ins w:id="6456" w:author="Joo, Hye@ARB" w:date="2026-06-04T22:26:00Z"/>
                <w:rFonts w:ascii="Arial" w:eastAsia="Times New Roman" w:hAnsi="Arial" w:cs="Arial"/>
                <w:bCs/>
                <w:sz w:val="24"/>
                <w:szCs w:val="20"/>
              </w:rPr>
            </w:pPr>
            <w:ins w:id="6457" w:author="Joo, Hye@ARB" w:date="2026-06-04T22:26:00Z">
              <w:r w:rsidRPr="001F60E3">
                <w:rPr>
                  <w:rFonts w:ascii="Arial" w:eastAsia="Times New Roman" w:hAnsi="Arial" w:cs="Arial"/>
                  <w:bCs/>
                  <w:sz w:val="24"/>
                  <w:szCs w:val="20"/>
                </w:rPr>
                <w:t>Model Years</w:t>
              </w:r>
            </w:ins>
          </w:p>
        </w:tc>
        <w:tc>
          <w:tcPr>
            <w:tcW w:w="3960" w:type="dxa"/>
            <w:vAlign w:val="center"/>
          </w:tcPr>
          <w:p w14:paraId="35B5A832" w14:textId="77777777" w:rsidR="001F60E3" w:rsidRPr="001F60E3" w:rsidRDefault="001F60E3" w:rsidP="001F60E3">
            <w:pPr>
              <w:keepNext/>
              <w:spacing w:before="60" w:after="60" w:line="240" w:lineRule="auto"/>
              <w:jc w:val="center"/>
              <w:rPr>
                <w:ins w:id="6458" w:author="Joo, Hye@ARB" w:date="2026-06-04T22:26:00Z"/>
                <w:rFonts w:ascii="Arial" w:eastAsia="Times New Roman" w:hAnsi="Arial" w:cs="Arial"/>
                <w:bCs/>
                <w:sz w:val="24"/>
                <w:szCs w:val="20"/>
              </w:rPr>
            </w:pPr>
            <w:ins w:id="6459" w:author="Joo, Hye@ARB" w:date="2026-06-04T22:26:00Z">
              <w:r w:rsidRPr="001F60E3">
                <w:rPr>
                  <w:rFonts w:ascii="Arial" w:eastAsia="Times New Roman" w:hAnsi="Arial" w:cs="Arial"/>
                  <w:bCs/>
                  <w:sz w:val="24"/>
                  <w:szCs w:val="20"/>
                </w:rPr>
                <w:t>ZEV Obligation that:</w:t>
              </w:r>
            </w:ins>
          </w:p>
        </w:tc>
        <w:tc>
          <w:tcPr>
            <w:tcW w:w="2785" w:type="dxa"/>
            <w:vAlign w:val="center"/>
          </w:tcPr>
          <w:p w14:paraId="15025C56" w14:textId="77777777" w:rsidR="001F60E3" w:rsidRPr="001F60E3" w:rsidRDefault="001F60E3" w:rsidP="001F60E3">
            <w:pPr>
              <w:keepNext/>
              <w:spacing w:before="60" w:after="60" w:line="240" w:lineRule="auto"/>
              <w:jc w:val="center"/>
              <w:rPr>
                <w:ins w:id="6460" w:author="Joo, Hye@ARB" w:date="2026-06-04T22:26:00Z"/>
                <w:rFonts w:ascii="Arial" w:eastAsia="Times New Roman" w:hAnsi="Arial" w:cs="Arial"/>
                <w:bCs/>
                <w:sz w:val="24"/>
                <w:szCs w:val="20"/>
              </w:rPr>
            </w:pPr>
            <w:ins w:id="6461" w:author="Joo, Hye@ARB" w:date="2026-06-04T22:26:00Z">
              <w:r w:rsidRPr="001F60E3">
                <w:rPr>
                  <w:rFonts w:ascii="Arial" w:eastAsia="Times New Roman" w:hAnsi="Arial" w:cs="Arial"/>
                  <w:bCs/>
                  <w:sz w:val="24"/>
                  <w:szCs w:val="20"/>
                </w:rPr>
                <w:t>Percentage Limit for NEVs allowed to meet each Obligation:</w:t>
              </w:r>
            </w:ins>
          </w:p>
        </w:tc>
      </w:tr>
      <w:tr w:rsidR="001F60E3" w:rsidRPr="001F60E3" w14:paraId="352AC384" w14:textId="77777777">
        <w:trPr>
          <w:cantSplit/>
          <w:trHeight w:val="340"/>
          <w:ins w:id="6462" w:author="Joo, Hye@ARB" w:date="2026-06-04T22:26:00Z"/>
        </w:trPr>
        <w:tc>
          <w:tcPr>
            <w:tcW w:w="1710" w:type="dxa"/>
            <w:vMerge w:val="restart"/>
            <w:vAlign w:val="center"/>
          </w:tcPr>
          <w:p w14:paraId="1FD76605" w14:textId="77777777" w:rsidR="001F60E3" w:rsidRPr="001F60E3" w:rsidRDefault="001F60E3" w:rsidP="001F60E3">
            <w:pPr>
              <w:keepNext/>
              <w:spacing w:before="60" w:after="60" w:line="240" w:lineRule="auto"/>
              <w:jc w:val="center"/>
              <w:rPr>
                <w:ins w:id="6463" w:author="Joo, Hye@ARB" w:date="2026-06-04T22:26:00Z"/>
                <w:rFonts w:ascii="Arial" w:eastAsia="Times New Roman" w:hAnsi="Arial" w:cs="Arial"/>
                <w:bCs/>
                <w:sz w:val="24"/>
                <w:szCs w:val="20"/>
              </w:rPr>
            </w:pPr>
            <w:ins w:id="6464" w:author="Joo, Hye@ARB" w:date="2026-06-04T22:26:00Z">
              <w:r w:rsidRPr="001F60E3">
                <w:rPr>
                  <w:rFonts w:ascii="Arial" w:eastAsia="Times New Roman" w:hAnsi="Arial" w:cs="Arial"/>
                  <w:bCs/>
                  <w:sz w:val="24"/>
                  <w:szCs w:val="20"/>
                </w:rPr>
                <w:t>2009 - 2011</w:t>
              </w:r>
            </w:ins>
          </w:p>
        </w:tc>
        <w:tc>
          <w:tcPr>
            <w:tcW w:w="3960" w:type="dxa"/>
            <w:vAlign w:val="center"/>
          </w:tcPr>
          <w:p w14:paraId="257189B0" w14:textId="77777777" w:rsidR="001F60E3" w:rsidRPr="001F60E3" w:rsidRDefault="001F60E3" w:rsidP="001F60E3">
            <w:pPr>
              <w:keepNext/>
              <w:spacing w:before="60" w:after="60" w:line="240" w:lineRule="auto"/>
              <w:rPr>
                <w:ins w:id="6465" w:author="Joo, Hye@ARB" w:date="2026-06-04T22:26:00Z"/>
                <w:rFonts w:ascii="Arial" w:eastAsia="Times New Roman" w:hAnsi="Arial" w:cs="Arial"/>
                <w:bCs/>
                <w:sz w:val="24"/>
                <w:szCs w:val="20"/>
              </w:rPr>
            </w:pPr>
            <w:ins w:id="6466" w:author="Joo, Hye@ARB" w:date="2026-06-04T22:26:00Z">
              <w:r w:rsidRPr="001F60E3">
                <w:rPr>
                  <w:rFonts w:ascii="Arial" w:eastAsia="Times New Roman" w:hAnsi="Arial" w:cs="Arial"/>
                  <w:bCs/>
                  <w:sz w:val="24"/>
                  <w:szCs w:val="20"/>
                </w:rPr>
                <w:t>May be met through compliance with Primary Requirements</w:t>
              </w:r>
            </w:ins>
          </w:p>
        </w:tc>
        <w:tc>
          <w:tcPr>
            <w:tcW w:w="2785" w:type="dxa"/>
            <w:vAlign w:val="center"/>
          </w:tcPr>
          <w:p w14:paraId="0FBBDD70" w14:textId="77777777" w:rsidR="001F60E3" w:rsidRPr="001F60E3" w:rsidRDefault="001F60E3" w:rsidP="001F60E3">
            <w:pPr>
              <w:keepNext/>
              <w:spacing w:before="60" w:after="60" w:line="240" w:lineRule="auto"/>
              <w:jc w:val="center"/>
              <w:rPr>
                <w:ins w:id="6467" w:author="Joo, Hye@ARB" w:date="2026-06-04T22:26:00Z"/>
                <w:rFonts w:ascii="Arial" w:eastAsia="Times New Roman" w:hAnsi="Arial" w:cs="Arial"/>
                <w:bCs/>
                <w:sz w:val="24"/>
                <w:szCs w:val="20"/>
              </w:rPr>
            </w:pPr>
            <w:ins w:id="6468" w:author="Joo, Hye@ARB" w:date="2026-06-04T22:26:00Z">
              <w:r w:rsidRPr="001F60E3">
                <w:rPr>
                  <w:rFonts w:ascii="Arial" w:eastAsia="Times New Roman" w:hAnsi="Arial" w:cs="Arial"/>
                  <w:bCs/>
                  <w:sz w:val="24"/>
                  <w:szCs w:val="20"/>
                </w:rPr>
                <w:t>No Limit</w:t>
              </w:r>
            </w:ins>
          </w:p>
        </w:tc>
      </w:tr>
      <w:tr w:rsidR="001F60E3" w:rsidRPr="001F60E3" w14:paraId="5600A9DE" w14:textId="77777777">
        <w:trPr>
          <w:cantSplit/>
          <w:trHeight w:val="340"/>
          <w:ins w:id="6469" w:author="Joo, Hye@ARB" w:date="2026-06-04T22:26:00Z"/>
        </w:trPr>
        <w:tc>
          <w:tcPr>
            <w:tcW w:w="1710" w:type="dxa"/>
            <w:vMerge/>
            <w:vAlign w:val="center"/>
          </w:tcPr>
          <w:p w14:paraId="449B70C6" w14:textId="77777777" w:rsidR="001F60E3" w:rsidRPr="001F60E3" w:rsidRDefault="001F60E3" w:rsidP="001F60E3">
            <w:pPr>
              <w:spacing w:before="60" w:after="60" w:line="240" w:lineRule="auto"/>
              <w:jc w:val="center"/>
              <w:rPr>
                <w:ins w:id="6470" w:author="Joo, Hye@ARB" w:date="2026-06-04T22:26:00Z"/>
                <w:rFonts w:ascii="Arial" w:eastAsia="Times New Roman" w:hAnsi="Arial" w:cs="Arial"/>
                <w:bCs/>
                <w:sz w:val="24"/>
                <w:szCs w:val="20"/>
              </w:rPr>
            </w:pPr>
          </w:p>
        </w:tc>
        <w:tc>
          <w:tcPr>
            <w:tcW w:w="3960" w:type="dxa"/>
            <w:vAlign w:val="center"/>
          </w:tcPr>
          <w:p w14:paraId="1A424342" w14:textId="77777777" w:rsidR="001F60E3" w:rsidRPr="001F60E3" w:rsidRDefault="001F60E3" w:rsidP="001F60E3">
            <w:pPr>
              <w:spacing w:before="60" w:after="60" w:line="240" w:lineRule="auto"/>
              <w:rPr>
                <w:ins w:id="6471" w:author="Joo, Hye@ARB" w:date="2026-06-04T22:26:00Z"/>
                <w:rFonts w:ascii="Arial" w:eastAsia="Times New Roman" w:hAnsi="Arial" w:cs="Arial"/>
                <w:bCs/>
                <w:sz w:val="24"/>
                <w:szCs w:val="20"/>
              </w:rPr>
            </w:pPr>
            <w:ins w:id="6472" w:author="Joo, Hye@ARB" w:date="2026-06-04T22:26:00Z">
              <w:r w:rsidRPr="001F60E3">
                <w:rPr>
                  <w:rFonts w:ascii="Arial" w:eastAsia="Times New Roman" w:hAnsi="Arial" w:cs="Arial"/>
                  <w:bCs/>
                  <w:sz w:val="24"/>
                  <w:szCs w:val="20"/>
                </w:rPr>
                <w:t>May be met through compliance with Alternative Requirements, and must be met with ZEVs</w:t>
              </w:r>
            </w:ins>
          </w:p>
        </w:tc>
        <w:tc>
          <w:tcPr>
            <w:tcW w:w="2785" w:type="dxa"/>
            <w:vAlign w:val="center"/>
          </w:tcPr>
          <w:p w14:paraId="7B1B00F5" w14:textId="77777777" w:rsidR="001F60E3" w:rsidRPr="001F60E3" w:rsidRDefault="001F60E3" w:rsidP="001F60E3">
            <w:pPr>
              <w:spacing w:before="60" w:after="60" w:line="240" w:lineRule="auto"/>
              <w:jc w:val="center"/>
              <w:rPr>
                <w:ins w:id="6473" w:author="Joo, Hye@ARB" w:date="2026-06-04T22:26:00Z"/>
                <w:rFonts w:ascii="Arial" w:eastAsia="Times New Roman" w:hAnsi="Arial" w:cs="Arial"/>
                <w:bCs/>
                <w:sz w:val="24"/>
                <w:szCs w:val="20"/>
              </w:rPr>
            </w:pPr>
            <w:ins w:id="6474" w:author="Joo, Hye@ARB" w:date="2026-06-04T22:26:00Z">
              <w:r w:rsidRPr="001F60E3">
                <w:rPr>
                  <w:rFonts w:ascii="Arial" w:eastAsia="Times New Roman" w:hAnsi="Arial" w:cs="Arial"/>
                  <w:bCs/>
                  <w:sz w:val="24"/>
                  <w:szCs w:val="20"/>
                </w:rPr>
                <w:t>0%</w:t>
              </w:r>
            </w:ins>
          </w:p>
        </w:tc>
      </w:tr>
      <w:tr w:rsidR="001F60E3" w:rsidRPr="001F60E3" w14:paraId="0136C491" w14:textId="77777777">
        <w:trPr>
          <w:cantSplit/>
          <w:trHeight w:val="340"/>
          <w:ins w:id="6475" w:author="Joo, Hye@ARB" w:date="2026-06-04T22:26:00Z"/>
        </w:trPr>
        <w:tc>
          <w:tcPr>
            <w:tcW w:w="1710" w:type="dxa"/>
            <w:vMerge/>
            <w:vAlign w:val="center"/>
          </w:tcPr>
          <w:p w14:paraId="72819505" w14:textId="77777777" w:rsidR="001F60E3" w:rsidRPr="001F60E3" w:rsidRDefault="001F60E3" w:rsidP="001F60E3">
            <w:pPr>
              <w:spacing w:before="60" w:after="60" w:line="240" w:lineRule="auto"/>
              <w:jc w:val="center"/>
              <w:rPr>
                <w:ins w:id="6476" w:author="Joo, Hye@ARB" w:date="2026-06-04T22:26:00Z"/>
                <w:rFonts w:ascii="Arial" w:eastAsia="Times New Roman" w:hAnsi="Arial" w:cs="Arial"/>
                <w:bCs/>
                <w:sz w:val="24"/>
                <w:szCs w:val="20"/>
              </w:rPr>
            </w:pPr>
          </w:p>
        </w:tc>
        <w:tc>
          <w:tcPr>
            <w:tcW w:w="3960" w:type="dxa"/>
            <w:vAlign w:val="center"/>
          </w:tcPr>
          <w:p w14:paraId="703EC5D1" w14:textId="77777777" w:rsidR="001F60E3" w:rsidRPr="001F60E3" w:rsidRDefault="001F60E3" w:rsidP="001F60E3">
            <w:pPr>
              <w:spacing w:before="60" w:after="60" w:line="240" w:lineRule="auto"/>
              <w:rPr>
                <w:ins w:id="6477" w:author="Joo, Hye@ARB" w:date="2026-06-04T22:26:00Z"/>
                <w:rFonts w:ascii="Arial" w:eastAsia="Times New Roman" w:hAnsi="Arial" w:cs="Arial"/>
                <w:bCs/>
                <w:sz w:val="24"/>
                <w:szCs w:val="20"/>
              </w:rPr>
            </w:pPr>
            <w:ins w:id="6478" w:author="Joo, Hye@ARB" w:date="2026-06-04T22:26:00Z">
              <w:r w:rsidRPr="001F60E3">
                <w:rPr>
                  <w:rFonts w:ascii="Arial" w:eastAsia="Times New Roman" w:hAnsi="Arial" w:cs="Arial"/>
                  <w:bCs/>
                  <w:sz w:val="24"/>
                  <w:szCs w:val="20"/>
                </w:rPr>
                <w:t>May be met through compliance Alternative Requirements, and may be met with AT PZEVs or PZEVs</w:t>
              </w:r>
            </w:ins>
          </w:p>
        </w:tc>
        <w:tc>
          <w:tcPr>
            <w:tcW w:w="2785" w:type="dxa"/>
            <w:vAlign w:val="center"/>
          </w:tcPr>
          <w:p w14:paraId="3337DD6F" w14:textId="77777777" w:rsidR="001F60E3" w:rsidRPr="001F60E3" w:rsidRDefault="001F60E3" w:rsidP="001F60E3">
            <w:pPr>
              <w:spacing w:before="60" w:after="60" w:line="240" w:lineRule="auto"/>
              <w:jc w:val="center"/>
              <w:rPr>
                <w:ins w:id="6479" w:author="Joo, Hye@ARB" w:date="2026-06-04T22:26:00Z"/>
                <w:rFonts w:ascii="Arial" w:eastAsia="Times New Roman" w:hAnsi="Arial" w:cs="Arial"/>
                <w:bCs/>
                <w:sz w:val="24"/>
                <w:szCs w:val="20"/>
              </w:rPr>
            </w:pPr>
            <w:ins w:id="6480" w:author="Joo, Hye@ARB" w:date="2026-06-04T22:26:00Z">
              <w:r w:rsidRPr="001F60E3">
                <w:rPr>
                  <w:rFonts w:ascii="Arial" w:eastAsia="Times New Roman" w:hAnsi="Arial" w:cs="Arial"/>
                  <w:bCs/>
                  <w:sz w:val="24"/>
                  <w:szCs w:val="20"/>
                </w:rPr>
                <w:t>No Limit</w:t>
              </w:r>
            </w:ins>
          </w:p>
        </w:tc>
      </w:tr>
      <w:tr w:rsidR="001F60E3" w:rsidRPr="001F60E3" w14:paraId="1E51AD30" w14:textId="77777777">
        <w:trPr>
          <w:cantSplit/>
          <w:ins w:id="6481" w:author="Joo, Hye@ARB" w:date="2026-06-04T22:26:00Z"/>
        </w:trPr>
        <w:tc>
          <w:tcPr>
            <w:tcW w:w="1710" w:type="dxa"/>
            <w:vMerge w:val="restart"/>
            <w:vAlign w:val="center"/>
          </w:tcPr>
          <w:p w14:paraId="2D1FAEF7" w14:textId="77777777" w:rsidR="001F60E3" w:rsidRPr="001F60E3" w:rsidRDefault="001F60E3" w:rsidP="001F60E3">
            <w:pPr>
              <w:spacing w:before="60" w:after="60" w:line="240" w:lineRule="auto"/>
              <w:jc w:val="center"/>
              <w:rPr>
                <w:ins w:id="6482" w:author="Joo, Hye@ARB" w:date="2026-06-04T22:26:00Z"/>
                <w:rFonts w:ascii="Arial" w:eastAsia="Times New Roman" w:hAnsi="Arial" w:cs="Arial"/>
                <w:bCs/>
                <w:sz w:val="24"/>
                <w:szCs w:val="20"/>
              </w:rPr>
            </w:pPr>
            <w:ins w:id="6483" w:author="Joo, Hye@ARB" w:date="2026-06-04T22:26:00Z">
              <w:r w:rsidRPr="001F60E3">
                <w:rPr>
                  <w:rFonts w:ascii="Arial" w:eastAsia="Times New Roman" w:hAnsi="Arial" w:cs="Arial"/>
                  <w:bCs/>
                  <w:sz w:val="24"/>
                  <w:szCs w:val="20"/>
                </w:rPr>
                <w:lastRenderedPageBreak/>
                <w:t>2012 – 2017</w:t>
              </w:r>
            </w:ins>
          </w:p>
        </w:tc>
        <w:tc>
          <w:tcPr>
            <w:tcW w:w="3960" w:type="dxa"/>
            <w:vAlign w:val="center"/>
          </w:tcPr>
          <w:p w14:paraId="33880DBA" w14:textId="77777777" w:rsidR="001F60E3" w:rsidRPr="001F60E3" w:rsidRDefault="001F60E3" w:rsidP="001F60E3">
            <w:pPr>
              <w:spacing w:before="60" w:after="60" w:line="240" w:lineRule="auto"/>
              <w:rPr>
                <w:ins w:id="6484" w:author="Joo, Hye@ARB" w:date="2026-06-04T22:26:00Z"/>
                <w:rFonts w:ascii="Arial" w:eastAsia="Times New Roman" w:hAnsi="Arial" w:cs="Arial"/>
                <w:bCs/>
                <w:sz w:val="24"/>
                <w:szCs w:val="20"/>
              </w:rPr>
            </w:pPr>
            <w:ins w:id="6485" w:author="Joo, Hye@ARB" w:date="2026-06-04T22:26:00Z">
              <w:r w:rsidRPr="001F60E3">
                <w:rPr>
                  <w:rFonts w:ascii="Arial" w:eastAsia="Times New Roman" w:hAnsi="Arial" w:cs="Arial"/>
                  <w:bCs/>
                  <w:sz w:val="24"/>
                  <w:szCs w:val="20"/>
                </w:rPr>
                <w:t xml:space="preserve">Must be met with ZEVs </w:t>
              </w:r>
            </w:ins>
          </w:p>
        </w:tc>
        <w:tc>
          <w:tcPr>
            <w:tcW w:w="2785" w:type="dxa"/>
            <w:vAlign w:val="center"/>
          </w:tcPr>
          <w:p w14:paraId="05836F4E" w14:textId="77777777" w:rsidR="001F60E3" w:rsidRPr="001F60E3" w:rsidRDefault="001F60E3" w:rsidP="001F60E3">
            <w:pPr>
              <w:spacing w:before="60" w:after="60" w:line="240" w:lineRule="auto"/>
              <w:jc w:val="center"/>
              <w:rPr>
                <w:ins w:id="6486" w:author="Joo, Hye@ARB" w:date="2026-06-04T22:26:00Z"/>
                <w:rFonts w:ascii="Arial" w:eastAsia="Times New Roman" w:hAnsi="Arial" w:cs="Arial"/>
                <w:bCs/>
                <w:sz w:val="24"/>
                <w:szCs w:val="20"/>
              </w:rPr>
            </w:pPr>
            <w:ins w:id="6487" w:author="Joo, Hye@ARB" w:date="2026-06-04T22:26:00Z">
              <w:r w:rsidRPr="001F60E3">
                <w:rPr>
                  <w:rFonts w:ascii="Arial" w:eastAsia="Times New Roman" w:hAnsi="Arial" w:cs="Arial"/>
                  <w:bCs/>
                  <w:sz w:val="24"/>
                  <w:szCs w:val="20"/>
                </w:rPr>
                <w:t>0%</w:t>
              </w:r>
            </w:ins>
          </w:p>
        </w:tc>
      </w:tr>
      <w:tr w:rsidR="001F60E3" w:rsidRPr="001F60E3" w14:paraId="2FDD9388" w14:textId="77777777">
        <w:trPr>
          <w:cantSplit/>
          <w:ins w:id="6488" w:author="Joo, Hye@ARB" w:date="2026-06-04T22:26:00Z"/>
        </w:trPr>
        <w:tc>
          <w:tcPr>
            <w:tcW w:w="1710" w:type="dxa"/>
            <w:vMerge/>
            <w:vAlign w:val="center"/>
          </w:tcPr>
          <w:p w14:paraId="3E6DBBDA" w14:textId="77777777" w:rsidR="001F60E3" w:rsidRPr="001F60E3" w:rsidRDefault="001F60E3" w:rsidP="001F60E3">
            <w:pPr>
              <w:spacing w:before="60" w:after="60" w:line="240" w:lineRule="auto"/>
              <w:jc w:val="center"/>
              <w:rPr>
                <w:ins w:id="6489" w:author="Joo, Hye@ARB" w:date="2026-06-04T22:26:00Z"/>
                <w:rFonts w:ascii="Arial" w:eastAsia="Times New Roman" w:hAnsi="Arial" w:cs="Arial"/>
                <w:bCs/>
                <w:sz w:val="24"/>
                <w:szCs w:val="20"/>
              </w:rPr>
            </w:pPr>
          </w:p>
        </w:tc>
        <w:tc>
          <w:tcPr>
            <w:tcW w:w="3960" w:type="dxa"/>
            <w:vAlign w:val="center"/>
          </w:tcPr>
          <w:p w14:paraId="12CC7F3D" w14:textId="77777777" w:rsidR="001F60E3" w:rsidRPr="001F60E3" w:rsidRDefault="001F60E3" w:rsidP="001F60E3">
            <w:pPr>
              <w:spacing w:before="60" w:after="60" w:line="240" w:lineRule="auto"/>
              <w:rPr>
                <w:ins w:id="6490" w:author="Joo, Hye@ARB" w:date="2026-06-04T22:26:00Z"/>
                <w:rFonts w:ascii="Arial" w:eastAsia="Times New Roman" w:hAnsi="Arial" w:cs="Arial"/>
                <w:bCs/>
                <w:sz w:val="24"/>
                <w:szCs w:val="20"/>
              </w:rPr>
            </w:pPr>
            <w:ins w:id="6491" w:author="Joo, Hye@ARB" w:date="2026-06-04T22:26:00Z">
              <w:r w:rsidRPr="001F60E3">
                <w:rPr>
                  <w:rFonts w:ascii="Arial" w:eastAsia="Times New Roman" w:hAnsi="Arial" w:cs="Arial"/>
                  <w:bCs/>
                  <w:sz w:val="24"/>
                  <w:szCs w:val="20"/>
                </w:rPr>
                <w:t>May be met with TZEVs, AT PZEVs, or PZEVs</w:t>
              </w:r>
            </w:ins>
          </w:p>
        </w:tc>
        <w:tc>
          <w:tcPr>
            <w:tcW w:w="2785" w:type="dxa"/>
            <w:vAlign w:val="center"/>
          </w:tcPr>
          <w:p w14:paraId="4A3A0BA5" w14:textId="77777777" w:rsidR="001F60E3" w:rsidRPr="001F60E3" w:rsidRDefault="001F60E3" w:rsidP="001F60E3">
            <w:pPr>
              <w:spacing w:before="60" w:after="60" w:line="240" w:lineRule="auto"/>
              <w:jc w:val="center"/>
              <w:rPr>
                <w:ins w:id="6492" w:author="Joo, Hye@ARB" w:date="2026-06-04T22:26:00Z"/>
                <w:rFonts w:ascii="Arial" w:eastAsia="Times New Roman" w:hAnsi="Arial" w:cs="Arial"/>
                <w:bCs/>
                <w:sz w:val="24"/>
                <w:szCs w:val="20"/>
              </w:rPr>
            </w:pPr>
            <w:ins w:id="6493" w:author="Joo, Hye@ARB" w:date="2026-06-04T22:26:00Z">
              <w:r w:rsidRPr="001F60E3">
                <w:rPr>
                  <w:rFonts w:ascii="Arial" w:eastAsia="Times New Roman" w:hAnsi="Arial" w:cs="Arial"/>
                  <w:bCs/>
                  <w:sz w:val="24"/>
                  <w:szCs w:val="20"/>
                </w:rPr>
                <w:t>No Limit</w:t>
              </w:r>
            </w:ins>
          </w:p>
        </w:tc>
      </w:tr>
    </w:tbl>
    <w:p w14:paraId="62719308" w14:textId="77777777" w:rsidR="001F60E3" w:rsidRPr="001F60E3" w:rsidRDefault="001F60E3" w:rsidP="001F60E3">
      <w:pPr>
        <w:spacing w:after="120" w:line="278" w:lineRule="auto"/>
        <w:rPr>
          <w:ins w:id="6494" w:author="Joo, Hye@ARB" w:date="2026-06-04T22:26:00Z"/>
          <w:rFonts w:ascii="Arial" w:eastAsia="Times New Roman" w:hAnsi="Arial" w:cs="Arial"/>
          <w:szCs w:val="18"/>
        </w:rPr>
      </w:pPr>
      <w:ins w:id="6495" w:author="Joo, Hye@ARB" w:date="2026-06-04T22:26:00Z">
        <w:r w:rsidRPr="001F60E3">
          <w:rPr>
            <w:rFonts w:ascii="Arial" w:eastAsia="Aptos" w:hAnsi="Arial" w:cs="Arial"/>
            <w:color w:val="404040"/>
            <w:kern w:val="2"/>
            <w:sz w:val="24"/>
            <w:szCs w:val="24"/>
            <w14:ligatures w14:val="standardContextual"/>
          </w:rPr>
          <w:tab/>
          <w:t xml:space="preserve">   </w:t>
        </w:r>
        <w:r w:rsidRPr="001F60E3">
          <w:rPr>
            <w:rFonts w:ascii="Arial" w:eastAsia="Times New Roman" w:hAnsi="Arial" w:cs="Arial"/>
            <w:sz w:val="18"/>
            <w:szCs w:val="18"/>
            <w:vertAlign w:val="superscript"/>
          </w:rPr>
          <w:t>1</w:t>
        </w:r>
        <w:r w:rsidRPr="001F60E3">
          <w:rPr>
            <w:rFonts w:ascii="Arial" w:eastAsia="Times New Roman" w:hAnsi="Arial" w:cs="Arial"/>
            <w:sz w:val="18"/>
            <w:szCs w:val="18"/>
          </w:rPr>
          <w:t xml:space="preserve"> If applicable, obligation in this table means requirements specified under subdivision 1962.1.1(d)(5)(E)3.</w:t>
        </w:r>
      </w:ins>
    </w:p>
    <w:p w14:paraId="3A2296D0" w14:textId="77777777" w:rsidR="001F60E3" w:rsidRPr="001F60E3" w:rsidRDefault="001F60E3" w:rsidP="001F60E3">
      <w:pPr>
        <w:spacing w:line="278" w:lineRule="auto"/>
        <w:ind w:left="1440"/>
        <w:rPr>
          <w:ins w:id="6496" w:author="Joo, Hye@ARB" w:date="2026-06-04T22:26:00Z"/>
          <w:rFonts w:ascii="Arial" w:eastAsia="Aptos" w:hAnsi="Arial" w:cs="Arial"/>
          <w:color w:val="404040"/>
          <w:kern w:val="2"/>
          <w:sz w:val="24"/>
          <w:szCs w:val="24"/>
          <w14:ligatures w14:val="standardContextual"/>
        </w:rPr>
      </w:pPr>
      <w:ins w:id="6497" w:author="Joo, Hye@ARB" w:date="2026-06-04T22:26:00Z">
        <w:r w:rsidRPr="001F60E3">
          <w:rPr>
            <w:rFonts w:ascii="Arial" w:eastAsia="Aptos" w:hAnsi="Arial" w:cs="Arial"/>
            <w:color w:val="404040"/>
            <w:kern w:val="2"/>
            <w:sz w:val="24"/>
            <w:szCs w:val="24"/>
            <w14:ligatures w14:val="standardContextual"/>
          </w:rPr>
          <w:t>This limitation applies to NEV credits earned by the same manufacturer or earned by another manufacturer and acquired.</w:t>
        </w:r>
      </w:ins>
    </w:p>
    <w:p w14:paraId="5C007B88" w14:textId="77777777" w:rsidR="001F60E3" w:rsidRPr="001F60E3" w:rsidRDefault="001F60E3" w:rsidP="00D63C32">
      <w:pPr>
        <w:numPr>
          <w:ilvl w:val="0"/>
          <w:numId w:val="56"/>
        </w:numPr>
        <w:spacing w:line="278" w:lineRule="auto"/>
        <w:contextualSpacing/>
        <w:rPr>
          <w:ins w:id="6498" w:author="Joo, Hye@ARB" w:date="2026-06-04T22:26:00Z"/>
          <w:rFonts w:ascii="Arial" w:eastAsia="Aptos" w:hAnsi="Arial" w:cs="Arial"/>
          <w:color w:val="404040"/>
          <w:kern w:val="2"/>
          <w:sz w:val="24"/>
          <w:szCs w:val="24"/>
          <w14:ligatures w14:val="standardContextual"/>
        </w:rPr>
      </w:pPr>
      <w:ins w:id="6499" w:author="Joo, Hye@ARB" w:date="2026-06-04T22:26:00Z">
        <w:r w:rsidRPr="001F60E3">
          <w:rPr>
            <w:rFonts w:ascii="Arial" w:eastAsia="Aptos" w:hAnsi="Arial" w:cs="Arial"/>
            <w:i/>
            <w:iCs/>
            <w:color w:val="404040"/>
            <w:kern w:val="2"/>
            <w:sz w:val="24"/>
            <w:szCs w:val="24"/>
            <w14:ligatures w14:val="standardContextual"/>
          </w:rPr>
          <w:t>Carry forward provisions for LVMs for 2009-2011 Model Years</w:t>
        </w:r>
        <w:r w:rsidRPr="001F60E3">
          <w:rPr>
            <w:rFonts w:ascii="Arial" w:eastAsia="Aptos" w:hAnsi="Arial" w:cs="Arial"/>
            <w:color w:val="404040"/>
            <w:kern w:val="2"/>
            <w:sz w:val="24"/>
            <w:szCs w:val="24"/>
            <w14:ligatures w14:val="standardContextual"/>
          </w:rPr>
          <w:t xml:space="preserve">. Credits from ZEVs, excluding credits generated from NEVs, generated from excess production in 2009 through 2011 model years, including those acquired from another party, may be carried forward and applied to the ZEV minimum floor requirement specified in subdivisions 1962.1.1(b)(2)(B)1.b. and (b)(2)(D) for two subsequent model years. Beginning with the third subsequent model year, those earned credits may no longer be used to satisfy the manufacturer's percentage ZEV obligation that may only be satisfied by credits from </w:t>
        </w:r>
        <w:proofErr w:type="gramStart"/>
        <w:r w:rsidRPr="001F60E3">
          <w:rPr>
            <w:rFonts w:ascii="Arial" w:eastAsia="Aptos" w:hAnsi="Arial" w:cs="Arial"/>
            <w:color w:val="404040"/>
            <w:kern w:val="2"/>
            <w:sz w:val="24"/>
            <w:szCs w:val="24"/>
            <w14:ligatures w14:val="standardContextual"/>
          </w:rPr>
          <w:t>ZEVs, but</w:t>
        </w:r>
        <w:proofErr w:type="gramEnd"/>
        <w:r w:rsidRPr="001F60E3">
          <w:rPr>
            <w:rFonts w:ascii="Arial" w:eastAsia="Aptos" w:hAnsi="Arial" w:cs="Arial"/>
            <w:color w:val="404040"/>
            <w:kern w:val="2"/>
            <w:sz w:val="24"/>
            <w:szCs w:val="24"/>
            <w14:ligatures w14:val="standardContextual"/>
          </w:rPr>
          <w:t xml:space="preserve"> may be used to satisfy the manufacturer's percentage ZEV obligation that may be satisfied by credits from TZEVs, AT PZEVs, or PZEVs. For example, ZEV credit earned in 2010 would retain full flexibility through 2012, after which time that credit could only be used as TZEV, AT PZEV, or PZEV credits.</w:t>
        </w:r>
        <w:r w:rsidRPr="001F60E3">
          <w:rPr>
            <w:rFonts w:ascii="Arial" w:eastAsia="Aptos" w:hAnsi="Arial" w:cs="Arial"/>
            <w:color w:val="404040"/>
            <w:kern w:val="2"/>
            <w:sz w:val="24"/>
            <w:szCs w:val="24"/>
            <w14:ligatures w14:val="standardContextual"/>
          </w:rPr>
          <w:br/>
        </w:r>
      </w:ins>
    </w:p>
    <w:p w14:paraId="199005AC" w14:textId="77777777" w:rsidR="001F60E3" w:rsidRPr="001F60E3" w:rsidRDefault="001F60E3" w:rsidP="00D63C32">
      <w:pPr>
        <w:numPr>
          <w:ilvl w:val="0"/>
          <w:numId w:val="56"/>
        </w:numPr>
        <w:spacing w:line="278" w:lineRule="auto"/>
        <w:contextualSpacing/>
        <w:rPr>
          <w:ins w:id="6500" w:author="Joo, Hye@ARB" w:date="2026-06-04T22:26:00Z"/>
          <w:rFonts w:ascii="Arial" w:eastAsia="Aptos" w:hAnsi="Arial" w:cs="Arial"/>
          <w:color w:val="404040"/>
          <w:kern w:val="2"/>
          <w:sz w:val="24"/>
          <w:szCs w:val="24"/>
          <w14:ligatures w14:val="standardContextual"/>
        </w:rPr>
      </w:pPr>
      <w:ins w:id="6501" w:author="Joo, Hye@ARB" w:date="2026-06-04T22:26:00Z">
        <w:r w:rsidRPr="001F60E3">
          <w:rPr>
            <w:rFonts w:ascii="Arial" w:eastAsia="Aptos" w:hAnsi="Arial" w:cs="Arial"/>
            <w:i/>
            <w:iCs/>
            <w:color w:val="404040"/>
            <w:kern w:val="2"/>
            <w:sz w:val="24"/>
            <w:szCs w:val="24"/>
            <w14:ligatures w14:val="standardContextual"/>
          </w:rPr>
          <w:t>Carry forward provisions for manufacturers other than LVMs for 2009-2011 Model Years</w:t>
        </w:r>
        <w:r w:rsidRPr="001F60E3">
          <w:rPr>
            <w:rFonts w:ascii="Arial" w:eastAsia="Aptos" w:hAnsi="Arial" w:cs="Arial"/>
            <w:color w:val="404040"/>
            <w:kern w:val="2"/>
            <w:sz w:val="24"/>
            <w:szCs w:val="24"/>
            <w14:ligatures w14:val="standardContextual"/>
          </w:rPr>
          <w:t xml:space="preserve">. Credits generated from ZEVs, excluding credits generated from NEVs, from 2009 through 2011 model year production by manufacturers that are not LVMs may be carried forward by the manufacturer producing the credit until the manufacturer becomes subject to the LVM requirements, after the transition period permitted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(b)(7)(A). When subject to the LVM requirements, a manufacturer must comply with the provisions of subdivision 1962.1.1(g)(6)(B). Credits traded by a manufacturer other than a LVM to any other manufacturer, including a LVM, are subject to subdivision 1962.1.1(g)(6)(B), beginning in the model year in which they were produced (e.g., a 2009 model year credit traded in calendar year 2010 can only be applied towards the portion of the manufacturer's requirement that must be met with ZEVs through model year 2011; beginning in model year 2012, the credit can only be applied to the portion of the manufacturer's requirement that may be met with TZEVs, AT PZEVs, or PZEVs).</w:t>
        </w:r>
        <w:r w:rsidRPr="001F60E3">
          <w:rPr>
            <w:rFonts w:ascii="Arial" w:eastAsia="Aptos" w:hAnsi="Arial" w:cs="Arial"/>
            <w:color w:val="404040"/>
            <w:kern w:val="2"/>
            <w:sz w:val="24"/>
            <w:szCs w:val="24"/>
            <w14:ligatures w14:val="standardContextual"/>
          </w:rPr>
          <w:br/>
        </w:r>
      </w:ins>
    </w:p>
    <w:p w14:paraId="4536553A" w14:textId="77777777" w:rsidR="001F60E3" w:rsidRPr="001F60E3" w:rsidRDefault="001F60E3" w:rsidP="00D63C32">
      <w:pPr>
        <w:numPr>
          <w:ilvl w:val="0"/>
          <w:numId w:val="56"/>
        </w:numPr>
        <w:spacing w:line="278" w:lineRule="auto"/>
        <w:contextualSpacing/>
        <w:rPr>
          <w:ins w:id="6502" w:author="Joo, Hye@ARB" w:date="2026-06-04T22:26:00Z"/>
          <w:rFonts w:ascii="Arial" w:eastAsia="Aptos" w:hAnsi="Arial" w:cs="Arial"/>
          <w:color w:val="404040"/>
          <w:kern w:val="2"/>
          <w:sz w:val="24"/>
          <w:szCs w:val="24"/>
          <w14:ligatures w14:val="standardContextual"/>
        </w:rPr>
      </w:pPr>
      <w:ins w:id="6503" w:author="Joo, Hye@ARB" w:date="2026-06-04T22:26:00Z">
        <w:r w:rsidRPr="001F60E3">
          <w:rPr>
            <w:rFonts w:ascii="Arial" w:eastAsia="Aptos" w:hAnsi="Arial" w:cs="Arial"/>
            <w:i/>
            <w:iCs/>
            <w:color w:val="404040"/>
            <w:kern w:val="2"/>
            <w:sz w:val="24"/>
            <w:szCs w:val="24"/>
            <w14:ligatures w14:val="standardContextual"/>
          </w:rPr>
          <w:t xml:space="preserve">Type I.5x and Type </w:t>
        </w:r>
        <w:proofErr w:type="spellStart"/>
        <w:r w:rsidRPr="001F60E3">
          <w:rPr>
            <w:rFonts w:ascii="Arial" w:eastAsia="Aptos" w:hAnsi="Arial" w:cs="Arial"/>
            <w:i/>
            <w:iCs/>
            <w:color w:val="404040"/>
            <w:kern w:val="2"/>
            <w:sz w:val="24"/>
            <w:szCs w:val="24"/>
            <w14:ligatures w14:val="standardContextual"/>
          </w:rPr>
          <w:t>IIx</w:t>
        </w:r>
        <w:proofErr w:type="spellEnd"/>
        <w:r w:rsidRPr="001F60E3">
          <w:rPr>
            <w:rFonts w:ascii="Arial" w:eastAsia="Aptos" w:hAnsi="Arial" w:cs="Arial"/>
            <w:i/>
            <w:iCs/>
            <w:color w:val="404040"/>
            <w:kern w:val="2"/>
            <w:sz w:val="24"/>
            <w:szCs w:val="24"/>
            <w14:ligatures w14:val="standardContextual"/>
          </w:rPr>
          <w:t xml:space="preserve"> Vehicles</w:t>
        </w:r>
        <w:r w:rsidRPr="001F60E3">
          <w:rPr>
            <w:rFonts w:ascii="Arial" w:eastAsia="Aptos" w:hAnsi="Arial" w:cs="Arial"/>
            <w:color w:val="404040"/>
            <w:kern w:val="2"/>
            <w:sz w:val="24"/>
            <w:szCs w:val="24"/>
            <w14:ligatures w14:val="standardContextual"/>
          </w:rPr>
          <w:t xml:space="preserve">. Credits earned from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offered for sale or placed in service may meet up to 50% of the </w:t>
        </w:r>
        <w:r w:rsidRPr="001F60E3">
          <w:rPr>
            <w:rFonts w:ascii="Arial" w:eastAsia="Aptos" w:hAnsi="Arial" w:cs="Arial"/>
            <w:color w:val="404040"/>
            <w:kern w:val="2"/>
            <w:sz w:val="24"/>
            <w:szCs w:val="24"/>
            <w14:ligatures w14:val="standardContextual"/>
          </w:rPr>
          <w:lastRenderedPageBreak/>
          <w:t>portion of a manufacturer's requirement that must be met with credits from ZEVs.</w:t>
        </w:r>
        <w:r w:rsidRPr="001F60E3">
          <w:rPr>
            <w:rFonts w:ascii="Arial" w:eastAsia="Aptos" w:hAnsi="Arial" w:cs="Arial"/>
            <w:color w:val="404040"/>
            <w:kern w:val="2"/>
            <w:sz w:val="24"/>
            <w:szCs w:val="24"/>
            <w14:ligatures w14:val="standardContextual"/>
          </w:rPr>
          <w:br/>
        </w:r>
      </w:ins>
    </w:p>
    <w:p w14:paraId="50705F52" w14:textId="77777777" w:rsidR="001F60E3" w:rsidRPr="001F60E3" w:rsidRDefault="001F60E3" w:rsidP="00D63C32">
      <w:pPr>
        <w:numPr>
          <w:ilvl w:val="0"/>
          <w:numId w:val="51"/>
        </w:numPr>
        <w:spacing w:line="278" w:lineRule="auto"/>
        <w:contextualSpacing/>
        <w:rPr>
          <w:ins w:id="6504" w:author="Joo, Hye@ARB" w:date="2026-06-04T22:26:00Z"/>
          <w:rFonts w:ascii="Arial" w:eastAsia="Aptos" w:hAnsi="Arial" w:cs="Arial"/>
          <w:i/>
          <w:iCs/>
          <w:color w:val="404040"/>
          <w:kern w:val="2"/>
          <w:sz w:val="24"/>
          <w:szCs w:val="24"/>
          <w14:ligatures w14:val="standardContextual"/>
        </w:rPr>
      </w:pPr>
      <w:ins w:id="6505" w:author="Joo, Hye@ARB" w:date="2026-06-04T22:26:00Z">
        <w:r w:rsidRPr="001F60E3">
          <w:rPr>
            <w:rFonts w:ascii="Arial" w:eastAsia="Aptos" w:hAnsi="Arial" w:cs="Arial"/>
            <w:i/>
            <w:iCs/>
            <w:color w:val="404040"/>
            <w:kern w:val="2"/>
            <w:sz w:val="24"/>
            <w:szCs w:val="24"/>
            <w14:ligatures w14:val="standardContextual"/>
          </w:rPr>
          <w:t>Requirement to Make Up a ZEV Deficit.</w:t>
        </w:r>
        <w:r w:rsidRPr="001F60E3">
          <w:rPr>
            <w:rFonts w:ascii="Arial" w:eastAsia="Aptos" w:hAnsi="Arial" w:cs="Arial"/>
            <w:i/>
            <w:iCs/>
            <w:color w:val="404040"/>
            <w:kern w:val="2"/>
            <w:sz w:val="24"/>
            <w:szCs w:val="24"/>
            <w14:ligatures w14:val="standardContextual"/>
          </w:rPr>
          <w:br/>
        </w:r>
      </w:ins>
    </w:p>
    <w:p w14:paraId="0205B10C" w14:textId="77777777" w:rsidR="001F60E3" w:rsidRPr="001F60E3" w:rsidRDefault="001F60E3" w:rsidP="00D63C32">
      <w:pPr>
        <w:numPr>
          <w:ilvl w:val="0"/>
          <w:numId w:val="57"/>
        </w:numPr>
        <w:spacing w:line="278" w:lineRule="auto"/>
        <w:contextualSpacing/>
        <w:rPr>
          <w:ins w:id="6506" w:author="Joo, Hye@ARB" w:date="2026-06-04T22:26:00Z"/>
          <w:rFonts w:ascii="Arial" w:eastAsia="Aptos" w:hAnsi="Arial" w:cs="Arial"/>
          <w:color w:val="404040"/>
          <w:kern w:val="2"/>
          <w:sz w:val="24"/>
          <w:szCs w:val="24"/>
          <w14:ligatures w14:val="standardContextual"/>
        </w:rPr>
      </w:pPr>
      <w:ins w:id="6507" w:author="Joo, Hye@ARB" w:date="2026-06-04T22:26:00Z">
        <w:r w:rsidRPr="001F60E3">
          <w:rPr>
            <w:rFonts w:ascii="Arial" w:eastAsia="Aptos" w:hAnsi="Arial" w:cs="Arial"/>
            <w:i/>
            <w:iCs/>
            <w:color w:val="404040"/>
            <w:kern w:val="2"/>
            <w:sz w:val="24"/>
            <w:szCs w:val="24"/>
            <w14:ligatures w14:val="standardContextual"/>
          </w:rPr>
          <w:t>General.</w:t>
        </w:r>
        <w:r w:rsidRPr="001F60E3">
          <w:rPr>
            <w:rFonts w:ascii="Arial" w:eastAsia="Aptos" w:hAnsi="Arial" w:cs="Arial"/>
            <w:color w:val="404040"/>
            <w:kern w:val="2"/>
            <w:sz w:val="24"/>
            <w:szCs w:val="24"/>
            <w14:ligatures w14:val="standardContextual"/>
          </w:rPr>
          <w:t xml:space="preserve"> A manufacturer that produces and delivers for sale in California fewer ZEVs than required in a given model year shall make up the deficit by the end of the third model year by submitting to the Executive Officer a commensurate amount of g/mi credits generated by ZEVs, for model year 2009 through 2014, and the commensurate amount of credits generated by ZEVs for model year 2015 through 2017. The amount of credits required to be submitted shall be calculated by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adding the number of ZEVs produced and delivered for sale in California by the manufacturer for the model year to the number of ZEV allowances from partial ZEV allowance vehicles produced and delivered for sale in California by the manufacturer for the model year (for a LVM, not to exceed that permitted under subdivision 1962.1.1(b)(2)), [ii] subtracting that total from the number of ZEV credits required to be produced and delivered for sale in California by the manufacturer for the model year, and, for model year 2009 through 2014 compliance, and [iii] multiplying the resulting value by the fleet average requirements for PCs and LDT1s for the model year in which the deficit is incurred. Credits earned by delivery for sale of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TZEV, NEV, AT PZEV, and PZEV are not allowed to be used to fulfill a manufacturer's ZEV deficit; only credits from ZEVs may be used to fulfill a manufacturer's ZEV deficit.</w:t>
        </w:r>
        <w:r w:rsidRPr="001F60E3">
          <w:rPr>
            <w:rFonts w:ascii="Arial" w:eastAsia="Aptos" w:hAnsi="Arial" w:cs="Arial"/>
            <w:color w:val="404040"/>
            <w:kern w:val="2"/>
            <w:sz w:val="24"/>
            <w:szCs w:val="24"/>
            <w14:ligatures w14:val="standardContextual"/>
          </w:rPr>
          <w:br/>
        </w:r>
      </w:ins>
    </w:p>
    <w:p w14:paraId="2F65CE2F" w14:textId="77777777" w:rsidR="001F60E3" w:rsidRPr="001F60E3" w:rsidRDefault="001F60E3" w:rsidP="00D63C32">
      <w:pPr>
        <w:numPr>
          <w:ilvl w:val="0"/>
          <w:numId w:val="51"/>
        </w:numPr>
        <w:spacing w:line="278" w:lineRule="auto"/>
        <w:contextualSpacing/>
        <w:rPr>
          <w:ins w:id="6508" w:author="Joo, Hye@ARB" w:date="2026-06-04T22:26:00Z"/>
          <w:rFonts w:ascii="Arial" w:eastAsia="Aptos" w:hAnsi="Arial" w:cs="Arial"/>
          <w:color w:val="404040"/>
          <w:kern w:val="2"/>
          <w:sz w:val="24"/>
          <w:szCs w:val="24"/>
          <w14:ligatures w14:val="standardContextual"/>
        </w:rPr>
      </w:pPr>
      <w:ins w:id="6509" w:author="Joo, Hye@ARB" w:date="2026-06-04T22:26:00Z">
        <w:r w:rsidRPr="001F60E3">
          <w:rPr>
            <w:rFonts w:ascii="Arial" w:eastAsia="Aptos" w:hAnsi="Arial" w:cs="Arial"/>
            <w:i/>
            <w:iCs/>
            <w:color w:val="404040"/>
            <w:kern w:val="2"/>
            <w:sz w:val="24"/>
            <w:szCs w:val="24"/>
            <w14:ligatures w14:val="standardContextual"/>
          </w:rPr>
          <w:t>Penalty for Failure to Meet ZEV Requirements.</w:t>
        </w:r>
        <w:r w:rsidRPr="001F60E3">
          <w:rPr>
            <w:rFonts w:ascii="Arial" w:eastAsia="Aptos" w:hAnsi="Arial" w:cs="Arial"/>
            <w:color w:val="404040"/>
            <w:kern w:val="2"/>
            <w:sz w:val="24"/>
            <w:szCs w:val="24"/>
            <w14:ligatures w14:val="standardContextual"/>
          </w:rPr>
          <w:t xml:space="preserve"> Any manufacturer that fails to produce and deliver for sale in California the required number of ZEVs and submit an appropriate amount of g/mi credits, for model years 2009 through 2014, and credits for model years 2015 through 2017, and does not make up ZEV deficits within the specified time allowed by subdivision 1962.1.1(g)(7)(A)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deficits are not balanced by the end of the specified time allowed by subdivision 1962.1.1(g)(7)(A). For the purposes of Health and Safety Code section 43211, the number of vehicles not meeting the state board's standards shall be equal to the manufacturer's credit deficit, rounded to the to the nearest 1/1000th for model years 2009 through 2014 and rounded to the nearest </w:t>
        </w:r>
        <w:r w:rsidRPr="001F60E3">
          <w:rPr>
            <w:rFonts w:ascii="Arial" w:eastAsia="Aptos" w:hAnsi="Arial" w:cs="Arial"/>
            <w:color w:val="404040"/>
            <w:kern w:val="2"/>
            <w:sz w:val="24"/>
            <w:szCs w:val="24"/>
            <w14:ligatures w14:val="standardContextual"/>
          </w:rPr>
          <w:lastRenderedPageBreak/>
          <w:t>1/100th for model years 2015 through 2017, calculated according to the following equations, provided that the percentage of a manufacturer's ZEV requirement for a given model year that may be satisfied with PZEV allowance vehicles or credits from such vehicles may not exceed the percentages permitted under subdivision 1962.1.1(b)(2):</w:t>
        </w:r>
        <w:r w:rsidRPr="001F60E3">
          <w:rPr>
            <w:rFonts w:ascii="Arial" w:eastAsia="Aptos" w:hAnsi="Arial" w:cs="Arial"/>
            <w:color w:val="404040"/>
            <w:kern w:val="2"/>
            <w:sz w:val="24"/>
            <w:szCs w:val="24"/>
            <w14:ligatures w14:val="standardContextual"/>
          </w:rPr>
          <w:br/>
          <w:t xml:space="preserve"> </w:t>
        </w:r>
        <w:r w:rsidRPr="001F60E3">
          <w:rPr>
            <w:rFonts w:ascii="Arial" w:eastAsia="Aptos" w:hAnsi="Arial" w:cs="Arial"/>
            <w:color w:val="404040"/>
            <w:kern w:val="2"/>
            <w:sz w:val="24"/>
            <w:szCs w:val="24"/>
            <w14:ligatures w14:val="standardContextual"/>
          </w:rPr>
          <w:br/>
          <w:t xml:space="preserve">For 2009 through 2014 model years: </w:t>
        </w:r>
        <w:r w:rsidRPr="001F60E3">
          <w:rPr>
            <w:rFonts w:ascii="Arial" w:eastAsia="Aptos" w:hAnsi="Arial" w:cs="Arial"/>
            <w:color w:val="404040"/>
            <w:kern w:val="2"/>
            <w:sz w:val="24"/>
            <w:szCs w:val="24"/>
            <w14:ligatures w14:val="standardContextual"/>
          </w:rPr>
          <w:br/>
          <w:t xml:space="preserve">(No. of credits required to be generated for the model year) - (Amount of credits submitted for compliance for the model year) / (the fleet average requirement for PCs and LDT1s for the model year) </w:t>
        </w:r>
        <w:r w:rsidRPr="001F60E3">
          <w:rPr>
            <w:rFonts w:ascii="Arial" w:eastAsia="Aptos" w:hAnsi="Arial" w:cs="Arial"/>
            <w:color w:val="404040"/>
            <w:kern w:val="2"/>
            <w:sz w:val="24"/>
            <w:szCs w:val="24"/>
            <w14:ligatures w14:val="standardContextual"/>
          </w:rPr>
          <w:br/>
        </w:r>
        <w:r w:rsidRPr="001F60E3">
          <w:rPr>
            <w:rFonts w:ascii="Arial" w:eastAsia="Aptos" w:hAnsi="Arial" w:cs="Arial"/>
            <w:color w:val="404040"/>
            <w:kern w:val="2"/>
            <w:sz w:val="24"/>
            <w:szCs w:val="24"/>
            <w14:ligatures w14:val="standardContextual"/>
          </w:rPr>
          <w:br/>
          <w:t>For 2015 through 2017 model years: (No. of credits required to be generated for the model year) - (Amount of credits submitted for compliance for the model year)</w:t>
        </w:r>
        <w:r w:rsidRPr="001F60E3">
          <w:rPr>
            <w:rFonts w:ascii="Arial" w:eastAsia="Aptos" w:hAnsi="Arial" w:cs="Arial"/>
            <w:color w:val="404040"/>
            <w:kern w:val="2"/>
            <w:sz w:val="24"/>
            <w:szCs w:val="24"/>
            <w14:ligatures w14:val="standardContextual"/>
          </w:rPr>
          <w:br/>
        </w:r>
      </w:ins>
    </w:p>
    <w:p w14:paraId="6FA3BD16" w14:textId="77777777" w:rsidR="001F60E3" w:rsidRPr="001F60E3" w:rsidRDefault="001F60E3" w:rsidP="00D63C32">
      <w:pPr>
        <w:numPr>
          <w:ilvl w:val="0"/>
          <w:numId w:val="29"/>
        </w:numPr>
        <w:spacing w:line="278" w:lineRule="auto"/>
        <w:contextualSpacing/>
        <w:rPr>
          <w:ins w:id="6510" w:author="Joo, Hye@ARB" w:date="2026-06-04T22:26:00Z"/>
          <w:rFonts w:ascii="Arial" w:eastAsia="Aptos" w:hAnsi="Arial" w:cs="Arial"/>
          <w:i/>
          <w:iCs/>
          <w:color w:val="404040"/>
          <w:kern w:val="2"/>
          <w:sz w:val="24"/>
          <w:szCs w:val="24"/>
          <w14:ligatures w14:val="standardContextual"/>
        </w:rPr>
      </w:pPr>
      <w:ins w:id="6511" w:author="Joo, Hye@ARB" w:date="2026-06-04T22:26:00Z">
        <w:r w:rsidRPr="001F60E3">
          <w:rPr>
            <w:rFonts w:ascii="Arial" w:eastAsia="Aptos" w:hAnsi="Arial" w:cs="Arial"/>
            <w:i/>
            <w:iCs/>
            <w:color w:val="404040"/>
            <w:kern w:val="2"/>
            <w:sz w:val="24"/>
            <w:szCs w:val="24"/>
            <w14:ligatures w14:val="standardContextual"/>
          </w:rPr>
          <w:t>Test Procedures.</w:t>
        </w:r>
        <w:r w:rsidRPr="001F60E3">
          <w:rPr>
            <w:rFonts w:ascii="Arial" w:eastAsia="Aptos" w:hAnsi="Arial" w:cs="Arial"/>
            <w:i/>
            <w:iCs/>
            <w:color w:val="404040"/>
            <w:kern w:val="2"/>
            <w:sz w:val="24"/>
            <w:szCs w:val="24"/>
            <w14:ligatures w14:val="standardContextual"/>
          </w:rPr>
          <w:br/>
        </w:r>
      </w:ins>
    </w:p>
    <w:p w14:paraId="7799E7EE" w14:textId="77777777" w:rsidR="001F60E3" w:rsidRPr="001F60E3" w:rsidRDefault="001F60E3" w:rsidP="00D63C32">
      <w:pPr>
        <w:numPr>
          <w:ilvl w:val="0"/>
          <w:numId w:val="58"/>
        </w:numPr>
        <w:spacing w:line="278" w:lineRule="auto"/>
        <w:contextualSpacing/>
        <w:rPr>
          <w:ins w:id="6512" w:author="Joo, Hye@ARB" w:date="2026-06-04T22:26:00Z"/>
          <w:rFonts w:ascii="Arial" w:eastAsia="Aptos" w:hAnsi="Arial" w:cs="Arial"/>
          <w:color w:val="404040"/>
          <w:kern w:val="2"/>
          <w:sz w:val="24"/>
          <w:szCs w:val="24"/>
          <w14:ligatures w14:val="standardContextual"/>
        </w:rPr>
      </w:pPr>
      <w:ins w:id="6513" w:author="Joo, Hye@ARB" w:date="2026-06-04T22:26:00Z">
        <w:r w:rsidRPr="001F60E3">
          <w:rPr>
            <w:rFonts w:ascii="Arial" w:eastAsia="Aptos" w:hAnsi="Arial" w:cs="Arial"/>
            <w:i/>
            <w:iCs/>
            <w:color w:val="404040"/>
            <w:kern w:val="2"/>
            <w:sz w:val="24"/>
            <w:szCs w:val="24"/>
            <w14:ligatures w14:val="standardContextual"/>
          </w:rPr>
          <w:t>Determining Compliance.</w:t>
        </w:r>
        <w:r w:rsidRPr="001F60E3">
          <w:rPr>
            <w:rFonts w:ascii="Arial" w:eastAsia="Aptos" w:hAnsi="Arial" w:cs="Arial"/>
            <w:color w:val="404040"/>
            <w:kern w:val="2"/>
            <w:sz w:val="24"/>
            <w:szCs w:val="24"/>
            <w14:ligatures w14:val="standardContextual"/>
          </w:rPr>
          <w:t xml:space="preserve"> The certification requirements and test procedures for determining compliance with this section 1962.1.1 are set forth in "California Exhaust Emission Standards and Test Procedures for 2009 through 2017 Model Zero-Emission Vehicles and Hybrid Electric Vehicles, in the Passenger Car, Light-Duty Truck and Medium-Duty Vehicle Classes," adopted December 17, 2008, and last amended December 6, 2012, which is incorporated herein by reference.</w:t>
        </w:r>
        <w:r w:rsidRPr="001F60E3">
          <w:rPr>
            <w:rFonts w:ascii="Arial" w:eastAsia="Aptos" w:hAnsi="Arial" w:cs="Arial"/>
            <w:color w:val="404040"/>
            <w:kern w:val="2"/>
            <w:sz w:val="24"/>
            <w:szCs w:val="24"/>
            <w14:ligatures w14:val="standardContextual"/>
          </w:rPr>
          <w:br/>
        </w:r>
      </w:ins>
    </w:p>
    <w:p w14:paraId="666387E0" w14:textId="77777777" w:rsidR="001F60E3" w:rsidRPr="001F60E3" w:rsidRDefault="001F60E3" w:rsidP="00D63C32">
      <w:pPr>
        <w:numPr>
          <w:ilvl w:val="0"/>
          <w:numId w:val="58"/>
        </w:numPr>
        <w:spacing w:line="278" w:lineRule="auto"/>
        <w:contextualSpacing/>
        <w:rPr>
          <w:ins w:id="6514" w:author="Joo, Hye@ARB" w:date="2026-06-04T22:26:00Z"/>
          <w:rFonts w:ascii="Arial" w:eastAsia="Aptos" w:hAnsi="Arial" w:cs="Arial"/>
          <w:color w:val="404040"/>
          <w:kern w:val="2"/>
          <w:sz w:val="24"/>
          <w:szCs w:val="24"/>
          <w14:ligatures w14:val="standardContextual"/>
        </w:rPr>
      </w:pPr>
      <w:ins w:id="6515" w:author="Joo, Hye@ARB" w:date="2026-06-04T22:26:00Z">
        <w:r w:rsidRPr="001F60E3">
          <w:rPr>
            <w:rFonts w:ascii="Arial" w:eastAsia="Aptos" w:hAnsi="Arial" w:cs="Arial"/>
            <w:i/>
            <w:iCs/>
            <w:color w:val="404040"/>
            <w:kern w:val="2"/>
            <w:sz w:val="24"/>
            <w:szCs w:val="24"/>
            <w14:ligatures w14:val="standardContextual"/>
          </w:rPr>
          <w:t>NEV Compliance.</w:t>
        </w:r>
        <w:r w:rsidRPr="001F60E3">
          <w:rPr>
            <w:rFonts w:ascii="Arial" w:eastAsia="Aptos" w:hAnsi="Arial" w:cs="Arial"/>
            <w:color w:val="404040"/>
            <w:kern w:val="2"/>
            <w:sz w:val="24"/>
            <w:szCs w:val="24"/>
            <w14:ligatures w14:val="standardContextual"/>
          </w:rPr>
          <w:t xml:space="preserve"> The test procedures for determining compliance with subdivision 1962.1.1(d)(5)(F)1.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r w:rsidRPr="001F60E3">
          <w:rPr>
            <w:rFonts w:ascii="Arial" w:eastAsia="Aptos" w:hAnsi="Arial" w:cs="Arial"/>
            <w:color w:val="404040"/>
            <w:kern w:val="2"/>
            <w:sz w:val="24"/>
            <w:szCs w:val="24"/>
            <w14:ligatures w14:val="standardContextual"/>
          </w:rPr>
          <w:br/>
        </w:r>
      </w:ins>
    </w:p>
    <w:p w14:paraId="1360844E" w14:textId="77777777" w:rsidR="001F60E3" w:rsidRPr="001F60E3" w:rsidRDefault="001F60E3" w:rsidP="00D63C32">
      <w:pPr>
        <w:numPr>
          <w:ilvl w:val="0"/>
          <w:numId w:val="29"/>
        </w:numPr>
        <w:spacing w:line="278" w:lineRule="auto"/>
        <w:contextualSpacing/>
        <w:rPr>
          <w:ins w:id="6516" w:author="Joo, Hye@ARB" w:date="2026-06-04T22:26:00Z"/>
          <w:rFonts w:ascii="Arial" w:eastAsia="Aptos" w:hAnsi="Arial" w:cs="Arial"/>
          <w:color w:val="404040"/>
          <w:kern w:val="2"/>
          <w:sz w:val="24"/>
          <w:szCs w:val="24"/>
          <w14:ligatures w14:val="standardContextual"/>
        </w:rPr>
      </w:pPr>
      <w:ins w:id="6517" w:author="Joo, Hye@ARB" w:date="2026-06-04T22:26:00Z">
        <w:r w:rsidRPr="001F60E3">
          <w:rPr>
            <w:rFonts w:ascii="Arial" w:eastAsia="Aptos" w:hAnsi="Arial" w:cs="Arial"/>
            <w:i/>
            <w:iCs/>
            <w:color w:val="404040"/>
            <w:kern w:val="2"/>
            <w:sz w:val="24"/>
            <w:szCs w:val="24"/>
            <w14:ligatures w14:val="standardContextual"/>
          </w:rPr>
          <w:t>ZEV-Specific Definitions.</w:t>
        </w:r>
        <w:r w:rsidRPr="001F60E3">
          <w:rPr>
            <w:rFonts w:ascii="Arial" w:eastAsia="Aptos" w:hAnsi="Arial" w:cs="Arial"/>
            <w:color w:val="404040"/>
            <w:kern w:val="2"/>
            <w:sz w:val="24"/>
            <w:szCs w:val="24"/>
            <w14:ligatures w14:val="standardContextual"/>
          </w:rPr>
          <w:t xml:space="preserve"> The following definitions apply to this section 1962.1.1.</w:t>
        </w:r>
        <w:r w:rsidRPr="001F60E3">
          <w:rPr>
            <w:rFonts w:ascii="Arial" w:eastAsia="Aptos" w:hAnsi="Arial" w:cs="Arial"/>
            <w:color w:val="404040"/>
            <w:kern w:val="2"/>
            <w:sz w:val="24"/>
            <w:szCs w:val="24"/>
            <w14:ligatures w14:val="standardContextual"/>
          </w:rPr>
          <w:br/>
        </w:r>
      </w:ins>
    </w:p>
    <w:p w14:paraId="78C05556" w14:textId="77777777" w:rsidR="001F60E3" w:rsidRPr="001F60E3" w:rsidRDefault="001F60E3" w:rsidP="00D63C32">
      <w:pPr>
        <w:numPr>
          <w:ilvl w:val="0"/>
          <w:numId w:val="59"/>
        </w:numPr>
        <w:spacing w:line="278" w:lineRule="auto"/>
        <w:contextualSpacing/>
        <w:rPr>
          <w:ins w:id="6518" w:author="Joo, Hye@ARB" w:date="2026-06-04T22:26:00Z"/>
          <w:rFonts w:ascii="Arial" w:eastAsia="Aptos" w:hAnsi="Arial" w:cs="Arial"/>
          <w:color w:val="404040"/>
          <w:kern w:val="2"/>
          <w:sz w:val="24"/>
          <w:szCs w:val="24"/>
          <w14:ligatures w14:val="standardContextual"/>
        </w:rPr>
      </w:pPr>
      <w:ins w:id="6519" w:author="Joo, Hye@ARB" w:date="2026-06-04T22:26:00Z">
        <w:r w:rsidRPr="001F60E3">
          <w:rPr>
            <w:rFonts w:ascii="Arial" w:eastAsia="Aptos" w:hAnsi="Arial" w:cs="Arial"/>
            <w:color w:val="404040"/>
            <w:kern w:val="2"/>
            <w:sz w:val="24"/>
            <w:szCs w:val="24"/>
            <w14:ligatures w14:val="standardContextual"/>
          </w:rPr>
          <w:t>"Advanced technology PZEV" or "AT PZEV" means any PZEV with an allowance greater than 0.2 before application of the PZEV early introduction phase-in multiplier.</w:t>
        </w:r>
        <w:r w:rsidRPr="001F60E3">
          <w:rPr>
            <w:rFonts w:ascii="Arial" w:eastAsia="Aptos" w:hAnsi="Arial" w:cs="Arial"/>
            <w:color w:val="404040"/>
            <w:kern w:val="2"/>
            <w:sz w:val="24"/>
            <w:szCs w:val="24"/>
            <w14:ligatures w14:val="standardContextual"/>
          </w:rPr>
          <w:br/>
        </w:r>
      </w:ins>
    </w:p>
    <w:p w14:paraId="0596BC82" w14:textId="0B0F74D5" w:rsidR="001F60E3" w:rsidRPr="001F60E3" w:rsidRDefault="001F60E3" w:rsidP="00D63C32">
      <w:pPr>
        <w:numPr>
          <w:ilvl w:val="0"/>
          <w:numId w:val="59"/>
        </w:numPr>
        <w:spacing w:line="278" w:lineRule="auto"/>
        <w:contextualSpacing/>
        <w:rPr>
          <w:ins w:id="6520" w:author="Joo, Hye@ARB" w:date="2026-06-04T22:26:00Z"/>
          <w:rFonts w:ascii="Arial" w:eastAsia="Aptos" w:hAnsi="Arial" w:cs="Arial"/>
          <w:color w:val="404040"/>
          <w:kern w:val="2"/>
          <w:sz w:val="24"/>
          <w:szCs w:val="24"/>
          <w14:ligatures w14:val="standardContextual"/>
        </w:rPr>
      </w:pPr>
      <w:ins w:id="6521" w:author="Joo, Hye@ARB" w:date="2026-06-04T22:26:00Z">
        <w:r w:rsidRPr="001F60E3">
          <w:rPr>
            <w:rFonts w:ascii="Arial" w:eastAsia="Aptos" w:hAnsi="Arial" w:cs="Arial"/>
            <w:color w:val="404040"/>
            <w:kern w:val="2"/>
            <w:sz w:val="24"/>
            <w:szCs w:val="24"/>
            <w14:ligatures w14:val="standardContextual"/>
          </w:rPr>
          <w:t>"Auxiliary power unit" or "APU" means any device that provides electrical or mechanical energy, meeting the requirements of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 xml:space="preserve">(2), to </w:t>
        </w:r>
        <w:r w:rsidRPr="001F60E3">
          <w:rPr>
            <w:rFonts w:ascii="Arial" w:eastAsia="Aptos" w:hAnsi="Arial" w:cs="Arial"/>
            <w:color w:val="404040"/>
            <w:kern w:val="2"/>
            <w:sz w:val="24"/>
            <w:szCs w:val="24"/>
            <w14:ligatures w14:val="standardContextual"/>
          </w:rPr>
          <w:lastRenderedPageBreak/>
          <w:t xml:space="preserve">a Type I.5x or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 after the </w:t>
        </w:r>
        <w:proofErr w:type="gramStart"/>
        <w:r w:rsidRPr="001F60E3">
          <w:rPr>
            <w:rFonts w:ascii="Arial" w:eastAsia="Aptos" w:hAnsi="Arial" w:cs="Arial"/>
            <w:color w:val="404040"/>
            <w:kern w:val="2"/>
            <w:sz w:val="24"/>
            <w:szCs w:val="24"/>
            <w14:ligatures w14:val="standardContextual"/>
          </w:rPr>
          <w:t>zero emission</w:t>
        </w:r>
        <w:proofErr w:type="gramEnd"/>
        <w:r w:rsidRPr="001F60E3">
          <w:rPr>
            <w:rFonts w:ascii="Arial" w:eastAsia="Aptos" w:hAnsi="Arial" w:cs="Arial"/>
            <w:color w:val="404040"/>
            <w:kern w:val="2"/>
            <w:sz w:val="24"/>
            <w:szCs w:val="24"/>
            <w14:ligatures w14:val="standardContextual"/>
          </w:rPr>
          <w:t xml:space="preserve"> range has been fully depleted. A fuel fired heater does not qualify under this definition for an APU.</w:t>
        </w:r>
        <w:r w:rsidRPr="001F60E3">
          <w:rPr>
            <w:rFonts w:ascii="Arial" w:eastAsia="Aptos" w:hAnsi="Arial" w:cs="Arial"/>
            <w:color w:val="404040"/>
            <w:kern w:val="2"/>
            <w:sz w:val="24"/>
            <w:szCs w:val="24"/>
            <w14:ligatures w14:val="standardContextual"/>
          </w:rPr>
          <w:br/>
        </w:r>
      </w:ins>
    </w:p>
    <w:p w14:paraId="02CA68E0" w14:textId="77777777" w:rsidR="001F60E3" w:rsidRPr="001F60E3" w:rsidRDefault="001F60E3" w:rsidP="00D63C32">
      <w:pPr>
        <w:numPr>
          <w:ilvl w:val="0"/>
          <w:numId w:val="59"/>
        </w:numPr>
        <w:spacing w:line="278" w:lineRule="auto"/>
        <w:contextualSpacing/>
        <w:rPr>
          <w:ins w:id="6522" w:author="Joo, Hye@ARB" w:date="2026-06-04T22:26:00Z"/>
          <w:rFonts w:ascii="Arial" w:eastAsia="Aptos" w:hAnsi="Arial" w:cs="Arial"/>
          <w:color w:val="404040"/>
          <w:kern w:val="2"/>
          <w:sz w:val="24"/>
          <w:szCs w:val="24"/>
          <w14:ligatures w14:val="standardContextual"/>
        </w:rPr>
      </w:pPr>
      <w:ins w:id="6523" w:author="Joo, Hye@ARB" w:date="2026-06-04T22:26:00Z">
        <w:r w:rsidRPr="001F60E3">
          <w:rPr>
            <w:rFonts w:ascii="Arial" w:eastAsia="Aptos" w:hAnsi="Arial" w:cs="Arial"/>
            <w:color w:val="404040"/>
            <w:kern w:val="2"/>
            <w:sz w:val="24"/>
            <w:szCs w:val="24"/>
            <w14:ligatures w14:val="standardContextual"/>
          </w:rPr>
          <w:t>"Battery electric vehicle" means any vehicle that operates solely by use of a battery or battery pack, or that is powered primarily through the use of an electric battery or battery pack but uses a flywheel or capacitor that stores energy produced by the electric motor or through regenerative braking to assist in vehicle operation.</w:t>
        </w:r>
        <w:r w:rsidRPr="001F60E3">
          <w:rPr>
            <w:rFonts w:ascii="Arial" w:eastAsia="Aptos" w:hAnsi="Arial" w:cs="Arial"/>
            <w:color w:val="404040"/>
            <w:kern w:val="2"/>
            <w:sz w:val="24"/>
            <w:szCs w:val="24"/>
            <w14:ligatures w14:val="standardContextual"/>
          </w:rPr>
          <w:br/>
        </w:r>
      </w:ins>
    </w:p>
    <w:p w14:paraId="2A25FBD8" w14:textId="77777777" w:rsidR="001F60E3" w:rsidRPr="001F60E3" w:rsidRDefault="001F60E3" w:rsidP="00D63C32">
      <w:pPr>
        <w:numPr>
          <w:ilvl w:val="0"/>
          <w:numId w:val="59"/>
        </w:numPr>
        <w:spacing w:line="278" w:lineRule="auto"/>
        <w:contextualSpacing/>
        <w:rPr>
          <w:ins w:id="6524" w:author="Joo, Hye@ARB" w:date="2026-06-04T22:26:00Z"/>
          <w:rFonts w:ascii="Arial" w:eastAsia="Aptos" w:hAnsi="Arial" w:cs="Arial"/>
          <w:color w:val="404040"/>
          <w:kern w:val="2"/>
          <w:sz w:val="24"/>
          <w:szCs w:val="24"/>
          <w14:ligatures w14:val="standardContextual"/>
        </w:rPr>
      </w:pPr>
      <w:ins w:id="6525" w:author="Joo, Hye@ARB" w:date="2026-06-04T22:26:00Z">
        <w:r w:rsidRPr="001F60E3">
          <w:rPr>
            <w:rFonts w:ascii="Arial" w:eastAsia="Aptos" w:hAnsi="Arial" w:cs="Arial"/>
            <w:color w:val="404040"/>
            <w:kern w:val="2"/>
            <w:sz w:val="24"/>
            <w:szCs w:val="24"/>
            <w14:ligatures w14:val="standardContextual"/>
          </w:rPr>
          <w:t>"Charge depletion range actual" or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means the distance achieved by a hybrid electric vehicle on the urban driving cycle at the point when the zero-emission energy storage device is depleted of off vehicle charge and regenerative </w:t>
        </w:r>
        <w:proofErr w:type="gramStart"/>
        <w:r w:rsidRPr="001F60E3">
          <w:rPr>
            <w:rFonts w:ascii="Arial" w:eastAsia="Aptos" w:hAnsi="Arial" w:cs="Arial"/>
            <w:color w:val="404040"/>
            <w:kern w:val="2"/>
            <w:sz w:val="24"/>
            <w:szCs w:val="24"/>
            <w14:ligatures w14:val="standardContextual"/>
          </w:rPr>
          <w:t>braking</w:t>
        </w:r>
        <w:proofErr w:type="gramEnd"/>
        <w:r w:rsidRPr="001F60E3">
          <w:rPr>
            <w:rFonts w:ascii="Arial" w:eastAsia="Aptos" w:hAnsi="Arial" w:cs="Arial"/>
            <w:color w:val="404040"/>
            <w:kern w:val="2"/>
            <w:sz w:val="24"/>
            <w:szCs w:val="24"/>
            <w14:ligatures w14:val="standardContextual"/>
          </w:rPr>
          <w:t xml:space="preserve"> derived energy. </w:t>
        </w:r>
        <w:r w:rsidRPr="001F60E3">
          <w:rPr>
            <w:rFonts w:ascii="Arial" w:eastAsia="Aptos" w:hAnsi="Arial" w:cs="Arial"/>
            <w:color w:val="404040"/>
            <w:kern w:val="2"/>
            <w:sz w:val="24"/>
            <w:szCs w:val="24"/>
            <w14:ligatures w14:val="standardContextual"/>
          </w:rPr>
          <w:br/>
        </w:r>
      </w:ins>
    </w:p>
    <w:p w14:paraId="0E3B563B" w14:textId="77777777" w:rsidR="001F60E3" w:rsidRPr="001F60E3" w:rsidRDefault="001F60E3" w:rsidP="00D63C32">
      <w:pPr>
        <w:numPr>
          <w:ilvl w:val="0"/>
          <w:numId w:val="59"/>
        </w:numPr>
        <w:spacing w:line="278" w:lineRule="auto"/>
        <w:contextualSpacing/>
        <w:rPr>
          <w:ins w:id="6526" w:author="Joo, Hye@ARB" w:date="2026-06-04T22:26:00Z"/>
          <w:rFonts w:ascii="Arial" w:eastAsia="Aptos" w:hAnsi="Arial" w:cs="Arial"/>
          <w:color w:val="404040"/>
          <w:kern w:val="2"/>
          <w:sz w:val="24"/>
          <w:szCs w:val="24"/>
          <w14:ligatures w14:val="standardContextual"/>
        </w:rPr>
      </w:pPr>
      <w:ins w:id="6527" w:author="Joo, Hye@ARB" w:date="2026-06-04T22:26:00Z">
        <w:r w:rsidRPr="001F60E3">
          <w:rPr>
            <w:rFonts w:ascii="Arial" w:eastAsia="Aptos" w:hAnsi="Arial" w:cs="Arial"/>
            <w:color w:val="404040"/>
            <w:kern w:val="2"/>
            <w:sz w:val="24"/>
            <w:szCs w:val="24"/>
            <w14:ligatures w14:val="standardContextual"/>
          </w:rPr>
          <w:t>"Conventional rounding method" means to increase the last digit to be retained when the following digit is five or greater. Retain the last digit as is when the following digit is four or less.</w:t>
        </w:r>
        <w:r w:rsidRPr="001F60E3">
          <w:rPr>
            <w:rFonts w:ascii="Arial" w:eastAsia="Aptos" w:hAnsi="Arial" w:cs="Arial"/>
            <w:color w:val="404040"/>
            <w:kern w:val="2"/>
            <w:sz w:val="24"/>
            <w:szCs w:val="24"/>
            <w14:ligatures w14:val="standardContextual"/>
          </w:rPr>
          <w:br/>
        </w:r>
      </w:ins>
    </w:p>
    <w:p w14:paraId="1567C7DD" w14:textId="77777777" w:rsidR="001F60E3" w:rsidRPr="001F60E3" w:rsidRDefault="001F60E3" w:rsidP="00D63C32">
      <w:pPr>
        <w:numPr>
          <w:ilvl w:val="0"/>
          <w:numId w:val="59"/>
        </w:numPr>
        <w:spacing w:line="278" w:lineRule="auto"/>
        <w:contextualSpacing/>
        <w:rPr>
          <w:ins w:id="6528" w:author="Joo, Hye@ARB" w:date="2026-06-04T22:26:00Z"/>
          <w:rFonts w:ascii="Arial" w:eastAsia="Aptos" w:hAnsi="Arial" w:cs="Arial"/>
          <w:color w:val="404040"/>
          <w:kern w:val="2"/>
          <w:sz w:val="24"/>
          <w:szCs w:val="24"/>
          <w14:ligatures w14:val="standardContextual"/>
        </w:rPr>
      </w:pPr>
      <w:ins w:id="6529" w:author="Joo, Hye@ARB" w:date="2026-06-04T22:26:00Z">
        <w:r w:rsidRPr="001F60E3">
          <w:rPr>
            <w:rFonts w:ascii="Arial" w:eastAsia="Aptos" w:hAnsi="Arial" w:cs="Arial"/>
            <w:color w:val="404040"/>
            <w:kern w:val="2"/>
            <w:sz w:val="24"/>
            <w:szCs w:val="24"/>
            <w14:ligatures w14:val="standardContextual"/>
          </w:rPr>
          <w:t>"East Region pool" means the combination Section 177 states east of the Mississippi River.</w:t>
        </w:r>
        <w:r w:rsidRPr="001F60E3">
          <w:rPr>
            <w:rFonts w:ascii="Arial" w:eastAsia="Aptos" w:hAnsi="Arial" w:cs="Arial"/>
            <w:color w:val="404040"/>
            <w:kern w:val="2"/>
            <w:sz w:val="24"/>
            <w:szCs w:val="24"/>
            <w14:ligatures w14:val="standardContextual"/>
          </w:rPr>
          <w:br/>
        </w:r>
      </w:ins>
    </w:p>
    <w:p w14:paraId="496B2620" w14:textId="77777777" w:rsidR="001F60E3" w:rsidRPr="001F60E3" w:rsidRDefault="001F60E3" w:rsidP="00D63C32">
      <w:pPr>
        <w:numPr>
          <w:ilvl w:val="0"/>
          <w:numId w:val="59"/>
        </w:numPr>
        <w:spacing w:line="278" w:lineRule="auto"/>
        <w:contextualSpacing/>
        <w:rPr>
          <w:ins w:id="6530" w:author="Joo, Hye@ARB" w:date="2026-06-04T22:26:00Z"/>
          <w:rFonts w:ascii="Arial" w:eastAsia="Aptos" w:hAnsi="Arial" w:cs="Arial"/>
          <w:color w:val="404040"/>
          <w:kern w:val="2"/>
          <w:sz w:val="24"/>
          <w:szCs w:val="24"/>
          <w14:ligatures w14:val="standardContextual"/>
        </w:rPr>
      </w:pPr>
      <w:ins w:id="6531" w:author="Joo, Hye@ARB" w:date="2026-06-04T22:26:00Z">
        <w:r w:rsidRPr="001F60E3">
          <w:rPr>
            <w:rFonts w:ascii="Arial" w:eastAsia="Aptos" w:hAnsi="Arial" w:cs="Arial"/>
            <w:color w:val="404040"/>
            <w:kern w:val="2"/>
            <w:sz w:val="24"/>
            <w:szCs w:val="24"/>
            <w14:ligatures w14:val="standardContextual"/>
          </w:rPr>
          <w:t xml:space="preserve">"Electric drive system" means an electric motor and associated power electronics which provide acceleration torque to the drive wheels sometime during normal vehicle operation. This does not include components that could act as a </w:t>
        </w:r>
        <w:proofErr w:type="gramStart"/>
        <w:r w:rsidRPr="001F60E3">
          <w:rPr>
            <w:rFonts w:ascii="Arial" w:eastAsia="Aptos" w:hAnsi="Arial" w:cs="Arial"/>
            <w:color w:val="404040"/>
            <w:kern w:val="2"/>
            <w:sz w:val="24"/>
            <w:szCs w:val="24"/>
            <w14:ligatures w14:val="standardContextual"/>
          </w:rPr>
          <w:t>motor, but</w:t>
        </w:r>
        <w:proofErr w:type="gramEnd"/>
        <w:r w:rsidRPr="001F60E3">
          <w:rPr>
            <w:rFonts w:ascii="Arial" w:eastAsia="Aptos" w:hAnsi="Arial" w:cs="Arial"/>
            <w:color w:val="404040"/>
            <w:kern w:val="2"/>
            <w:sz w:val="24"/>
            <w:szCs w:val="24"/>
            <w14:ligatures w14:val="standardContextual"/>
          </w:rPr>
          <w:t xml:space="preserve"> are configured to act only as a generator or engine starter in a particular vehicle application.</w:t>
        </w:r>
        <w:r w:rsidRPr="001F60E3">
          <w:rPr>
            <w:rFonts w:ascii="Arial" w:eastAsia="Aptos" w:hAnsi="Arial" w:cs="Arial"/>
            <w:color w:val="404040"/>
            <w:kern w:val="2"/>
            <w:sz w:val="24"/>
            <w:szCs w:val="24"/>
            <w14:ligatures w14:val="standardContextual"/>
          </w:rPr>
          <w:br/>
        </w:r>
      </w:ins>
    </w:p>
    <w:p w14:paraId="2EA28659" w14:textId="77777777" w:rsidR="001F60E3" w:rsidRPr="001F60E3" w:rsidRDefault="001F60E3" w:rsidP="00D63C32">
      <w:pPr>
        <w:numPr>
          <w:ilvl w:val="0"/>
          <w:numId w:val="59"/>
        </w:numPr>
        <w:spacing w:line="278" w:lineRule="auto"/>
        <w:contextualSpacing/>
        <w:rPr>
          <w:ins w:id="6532" w:author="Joo, Hye@ARB" w:date="2026-06-04T22:26:00Z"/>
          <w:rFonts w:ascii="Arial" w:eastAsia="Aptos" w:hAnsi="Arial" w:cs="Arial"/>
          <w:color w:val="404040"/>
          <w:kern w:val="2"/>
          <w:sz w:val="24"/>
          <w:szCs w:val="24"/>
          <w14:ligatures w14:val="standardContextual"/>
        </w:rPr>
      </w:pPr>
      <w:ins w:id="6533" w:author="Joo, Hye@ARB" w:date="2026-06-04T22:26:00Z">
        <w:r w:rsidRPr="001F60E3">
          <w:rPr>
            <w:rFonts w:ascii="Arial" w:eastAsia="Aptos" w:hAnsi="Arial" w:cs="Arial"/>
            <w:color w:val="404040"/>
            <w:kern w:val="2"/>
            <w:sz w:val="24"/>
            <w:szCs w:val="24"/>
            <w14:ligatures w14:val="standardContextual"/>
          </w:rPr>
          <w:t>"Enhanced AT PZEV" means any model year 2009 through 2011 PZEV that has an allowance of 1.0 or greater per vehicle without multipliers and makes use of a ZEV fuel. Enhanced AT PZEV means Transitional Zero Emission Vehicle.</w:t>
        </w:r>
        <w:r w:rsidRPr="001F60E3">
          <w:rPr>
            <w:rFonts w:ascii="Arial" w:eastAsia="Aptos" w:hAnsi="Arial" w:cs="Arial"/>
            <w:color w:val="404040"/>
            <w:kern w:val="2"/>
            <w:sz w:val="24"/>
            <w:szCs w:val="24"/>
            <w14:ligatures w14:val="standardContextual"/>
          </w:rPr>
          <w:br/>
        </w:r>
      </w:ins>
    </w:p>
    <w:p w14:paraId="2C08CD50" w14:textId="77777777" w:rsidR="001F60E3" w:rsidRPr="001F60E3" w:rsidRDefault="001F60E3" w:rsidP="00D63C32">
      <w:pPr>
        <w:numPr>
          <w:ilvl w:val="0"/>
          <w:numId w:val="59"/>
        </w:numPr>
        <w:spacing w:line="278" w:lineRule="auto"/>
        <w:contextualSpacing/>
        <w:rPr>
          <w:ins w:id="6534" w:author="Joo, Hye@ARB" w:date="2026-06-04T22:26:00Z"/>
          <w:rFonts w:ascii="Arial" w:eastAsia="Aptos" w:hAnsi="Arial" w:cs="Arial"/>
          <w:color w:val="404040"/>
          <w:kern w:val="2"/>
          <w:sz w:val="24"/>
          <w:szCs w:val="24"/>
          <w14:ligatures w14:val="standardContextual"/>
        </w:rPr>
      </w:pPr>
      <w:ins w:id="6535" w:author="Joo, Hye@ARB" w:date="2026-06-04T22:26:00Z">
        <w:r w:rsidRPr="001F60E3">
          <w:rPr>
            <w:rFonts w:ascii="Arial" w:eastAsia="Aptos" w:hAnsi="Arial" w:cs="Arial"/>
            <w:color w:val="404040"/>
            <w:kern w:val="2"/>
            <w:sz w:val="24"/>
            <w:szCs w:val="24"/>
            <w14:ligatures w14:val="standardContextual"/>
          </w:rPr>
          <w:t xml:space="preserve">"Neighborhood electric vehicle" or "NEV" means a motor vehicle that meets the definition of </w:t>
        </w:r>
        <w:proofErr w:type="gramStart"/>
        <w:r w:rsidRPr="001F60E3">
          <w:rPr>
            <w:rFonts w:ascii="Arial" w:eastAsia="Aptos" w:hAnsi="Arial" w:cs="Arial"/>
            <w:color w:val="404040"/>
            <w:kern w:val="2"/>
            <w:sz w:val="24"/>
            <w:szCs w:val="24"/>
            <w14:ligatures w14:val="standardContextual"/>
          </w:rPr>
          <w:t>Low Speed</w:t>
        </w:r>
        <w:proofErr w:type="gramEnd"/>
        <w:r w:rsidRPr="001F60E3">
          <w:rPr>
            <w:rFonts w:ascii="Arial" w:eastAsia="Aptos" w:hAnsi="Arial" w:cs="Arial"/>
            <w:color w:val="404040"/>
            <w:kern w:val="2"/>
            <w:sz w:val="24"/>
            <w:szCs w:val="24"/>
            <w14:ligatures w14:val="standardContextual"/>
          </w:rPr>
          <w:t xml:space="preserve"> Vehicle either in section 385.5 of the Vehicle Code or in 49 CFR 571.500 (as it existed on July 1, 2000</w:t>
        </w:r>
        <w:proofErr w:type="gramStart"/>
        <w:r w:rsidRPr="001F60E3">
          <w:rPr>
            <w:rFonts w:ascii="Arial" w:eastAsia="Aptos" w:hAnsi="Arial" w:cs="Arial"/>
            <w:color w:val="404040"/>
            <w:kern w:val="2"/>
            <w:sz w:val="24"/>
            <w:szCs w:val="24"/>
            <w14:ligatures w14:val="standardContextual"/>
          </w:rPr>
          <w:t>), and</w:t>
        </w:r>
        <w:proofErr w:type="gramEnd"/>
        <w:r w:rsidRPr="001F60E3">
          <w:rPr>
            <w:rFonts w:ascii="Arial" w:eastAsia="Aptos" w:hAnsi="Arial" w:cs="Arial"/>
            <w:color w:val="404040"/>
            <w:kern w:val="2"/>
            <w:sz w:val="24"/>
            <w:szCs w:val="24"/>
            <w14:ligatures w14:val="standardContextual"/>
          </w:rPr>
          <w:t xml:space="preserve"> is certified to zero-emission vehicle standards.</w:t>
        </w:r>
        <w:r w:rsidRPr="001F60E3">
          <w:rPr>
            <w:rFonts w:ascii="Arial" w:eastAsia="Aptos" w:hAnsi="Arial" w:cs="Arial"/>
            <w:color w:val="404040"/>
            <w:kern w:val="2"/>
            <w:sz w:val="24"/>
            <w:szCs w:val="24"/>
            <w14:ligatures w14:val="standardContextual"/>
          </w:rPr>
          <w:br/>
        </w:r>
      </w:ins>
    </w:p>
    <w:p w14:paraId="68B94CC1" w14:textId="77777777" w:rsidR="001F60E3" w:rsidRPr="001F60E3" w:rsidRDefault="001F60E3" w:rsidP="00D63C32">
      <w:pPr>
        <w:numPr>
          <w:ilvl w:val="0"/>
          <w:numId w:val="59"/>
        </w:numPr>
        <w:spacing w:line="278" w:lineRule="auto"/>
        <w:contextualSpacing/>
        <w:rPr>
          <w:ins w:id="6536" w:author="Joo, Hye@ARB" w:date="2026-06-04T22:26:00Z"/>
          <w:rFonts w:ascii="Arial" w:eastAsia="Aptos" w:hAnsi="Arial" w:cs="Arial"/>
          <w:color w:val="404040"/>
          <w:kern w:val="2"/>
          <w:sz w:val="24"/>
          <w:szCs w:val="24"/>
          <w14:ligatures w14:val="standardContextual"/>
        </w:rPr>
      </w:pPr>
      <w:ins w:id="6537" w:author="Joo, Hye@ARB" w:date="2026-06-04T22:26:00Z">
        <w:r w:rsidRPr="001F60E3">
          <w:rPr>
            <w:rFonts w:ascii="Arial" w:eastAsia="Aptos" w:hAnsi="Arial" w:cs="Arial"/>
            <w:color w:val="404040"/>
            <w:kern w:val="2"/>
            <w:sz w:val="24"/>
            <w:szCs w:val="24"/>
            <w14:ligatures w14:val="standardContextual"/>
          </w:rPr>
          <w:t xml:space="preserve">"Placed in service" means having been sold or leased to an end-user and not to a dealer or other distribution chain </w:t>
        </w:r>
        <w:proofErr w:type="gramStart"/>
        <w:r w:rsidRPr="001F60E3">
          <w:rPr>
            <w:rFonts w:ascii="Arial" w:eastAsia="Aptos" w:hAnsi="Arial" w:cs="Arial"/>
            <w:color w:val="404040"/>
            <w:kern w:val="2"/>
            <w:sz w:val="24"/>
            <w:szCs w:val="24"/>
            <w14:ligatures w14:val="standardContextual"/>
          </w:rPr>
          <w:t>entity, and</w:t>
        </w:r>
        <w:proofErr w:type="gramEnd"/>
        <w:r w:rsidRPr="001F60E3">
          <w:rPr>
            <w:rFonts w:ascii="Arial" w:eastAsia="Aptos" w:hAnsi="Arial" w:cs="Arial"/>
            <w:color w:val="404040"/>
            <w:kern w:val="2"/>
            <w:sz w:val="24"/>
            <w:szCs w:val="24"/>
            <w14:ligatures w14:val="standardContextual"/>
          </w:rPr>
          <w:t xml:space="preserve"> having been individually </w:t>
        </w:r>
        <w:r w:rsidRPr="001F60E3">
          <w:rPr>
            <w:rFonts w:ascii="Arial" w:eastAsia="Aptos" w:hAnsi="Arial" w:cs="Arial"/>
            <w:color w:val="404040"/>
            <w:kern w:val="2"/>
            <w:sz w:val="24"/>
            <w:szCs w:val="24"/>
            <w14:ligatures w14:val="standardContextual"/>
          </w:rPr>
          <w:lastRenderedPageBreak/>
          <w:t>registered for on-road use by the California DMV.</w:t>
        </w:r>
        <w:r w:rsidRPr="001F60E3">
          <w:rPr>
            <w:rFonts w:ascii="Arial" w:eastAsia="Aptos" w:hAnsi="Arial" w:cs="Arial"/>
            <w:color w:val="404040"/>
            <w:kern w:val="2"/>
            <w:sz w:val="24"/>
            <w:szCs w:val="24"/>
            <w14:ligatures w14:val="standardContextual"/>
          </w:rPr>
          <w:br/>
        </w:r>
      </w:ins>
    </w:p>
    <w:p w14:paraId="27C26806" w14:textId="77777777" w:rsidR="001F60E3" w:rsidRPr="001F60E3" w:rsidRDefault="001F60E3" w:rsidP="00D63C32">
      <w:pPr>
        <w:numPr>
          <w:ilvl w:val="0"/>
          <w:numId w:val="59"/>
        </w:numPr>
        <w:spacing w:line="278" w:lineRule="auto"/>
        <w:contextualSpacing/>
        <w:rPr>
          <w:ins w:id="6538" w:author="Joo, Hye@ARB" w:date="2026-06-04T22:26:00Z"/>
          <w:rFonts w:ascii="Arial" w:eastAsia="Aptos" w:hAnsi="Arial" w:cs="Arial"/>
          <w:color w:val="404040"/>
          <w:kern w:val="2"/>
          <w:sz w:val="24"/>
          <w:szCs w:val="24"/>
          <w14:ligatures w14:val="standardContextual"/>
        </w:rPr>
      </w:pPr>
      <w:ins w:id="6539" w:author="Joo, Hye@ARB" w:date="2026-06-04T22:26:00Z">
        <w:r w:rsidRPr="001F60E3">
          <w:rPr>
            <w:rFonts w:ascii="Arial" w:eastAsia="Aptos" w:hAnsi="Arial" w:cs="Arial"/>
            <w:color w:val="404040"/>
            <w:kern w:val="2"/>
            <w:sz w:val="24"/>
            <w:szCs w:val="24"/>
            <w14:ligatures w14:val="standardContextual"/>
          </w:rPr>
          <w:t xml:space="preserve">"Proportional value" means the ratio of a manufacturer's California applicable sales volume to the manufacturer's Section 177 state applicable sales volume. In any given model year, the same applicable sale volume calculation method must be used to calculate proportional value. </w:t>
        </w:r>
        <w:r w:rsidRPr="001F60E3">
          <w:rPr>
            <w:rFonts w:ascii="Arial" w:eastAsia="Aptos" w:hAnsi="Arial" w:cs="Arial"/>
            <w:color w:val="404040"/>
            <w:kern w:val="2"/>
            <w:sz w:val="24"/>
            <w:szCs w:val="24"/>
            <w14:ligatures w14:val="standardContextual"/>
          </w:rPr>
          <w:br/>
        </w:r>
      </w:ins>
    </w:p>
    <w:p w14:paraId="681D74D6" w14:textId="77777777" w:rsidR="001F60E3" w:rsidRPr="001F60E3" w:rsidRDefault="001F60E3" w:rsidP="00D63C32">
      <w:pPr>
        <w:numPr>
          <w:ilvl w:val="0"/>
          <w:numId w:val="59"/>
        </w:numPr>
        <w:spacing w:line="278" w:lineRule="auto"/>
        <w:contextualSpacing/>
        <w:rPr>
          <w:ins w:id="6540" w:author="Joo, Hye@ARB" w:date="2026-06-04T22:26:00Z"/>
          <w:rFonts w:ascii="Arial" w:eastAsia="Aptos" w:hAnsi="Arial" w:cs="Arial"/>
          <w:color w:val="404040"/>
          <w:kern w:val="2"/>
          <w:sz w:val="24"/>
          <w:szCs w:val="24"/>
          <w14:ligatures w14:val="standardContextual"/>
        </w:rPr>
      </w:pPr>
      <w:ins w:id="6541" w:author="Joo, Hye@ARB" w:date="2026-06-04T22:26:00Z">
        <w:r w:rsidRPr="001F60E3">
          <w:rPr>
            <w:rFonts w:ascii="Arial" w:eastAsia="Aptos" w:hAnsi="Arial" w:cs="Arial"/>
            <w:color w:val="404040"/>
            <w:kern w:val="2"/>
            <w:sz w:val="24"/>
            <w:szCs w:val="24"/>
            <w14:ligatures w14:val="standardContextual"/>
          </w:rPr>
          <w:t>"Range Extended Battery Electric Vehicle" means a vehicle powered predominantly by a zero emission energy storage device, able to drive the vehicle for more than 75 all-electric miles, and also equipped with a backup APU, which does not operate until the energy storage device is fully depleted, and meeting requirements in subdivision 1962.1.1(d)(5)(G).</w:t>
        </w:r>
        <w:r w:rsidRPr="001F60E3">
          <w:rPr>
            <w:rFonts w:ascii="Arial" w:eastAsia="Aptos" w:hAnsi="Arial" w:cs="Arial"/>
            <w:color w:val="404040"/>
            <w:kern w:val="2"/>
            <w:sz w:val="24"/>
            <w:szCs w:val="24"/>
            <w14:ligatures w14:val="standardContextual"/>
          </w:rPr>
          <w:br/>
        </w:r>
      </w:ins>
    </w:p>
    <w:p w14:paraId="4D181A98" w14:textId="77777777" w:rsidR="001F60E3" w:rsidRPr="001F60E3" w:rsidRDefault="001F60E3" w:rsidP="00D63C32">
      <w:pPr>
        <w:numPr>
          <w:ilvl w:val="0"/>
          <w:numId w:val="59"/>
        </w:numPr>
        <w:spacing w:line="278" w:lineRule="auto"/>
        <w:contextualSpacing/>
        <w:rPr>
          <w:ins w:id="6542" w:author="Joo, Hye@ARB" w:date="2026-06-04T22:26:00Z"/>
          <w:rFonts w:ascii="Arial" w:eastAsia="Aptos" w:hAnsi="Arial" w:cs="Arial"/>
          <w:color w:val="404040"/>
          <w:kern w:val="2"/>
          <w:sz w:val="24"/>
          <w:szCs w:val="24"/>
          <w14:ligatures w14:val="standardContextual"/>
        </w:rPr>
      </w:pPr>
      <w:ins w:id="6543" w:author="Joo, Hye@ARB" w:date="2026-06-04T22:26:00Z">
        <w:r w:rsidRPr="001F60E3">
          <w:rPr>
            <w:rFonts w:ascii="Arial" w:eastAsia="Aptos" w:hAnsi="Arial" w:cs="Arial"/>
            <w:color w:val="404040"/>
            <w:kern w:val="2"/>
            <w:sz w:val="24"/>
            <w:szCs w:val="24"/>
            <w14:ligatures w14:val="standardContextual"/>
          </w:rPr>
          <w:t>"Regenerative braking" means the partial recovery of the energy normally dissipated into friction braking that is returned as electrical current to an energy storage device.</w:t>
        </w:r>
        <w:r w:rsidRPr="001F60E3">
          <w:rPr>
            <w:rFonts w:ascii="Arial" w:eastAsia="Aptos" w:hAnsi="Arial" w:cs="Arial"/>
            <w:color w:val="404040"/>
            <w:kern w:val="2"/>
            <w:sz w:val="24"/>
            <w:szCs w:val="24"/>
            <w14:ligatures w14:val="standardContextual"/>
          </w:rPr>
          <w:br/>
        </w:r>
      </w:ins>
    </w:p>
    <w:p w14:paraId="30C125CB" w14:textId="77777777" w:rsidR="001F60E3" w:rsidRPr="001F60E3" w:rsidRDefault="001F60E3" w:rsidP="00D63C32">
      <w:pPr>
        <w:numPr>
          <w:ilvl w:val="0"/>
          <w:numId w:val="59"/>
        </w:numPr>
        <w:spacing w:line="278" w:lineRule="auto"/>
        <w:contextualSpacing/>
        <w:rPr>
          <w:ins w:id="6544" w:author="Joo, Hye@ARB" w:date="2026-06-04T22:26:00Z"/>
          <w:rFonts w:ascii="Arial" w:eastAsia="Aptos" w:hAnsi="Arial" w:cs="Arial"/>
          <w:color w:val="404040"/>
          <w:kern w:val="2"/>
          <w:sz w:val="24"/>
          <w:szCs w:val="24"/>
          <w14:ligatures w14:val="standardContextual"/>
        </w:rPr>
      </w:pPr>
      <w:ins w:id="6545" w:author="Joo, Hye@ARB" w:date="2026-06-04T22:26:00Z">
        <w:r w:rsidRPr="001F60E3">
          <w:rPr>
            <w:rFonts w:ascii="Arial" w:eastAsia="Aptos" w:hAnsi="Arial" w:cs="Arial"/>
            <w:color w:val="404040"/>
            <w:kern w:val="2"/>
            <w:sz w:val="24"/>
            <w:szCs w:val="24"/>
            <w14:ligatures w14:val="standardContextual"/>
          </w:rPr>
          <w:t>"Section 177 state" means a state that is administering the California ZEV requirements pursuant to section 177 of the federal Clean Air Act (42 U.S.C. § 7507).</w:t>
        </w:r>
        <w:r w:rsidRPr="001F60E3">
          <w:rPr>
            <w:rFonts w:ascii="Arial" w:eastAsia="Aptos" w:hAnsi="Arial" w:cs="Arial"/>
            <w:color w:val="404040"/>
            <w:kern w:val="2"/>
            <w:sz w:val="24"/>
            <w:szCs w:val="24"/>
            <w14:ligatures w14:val="standardContextual"/>
          </w:rPr>
          <w:br/>
        </w:r>
      </w:ins>
    </w:p>
    <w:p w14:paraId="7CD397C9" w14:textId="77777777" w:rsidR="001F60E3" w:rsidRPr="001F60E3" w:rsidRDefault="001F60E3" w:rsidP="00D63C32">
      <w:pPr>
        <w:numPr>
          <w:ilvl w:val="0"/>
          <w:numId w:val="59"/>
        </w:numPr>
        <w:spacing w:line="278" w:lineRule="auto"/>
        <w:contextualSpacing/>
        <w:rPr>
          <w:ins w:id="6546" w:author="Joo, Hye@ARB" w:date="2026-06-04T22:26:00Z"/>
          <w:rFonts w:ascii="Arial" w:eastAsia="Aptos" w:hAnsi="Arial" w:cs="Arial"/>
          <w:color w:val="404040"/>
          <w:kern w:val="2"/>
          <w:sz w:val="24"/>
          <w:szCs w:val="24"/>
          <w14:ligatures w14:val="standardContextual"/>
        </w:rPr>
      </w:pPr>
      <w:ins w:id="6547" w:author="Joo, Hye@ARB" w:date="2026-06-04T22:26:00Z">
        <w:r w:rsidRPr="001F60E3">
          <w:rPr>
            <w:rFonts w:ascii="Arial" w:eastAsia="Aptos" w:hAnsi="Arial" w:cs="Arial"/>
            <w:color w:val="404040"/>
            <w:kern w:val="2"/>
            <w:sz w:val="24"/>
            <w:szCs w:val="24"/>
            <w14:ligatures w14:val="standardContextual"/>
          </w:rPr>
          <w:t xml:space="preserve">"Transitional Zero Emission Vehicle" means a PZEV that has an allowance of 1.0 or </w:t>
        </w:r>
        <w:proofErr w:type="gramStart"/>
        <w:r w:rsidRPr="001F60E3">
          <w:rPr>
            <w:rFonts w:ascii="Arial" w:eastAsia="Aptos" w:hAnsi="Arial" w:cs="Arial"/>
            <w:color w:val="404040"/>
            <w:kern w:val="2"/>
            <w:sz w:val="24"/>
            <w:szCs w:val="24"/>
            <w14:ligatures w14:val="standardContextual"/>
          </w:rPr>
          <w:t>greater, and</w:t>
        </w:r>
        <w:proofErr w:type="gramEnd"/>
        <w:r w:rsidRPr="001F60E3">
          <w:rPr>
            <w:rFonts w:ascii="Arial" w:eastAsia="Aptos" w:hAnsi="Arial" w:cs="Arial"/>
            <w:color w:val="404040"/>
            <w:kern w:val="2"/>
            <w:sz w:val="24"/>
            <w:szCs w:val="24"/>
            <w14:ligatures w14:val="standardContextual"/>
          </w:rPr>
          <w:t xml:space="preserve"> makes use of a ZEV fuel.</w:t>
        </w:r>
        <w:r w:rsidRPr="001F60E3">
          <w:rPr>
            <w:rFonts w:ascii="Arial" w:eastAsia="Aptos" w:hAnsi="Arial" w:cs="Arial"/>
            <w:color w:val="404040"/>
            <w:kern w:val="2"/>
            <w:sz w:val="24"/>
            <w:szCs w:val="24"/>
            <w14:ligatures w14:val="standardContextual"/>
          </w:rPr>
          <w:br/>
        </w:r>
      </w:ins>
    </w:p>
    <w:p w14:paraId="5C72FF51" w14:textId="77777777" w:rsidR="001F60E3" w:rsidRPr="001F60E3" w:rsidRDefault="001F60E3" w:rsidP="00D63C32">
      <w:pPr>
        <w:numPr>
          <w:ilvl w:val="0"/>
          <w:numId w:val="59"/>
        </w:numPr>
        <w:spacing w:line="278" w:lineRule="auto"/>
        <w:contextualSpacing/>
        <w:rPr>
          <w:ins w:id="6548" w:author="Joo, Hye@ARB" w:date="2026-06-04T22:26:00Z"/>
          <w:rFonts w:ascii="Arial" w:eastAsia="Aptos" w:hAnsi="Arial" w:cs="Arial"/>
          <w:color w:val="404040"/>
          <w:kern w:val="2"/>
          <w:sz w:val="24"/>
          <w:szCs w:val="24"/>
          <w14:ligatures w14:val="standardContextual"/>
        </w:rPr>
      </w:pPr>
      <w:ins w:id="6549" w:author="Joo, Hye@ARB" w:date="2026-06-04T22:26:00Z">
        <w:r w:rsidRPr="001F60E3">
          <w:rPr>
            <w:rFonts w:ascii="Arial" w:eastAsia="Aptos" w:hAnsi="Arial" w:cs="Arial"/>
            <w:color w:val="404040"/>
            <w:kern w:val="2"/>
            <w:sz w:val="24"/>
            <w:szCs w:val="24"/>
            <w14:ligatures w14:val="standardContextual"/>
          </w:rPr>
          <w:t xml:space="preserve">"Type 0, I, I.5, II, III, IV, and V ZEV" all have the meanings set forth in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(d)(5)(A).</w:t>
        </w:r>
        <w:r w:rsidRPr="001F60E3">
          <w:rPr>
            <w:rFonts w:ascii="Arial" w:eastAsia="Aptos" w:hAnsi="Arial" w:cs="Arial"/>
            <w:color w:val="404040"/>
            <w:kern w:val="2"/>
            <w:sz w:val="24"/>
            <w:szCs w:val="24"/>
            <w14:ligatures w14:val="standardContextual"/>
          </w:rPr>
          <w:br/>
        </w:r>
      </w:ins>
    </w:p>
    <w:p w14:paraId="42B9A5A9" w14:textId="77777777" w:rsidR="001F60E3" w:rsidRPr="001F60E3" w:rsidRDefault="001F60E3" w:rsidP="00D63C32">
      <w:pPr>
        <w:numPr>
          <w:ilvl w:val="0"/>
          <w:numId w:val="59"/>
        </w:numPr>
        <w:spacing w:line="278" w:lineRule="auto"/>
        <w:contextualSpacing/>
        <w:rPr>
          <w:ins w:id="6550" w:author="Joo, Hye@ARB" w:date="2026-06-04T22:26:00Z"/>
          <w:rFonts w:ascii="Arial" w:eastAsia="Aptos" w:hAnsi="Arial" w:cs="Arial"/>
          <w:color w:val="404040"/>
          <w:kern w:val="2"/>
          <w:sz w:val="24"/>
          <w:szCs w:val="24"/>
          <w14:ligatures w14:val="standardContextual"/>
        </w:rPr>
      </w:pPr>
      <w:ins w:id="6551" w:author="Joo, Hye@ARB" w:date="2026-06-04T22:26:00Z">
        <w:r w:rsidRPr="001F60E3">
          <w:rPr>
            <w:rFonts w:ascii="Arial" w:eastAsia="Aptos" w:hAnsi="Arial" w:cs="Arial"/>
            <w:color w:val="404040"/>
            <w:kern w:val="2"/>
            <w:sz w:val="24"/>
            <w:szCs w:val="24"/>
            <w14:ligatures w14:val="standardContextual"/>
          </w:rPr>
          <w:t>"West Region pool" means the combination of Section 177 states west of the Mississippi River.</w:t>
        </w:r>
        <w:r w:rsidRPr="001F60E3">
          <w:rPr>
            <w:rFonts w:ascii="Arial" w:eastAsia="Aptos" w:hAnsi="Arial" w:cs="Arial"/>
            <w:color w:val="404040"/>
            <w:kern w:val="2"/>
            <w:sz w:val="24"/>
            <w:szCs w:val="24"/>
            <w14:ligatures w14:val="standardContextual"/>
          </w:rPr>
          <w:br/>
        </w:r>
      </w:ins>
    </w:p>
    <w:p w14:paraId="67151910" w14:textId="77777777" w:rsidR="001F60E3" w:rsidRPr="001F60E3" w:rsidRDefault="001F60E3" w:rsidP="00D63C32">
      <w:pPr>
        <w:numPr>
          <w:ilvl w:val="0"/>
          <w:numId w:val="59"/>
        </w:numPr>
        <w:spacing w:line="278" w:lineRule="auto"/>
        <w:contextualSpacing/>
        <w:rPr>
          <w:ins w:id="6552" w:author="Joo, Hye@ARB" w:date="2026-06-04T22:26:00Z"/>
          <w:rFonts w:ascii="Arial" w:eastAsia="Aptos" w:hAnsi="Arial" w:cs="Arial"/>
          <w:color w:val="404040"/>
          <w:kern w:val="2"/>
          <w:sz w:val="24"/>
          <w:szCs w:val="24"/>
          <w14:ligatures w14:val="standardContextual"/>
        </w:rPr>
      </w:pPr>
      <w:ins w:id="6553" w:author="Joo, Hye@ARB" w:date="2026-06-04T22:26:00Z">
        <w:r w:rsidRPr="001F60E3">
          <w:rPr>
            <w:rFonts w:ascii="Arial" w:eastAsia="Aptos" w:hAnsi="Arial" w:cs="Arial"/>
            <w:color w:val="404040"/>
            <w:kern w:val="2"/>
            <w:sz w:val="24"/>
            <w:szCs w:val="24"/>
            <w14:ligatures w14:val="standardContextual"/>
          </w:rPr>
          <w:t>"ZEV fuel" means a fuel that provides traction energy in on-road ZEVs. Examples of current technology ZEV fuels include electricity, hydrogen, and compressed air.</w:t>
        </w:r>
        <w:r w:rsidRPr="001F60E3">
          <w:rPr>
            <w:rFonts w:ascii="Arial" w:eastAsia="Aptos" w:hAnsi="Arial" w:cs="Arial"/>
            <w:color w:val="404040"/>
            <w:kern w:val="2"/>
            <w:sz w:val="24"/>
            <w:szCs w:val="24"/>
            <w14:ligatures w14:val="standardContextual"/>
          </w:rPr>
          <w:br/>
        </w:r>
      </w:ins>
    </w:p>
    <w:p w14:paraId="2F6F5E65" w14:textId="77777777" w:rsidR="001F60E3" w:rsidRPr="001F60E3" w:rsidRDefault="001F60E3" w:rsidP="00D63C32">
      <w:pPr>
        <w:numPr>
          <w:ilvl w:val="0"/>
          <w:numId w:val="29"/>
        </w:numPr>
        <w:spacing w:line="278" w:lineRule="auto"/>
        <w:contextualSpacing/>
        <w:rPr>
          <w:ins w:id="6554" w:author="Joo, Hye@ARB" w:date="2026-06-04T22:26:00Z"/>
          <w:rFonts w:ascii="Arial" w:eastAsia="Aptos" w:hAnsi="Arial" w:cs="Arial"/>
          <w:color w:val="404040"/>
          <w:kern w:val="2"/>
          <w:sz w:val="24"/>
          <w:szCs w:val="24"/>
          <w14:ligatures w14:val="standardContextual"/>
        </w:rPr>
      </w:pPr>
      <w:ins w:id="6555" w:author="Joo, Hye@ARB" w:date="2026-06-04T22:26:00Z">
        <w:r w:rsidRPr="001F60E3">
          <w:rPr>
            <w:rFonts w:ascii="Arial" w:eastAsia="Aptos" w:hAnsi="Arial" w:cs="Arial"/>
            <w:i/>
            <w:iCs/>
            <w:color w:val="404040"/>
            <w:kern w:val="2"/>
            <w:sz w:val="24"/>
            <w:szCs w:val="24"/>
            <w14:ligatures w14:val="standardContextual"/>
          </w:rPr>
          <w:t>Abbreviations</w:t>
        </w:r>
        <w:r w:rsidRPr="001F60E3">
          <w:rPr>
            <w:rFonts w:ascii="Arial" w:eastAsia="Aptos" w:hAnsi="Arial" w:cs="Arial"/>
            <w:color w:val="404040"/>
            <w:kern w:val="2"/>
            <w:sz w:val="24"/>
            <w:szCs w:val="24"/>
            <w14:ligatures w14:val="standardContextual"/>
          </w:rPr>
          <w:t xml:space="preserve">. The following abbreviations are used in this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w:t>
        </w:r>
      </w:ins>
    </w:p>
    <w:p w14:paraId="5E850B87" w14:textId="77777777" w:rsidR="001F60E3" w:rsidRPr="001F60E3" w:rsidRDefault="001F60E3" w:rsidP="001F60E3">
      <w:pPr>
        <w:spacing w:line="278" w:lineRule="auto"/>
        <w:ind w:left="720"/>
        <w:contextualSpacing/>
        <w:rPr>
          <w:ins w:id="6556" w:author="Joo, Hye@ARB" w:date="2026-06-04T22:26:00Z"/>
          <w:rFonts w:ascii="Arial" w:eastAsia="Aptos" w:hAnsi="Arial" w:cs="Arial"/>
          <w:color w:val="404040"/>
          <w:kern w:val="2"/>
          <w:sz w:val="24"/>
          <w:szCs w:val="24"/>
          <w14:ligatures w14:val="standardContextual"/>
        </w:rPr>
      </w:pPr>
      <w:ins w:id="6557" w:author="Joo, Hye@ARB" w:date="2026-06-04T22:26:00Z">
        <w:r w:rsidRPr="001F60E3">
          <w:rPr>
            <w:rFonts w:ascii="Arial" w:eastAsia="Aptos" w:hAnsi="Arial" w:cs="Arial"/>
            <w:color w:val="404040"/>
            <w:kern w:val="2"/>
            <w:sz w:val="24"/>
            <w:szCs w:val="24"/>
            <w14:ligatures w14:val="standardContextual"/>
          </w:rPr>
          <w:t xml:space="preserve">"AER" means all-electric range. </w:t>
        </w:r>
        <w:r w:rsidRPr="001F60E3">
          <w:rPr>
            <w:rFonts w:ascii="Arial" w:eastAsia="Aptos" w:hAnsi="Arial" w:cs="Arial"/>
            <w:color w:val="404040"/>
            <w:kern w:val="2"/>
            <w:sz w:val="24"/>
            <w:szCs w:val="24"/>
            <w14:ligatures w14:val="standardContextual"/>
          </w:rPr>
          <w:br/>
          <w:t xml:space="preserve">"APU" means auxiliary power unit. </w:t>
        </w:r>
        <w:r w:rsidRPr="001F60E3">
          <w:rPr>
            <w:rFonts w:ascii="Arial" w:eastAsia="Aptos" w:hAnsi="Arial" w:cs="Arial"/>
            <w:color w:val="404040"/>
            <w:kern w:val="2"/>
            <w:sz w:val="24"/>
            <w:szCs w:val="24"/>
            <w14:ligatures w14:val="standardContextual"/>
          </w:rPr>
          <w:br/>
          <w:t xml:space="preserve">"AT PZEV" means advanced technology partial zero-emission vehicle. </w:t>
        </w:r>
        <w:r w:rsidRPr="001F60E3">
          <w:rPr>
            <w:rFonts w:ascii="Arial" w:eastAsia="Aptos" w:hAnsi="Arial" w:cs="Arial"/>
            <w:color w:val="404040"/>
            <w:kern w:val="2"/>
            <w:sz w:val="24"/>
            <w:szCs w:val="24"/>
            <w14:ligatures w14:val="standardContextual"/>
          </w:rPr>
          <w:br/>
          <w:t xml:space="preserve">"CFR" means Code of Federal Regulations. </w:t>
        </w:r>
        <w:r w:rsidRPr="001F60E3">
          <w:rPr>
            <w:rFonts w:ascii="Arial" w:eastAsia="Aptos" w:hAnsi="Arial" w:cs="Arial"/>
            <w:color w:val="404040"/>
            <w:kern w:val="2"/>
            <w:sz w:val="24"/>
            <w:szCs w:val="24"/>
            <w14:ligatures w14:val="standardContextual"/>
          </w:rPr>
          <w:br/>
          <w:t xml:space="preserve">"DMV" means the California Department of Motor Vehicles. </w:t>
        </w:r>
        <w:r w:rsidRPr="001F60E3">
          <w:rPr>
            <w:rFonts w:ascii="Arial" w:eastAsia="Aptos" w:hAnsi="Arial" w:cs="Arial"/>
            <w:color w:val="404040"/>
            <w:kern w:val="2"/>
            <w:sz w:val="24"/>
            <w:szCs w:val="24"/>
            <w14:ligatures w14:val="standardContextual"/>
          </w:rPr>
          <w:br/>
        </w:r>
        <w:r w:rsidRPr="001F60E3">
          <w:rPr>
            <w:rFonts w:ascii="Arial" w:eastAsia="Aptos" w:hAnsi="Arial" w:cs="Arial"/>
            <w:color w:val="404040"/>
            <w:kern w:val="2"/>
            <w:sz w:val="24"/>
            <w:szCs w:val="24"/>
            <w14:ligatures w14:val="standardContextual"/>
          </w:rPr>
          <w:lastRenderedPageBreak/>
          <w:t xml:space="preserve">"EAER" means </w:t>
        </w:r>
        <w:proofErr w:type="gramStart"/>
        <w:r w:rsidRPr="001F60E3">
          <w:rPr>
            <w:rFonts w:ascii="Arial" w:eastAsia="Aptos" w:hAnsi="Arial" w:cs="Arial"/>
            <w:color w:val="404040"/>
            <w:kern w:val="2"/>
            <w:sz w:val="24"/>
            <w:szCs w:val="24"/>
            <w14:ligatures w14:val="standardContextual"/>
          </w:rPr>
          <w:t>equivalent</w:t>
        </w:r>
        <w:proofErr w:type="gramEnd"/>
        <w:r w:rsidRPr="001F60E3">
          <w:rPr>
            <w:rFonts w:ascii="Arial" w:eastAsia="Aptos" w:hAnsi="Arial" w:cs="Arial"/>
            <w:color w:val="404040"/>
            <w:kern w:val="2"/>
            <w:sz w:val="24"/>
            <w:szCs w:val="24"/>
            <w14:ligatures w14:val="standardContextual"/>
          </w:rPr>
          <w:t xml:space="preserve"> </w:t>
        </w:r>
        <w:proofErr w:type="spellStart"/>
        <w:r w:rsidRPr="001F60E3">
          <w:rPr>
            <w:rFonts w:ascii="Arial" w:eastAsia="Aptos" w:hAnsi="Arial" w:cs="Arial"/>
            <w:color w:val="404040"/>
            <w:kern w:val="2"/>
            <w:sz w:val="24"/>
            <w:szCs w:val="24"/>
            <w14:ligatures w14:val="standardContextual"/>
          </w:rPr>
          <w:t>allelectric</w:t>
        </w:r>
        <w:proofErr w:type="spellEnd"/>
        <w:r w:rsidRPr="001F60E3">
          <w:rPr>
            <w:rFonts w:ascii="Arial" w:eastAsia="Aptos" w:hAnsi="Arial" w:cs="Arial"/>
            <w:color w:val="404040"/>
            <w:kern w:val="2"/>
            <w:sz w:val="24"/>
            <w:szCs w:val="24"/>
            <w14:ligatures w14:val="standardContextual"/>
          </w:rPr>
          <w:t xml:space="preserve"> range. </w:t>
        </w:r>
        <w:r w:rsidRPr="001F60E3">
          <w:rPr>
            <w:rFonts w:ascii="Arial" w:eastAsia="Aptos" w:hAnsi="Arial" w:cs="Arial"/>
            <w:color w:val="404040"/>
            <w:kern w:val="2"/>
            <w:sz w:val="24"/>
            <w:szCs w:val="24"/>
            <w14:ligatures w14:val="standardContextual"/>
          </w:rPr>
          <w:br/>
          <w:t xml:space="preserve">"EAERu40" means the urban equivalent all-electric range that a </w:t>
        </w:r>
        <w:proofErr w:type="gramStart"/>
        <w:r w:rsidRPr="001F60E3">
          <w:rPr>
            <w:rFonts w:ascii="Arial" w:eastAsia="Aptos" w:hAnsi="Arial" w:cs="Arial"/>
            <w:color w:val="404040"/>
            <w:kern w:val="2"/>
            <w:sz w:val="24"/>
            <w:szCs w:val="24"/>
            <w14:ligatures w14:val="standardContextual"/>
          </w:rPr>
          <w:t>40 mile</w:t>
        </w:r>
        <w:proofErr w:type="gramEnd"/>
        <w:r w:rsidRPr="001F60E3">
          <w:rPr>
            <w:rFonts w:ascii="Arial" w:eastAsia="Aptos" w:hAnsi="Arial" w:cs="Arial"/>
            <w:color w:val="404040"/>
            <w:kern w:val="2"/>
            <w:sz w:val="24"/>
            <w:szCs w:val="24"/>
            <w14:ligatures w14:val="standardContextual"/>
          </w:rPr>
          <w:t xml:space="preserve">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plug-in hybrid electric vehicle achieves. </w:t>
        </w:r>
        <w:r w:rsidRPr="001F60E3">
          <w:rPr>
            <w:rFonts w:ascii="Arial" w:eastAsia="Aptos" w:hAnsi="Arial" w:cs="Arial"/>
            <w:color w:val="404040"/>
            <w:kern w:val="2"/>
            <w:sz w:val="24"/>
            <w:szCs w:val="24"/>
            <w14:ligatures w14:val="standardContextual"/>
          </w:rPr>
          <w:br/>
          <w:t xml:space="preserve">"FR" means Federal Register. </w:t>
        </w:r>
        <w:r w:rsidRPr="001F60E3">
          <w:rPr>
            <w:rFonts w:ascii="Arial" w:eastAsia="Aptos" w:hAnsi="Arial" w:cs="Arial"/>
            <w:color w:val="404040"/>
            <w:kern w:val="2"/>
            <w:sz w:val="24"/>
            <w:szCs w:val="24"/>
            <w14:ligatures w14:val="standardContextual"/>
          </w:rPr>
          <w:br/>
          <w:t xml:space="preserve">"HEV" means hybrid-electric vehicle. </w:t>
        </w:r>
        <w:r w:rsidRPr="001F60E3">
          <w:rPr>
            <w:rFonts w:ascii="Arial" w:eastAsia="Aptos" w:hAnsi="Arial" w:cs="Arial"/>
            <w:color w:val="404040"/>
            <w:kern w:val="2"/>
            <w:sz w:val="24"/>
            <w:szCs w:val="24"/>
            <w14:ligatures w14:val="standardContextual"/>
          </w:rPr>
          <w:br/>
          <w:t xml:space="preserve">"LDT" means light-duty truck. </w:t>
        </w:r>
        <w:r w:rsidRPr="001F60E3">
          <w:rPr>
            <w:rFonts w:ascii="Arial" w:eastAsia="Aptos" w:hAnsi="Arial" w:cs="Arial"/>
            <w:color w:val="404040"/>
            <w:kern w:val="2"/>
            <w:sz w:val="24"/>
            <w:szCs w:val="24"/>
            <w14:ligatures w14:val="standardContextual"/>
          </w:rPr>
          <w:br/>
          <w:t xml:space="preserve">"LDT1" means a light-truck with a loaded vehicle weight of 0-3750 pounds. "LDT2" means a "LEV II" light-duty truck with a loaded vehicle weight of 3751 pounds to a gross vehicle weight of 8500 pounds, or a "LEV I" light-duty truck with a loaded vehicle weight of 3751-5750 pounds. </w:t>
        </w:r>
        <w:r w:rsidRPr="001F60E3">
          <w:rPr>
            <w:rFonts w:ascii="Arial" w:eastAsia="Aptos" w:hAnsi="Arial" w:cs="Arial"/>
            <w:color w:val="404040"/>
            <w:kern w:val="2"/>
            <w:sz w:val="24"/>
            <w:szCs w:val="24"/>
            <w14:ligatures w14:val="standardContextual"/>
          </w:rPr>
          <w:br/>
          <w:t xml:space="preserve">"LVM" means large volume manufacturer. </w:t>
        </w:r>
        <w:r w:rsidRPr="001F60E3">
          <w:rPr>
            <w:rFonts w:ascii="Arial" w:eastAsia="Aptos" w:hAnsi="Arial" w:cs="Arial"/>
            <w:color w:val="404040"/>
            <w:kern w:val="2"/>
            <w:sz w:val="24"/>
            <w:szCs w:val="24"/>
            <w14:ligatures w14:val="standardContextual"/>
          </w:rPr>
          <w:br/>
          <w:t xml:space="preserve">"MDV" means medium-duty vehicle. </w:t>
        </w:r>
        <w:r w:rsidRPr="001F60E3">
          <w:rPr>
            <w:rFonts w:ascii="Arial" w:eastAsia="Aptos" w:hAnsi="Arial" w:cs="Arial"/>
            <w:color w:val="404040"/>
            <w:kern w:val="2"/>
            <w:sz w:val="24"/>
            <w:szCs w:val="24"/>
            <w14:ligatures w14:val="standardContextual"/>
          </w:rPr>
          <w:br/>
          <w:t xml:space="preserve">"Non-Methane Organic Gases" or "NMOG" means the total mass of oxygenated and non-oxygenated hydrocarbon emissions. </w:t>
        </w:r>
        <w:r w:rsidRPr="001F60E3">
          <w:rPr>
            <w:rFonts w:ascii="Arial" w:eastAsia="Aptos" w:hAnsi="Arial" w:cs="Arial"/>
            <w:color w:val="404040"/>
            <w:kern w:val="2"/>
            <w:sz w:val="24"/>
            <w:szCs w:val="24"/>
            <w14:ligatures w14:val="standardContextual"/>
          </w:rPr>
          <w:br/>
          <w:t xml:space="preserve">"NEV" means neighborhood electric vehicle. </w:t>
        </w:r>
        <w:r w:rsidRPr="001F60E3">
          <w:rPr>
            <w:rFonts w:ascii="Arial" w:eastAsia="Aptos" w:hAnsi="Arial" w:cs="Arial"/>
            <w:color w:val="404040"/>
            <w:kern w:val="2"/>
            <w:sz w:val="24"/>
            <w:szCs w:val="24"/>
            <w14:ligatures w14:val="standardContextual"/>
          </w:rPr>
          <w:br/>
          <w:t xml:space="preserve">"NOx" means oxides of nitrogen. </w:t>
        </w:r>
        <w:r w:rsidRPr="001F60E3">
          <w:rPr>
            <w:rFonts w:ascii="Arial" w:eastAsia="Aptos" w:hAnsi="Arial" w:cs="Arial"/>
            <w:color w:val="404040"/>
            <w:kern w:val="2"/>
            <w:sz w:val="24"/>
            <w:szCs w:val="24"/>
            <w14:ligatures w14:val="standardContextual"/>
          </w:rPr>
          <w:br/>
          <w:t xml:space="preserve">"PC" means passenger car. </w:t>
        </w:r>
        <w:r w:rsidRPr="001F60E3">
          <w:rPr>
            <w:rFonts w:ascii="Arial" w:eastAsia="Aptos" w:hAnsi="Arial" w:cs="Arial"/>
            <w:color w:val="404040"/>
            <w:kern w:val="2"/>
            <w:sz w:val="24"/>
            <w:szCs w:val="24"/>
            <w14:ligatures w14:val="standardContextual"/>
          </w:rPr>
          <w:br/>
          <w:t xml:space="preserve">"PZEV" means partial allowance zero-emission vehicle, any vehicle that is delivered for sale in California and that qualifies for a partial ZEV allowance of at least 0.2. </w:t>
        </w:r>
        <w:r w:rsidRPr="001F60E3">
          <w:rPr>
            <w:rFonts w:ascii="Arial" w:eastAsia="Aptos" w:hAnsi="Arial" w:cs="Arial"/>
            <w:color w:val="404040"/>
            <w:kern w:val="2"/>
            <w:sz w:val="24"/>
            <w:szCs w:val="24"/>
            <w14:ligatures w14:val="standardContextual"/>
          </w:rPr>
          <w:br/>
          <w:t>"</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means urban charge depletion range actual. </w:t>
        </w:r>
        <w:r w:rsidRPr="001F60E3">
          <w:rPr>
            <w:rFonts w:ascii="Arial" w:eastAsia="Aptos" w:hAnsi="Arial" w:cs="Arial"/>
            <w:color w:val="404040"/>
            <w:kern w:val="2"/>
            <w:sz w:val="24"/>
            <w:szCs w:val="24"/>
            <w14:ligatures w14:val="standardContextual"/>
          </w:rPr>
          <w:br/>
          <w:t xml:space="preserve">"SAE" means Society of Automotive Engineers. </w:t>
        </w:r>
        <w:r w:rsidRPr="001F60E3">
          <w:rPr>
            <w:rFonts w:ascii="Arial" w:eastAsia="Aptos" w:hAnsi="Arial" w:cs="Arial"/>
            <w:color w:val="404040"/>
            <w:kern w:val="2"/>
            <w:sz w:val="24"/>
            <w:szCs w:val="24"/>
            <w14:ligatures w14:val="standardContextual"/>
          </w:rPr>
          <w:br/>
          <w:t xml:space="preserve">"SULEV" means super-ultra-low-emission-vehicle. </w:t>
        </w:r>
        <w:r w:rsidRPr="001F60E3">
          <w:rPr>
            <w:rFonts w:ascii="Arial" w:eastAsia="Aptos" w:hAnsi="Arial" w:cs="Arial"/>
            <w:color w:val="404040"/>
            <w:kern w:val="2"/>
            <w:sz w:val="24"/>
            <w:szCs w:val="24"/>
            <w14:ligatures w14:val="standardContextual"/>
          </w:rPr>
          <w:br/>
          <w:t xml:space="preserve">"TZEV" means transitional zero emission vehicle. </w:t>
        </w:r>
        <w:r w:rsidRPr="001F60E3">
          <w:rPr>
            <w:rFonts w:ascii="Arial" w:eastAsia="Aptos" w:hAnsi="Arial" w:cs="Arial"/>
            <w:color w:val="404040"/>
            <w:kern w:val="2"/>
            <w:sz w:val="24"/>
            <w:szCs w:val="24"/>
            <w14:ligatures w14:val="standardContextual"/>
          </w:rPr>
          <w:br/>
          <w:t xml:space="preserve">"Type I.5x" means range extended 75 </w:t>
        </w:r>
        <w:proofErr w:type="gramStart"/>
        <w:r w:rsidRPr="001F60E3">
          <w:rPr>
            <w:rFonts w:ascii="Arial" w:eastAsia="Aptos" w:hAnsi="Arial" w:cs="Arial"/>
            <w:color w:val="404040"/>
            <w:kern w:val="2"/>
            <w:sz w:val="24"/>
            <w:szCs w:val="24"/>
            <w14:ligatures w14:val="standardContextual"/>
          </w:rPr>
          <w:t>mile</w:t>
        </w:r>
        <w:proofErr w:type="gramEnd"/>
        <w:r w:rsidRPr="001F60E3">
          <w:rPr>
            <w:rFonts w:ascii="Arial" w:eastAsia="Aptos" w:hAnsi="Arial" w:cs="Arial"/>
            <w:color w:val="404040"/>
            <w:kern w:val="2"/>
            <w:sz w:val="24"/>
            <w:szCs w:val="24"/>
            <w14:ligatures w14:val="standardContextual"/>
          </w:rPr>
          <w:t xml:space="preserve"> to 100 mile all electric range battery electric vehicle. </w:t>
        </w:r>
        <w:r w:rsidRPr="001F60E3">
          <w:rPr>
            <w:rFonts w:ascii="Arial" w:eastAsia="Aptos" w:hAnsi="Arial" w:cs="Arial"/>
            <w:color w:val="404040"/>
            <w:kern w:val="2"/>
            <w:sz w:val="24"/>
            <w:szCs w:val="24"/>
            <w14:ligatures w14:val="standardContextual"/>
          </w:rPr>
          <w:br/>
          <w:t xml:space="preserve">"Type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means range extended 100 </w:t>
        </w:r>
        <w:proofErr w:type="gramStart"/>
        <w:r w:rsidRPr="001F60E3">
          <w:rPr>
            <w:rFonts w:ascii="Arial" w:eastAsia="Aptos" w:hAnsi="Arial" w:cs="Arial"/>
            <w:color w:val="404040"/>
            <w:kern w:val="2"/>
            <w:sz w:val="24"/>
            <w:szCs w:val="24"/>
            <w14:ligatures w14:val="standardContextual"/>
          </w:rPr>
          <w:t>mile</w:t>
        </w:r>
        <w:proofErr w:type="gramEnd"/>
        <w:r w:rsidRPr="001F60E3">
          <w:rPr>
            <w:rFonts w:ascii="Arial" w:eastAsia="Aptos" w:hAnsi="Arial" w:cs="Arial"/>
            <w:color w:val="404040"/>
            <w:kern w:val="2"/>
            <w:sz w:val="24"/>
            <w:szCs w:val="24"/>
            <w14:ligatures w14:val="standardContextual"/>
          </w:rPr>
          <w:t xml:space="preserve"> or greater all electric range battery electric vehicle. </w:t>
        </w:r>
        <w:r w:rsidRPr="001F60E3">
          <w:rPr>
            <w:rFonts w:ascii="Arial" w:eastAsia="Aptos" w:hAnsi="Arial" w:cs="Arial"/>
            <w:color w:val="404040"/>
            <w:kern w:val="2"/>
            <w:sz w:val="24"/>
            <w:szCs w:val="24"/>
            <w14:ligatures w14:val="standardContextual"/>
          </w:rPr>
          <w:br/>
          <w:t xml:space="preserve">"UDDS" means urban dynamometer driving cycle. </w:t>
        </w:r>
        <w:r w:rsidRPr="001F60E3">
          <w:rPr>
            <w:rFonts w:ascii="Arial" w:eastAsia="Aptos" w:hAnsi="Arial" w:cs="Arial"/>
            <w:color w:val="404040"/>
            <w:kern w:val="2"/>
            <w:sz w:val="24"/>
            <w:szCs w:val="24"/>
            <w14:ligatures w14:val="standardContextual"/>
          </w:rPr>
          <w:br/>
          <w:t xml:space="preserve">"UF" means utility factor. </w:t>
        </w:r>
        <w:r w:rsidRPr="001F60E3">
          <w:rPr>
            <w:rFonts w:ascii="Arial" w:eastAsia="Aptos" w:hAnsi="Arial" w:cs="Arial"/>
            <w:color w:val="404040"/>
            <w:kern w:val="2"/>
            <w:sz w:val="24"/>
            <w:szCs w:val="24"/>
            <w14:ligatures w14:val="standardContextual"/>
          </w:rPr>
          <w:br/>
          <w:t xml:space="preserve">"US06" means the US06 Supplemental Federal Test Procedure </w:t>
        </w:r>
        <w:r w:rsidRPr="001F60E3">
          <w:rPr>
            <w:rFonts w:ascii="Arial" w:eastAsia="Aptos" w:hAnsi="Arial" w:cs="Arial"/>
            <w:color w:val="404040"/>
            <w:kern w:val="2"/>
            <w:sz w:val="24"/>
            <w:szCs w:val="24"/>
            <w14:ligatures w14:val="standardContextual"/>
          </w:rPr>
          <w:br/>
          <w:t xml:space="preserve">"VMT" means vehicle miles traveled. </w:t>
        </w:r>
        <w:r w:rsidRPr="001F60E3">
          <w:rPr>
            <w:rFonts w:ascii="Arial" w:eastAsia="Aptos" w:hAnsi="Arial" w:cs="Arial"/>
            <w:color w:val="404040"/>
            <w:kern w:val="2"/>
            <w:sz w:val="24"/>
            <w:szCs w:val="24"/>
            <w14:ligatures w14:val="standardContextual"/>
          </w:rPr>
          <w:br/>
          <w:t>"ZEV" means zero-emission vehicle.</w:t>
        </w:r>
        <w:r w:rsidRPr="001F60E3">
          <w:rPr>
            <w:rFonts w:ascii="Arial" w:eastAsia="Aptos" w:hAnsi="Arial" w:cs="Arial"/>
            <w:color w:val="404040"/>
            <w:kern w:val="2"/>
            <w:sz w:val="24"/>
            <w:szCs w:val="24"/>
            <w14:ligatures w14:val="standardContextual"/>
          </w:rPr>
          <w:br/>
        </w:r>
      </w:ins>
    </w:p>
    <w:p w14:paraId="311814C8" w14:textId="77777777" w:rsidR="001F60E3" w:rsidRPr="001F60E3" w:rsidRDefault="001F60E3" w:rsidP="00D63C32">
      <w:pPr>
        <w:numPr>
          <w:ilvl w:val="0"/>
          <w:numId w:val="29"/>
        </w:numPr>
        <w:spacing w:line="278" w:lineRule="auto"/>
        <w:contextualSpacing/>
        <w:rPr>
          <w:ins w:id="6558" w:author="Joo, Hye@ARB" w:date="2026-06-04T22:26:00Z"/>
          <w:rFonts w:ascii="Arial" w:eastAsia="Aptos" w:hAnsi="Arial" w:cs="Arial"/>
          <w:color w:val="404040"/>
          <w:kern w:val="2"/>
          <w:sz w:val="24"/>
          <w:szCs w:val="24"/>
          <w14:ligatures w14:val="standardContextual"/>
        </w:rPr>
      </w:pPr>
      <w:ins w:id="6559" w:author="Joo, Hye@ARB" w:date="2026-06-04T22:26:00Z">
        <w:r w:rsidRPr="001F60E3">
          <w:rPr>
            <w:rFonts w:ascii="Arial" w:eastAsia="Aptos" w:hAnsi="Arial" w:cs="Arial"/>
            <w:i/>
            <w:iCs/>
            <w:color w:val="404040"/>
            <w:kern w:val="2"/>
            <w:sz w:val="24"/>
            <w:szCs w:val="24"/>
            <w14:ligatures w14:val="standardContextual"/>
          </w:rPr>
          <w:t>Severability</w:t>
        </w:r>
        <w:r w:rsidRPr="001F60E3">
          <w:rPr>
            <w:rFonts w:ascii="Arial" w:eastAsia="Aptos" w:hAnsi="Arial" w:cs="Arial"/>
            <w:color w:val="404040"/>
            <w:kern w:val="2"/>
            <w:sz w:val="24"/>
            <w:szCs w:val="24"/>
            <w14:ligatures w14:val="standardContextual"/>
          </w:rPr>
          <w:t xml:space="preserve">. Each provision of this section is severable, and </w:t>
        </w:r>
        <w:proofErr w:type="gramStart"/>
        <w:r w:rsidRPr="001F60E3">
          <w:rPr>
            <w:rFonts w:ascii="Arial" w:eastAsia="Aptos" w:hAnsi="Arial" w:cs="Arial"/>
            <w:color w:val="404040"/>
            <w:kern w:val="2"/>
            <w:sz w:val="24"/>
            <w:szCs w:val="24"/>
            <w14:ligatures w14:val="standardContextual"/>
          </w:rPr>
          <w:t>in the event that</w:t>
        </w:r>
        <w:proofErr w:type="gramEnd"/>
        <w:r w:rsidRPr="001F60E3">
          <w:rPr>
            <w:rFonts w:ascii="Arial" w:eastAsia="Aptos" w:hAnsi="Arial" w:cs="Arial"/>
            <w:color w:val="404040"/>
            <w:kern w:val="2"/>
            <w:sz w:val="24"/>
            <w:szCs w:val="24"/>
            <w14:ligatures w14:val="standardContextual"/>
          </w:rPr>
          <w:t xml:space="preserve"> any provision of this section is held to be invalid, the remainder of this article remains in full force and effect.</w:t>
        </w:r>
        <w:r w:rsidRPr="001F60E3">
          <w:rPr>
            <w:rFonts w:ascii="Arial" w:eastAsia="Aptos" w:hAnsi="Arial" w:cs="Arial"/>
            <w:color w:val="404040"/>
            <w:kern w:val="2"/>
            <w:sz w:val="24"/>
            <w:szCs w:val="24"/>
            <w14:ligatures w14:val="standardContextual"/>
          </w:rPr>
          <w:br/>
        </w:r>
      </w:ins>
    </w:p>
    <w:p w14:paraId="03E2153A" w14:textId="77777777" w:rsidR="001F60E3" w:rsidRPr="001F60E3" w:rsidRDefault="001F60E3" w:rsidP="00D63C32">
      <w:pPr>
        <w:numPr>
          <w:ilvl w:val="0"/>
          <w:numId w:val="29"/>
        </w:numPr>
        <w:spacing w:line="278" w:lineRule="auto"/>
        <w:contextualSpacing/>
        <w:rPr>
          <w:ins w:id="6560" w:author="Joo, Hye@ARB" w:date="2026-06-04T22:26:00Z"/>
          <w:rFonts w:ascii="Arial" w:eastAsia="Aptos" w:hAnsi="Arial" w:cs="Arial"/>
          <w:color w:val="404040"/>
          <w:kern w:val="2"/>
          <w:sz w:val="24"/>
          <w:szCs w:val="24"/>
          <w14:ligatures w14:val="standardContextual"/>
        </w:rPr>
      </w:pPr>
      <w:ins w:id="6561" w:author="Joo, Hye@ARB" w:date="2026-06-04T22:26:00Z">
        <w:r w:rsidRPr="001F60E3">
          <w:rPr>
            <w:rFonts w:ascii="Arial" w:eastAsia="Aptos" w:hAnsi="Arial" w:cs="Arial"/>
            <w:i/>
            <w:iCs/>
            <w:color w:val="404040"/>
            <w:kern w:val="2"/>
            <w:sz w:val="24"/>
            <w:szCs w:val="24"/>
            <w14:ligatures w14:val="standardContextual"/>
          </w:rPr>
          <w:t>Public Disclosure</w:t>
        </w:r>
        <w:r w:rsidRPr="001F60E3">
          <w:rPr>
            <w:rFonts w:ascii="Arial" w:eastAsia="Aptos" w:hAnsi="Arial" w:cs="Arial"/>
            <w:color w:val="404040"/>
            <w:kern w:val="2"/>
            <w:sz w:val="24"/>
            <w:szCs w:val="24"/>
            <w14:ligatures w14:val="standardContextual"/>
          </w:rPr>
          <w:t xml:space="preserve">. Records in the Board's possession </w:t>
        </w:r>
        <w:proofErr w:type="gramStart"/>
        <w:r w:rsidRPr="001F60E3">
          <w:rPr>
            <w:rFonts w:ascii="Arial" w:eastAsia="Aptos" w:hAnsi="Arial" w:cs="Arial"/>
            <w:color w:val="404040"/>
            <w:kern w:val="2"/>
            <w:sz w:val="24"/>
            <w:szCs w:val="24"/>
            <w14:ligatures w14:val="standardContextual"/>
          </w:rPr>
          <w:t>for</w:t>
        </w:r>
        <w:proofErr w:type="gramEnd"/>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the vehicles</w:t>
        </w:r>
        <w:proofErr w:type="gramEnd"/>
        <w:r w:rsidRPr="001F60E3">
          <w:rPr>
            <w:rFonts w:ascii="Arial" w:eastAsia="Aptos" w:hAnsi="Arial" w:cs="Arial"/>
            <w:color w:val="404040"/>
            <w:kern w:val="2"/>
            <w:sz w:val="24"/>
            <w:szCs w:val="24"/>
            <w14:ligatures w14:val="standardContextual"/>
          </w:rPr>
          <w:t xml:space="preserve"> subject to the requirements of section 1962.1.1 shall be subject to disclosure as public </w:t>
        </w:r>
        <w:r w:rsidRPr="001F60E3">
          <w:rPr>
            <w:rFonts w:ascii="Arial" w:eastAsia="Aptos" w:hAnsi="Arial" w:cs="Arial"/>
            <w:color w:val="404040"/>
            <w:kern w:val="2"/>
            <w:sz w:val="24"/>
            <w:szCs w:val="24"/>
            <w14:ligatures w14:val="standardContextual"/>
          </w:rPr>
          <w:lastRenderedPageBreak/>
          <w:t>records as follows:</w:t>
        </w:r>
        <w:r w:rsidRPr="001F60E3">
          <w:rPr>
            <w:rFonts w:ascii="Arial" w:eastAsia="Aptos" w:hAnsi="Arial" w:cs="Arial"/>
            <w:color w:val="404040"/>
            <w:kern w:val="2"/>
            <w:sz w:val="24"/>
            <w:szCs w:val="24"/>
            <w14:ligatures w14:val="standardContextual"/>
          </w:rPr>
          <w:br/>
        </w:r>
      </w:ins>
    </w:p>
    <w:p w14:paraId="1354FA03" w14:textId="77777777" w:rsidR="001F60E3" w:rsidRPr="001F60E3" w:rsidRDefault="001F60E3" w:rsidP="00D63C32">
      <w:pPr>
        <w:numPr>
          <w:ilvl w:val="0"/>
          <w:numId w:val="60"/>
        </w:numPr>
        <w:spacing w:line="278" w:lineRule="auto"/>
        <w:contextualSpacing/>
        <w:rPr>
          <w:ins w:id="6562" w:author="Joo, Hye@ARB" w:date="2026-06-04T22:26:00Z"/>
          <w:rFonts w:ascii="Arial" w:eastAsia="Aptos" w:hAnsi="Arial" w:cs="Arial"/>
          <w:color w:val="404040"/>
          <w:kern w:val="2"/>
          <w:sz w:val="24"/>
          <w:szCs w:val="24"/>
          <w14:ligatures w14:val="standardContextual"/>
        </w:rPr>
      </w:pPr>
      <w:ins w:id="6563" w:author="Joo, Hye@ARB" w:date="2026-06-04T22:26:00Z">
        <w:r w:rsidRPr="001F60E3">
          <w:rPr>
            <w:rFonts w:ascii="Arial" w:eastAsia="Aptos" w:hAnsi="Arial" w:cs="Arial"/>
            <w:color w:val="404040"/>
            <w:kern w:val="2"/>
            <w:sz w:val="24"/>
            <w:szCs w:val="24"/>
            <w14:ligatures w14:val="standardContextual"/>
          </w:rPr>
          <w:t>Each manufacturer's annual production data and the corresponding credits per vehicle earned for ZEVs (including ZEV type), TZEVs, AT PZEVs, and PZEVs for the 2009 through 2017 model years; and</w:t>
        </w:r>
        <w:r w:rsidRPr="001F60E3">
          <w:rPr>
            <w:rFonts w:ascii="Arial" w:eastAsia="Aptos" w:hAnsi="Arial" w:cs="Arial"/>
            <w:color w:val="404040"/>
            <w:kern w:val="2"/>
            <w:sz w:val="24"/>
            <w:szCs w:val="24"/>
            <w14:ligatures w14:val="standardContextual"/>
          </w:rPr>
          <w:br/>
        </w:r>
      </w:ins>
    </w:p>
    <w:p w14:paraId="3E07F173" w14:textId="77777777" w:rsidR="001F60E3" w:rsidRPr="001F60E3" w:rsidRDefault="001F60E3" w:rsidP="00D63C32">
      <w:pPr>
        <w:numPr>
          <w:ilvl w:val="0"/>
          <w:numId w:val="60"/>
        </w:numPr>
        <w:spacing w:line="278" w:lineRule="auto"/>
        <w:contextualSpacing/>
        <w:rPr>
          <w:ins w:id="6564" w:author="Joo, Hye@ARB" w:date="2026-06-04T22:26:00Z"/>
          <w:rFonts w:ascii="Arial" w:eastAsia="Aptos" w:hAnsi="Arial" w:cs="Arial"/>
          <w:color w:val="404040"/>
          <w:kern w:val="2"/>
          <w:sz w:val="24"/>
          <w:szCs w:val="24"/>
          <w14:ligatures w14:val="standardContextual"/>
        </w:rPr>
      </w:pPr>
      <w:ins w:id="6565" w:author="Joo, Hye@ARB" w:date="2026-06-04T22:26:00Z">
        <w:r w:rsidRPr="001F60E3">
          <w:rPr>
            <w:rFonts w:ascii="Arial" w:eastAsia="Aptos" w:hAnsi="Arial" w:cs="Arial"/>
            <w:color w:val="404040"/>
            <w:kern w:val="2"/>
            <w:sz w:val="24"/>
            <w:szCs w:val="24"/>
            <w14:ligatures w14:val="standardContextual"/>
          </w:rPr>
          <w:t>Each manufacturer's annual credit balances for 2010 through 2017 years for:</w:t>
        </w:r>
        <w:r w:rsidRPr="001F60E3">
          <w:rPr>
            <w:rFonts w:ascii="Arial" w:eastAsia="Aptos" w:hAnsi="Arial" w:cs="Arial"/>
            <w:color w:val="404040"/>
            <w:kern w:val="2"/>
            <w:sz w:val="24"/>
            <w:szCs w:val="24"/>
            <w14:ligatures w14:val="standardContextual"/>
          </w:rPr>
          <w:br/>
        </w:r>
      </w:ins>
    </w:p>
    <w:p w14:paraId="51C690A2" w14:textId="77777777" w:rsidR="001F60E3" w:rsidRPr="001F60E3" w:rsidRDefault="001F60E3" w:rsidP="00D63C32">
      <w:pPr>
        <w:numPr>
          <w:ilvl w:val="0"/>
          <w:numId w:val="61"/>
        </w:numPr>
        <w:spacing w:line="278" w:lineRule="auto"/>
        <w:contextualSpacing/>
        <w:rPr>
          <w:ins w:id="6566" w:author="Joo, Hye@ARB" w:date="2026-06-04T22:26:00Z"/>
          <w:rFonts w:ascii="Arial" w:eastAsia="Aptos" w:hAnsi="Arial" w:cs="Arial"/>
          <w:color w:val="404040"/>
          <w:kern w:val="2"/>
          <w:sz w:val="24"/>
          <w:szCs w:val="24"/>
          <w14:ligatures w14:val="standardContextual"/>
        </w:rPr>
      </w:pPr>
      <w:ins w:id="6567" w:author="Joo, Hye@ARB" w:date="2026-06-04T22:26:00Z">
        <w:r w:rsidRPr="001F60E3">
          <w:rPr>
            <w:rFonts w:ascii="Arial" w:eastAsia="Aptos" w:hAnsi="Arial" w:cs="Arial"/>
            <w:color w:val="404040"/>
            <w:kern w:val="2"/>
            <w:sz w:val="24"/>
            <w:szCs w:val="24"/>
            <w14:ligatures w14:val="standardContextual"/>
          </w:rPr>
          <w:t xml:space="preserve">Each type of vehicle: ZEVs (minus NEVs),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NEVs, TZEVs, AT PZEVs, and PZEVs; and</w:t>
        </w:r>
      </w:ins>
    </w:p>
    <w:p w14:paraId="49A7781C" w14:textId="77777777" w:rsidR="001F60E3" w:rsidRPr="001F60E3" w:rsidRDefault="001F60E3" w:rsidP="00D63C32">
      <w:pPr>
        <w:numPr>
          <w:ilvl w:val="0"/>
          <w:numId w:val="61"/>
        </w:numPr>
        <w:spacing w:line="278" w:lineRule="auto"/>
        <w:contextualSpacing/>
        <w:rPr>
          <w:ins w:id="6568" w:author="Joo, Hye@ARB" w:date="2026-06-04T22:26:00Z"/>
          <w:rFonts w:ascii="Arial" w:eastAsia="Aptos" w:hAnsi="Arial" w:cs="Arial"/>
          <w:color w:val="404040"/>
          <w:kern w:val="2"/>
          <w:sz w:val="24"/>
          <w:szCs w:val="24"/>
          <w14:ligatures w14:val="standardContextual"/>
        </w:rPr>
      </w:pPr>
      <w:ins w:id="6569" w:author="Joo, Hye@ARB" w:date="2026-06-04T22:26:00Z">
        <w:r w:rsidRPr="001F60E3">
          <w:rPr>
            <w:rFonts w:ascii="Arial" w:eastAsia="Aptos" w:hAnsi="Arial" w:cs="Arial"/>
            <w:color w:val="404040"/>
            <w:kern w:val="2"/>
            <w:sz w:val="24"/>
            <w:szCs w:val="24"/>
            <w14:ligatures w14:val="standardContextual"/>
          </w:rPr>
          <w:t>Advanced technology demonstration programs; and</w:t>
        </w:r>
        <w:r w:rsidRPr="001F60E3">
          <w:rPr>
            <w:rFonts w:ascii="Arial" w:eastAsia="Aptos" w:hAnsi="Arial" w:cs="Arial"/>
            <w:color w:val="404040"/>
            <w:kern w:val="2"/>
            <w:sz w:val="24"/>
            <w:szCs w:val="24"/>
            <w14:ligatures w14:val="standardContextual"/>
          </w:rPr>
          <w:br/>
        </w:r>
      </w:ins>
    </w:p>
    <w:p w14:paraId="38B79B2C" w14:textId="77777777" w:rsidR="001F60E3" w:rsidRPr="001F60E3" w:rsidRDefault="001F60E3" w:rsidP="00D63C32">
      <w:pPr>
        <w:numPr>
          <w:ilvl w:val="0"/>
          <w:numId w:val="61"/>
        </w:numPr>
        <w:spacing w:line="278" w:lineRule="auto"/>
        <w:contextualSpacing/>
        <w:rPr>
          <w:ins w:id="6570" w:author="Joo, Hye@ARB" w:date="2026-06-04T22:26:00Z"/>
          <w:rFonts w:ascii="Arial" w:eastAsia="Aptos" w:hAnsi="Arial" w:cs="Arial"/>
          <w:color w:val="404040"/>
          <w:kern w:val="2"/>
          <w:sz w:val="24"/>
          <w:szCs w:val="24"/>
          <w14:ligatures w14:val="standardContextual"/>
        </w:rPr>
      </w:pPr>
      <w:ins w:id="6571" w:author="Joo, Hye@ARB" w:date="2026-06-04T22:26:00Z">
        <w:r w:rsidRPr="001F60E3">
          <w:rPr>
            <w:rFonts w:ascii="Arial" w:eastAsia="Aptos" w:hAnsi="Arial" w:cs="Arial"/>
            <w:color w:val="404040"/>
            <w:kern w:val="2"/>
            <w:sz w:val="24"/>
            <w:szCs w:val="24"/>
            <w14:ligatures w14:val="standardContextual"/>
          </w:rPr>
          <w:t>Transportation systems; and</w:t>
        </w:r>
        <w:r w:rsidRPr="001F60E3">
          <w:rPr>
            <w:rFonts w:ascii="Arial" w:eastAsia="Aptos" w:hAnsi="Arial" w:cs="Arial"/>
            <w:color w:val="404040"/>
            <w:kern w:val="2"/>
            <w:sz w:val="24"/>
            <w:szCs w:val="24"/>
            <w14:ligatures w14:val="standardContextual"/>
          </w:rPr>
          <w:br/>
        </w:r>
      </w:ins>
    </w:p>
    <w:p w14:paraId="76C8A805" w14:textId="77777777" w:rsidR="001F60E3" w:rsidRPr="001F60E3" w:rsidRDefault="001F60E3" w:rsidP="00D63C32">
      <w:pPr>
        <w:numPr>
          <w:ilvl w:val="0"/>
          <w:numId w:val="61"/>
        </w:numPr>
        <w:spacing w:line="278" w:lineRule="auto"/>
        <w:contextualSpacing/>
        <w:rPr>
          <w:ins w:id="6572" w:author="Joo, Hye@ARB" w:date="2026-06-04T22:26:00Z"/>
          <w:rFonts w:ascii="Arial" w:eastAsia="Aptos" w:hAnsi="Arial" w:cs="Arial"/>
          <w:color w:val="404040"/>
          <w:kern w:val="2"/>
          <w:sz w:val="24"/>
          <w:szCs w:val="24"/>
          <w14:ligatures w14:val="standardContextual"/>
        </w:rPr>
      </w:pPr>
      <w:ins w:id="6573" w:author="Joo, Hye@ARB" w:date="2026-06-04T22:26:00Z">
        <w:r w:rsidRPr="001F60E3">
          <w:rPr>
            <w:rFonts w:ascii="Arial" w:eastAsia="Aptos" w:hAnsi="Arial" w:cs="Arial"/>
            <w:color w:val="404040"/>
            <w:kern w:val="2"/>
            <w:sz w:val="24"/>
            <w:szCs w:val="24"/>
            <w14:ligatures w14:val="standardContextual"/>
          </w:rPr>
          <w:t>Credits earned under subdivision 1962.1.1(d)(5)(C), including credits acquired from, or transferred to another party.</w:t>
        </w:r>
      </w:ins>
    </w:p>
    <w:p w14:paraId="028C4385" w14:textId="77777777" w:rsidR="00F11CDC" w:rsidRPr="000E3C0E" w:rsidRDefault="00F11CDC" w:rsidP="009A18CE">
      <w:pPr>
        <w:keepLines/>
        <w:widowControl w:val="0"/>
        <w:shd w:val="clear" w:color="auto" w:fill="FFFFFF"/>
        <w:spacing w:after="0" w:line="240" w:lineRule="auto"/>
        <w:rPr>
          <w:rFonts w:ascii="Arial" w:eastAsia="Times New Roman" w:hAnsi="Arial" w:cs="Arial"/>
          <w:color w:val="212121"/>
        </w:rPr>
      </w:pPr>
    </w:p>
    <w:p w14:paraId="269F2A03" w14:textId="11B3830C" w:rsidR="004026B5" w:rsidRPr="00431DD7" w:rsidRDefault="00C17979" w:rsidP="009A18CE">
      <w:pPr>
        <w:keepLines/>
        <w:widowControl w:val="0"/>
        <w:spacing w:line="240" w:lineRule="auto"/>
        <w:rPr>
          <w:ins w:id="6574" w:author="Joo, Hye@ARB" w:date="2026-06-04T22:29:00Z"/>
          <w:rFonts w:ascii="Arial" w:eastAsia="Calibri" w:hAnsi="Arial" w:cs="Arial"/>
        </w:rPr>
      </w:pPr>
      <w:ins w:id="6575" w:author="Joo, Hye@ARB" w:date="2026-06-04T22:29:00Z">
        <w:r w:rsidRPr="00431DD7">
          <w:rPr>
            <w:rFonts w:ascii="Arial" w:eastAsia="Calibri" w:hAnsi="Arial" w:cs="Arial"/>
          </w:rPr>
          <w:t>Note: Authority cited:</w:t>
        </w:r>
      </w:ins>
      <w:ins w:id="6576" w:author="Yu, Yong@ARB" w:date="2026-06-05T12:40:00Z">
        <w:r w:rsidR="00431DD7">
          <w:rPr>
            <w:rFonts w:ascii="Arial" w:eastAsia="Calibri" w:hAnsi="Arial" w:cs="Arial"/>
          </w:rPr>
          <w:t xml:space="preserve"> </w:t>
        </w:r>
      </w:ins>
      <w:ins w:id="6577" w:author="Joo, Hye@ARB" w:date="2026-06-04T22:29:00Z">
        <w:r w:rsidRPr="00431DD7">
          <w:rPr>
            <w:rFonts w:ascii="Arial" w:eastAsia="Calibri" w:hAnsi="Arial" w:cs="Arial"/>
          </w:rPr>
          <w:t>Sections 39600, 39601, 43013, 43018, 43101, 43104 and 43105, Health and Safety Code. Reference:</w:t>
        </w:r>
      </w:ins>
      <w:ins w:id="6578" w:author="Yu, Yong@ARB" w:date="2026-06-05T12:40:00Z">
        <w:r w:rsidR="00431DD7">
          <w:rPr>
            <w:rFonts w:ascii="Arial" w:eastAsia="Calibri" w:hAnsi="Arial" w:cs="Arial"/>
          </w:rPr>
          <w:t xml:space="preserve"> </w:t>
        </w:r>
      </w:ins>
      <w:ins w:id="6579" w:author="Joo, Hye@ARB" w:date="2026-06-04T22:29:00Z">
        <w:r w:rsidRPr="00431DD7">
          <w:rPr>
            <w:rFonts w:ascii="Arial" w:eastAsia="Calibri" w:hAnsi="Arial" w:cs="Arial"/>
          </w:rPr>
          <w:t>Sections 38562, 39002, 39003, 39667, 43000, 43009.5, 43013, 43018, 43018.5, 43100, 43101, 43101.5, 43102, 43104, 43105, 43106, 43204, 43205, 43205.5 and 43206, Health and Safety Code.</w:t>
        </w:r>
      </w:ins>
    </w:p>
    <w:p w14:paraId="12376E5B" w14:textId="77777777" w:rsidR="004026B5" w:rsidRDefault="004026B5">
      <w:pPr>
        <w:rPr>
          <w:ins w:id="6580" w:author="Joo, Hye@ARB" w:date="2026-06-04T22:29:00Z"/>
          <w:rFonts w:ascii="Arial" w:eastAsia="Calibri" w:hAnsi="Arial" w:cs="Arial"/>
          <w:sz w:val="18"/>
          <w:szCs w:val="18"/>
        </w:rPr>
      </w:pPr>
      <w:ins w:id="6581" w:author="Joo, Hye@ARB" w:date="2026-06-04T22:29:00Z">
        <w:r>
          <w:rPr>
            <w:rFonts w:ascii="Arial" w:eastAsia="Calibri" w:hAnsi="Arial" w:cs="Arial"/>
            <w:sz w:val="18"/>
            <w:szCs w:val="18"/>
          </w:rPr>
          <w:br w:type="page"/>
        </w:r>
      </w:ins>
    </w:p>
    <w:p w14:paraId="73B1D00D" w14:textId="7082BB10" w:rsidR="0048243B" w:rsidRPr="00C17979" w:rsidRDefault="0048243B" w:rsidP="009A18CE">
      <w:pPr>
        <w:keepLines/>
        <w:widowControl w:val="0"/>
        <w:spacing w:line="240" w:lineRule="auto"/>
        <w:rPr>
          <w:rFonts w:ascii="Arial" w:eastAsia="Calibri" w:hAnsi="Arial" w:cs="Arial"/>
          <w:sz w:val="18"/>
          <w:szCs w:val="18"/>
        </w:rPr>
      </w:pPr>
    </w:p>
    <w:p w14:paraId="385D797E" w14:textId="31DA84B0" w:rsidR="009E6436" w:rsidRPr="00FF773A" w:rsidRDefault="009E6436" w:rsidP="009E6436">
      <w:pPr>
        <w:pStyle w:val="Heading1"/>
        <w:keepNext w:val="0"/>
        <w:widowControl w:val="0"/>
        <w:spacing w:line="240" w:lineRule="auto"/>
        <w:rPr>
          <w:rFonts w:ascii="Arial" w:eastAsia="Segoe UI" w:hAnsi="Arial" w:cs="Arial"/>
          <w:szCs w:val="24"/>
        </w:rPr>
      </w:pPr>
      <w:r w:rsidRPr="00FF773A">
        <w:rPr>
          <w:rFonts w:ascii="Arial" w:eastAsia="Yu Gothic Light" w:hAnsi="Arial" w:cs="Arial"/>
        </w:rPr>
        <w:t>1962.2.1 Zero-</w:t>
      </w:r>
      <w:r w:rsidRPr="00FF773A">
        <w:rPr>
          <w:rFonts w:ascii="Arial" w:eastAsia="Yu Gothic Light" w:hAnsi="Arial" w:cs="Arial"/>
          <w:szCs w:val="24"/>
        </w:rPr>
        <w:t>Emission Vehicle Standards for 2018 and Subsequent Model Year Passenger Cars, Light-Duty Trucks, and Medium-Duty Vehicles</w:t>
      </w:r>
      <w:r w:rsidRPr="00FF773A">
        <w:rPr>
          <w:rFonts w:ascii="Arial" w:eastAsia="Yu Gothic Light" w:hAnsi="Arial" w:cs="Arial"/>
        </w:rPr>
        <w:t xml:space="preserve">. </w:t>
      </w:r>
      <w:r w:rsidRPr="00FF773A">
        <w:rPr>
          <w:rFonts w:ascii="Arial" w:eastAsia="Segoe UI" w:hAnsi="Arial" w:cs="Arial"/>
          <w:szCs w:val="24"/>
        </w:rPr>
        <w:t>(Alternative)</w:t>
      </w:r>
    </w:p>
    <w:p w14:paraId="750A9D6E" w14:textId="22005327" w:rsidR="00B230B9" w:rsidRDefault="00B230B9" w:rsidP="00195B91">
      <w:pPr>
        <w:pStyle w:val="Heading1"/>
        <w:numPr>
          <w:ilvl w:val="0"/>
          <w:numId w:val="0"/>
        </w:numPr>
        <w:rPr>
          <w:rFonts w:ascii="Arial" w:hAnsi="Arial" w:cs="Arial"/>
          <w:b w:val="0"/>
          <w:bCs/>
        </w:rPr>
      </w:pPr>
      <w:r w:rsidRPr="00195B91">
        <w:rPr>
          <w:rFonts w:ascii="Arial" w:hAnsi="Arial" w:cs="Arial"/>
          <w:b w:val="0"/>
          <w:bCs/>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0F75E759" w14:textId="5B55790A" w:rsidR="00BE2D4D" w:rsidRPr="009F7163" w:rsidDel="003B7978" w:rsidRDefault="00BE2D4D" w:rsidP="00BE2D4D">
      <w:pPr>
        <w:pStyle w:val="Heading2"/>
        <w:rPr>
          <w:del w:id="6582" w:author="Yu, Yong@ARB" w:date="2026-06-05T10:50:00Z"/>
          <w:rFonts w:ascii="Arial" w:hAnsi="Arial" w:cs="Arial"/>
        </w:rPr>
      </w:pPr>
      <w:del w:id="6583" w:author="Yu, Yong@ARB" w:date="2026-06-05T10:50:00Z">
        <w:r w:rsidRPr="009F7163" w:rsidDel="003B7978">
          <w:rPr>
            <w:rFonts w:ascii="Arial" w:hAnsi="Arial" w:cs="Arial"/>
            <w:i/>
            <w:iCs/>
          </w:rPr>
          <w:delText>ZEV Emission Standard</w:delText>
        </w:r>
        <w:r w:rsidRPr="009F7163" w:rsidDel="003B7978">
          <w:rPr>
            <w:rFonts w:ascii="Arial" w:hAnsi="Arial" w:cs="Arial"/>
          </w:rPr>
          <w:delText>. The Executive Officer shall certify new 2018 and subsequent model year passenger cars, light-duty trucks, and medium-duty vehicles as ZEVs, vehicles that produce zero exhaust emissions of any criteria pollutant (or precursor pollutant) or greenhouse gas, excluding emissions from air conditioning systems, under any possible operational modes or conditions.</w:delText>
        </w:r>
      </w:del>
    </w:p>
    <w:p w14:paraId="3938F4F5" w14:textId="2B94203F" w:rsidR="00BE2D4D" w:rsidRPr="00DB2ED5" w:rsidDel="003B7978" w:rsidRDefault="00BE2D4D" w:rsidP="00BE2D4D">
      <w:pPr>
        <w:pStyle w:val="Heading2"/>
        <w:keepNext w:val="0"/>
        <w:widowControl w:val="0"/>
        <w:numPr>
          <w:ilvl w:val="1"/>
          <w:numId w:val="1"/>
        </w:numPr>
        <w:spacing w:line="240" w:lineRule="auto"/>
        <w:rPr>
          <w:del w:id="6584" w:author="Yu, Yong@ARB" w:date="2026-06-05T10:50:00Z"/>
          <w:rFonts w:ascii="Arial" w:hAnsi="Arial" w:cs="Arial"/>
        </w:rPr>
      </w:pPr>
      <w:del w:id="6585" w:author="Yu, Yong@ARB" w:date="2026-06-05T10:50:00Z">
        <w:r w:rsidRPr="00DB2ED5" w:rsidDel="003B7978">
          <w:rPr>
            <w:rFonts w:ascii="Arial" w:eastAsia="Yu Gothic Light" w:hAnsi="Arial" w:cs="Arial"/>
          </w:rPr>
          <w:delText>[Reserved.]</w:delText>
        </w:r>
      </w:del>
    </w:p>
    <w:p w14:paraId="591A3A9C" w14:textId="31F74C97" w:rsidR="00BE2D4D" w:rsidRPr="00DB2ED5" w:rsidDel="003B7978" w:rsidRDefault="00BE2D4D" w:rsidP="00BE2D4D">
      <w:pPr>
        <w:pStyle w:val="Heading2"/>
        <w:keepNext w:val="0"/>
        <w:widowControl w:val="0"/>
        <w:numPr>
          <w:ilvl w:val="1"/>
          <w:numId w:val="1"/>
        </w:numPr>
        <w:spacing w:line="240" w:lineRule="auto"/>
        <w:rPr>
          <w:del w:id="6586" w:author="Yu, Yong@ARB" w:date="2026-06-05T10:50:00Z"/>
          <w:rFonts w:ascii="Arial" w:hAnsi="Arial" w:cs="Arial"/>
        </w:rPr>
      </w:pPr>
      <w:del w:id="6587" w:author="Yu, Yong@ARB" w:date="2026-06-05T10:50:00Z">
        <w:r w:rsidRPr="00DB2ED5" w:rsidDel="003B7978">
          <w:rPr>
            <w:rFonts w:ascii="Arial" w:hAnsi="Arial" w:cs="Arial"/>
          </w:rPr>
          <w:delText>[Reserved.]</w:delText>
        </w:r>
      </w:del>
    </w:p>
    <w:p w14:paraId="5E476A2E" w14:textId="3DB2793C" w:rsidR="00BE2D4D" w:rsidRPr="00DB2ED5" w:rsidDel="003B7978" w:rsidRDefault="00BE2D4D" w:rsidP="00BE2D4D">
      <w:pPr>
        <w:pStyle w:val="Heading2"/>
        <w:keepNext w:val="0"/>
        <w:widowControl w:val="0"/>
        <w:numPr>
          <w:ilvl w:val="1"/>
          <w:numId w:val="1"/>
        </w:numPr>
        <w:spacing w:line="240" w:lineRule="auto"/>
        <w:rPr>
          <w:del w:id="6588" w:author="Yu, Yong@ARB" w:date="2026-06-05T10:50:00Z"/>
          <w:rFonts w:ascii="Arial" w:hAnsi="Arial" w:cs="Arial"/>
        </w:rPr>
      </w:pPr>
      <w:del w:id="6589" w:author="Yu, Yong@ARB" w:date="2026-06-05T10:50:00Z">
        <w:r w:rsidRPr="00DB2ED5" w:rsidDel="003B7978">
          <w:rPr>
            <w:rFonts w:ascii="Arial" w:hAnsi="Arial" w:cs="Arial"/>
          </w:rPr>
          <w:delText>[Reserved.]</w:delText>
        </w:r>
      </w:del>
    </w:p>
    <w:p w14:paraId="74C15C0C" w14:textId="281601B0" w:rsidR="00BE2D4D" w:rsidRPr="00DB2ED5" w:rsidDel="003B7978" w:rsidRDefault="00BE2D4D" w:rsidP="00BE2D4D">
      <w:pPr>
        <w:pStyle w:val="Heading2"/>
        <w:keepNext w:val="0"/>
        <w:widowControl w:val="0"/>
        <w:numPr>
          <w:ilvl w:val="1"/>
          <w:numId w:val="1"/>
        </w:numPr>
        <w:spacing w:line="240" w:lineRule="auto"/>
        <w:rPr>
          <w:del w:id="6590" w:author="Yu, Yong@ARB" w:date="2026-06-05T10:50:00Z"/>
          <w:rFonts w:ascii="Arial" w:hAnsi="Arial" w:cs="Arial"/>
        </w:rPr>
      </w:pPr>
      <w:del w:id="6591" w:author="Yu, Yong@ARB" w:date="2026-06-05T10:50:00Z">
        <w:r w:rsidRPr="00DB2ED5" w:rsidDel="003B7978">
          <w:rPr>
            <w:rFonts w:ascii="Arial" w:hAnsi="Arial" w:cs="Arial"/>
          </w:rPr>
          <w:delText>[Reserved.]</w:delText>
        </w:r>
      </w:del>
    </w:p>
    <w:p w14:paraId="38F5236F" w14:textId="3D60ACF5" w:rsidR="00BE2D4D" w:rsidRPr="00FF773A" w:rsidDel="003B7978" w:rsidRDefault="00BE2D4D" w:rsidP="00BE2D4D">
      <w:pPr>
        <w:pStyle w:val="Heading2"/>
        <w:keepNext w:val="0"/>
        <w:widowControl w:val="0"/>
        <w:numPr>
          <w:ilvl w:val="1"/>
          <w:numId w:val="1"/>
        </w:numPr>
        <w:spacing w:line="240" w:lineRule="auto"/>
        <w:rPr>
          <w:del w:id="6592" w:author="Yu, Yong@ARB" w:date="2026-06-05T10:50:00Z"/>
          <w:rFonts w:ascii="Arial" w:hAnsi="Arial" w:cs="Arial"/>
        </w:rPr>
      </w:pPr>
      <w:del w:id="6593" w:author="Yu, Yong@ARB" w:date="2026-06-05T10:50:00Z">
        <w:r w:rsidRPr="00FF773A" w:rsidDel="003B7978">
          <w:rPr>
            <w:rFonts w:ascii="Arial" w:hAnsi="Arial" w:cs="Arial"/>
          </w:rPr>
          <w:delText>[Reserved.]</w:delText>
        </w:r>
      </w:del>
    </w:p>
    <w:p w14:paraId="2F5D2288" w14:textId="3B159048" w:rsidR="00BE2D4D" w:rsidRPr="00DB2ED5" w:rsidDel="003B7978" w:rsidRDefault="00BE2D4D" w:rsidP="00BE2D4D">
      <w:pPr>
        <w:pStyle w:val="Heading2"/>
        <w:keepNext w:val="0"/>
        <w:widowControl w:val="0"/>
        <w:numPr>
          <w:ilvl w:val="1"/>
          <w:numId w:val="1"/>
        </w:numPr>
        <w:spacing w:line="240" w:lineRule="auto"/>
        <w:rPr>
          <w:del w:id="6594" w:author="Yu, Yong@ARB" w:date="2026-06-05T10:50:00Z"/>
          <w:rFonts w:ascii="Arial" w:hAnsi="Arial" w:cs="Arial"/>
        </w:rPr>
      </w:pPr>
      <w:del w:id="6595" w:author="Yu, Yong@ARB" w:date="2026-06-05T10:50:00Z">
        <w:r w:rsidRPr="00DB2ED5" w:rsidDel="003B7978">
          <w:rPr>
            <w:rFonts w:ascii="Arial" w:hAnsi="Arial" w:cs="Arial"/>
          </w:rPr>
          <w:delText>[Reserved.]</w:delText>
        </w:r>
      </w:del>
    </w:p>
    <w:p w14:paraId="230280A4" w14:textId="70C6C73B" w:rsidR="00BE2D4D" w:rsidRPr="00FF773A" w:rsidDel="003B7978" w:rsidRDefault="00BE2D4D" w:rsidP="00BE2D4D">
      <w:pPr>
        <w:rPr>
          <w:del w:id="6596" w:author="Yu, Yong@ARB" w:date="2026-06-05T10:50:00Z"/>
          <w:rFonts w:ascii="Arial" w:hAnsi="Arial" w:cs="Arial"/>
          <w:sz w:val="24"/>
          <w:szCs w:val="24"/>
        </w:rPr>
      </w:pPr>
      <w:del w:id="6597" w:author="Yu, Yong@ARB" w:date="2026-06-05T10:50:00Z">
        <w:r w:rsidRPr="00FF773A" w:rsidDel="003B7978">
          <w:rPr>
            <w:rFonts w:ascii="Arial" w:hAnsi="Arial" w:cs="Arial"/>
            <w:sz w:val="24"/>
            <w:szCs w:val="24"/>
          </w:rPr>
          <w:delText>(h)</w:delText>
        </w:r>
        <w:r w:rsidRPr="00FF773A" w:rsidDel="003B7978">
          <w:rPr>
            <w:rFonts w:ascii="Arial" w:hAnsi="Arial" w:cs="Arial"/>
            <w:sz w:val="24"/>
            <w:szCs w:val="24"/>
          </w:rPr>
          <w:tab/>
        </w:r>
        <w:r w:rsidRPr="00FF773A" w:rsidDel="003B7978">
          <w:rPr>
            <w:rFonts w:ascii="Arial" w:hAnsi="Arial" w:cs="Arial"/>
            <w:i/>
            <w:sz w:val="24"/>
            <w:szCs w:val="24"/>
          </w:rPr>
          <w:delText>Test Procedures.</w:delText>
        </w:r>
      </w:del>
    </w:p>
    <w:p w14:paraId="320DE720" w14:textId="483BF43E" w:rsidR="00BE2D4D" w:rsidRPr="00FF773A" w:rsidDel="003B7978" w:rsidRDefault="00BE2D4D" w:rsidP="00BE2D4D">
      <w:pPr>
        <w:ind w:firstLine="720"/>
        <w:rPr>
          <w:del w:id="6598" w:author="Yu, Yong@ARB" w:date="2026-06-05T10:50:00Z"/>
          <w:rFonts w:ascii="Arial" w:hAnsi="Arial" w:cs="Arial"/>
          <w:sz w:val="24"/>
          <w:szCs w:val="24"/>
        </w:rPr>
      </w:pPr>
      <w:del w:id="6599" w:author="Yu, Yong@ARB" w:date="2026-06-05T10:50:00Z">
        <w:r w:rsidRPr="00FF773A" w:rsidDel="003B7978">
          <w:rPr>
            <w:rFonts w:ascii="Arial" w:hAnsi="Arial" w:cs="Arial"/>
            <w:sz w:val="24"/>
            <w:szCs w:val="24"/>
          </w:rPr>
          <w:delText>(1)</w:delText>
        </w:r>
        <w:r w:rsidRPr="00FF773A" w:rsidDel="003B7978">
          <w:rPr>
            <w:rFonts w:ascii="Arial" w:hAnsi="Arial" w:cs="Arial"/>
            <w:sz w:val="24"/>
            <w:szCs w:val="24"/>
          </w:rPr>
          <w:tab/>
          <w:delText xml:space="preserve">Determining Compliance. The certification requirements and test procedures for determining compliance with this section 1962.2 are set forth in “California Exhaust Emission Standards and Test Procedures for 2018 and Subsequent Model Zero-Emission Vehicles and Hybrid Electric Vehicles, in the Passenger Car, </w:delText>
        </w:r>
        <w:r w:rsidRPr="00195B91" w:rsidDel="003B7978">
          <w:rPr>
            <w:rFonts w:ascii="Arial" w:hAnsi="Arial" w:cs="Arial"/>
            <w:sz w:val="24"/>
            <w:szCs w:val="24"/>
          </w:rPr>
          <w:delText xml:space="preserve">Light-Duty Truck and Medium-Duty Vehicle Classes,” </w:delText>
        </w:r>
        <w:r w:rsidDel="003B7978">
          <w:rPr>
            <w:rFonts w:ascii="Arial" w:hAnsi="Arial" w:cs="Arial"/>
            <w:sz w:val="24"/>
            <w:szCs w:val="24"/>
          </w:rPr>
          <w:delText xml:space="preserve">adopted March 22, 2012, </w:delText>
        </w:r>
        <w:r w:rsidRPr="00FF773A" w:rsidDel="003B7978">
          <w:rPr>
            <w:rFonts w:ascii="Arial" w:hAnsi="Arial" w:cs="Arial"/>
            <w:sz w:val="24"/>
            <w:szCs w:val="24"/>
          </w:rPr>
          <w:delText>amended September 3, 2015, which is incorporated herein by reference</w:delText>
        </w:r>
        <w:r w:rsidDel="003B7978">
          <w:rPr>
            <w:rFonts w:ascii="Arial" w:hAnsi="Arial" w:cs="Arial"/>
            <w:sz w:val="24"/>
            <w:szCs w:val="24"/>
          </w:rPr>
          <w:delText xml:space="preserve">, </w:delText>
        </w:r>
        <w:r w:rsidRPr="00523955" w:rsidDel="003B7978">
          <w:rPr>
            <w:rFonts w:ascii="Arial" w:hAnsi="Arial" w:cs="Arial"/>
            <w:sz w:val="24"/>
            <w:szCs w:val="24"/>
          </w:rPr>
          <w:delText xml:space="preserve">with the exception of sections C.2, C.3, C.4, C.7, </w:delText>
        </w:r>
        <w:r w:rsidDel="003B7978">
          <w:rPr>
            <w:rFonts w:ascii="Arial" w:hAnsi="Arial" w:cs="Arial"/>
            <w:sz w:val="24"/>
            <w:szCs w:val="24"/>
          </w:rPr>
          <w:delText xml:space="preserve">C.9, </w:delText>
        </w:r>
        <w:r w:rsidRPr="00523955" w:rsidDel="003B7978">
          <w:rPr>
            <w:rFonts w:ascii="Arial" w:hAnsi="Arial" w:cs="Arial"/>
            <w:sz w:val="24"/>
            <w:szCs w:val="24"/>
          </w:rPr>
          <w:delText>and D.3</w:delText>
        </w:r>
        <w:r w:rsidRPr="00FF773A" w:rsidDel="003B7978">
          <w:rPr>
            <w:rFonts w:ascii="Arial" w:hAnsi="Arial" w:cs="Arial"/>
            <w:sz w:val="24"/>
            <w:szCs w:val="24"/>
          </w:rPr>
          <w:delText>.</w:delText>
        </w:r>
      </w:del>
    </w:p>
    <w:p w14:paraId="5A687E68" w14:textId="42DF5C02" w:rsidR="00BE2D4D" w:rsidDel="003B7978" w:rsidRDefault="00BE2D4D" w:rsidP="00BE2D4D">
      <w:pPr>
        <w:ind w:firstLine="720"/>
        <w:rPr>
          <w:del w:id="6600" w:author="Yu, Yong@ARB" w:date="2026-06-05T10:50:00Z"/>
          <w:rFonts w:ascii="Arial" w:hAnsi="Arial" w:cs="Arial"/>
          <w:sz w:val="24"/>
          <w:szCs w:val="24"/>
        </w:rPr>
      </w:pPr>
      <w:del w:id="6601" w:author="Yu, Yong@ARB" w:date="2026-06-05T10:50:00Z">
        <w:r w:rsidRPr="00FF773A" w:rsidDel="003B7978">
          <w:rPr>
            <w:rFonts w:ascii="Arial" w:hAnsi="Arial" w:cs="Arial"/>
            <w:sz w:val="24"/>
            <w:szCs w:val="24"/>
          </w:rPr>
          <w:delText>(2)</w:delText>
        </w:r>
        <w:r w:rsidRPr="00FF773A" w:rsidDel="003B7978">
          <w:rPr>
            <w:rFonts w:ascii="Arial" w:hAnsi="Arial" w:cs="Arial"/>
            <w:sz w:val="24"/>
            <w:szCs w:val="24"/>
          </w:rPr>
          <w:tab/>
          <w:delText>NEV Compliance.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delText>
        </w:r>
      </w:del>
    </w:p>
    <w:p w14:paraId="75C63611" w14:textId="6DCA6280" w:rsidR="00BE2D4D" w:rsidRPr="00DB2ED5" w:rsidDel="003B7978" w:rsidRDefault="00BE2D4D" w:rsidP="00BE2D4D">
      <w:pPr>
        <w:rPr>
          <w:del w:id="6602" w:author="Yu, Yong@ARB" w:date="2026-06-05T10:50:00Z"/>
          <w:rFonts w:ascii="Arial" w:hAnsi="Arial" w:cs="Arial"/>
          <w:sz w:val="24"/>
          <w:szCs w:val="24"/>
        </w:rPr>
      </w:pPr>
      <w:del w:id="6603" w:author="Yu, Yong@ARB" w:date="2026-06-05T10:50:00Z">
        <w:r w:rsidRPr="00DB2ED5" w:rsidDel="003B7978">
          <w:rPr>
            <w:rFonts w:ascii="Arial" w:hAnsi="Arial" w:cs="Arial"/>
            <w:sz w:val="24"/>
            <w:szCs w:val="24"/>
          </w:rPr>
          <w:delText>(i)</w:delText>
        </w:r>
        <w:r w:rsidRPr="00DB2ED5" w:rsidDel="003B7978">
          <w:rPr>
            <w:rFonts w:ascii="Arial" w:hAnsi="Arial" w:cs="Arial"/>
            <w:sz w:val="24"/>
            <w:szCs w:val="24"/>
          </w:rPr>
          <w:tab/>
          <w:delText>[Reserved.]</w:delText>
        </w:r>
      </w:del>
    </w:p>
    <w:p w14:paraId="501525A8" w14:textId="796BED72" w:rsidR="00BE2D4D" w:rsidRPr="00DB2ED5" w:rsidDel="003B7978" w:rsidRDefault="00BE2D4D" w:rsidP="00BE2D4D">
      <w:pPr>
        <w:rPr>
          <w:del w:id="6604" w:author="Yu, Yong@ARB" w:date="2026-06-05T10:50:00Z"/>
          <w:rFonts w:ascii="Arial" w:hAnsi="Arial" w:cs="Arial"/>
          <w:sz w:val="24"/>
          <w:szCs w:val="24"/>
        </w:rPr>
      </w:pPr>
      <w:del w:id="6605" w:author="Yu, Yong@ARB" w:date="2026-06-05T10:50:00Z">
        <w:r w:rsidRPr="00DB2ED5" w:rsidDel="003B7978">
          <w:rPr>
            <w:rFonts w:ascii="Arial" w:hAnsi="Arial" w:cs="Arial"/>
            <w:sz w:val="24"/>
            <w:szCs w:val="24"/>
          </w:rPr>
          <w:delText xml:space="preserve">(j) </w:delText>
        </w:r>
        <w:r w:rsidRPr="00DB2ED5" w:rsidDel="003B7978">
          <w:rPr>
            <w:rFonts w:ascii="Arial" w:hAnsi="Arial" w:cs="Arial"/>
            <w:sz w:val="24"/>
            <w:szCs w:val="24"/>
          </w:rPr>
          <w:tab/>
          <w:delText>[Reserved.]</w:delText>
        </w:r>
      </w:del>
    </w:p>
    <w:p w14:paraId="5652850E" w14:textId="3FB2FA14" w:rsidR="00BE2D4D" w:rsidRPr="00DB2ED5" w:rsidDel="003B7978" w:rsidRDefault="00BE2D4D" w:rsidP="00BE2D4D">
      <w:pPr>
        <w:rPr>
          <w:del w:id="6606" w:author="Yu, Yong@ARB" w:date="2026-06-05T10:50:00Z"/>
          <w:rFonts w:ascii="Arial" w:hAnsi="Arial" w:cs="Arial"/>
          <w:sz w:val="24"/>
          <w:szCs w:val="24"/>
        </w:rPr>
      </w:pPr>
      <w:del w:id="6607" w:author="Yu, Yong@ARB" w:date="2026-06-05T10:50:00Z">
        <w:r w:rsidRPr="00DB2ED5" w:rsidDel="003B7978">
          <w:rPr>
            <w:rFonts w:ascii="Arial" w:hAnsi="Arial" w:cs="Arial"/>
            <w:sz w:val="24"/>
            <w:szCs w:val="24"/>
          </w:rPr>
          <w:lastRenderedPageBreak/>
          <w:delText>(k)</w:delText>
        </w:r>
        <w:r w:rsidRPr="00DB2ED5" w:rsidDel="003B7978">
          <w:rPr>
            <w:rFonts w:ascii="Arial" w:hAnsi="Arial" w:cs="Arial"/>
            <w:sz w:val="24"/>
            <w:szCs w:val="24"/>
          </w:rPr>
          <w:tab/>
          <w:delText>[Reserved.]</w:delText>
        </w:r>
      </w:del>
    </w:p>
    <w:p w14:paraId="36C760EC" w14:textId="75F01EAD" w:rsidR="00BE2D4D" w:rsidRPr="00DB2ED5" w:rsidDel="003B7978" w:rsidRDefault="00BE2D4D" w:rsidP="00BE2D4D">
      <w:pPr>
        <w:rPr>
          <w:del w:id="6608" w:author="Yu, Yong@ARB" w:date="2026-06-05T10:50:00Z"/>
          <w:rFonts w:ascii="Arial" w:hAnsi="Arial" w:cs="Arial"/>
          <w:sz w:val="24"/>
          <w:szCs w:val="24"/>
        </w:rPr>
      </w:pPr>
      <w:del w:id="6609" w:author="Yu, Yong@ARB" w:date="2026-06-05T10:50:00Z">
        <w:r w:rsidRPr="00DB2ED5" w:rsidDel="003B7978">
          <w:rPr>
            <w:rFonts w:ascii="Arial" w:hAnsi="Arial" w:cs="Arial"/>
            <w:sz w:val="24"/>
            <w:szCs w:val="24"/>
          </w:rPr>
          <w:delText xml:space="preserve">(l) </w:delText>
        </w:r>
        <w:r w:rsidRPr="00DB2ED5" w:rsidDel="003B7978">
          <w:rPr>
            <w:rFonts w:ascii="Arial" w:hAnsi="Arial" w:cs="Arial"/>
            <w:sz w:val="24"/>
            <w:szCs w:val="24"/>
          </w:rPr>
          <w:tab/>
          <w:delText>[Reserved.]</w:delText>
        </w:r>
      </w:del>
    </w:p>
    <w:p w14:paraId="19DE1AB9" w14:textId="17D5CBEF" w:rsidR="00BE2D4D" w:rsidRPr="00195B91" w:rsidDel="003B7978" w:rsidRDefault="00BE2D4D" w:rsidP="00BE2D4D">
      <w:pPr>
        <w:rPr>
          <w:del w:id="6610" w:author="Yu, Yong@ARB" w:date="2026-06-05T10:50:00Z"/>
          <w:rFonts w:ascii="Arial" w:hAnsi="Arial" w:cs="Arial"/>
          <w:sz w:val="24"/>
          <w:szCs w:val="24"/>
        </w:rPr>
      </w:pPr>
    </w:p>
    <w:p w14:paraId="78B3EEA4" w14:textId="16D58640" w:rsidR="00BE2D4D" w:rsidRPr="00195B91" w:rsidDel="003B7978" w:rsidRDefault="00BE2D4D" w:rsidP="00BE2D4D">
      <w:pPr>
        <w:rPr>
          <w:del w:id="6611" w:author="Yu, Yong@ARB" w:date="2026-06-05T10:50:00Z"/>
          <w:rFonts w:ascii="Arial" w:hAnsi="Arial" w:cs="Arial"/>
        </w:rPr>
      </w:pPr>
      <w:del w:id="6612" w:author="Yu, Yong@ARB" w:date="2026-06-05T10:50:00Z">
        <w:r w:rsidRPr="00FF773A" w:rsidDel="003B7978">
          <w:rPr>
            <w:rFonts w:ascii="Arial" w:hAnsi="Arial" w:cs="Arial"/>
          </w:rPr>
          <w:delText xml:space="preserve">NOTE: Authority cited: Sections 39600, 39601, 43013, 43018, 43101, 43104 and 43105, Health and Safety Code. Reference: Sections 38562, 39002, 39003, 39667, 43000, 43009.5, 43013, </w:delText>
        </w:r>
        <w:r w:rsidRPr="00195B91" w:rsidDel="003B7978">
          <w:rPr>
            <w:rFonts w:ascii="Arial" w:hAnsi="Arial" w:cs="Arial"/>
          </w:rPr>
          <w:delText>43018, 43018.5, 43100, 43101, 43101.5, 43102, 43104, 43105, 43106, 43107, 4320</w:delText>
        </w:r>
        <w:r w:rsidDel="003B7978">
          <w:rPr>
            <w:rFonts w:ascii="Arial" w:hAnsi="Arial" w:cs="Arial"/>
          </w:rPr>
          <w:delText>4</w:delText>
        </w:r>
        <w:r w:rsidRPr="00195B91" w:rsidDel="003B7978">
          <w:rPr>
            <w:rFonts w:ascii="Arial" w:hAnsi="Arial" w:cs="Arial"/>
          </w:rPr>
          <w:delText xml:space="preserve"> and </w:delText>
        </w:r>
        <w:r w:rsidRPr="00FF773A" w:rsidDel="003B7978">
          <w:rPr>
            <w:rFonts w:ascii="Arial" w:hAnsi="Arial" w:cs="Arial"/>
          </w:rPr>
          <w:delText>43205.5, Health and Safety Code.</w:delText>
        </w:r>
      </w:del>
    </w:p>
    <w:p w14:paraId="62F0F557" w14:textId="77777777" w:rsidR="00191E61" w:rsidRPr="00191E61" w:rsidRDefault="00191E61" w:rsidP="00191E61">
      <w:pPr>
        <w:rPr>
          <w:ins w:id="6613" w:author="Joo, Hye@ARB" w:date="2026-06-04T22:48:00Z"/>
        </w:rPr>
      </w:pPr>
    </w:p>
    <w:p w14:paraId="4E7D0CB4" w14:textId="77777777" w:rsidR="00433CDE" w:rsidRPr="00433CDE" w:rsidRDefault="00433CDE" w:rsidP="00D63C32">
      <w:pPr>
        <w:numPr>
          <w:ilvl w:val="0"/>
          <w:numId w:val="62"/>
        </w:numPr>
        <w:spacing w:line="278" w:lineRule="auto"/>
        <w:contextualSpacing/>
        <w:rPr>
          <w:ins w:id="6614" w:author="Joo, Hye@ARB" w:date="2026-06-04T22:49:00Z"/>
          <w:rFonts w:ascii="Arial" w:eastAsia="Aptos" w:hAnsi="Arial" w:cs="Arial"/>
          <w:color w:val="404040"/>
          <w:kern w:val="2"/>
          <w:sz w:val="24"/>
          <w:szCs w:val="24"/>
          <w14:ligatures w14:val="standardContextual"/>
        </w:rPr>
      </w:pPr>
      <w:ins w:id="6615" w:author="Joo, Hye@ARB" w:date="2026-06-04T22:49:00Z">
        <w:r w:rsidRPr="00433CDE">
          <w:rPr>
            <w:rFonts w:ascii="Arial" w:eastAsia="Aptos" w:hAnsi="Arial" w:cs="Arial"/>
            <w:i/>
            <w:iCs/>
            <w:color w:val="404040"/>
            <w:kern w:val="2"/>
            <w:sz w:val="24"/>
            <w:szCs w:val="24"/>
            <w14:ligatures w14:val="standardContextual"/>
          </w:rPr>
          <w:t>ZEV Emission Standard</w:t>
        </w:r>
        <w:r w:rsidRPr="00433CDE">
          <w:rPr>
            <w:rFonts w:ascii="Arial" w:eastAsia="Aptos" w:hAnsi="Arial" w:cs="Arial"/>
            <w:color w:val="404040"/>
            <w:kern w:val="2"/>
            <w:sz w:val="24"/>
            <w:szCs w:val="24"/>
            <w14:ligatures w14:val="standardContextual"/>
          </w:rPr>
          <w:t xml:space="preserve">. The Executive Officer shall certify new 2018 and subsequent model year passenger cars, light-duty trucks, and medium-duty vehicles </w:t>
        </w:r>
        <w:proofErr w:type="gramStart"/>
        <w:r w:rsidRPr="00433CDE">
          <w:rPr>
            <w:rFonts w:ascii="Arial" w:eastAsia="Aptos" w:hAnsi="Arial" w:cs="Arial"/>
            <w:color w:val="404040"/>
            <w:kern w:val="2"/>
            <w:sz w:val="24"/>
            <w:szCs w:val="24"/>
            <w14:ligatures w14:val="standardContextual"/>
          </w:rPr>
          <w:t>as</w:t>
        </w:r>
        <w:proofErr w:type="gramEnd"/>
        <w:r w:rsidRPr="00433CDE">
          <w:rPr>
            <w:rFonts w:ascii="Arial" w:eastAsia="Aptos" w:hAnsi="Arial" w:cs="Arial"/>
            <w:color w:val="404040"/>
            <w:kern w:val="2"/>
            <w:sz w:val="24"/>
            <w:szCs w:val="24"/>
            <w14:ligatures w14:val="standardContextual"/>
          </w:rPr>
          <w:t xml:space="preserve"> ZEVs, vehicles that produce zero exhaust emissions of any criteria pollutant (or precursor pollutant) or greenhouse gas, excluding emissions from air conditioning systems, under any possible operational modes or conditions.</w:t>
        </w:r>
        <w:r w:rsidRPr="00433CDE">
          <w:rPr>
            <w:rFonts w:ascii="Arial" w:eastAsia="Aptos" w:hAnsi="Arial" w:cs="Arial"/>
            <w:color w:val="404040"/>
            <w:kern w:val="2"/>
            <w:sz w:val="24"/>
            <w:szCs w:val="24"/>
            <w14:ligatures w14:val="standardContextual"/>
          </w:rPr>
          <w:br/>
        </w:r>
      </w:ins>
    </w:p>
    <w:p w14:paraId="2E5D2976" w14:textId="77777777" w:rsidR="00433CDE" w:rsidRPr="00433CDE" w:rsidRDefault="00433CDE" w:rsidP="00D63C32">
      <w:pPr>
        <w:numPr>
          <w:ilvl w:val="0"/>
          <w:numId w:val="62"/>
        </w:numPr>
        <w:spacing w:line="278" w:lineRule="auto"/>
        <w:contextualSpacing/>
        <w:rPr>
          <w:ins w:id="6616" w:author="Joo, Hye@ARB" w:date="2026-06-04T22:49:00Z"/>
          <w:rFonts w:ascii="Arial" w:eastAsia="Aptos" w:hAnsi="Arial" w:cs="Arial"/>
          <w:i/>
          <w:iCs/>
          <w:color w:val="404040"/>
          <w:kern w:val="2"/>
          <w:sz w:val="24"/>
          <w:szCs w:val="24"/>
          <w14:ligatures w14:val="standardContextual"/>
        </w:rPr>
      </w:pPr>
      <w:ins w:id="6617" w:author="Joo, Hye@ARB" w:date="2026-06-04T22:49:00Z">
        <w:r w:rsidRPr="00433CDE">
          <w:rPr>
            <w:rFonts w:ascii="Arial" w:eastAsia="Aptos" w:hAnsi="Arial" w:cs="Arial"/>
            <w:i/>
            <w:iCs/>
            <w:color w:val="404040"/>
            <w:kern w:val="2"/>
            <w:sz w:val="24"/>
            <w:szCs w:val="24"/>
            <w14:ligatures w14:val="standardContextual"/>
          </w:rPr>
          <w:t>Percentage ZEV Requirements.</w:t>
        </w:r>
        <w:r w:rsidRPr="00433CDE">
          <w:rPr>
            <w:rFonts w:ascii="Arial" w:eastAsia="Aptos" w:hAnsi="Arial" w:cs="Arial"/>
            <w:i/>
            <w:iCs/>
            <w:color w:val="404040"/>
            <w:kern w:val="2"/>
            <w:sz w:val="24"/>
            <w:szCs w:val="24"/>
            <w14:ligatures w14:val="standardContextual"/>
          </w:rPr>
          <w:br/>
        </w:r>
      </w:ins>
    </w:p>
    <w:p w14:paraId="470C6610" w14:textId="77777777" w:rsidR="00433CDE" w:rsidRPr="00433CDE" w:rsidRDefault="00433CDE" w:rsidP="00D63C32">
      <w:pPr>
        <w:numPr>
          <w:ilvl w:val="0"/>
          <w:numId w:val="63"/>
        </w:numPr>
        <w:spacing w:line="278" w:lineRule="auto"/>
        <w:contextualSpacing/>
        <w:rPr>
          <w:ins w:id="6618" w:author="Joo, Hye@ARB" w:date="2026-06-04T22:49:00Z"/>
          <w:rFonts w:ascii="Arial" w:eastAsia="Aptos" w:hAnsi="Arial" w:cs="Arial"/>
          <w:i/>
          <w:iCs/>
          <w:color w:val="404040"/>
          <w:kern w:val="2"/>
          <w:sz w:val="24"/>
          <w:szCs w:val="24"/>
          <w14:ligatures w14:val="standardContextual"/>
        </w:rPr>
      </w:pPr>
      <w:ins w:id="6619" w:author="Joo, Hye@ARB" w:date="2026-06-04T22:49:00Z">
        <w:r w:rsidRPr="00433CDE">
          <w:rPr>
            <w:rFonts w:ascii="Arial" w:eastAsia="Aptos" w:hAnsi="Arial" w:cs="Arial"/>
            <w:i/>
            <w:iCs/>
            <w:color w:val="404040"/>
            <w:kern w:val="2"/>
            <w:sz w:val="24"/>
            <w:szCs w:val="24"/>
            <w14:ligatures w14:val="standardContextual"/>
          </w:rPr>
          <w:t>General ZEV Credit Percentage Requirement.</w:t>
        </w:r>
        <w:r w:rsidRPr="00433CDE">
          <w:rPr>
            <w:rFonts w:ascii="Arial" w:eastAsia="Aptos" w:hAnsi="Arial" w:cs="Arial"/>
            <w:i/>
            <w:iCs/>
            <w:color w:val="404040"/>
            <w:kern w:val="2"/>
            <w:sz w:val="24"/>
            <w:szCs w:val="24"/>
            <w14:ligatures w14:val="standardContextual"/>
          </w:rPr>
          <w:br/>
        </w:r>
      </w:ins>
    </w:p>
    <w:p w14:paraId="41B4579E" w14:textId="77777777" w:rsidR="00433CDE" w:rsidRPr="00433CDE" w:rsidRDefault="00433CDE" w:rsidP="00D63C32">
      <w:pPr>
        <w:numPr>
          <w:ilvl w:val="0"/>
          <w:numId w:val="64"/>
        </w:numPr>
        <w:spacing w:line="278" w:lineRule="auto"/>
        <w:contextualSpacing/>
        <w:rPr>
          <w:ins w:id="6620" w:author="Joo, Hye@ARB" w:date="2026-06-04T22:49:00Z"/>
          <w:rFonts w:ascii="Arial" w:eastAsia="Aptos" w:hAnsi="Arial" w:cs="Arial"/>
          <w:color w:val="404040"/>
          <w:kern w:val="2"/>
          <w:sz w:val="24"/>
          <w:szCs w:val="24"/>
          <w14:ligatures w14:val="standardContextual"/>
        </w:rPr>
      </w:pPr>
      <w:ins w:id="6621" w:author="Joo, Hye@ARB" w:date="2026-06-04T22:49:00Z">
        <w:r w:rsidRPr="00433CDE">
          <w:rPr>
            <w:rFonts w:ascii="Arial" w:eastAsia="Aptos" w:hAnsi="Arial" w:cs="Arial"/>
            <w:i/>
            <w:iCs/>
            <w:color w:val="404040"/>
            <w:kern w:val="2"/>
            <w:sz w:val="24"/>
            <w:szCs w:val="24"/>
            <w14:ligatures w14:val="standardContextual"/>
          </w:rPr>
          <w:t>Basic Requirement.</w:t>
        </w:r>
        <w:r w:rsidRPr="00433CDE">
          <w:rPr>
            <w:rFonts w:ascii="Arial" w:eastAsia="Aptos" w:hAnsi="Arial" w:cs="Arial"/>
            <w:color w:val="404040"/>
            <w:kern w:val="2"/>
            <w:sz w:val="24"/>
            <w:szCs w:val="24"/>
            <w14:ligatures w14:val="standardContextual"/>
          </w:rPr>
          <w:t xml:space="preserve"> The minimum ZEV credit percentage requirement for each manufacturer is listed in the table below as the percentage of the PCs and LDTs, produced by the manufacturer and delivered for sale in California that must be ZEVs, subject to the conditions in this subdivision 1962.2.1(b). The ZEV requirement will be based on the annual NMOG production report for the appropriate model year.</w:t>
        </w:r>
      </w:ins>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90"/>
      </w:tblGrid>
      <w:tr w:rsidR="00433CDE" w:rsidRPr="00433CDE" w14:paraId="06A7E2D5" w14:textId="77777777">
        <w:trPr>
          <w:ins w:id="6622" w:author="Joo, Hye@ARB" w:date="2026-06-04T22:49:00Z"/>
        </w:trPr>
        <w:tc>
          <w:tcPr>
            <w:tcW w:w="3150" w:type="dxa"/>
          </w:tcPr>
          <w:p w14:paraId="3E922024" w14:textId="77777777" w:rsidR="00433CDE" w:rsidRPr="00433CDE" w:rsidRDefault="00433CDE" w:rsidP="00433CDE">
            <w:pPr>
              <w:spacing w:after="0" w:line="240" w:lineRule="auto"/>
              <w:jc w:val="center"/>
              <w:rPr>
                <w:ins w:id="6623" w:author="Joo, Hye@ARB" w:date="2026-06-04T22:49:00Z"/>
                <w:rFonts w:ascii="Arial" w:eastAsia="Times New Roman" w:hAnsi="Arial" w:cs="Arial"/>
                <w:sz w:val="24"/>
                <w:szCs w:val="20"/>
              </w:rPr>
            </w:pPr>
            <w:ins w:id="6624" w:author="Joo, Hye@ARB" w:date="2026-06-04T22:49:00Z">
              <w:r w:rsidRPr="00433CDE">
                <w:rPr>
                  <w:rFonts w:ascii="Arial" w:eastAsia="Times New Roman" w:hAnsi="Arial" w:cs="Arial"/>
                  <w:sz w:val="24"/>
                  <w:szCs w:val="20"/>
                </w:rPr>
                <w:t>Model Year</w:t>
              </w:r>
            </w:ins>
          </w:p>
        </w:tc>
        <w:tc>
          <w:tcPr>
            <w:tcW w:w="3690" w:type="dxa"/>
          </w:tcPr>
          <w:p w14:paraId="06E7D375" w14:textId="77777777" w:rsidR="00433CDE" w:rsidRPr="00433CDE" w:rsidRDefault="00433CDE" w:rsidP="00433CDE">
            <w:pPr>
              <w:spacing w:after="0" w:line="240" w:lineRule="auto"/>
              <w:jc w:val="center"/>
              <w:rPr>
                <w:ins w:id="6625" w:author="Joo, Hye@ARB" w:date="2026-06-04T22:49:00Z"/>
                <w:rFonts w:ascii="Arial" w:eastAsia="Times New Roman" w:hAnsi="Arial" w:cs="Arial"/>
                <w:sz w:val="24"/>
                <w:szCs w:val="20"/>
              </w:rPr>
            </w:pPr>
            <w:ins w:id="6626" w:author="Joo, Hye@ARB" w:date="2026-06-04T22:49:00Z">
              <w:r w:rsidRPr="00433CDE">
                <w:rPr>
                  <w:rFonts w:ascii="Arial" w:eastAsia="Times New Roman" w:hAnsi="Arial" w:cs="Arial"/>
                  <w:sz w:val="24"/>
                  <w:szCs w:val="20"/>
                </w:rPr>
                <w:t>Credit Percentage Requirement</w:t>
              </w:r>
            </w:ins>
          </w:p>
        </w:tc>
      </w:tr>
      <w:tr w:rsidR="00433CDE" w:rsidRPr="00433CDE" w14:paraId="7311222B" w14:textId="77777777">
        <w:trPr>
          <w:ins w:id="6627" w:author="Joo, Hye@ARB" w:date="2026-06-04T22:49:00Z"/>
        </w:trPr>
        <w:tc>
          <w:tcPr>
            <w:tcW w:w="3150" w:type="dxa"/>
          </w:tcPr>
          <w:p w14:paraId="71B5C91D" w14:textId="77777777" w:rsidR="00433CDE" w:rsidRPr="00433CDE" w:rsidRDefault="00433CDE" w:rsidP="00433CDE">
            <w:pPr>
              <w:spacing w:after="0" w:line="240" w:lineRule="auto"/>
              <w:jc w:val="center"/>
              <w:rPr>
                <w:ins w:id="6628" w:author="Joo, Hye@ARB" w:date="2026-06-04T22:49:00Z"/>
                <w:rFonts w:ascii="Arial" w:eastAsia="Times New Roman" w:hAnsi="Arial" w:cs="Arial"/>
                <w:sz w:val="24"/>
                <w:szCs w:val="20"/>
              </w:rPr>
            </w:pPr>
            <w:ins w:id="6629" w:author="Joo, Hye@ARB" w:date="2026-06-04T22:49:00Z">
              <w:r w:rsidRPr="00433CDE">
                <w:rPr>
                  <w:rFonts w:ascii="Arial" w:eastAsia="Times New Roman" w:hAnsi="Arial" w:cs="Arial"/>
                  <w:sz w:val="24"/>
                  <w:szCs w:val="20"/>
                </w:rPr>
                <w:t>2018</w:t>
              </w:r>
            </w:ins>
          </w:p>
        </w:tc>
        <w:tc>
          <w:tcPr>
            <w:tcW w:w="3690" w:type="dxa"/>
            <w:vAlign w:val="center"/>
          </w:tcPr>
          <w:p w14:paraId="65F13F2A" w14:textId="77777777" w:rsidR="00433CDE" w:rsidRPr="00433CDE" w:rsidRDefault="00433CDE" w:rsidP="00433CDE">
            <w:pPr>
              <w:spacing w:after="0" w:line="240" w:lineRule="auto"/>
              <w:rPr>
                <w:ins w:id="6630" w:author="Joo, Hye@ARB" w:date="2026-06-04T22:49:00Z"/>
                <w:rFonts w:ascii="Arial" w:eastAsia="Times New Roman" w:hAnsi="Arial" w:cs="Arial"/>
                <w:sz w:val="24"/>
                <w:szCs w:val="24"/>
              </w:rPr>
            </w:pPr>
            <w:ins w:id="6631" w:author="Joo, Hye@ARB" w:date="2026-06-04T22:49:00Z">
              <w:r w:rsidRPr="00433CDE">
                <w:rPr>
                  <w:rFonts w:ascii="Arial" w:eastAsia="Times New Roman" w:hAnsi="Arial" w:cs="Arial"/>
                  <w:sz w:val="24"/>
                  <w:szCs w:val="24"/>
                </w:rPr>
                <w:t xml:space="preserve">                         4.5%</w:t>
              </w:r>
            </w:ins>
          </w:p>
        </w:tc>
      </w:tr>
      <w:tr w:rsidR="00433CDE" w:rsidRPr="00433CDE" w14:paraId="3833B278" w14:textId="77777777">
        <w:trPr>
          <w:ins w:id="6632" w:author="Joo, Hye@ARB" w:date="2026-06-04T22:49:00Z"/>
        </w:trPr>
        <w:tc>
          <w:tcPr>
            <w:tcW w:w="3150" w:type="dxa"/>
          </w:tcPr>
          <w:p w14:paraId="7358CBBF" w14:textId="77777777" w:rsidR="00433CDE" w:rsidRPr="00433CDE" w:rsidRDefault="00433CDE" w:rsidP="00433CDE">
            <w:pPr>
              <w:spacing w:after="0" w:line="240" w:lineRule="auto"/>
              <w:jc w:val="center"/>
              <w:rPr>
                <w:ins w:id="6633" w:author="Joo, Hye@ARB" w:date="2026-06-04T22:49:00Z"/>
                <w:rFonts w:ascii="Arial" w:eastAsia="Times New Roman" w:hAnsi="Arial" w:cs="Arial"/>
                <w:sz w:val="24"/>
                <w:szCs w:val="20"/>
              </w:rPr>
            </w:pPr>
            <w:ins w:id="6634" w:author="Joo, Hye@ARB" w:date="2026-06-04T22:49:00Z">
              <w:r w:rsidRPr="00433CDE">
                <w:rPr>
                  <w:rFonts w:ascii="Arial" w:eastAsia="Times New Roman" w:hAnsi="Arial" w:cs="Arial"/>
                  <w:sz w:val="24"/>
                  <w:szCs w:val="20"/>
                </w:rPr>
                <w:t>2019</w:t>
              </w:r>
            </w:ins>
          </w:p>
        </w:tc>
        <w:tc>
          <w:tcPr>
            <w:tcW w:w="3690" w:type="dxa"/>
            <w:vAlign w:val="center"/>
          </w:tcPr>
          <w:p w14:paraId="308D4F9B" w14:textId="77777777" w:rsidR="00433CDE" w:rsidRPr="00433CDE" w:rsidRDefault="00433CDE" w:rsidP="00433CDE">
            <w:pPr>
              <w:spacing w:after="0" w:line="240" w:lineRule="auto"/>
              <w:rPr>
                <w:ins w:id="6635" w:author="Joo, Hye@ARB" w:date="2026-06-04T22:49:00Z"/>
                <w:rFonts w:ascii="Arial" w:eastAsia="Times New Roman" w:hAnsi="Arial" w:cs="Arial"/>
                <w:sz w:val="24"/>
                <w:szCs w:val="24"/>
              </w:rPr>
            </w:pPr>
            <w:ins w:id="6636" w:author="Joo, Hye@ARB" w:date="2026-06-04T22:49:00Z">
              <w:r w:rsidRPr="00433CDE">
                <w:rPr>
                  <w:rFonts w:ascii="Arial" w:eastAsia="Times New Roman" w:hAnsi="Arial" w:cs="Arial"/>
                  <w:sz w:val="24"/>
                  <w:szCs w:val="24"/>
                </w:rPr>
                <w:t xml:space="preserve">                         7.0%</w:t>
              </w:r>
            </w:ins>
          </w:p>
        </w:tc>
      </w:tr>
      <w:tr w:rsidR="00433CDE" w:rsidRPr="00433CDE" w14:paraId="40D15761" w14:textId="77777777">
        <w:trPr>
          <w:ins w:id="6637" w:author="Joo, Hye@ARB" w:date="2026-06-04T22:49:00Z"/>
        </w:trPr>
        <w:tc>
          <w:tcPr>
            <w:tcW w:w="3150" w:type="dxa"/>
          </w:tcPr>
          <w:p w14:paraId="3252722C" w14:textId="77777777" w:rsidR="00433CDE" w:rsidRPr="00433CDE" w:rsidRDefault="00433CDE" w:rsidP="00433CDE">
            <w:pPr>
              <w:spacing w:after="0" w:line="240" w:lineRule="auto"/>
              <w:jc w:val="center"/>
              <w:rPr>
                <w:ins w:id="6638" w:author="Joo, Hye@ARB" w:date="2026-06-04T22:49:00Z"/>
                <w:rFonts w:ascii="Arial" w:eastAsia="Times New Roman" w:hAnsi="Arial" w:cs="Arial"/>
                <w:sz w:val="24"/>
                <w:szCs w:val="20"/>
              </w:rPr>
            </w:pPr>
            <w:ins w:id="6639" w:author="Joo, Hye@ARB" w:date="2026-06-04T22:49:00Z">
              <w:r w:rsidRPr="00433CDE">
                <w:rPr>
                  <w:rFonts w:ascii="Arial" w:eastAsia="Times New Roman" w:hAnsi="Arial" w:cs="Arial"/>
                  <w:sz w:val="24"/>
                  <w:szCs w:val="20"/>
                </w:rPr>
                <w:t>2020</w:t>
              </w:r>
            </w:ins>
          </w:p>
        </w:tc>
        <w:tc>
          <w:tcPr>
            <w:tcW w:w="3690" w:type="dxa"/>
            <w:vAlign w:val="center"/>
          </w:tcPr>
          <w:p w14:paraId="1FF2CDE4" w14:textId="77777777" w:rsidR="00433CDE" w:rsidRPr="00433CDE" w:rsidRDefault="00433CDE" w:rsidP="00433CDE">
            <w:pPr>
              <w:spacing w:after="0" w:line="240" w:lineRule="auto"/>
              <w:rPr>
                <w:ins w:id="6640" w:author="Joo, Hye@ARB" w:date="2026-06-04T22:49:00Z"/>
                <w:rFonts w:ascii="Arial" w:eastAsia="Times New Roman" w:hAnsi="Arial" w:cs="Arial"/>
                <w:sz w:val="24"/>
                <w:szCs w:val="24"/>
              </w:rPr>
            </w:pPr>
            <w:ins w:id="6641" w:author="Joo, Hye@ARB" w:date="2026-06-04T22:49:00Z">
              <w:r w:rsidRPr="00433CDE">
                <w:rPr>
                  <w:rFonts w:ascii="Arial" w:eastAsia="Times New Roman" w:hAnsi="Arial" w:cs="Arial"/>
                  <w:sz w:val="24"/>
                  <w:szCs w:val="24"/>
                </w:rPr>
                <w:t xml:space="preserve">                         9.5%</w:t>
              </w:r>
            </w:ins>
          </w:p>
        </w:tc>
      </w:tr>
      <w:tr w:rsidR="00433CDE" w:rsidRPr="00433CDE" w14:paraId="470F3054" w14:textId="77777777">
        <w:trPr>
          <w:ins w:id="6642" w:author="Joo, Hye@ARB" w:date="2026-06-04T22:49:00Z"/>
        </w:trPr>
        <w:tc>
          <w:tcPr>
            <w:tcW w:w="3150" w:type="dxa"/>
          </w:tcPr>
          <w:p w14:paraId="3A11FCE1" w14:textId="77777777" w:rsidR="00433CDE" w:rsidRPr="00433CDE" w:rsidRDefault="00433CDE" w:rsidP="00433CDE">
            <w:pPr>
              <w:spacing w:after="0" w:line="240" w:lineRule="auto"/>
              <w:jc w:val="center"/>
              <w:rPr>
                <w:ins w:id="6643" w:author="Joo, Hye@ARB" w:date="2026-06-04T22:49:00Z"/>
                <w:rFonts w:ascii="Arial" w:eastAsia="Times New Roman" w:hAnsi="Arial" w:cs="Arial"/>
                <w:sz w:val="24"/>
                <w:szCs w:val="20"/>
              </w:rPr>
            </w:pPr>
            <w:ins w:id="6644" w:author="Joo, Hye@ARB" w:date="2026-06-04T22:49:00Z">
              <w:r w:rsidRPr="00433CDE">
                <w:rPr>
                  <w:rFonts w:ascii="Arial" w:eastAsia="Times New Roman" w:hAnsi="Arial" w:cs="Arial"/>
                  <w:sz w:val="24"/>
                  <w:szCs w:val="20"/>
                </w:rPr>
                <w:t>2021</w:t>
              </w:r>
            </w:ins>
          </w:p>
        </w:tc>
        <w:tc>
          <w:tcPr>
            <w:tcW w:w="3690" w:type="dxa"/>
            <w:vAlign w:val="center"/>
          </w:tcPr>
          <w:p w14:paraId="5F1F1901" w14:textId="77777777" w:rsidR="00433CDE" w:rsidRPr="00433CDE" w:rsidRDefault="00433CDE" w:rsidP="00433CDE">
            <w:pPr>
              <w:spacing w:after="0" w:line="240" w:lineRule="auto"/>
              <w:rPr>
                <w:ins w:id="6645" w:author="Joo, Hye@ARB" w:date="2026-06-04T22:49:00Z"/>
                <w:rFonts w:ascii="Arial" w:eastAsia="Times New Roman" w:hAnsi="Arial" w:cs="Arial"/>
                <w:sz w:val="24"/>
                <w:szCs w:val="24"/>
              </w:rPr>
            </w:pPr>
            <w:ins w:id="6646" w:author="Joo, Hye@ARB" w:date="2026-06-04T22:49:00Z">
              <w:r w:rsidRPr="00433CDE">
                <w:rPr>
                  <w:rFonts w:ascii="Arial" w:eastAsia="Times New Roman" w:hAnsi="Arial" w:cs="Arial"/>
                  <w:sz w:val="24"/>
                  <w:szCs w:val="24"/>
                </w:rPr>
                <w:t xml:space="preserve">                       12.0%</w:t>
              </w:r>
            </w:ins>
          </w:p>
        </w:tc>
      </w:tr>
      <w:tr w:rsidR="00433CDE" w:rsidRPr="00433CDE" w14:paraId="15CEAF05" w14:textId="77777777">
        <w:trPr>
          <w:ins w:id="6647" w:author="Joo, Hye@ARB" w:date="2026-06-04T22:49:00Z"/>
        </w:trPr>
        <w:tc>
          <w:tcPr>
            <w:tcW w:w="3150" w:type="dxa"/>
          </w:tcPr>
          <w:p w14:paraId="2CBDCEBF" w14:textId="77777777" w:rsidR="00433CDE" w:rsidRPr="00433CDE" w:rsidRDefault="00433CDE" w:rsidP="00433CDE">
            <w:pPr>
              <w:spacing w:after="0" w:line="240" w:lineRule="auto"/>
              <w:jc w:val="center"/>
              <w:rPr>
                <w:ins w:id="6648" w:author="Joo, Hye@ARB" w:date="2026-06-04T22:49:00Z"/>
                <w:rFonts w:ascii="Arial" w:eastAsia="Times New Roman" w:hAnsi="Arial" w:cs="Arial"/>
                <w:sz w:val="24"/>
                <w:szCs w:val="20"/>
              </w:rPr>
            </w:pPr>
            <w:ins w:id="6649" w:author="Joo, Hye@ARB" w:date="2026-06-04T22:49:00Z">
              <w:r w:rsidRPr="00433CDE">
                <w:rPr>
                  <w:rFonts w:ascii="Arial" w:eastAsia="Times New Roman" w:hAnsi="Arial" w:cs="Arial"/>
                  <w:sz w:val="24"/>
                  <w:szCs w:val="20"/>
                </w:rPr>
                <w:t>2022</w:t>
              </w:r>
            </w:ins>
          </w:p>
        </w:tc>
        <w:tc>
          <w:tcPr>
            <w:tcW w:w="3690" w:type="dxa"/>
            <w:vAlign w:val="center"/>
          </w:tcPr>
          <w:p w14:paraId="08B15320" w14:textId="77777777" w:rsidR="00433CDE" w:rsidRPr="00433CDE" w:rsidRDefault="00433CDE" w:rsidP="00433CDE">
            <w:pPr>
              <w:spacing w:after="0" w:line="240" w:lineRule="auto"/>
              <w:rPr>
                <w:ins w:id="6650" w:author="Joo, Hye@ARB" w:date="2026-06-04T22:49:00Z"/>
                <w:rFonts w:ascii="Arial" w:eastAsia="Times New Roman" w:hAnsi="Arial" w:cs="Arial"/>
                <w:sz w:val="24"/>
                <w:szCs w:val="24"/>
              </w:rPr>
            </w:pPr>
            <w:ins w:id="6651" w:author="Joo, Hye@ARB" w:date="2026-06-04T22:49:00Z">
              <w:r w:rsidRPr="00433CDE">
                <w:rPr>
                  <w:rFonts w:ascii="Arial" w:eastAsia="Times New Roman" w:hAnsi="Arial" w:cs="Arial"/>
                  <w:sz w:val="24"/>
                  <w:szCs w:val="24"/>
                </w:rPr>
                <w:t xml:space="preserve">                       14.5%</w:t>
              </w:r>
            </w:ins>
          </w:p>
        </w:tc>
      </w:tr>
      <w:tr w:rsidR="00433CDE" w:rsidRPr="00433CDE" w14:paraId="5CE2123C" w14:textId="77777777">
        <w:trPr>
          <w:ins w:id="6652" w:author="Joo, Hye@ARB" w:date="2026-06-04T22:49:00Z"/>
        </w:trPr>
        <w:tc>
          <w:tcPr>
            <w:tcW w:w="3150" w:type="dxa"/>
          </w:tcPr>
          <w:p w14:paraId="351D15BA" w14:textId="77777777" w:rsidR="00433CDE" w:rsidRPr="00433CDE" w:rsidRDefault="00433CDE" w:rsidP="00433CDE">
            <w:pPr>
              <w:spacing w:after="0" w:line="240" w:lineRule="auto"/>
              <w:jc w:val="center"/>
              <w:rPr>
                <w:ins w:id="6653" w:author="Joo, Hye@ARB" w:date="2026-06-04T22:49:00Z"/>
                <w:rFonts w:ascii="Arial" w:eastAsia="Times New Roman" w:hAnsi="Arial" w:cs="Arial"/>
                <w:sz w:val="24"/>
                <w:szCs w:val="20"/>
              </w:rPr>
            </w:pPr>
            <w:ins w:id="6654" w:author="Joo, Hye@ARB" w:date="2026-06-04T22:49:00Z">
              <w:r w:rsidRPr="00433CDE">
                <w:rPr>
                  <w:rFonts w:ascii="Arial" w:eastAsia="Times New Roman" w:hAnsi="Arial" w:cs="Arial"/>
                  <w:sz w:val="24"/>
                  <w:szCs w:val="20"/>
                </w:rPr>
                <w:t>2023</w:t>
              </w:r>
            </w:ins>
          </w:p>
        </w:tc>
        <w:tc>
          <w:tcPr>
            <w:tcW w:w="3690" w:type="dxa"/>
            <w:vAlign w:val="center"/>
          </w:tcPr>
          <w:p w14:paraId="37D76247" w14:textId="77777777" w:rsidR="00433CDE" w:rsidRPr="00433CDE" w:rsidRDefault="00433CDE" w:rsidP="00433CDE">
            <w:pPr>
              <w:spacing w:after="0" w:line="240" w:lineRule="auto"/>
              <w:rPr>
                <w:ins w:id="6655" w:author="Joo, Hye@ARB" w:date="2026-06-04T22:49:00Z"/>
                <w:rFonts w:ascii="Arial" w:eastAsia="Times New Roman" w:hAnsi="Arial" w:cs="Arial"/>
                <w:sz w:val="24"/>
                <w:szCs w:val="24"/>
              </w:rPr>
            </w:pPr>
            <w:ins w:id="6656" w:author="Joo, Hye@ARB" w:date="2026-06-04T22:49:00Z">
              <w:r w:rsidRPr="00433CDE">
                <w:rPr>
                  <w:rFonts w:ascii="Arial" w:eastAsia="Times New Roman" w:hAnsi="Arial" w:cs="Arial"/>
                  <w:sz w:val="24"/>
                  <w:szCs w:val="24"/>
                </w:rPr>
                <w:t xml:space="preserve">                       17.0%</w:t>
              </w:r>
            </w:ins>
          </w:p>
        </w:tc>
      </w:tr>
      <w:tr w:rsidR="00433CDE" w:rsidRPr="00433CDE" w14:paraId="6E1DB32A" w14:textId="77777777">
        <w:trPr>
          <w:ins w:id="6657" w:author="Joo, Hye@ARB" w:date="2026-06-04T22:49:00Z"/>
        </w:trPr>
        <w:tc>
          <w:tcPr>
            <w:tcW w:w="3150" w:type="dxa"/>
          </w:tcPr>
          <w:p w14:paraId="67E27CD5" w14:textId="77777777" w:rsidR="00433CDE" w:rsidRPr="00433CDE" w:rsidRDefault="00433CDE" w:rsidP="00433CDE">
            <w:pPr>
              <w:spacing w:after="0" w:line="240" w:lineRule="auto"/>
              <w:jc w:val="center"/>
              <w:rPr>
                <w:ins w:id="6658" w:author="Joo, Hye@ARB" w:date="2026-06-04T22:49:00Z"/>
                <w:rFonts w:ascii="Arial" w:eastAsia="Times New Roman" w:hAnsi="Arial" w:cs="Arial"/>
                <w:sz w:val="24"/>
                <w:szCs w:val="20"/>
              </w:rPr>
            </w:pPr>
            <w:ins w:id="6659" w:author="Joo, Hye@ARB" w:date="2026-06-04T22:49:00Z">
              <w:r w:rsidRPr="00433CDE">
                <w:rPr>
                  <w:rFonts w:ascii="Arial" w:eastAsia="Times New Roman" w:hAnsi="Arial" w:cs="Arial"/>
                  <w:sz w:val="24"/>
                  <w:szCs w:val="20"/>
                </w:rPr>
                <w:t>2024</w:t>
              </w:r>
            </w:ins>
          </w:p>
        </w:tc>
        <w:tc>
          <w:tcPr>
            <w:tcW w:w="3690" w:type="dxa"/>
            <w:vAlign w:val="center"/>
          </w:tcPr>
          <w:p w14:paraId="76DBECF0" w14:textId="77777777" w:rsidR="00433CDE" w:rsidRPr="00433CDE" w:rsidRDefault="00433CDE" w:rsidP="00433CDE">
            <w:pPr>
              <w:spacing w:after="0" w:line="240" w:lineRule="auto"/>
              <w:rPr>
                <w:ins w:id="6660" w:author="Joo, Hye@ARB" w:date="2026-06-04T22:49:00Z"/>
                <w:rFonts w:ascii="Arial" w:eastAsia="Times New Roman" w:hAnsi="Arial" w:cs="Arial"/>
                <w:sz w:val="24"/>
                <w:szCs w:val="24"/>
              </w:rPr>
            </w:pPr>
            <w:ins w:id="6661" w:author="Joo, Hye@ARB" w:date="2026-06-04T22:49:00Z">
              <w:r w:rsidRPr="00433CDE">
                <w:rPr>
                  <w:rFonts w:ascii="Arial" w:eastAsia="Times New Roman" w:hAnsi="Arial" w:cs="Arial"/>
                  <w:sz w:val="24"/>
                  <w:szCs w:val="24"/>
                </w:rPr>
                <w:t xml:space="preserve">                       19.5%</w:t>
              </w:r>
            </w:ins>
          </w:p>
        </w:tc>
      </w:tr>
      <w:tr w:rsidR="00433CDE" w:rsidRPr="00433CDE" w14:paraId="3271CBD1" w14:textId="77777777">
        <w:trPr>
          <w:ins w:id="6662" w:author="Joo, Hye@ARB" w:date="2026-06-04T22:49:00Z"/>
        </w:trPr>
        <w:tc>
          <w:tcPr>
            <w:tcW w:w="3150" w:type="dxa"/>
          </w:tcPr>
          <w:p w14:paraId="046F3564" w14:textId="77777777" w:rsidR="00433CDE" w:rsidRPr="00433CDE" w:rsidRDefault="00433CDE" w:rsidP="00433CDE">
            <w:pPr>
              <w:spacing w:after="0" w:line="240" w:lineRule="auto"/>
              <w:jc w:val="center"/>
              <w:rPr>
                <w:ins w:id="6663" w:author="Joo, Hye@ARB" w:date="2026-06-04T22:49:00Z"/>
                <w:rFonts w:ascii="Arial" w:eastAsia="Times New Roman" w:hAnsi="Arial" w:cs="Arial"/>
                <w:sz w:val="24"/>
                <w:szCs w:val="20"/>
              </w:rPr>
            </w:pPr>
            <w:ins w:id="6664" w:author="Joo, Hye@ARB" w:date="2026-06-04T22:49:00Z">
              <w:r w:rsidRPr="00433CDE">
                <w:rPr>
                  <w:rFonts w:ascii="Arial" w:eastAsia="Times New Roman" w:hAnsi="Arial" w:cs="Arial"/>
                  <w:sz w:val="24"/>
                  <w:szCs w:val="20"/>
                </w:rPr>
                <w:t>2025 and subsequent</w:t>
              </w:r>
            </w:ins>
          </w:p>
        </w:tc>
        <w:tc>
          <w:tcPr>
            <w:tcW w:w="3690" w:type="dxa"/>
            <w:vAlign w:val="center"/>
          </w:tcPr>
          <w:p w14:paraId="395FFCCB" w14:textId="77777777" w:rsidR="00433CDE" w:rsidRPr="00433CDE" w:rsidRDefault="00433CDE" w:rsidP="00433CDE">
            <w:pPr>
              <w:spacing w:after="0" w:line="240" w:lineRule="auto"/>
              <w:rPr>
                <w:ins w:id="6665" w:author="Joo, Hye@ARB" w:date="2026-06-04T22:49:00Z"/>
                <w:rFonts w:ascii="Arial" w:eastAsia="Times New Roman" w:hAnsi="Arial" w:cs="Arial"/>
                <w:sz w:val="24"/>
                <w:szCs w:val="24"/>
              </w:rPr>
            </w:pPr>
            <w:ins w:id="6666" w:author="Joo, Hye@ARB" w:date="2026-06-04T22:49:00Z">
              <w:r w:rsidRPr="00433CDE">
                <w:rPr>
                  <w:rFonts w:ascii="Arial" w:eastAsia="Times New Roman" w:hAnsi="Arial" w:cs="Arial"/>
                  <w:sz w:val="24"/>
                  <w:szCs w:val="24"/>
                </w:rPr>
                <w:t xml:space="preserve">                       22.0%</w:t>
              </w:r>
            </w:ins>
          </w:p>
        </w:tc>
      </w:tr>
    </w:tbl>
    <w:p w14:paraId="52A4E31F" w14:textId="77777777" w:rsidR="00433CDE" w:rsidRPr="00433CDE" w:rsidRDefault="00433CDE" w:rsidP="00433CDE">
      <w:pPr>
        <w:spacing w:line="278" w:lineRule="auto"/>
        <w:ind w:left="1440"/>
        <w:rPr>
          <w:ins w:id="6667" w:author="Joo, Hye@ARB" w:date="2026-06-04T22:49:00Z"/>
          <w:rFonts w:ascii="Arial" w:eastAsia="Aptos" w:hAnsi="Arial" w:cs="Arial"/>
          <w:color w:val="404040"/>
          <w:kern w:val="2"/>
          <w:sz w:val="24"/>
          <w:szCs w:val="24"/>
          <w14:ligatures w14:val="standardContextual"/>
        </w:rPr>
      </w:pPr>
    </w:p>
    <w:p w14:paraId="1AAA0012" w14:textId="5F9A3F33" w:rsidR="00433CDE" w:rsidRPr="00433CDE" w:rsidRDefault="00433CDE" w:rsidP="00D63C32">
      <w:pPr>
        <w:numPr>
          <w:ilvl w:val="0"/>
          <w:numId w:val="64"/>
        </w:numPr>
        <w:spacing w:line="278" w:lineRule="auto"/>
        <w:contextualSpacing/>
        <w:rPr>
          <w:ins w:id="6668" w:author="Joo, Hye@ARB" w:date="2026-06-04T22:49:00Z"/>
          <w:rFonts w:ascii="Arial" w:eastAsia="Aptos" w:hAnsi="Arial" w:cs="Arial"/>
          <w:color w:val="404040"/>
          <w:kern w:val="2"/>
          <w:sz w:val="24"/>
          <w:szCs w:val="24"/>
          <w14:ligatures w14:val="standardContextual"/>
        </w:rPr>
      </w:pPr>
      <w:ins w:id="6669" w:author="Joo, Hye@ARB" w:date="2026-06-04T22:49:00Z">
        <w:r w:rsidRPr="00433CDE">
          <w:rPr>
            <w:rFonts w:ascii="Arial" w:eastAsia="Aptos" w:hAnsi="Arial" w:cs="Arial"/>
            <w:i/>
            <w:iCs/>
            <w:color w:val="404040"/>
            <w:kern w:val="2"/>
            <w:sz w:val="24"/>
            <w:szCs w:val="24"/>
            <w14:ligatures w14:val="standardContextual"/>
          </w:rPr>
          <w:t>Calculating the Number of Vehicles to Which the Percentage ZEV Requirement is Applied</w:t>
        </w:r>
        <w:r w:rsidRPr="00433CDE">
          <w:rPr>
            <w:rFonts w:ascii="Arial" w:eastAsia="Aptos" w:hAnsi="Arial" w:cs="Arial"/>
            <w:color w:val="404040"/>
            <w:kern w:val="2"/>
            <w:sz w:val="24"/>
            <w:szCs w:val="24"/>
            <w14:ligatures w14:val="standardContextual"/>
          </w:rPr>
          <w:t xml:space="preserve">. For 2018 and subsequent model years, a manufacturer's production volume for the given model year will be based on the three-year average of the manufacturer's volume of PCs and LDTs, produced and delivered for sale in California in the prior second, third, and </w:t>
        </w:r>
        <w:r w:rsidRPr="00433CDE">
          <w:rPr>
            <w:rFonts w:ascii="Arial" w:eastAsia="Aptos" w:hAnsi="Arial" w:cs="Arial"/>
            <w:color w:val="404040"/>
            <w:kern w:val="2"/>
            <w:sz w:val="24"/>
            <w:szCs w:val="24"/>
            <w14:ligatures w14:val="standardContextual"/>
          </w:rPr>
          <w:lastRenderedPageBreak/>
          <w:t xml:space="preserve">fourth model year [for example, 2019 model year ZEV requirements will be based on California production volume average of PCs and LDTs for the 2015 to 2017 model years]. This production averaging is used to determine ZEV requirements </w:t>
        </w:r>
        <w:proofErr w:type="gramStart"/>
        <w:r w:rsidRPr="00433CDE">
          <w:rPr>
            <w:rFonts w:ascii="Arial" w:eastAsia="Aptos" w:hAnsi="Arial" w:cs="Arial"/>
            <w:color w:val="404040"/>
            <w:kern w:val="2"/>
            <w:sz w:val="24"/>
            <w:szCs w:val="24"/>
            <w14:ligatures w14:val="standardContextual"/>
          </w:rPr>
          <w:t>only, and</w:t>
        </w:r>
        <w:proofErr w:type="gramEnd"/>
        <w:r w:rsidRPr="00433CDE">
          <w:rPr>
            <w:rFonts w:ascii="Arial" w:eastAsia="Aptos" w:hAnsi="Arial" w:cs="Arial"/>
            <w:color w:val="404040"/>
            <w:kern w:val="2"/>
            <w:sz w:val="24"/>
            <w:szCs w:val="24"/>
            <w14:ligatures w14:val="standardContextual"/>
          </w:rPr>
          <w:t xml:space="preserve"> has no effect on a manufacturer's size determination (</w:t>
        </w:r>
        <w:proofErr w:type="spellStart"/>
        <w:r w:rsidRPr="00433CDE">
          <w:rPr>
            <w:rFonts w:ascii="Arial" w:eastAsia="Aptos" w:hAnsi="Arial" w:cs="Arial"/>
            <w:color w:val="404040"/>
            <w:kern w:val="2"/>
            <w:sz w:val="24"/>
            <w:szCs w:val="24"/>
            <w14:ligatures w14:val="standardContextual"/>
          </w:rPr>
          <w:t>eg.</w:t>
        </w:r>
        <w:proofErr w:type="spellEnd"/>
        <w:r w:rsidRPr="00433CDE">
          <w:rPr>
            <w:rFonts w:ascii="Arial" w:eastAsia="Aptos" w:hAnsi="Arial" w:cs="Arial"/>
            <w:color w:val="404040"/>
            <w:kern w:val="2"/>
            <w:sz w:val="24"/>
            <w:szCs w:val="24"/>
            <w14:ligatures w14:val="standardContextual"/>
          </w:rPr>
          <w:t xml:space="preserve"> three-year average calculation method). In applying the ZEV requirement, a PC or LDT, that is produced by one manufacturer (e.g., Manufacturer A), but is marketed in California by another manufacturer (e.g., Manufacturer B) under the other manufacturer's (Manufacturer B) nameplate, shall be treated as having been produced by the marketing manufacturer (i.e., Manufacturer B).</w:t>
        </w:r>
        <w:r w:rsidRPr="00433CDE">
          <w:rPr>
            <w:rFonts w:ascii="Arial" w:eastAsia="Aptos" w:hAnsi="Arial" w:cs="Arial"/>
            <w:color w:val="404040"/>
            <w:kern w:val="2"/>
            <w:sz w:val="24"/>
            <w:szCs w:val="24"/>
            <w14:ligatures w14:val="standardContextual"/>
          </w:rPr>
          <w:br/>
        </w:r>
      </w:ins>
    </w:p>
    <w:p w14:paraId="06D163EC" w14:textId="77777777" w:rsidR="00433CDE" w:rsidRPr="00433CDE" w:rsidRDefault="00433CDE" w:rsidP="00D63C32">
      <w:pPr>
        <w:numPr>
          <w:ilvl w:val="0"/>
          <w:numId w:val="65"/>
        </w:numPr>
        <w:spacing w:line="278" w:lineRule="auto"/>
        <w:contextualSpacing/>
        <w:rPr>
          <w:ins w:id="6670" w:author="Joo, Hye@ARB" w:date="2026-06-04T22:49:00Z"/>
          <w:rFonts w:ascii="Arial" w:eastAsia="Aptos" w:hAnsi="Arial" w:cs="Arial"/>
          <w:i/>
          <w:iCs/>
          <w:color w:val="404040"/>
          <w:kern w:val="2"/>
          <w:sz w:val="24"/>
          <w:szCs w:val="24"/>
          <w14:ligatures w14:val="standardContextual"/>
        </w:rPr>
      </w:pPr>
      <w:ins w:id="6671"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9F2FCBF" w14:textId="77777777" w:rsidR="00433CDE" w:rsidRPr="00433CDE" w:rsidRDefault="00433CDE" w:rsidP="00D63C32">
      <w:pPr>
        <w:numPr>
          <w:ilvl w:val="0"/>
          <w:numId w:val="65"/>
        </w:numPr>
        <w:spacing w:line="278" w:lineRule="auto"/>
        <w:contextualSpacing/>
        <w:rPr>
          <w:ins w:id="6672" w:author="Joo, Hye@ARB" w:date="2026-06-04T22:49:00Z"/>
          <w:rFonts w:ascii="Arial" w:eastAsia="Aptos" w:hAnsi="Arial" w:cs="Arial"/>
          <w:i/>
          <w:iCs/>
          <w:color w:val="404040"/>
          <w:kern w:val="2"/>
          <w:sz w:val="24"/>
          <w:szCs w:val="24"/>
          <w14:ligatures w14:val="standardContextual"/>
        </w:rPr>
      </w:pPr>
      <w:ins w:id="6673"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9D70513" w14:textId="77777777" w:rsidR="00433CDE" w:rsidRPr="00433CDE" w:rsidRDefault="00433CDE" w:rsidP="00D63C32">
      <w:pPr>
        <w:numPr>
          <w:ilvl w:val="0"/>
          <w:numId w:val="65"/>
        </w:numPr>
        <w:spacing w:line="278" w:lineRule="auto"/>
        <w:contextualSpacing/>
        <w:rPr>
          <w:ins w:id="6674" w:author="Joo, Hye@ARB" w:date="2026-06-04T22:49:00Z"/>
          <w:rFonts w:ascii="Arial" w:eastAsia="Aptos" w:hAnsi="Arial" w:cs="Arial"/>
          <w:color w:val="404040"/>
          <w:kern w:val="2"/>
          <w:sz w:val="24"/>
          <w:szCs w:val="24"/>
          <w14:ligatures w14:val="standardContextual"/>
        </w:rPr>
      </w:pPr>
      <w:ins w:id="6675" w:author="Joo, Hye@ARB" w:date="2026-06-04T22:49:00Z">
        <w:r w:rsidRPr="00433CDE">
          <w:rPr>
            <w:rFonts w:ascii="Arial" w:eastAsia="Aptos" w:hAnsi="Arial" w:cs="Arial"/>
            <w:color w:val="404040"/>
            <w:kern w:val="2"/>
            <w:sz w:val="24"/>
            <w:szCs w:val="24"/>
            <w14:ligatures w14:val="standardContextual"/>
          </w:rPr>
          <w:t>A manufacturer may apply to the Executive Officer to be permitted to base its ZEV obligation on the number of PCs and LDTs, produced by the manufacturer and delivered for sale in California that same model year (</w:t>
        </w:r>
        <w:proofErr w:type="spellStart"/>
        <w:r w:rsidRPr="00433CDE">
          <w:rPr>
            <w:rFonts w:ascii="Arial" w:eastAsia="Aptos" w:hAnsi="Arial" w:cs="Arial"/>
            <w:color w:val="404040"/>
            <w:kern w:val="2"/>
            <w:sz w:val="24"/>
            <w:szCs w:val="24"/>
            <w14:ligatures w14:val="standardContextual"/>
          </w:rPr>
          <w:t>ie</w:t>
        </w:r>
        <w:proofErr w:type="spellEnd"/>
        <w:r w:rsidRPr="00433CDE">
          <w:rPr>
            <w:rFonts w:ascii="Arial" w:eastAsia="Aptos" w:hAnsi="Arial" w:cs="Arial"/>
            <w:color w:val="404040"/>
            <w:kern w:val="2"/>
            <w:sz w:val="24"/>
            <w:szCs w:val="24"/>
            <w14:ligatures w14:val="standardContextual"/>
          </w:rPr>
          <w:t>, same model-year calculation method) as an alternative to the three-year averaging of prior year production described above, for up to two model years, total, between model year 2018 and model year 2025. For the same model-year calculation method to be allowed, a manufacturer's application to the Executive Officer must show that their volume of PCs and LDTs produced and delivered for sale in California has decreased by at least 30 percent from the previous year due to circumstances that were unforeseeable and beyond their control.</w:t>
        </w:r>
        <w:r w:rsidRPr="00433CDE">
          <w:rPr>
            <w:rFonts w:ascii="Arial" w:eastAsia="Aptos" w:hAnsi="Arial" w:cs="Arial"/>
            <w:color w:val="404040"/>
            <w:kern w:val="2"/>
            <w:sz w:val="24"/>
            <w:szCs w:val="24"/>
            <w14:ligatures w14:val="standardContextual"/>
          </w:rPr>
          <w:br/>
        </w:r>
      </w:ins>
    </w:p>
    <w:p w14:paraId="78EA93FF" w14:textId="77777777" w:rsidR="00433CDE" w:rsidRPr="00433CDE" w:rsidRDefault="00433CDE" w:rsidP="00D63C32">
      <w:pPr>
        <w:numPr>
          <w:ilvl w:val="0"/>
          <w:numId w:val="64"/>
        </w:numPr>
        <w:spacing w:line="278" w:lineRule="auto"/>
        <w:contextualSpacing/>
        <w:rPr>
          <w:ins w:id="6676" w:author="Joo, Hye@ARB" w:date="2026-06-04T22:49:00Z"/>
          <w:rFonts w:ascii="Arial" w:eastAsia="Aptos" w:hAnsi="Arial" w:cs="Arial"/>
          <w:i/>
          <w:iCs/>
          <w:color w:val="404040"/>
          <w:kern w:val="2"/>
          <w:sz w:val="24"/>
          <w:szCs w:val="24"/>
          <w14:ligatures w14:val="standardContextual"/>
        </w:rPr>
      </w:pPr>
      <w:ins w:id="6677"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A3CA5A1" w14:textId="77777777" w:rsidR="00433CDE" w:rsidRPr="00433CDE" w:rsidRDefault="00433CDE" w:rsidP="00D63C32">
      <w:pPr>
        <w:numPr>
          <w:ilvl w:val="0"/>
          <w:numId w:val="64"/>
        </w:numPr>
        <w:spacing w:line="278" w:lineRule="auto"/>
        <w:contextualSpacing/>
        <w:rPr>
          <w:ins w:id="6678" w:author="Joo, Hye@ARB" w:date="2026-06-04T22:49:00Z"/>
          <w:rFonts w:ascii="Arial" w:eastAsia="Aptos" w:hAnsi="Arial" w:cs="Arial"/>
          <w:color w:val="404040"/>
          <w:kern w:val="2"/>
          <w:sz w:val="24"/>
          <w:szCs w:val="24"/>
          <w14:ligatures w14:val="standardContextual"/>
        </w:rPr>
      </w:pPr>
      <w:ins w:id="6679" w:author="Joo, Hye@ARB" w:date="2026-06-04T22:49:00Z">
        <w:r w:rsidRPr="00433CDE">
          <w:rPr>
            <w:rFonts w:ascii="Arial" w:eastAsia="Aptos" w:hAnsi="Arial" w:cs="Arial"/>
            <w:i/>
            <w:iCs/>
            <w:color w:val="404040"/>
            <w:kern w:val="2"/>
            <w:sz w:val="24"/>
            <w:szCs w:val="24"/>
            <w14:ligatures w14:val="standardContextual"/>
          </w:rPr>
          <w:t>Exclusion of ZEVs in Determining a Manufacturer's Sales Volume</w:t>
        </w:r>
        <w:r w:rsidRPr="00433CDE">
          <w:rPr>
            <w:rFonts w:ascii="Arial" w:eastAsia="Aptos" w:hAnsi="Arial" w:cs="Arial"/>
            <w:color w:val="404040"/>
            <w:kern w:val="2"/>
            <w:sz w:val="24"/>
            <w:szCs w:val="24"/>
            <w14:ligatures w14:val="standardContextual"/>
          </w:rPr>
          <w:t>. In calculating a manufacturer's applicable sales, using either method described in subdivision 1962.2.1(b)(1)(B), a manufacturer shall exclude the number of NEVs produced and delivered for sale in California by the manufacturer itself, or by a subsidiary in which the manufacturer has more than 33.4% percent ownership interest.</w:t>
        </w:r>
        <w:r w:rsidRPr="00433CDE">
          <w:rPr>
            <w:rFonts w:ascii="Arial" w:eastAsia="Aptos" w:hAnsi="Arial" w:cs="Arial"/>
            <w:color w:val="404040"/>
            <w:kern w:val="2"/>
            <w:sz w:val="24"/>
            <w:szCs w:val="24"/>
            <w14:ligatures w14:val="standardContextual"/>
          </w:rPr>
          <w:br/>
        </w:r>
      </w:ins>
    </w:p>
    <w:p w14:paraId="63AB0567" w14:textId="77777777" w:rsidR="00433CDE" w:rsidRPr="00433CDE" w:rsidRDefault="00433CDE" w:rsidP="00D63C32">
      <w:pPr>
        <w:numPr>
          <w:ilvl w:val="0"/>
          <w:numId w:val="63"/>
        </w:numPr>
        <w:spacing w:line="278" w:lineRule="auto"/>
        <w:contextualSpacing/>
        <w:rPr>
          <w:ins w:id="6680" w:author="Joo, Hye@ARB" w:date="2026-06-04T22:49:00Z"/>
          <w:rFonts w:ascii="Arial" w:eastAsia="Aptos" w:hAnsi="Arial" w:cs="Arial"/>
          <w:color w:val="404040"/>
          <w:kern w:val="2"/>
          <w:sz w:val="24"/>
          <w:szCs w:val="24"/>
          <w14:ligatures w14:val="standardContextual"/>
        </w:rPr>
      </w:pPr>
      <w:ins w:id="6681" w:author="Joo, Hye@ARB" w:date="2026-06-04T22:49:00Z">
        <w:r w:rsidRPr="00433CDE">
          <w:rPr>
            <w:rFonts w:ascii="Arial" w:eastAsia="Aptos" w:hAnsi="Arial" w:cs="Arial"/>
            <w:i/>
            <w:iCs/>
            <w:color w:val="404040"/>
            <w:kern w:val="2"/>
            <w:sz w:val="24"/>
            <w:szCs w:val="24"/>
            <w14:ligatures w14:val="standardContextual"/>
          </w:rPr>
          <w:t>Requirements for Large Volume Manufacturers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32FB1A2F" w14:textId="77777777" w:rsidR="00433CDE" w:rsidRPr="00433CDE" w:rsidRDefault="00433CDE" w:rsidP="00D63C32">
      <w:pPr>
        <w:numPr>
          <w:ilvl w:val="0"/>
          <w:numId w:val="66"/>
        </w:numPr>
        <w:spacing w:line="278" w:lineRule="auto"/>
        <w:contextualSpacing/>
        <w:rPr>
          <w:ins w:id="6682" w:author="Joo, Hye@ARB" w:date="2026-06-04T22:49:00Z"/>
          <w:rFonts w:ascii="Arial" w:eastAsia="Aptos" w:hAnsi="Arial" w:cs="Arial"/>
          <w:i/>
          <w:iCs/>
          <w:color w:val="404040"/>
          <w:kern w:val="2"/>
          <w:sz w:val="24"/>
          <w:szCs w:val="24"/>
          <w14:ligatures w14:val="standardContextual"/>
        </w:rPr>
      </w:pPr>
      <w:ins w:id="6683" w:author="Joo, Hye@ARB" w:date="2026-06-04T22:49:00Z">
        <w:r w:rsidRPr="00433CDE">
          <w:rPr>
            <w:rFonts w:ascii="Arial" w:eastAsia="Aptos" w:hAnsi="Arial" w:cs="Arial"/>
            <w:i/>
            <w:iCs/>
            <w:color w:val="404040"/>
            <w:kern w:val="2"/>
            <w:sz w:val="24"/>
            <w:szCs w:val="24"/>
            <w14:ligatures w14:val="standardContextual"/>
          </w:rPr>
          <w:t xml:space="preserve">[Reserved]. </w:t>
        </w:r>
        <w:r w:rsidRPr="00433CDE">
          <w:rPr>
            <w:rFonts w:ascii="Arial" w:eastAsia="Aptos" w:hAnsi="Arial" w:cs="Arial"/>
            <w:i/>
            <w:iCs/>
            <w:color w:val="404040"/>
            <w:kern w:val="2"/>
            <w:sz w:val="24"/>
            <w:szCs w:val="24"/>
            <w14:ligatures w14:val="standardContextual"/>
          </w:rPr>
          <w:br/>
        </w:r>
      </w:ins>
    </w:p>
    <w:p w14:paraId="662847C7" w14:textId="77777777" w:rsidR="00433CDE" w:rsidRPr="00433CDE" w:rsidRDefault="00433CDE" w:rsidP="00D63C32">
      <w:pPr>
        <w:numPr>
          <w:ilvl w:val="0"/>
          <w:numId w:val="66"/>
        </w:numPr>
        <w:spacing w:line="278" w:lineRule="auto"/>
        <w:contextualSpacing/>
        <w:rPr>
          <w:ins w:id="6684" w:author="Joo, Hye@ARB" w:date="2026-06-04T22:49:00Z"/>
          <w:rFonts w:ascii="Arial" w:eastAsia="Aptos" w:hAnsi="Arial" w:cs="Arial"/>
          <w:i/>
          <w:iCs/>
          <w:color w:val="404040"/>
          <w:kern w:val="2"/>
          <w:sz w:val="24"/>
          <w:szCs w:val="24"/>
          <w14:ligatures w14:val="standardContextual"/>
        </w:rPr>
      </w:pPr>
      <w:ins w:id="6685" w:author="Joo, Hye@ARB" w:date="2026-06-04T22:49:00Z">
        <w:r w:rsidRPr="00433CDE">
          <w:rPr>
            <w:rFonts w:ascii="Arial" w:eastAsia="Aptos" w:hAnsi="Arial" w:cs="Arial"/>
            <w:i/>
            <w:iCs/>
            <w:color w:val="404040"/>
            <w:kern w:val="2"/>
            <w:sz w:val="24"/>
            <w:szCs w:val="24"/>
            <w14:ligatures w14:val="standardContextual"/>
          </w:rPr>
          <w:lastRenderedPageBreak/>
          <w:t>[Reserved].</w:t>
        </w:r>
        <w:r w:rsidRPr="00433CDE">
          <w:rPr>
            <w:rFonts w:ascii="Arial" w:eastAsia="Aptos" w:hAnsi="Arial" w:cs="Arial"/>
            <w:i/>
            <w:iCs/>
            <w:color w:val="404040"/>
            <w:kern w:val="2"/>
            <w:sz w:val="24"/>
            <w:szCs w:val="24"/>
            <w14:ligatures w14:val="standardContextual"/>
          </w:rPr>
          <w:br/>
        </w:r>
      </w:ins>
    </w:p>
    <w:p w14:paraId="32567ACE" w14:textId="77777777" w:rsidR="00433CDE" w:rsidRPr="00433CDE" w:rsidRDefault="00433CDE" w:rsidP="00D63C32">
      <w:pPr>
        <w:numPr>
          <w:ilvl w:val="0"/>
          <w:numId w:val="66"/>
        </w:numPr>
        <w:spacing w:line="278" w:lineRule="auto"/>
        <w:contextualSpacing/>
        <w:rPr>
          <w:ins w:id="6686" w:author="Joo, Hye@ARB" w:date="2026-06-04T22:49:00Z"/>
          <w:rFonts w:ascii="Arial" w:eastAsia="Aptos" w:hAnsi="Arial" w:cs="Arial"/>
          <w:i/>
          <w:iCs/>
          <w:color w:val="404040"/>
          <w:kern w:val="2"/>
          <w:sz w:val="24"/>
          <w:szCs w:val="24"/>
          <w14:ligatures w14:val="standardContextual"/>
        </w:rPr>
      </w:pPr>
      <w:ins w:id="6687" w:author="Joo, Hye@ARB" w:date="2026-06-04T22:49:00Z">
        <w:r w:rsidRPr="00433CDE">
          <w:rPr>
            <w:rFonts w:ascii="Arial" w:eastAsia="Aptos" w:hAnsi="Arial" w:cs="Arial"/>
            <w:i/>
            <w:iCs/>
            <w:color w:val="404040"/>
            <w:kern w:val="2"/>
            <w:sz w:val="24"/>
            <w:szCs w:val="24"/>
            <w14:ligatures w14:val="standardContextual"/>
          </w:rPr>
          <w:t xml:space="preserve">[Reserved]. </w:t>
        </w:r>
        <w:r w:rsidRPr="00433CDE">
          <w:rPr>
            <w:rFonts w:ascii="Arial" w:eastAsia="Aptos" w:hAnsi="Arial" w:cs="Arial"/>
            <w:i/>
            <w:iCs/>
            <w:color w:val="404040"/>
            <w:kern w:val="2"/>
            <w:sz w:val="24"/>
            <w:szCs w:val="24"/>
            <w14:ligatures w14:val="standardContextual"/>
          </w:rPr>
          <w:br/>
        </w:r>
      </w:ins>
    </w:p>
    <w:p w14:paraId="3AB1FEB0" w14:textId="77777777" w:rsidR="00433CDE" w:rsidRPr="00433CDE" w:rsidRDefault="00433CDE" w:rsidP="00D63C32">
      <w:pPr>
        <w:numPr>
          <w:ilvl w:val="0"/>
          <w:numId w:val="66"/>
        </w:numPr>
        <w:spacing w:line="278" w:lineRule="auto"/>
        <w:contextualSpacing/>
        <w:rPr>
          <w:ins w:id="6688" w:author="Joo, Hye@ARB" w:date="2026-06-04T22:49:00Z"/>
          <w:rFonts w:ascii="Arial" w:eastAsia="Aptos" w:hAnsi="Arial" w:cs="Arial"/>
          <w:color w:val="404040"/>
          <w:kern w:val="2"/>
          <w:sz w:val="24"/>
          <w:szCs w:val="24"/>
          <w14:ligatures w14:val="standardContextual"/>
        </w:rPr>
      </w:pPr>
      <w:ins w:id="6689"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t xml:space="preserve"> </w:t>
        </w:r>
      </w:ins>
    </w:p>
    <w:p w14:paraId="59847536" w14:textId="77777777" w:rsidR="00433CDE" w:rsidRPr="00433CDE" w:rsidRDefault="00433CDE" w:rsidP="00D63C32">
      <w:pPr>
        <w:numPr>
          <w:ilvl w:val="0"/>
          <w:numId w:val="66"/>
        </w:numPr>
        <w:spacing w:line="278" w:lineRule="auto"/>
        <w:contextualSpacing/>
        <w:rPr>
          <w:ins w:id="6690" w:author="Joo, Hye@ARB" w:date="2026-06-04T22:49:00Z"/>
          <w:rFonts w:ascii="Arial" w:eastAsia="Aptos" w:hAnsi="Arial" w:cs="Arial"/>
          <w:color w:val="404040"/>
          <w:kern w:val="2"/>
          <w:sz w:val="24"/>
          <w:szCs w:val="24"/>
          <w14:ligatures w14:val="standardContextual"/>
        </w:rPr>
      </w:pPr>
      <w:ins w:id="6691" w:author="Joo, Hye@ARB" w:date="2026-06-04T22:49:00Z">
        <w:r w:rsidRPr="00433CDE">
          <w:rPr>
            <w:rFonts w:ascii="Arial" w:eastAsia="Aptos" w:hAnsi="Arial" w:cs="Arial"/>
            <w:i/>
            <w:iCs/>
            <w:color w:val="404040"/>
            <w:kern w:val="2"/>
            <w:sz w:val="24"/>
            <w:szCs w:val="24"/>
            <w14:ligatures w14:val="standardContextual"/>
          </w:rPr>
          <w:t>Requirements for Large Volume Manufacturers in 2018 and through 2025 Model Years</w:t>
        </w:r>
        <w:r w:rsidRPr="00433CDE">
          <w:rPr>
            <w:rFonts w:ascii="Arial" w:eastAsia="Aptos" w:hAnsi="Arial" w:cs="Arial"/>
            <w:color w:val="404040"/>
            <w:kern w:val="2"/>
            <w:sz w:val="24"/>
            <w:szCs w:val="24"/>
            <w14:ligatures w14:val="standardContextual"/>
          </w:rPr>
          <w:t>. LVMs must produce credits from ZEVs equal to minimum ZEV floor percentage requirement, as enumerated below.</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596"/>
        <w:gridCol w:w="1596"/>
        <w:gridCol w:w="1596"/>
      </w:tblGrid>
      <w:tr w:rsidR="00433CDE" w:rsidRPr="00433CDE" w14:paraId="71AD8DAA" w14:textId="77777777">
        <w:trPr>
          <w:trHeight w:val="917"/>
          <w:jc w:val="center"/>
          <w:ins w:id="6692" w:author="Joo, Hye@ARB" w:date="2026-06-04T22:49:00Z"/>
        </w:trPr>
        <w:tc>
          <w:tcPr>
            <w:tcW w:w="1596" w:type="dxa"/>
            <w:vAlign w:val="center"/>
          </w:tcPr>
          <w:p w14:paraId="49917933" w14:textId="77777777" w:rsidR="00433CDE" w:rsidRPr="00433CDE" w:rsidRDefault="00433CDE" w:rsidP="00433CDE">
            <w:pPr>
              <w:keepNext/>
              <w:spacing w:after="0" w:line="240" w:lineRule="auto"/>
              <w:jc w:val="center"/>
              <w:rPr>
                <w:ins w:id="6693" w:author="Joo, Hye@ARB" w:date="2026-06-04T22:49:00Z"/>
                <w:rFonts w:ascii="Arial" w:eastAsia="Times New Roman" w:hAnsi="Arial" w:cs="Arial"/>
                <w:sz w:val="24"/>
                <w:szCs w:val="20"/>
              </w:rPr>
            </w:pPr>
            <w:ins w:id="6694" w:author="Joo, Hye@ARB" w:date="2026-06-04T22:49:00Z">
              <w:r w:rsidRPr="00433CDE">
                <w:rPr>
                  <w:rFonts w:ascii="Arial" w:eastAsia="Times New Roman" w:hAnsi="Arial" w:cs="Arial"/>
                  <w:sz w:val="24"/>
                  <w:szCs w:val="20"/>
                </w:rPr>
                <w:t>Model Years</w:t>
              </w:r>
            </w:ins>
          </w:p>
        </w:tc>
        <w:tc>
          <w:tcPr>
            <w:tcW w:w="1596" w:type="dxa"/>
            <w:vAlign w:val="center"/>
          </w:tcPr>
          <w:p w14:paraId="6CE37889" w14:textId="77777777" w:rsidR="00433CDE" w:rsidRPr="00433CDE" w:rsidRDefault="00433CDE" w:rsidP="00433CDE">
            <w:pPr>
              <w:keepNext/>
              <w:spacing w:after="0" w:line="240" w:lineRule="auto"/>
              <w:jc w:val="center"/>
              <w:rPr>
                <w:ins w:id="6695" w:author="Joo, Hye@ARB" w:date="2026-06-04T22:49:00Z"/>
                <w:rFonts w:ascii="Arial" w:eastAsia="Times New Roman" w:hAnsi="Arial" w:cs="Arial"/>
                <w:sz w:val="24"/>
                <w:szCs w:val="20"/>
              </w:rPr>
            </w:pPr>
            <w:ins w:id="6696" w:author="Joo, Hye@ARB" w:date="2026-06-04T22:49:00Z">
              <w:r w:rsidRPr="00433CDE">
                <w:rPr>
                  <w:rFonts w:ascii="Arial" w:eastAsia="Times New Roman" w:hAnsi="Arial" w:cs="Arial"/>
                  <w:sz w:val="24"/>
                  <w:szCs w:val="20"/>
                </w:rPr>
                <w:t>Total ZEV Percent Requirement</w:t>
              </w:r>
            </w:ins>
          </w:p>
        </w:tc>
        <w:tc>
          <w:tcPr>
            <w:tcW w:w="1596" w:type="dxa"/>
            <w:vAlign w:val="center"/>
          </w:tcPr>
          <w:p w14:paraId="6D9405E5" w14:textId="77777777" w:rsidR="00433CDE" w:rsidRPr="00433CDE" w:rsidRDefault="00433CDE" w:rsidP="00433CDE">
            <w:pPr>
              <w:keepNext/>
              <w:spacing w:after="0" w:line="240" w:lineRule="auto"/>
              <w:jc w:val="center"/>
              <w:rPr>
                <w:ins w:id="6697" w:author="Joo, Hye@ARB" w:date="2026-06-04T22:49:00Z"/>
                <w:rFonts w:ascii="Arial" w:eastAsia="Times New Roman" w:hAnsi="Arial" w:cs="Arial"/>
                <w:sz w:val="24"/>
                <w:szCs w:val="20"/>
              </w:rPr>
            </w:pPr>
            <w:ins w:id="6698" w:author="Joo, Hye@ARB" w:date="2026-06-04T22:49:00Z">
              <w:r w:rsidRPr="00433CDE">
                <w:rPr>
                  <w:rFonts w:ascii="Arial" w:eastAsia="Times New Roman" w:hAnsi="Arial" w:cs="Arial"/>
                  <w:sz w:val="24"/>
                  <w:szCs w:val="20"/>
                </w:rPr>
                <w:t>Minimum</w:t>
              </w:r>
            </w:ins>
          </w:p>
          <w:p w14:paraId="62B31235" w14:textId="77777777" w:rsidR="00433CDE" w:rsidRPr="00433CDE" w:rsidRDefault="00433CDE" w:rsidP="00433CDE">
            <w:pPr>
              <w:keepNext/>
              <w:spacing w:after="0" w:line="240" w:lineRule="auto"/>
              <w:jc w:val="center"/>
              <w:rPr>
                <w:ins w:id="6699" w:author="Joo, Hye@ARB" w:date="2026-06-04T22:49:00Z"/>
                <w:rFonts w:ascii="Arial" w:eastAsia="Times New Roman" w:hAnsi="Arial" w:cs="Arial"/>
                <w:sz w:val="24"/>
                <w:szCs w:val="20"/>
              </w:rPr>
            </w:pPr>
            <w:ins w:id="6700" w:author="Joo, Hye@ARB" w:date="2026-06-04T22:49:00Z">
              <w:r w:rsidRPr="00433CDE">
                <w:rPr>
                  <w:rFonts w:ascii="Arial" w:eastAsia="Times New Roman" w:hAnsi="Arial" w:cs="Arial"/>
                  <w:sz w:val="24"/>
                  <w:szCs w:val="20"/>
                </w:rPr>
                <w:t>ZEV floor</w:t>
              </w:r>
            </w:ins>
          </w:p>
          <w:p w14:paraId="0ACE6A60" w14:textId="77777777" w:rsidR="00433CDE" w:rsidRPr="00433CDE" w:rsidRDefault="00433CDE" w:rsidP="00433CDE">
            <w:pPr>
              <w:keepNext/>
              <w:spacing w:after="0" w:line="240" w:lineRule="auto"/>
              <w:jc w:val="center"/>
              <w:rPr>
                <w:ins w:id="6701" w:author="Joo, Hye@ARB" w:date="2026-06-04T22:49:00Z"/>
                <w:rFonts w:ascii="Arial" w:eastAsia="Times New Roman" w:hAnsi="Arial" w:cs="Arial"/>
                <w:strike/>
                <w:sz w:val="20"/>
                <w:szCs w:val="20"/>
              </w:rPr>
            </w:pPr>
          </w:p>
        </w:tc>
        <w:tc>
          <w:tcPr>
            <w:tcW w:w="1596" w:type="dxa"/>
            <w:vAlign w:val="center"/>
          </w:tcPr>
          <w:p w14:paraId="2BD3A6AA" w14:textId="77777777" w:rsidR="00433CDE" w:rsidRPr="00433CDE" w:rsidRDefault="00433CDE" w:rsidP="00433CDE">
            <w:pPr>
              <w:keepNext/>
              <w:spacing w:after="0" w:line="240" w:lineRule="auto"/>
              <w:jc w:val="center"/>
              <w:rPr>
                <w:ins w:id="6702" w:author="Joo, Hye@ARB" w:date="2026-06-04T22:49:00Z"/>
                <w:rFonts w:ascii="Arial" w:eastAsia="Times New Roman" w:hAnsi="Arial" w:cs="Arial"/>
                <w:sz w:val="24"/>
                <w:szCs w:val="20"/>
              </w:rPr>
            </w:pPr>
            <w:ins w:id="6703" w:author="Joo, Hye@ARB" w:date="2026-06-04T22:49:00Z">
              <w:r w:rsidRPr="00433CDE">
                <w:rPr>
                  <w:rFonts w:ascii="Arial" w:eastAsia="Times New Roman" w:hAnsi="Arial" w:cs="Arial"/>
                  <w:sz w:val="24"/>
                  <w:szCs w:val="20"/>
                </w:rPr>
                <w:t>TZEVs</w:t>
              </w:r>
            </w:ins>
          </w:p>
        </w:tc>
      </w:tr>
      <w:tr w:rsidR="00433CDE" w:rsidRPr="00433CDE" w14:paraId="1283668A" w14:textId="77777777">
        <w:trPr>
          <w:jc w:val="center"/>
          <w:ins w:id="6704" w:author="Joo, Hye@ARB" w:date="2026-06-04T22:49:00Z"/>
        </w:trPr>
        <w:tc>
          <w:tcPr>
            <w:tcW w:w="1596" w:type="dxa"/>
            <w:vAlign w:val="center"/>
          </w:tcPr>
          <w:p w14:paraId="2A209EA8" w14:textId="77777777" w:rsidR="00433CDE" w:rsidRPr="00433CDE" w:rsidRDefault="00433CDE" w:rsidP="00433CDE">
            <w:pPr>
              <w:keepNext/>
              <w:spacing w:after="0" w:line="240" w:lineRule="auto"/>
              <w:jc w:val="center"/>
              <w:rPr>
                <w:ins w:id="6705" w:author="Joo, Hye@ARB" w:date="2026-06-04T22:49:00Z"/>
                <w:rFonts w:ascii="Arial" w:eastAsia="Times New Roman" w:hAnsi="Arial" w:cs="Arial"/>
                <w:sz w:val="24"/>
                <w:szCs w:val="20"/>
              </w:rPr>
            </w:pPr>
            <w:ins w:id="6706" w:author="Joo, Hye@ARB" w:date="2026-06-04T22:49:00Z">
              <w:r w:rsidRPr="00433CDE">
                <w:rPr>
                  <w:rFonts w:ascii="Arial" w:eastAsia="Times New Roman" w:hAnsi="Arial" w:cs="Arial"/>
                  <w:sz w:val="24"/>
                  <w:szCs w:val="20"/>
                </w:rPr>
                <w:t>2018</w:t>
              </w:r>
            </w:ins>
          </w:p>
        </w:tc>
        <w:tc>
          <w:tcPr>
            <w:tcW w:w="1596" w:type="dxa"/>
            <w:vAlign w:val="center"/>
          </w:tcPr>
          <w:p w14:paraId="40735C16" w14:textId="77777777" w:rsidR="00433CDE" w:rsidRPr="00433CDE" w:rsidRDefault="00433CDE" w:rsidP="00433CDE">
            <w:pPr>
              <w:keepNext/>
              <w:spacing w:after="0" w:line="240" w:lineRule="auto"/>
              <w:rPr>
                <w:ins w:id="6707" w:author="Joo, Hye@ARB" w:date="2026-06-04T22:49:00Z"/>
                <w:rFonts w:ascii="Arial" w:eastAsia="Times New Roman" w:hAnsi="Arial" w:cs="Arial"/>
                <w:sz w:val="24"/>
                <w:szCs w:val="20"/>
              </w:rPr>
            </w:pPr>
            <w:ins w:id="6708" w:author="Joo, Hye@ARB" w:date="2026-06-04T22:49:00Z">
              <w:r w:rsidRPr="00433CDE">
                <w:rPr>
                  <w:rFonts w:ascii="Arial" w:eastAsia="Times New Roman" w:hAnsi="Arial" w:cs="Arial"/>
                  <w:sz w:val="24"/>
                  <w:szCs w:val="20"/>
                </w:rPr>
                <w:t xml:space="preserve">      4.5%</w:t>
              </w:r>
            </w:ins>
          </w:p>
        </w:tc>
        <w:tc>
          <w:tcPr>
            <w:tcW w:w="1596" w:type="dxa"/>
            <w:tcBorders>
              <w:bottom w:val="single" w:sz="4" w:space="0" w:color="auto"/>
            </w:tcBorders>
            <w:vAlign w:val="center"/>
          </w:tcPr>
          <w:p w14:paraId="24A095A8" w14:textId="77777777" w:rsidR="00433CDE" w:rsidRPr="00433CDE" w:rsidRDefault="00433CDE" w:rsidP="00433CDE">
            <w:pPr>
              <w:keepNext/>
              <w:spacing w:before="60" w:after="0" w:line="240" w:lineRule="auto"/>
              <w:rPr>
                <w:ins w:id="6709" w:author="Joo, Hye@ARB" w:date="2026-06-04T22:49:00Z"/>
                <w:rFonts w:ascii="Arial" w:eastAsia="Times New Roman" w:hAnsi="Arial" w:cs="Arial"/>
                <w:sz w:val="24"/>
                <w:szCs w:val="20"/>
              </w:rPr>
            </w:pPr>
            <w:ins w:id="6710" w:author="Joo, Hye@ARB" w:date="2026-06-04T22:49:00Z">
              <w:r w:rsidRPr="00433CDE">
                <w:rPr>
                  <w:rFonts w:ascii="Arial" w:eastAsia="Times New Roman" w:hAnsi="Arial" w:cs="Arial"/>
                  <w:sz w:val="24"/>
                  <w:szCs w:val="20"/>
                </w:rPr>
                <w:t xml:space="preserve">      2.0%</w:t>
              </w:r>
            </w:ins>
          </w:p>
        </w:tc>
        <w:tc>
          <w:tcPr>
            <w:tcW w:w="1596" w:type="dxa"/>
            <w:tcBorders>
              <w:bottom w:val="single" w:sz="4" w:space="0" w:color="auto"/>
            </w:tcBorders>
            <w:vAlign w:val="center"/>
          </w:tcPr>
          <w:p w14:paraId="3F9A0375" w14:textId="77777777" w:rsidR="00433CDE" w:rsidRPr="00433CDE" w:rsidRDefault="00433CDE" w:rsidP="00433CDE">
            <w:pPr>
              <w:keepNext/>
              <w:spacing w:before="60" w:after="0" w:line="240" w:lineRule="auto"/>
              <w:jc w:val="center"/>
              <w:rPr>
                <w:ins w:id="6711" w:author="Joo, Hye@ARB" w:date="2026-06-04T22:49:00Z"/>
                <w:rFonts w:ascii="Arial" w:eastAsia="Times New Roman" w:hAnsi="Arial" w:cs="Arial"/>
                <w:sz w:val="24"/>
                <w:szCs w:val="20"/>
              </w:rPr>
            </w:pPr>
            <w:ins w:id="6712" w:author="Joo, Hye@ARB" w:date="2026-06-04T22:49:00Z">
              <w:r w:rsidRPr="00433CDE">
                <w:rPr>
                  <w:rFonts w:ascii="Arial" w:eastAsia="Times New Roman" w:hAnsi="Arial" w:cs="Arial"/>
                  <w:sz w:val="24"/>
                  <w:szCs w:val="20"/>
                </w:rPr>
                <w:t>2.5%</w:t>
              </w:r>
            </w:ins>
          </w:p>
        </w:tc>
      </w:tr>
      <w:tr w:rsidR="00433CDE" w:rsidRPr="00433CDE" w14:paraId="63BC51F4" w14:textId="77777777">
        <w:trPr>
          <w:jc w:val="center"/>
          <w:ins w:id="6713" w:author="Joo, Hye@ARB" w:date="2026-06-04T22:49:00Z"/>
        </w:trPr>
        <w:tc>
          <w:tcPr>
            <w:tcW w:w="1596" w:type="dxa"/>
            <w:vAlign w:val="center"/>
          </w:tcPr>
          <w:p w14:paraId="5601771A" w14:textId="77777777" w:rsidR="00433CDE" w:rsidRPr="00433CDE" w:rsidRDefault="00433CDE" w:rsidP="00433CDE">
            <w:pPr>
              <w:keepNext/>
              <w:spacing w:after="0" w:line="240" w:lineRule="auto"/>
              <w:jc w:val="center"/>
              <w:rPr>
                <w:ins w:id="6714" w:author="Joo, Hye@ARB" w:date="2026-06-04T22:49:00Z"/>
                <w:rFonts w:ascii="Arial" w:eastAsia="Times New Roman" w:hAnsi="Arial" w:cs="Arial"/>
                <w:sz w:val="24"/>
                <w:szCs w:val="20"/>
              </w:rPr>
            </w:pPr>
            <w:ins w:id="6715" w:author="Joo, Hye@ARB" w:date="2026-06-04T22:49:00Z">
              <w:r w:rsidRPr="00433CDE">
                <w:rPr>
                  <w:rFonts w:ascii="Arial" w:eastAsia="Times New Roman" w:hAnsi="Arial" w:cs="Arial"/>
                  <w:sz w:val="24"/>
                  <w:szCs w:val="20"/>
                </w:rPr>
                <w:t>2019</w:t>
              </w:r>
            </w:ins>
          </w:p>
        </w:tc>
        <w:tc>
          <w:tcPr>
            <w:tcW w:w="1596" w:type="dxa"/>
            <w:vAlign w:val="center"/>
          </w:tcPr>
          <w:p w14:paraId="1142F86A" w14:textId="77777777" w:rsidR="00433CDE" w:rsidRPr="00433CDE" w:rsidRDefault="00433CDE" w:rsidP="00433CDE">
            <w:pPr>
              <w:keepNext/>
              <w:spacing w:after="0" w:line="240" w:lineRule="auto"/>
              <w:rPr>
                <w:ins w:id="6716" w:author="Joo, Hye@ARB" w:date="2026-06-04T22:49:00Z"/>
                <w:rFonts w:ascii="Arial" w:eastAsia="Times New Roman" w:hAnsi="Arial" w:cs="Arial"/>
                <w:sz w:val="24"/>
                <w:szCs w:val="20"/>
              </w:rPr>
            </w:pPr>
            <w:ins w:id="6717" w:author="Joo, Hye@ARB" w:date="2026-06-04T22:49:00Z">
              <w:r w:rsidRPr="00433CDE">
                <w:rPr>
                  <w:rFonts w:ascii="Arial" w:eastAsia="Times New Roman" w:hAnsi="Arial" w:cs="Arial"/>
                  <w:sz w:val="24"/>
                  <w:szCs w:val="20"/>
                </w:rPr>
                <w:t xml:space="preserve">      7.0%</w:t>
              </w:r>
            </w:ins>
          </w:p>
        </w:tc>
        <w:tc>
          <w:tcPr>
            <w:tcW w:w="1596" w:type="dxa"/>
            <w:vAlign w:val="center"/>
          </w:tcPr>
          <w:p w14:paraId="5140B76C" w14:textId="77777777" w:rsidR="00433CDE" w:rsidRPr="00433CDE" w:rsidRDefault="00433CDE" w:rsidP="00433CDE">
            <w:pPr>
              <w:keepNext/>
              <w:spacing w:before="60" w:after="0" w:line="240" w:lineRule="auto"/>
              <w:rPr>
                <w:ins w:id="6718" w:author="Joo, Hye@ARB" w:date="2026-06-04T22:49:00Z"/>
                <w:rFonts w:ascii="Arial" w:eastAsia="Times New Roman" w:hAnsi="Arial" w:cs="Arial"/>
                <w:sz w:val="24"/>
                <w:szCs w:val="20"/>
              </w:rPr>
            </w:pPr>
            <w:ins w:id="6719" w:author="Joo, Hye@ARB" w:date="2026-06-04T22:49:00Z">
              <w:r w:rsidRPr="00433CDE">
                <w:rPr>
                  <w:rFonts w:ascii="Arial" w:eastAsia="Times New Roman" w:hAnsi="Arial" w:cs="Arial"/>
                  <w:sz w:val="24"/>
                  <w:szCs w:val="20"/>
                </w:rPr>
                <w:t xml:space="preserve">      4.0%</w:t>
              </w:r>
            </w:ins>
          </w:p>
        </w:tc>
        <w:tc>
          <w:tcPr>
            <w:tcW w:w="1596" w:type="dxa"/>
            <w:vAlign w:val="center"/>
          </w:tcPr>
          <w:p w14:paraId="3AC99DED" w14:textId="77777777" w:rsidR="00433CDE" w:rsidRPr="00433CDE" w:rsidRDefault="00433CDE" w:rsidP="00433CDE">
            <w:pPr>
              <w:keepNext/>
              <w:spacing w:before="60" w:after="0" w:line="240" w:lineRule="auto"/>
              <w:jc w:val="center"/>
              <w:rPr>
                <w:ins w:id="6720" w:author="Joo, Hye@ARB" w:date="2026-06-04T22:49:00Z"/>
                <w:rFonts w:ascii="Arial" w:eastAsia="Times New Roman" w:hAnsi="Arial" w:cs="Arial"/>
                <w:sz w:val="24"/>
                <w:szCs w:val="20"/>
              </w:rPr>
            </w:pPr>
            <w:ins w:id="6721" w:author="Joo, Hye@ARB" w:date="2026-06-04T22:49:00Z">
              <w:r w:rsidRPr="00433CDE">
                <w:rPr>
                  <w:rFonts w:ascii="Arial" w:eastAsia="Times New Roman" w:hAnsi="Arial" w:cs="Arial"/>
                  <w:sz w:val="24"/>
                  <w:szCs w:val="20"/>
                </w:rPr>
                <w:t>3.0%</w:t>
              </w:r>
            </w:ins>
          </w:p>
        </w:tc>
      </w:tr>
      <w:tr w:rsidR="00433CDE" w:rsidRPr="00433CDE" w14:paraId="45A65377" w14:textId="77777777">
        <w:trPr>
          <w:jc w:val="center"/>
          <w:ins w:id="6722" w:author="Joo, Hye@ARB" w:date="2026-06-04T22:49:00Z"/>
        </w:trPr>
        <w:tc>
          <w:tcPr>
            <w:tcW w:w="1596" w:type="dxa"/>
            <w:vAlign w:val="center"/>
          </w:tcPr>
          <w:p w14:paraId="4AA0FB12" w14:textId="77777777" w:rsidR="00433CDE" w:rsidRPr="00433CDE" w:rsidRDefault="00433CDE" w:rsidP="00433CDE">
            <w:pPr>
              <w:keepNext/>
              <w:spacing w:after="0" w:line="240" w:lineRule="auto"/>
              <w:jc w:val="center"/>
              <w:rPr>
                <w:ins w:id="6723" w:author="Joo, Hye@ARB" w:date="2026-06-04T22:49:00Z"/>
                <w:rFonts w:ascii="Arial" w:eastAsia="Times New Roman" w:hAnsi="Arial" w:cs="Arial"/>
                <w:sz w:val="24"/>
                <w:szCs w:val="20"/>
              </w:rPr>
            </w:pPr>
            <w:ins w:id="6724" w:author="Joo, Hye@ARB" w:date="2026-06-04T22:49:00Z">
              <w:r w:rsidRPr="00433CDE">
                <w:rPr>
                  <w:rFonts w:ascii="Arial" w:eastAsia="Times New Roman" w:hAnsi="Arial" w:cs="Arial"/>
                  <w:sz w:val="24"/>
                  <w:szCs w:val="20"/>
                </w:rPr>
                <w:t>2020</w:t>
              </w:r>
            </w:ins>
          </w:p>
        </w:tc>
        <w:tc>
          <w:tcPr>
            <w:tcW w:w="1596" w:type="dxa"/>
            <w:vAlign w:val="center"/>
          </w:tcPr>
          <w:p w14:paraId="1CCCBDEE" w14:textId="77777777" w:rsidR="00433CDE" w:rsidRPr="00433CDE" w:rsidRDefault="00433CDE" w:rsidP="00433CDE">
            <w:pPr>
              <w:keepNext/>
              <w:spacing w:after="0" w:line="240" w:lineRule="auto"/>
              <w:rPr>
                <w:ins w:id="6725" w:author="Joo, Hye@ARB" w:date="2026-06-04T22:49:00Z"/>
                <w:rFonts w:ascii="Arial" w:eastAsia="Times New Roman" w:hAnsi="Arial" w:cs="Arial"/>
                <w:sz w:val="24"/>
                <w:szCs w:val="20"/>
              </w:rPr>
            </w:pPr>
            <w:ins w:id="6726" w:author="Joo, Hye@ARB" w:date="2026-06-04T22:49:00Z">
              <w:r w:rsidRPr="00433CDE">
                <w:rPr>
                  <w:rFonts w:ascii="Arial" w:eastAsia="Times New Roman" w:hAnsi="Arial" w:cs="Arial"/>
                  <w:sz w:val="24"/>
                  <w:szCs w:val="20"/>
                </w:rPr>
                <w:t xml:space="preserve">      9.5%</w:t>
              </w:r>
            </w:ins>
          </w:p>
        </w:tc>
        <w:tc>
          <w:tcPr>
            <w:tcW w:w="1596" w:type="dxa"/>
            <w:vAlign w:val="center"/>
          </w:tcPr>
          <w:p w14:paraId="759F0583" w14:textId="77777777" w:rsidR="00433CDE" w:rsidRPr="00433CDE" w:rsidRDefault="00433CDE" w:rsidP="00433CDE">
            <w:pPr>
              <w:keepNext/>
              <w:spacing w:before="60" w:after="0" w:line="240" w:lineRule="auto"/>
              <w:rPr>
                <w:ins w:id="6727" w:author="Joo, Hye@ARB" w:date="2026-06-04T22:49:00Z"/>
                <w:rFonts w:ascii="Arial" w:eastAsia="Times New Roman" w:hAnsi="Arial" w:cs="Arial"/>
                <w:sz w:val="24"/>
                <w:szCs w:val="20"/>
              </w:rPr>
            </w:pPr>
            <w:ins w:id="6728" w:author="Joo, Hye@ARB" w:date="2026-06-04T22:49:00Z">
              <w:r w:rsidRPr="00433CDE">
                <w:rPr>
                  <w:rFonts w:ascii="Arial" w:eastAsia="Times New Roman" w:hAnsi="Arial" w:cs="Arial"/>
                  <w:sz w:val="24"/>
                  <w:szCs w:val="20"/>
                </w:rPr>
                <w:t xml:space="preserve">      6.0%</w:t>
              </w:r>
            </w:ins>
          </w:p>
        </w:tc>
        <w:tc>
          <w:tcPr>
            <w:tcW w:w="1596" w:type="dxa"/>
            <w:vAlign w:val="center"/>
          </w:tcPr>
          <w:p w14:paraId="70A35950" w14:textId="77777777" w:rsidR="00433CDE" w:rsidRPr="00433CDE" w:rsidRDefault="00433CDE" w:rsidP="00433CDE">
            <w:pPr>
              <w:keepNext/>
              <w:spacing w:before="60" w:after="0" w:line="240" w:lineRule="auto"/>
              <w:jc w:val="center"/>
              <w:rPr>
                <w:ins w:id="6729" w:author="Joo, Hye@ARB" w:date="2026-06-04T22:49:00Z"/>
                <w:rFonts w:ascii="Arial" w:eastAsia="Times New Roman" w:hAnsi="Arial" w:cs="Arial"/>
                <w:sz w:val="24"/>
                <w:szCs w:val="20"/>
              </w:rPr>
            </w:pPr>
            <w:ins w:id="6730" w:author="Joo, Hye@ARB" w:date="2026-06-04T22:49:00Z">
              <w:r w:rsidRPr="00433CDE">
                <w:rPr>
                  <w:rFonts w:ascii="Arial" w:eastAsia="Times New Roman" w:hAnsi="Arial" w:cs="Arial"/>
                  <w:sz w:val="24"/>
                  <w:szCs w:val="20"/>
                </w:rPr>
                <w:t>3.5%</w:t>
              </w:r>
            </w:ins>
          </w:p>
        </w:tc>
      </w:tr>
      <w:tr w:rsidR="00433CDE" w:rsidRPr="00433CDE" w14:paraId="37FD13D5" w14:textId="77777777">
        <w:trPr>
          <w:jc w:val="center"/>
          <w:ins w:id="6731" w:author="Joo, Hye@ARB" w:date="2026-06-04T22:49:00Z"/>
        </w:trPr>
        <w:tc>
          <w:tcPr>
            <w:tcW w:w="1596" w:type="dxa"/>
            <w:vAlign w:val="center"/>
          </w:tcPr>
          <w:p w14:paraId="18DCCA62" w14:textId="77777777" w:rsidR="00433CDE" w:rsidRPr="00433CDE" w:rsidRDefault="00433CDE" w:rsidP="00433CDE">
            <w:pPr>
              <w:keepNext/>
              <w:spacing w:after="0" w:line="240" w:lineRule="auto"/>
              <w:jc w:val="center"/>
              <w:rPr>
                <w:ins w:id="6732" w:author="Joo, Hye@ARB" w:date="2026-06-04T22:49:00Z"/>
                <w:rFonts w:ascii="Arial" w:eastAsia="Times New Roman" w:hAnsi="Arial" w:cs="Arial"/>
                <w:sz w:val="24"/>
                <w:szCs w:val="20"/>
              </w:rPr>
            </w:pPr>
            <w:ins w:id="6733" w:author="Joo, Hye@ARB" w:date="2026-06-04T22:49:00Z">
              <w:r w:rsidRPr="00433CDE">
                <w:rPr>
                  <w:rFonts w:ascii="Arial" w:eastAsia="Times New Roman" w:hAnsi="Arial" w:cs="Arial"/>
                  <w:sz w:val="24"/>
                  <w:szCs w:val="20"/>
                </w:rPr>
                <w:t>2021</w:t>
              </w:r>
            </w:ins>
          </w:p>
        </w:tc>
        <w:tc>
          <w:tcPr>
            <w:tcW w:w="1596" w:type="dxa"/>
            <w:vAlign w:val="center"/>
          </w:tcPr>
          <w:p w14:paraId="694CD662" w14:textId="77777777" w:rsidR="00433CDE" w:rsidRPr="00433CDE" w:rsidRDefault="00433CDE" w:rsidP="00433CDE">
            <w:pPr>
              <w:keepNext/>
              <w:spacing w:after="0" w:line="240" w:lineRule="auto"/>
              <w:rPr>
                <w:ins w:id="6734" w:author="Joo, Hye@ARB" w:date="2026-06-04T22:49:00Z"/>
                <w:rFonts w:ascii="Arial" w:eastAsia="Times New Roman" w:hAnsi="Arial" w:cs="Arial"/>
                <w:sz w:val="24"/>
                <w:szCs w:val="20"/>
              </w:rPr>
            </w:pPr>
            <w:ins w:id="6735" w:author="Joo, Hye@ARB" w:date="2026-06-04T22:49:00Z">
              <w:r w:rsidRPr="00433CDE">
                <w:rPr>
                  <w:rFonts w:ascii="Arial" w:eastAsia="Times New Roman" w:hAnsi="Arial" w:cs="Arial"/>
                  <w:sz w:val="24"/>
                  <w:szCs w:val="20"/>
                </w:rPr>
                <w:t xml:space="preserve">    12.0%</w:t>
              </w:r>
            </w:ins>
          </w:p>
        </w:tc>
        <w:tc>
          <w:tcPr>
            <w:tcW w:w="1596" w:type="dxa"/>
            <w:vAlign w:val="center"/>
          </w:tcPr>
          <w:p w14:paraId="43C96410" w14:textId="77777777" w:rsidR="00433CDE" w:rsidRPr="00433CDE" w:rsidRDefault="00433CDE" w:rsidP="00433CDE">
            <w:pPr>
              <w:keepNext/>
              <w:spacing w:before="60" w:after="0" w:line="240" w:lineRule="auto"/>
              <w:rPr>
                <w:ins w:id="6736" w:author="Joo, Hye@ARB" w:date="2026-06-04T22:49:00Z"/>
                <w:rFonts w:ascii="Arial" w:eastAsia="Times New Roman" w:hAnsi="Arial" w:cs="Arial"/>
                <w:sz w:val="24"/>
                <w:szCs w:val="20"/>
              </w:rPr>
            </w:pPr>
            <w:ins w:id="6737" w:author="Joo, Hye@ARB" w:date="2026-06-04T22:49:00Z">
              <w:r w:rsidRPr="00433CDE">
                <w:rPr>
                  <w:rFonts w:ascii="Arial" w:eastAsia="Times New Roman" w:hAnsi="Arial" w:cs="Arial"/>
                  <w:sz w:val="24"/>
                  <w:szCs w:val="20"/>
                </w:rPr>
                <w:t xml:space="preserve">      8.0%</w:t>
              </w:r>
            </w:ins>
          </w:p>
        </w:tc>
        <w:tc>
          <w:tcPr>
            <w:tcW w:w="1596" w:type="dxa"/>
            <w:vAlign w:val="center"/>
          </w:tcPr>
          <w:p w14:paraId="20109A53" w14:textId="77777777" w:rsidR="00433CDE" w:rsidRPr="00433CDE" w:rsidRDefault="00433CDE" w:rsidP="00433CDE">
            <w:pPr>
              <w:keepNext/>
              <w:spacing w:before="60" w:after="0" w:line="240" w:lineRule="auto"/>
              <w:jc w:val="center"/>
              <w:rPr>
                <w:ins w:id="6738" w:author="Joo, Hye@ARB" w:date="2026-06-04T22:49:00Z"/>
                <w:rFonts w:ascii="Arial" w:eastAsia="Times New Roman" w:hAnsi="Arial" w:cs="Arial"/>
                <w:sz w:val="24"/>
                <w:szCs w:val="20"/>
              </w:rPr>
            </w:pPr>
            <w:ins w:id="6739" w:author="Joo, Hye@ARB" w:date="2026-06-04T22:49:00Z">
              <w:r w:rsidRPr="00433CDE">
                <w:rPr>
                  <w:rFonts w:ascii="Arial" w:eastAsia="Times New Roman" w:hAnsi="Arial" w:cs="Arial"/>
                  <w:sz w:val="24"/>
                  <w:szCs w:val="20"/>
                </w:rPr>
                <w:t>4.0%</w:t>
              </w:r>
            </w:ins>
          </w:p>
        </w:tc>
      </w:tr>
      <w:tr w:rsidR="00433CDE" w:rsidRPr="00433CDE" w14:paraId="5CD56999" w14:textId="77777777">
        <w:trPr>
          <w:jc w:val="center"/>
          <w:ins w:id="6740" w:author="Joo, Hye@ARB" w:date="2026-06-04T22:49:00Z"/>
        </w:trPr>
        <w:tc>
          <w:tcPr>
            <w:tcW w:w="1596" w:type="dxa"/>
            <w:vAlign w:val="center"/>
          </w:tcPr>
          <w:p w14:paraId="02EE9645" w14:textId="77777777" w:rsidR="00433CDE" w:rsidRPr="00433CDE" w:rsidRDefault="00433CDE" w:rsidP="00433CDE">
            <w:pPr>
              <w:keepNext/>
              <w:spacing w:after="0" w:line="240" w:lineRule="auto"/>
              <w:jc w:val="center"/>
              <w:rPr>
                <w:ins w:id="6741" w:author="Joo, Hye@ARB" w:date="2026-06-04T22:49:00Z"/>
                <w:rFonts w:ascii="Arial" w:eastAsia="Times New Roman" w:hAnsi="Arial" w:cs="Arial"/>
                <w:sz w:val="24"/>
                <w:szCs w:val="20"/>
              </w:rPr>
            </w:pPr>
            <w:ins w:id="6742" w:author="Joo, Hye@ARB" w:date="2026-06-04T22:49:00Z">
              <w:r w:rsidRPr="00433CDE">
                <w:rPr>
                  <w:rFonts w:ascii="Arial" w:eastAsia="Times New Roman" w:hAnsi="Arial" w:cs="Arial"/>
                  <w:sz w:val="24"/>
                  <w:szCs w:val="20"/>
                </w:rPr>
                <w:t>2022</w:t>
              </w:r>
            </w:ins>
          </w:p>
        </w:tc>
        <w:tc>
          <w:tcPr>
            <w:tcW w:w="1596" w:type="dxa"/>
            <w:vAlign w:val="center"/>
          </w:tcPr>
          <w:p w14:paraId="160777E9" w14:textId="77777777" w:rsidR="00433CDE" w:rsidRPr="00433CDE" w:rsidRDefault="00433CDE" w:rsidP="00433CDE">
            <w:pPr>
              <w:keepNext/>
              <w:spacing w:after="0" w:line="240" w:lineRule="auto"/>
              <w:rPr>
                <w:ins w:id="6743" w:author="Joo, Hye@ARB" w:date="2026-06-04T22:49:00Z"/>
                <w:rFonts w:ascii="Arial" w:eastAsia="Times New Roman" w:hAnsi="Arial" w:cs="Arial"/>
                <w:sz w:val="24"/>
                <w:szCs w:val="20"/>
              </w:rPr>
            </w:pPr>
            <w:ins w:id="6744" w:author="Joo, Hye@ARB" w:date="2026-06-04T22:49:00Z">
              <w:r w:rsidRPr="00433CDE">
                <w:rPr>
                  <w:rFonts w:ascii="Arial" w:eastAsia="Times New Roman" w:hAnsi="Arial" w:cs="Arial"/>
                  <w:sz w:val="24"/>
                  <w:szCs w:val="20"/>
                </w:rPr>
                <w:t xml:space="preserve">    14.5%</w:t>
              </w:r>
            </w:ins>
          </w:p>
        </w:tc>
        <w:tc>
          <w:tcPr>
            <w:tcW w:w="1596" w:type="dxa"/>
            <w:vAlign w:val="center"/>
          </w:tcPr>
          <w:p w14:paraId="378FEAE2" w14:textId="77777777" w:rsidR="00433CDE" w:rsidRPr="00433CDE" w:rsidRDefault="00433CDE" w:rsidP="00433CDE">
            <w:pPr>
              <w:keepNext/>
              <w:spacing w:before="60" w:after="0" w:line="240" w:lineRule="auto"/>
              <w:rPr>
                <w:ins w:id="6745" w:author="Joo, Hye@ARB" w:date="2026-06-04T22:49:00Z"/>
                <w:rFonts w:ascii="Arial" w:eastAsia="Times New Roman" w:hAnsi="Arial" w:cs="Arial"/>
                <w:sz w:val="24"/>
                <w:szCs w:val="20"/>
              </w:rPr>
            </w:pPr>
            <w:ins w:id="6746" w:author="Joo, Hye@ARB" w:date="2026-06-04T22:49:00Z">
              <w:r w:rsidRPr="00433CDE">
                <w:rPr>
                  <w:rFonts w:ascii="Arial" w:eastAsia="Times New Roman" w:hAnsi="Arial" w:cs="Arial"/>
                  <w:sz w:val="24"/>
                  <w:szCs w:val="20"/>
                </w:rPr>
                <w:t xml:space="preserve">    10.0%</w:t>
              </w:r>
            </w:ins>
          </w:p>
        </w:tc>
        <w:tc>
          <w:tcPr>
            <w:tcW w:w="1596" w:type="dxa"/>
            <w:vAlign w:val="center"/>
          </w:tcPr>
          <w:p w14:paraId="2732A44A" w14:textId="77777777" w:rsidR="00433CDE" w:rsidRPr="00433CDE" w:rsidRDefault="00433CDE" w:rsidP="00433CDE">
            <w:pPr>
              <w:keepNext/>
              <w:spacing w:before="60" w:after="0" w:line="240" w:lineRule="auto"/>
              <w:jc w:val="center"/>
              <w:rPr>
                <w:ins w:id="6747" w:author="Joo, Hye@ARB" w:date="2026-06-04T22:49:00Z"/>
                <w:rFonts w:ascii="Arial" w:eastAsia="Times New Roman" w:hAnsi="Arial" w:cs="Arial"/>
                <w:sz w:val="24"/>
                <w:szCs w:val="20"/>
              </w:rPr>
            </w:pPr>
            <w:ins w:id="6748" w:author="Joo, Hye@ARB" w:date="2026-06-04T22:49:00Z">
              <w:r w:rsidRPr="00433CDE">
                <w:rPr>
                  <w:rFonts w:ascii="Arial" w:eastAsia="Times New Roman" w:hAnsi="Arial" w:cs="Arial"/>
                  <w:sz w:val="24"/>
                  <w:szCs w:val="20"/>
                </w:rPr>
                <w:t>4.5%</w:t>
              </w:r>
            </w:ins>
          </w:p>
        </w:tc>
      </w:tr>
      <w:tr w:rsidR="00433CDE" w:rsidRPr="00433CDE" w14:paraId="6E158C70" w14:textId="77777777">
        <w:trPr>
          <w:jc w:val="center"/>
          <w:ins w:id="6749" w:author="Joo, Hye@ARB" w:date="2026-06-04T22:49:00Z"/>
        </w:trPr>
        <w:tc>
          <w:tcPr>
            <w:tcW w:w="1596" w:type="dxa"/>
            <w:vAlign w:val="center"/>
          </w:tcPr>
          <w:p w14:paraId="0240EDB3" w14:textId="77777777" w:rsidR="00433CDE" w:rsidRPr="00433CDE" w:rsidRDefault="00433CDE" w:rsidP="00433CDE">
            <w:pPr>
              <w:keepNext/>
              <w:spacing w:after="0" w:line="240" w:lineRule="auto"/>
              <w:jc w:val="center"/>
              <w:rPr>
                <w:ins w:id="6750" w:author="Joo, Hye@ARB" w:date="2026-06-04T22:49:00Z"/>
                <w:rFonts w:ascii="Arial" w:eastAsia="Times New Roman" w:hAnsi="Arial" w:cs="Arial"/>
                <w:sz w:val="24"/>
                <w:szCs w:val="20"/>
              </w:rPr>
            </w:pPr>
            <w:ins w:id="6751" w:author="Joo, Hye@ARB" w:date="2026-06-04T22:49:00Z">
              <w:r w:rsidRPr="00433CDE">
                <w:rPr>
                  <w:rFonts w:ascii="Arial" w:eastAsia="Times New Roman" w:hAnsi="Arial" w:cs="Arial"/>
                  <w:sz w:val="24"/>
                  <w:szCs w:val="20"/>
                </w:rPr>
                <w:t>2023</w:t>
              </w:r>
            </w:ins>
          </w:p>
        </w:tc>
        <w:tc>
          <w:tcPr>
            <w:tcW w:w="1596" w:type="dxa"/>
            <w:vAlign w:val="center"/>
          </w:tcPr>
          <w:p w14:paraId="0FEB9AB6" w14:textId="77777777" w:rsidR="00433CDE" w:rsidRPr="00433CDE" w:rsidRDefault="00433CDE" w:rsidP="00433CDE">
            <w:pPr>
              <w:keepNext/>
              <w:spacing w:after="0" w:line="240" w:lineRule="auto"/>
              <w:rPr>
                <w:ins w:id="6752" w:author="Joo, Hye@ARB" w:date="2026-06-04T22:49:00Z"/>
                <w:rFonts w:ascii="Arial" w:eastAsia="Times New Roman" w:hAnsi="Arial" w:cs="Arial"/>
                <w:sz w:val="24"/>
                <w:szCs w:val="20"/>
              </w:rPr>
            </w:pPr>
            <w:ins w:id="6753" w:author="Joo, Hye@ARB" w:date="2026-06-04T22:49:00Z">
              <w:r w:rsidRPr="00433CDE">
                <w:rPr>
                  <w:rFonts w:ascii="Arial" w:eastAsia="Times New Roman" w:hAnsi="Arial" w:cs="Arial"/>
                  <w:sz w:val="24"/>
                  <w:szCs w:val="20"/>
                </w:rPr>
                <w:t xml:space="preserve">    17.0%</w:t>
              </w:r>
            </w:ins>
          </w:p>
        </w:tc>
        <w:tc>
          <w:tcPr>
            <w:tcW w:w="1596" w:type="dxa"/>
            <w:vAlign w:val="center"/>
          </w:tcPr>
          <w:p w14:paraId="5C9AF1D0" w14:textId="77777777" w:rsidR="00433CDE" w:rsidRPr="00433CDE" w:rsidRDefault="00433CDE" w:rsidP="00433CDE">
            <w:pPr>
              <w:keepNext/>
              <w:spacing w:before="60" w:after="0" w:line="240" w:lineRule="auto"/>
              <w:rPr>
                <w:ins w:id="6754" w:author="Joo, Hye@ARB" w:date="2026-06-04T22:49:00Z"/>
                <w:rFonts w:ascii="Arial" w:eastAsia="Times New Roman" w:hAnsi="Arial" w:cs="Arial"/>
                <w:sz w:val="24"/>
                <w:szCs w:val="20"/>
              </w:rPr>
            </w:pPr>
            <w:ins w:id="6755" w:author="Joo, Hye@ARB" w:date="2026-06-04T22:49:00Z">
              <w:r w:rsidRPr="00433CDE">
                <w:rPr>
                  <w:rFonts w:ascii="Arial" w:eastAsia="Times New Roman" w:hAnsi="Arial" w:cs="Arial"/>
                  <w:sz w:val="24"/>
                  <w:szCs w:val="20"/>
                </w:rPr>
                <w:t xml:space="preserve">    12.0%</w:t>
              </w:r>
            </w:ins>
          </w:p>
        </w:tc>
        <w:tc>
          <w:tcPr>
            <w:tcW w:w="1596" w:type="dxa"/>
            <w:vAlign w:val="center"/>
          </w:tcPr>
          <w:p w14:paraId="3F3BA429" w14:textId="77777777" w:rsidR="00433CDE" w:rsidRPr="00433CDE" w:rsidRDefault="00433CDE" w:rsidP="00433CDE">
            <w:pPr>
              <w:keepNext/>
              <w:spacing w:before="60" w:after="0" w:line="240" w:lineRule="auto"/>
              <w:jc w:val="center"/>
              <w:rPr>
                <w:ins w:id="6756" w:author="Joo, Hye@ARB" w:date="2026-06-04T22:49:00Z"/>
                <w:rFonts w:ascii="Arial" w:eastAsia="Times New Roman" w:hAnsi="Arial" w:cs="Arial"/>
                <w:sz w:val="24"/>
                <w:szCs w:val="20"/>
              </w:rPr>
            </w:pPr>
            <w:ins w:id="6757" w:author="Joo, Hye@ARB" w:date="2026-06-04T22:49:00Z">
              <w:r w:rsidRPr="00433CDE">
                <w:rPr>
                  <w:rFonts w:ascii="Arial" w:eastAsia="Times New Roman" w:hAnsi="Arial" w:cs="Arial"/>
                  <w:sz w:val="24"/>
                  <w:szCs w:val="20"/>
                </w:rPr>
                <w:t>5.0%</w:t>
              </w:r>
            </w:ins>
          </w:p>
        </w:tc>
      </w:tr>
      <w:tr w:rsidR="00433CDE" w:rsidRPr="00433CDE" w14:paraId="5BE98951" w14:textId="77777777">
        <w:trPr>
          <w:jc w:val="center"/>
          <w:ins w:id="6758" w:author="Joo, Hye@ARB" w:date="2026-06-04T22:49:00Z"/>
        </w:trPr>
        <w:tc>
          <w:tcPr>
            <w:tcW w:w="1596" w:type="dxa"/>
            <w:vAlign w:val="center"/>
          </w:tcPr>
          <w:p w14:paraId="4BB992D5" w14:textId="77777777" w:rsidR="00433CDE" w:rsidRPr="00433CDE" w:rsidRDefault="00433CDE" w:rsidP="00433CDE">
            <w:pPr>
              <w:spacing w:after="0" w:line="240" w:lineRule="auto"/>
              <w:jc w:val="center"/>
              <w:rPr>
                <w:ins w:id="6759" w:author="Joo, Hye@ARB" w:date="2026-06-04T22:49:00Z"/>
                <w:rFonts w:ascii="Arial" w:eastAsia="Times New Roman" w:hAnsi="Arial" w:cs="Arial"/>
                <w:sz w:val="24"/>
                <w:szCs w:val="20"/>
              </w:rPr>
            </w:pPr>
            <w:ins w:id="6760" w:author="Joo, Hye@ARB" w:date="2026-06-04T22:49:00Z">
              <w:r w:rsidRPr="00433CDE">
                <w:rPr>
                  <w:rFonts w:ascii="Arial" w:eastAsia="Times New Roman" w:hAnsi="Arial" w:cs="Arial"/>
                  <w:sz w:val="24"/>
                  <w:szCs w:val="20"/>
                </w:rPr>
                <w:t>2024</w:t>
              </w:r>
            </w:ins>
          </w:p>
        </w:tc>
        <w:tc>
          <w:tcPr>
            <w:tcW w:w="1596" w:type="dxa"/>
            <w:vAlign w:val="center"/>
          </w:tcPr>
          <w:p w14:paraId="2942CFD2" w14:textId="77777777" w:rsidR="00433CDE" w:rsidRPr="00433CDE" w:rsidRDefault="00433CDE" w:rsidP="00433CDE">
            <w:pPr>
              <w:spacing w:after="0" w:line="240" w:lineRule="auto"/>
              <w:rPr>
                <w:ins w:id="6761" w:author="Joo, Hye@ARB" w:date="2026-06-04T22:49:00Z"/>
                <w:rFonts w:ascii="Arial" w:eastAsia="Times New Roman" w:hAnsi="Arial" w:cs="Arial"/>
                <w:sz w:val="24"/>
                <w:szCs w:val="20"/>
              </w:rPr>
            </w:pPr>
            <w:ins w:id="6762" w:author="Joo, Hye@ARB" w:date="2026-06-04T22:49:00Z">
              <w:r w:rsidRPr="00433CDE">
                <w:rPr>
                  <w:rFonts w:ascii="Arial" w:eastAsia="Times New Roman" w:hAnsi="Arial" w:cs="Arial"/>
                  <w:sz w:val="24"/>
                  <w:szCs w:val="20"/>
                </w:rPr>
                <w:t xml:space="preserve">    19.5%</w:t>
              </w:r>
            </w:ins>
          </w:p>
        </w:tc>
        <w:tc>
          <w:tcPr>
            <w:tcW w:w="1596" w:type="dxa"/>
            <w:vAlign w:val="center"/>
          </w:tcPr>
          <w:p w14:paraId="032B67FC" w14:textId="77777777" w:rsidR="00433CDE" w:rsidRPr="00433CDE" w:rsidRDefault="00433CDE" w:rsidP="00433CDE">
            <w:pPr>
              <w:keepNext/>
              <w:spacing w:before="60" w:after="0" w:line="240" w:lineRule="auto"/>
              <w:rPr>
                <w:ins w:id="6763" w:author="Joo, Hye@ARB" w:date="2026-06-04T22:49:00Z"/>
                <w:rFonts w:ascii="Arial" w:eastAsia="Times New Roman" w:hAnsi="Arial" w:cs="Arial"/>
                <w:sz w:val="24"/>
                <w:szCs w:val="20"/>
              </w:rPr>
            </w:pPr>
            <w:ins w:id="6764" w:author="Joo, Hye@ARB" w:date="2026-06-04T22:49:00Z">
              <w:r w:rsidRPr="00433CDE">
                <w:rPr>
                  <w:rFonts w:ascii="Arial" w:eastAsia="Times New Roman" w:hAnsi="Arial" w:cs="Arial"/>
                  <w:sz w:val="24"/>
                  <w:szCs w:val="20"/>
                </w:rPr>
                <w:t xml:space="preserve">    14.0%</w:t>
              </w:r>
            </w:ins>
          </w:p>
        </w:tc>
        <w:tc>
          <w:tcPr>
            <w:tcW w:w="1596" w:type="dxa"/>
            <w:vAlign w:val="center"/>
          </w:tcPr>
          <w:p w14:paraId="3340E6F8" w14:textId="77777777" w:rsidR="00433CDE" w:rsidRPr="00433CDE" w:rsidRDefault="00433CDE" w:rsidP="00433CDE">
            <w:pPr>
              <w:keepNext/>
              <w:spacing w:before="60" w:after="0" w:line="240" w:lineRule="auto"/>
              <w:jc w:val="center"/>
              <w:rPr>
                <w:ins w:id="6765" w:author="Joo, Hye@ARB" w:date="2026-06-04T22:49:00Z"/>
                <w:rFonts w:ascii="Arial" w:eastAsia="Times New Roman" w:hAnsi="Arial" w:cs="Arial"/>
                <w:sz w:val="24"/>
                <w:szCs w:val="20"/>
              </w:rPr>
            </w:pPr>
            <w:ins w:id="6766" w:author="Joo, Hye@ARB" w:date="2026-06-04T22:49:00Z">
              <w:r w:rsidRPr="00433CDE">
                <w:rPr>
                  <w:rFonts w:ascii="Arial" w:eastAsia="Times New Roman" w:hAnsi="Arial" w:cs="Arial"/>
                  <w:sz w:val="24"/>
                  <w:szCs w:val="20"/>
                </w:rPr>
                <w:t>5.5%</w:t>
              </w:r>
            </w:ins>
          </w:p>
        </w:tc>
      </w:tr>
      <w:tr w:rsidR="00433CDE" w:rsidRPr="00433CDE" w14:paraId="4827CB4F" w14:textId="77777777">
        <w:trPr>
          <w:jc w:val="center"/>
          <w:ins w:id="6767" w:author="Joo, Hye@ARB" w:date="2026-06-04T22:49:00Z"/>
        </w:trPr>
        <w:tc>
          <w:tcPr>
            <w:tcW w:w="1596" w:type="dxa"/>
            <w:vAlign w:val="center"/>
          </w:tcPr>
          <w:p w14:paraId="2945D560" w14:textId="77777777" w:rsidR="00433CDE" w:rsidRPr="00433CDE" w:rsidRDefault="00433CDE" w:rsidP="00433CDE">
            <w:pPr>
              <w:spacing w:after="0" w:line="240" w:lineRule="auto"/>
              <w:jc w:val="center"/>
              <w:rPr>
                <w:ins w:id="6768" w:author="Joo, Hye@ARB" w:date="2026-06-04T22:49:00Z"/>
                <w:rFonts w:ascii="Arial" w:eastAsia="Times New Roman" w:hAnsi="Arial" w:cs="Arial"/>
                <w:sz w:val="24"/>
                <w:szCs w:val="20"/>
              </w:rPr>
            </w:pPr>
            <w:ins w:id="6769" w:author="Joo, Hye@ARB" w:date="2026-06-04T22:49:00Z">
              <w:r w:rsidRPr="00433CDE">
                <w:rPr>
                  <w:rFonts w:ascii="Arial" w:eastAsia="Times New Roman" w:hAnsi="Arial" w:cs="Arial"/>
                  <w:sz w:val="24"/>
                  <w:szCs w:val="20"/>
                </w:rPr>
                <w:t>2025</w:t>
              </w:r>
            </w:ins>
          </w:p>
        </w:tc>
        <w:tc>
          <w:tcPr>
            <w:tcW w:w="1596" w:type="dxa"/>
            <w:vAlign w:val="center"/>
          </w:tcPr>
          <w:p w14:paraId="77177B65" w14:textId="77777777" w:rsidR="00433CDE" w:rsidRPr="00433CDE" w:rsidRDefault="00433CDE" w:rsidP="00433CDE">
            <w:pPr>
              <w:spacing w:after="0" w:line="240" w:lineRule="auto"/>
              <w:rPr>
                <w:ins w:id="6770" w:author="Joo, Hye@ARB" w:date="2026-06-04T22:49:00Z"/>
                <w:rFonts w:ascii="Arial" w:eastAsia="Times New Roman" w:hAnsi="Arial" w:cs="Arial"/>
                <w:sz w:val="24"/>
                <w:szCs w:val="20"/>
              </w:rPr>
            </w:pPr>
            <w:ins w:id="6771" w:author="Joo, Hye@ARB" w:date="2026-06-04T22:49:00Z">
              <w:r w:rsidRPr="00433CDE">
                <w:rPr>
                  <w:rFonts w:ascii="Arial" w:eastAsia="Times New Roman" w:hAnsi="Arial" w:cs="Arial"/>
                  <w:sz w:val="24"/>
                  <w:szCs w:val="20"/>
                </w:rPr>
                <w:t xml:space="preserve">    22.0%</w:t>
              </w:r>
            </w:ins>
          </w:p>
        </w:tc>
        <w:tc>
          <w:tcPr>
            <w:tcW w:w="1596" w:type="dxa"/>
            <w:vAlign w:val="center"/>
          </w:tcPr>
          <w:p w14:paraId="5AE5C262" w14:textId="77777777" w:rsidR="00433CDE" w:rsidRPr="00433CDE" w:rsidRDefault="00433CDE" w:rsidP="00433CDE">
            <w:pPr>
              <w:keepNext/>
              <w:spacing w:before="60" w:after="0" w:line="240" w:lineRule="auto"/>
              <w:rPr>
                <w:ins w:id="6772" w:author="Joo, Hye@ARB" w:date="2026-06-04T22:49:00Z"/>
                <w:rFonts w:ascii="Arial" w:eastAsia="Times New Roman" w:hAnsi="Arial" w:cs="Arial"/>
                <w:sz w:val="24"/>
                <w:szCs w:val="20"/>
              </w:rPr>
            </w:pPr>
            <w:ins w:id="6773" w:author="Joo, Hye@ARB" w:date="2026-06-04T22:49:00Z">
              <w:r w:rsidRPr="00433CDE">
                <w:rPr>
                  <w:rFonts w:ascii="Arial" w:eastAsia="Times New Roman" w:hAnsi="Arial" w:cs="Arial"/>
                  <w:sz w:val="24"/>
                  <w:szCs w:val="20"/>
                </w:rPr>
                <w:t xml:space="preserve">    16.0%</w:t>
              </w:r>
            </w:ins>
          </w:p>
        </w:tc>
        <w:tc>
          <w:tcPr>
            <w:tcW w:w="1596" w:type="dxa"/>
            <w:vAlign w:val="center"/>
          </w:tcPr>
          <w:p w14:paraId="3B5F0AA2" w14:textId="77777777" w:rsidR="00433CDE" w:rsidRPr="00433CDE" w:rsidRDefault="00433CDE" w:rsidP="00433CDE">
            <w:pPr>
              <w:keepNext/>
              <w:spacing w:before="60" w:after="0" w:line="240" w:lineRule="auto"/>
              <w:jc w:val="center"/>
              <w:rPr>
                <w:ins w:id="6774" w:author="Joo, Hye@ARB" w:date="2026-06-04T22:49:00Z"/>
                <w:rFonts w:ascii="Arial" w:eastAsia="Times New Roman" w:hAnsi="Arial" w:cs="Arial"/>
                <w:sz w:val="24"/>
                <w:szCs w:val="20"/>
              </w:rPr>
            </w:pPr>
            <w:ins w:id="6775" w:author="Joo, Hye@ARB" w:date="2026-06-04T22:49:00Z">
              <w:r w:rsidRPr="00433CDE">
                <w:rPr>
                  <w:rFonts w:ascii="Arial" w:eastAsia="Times New Roman" w:hAnsi="Arial" w:cs="Arial"/>
                  <w:sz w:val="24"/>
                  <w:szCs w:val="20"/>
                </w:rPr>
                <w:t>6.0%</w:t>
              </w:r>
            </w:ins>
          </w:p>
        </w:tc>
      </w:tr>
    </w:tbl>
    <w:p w14:paraId="39AF631A" w14:textId="77777777" w:rsidR="00433CDE" w:rsidRPr="00433CDE" w:rsidRDefault="00433CDE" w:rsidP="00433CDE">
      <w:pPr>
        <w:spacing w:line="278" w:lineRule="auto"/>
        <w:ind w:left="1080"/>
        <w:rPr>
          <w:ins w:id="6776" w:author="Joo, Hye@ARB" w:date="2026-06-04T22:49:00Z"/>
          <w:rFonts w:ascii="Arial" w:eastAsia="Aptos" w:hAnsi="Arial" w:cs="Arial"/>
          <w:color w:val="404040"/>
          <w:kern w:val="2"/>
          <w:sz w:val="24"/>
          <w:szCs w:val="24"/>
          <w14:ligatures w14:val="standardContextual"/>
        </w:rPr>
      </w:pPr>
    </w:p>
    <w:p w14:paraId="1879A847" w14:textId="77777777" w:rsidR="00433CDE" w:rsidRPr="00433CDE" w:rsidRDefault="00433CDE" w:rsidP="00D63C32">
      <w:pPr>
        <w:numPr>
          <w:ilvl w:val="0"/>
          <w:numId w:val="66"/>
        </w:numPr>
        <w:spacing w:line="278" w:lineRule="auto"/>
        <w:contextualSpacing/>
        <w:rPr>
          <w:ins w:id="6777" w:author="Joo, Hye@ARB" w:date="2026-06-04T22:49:00Z"/>
          <w:rFonts w:ascii="Arial" w:eastAsia="Aptos" w:hAnsi="Arial" w:cs="Arial"/>
          <w:color w:val="404040"/>
          <w:kern w:val="2"/>
          <w:sz w:val="24"/>
          <w:szCs w:val="24"/>
          <w14:ligatures w14:val="standardContextual"/>
        </w:rPr>
      </w:pPr>
      <w:ins w:id="6778" w:author="Joo, Hye@ARB" w:date="2026-06-04T22:49:00Z">
        <w:r w:rsidRPr="00433CDE">
          <w:rPr>
            <w:rFonts w:ascii="Arial" w:eastAsia="Aptos" w:hAnsi="Arial" w:cs="Arial"/>
            <w:i/>
            <w:iCs/>
            <w:color w:val="404040"/>
            <w:kern w:val="2"/>
            <w:sz w:val="24"/>
            <w:szCs w:val="24"/>
            <w14:ligatures w14:val="standardContextual"/>
          </w:rPr>
          <w:t>Requirements for Large Volume Manufacturers in Model Year 2026 and Subsequent</w:t>
        </w:r>
        <w:r w:rsidRPr="00433CDE">
          <w:rPr>
            <w:rFonts w:ascii="Arial" w:eastAsia="Aptos" w:hAnsi="Arial" w:cs="Arial"/>
            <w:color w:val="404040"/>
            <w:kern w:val="2"/>
            <w:sz w:val="24"/>
            <w:szCs w:val="24"/>
            <w14:ligatures w14:val="standardContextual"/>
          </w:rPr>
          <w:t>. In 2026 and subsequent model years, a manufacturer must meet a total ZEV credit percentage of 22%. The maximum portion of a manufacturer's credit percentage requirement that may be satisfied by TZEV credits is limited to 6% of the manufacturer's applicable California PC and LDT production volume. ZEV credits must satisfy the remainder of the manufacturer's requirement.</w:t>
        </w:r>
        <w:r w:rsidRPr="00433CDE">
          <w:rPr>
            <w:rFonts w:ascii="Arial" w:eastAsia="Aptos" w:hAnsi="Arial" w:cs="Arial"/>
            <w:color w:val="404040"/>
            <w:kern w:val="2"/>
            <w:sz w:val="24"/>
            <w:szCs w:val="24"/>
            <w14:ligatures w14:val="standardContextual"/>
          </w:rPr>
          <w:br/>
        </w:r>
      </w:ins>
    </w:p>
    <w:p w14:paraId="0E395861" w14:textId="77777777" w:rsidR="00433CDE" w:rsidRPr="00433CDE" w:rsidRDefault="00433CDE" w:rsidP="00D63C32">
      <w:pPr>
        <w:numPr>
          <w:ilvl w:val="0"/>
          <w:numId w:val="63"/>
        </w:numPr>
        <w:spacing w:line="278" w:lineRule="auto"/>
        <w:contextualSpacing/>
        <w:rPr>
          <w:ins w:id="6779" w:author="Joo, Hye@ARB" w:date="2026-06-04T22:49:00Z"/>
          <w:rFonts w:ascii="Arial" w:eastAsia="Aptos" w:hAnsi="Arial" w:cs="Arial"/>
          <w:color w:val="404040"/>
          <w:kern w:val="2"/>
          <w:sz w:val="24"/>
          <w:szCs w:val="24"/>
          <w14:ligatures w14:val="standardContextual"/>
        </w:rPr>
      </w:pPr>
      <w:ins w:id="6780" w:author="Joo, Hye@ARB" w:date="2026-06-04T22:49:00Z">
        <w:r w:rsidRPr="00433CDE">
          <w:rPr>
            <w:rFonts w:ascii="Arial" w:eastAsia="Aptos" w:hAnsi="Arial" w:cs="Arial"/>
            <w:i/>
            <w:iCs/>
            <w:color w:val="404040"/>
            <w:kern w:val="2"/>
            <w:sz w:val="24"/>
            <w:szCs w:val="24"/>
            <w14:ligatures w14:val="standardContextual"/>
          </w:rPr>
          <w:t>Requirements for Intermediate Volume Manufacturers</w:t>
        </w:r>
        <w:r w:rsidRPr="00433CDE">
          <w:rPr>
            <w:rFonts w:ascii="Arial" w:eastAsia="Aptos" w:hAnsi="Arial" w:cs="Arial"/>
            <w:color w:val="404040"/>
            <w:kern w:val="2"/>
            <w:sz w:val="24"/>
            <w:szCs w:val="24"/>
            <w14:ligatures w14:val="standardContextual"/>
          </w:rPr>
          <w:t xml:space="preserve">. For 2018 and subsequent model years, an intermediate volume manufacturer may meet </w:t>
        </w:r>
        <w:proofErr w:type="gramStart"/>
        <w:r w:rsidRPr="00433CDE">
          <w:rPr>
            <w:rFonts w:ascii="Arial" w:eastAsia="Aptos" w:hAnsi="Arial" w:cs="Arial"/>
            <w:color w:val="404040"/>
            <w:kern w:val="2"/>
            <w:sz w:val="24"/>
            <w:szCs w:val="24"/>
            <w14:ligatures w14:val="standardContextual"/>
          </w:rPr>
          <w:t>all of</w:t>
        </w:r>
        <w:proofErr w:type="gramEnd"/>
        <w:r w:rsidRPr="00433CDE">
          <w:rPr>
            <w:rFonts w:ascii="Arial" w:eastAsia="Aptos" w:hAnsi="Arial" w:cs="Arial"/>
            <w:color w:val="404040"/>
            <w:kern w:val="2"/>
            <w:sz w:val="24"/>
            <w:szCs w:val="24"/>
            <w14:ligatures w14:val="standardContextual"/>
          </w:rPr>
          <w:t xml:space="preserve"> its ZEV credit percentage requirement, under subdivision 1962.2.1(b), with credits from TZEV. </w:t>
        </w:r>
        <w:r w:rsidRPr="00433CDE">
          <w:rPr>
            <w:rFonts w:ascii="Arial" w:eastAsia="Aptos" w:hAnsi="Arial" w:cs="Arial"/>
            <w:color w:val="404040"/>
            <w:kern w:val="2"/>
            <w:sz w:val="24"/>
            <w:szCs w:val="24"/>
            <w14:ligatures w14:val="standardContextual"/>
          </w:rPr>
          <w:br/>
        </w:r>
      </w:ins>
    </w:p>
    <w:p w14:paraId="490037A3" w14:textId="77777777" w:rsidR="00433CDE" w:rsidRPr="00433CDE" w:rsidRDefault="00433CDE" w:rsidP="00D63C32">
      <w:pPr>
        <w:numPr>
          <w:ilvl w:val="0"/>
          <w:numId w:val="63"/>
        </w:numPr>
        <w:spacing w:line="278" w:lineRule="auto"/>
        <w:contextualSpacing/>
        <w:rPr>
          <w:ins w:id="6781" w:author="Joo, Hye@ARB" w:date="2026-06-04T22:49:00Z"/>
          <w:rFonts w:ascii="Arial" w:eastAsia="Aptos" w:hAnsi="Arial" w:cs="Arial"/>
          <w:color w:val="404040"/>
          <w:kern w:val="2"/>
          <w:sz w:val="24"/>
          <w:szCs w:val="24"/>
          <w14:ligatures w14:val="standardContextual"/>
        </w:rPr>
      </w:pPr>
      <w:ins w:id="6782" w:author="Joo, Hye@ARB" w:date="2026-06-04T22:49:00Z">
        <w:r w:rsidRPr="00433CDE">
          <w:rPr>
            <w:rFonts w:ascii="Arial" w:eastAsia="Aptos" w:hAnsi="Arial" w:cs="Arial"/>
            <w:i/>
            <w:iCs/>
            <w:color w:val="404040"/>
            <w:kern w:val="2"/>
            <w:sz w:val="24"/>
            <w:szCs w:val="24"/>
            <w14:ligatures w14:val="standardContextual"/>
          </w:rPr>
          <w:t>Requirements for Small Volume Manufacturers</w:t>
        </w:r>
        <w:r w:rsidRPr="00433CDE">
          <w:rPr>
            <w:rFonts w:ascii="Arial" w:eastAsia="Aptos" w:hAnsi="Arial" w:cs="Arial"/>
            <w:color w:val="404040"/>
            <w:kern w:val="2"/>
            <w:sz w:val="24"/>
            <w:szCs w:val="24"/>
            <w14:ligatures w14:val="standardContextual"/>
          </w:rPr>
          <w:t xml:space="preserve">. A small volume manufacturer is not required to meet the ZEV credit percentage requirements. However, a small volume manufacturer may </w:t>
        </w:r>
        <w:proofErr w:type="gramStart"/>
        <w:r w:rsidRPr="00433CDE">
          <w:rPr>
            <w:rFonts w:ascii="Arial" w:eastAsia="Aptos" w:hAnsi="Arial" w:cs="Arial"/>
            <w:color w:val="404040"/>
            <w:kern w:val="2"/>
            <w:sz w:val="24"/>
            <w:szCs w:val="24"/>
            <w14:ligatures w14:val="standardContextual"/>
          </w:rPr>
          <w:t>earn,</w:t>
        </w:r>
        <w:proofErr w:type="gramEnd"/>
        <w:r w:rsidRPr="00433CDE">
          <w:rPr>
            <w:rFonts w:ascii="Arial" w:eastAsia="Aptos" w:hAnsi="Arial" w:cs="Arial"/>
            <w:color w:val="404040"/>
            <w:kern w:val="2"/>
            <w:sz w:val="24"/>
            <w:szCs w:val="24"/>
            <w14:ligatures w14:val="standardContextual"/>
          </w:rPr>
          <w:t xml:space="preserve"> bank, market, and trade credits for the ZEVs and TZEVs it produces and delivers for sale in California. </w:t>
        </w:r>
        <w:r w:rsidRPr="00433CDE">
          <w:rPr>
            <w:rFonts w:ascii="Arial" w:eastAsia="Aptos" w:hAnsi="Arial" w:cs="Arial"/>
            <w:color w:val="404040"/>
            <w:kern w:val="2"/>
            <w:sz w:val="24"/>
            <w:szCs w:val="24"/>
            <w14:ligatures w14:val="standardContextual"/>
          </w:rPr>
          <w:br/>
        </w:r>
      </w:ins>
    </w:p>
    <w:p w14:paraId="28633D1C" w14:textId="77777777" w:rsidR="00433CDE" w:rsidRPr="00433CDE" w:rsidRDefault="00433CDE" w:rsidP="00D63C32">
      <w:pPr>
        <w:numPr>
          <w:ilvl w:val="0"/>
          <w:numId w:val="63"/>
        </w:numPr>
        <w:spacing w:line="278" w:lineRule="auto"/>
        <w:contextualSpacing/>
        <w:rPr>
          <w:ins w:id="6783" w:author="Joo, Hye@ARB" w:date="2026-06-04T22:49:00Z"/>
          <w:rFonts w:ascii="Arial" w:eastAsia="Aptos" w:hAnsi="Arial" w:cs="Arial"/>
          <w:i/>
          <w:iCs/>
          <w:color w:val="404040"/>
          <w:kern w:val="2"/>
          <w:sz w:val="24"/>
          <w:szCs w:val="24"/>
          <w14:ligatures w14:val="standardContextual"/>
        </w:rPr>
      </w:pPr>
      <w:ins w:id="6784" w:author="Joo, Hye@ARB" w:date="2026-06-04T22:49:00Z">
        <w:r w:rsidRPr="00433CDE">
          <w:rPr>
            <w:rFonts w:ascii="Arial" w:eastAsia="Aptos" w:hAnsi="Arial" w:cs="Arial"/>
            <w:i/>
            <w:iCs/>
            <w:color w:val="404040"/>
            <w:kern w:val="2"/>
            <w:sz w:val="24"/>
            <w:szCs w:val="24"/>
            <w14:ligatures w14:val="standardContextual"/>
          </w:rPr>
          <w:lastRenderedPageBreak/>
          <w:t>[Reserved].</w:t>
        </w:r>
        <w:r w:rsidRPr="00433CDE">
          <w:rPr>
            <w:rFonts w:ascii="Arial" w:eastAsia="Aptos" w:hAnsi="Arial" w:cs="Arial"/>
            <w:i/>
            <w:iCs/>
            <w:color w:val="404040"/>
            <w:kern w:val="2"/>
            <w:sz w:val="24"/>
            <w:szCs w:val="24"/>
            <w14:ligatures w14:val="standardContextual"/>
          </w:rPr>
          <w:br/>
        </w:r>
      </w:ins>
    </w:p>
    <w:p w14:paraId="022C2D4C" w14:textId="77777777" w:rsidR="00433CDE" w:rsidRPr="00433CDE" w:rsidRDefault="00433CDE" w:rsidP="00D63C32">
      <w:pPr>
        <w:numPr>
          <w:ilvl w:val="0"/>
          <w:numId w:val="63"/>
        </w:numPr>
        <w:spacing w:line="278" w:lineRule="auto"/>
        <w:contextualSpacing/>
        <w:rPr>
          <w:ins w:id="6785" w:author="Joo, Hye@ARB" w:date="2026-06-04T22:49:00Z"/>
          <w:rFonts w:ascii="Arial" w:eastAsia="Aptos" w:hAnsi="Arial" w:cs="Arial"/>
          <w:color w:val="404040"/>
          <w:kern w:val="2"/>
          <w:sz w:val="24"/>
          <w:szCs w:val="24"/>
          <w14:ligatures w14:val="standardContextual"/>
        </w:rPr>
      </w:pPr>
      <w:ins w:id="678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73D27314" w14:textId="77777777" w:rsidR="00433CDE" w:rsidRPr="00433CDE" w:rsidRDefault="00433CDE" w:rsidP="00D63C32">
      <w:pPr>
        <w:numPr>
          <w:ilvl w:val="0"/>
          <w:numId w:val="63"/>
        </w:numPr>
        <w:spacing w:line="278" w:lineRule="auto"/>
        <w:contextualSpacing/>
        <w:rPr>
          <w:ins w:id="6787" w:author="Joo, Hye@ARB" w:date="2026-06-04T22:49:00Z"/>
          <w:rFonts w:ascii="Arial" w:eastAsia="Aptos" w:hAnsi="Arial" w:cs="Arial"/>
          <w:i/>
          <w:iCs/>
          <w:color w:val="404040"/>
          <w:kern w:val="2"/>
          <w:sz w:val="24"/>
          <w:szCs w:val="24"/>
          <w14:ligatures w14:val="standardContextual"/>
        </w:rPr>
      </w:pPr>
      <w:ins w:id="6788" w:author="Joo, Hye@ARB" w:date="2026-06-04T22:49:00Z">
        <w:r w:rsidRPr="00433CDE">
          <w:rPr>
            <w:rFonts w:ascii="Arial" w:eastAsia="Aptos" w:hAnsi="Arial" w:cs="Arial"/>
            <w:i/>
            <w:iCs/>
            <w:color w:val="404040"/>
            <w:kern w:val="2"/>
            <w:sz w:val="24"/>
            <w:szCs w:val="24"/>
            <w14:ligatures w14:val="standardContextual"/>
          </w:rPr>
          <w:t>Changes in Small Volume and Intermediate Volume Manufacturer Status.</w:t>
        </w:r>
        <w:r w:rsidRPr="00433CDE">
          <w:rPr>
            <w:rFonts w:ascii="Arial" w:eastAsia="Aptos" w:hAnsi="Arial" w:cs="Arial"/>
            <w:i/>
            <w:iCs/>
            <w:color w:val="404040"/>
            <w:kern w:val="2"/>
            <w:sz w:val="24"/>
            <w:szCs w:val="24"/>
            <w14:ligatures w14:val="standardContextual"/>
          </w:rPr>
          <w:br/>
        </w:r>
      </w:ins>
    </w:p>
    <w:p w14:paraId="6B95C87E" w14:textId="77777777" w:rsidR="00433CDE" w:rsidRPr="00433CDE" w:rsidRDefault="00433CDE" w:rsidP="00D63C32">
      <w:pPr>
        <w:numPr>
          <w:ilvl w:val="0"/>
          <w:numId w:val="67"/>
        </w:numPr>
        <w:spacing w:line="278" w:lineRule="auto"/>
        <w:contextualSpacing/>
        <w:rPr>
          <w:ins w:id="6789" w:author="Joo, Hye@ARB" w:date="2026-06-04T22:49:00Z"/>
          <w:rFonts w:ascii="Arial" w:eastAsia="Aptos" w:hAnsi="Arial" w:cs="Arial"/>
          <w:color w:val="404040"/>
          <w:kern w:val="2"/>
          <w:sz w:val="24"/>
          <w:szCs w:val="24"/>
          <w14:ligatures w14:val="standardContextual"/>
        </w:rPr>
      </w:pPr>
      <w:ins w:id="6790" w:author="Joo, Hye@ARB" w:date="2026-06-04T22:49:00Z">
        <w:r w:rsidRPr="00433CDE">
          <w:rPr>
            <w:rFonts w:ascii="Arial" w:eastAsia="Aptos" w:hAnsi="Arial" w:cs="Arial"/>
            <w:i/>
            <w:iCs/>
            <w:color w:val="404040"/>
            <w:kern w:val="2"/>
            <w:sz w:val="24"/>
            <w:szCs w:val="24"/>
            <w14:ligatures w14:val="standardContextual"/>
          </w:rPr>
          <w:t>Increases in California Production Volume</w:t>
        </w:r>
        <w:r w:rsidRPr="00433CDE">
          <w:rPr>
            <w:rFonts w:ascii="Arial" w:eastAsia="Aptos" w:hAnsi="Arial" w:cs="Arial"/>
            <w:color w:val="404040"/>
            <w:kern w:val="2"/>
            <w:sz w:val="24"/>
            <w:szCs w:val="24"/>
            <w14:ligatures w14:val="standardContextual"/>
          </w:rPr>
          <w:t xml:space="preserve">. In 2018 and subsequent model years, if a small volume manufacturer's average California production volume exceeds 4,500 units of new PCs, LDTs, and MDVs based on the average number of vehicles produced and delivered for sale for the three previous consecutive model years (i.e., total production volume exceeds 13,500 vehicles in a three-year period), for three consecutive averages, the manufacturer shall no longer be treated as a small volume manufacturer, and must comply with the ZEV requirements for intermediate volume manufacturers beginning with the next model year after the last model year of the third consecutive average. For example, if (a small volume) Manufacturer A exceeds 4,500 PCs, LDTs, and MDVs for their 2018 - 2020, 2019 - 2021, and 2020 - 2022 model year averages, Manufacturer A would be subject to intermediate volume requirements starting in 2023 model year. </w:t>
        </w:r>
      </w:ins>
    </w:p>
    <w:p w14:paraId="6C396ED9" w14:textId="77777777" w:rsidR="00433CDE" w:rsidRPr="00433CDE" w:rsidRDefault="00433CDE" w:rsidP="00433CDE">
      <w:pPr>
        <w:spacing w:line="278" w:lineRule="auto"/>
        <w:ind w:left="1440"/>
        <w:rPr>
          <w:ins w:id="6791" w:author="Joo, Hye@ARB" w:date="2026-06-04T22:49:00Z"/>
          <w:rFonts w:ascii="Arial" w:eastAsia="Aptos" w:hAnsi="Arial" w:cs="Arial"/>
          <w:color w:val="404040"/>
          <w:kern w:val="2"/>
          <w:sz w:val="24"/>
          <w:szCs w:val="24"/>
          <w14:ligatures w14:val="standardContextual"/>
        </w:rPr>
      </w:pPr>
      <w:ins w:id="6792" w:author="Joo, Hye@ARB" w:date="2026-06-04T22:49:00Z">
        <w:r w:rsidRPr="00433CDE">
          <w:rPr>
            <w:rFonts w:ascii="Arial" w:eastAsia="Aptos" w:hAnsi="Arial" w:cs="Arial"/>
            <w:color w:val="404040"/>
            <w:kern w:val="2"/>
            <w:sz w:val="24"/>
            <w:szCs w:val="24"/>
            <w14:ligatures w14:val="standardContextual"/>
          </w:rPr>
          <w:t xml:space="preserve">If an intermediate volume manufacturer's average California production volume exceeds 20,000 units of new PCs, LDTs, and MDVs based on the average number of vehicles produced and delivered for sale for the three previous consecutive model years (i.e., total production volume exceeds 60,000 vehicles in a three-year period), for three consecutive averages, the manufacturer shall no longer be treated as an intermediate volume manufacturer and shall comply with the ZEV requirements for large volume manufacturers beginning with the next model year after the last model year of the third consecutive average. For example, if (an intermediate volume) Manufacturer B exceeds 20,000 PCs, LDTs, and MDVs for its 2018 - 2020, 2019 - 2021, and 2020 - 2022 average, Manufacturer B would be subject to large volume manufacturer requirements starting in 2023 model year. Any new requirement described in </w:t>
        </w:r>
        <w:proofErr w:type="gramStart"/>
        <w:r w:rsidRPr="00433CDE">
          <w:rPr>
            <w:rFonts w:ascii="Arial" w:eastAsia="Aptos" w:hAnsi="Arial" w:cs="Arial"/>
            <w:color w:val="404040"/>
            <w:kern w:val="2"/>
            <w:sz w:val="24"/>
            <w:szCs w:val="24"/>
            <w14:ligatures w14:val="standardContextual"/>
          </w:rPr>
          <w:t>the this</w:t>
        </w:r>
        <w:proofErr w:type="gramEnd"/>
        <w:r w:rsidRPr="00433CDE">
          <w:rPr>
            <w:rFonts w:ascii="Arial" w:eastAsia="Aptos" w:hAnsi="Arial" w:cs="Arial"/>
            <w:color w:val="404040"/>
            <w:kern w:val="2"/>
            <w:sz w:val="24"/>
            <w:szCs w:val="24"/>
            <w14:ligatures w14:val="standardContextual"/>
          </w:rPr>
          <w:t xml:space="preserve"> subdivision will begin with the next model year after the last model year of the third consecutive average when a manufacturer ceases to be a small or intermediate volume manufacturer in 2018 or subsequent years due to the aggregation requirements in majority ownership situations.</w:t>
        </w:r>
      </w:ins>
    </w:p>
    <w:p w14:paraId="725E7C61" w14:textId="77777777" w:rsidR="00433CDE" w:rsidRPr="00433CDE" w:rsidRDefault="00433CDE" w:rsidP="00D63C32">
      <w:pPr>
        <w:numPr>
          <w:ilvl w:val="0"/>
          <w:numId w:val="67"/>
        </w:numPr>
        <w:spacing w:line="278" w:lineRule="auto"/>
        <w:contextualSpacing/>
        <w:rPr>
          <w:ins w:id="6793" w:author="Joo, Hye@ARB" w:date="2026-06-04T22:49:00Z"/>
          <w:rFonts w:ascii="Arial" w:eastAsia="Aptos" w:hAnsi="Arial" w:cs="Arial"/>
          <w:color w:val="404040"/>
          <w:kern w:val="2"/>
          <w:sz w:val="24"/>
          <w:szCs w:val="24"/>
          <w14:ligatures w14:val="standardContextual"/>
        </w:rPr>
      </w:pPr>
      <w:ins w:id="6794" w:author="Joo, Hye@ARB" w:date="2026-06-04T22:49:00Z">
        <w:r w:rsidRPr="00433CDE">
          <w:rPr>
            <w:rFonts w:ascii="Arial" w:eastAsia="Aptos" w:hAnsi="Arial" w:cs="Arial"/>
            <w:i/>
            <w:iCs/>
            <w:color w:val="404040"/>
            <w:kern w:val="2"/>
            <w:sz w:val="24"/>
            <w:szCs w:val="24"/>
            <w14:ligatures w14:val="standardContextual"/>
          </w:rPr>
          <w:t>Decreases in California Production Volume</w:t>
        </w:r>
        <w:r w:rsidRPr="00433CDE">
          <w:rPr>
            <w:rFonts w:ascii="Arial" w:eastAsia="Aptos" w:hAnsi="Arial" w:cs="Arial"/>
            <w:color w:val="404040"/>
            <w:kern w:val="2"/>
            <w:sz w:val="24"/>
            <w:szCs w:val="24"/>
            <w14:ligatures w14:val="standardContextual"/>
          </w:rPr>
          <w:t xml:space="preserve">. If a manufacturer's average California production volume falls below 4,500 or 20,000 units of new PCs, </w:t>
        </w:r>
        <w:r w:rsidRPr="00433CDE">
          <w:rPr>
            <w:rFonts w:ascii="Arial" w:eastAsia="Aptos" w:hAnsi="Arial" w:cs="Arial"/>
            <w:color w:val="404040"/>
            <w:kern w:val="2"/>
            <w:sz w:val="24"/>
            <w:szCs w:val="24"/>
            <w14:ligatures w14:val="standardContextual"/>
          </w:rPr>
          <w:lastRenderedPageBreak/>
          <w:t xml:space="preserve">LDT1 and 2s, and MDVs, based on the average number of vehicles produced and delivered for sale for the three previous consecutive model years, for three consecutive averages, the manufacturer shall be treated as a small volume or intermediate volume manufacturer, as applicable, and shall be subject to the requirements for a small volume or intermediate volume manufacturer beginning with the next model year. For example, if Manufacturer C falls below 20,000 PCs, LDTs, and MDVs for its 2019 - 2021, 2020 - 2022, and 2021 - 2023 averages, Manufacturer C would be subject to IVM requirements starting in 2024 model year. </w:t>
        </w:r>
        <w:r w:rsidRPr="00433CDE">
          <w:rPr>
            <w:rFonts w:ascii="Arial" w:eastAsia="Aptos" w:hAnsi="Arial" w:cs="Arial"/>
            <w:color w:val="404040"/>
            <w:kern w:val="2"/>
            <w:sz w:val="24"/>
            <w:szCs w:val="24"/>
            <w14:ligatures w14:val="standardContextual"/>
          </w:rPr>
          <w:br/>
        </w:r>
      </w:ins>
    </w:p>
    <w:p w14:paraId="2DD697B1" w14:textId="77777777" w:rsidR="00433CDE" w:rsidRPr="00433CDE" w:rsidRDefault="00433CDE" w:rsidP="00D63C32">
      <w:pPr>
        <w:numPr>
          <w:ilvl w:val="0"/>
          <w:numId w:val="67"/>
        </w:numPr>
        <w:spacing w:line="278" w:lineRule="auto"/>
        <w:contextualSpacing/>
        <w:rPr>
          <w:ins w:id="6795" w:author="Joo, Hye@ARB" w:date="2026-06-04T22:49:00Z"/>
          <w:rFonts w:ascii="Arial" w:eastAsia="Aptos" w:hAnsi="Arial" w:cs="Arial"/>
          <w:color w:val="404040"/>
          <w:kern w:val="2"/>
          <w:sz w:val="24"/>
          <w:szCs w:val="24"/>
          <w14:ligatures w14:val="standardContextual"/>
        </w:rPr>
      </w:pPr>
      <w:ins w:id="6796" w:author="Joo, Hye@ARB" w:date="2026-06-04T22:49:00Z">
        <w:r w:rsidRPr="00433CDE">
          <w:rPr>
            <w:rFonts w:ascii="Arial" w:eastAsia="Aptos" w:hAnsi="Arial" w:cs="Arial"/>
            <w:i/>
            <w:iCs/>
            <w:color w:val="404040"/>
            <w:kern w:val="2"/>
            <w:sz w:val="24"/>
            <w:szCs w:val="24"/>
            <w14:ligatures w14:val="standardContextual"/>
          </w:rPr>
          <w:t>Calculating California Production Volume in Change of Ownership Situations</w:t>
        </w:r>
        <w:r w:rsidRPr="00433CDE">
          <w:rPr>
            <w:rFonts w:ascii="Arial" w:eastAsia="Aptos" w:hAnsi="Arial" w:cs="Arial"/>
            <w:color w:val="404040"/>
            <w:kern w:val="2"/>
            <w:sz w:val="24"/>
            <w:szCs w:val="24"/>
            <w14:ligatures w14:val="standardContextual"/>
          </w:rPr>
          <w:t>. Where a manufacturer experiences a change in ownership in a particular model year, the change will affect application of the aggregation requirements on the manufacturer starting with the next model year. When a manufacturer is simultaneously producing two model years of vehicles at the time of a change of ownership, the basis of determining next model year must be the earlier model year. The manufacturer's small or intermediate volume manufacturer status for the next model year shall be based on the average California production volume in the three previous consecutive model years of those manufacturers whose production volumes must be aggregated for that next model year. For example, where a change of ownership during the 2019 calendar year occurs and the manufacturer is producing both 2019 and 2020 model year vehicles resulting in a requirement that the production volume of Manufacturer A be aggregated with the production volume of Manufacturer B, Manufacturer A's status for the 2020 model year will be based on the production volumes of Manufacturers A and B in the 2017 - 2019 model years. Where the production volume of Manufacturer A must be aggregated with the production volumes of Manufacturers B and C for the 2019 model year, and during that model year a change in ownership eliminates the requirement that Manufacturer B's production volume be aggregated with Manufacturer A's, Manufacturer A's status for the 2020 model year will be based on the production volumes of Manufacturers A and C in the 2017 - 2019 model years. In either case, the lead time provisions in subdivisions 1962.2.1(b)(7)(A) and (B) will apply.</w:t>
        </w:r>
        <w:r w:rsidRPr="00433CDE">
          <w:rPr>
            <w:rFonts w:ascii="Arial" w:eastAsia="Aptos" w:hAnsi="Arial" w:cs="Arial"/>
            <w:color w:val="404040"/>
            <w:kern w:val="2"/>
            <w:sz w:val="24"/>
            <w:szCs w:val="24"/>
            <w14:ligatures w14:val="standardContextual"/>
          </w:rPr>
          <w:br/>
        </w:r>
      </w:ins>
    </w:p>
    <w:p w14:paraId="1C861DEC" w14:textId="77777777" w:rsidR="00433CDE" w:rsidRPr="00433CDE" w:rsidRDefault="00433CDE" w:rsidP="00D63C32">
      <w:pPr>
        <w:numPr>
          <w:ilvl w:val="0"/>
          <w:numId w:val="62"/>
        </w:numPr>
        <w:spacing w:line="278" w:lineRule="auto"/>
        <w:contextualSpacing/>
        <w:rPr>
          <w:ins w:id="6797" w:author="Joo, Hye@ARB" w:date="2026-06-04T22:49:00Z"/>
          <w:rFonts w:ascii="Arial" w:eastAsia="Aptos" w:hAnsi="Arial" w:cs="Arial"/>
          <w:i/>
          <w:iCs/>
          <w:color w:val="404040"/>
          <w:kern w:val="2"/>
          <w:sz w:val="24"/>
          <w:szCs w:val="24"/>
          <w14:ligatures w14:val="standardContextual"/>
        </w:rPr>
      </w:pPr>
      <w:ins w:id="6798" w:author="Joo, Hye@ARB" w:date="2026-06-04T22:49:00Z">
        <w:r w:rsidRPr="00433CDE">
          <w:rPr>
            <w:rFonts w:ascii="Arial" w:eastAsia="Aptos" w:hAnsi="Arial" w:cs="Arial"/>
            <w:i/>
            <w:iCs/>
            <w:color w:val="404040"/>
            <w:kern w:val="2"/>
            <w:sz w:val="24"/>
            <w:szCs w:val="24"/>
            <w14:ligatures w14:val="standardContextual"/>
          </w:rPr>
          <w:t>Transitional Zero-Emission Vehicles (TZEV).</w:t>
        </w:r>
        <w:r w:rsidRPr="00433CDE">
          <w:rPr>
            <w:rFonts w:ascii="Arial" w:eastAsia="Aptos" w:hAnsi="Arial" w:cs="Arial"/>
            <w:i/>
            <w:iCs/>
            <w:color w:val="404040"/>
            <w:kern w:val="2"/>
            <w:sz w:val="24"/>
            <w:szCs w:val="24"/>
            <w14:ligatures w14:val="standardContextual"/>
          </w:rPr>
          <w:br/>
        </w:r>
      </w:ins>
    </w:p>
    <w:p w14:paraId="6036982F" w14:textId="77777777" w:rsidR="00433CDE" w:rsidRPr="00433CDE" w:rsidRDefault="00433CDE" w:rsidP="00D63C32">
      <w:pPr>
        <w:numPr>
          <w:ilvl w:val="0"/>
          <w:numId w:val="68"/>
        </w:numPr>
        <w:spacing w:line="278" w:lineRule="auto"/>
        <w:contextualSpacing/>
        <w:rPr>
          <w:ins w:id="6799" w:author="Joo, Hye@ARB" w:date="2026-06-04T22:49:00Z"/>
          <w:rFonts w:ascii="Arial" w:eastAsia="Aptos" w:hAnsi="Arial" w:cs="Arial"/>
          <w:color w:val="404040"/>
          <w:kern w:val="2"/>
          <w:sz w:val="24"/>
          <w:szCs w:val="24"/>
          <w14:ligatures w14:val="standardContextual"/>
        </w:rPr>
      </w:pPr>
      <w:ins w:id="6800" w:author="Joo, Hye@ARB" w:date="2026-06-04T22:49:00Z">
        <w:r w:rsidRPr="00433CDE">
          <w:rPr>
            <w:rFonts w:ascii="Arial" w:eastAsia="Aptos" w:hAnsi="Arial" w:cs="Arial"/>
            <w:i/>
            <w:iCs/>
            <w:color w:val="404040"/>
            <w:kern w:val="2"/>
            <w:sz w:val="24"/>
            <w:szCs w:val="24"/>
            <w14:ligatures w14:val="standardContextual"/>
          </w:rPr>
          <w:lastRenderedPageBreak/>
          <w:t>Introduction</w:t>
        </w:r>
        <w:r w:rsidRPr="00433CDE">
          <w:rPr>
            <w:rFonts w:ascii="Arial" w:eastAsia="Aptos" w:hAnsi="Arial" w:cs="Arial"/>
            <w:color w:val="404040"/>
            <w:kern w:val="2"/>
            <w:sz w:val="24"/>
            <w:szCs w:val="24"/>
            <w14:ligatures w14:val="standardContextual"/>
          </w:rPr>
          <w:t>. This subdivision 1962.2.1(c) sets forth the criteria for identifying vehicles delivered for sale in California as TZEVs.</w:t>
        </w:r>
        <w:r w:rsidRPr="00433CDE">
          <w:rPr>
            <w:rFonts w:ascii="Arial" w:eastAsia="Aptos" w:hAnsi="Arial" w:cs="Arial"/>
            <w:color w:val="404040"/>
            <w:kern w:val="2"/>
            <w:sz w:val="24"/>
            <w:szCs w:val="24"/>
            <w14:ligatures w14:val="standardContextual"/>
          </w:rPr>
          <w:br/>
        </w:r>
      </w:ins>
    </w:p>
    <w:p w14:paraId="29793EC8" w14:textId="77777777" w:rsidR="00433CDE" w:rsidRPr="00433CDE" w:rsidRDefault="00433CDE" w:rsidP="00D63C32">
      <w:pPr>
        <w:numPr>
          <w:ilvl w:val="0"/>
          <w:numId w:val="68"/>
        </w:numPr>
        <w:spacing w:line="278" w:lineRule="auto"/>
        <w:contextualSpacing/>
        <w:rPr>
          <w:ins w:id="6801" w:author="Joo, Hye@ARB" w:date="2026-06-04T22:49:00Z"/>
          <w:rFonts w:ascii="Arial" w:eastAsia="Aptos" w:hAnsi="Arial" w:cs="Arial"/>
          <w:color w:val="404040"/>
          <w:kern w:val="2"/>
          <w:sz w:val="24"/>
          <w:szCs w:val="24"/>
          <w14:ligatures w14:val="standardContextual"/>
        </w:rPr>
      </w:pPr>
      <w:ins w:id="6802" w:author="Joo, Hye@ARB" w:date="2026-06-04T22:49:00Z">
        <w:r w:rsidRPr="00433CDE">
          <w:rPr>
            <w:rFonts w:ascii="Arial" w:eastAsia="Aptos" w:hAnsi="Arial" w:cs="Arial"/>
            <w:i/>
            <w:iCs/>
            <w:color w:val="404040"/>
            <w:kern w:val="2"/>
            <w:sz w:val="24"/>
            <w:szCs w:val="24"/>
            <w14:ligatures w14:val="standardContextual"/>
          </w:rPr>
          <w:t>TZEV Requirements</w:t>
        </w:r>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In order for</w:t>
        </w:r>
        <w:proofErr w:type="gramEnd"/>
        <w:r w:rsidRPr="00433CDE">
          <w:rPr>
            <w:rFonts w:ascii="Arial" w:eastAsia="Aptos" w:hAnsi="Arial" w:cs="Arial"/>
            <w:color w:val="404040"/>
            <w:kern w:val="2"/>
            <w:sz w:val="24"/>
            <w:szCs w:val="24"/>
            <w14:ligatures w14:val="standardContextual"/>
          </w:rPr>
          <w:t xml:space="preserve"> a vehicle to be eligible to receive a ZEV allowance, the manufacturer must demonstrate compliance with </w:t>
        </w:r>
        <w:proofErr w:type="gramStart"/>
        <w:r w:rsidRPr="00433CDE">
          <w:rPr>
            <w:rFonts w:ascii="Arial" w:eastAsia="Aptos" w:hAnsi="Arial" w:cs="Arial"/>
            <w:color w:val="404040"/>
            <w:kern w:val="2"/>
            <w:sz w:val="24"/>
            <w:szCs w:val="24"/>
            <w14:ligatures w14:val="standardContextual"/>
          </w:rPr>
          <w:t>all of</w:t>
        </w:r>
        <w:proofErr w:type="gramEnd"/>
        <w:r w:rsidRPr="00433CDE">
          <w:rPr>
            <w:rFonts w:ascii="Arial" w:eastAsia="Aptos" w:hAnsi="Arial" w:cs="Arial"/>
            <w:color w:val="404040"/>
            <w:kern w:val="2"/>
            <w:sz w:val="24"/>
            <w:szCs w:val="24"/>
            <w14:ligatures w14:val="standardContextual"/>
          </w:rPr>
          <w:t xml:space="preserve"> the following requirements:</w:t>
        </w:r>
        <w:r w:rsidRPr="00433CDE">
          <w:rPr>
            <w:rFonts w:ascii="Arial" w:eastAsia="Aptos" w:hAnsi="Arial" w:cs="Arial"/>
            <w:color w:val="404040"/>
            <w:kern w:val="2"/>
            <w:sz w:val="24"/>
            <w:szCs w:val="24"/>
            <w14:ligatures w14:val="standardContextual"/>
          </w:rPr>
          <w:br/>
        </w:r>
      </w:ins>
    </w:p>
    <w:p w14:paraId="2B6A543A" w14:textId="17B19BE0" w:rsidR="00433CDE" w:rsidRPr="00433CDE" w:rsidRDefault="00433CDE" w:rsidP="00D63C32">
      <w:pPr>
        <w:numPr>
          <w:ilvl w:val="0"/>
          <w:numId w:val="69"/>
        </w:numPr>
        <w:spacing w:line="278" w:lineRule="auto"/>
        <w:contextualSpacing/>
        <w:rPr>
          <w:ins w:id="6803" w:author="Joo, Hye@ARB" w:date="2026-06-04T22:49:00Z"/>
          <w:rFonts w:ascii="Arial" w:eastAsia="Aptos" w:hAnsi="Arial" w:cs="Arial"/>
          <w:color w:val="404040"/>
          <w:kern w:val="2"/>
          <w:sz w:val="24"/>
          <w:szCs w:val="24"/>
          <w14:ligatures w14:val="standardContextual"/>
        </w:rPr>
      </w:pPr>
      <w:ins w:id="6804" w:author="Joo, Hye@ARB" w:date="2026-06-04T22:49:00Z">
        <w:r w:rsidRPr="00433CDE">
          <w:rPr>
            <w:rFonts w:ascii="Arial" w:eastAsia="Aptos" w:hAnsi="Arial" w:cs="Arial"/>
            <w:i/>
            <w:iCs/>
            <w:color w:val="404040"/>
            <w:kern w:val="2"/>
            <w:sz w:val="24"/>
            <w:szCs w:val="24"/>
            <w14:ligatures w14:val="standardContextual"/>
          </w:rPr>
          <w:t>SULEV Standards</w:t>
        </w:r>
        <w:r w:rsidRPr="00433CDE">
          <w:rPr>
            <w:rFonts w:ascii="Arial" w:eastAsia="Aptos" w:hAnsi="Arial" w:cs="Arial"/>
            <w:color w:val="404040"/>
            <w:kern w:val="2"/>
            <w:sz w:val="24"/>
            <w:szCs w:val="24"/>
            <w14:ligatures w14:val="standardContextual"/>
          </w:rPr>
          <w:t>. Certify the vehicle to the 150,000-mile SULEV 20 or 30 exhaust emission standards for PCs and LDTs in subdivision 1961.2(a)(1). Bi-fuel, fuel flexible and dual-fuel vehicles must certify to the applicable 150,000-mile SULEV 20 or 30 exhaust emission standards when</w:t>
        </w:r>
      </w:ins>
      <w:r w:rsidR="009A0CA6">
        <w:rPr>
          <w:rFonts w:ascii="Arial" w:eastAsia="Aptos" w:hAnsi="Arial" w:cs="Arial"/>
          <w:color w:val="404040"/>
          <w:kern w:val="2"/>
          <w:sz w:val="24"/>
          <w:szCs w:val="24"/>
          <w14:ligatures w14:val="standardContextual"/>
        </w:rPr>
        <w:t xml:space="preserve"> </w:t>
      </w:r>
      <w:ins w:id="6805" w:author="Joo, Hye@ARB" w:date="2026-06-04T22:49:00Z">
        <w:r w:rsidRPr="00433CDE">
          <w:rPr>
            <w:rFonts w:ascii="Arial" w:eastAsia="Aptos" w:hAnsi="Arial" w:cs="Arial"/>
            <w:color w:val="404040"/>
            <w:kern w:val="2"/>
            <w:sz w:val="24"/>
            <w:szCs w:val="24"/>
            <w14:ligatures w14:val="standardContextual"/>
          </w:rPr>
          <w:t>operating on both fuels. Manufacturers may certify 2018 and 2019 TZEVs to the 150,000-mile SULEV exhaust emission standards for PCs and LDTs in subdivision 1961(a)(1);</w:t>
        </w:r>
        <w:r w:rsidRPr="00433CDE">
          <w:rPr>
            <w:rFonts w:ascii="Arial" w:eastAsia="Aptos" w:hAnsi="Arial" w:cs="Arial"/>
            <w:color w:val="404040"/>
            <w:kern w:val="2"/>
            <w:sz w:val="24"/>
            <w:szCs w:val="24"/>
            <w14:ligatures w14:val="standardContextual"/>
          </w:rPr>
          <w:br/>
        </w:r>
      </w:ins>
    </w:p>
    <w:p w14:paraId="292DF92F" w14:textId="77777777" w:rsidR="00433CDE" w:rsidRPr="00433CDE" w:rsidRDefault="00433CDE" w:rsidP="00D63C32">
      <w:pPr>
        <w:numPr>
          <w:ilvl w:val="0"/>
          <w:numId w:val="69"/>
        </w:numPr>
        <w:spacing w:line="278" w:lineRule="auto"/>
        <w:contextualSpacing/>
        <w:rPr>
          <w:ins w:id="6806" w:author="Joo, Hye@ARB" w:date="2026-06-04T22:49:00Z"/>
          <w:rFonts w:ascii="Arial" w:eastAsia="Aptos" w:hAnsi="Arial" w:cs="Arial"/>
          <w:color w:val="404040"/>
          <w:kern w:val="2"/>
          <w:sz w:val="24"/>
          <w:szCs w:val="24"/>
          <w14:ligatures w14:val="standardContextual"/>
        </w:rPr>
      </w:pPr>
      <w:ins w:id="6807" w:author="Joo, Hye@ARB" w:date="2026-06-04T22:49:00Z">
        <w:r w:rsidRPr="00433CDE">
          <w:rPr>
            <w:rFonts w:ascii="Arial" w:eastAsia="Aptos" w:hAnsi="Arial" w:cs="Arial"/>
            <w:i/>
            <w:iCs/>
            <w:color w:val="404040"/>
            <w:kern w:val="2"/>
            <w:sz w:val="24"/>
            <w:szCs w:val="24"/>
            <w14:ligatures w14:val="standardContextual"/>
          </w:rPr>
          <w:t>Evaporative Emissions</w:t>
        </w:r>
        <w:r w:rsidRPr="00433CDE">
          <w:rPr>
            <w:rFonts w:ascii="Arial" w:eastAsia="Aptos" w:hAnsi="Arial" w:cs="Arial"/>
            <w:color w:val="404040"/>
            <w:kern w:val="2"/>
            <w:sz w:val="24"/>
            <w:szCs w:val="24"/>
            <w14:ligatures w14:val="standardContextual"/>
          </w:rPr>
          <w:t>. Certify the vehicle to the evaporative emission standards in subdivision 1976(b)(1)(G) or 1976(b)(1)(E);</w:t>
        </w:r>
        <w:r w:rsidRPr="00433CDE">
          <w:rPr>
            <w:rFonts w:ascii="Arial" w:eastAsia="Aptos" w:hAnsi="Arial" w:cs="Arial"/>
            <w:color w:val="404040"/>
            <w:kern w:val="2"/>
            <w:sz w:val="24"/>
            <w:szCs w:val="24"/>
            <w14:ligatures w14:val="standardContextual"/>
          </w:rPr>
          <w:br/>
        </w:r>
      </w:ins>
    </w:p>
    <w:p w14:paraId="63BD37D2" w14:textId="77777777" w:rsidR="00433CDE" w:rsidRPr="00433CDE" w:rsidRDefault="00433CDE" w:rsidP="00D63C32">
      <w:pPr>
        <w:numPr>
          <w:ilvl w:val="0"/>
          <w:numId w:val="69"/>
        </w:numPr>
        <w:spacing w:line="278" w:lineRule="auto"/>
        <w:contextualSpacing/>
        <w:rPr>
          <w:ins w:id="6808" w:author="Joo, Hye@ARB" w:date="2026-06-04T22:49:00Z"/>
          <w:rFonts w:ascii="Arial" w:eastAsia="Aptos" w:hAnsi="Arial" w:cs="Arial"/>
          <w:color w:val="404040"/>
          <w:kern w:val="2"/>
          <w:sz w:val="24"/>
          <w:szCs w:val="24"/>
          <w14:ligatures w14:val="standardContextual"/>
        </w:rPr>
      </w:pPr>
      <w:ins w:id="6809" w:author="Joo, Hye@ARB" w:date="2026-06-04T22:49:00Z">
        <w:r w:rsidRPr="00433CDE">
          <w:rPr>
            <w:rFonts w:ascii="Arial" w:eastAsia="Aptos" w:hAnsi="Arial" w:cs="Arial"/>
            <w:i/>
            <w:iCs/>
            <w:color w:val="404040"/>
            <w:kern w:val="2"/>
            <w:sz w:val="24"/>
            <w:szCs w:val="24"/>
            <w14:ligatures w14:val="standardContextual"/>
          </w:rPr>
          <w:t>OBD</w:t>
        </w:r>
        <w:r w:rsidRPr="00433CDE">
          <w:rPr>
            <w:rFonts w:ascii="Arial" w:eastAsia="Aptos" w:hAnsi="Arial" w:cs="Arial"/>
            <w:color w:val="404040"/>
            <w:kern w:val="2"/>
            <w:sz w:val="24"/>
            <w:szCs w:val="24"/>
            <w14:ligatures w14:val="standardContextual"/>
          </w:rPr>
          <w:t>. Certify that the vehicle will meet the applicable on-board diagnostic requirements in sections 1968.1 or 1968.2, as applicable, for 150,000 miles; and</w:t>
        </w:r>
        <w:r w:rsidRPr="00433CDE">
          <w:rPr>
            <w:rFonts w:ascii="Arial" w:eastAsia="Aptos" w:hAnsi="Arial" w:cs="Arial"/>
            <w:color w:val="404040"/>
            <w:kern w:val="2"/>
            <w:sz w:val="24"/>
            <w:szCs w:val="24"/>
            <w14:ligatures w14:val="standardContextual"/>
          </w:rPr>
          <w:br/>
        </w:r>
      </w:ins>
    </w:p>
    <w:p w14:paraId="6D135285" w14:textId="77777777" w:rsidR="00433CDE" w:rsidRPr="00433CDE" w:rsidRDefault="00433CDE" w:rsidP="00D63C32">
      <w:pPr>
        <w:numPr>
          <w:ilvl w:val="0"/>
          <w:numId w:val="69"/>
        </w:numPr>
        <w:spacing w:line="278" w:lineRule="auto"/>
        <w:contextualSpacing/>
        <w:rPr>
          <w:ins w:id="6810" w:author="Joo, Hye@ARB" w:date="2026-06-04T22:49:00Z"/>
          <w:rFonts w:ascii="Arial" w:eastAsia="Aptos" w:hAnsi="Arial" w:cs="Arial"/>
          <w:color w:val="404040"/>
          <w:kern w:val="2"/>
          <w:sz w:val="24"/>
          <w:szCs w:val="24"/>
          <w14:ligatures w14:val="standardContextual"/>
        </w:rPr>
      </w:pPr>
      <w:ins w:id="6811" w:author="Joo, Hye@ARB" w:date="2026-06-04T22:49:00Z">
        <w:r w:rsidRPr="00433CDE">
          <w:rPr>
            <w:rFonts w:ascii="Arial" w:eastAsia="Aptos" w:hAnsi="Arial" w:cs="Arial"/>
            <w:i/>
            <w:iCs/>
            <w:color w:val="404040"/>
            <w:kern w:val="2"/>
            <w:sz w:val="24"/>
            <w:szCs w:val="24"/>
            <w14:ligatures w14:val="standardContextual"/>
          </w:rPr>
          <w:t>Extended Warranty</w:t>
        </w:r>
        <w:r w:rsidRPr="00433CDE">
          <w:rPr>
            <w:rFonts w:ascii="Arial" w:eastAsia="Aptos" w:hAnsi="Arial" w:cs="Arial"/>
            <w:color w:val="404040"/>
            <w:kern w:val="2"/>
            <w:sz w:val="24"/>
            <w:szCs w:val="24"/>
            <w14:ligatures w14:val="standardContextual"/>
          </w:rPr>
          <w:t>. Extend the performance and defects warranty period set forth in subdivisions 2037(b)(2) and 2038(b)(2) to 15 years or 150,000 miles, whichever occurs first except that the time period is to be 10 years for a zero-emission energy storage device used for traction power (such as a battery, ultracapacitor, or other electric storage device).</w:t>
        </w:r>
        <w:r w:rsidRPr="00433CDE">
          <w:rPr>
            <w:rFonts w:ascii="Arial" w:eastAsia="Aptos" w:hAnsi="Arial" w:cs="Arial"/>
            <w:color w:val="404040"/>
            <w:kern w:val="2"/>
            <w:sz w:val="24"/>
            <w:szCs w:val="24"/>
            <w14:ligatures w14:val="standardContextual"/>
          </w:rPr>
          <w:br/>
        </w:r>
      </w:ins>
    </w:p>
    <w:p w14:paraId="1951B35A" w14:textId="77777777" w:rsidR="00433CDE" w:rsidRPr="00433CDE" w:rsidRDefault="00433CDE" w:rsidP="00D63C32">
      <w:pPr>
        <w:numPr>
          <w:ilvl w:val="0"/>
          <w:numId w:val="68"/>
        </w:numPr>
        <w:spacing w:line="278" w:lineRule="auto"/>
        <w:contextualSpacing/>
        <w:rPr>
          <w:ins w:id="6812" w:author="Joo, Hye@ARB" w:date="2026-06-04T22:49:00Z"/>
          <w:rFonts w:ascii="Arial" w:eastAsia="Aptos" w:hAnsi="Arial" w:cs="Arial"/>
          <w:color w:val="404040"/>
          <w:kern w:val="2"/>
          <w:sz w:val="24"/>
          <w:szCs w:val="24"/>
          <w14:ligatures w14:val="standardContextual"/>
        </w:rPr>
      </w:pPr>
      <w:ins w:id="6813" w:author="Joo, Hye@ARB" w:date="2026-06-04T22:49:00Z">
        <w:r w:rsidRPr="00433CDE">
          <w:rPr>
            <w:rFonts w:ascii="Arial" w:eastAsia="Aptos" w:hAnsi="Arial" w:cs="Arial"/>
            <w:i/>
            <w:iCs/>
            <w:color w:val="404040"/>
            <w:kern w:val="2"/>
            <w:sz w:val="24"/>
            <w:szCs w:val="24"/>
            <w14:ligatures w14:val="standardContextual"/>
          </w:rPr>
          <w:t>Allowances for TZEVs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6E5A410F" w14:textId="77777777" w:rsidR="00433CDE" w:rsidRPr="00433CDE" w:rsidRDefault="00433CDE" w:rsidP="00D63C32">
      <w:pPr>
        <w:numPr>
          <w:ilvl w:val="0"/>
          <w:numId w:val="70"/>
        </w:numPr>
        <w:spacing w:line="278" w:lineRule="auto"/>
        <w:contextualSpacing/>
        <w:rPr>
          <w:ins w:id="6814" w:author="Joo, Hye@ARB" w:date="2026-06-04T22:49:00Z"/>
          <w:rFonts w:ascii="Arial" w:eastAsia="Aptos" w:hAnsi="Arial" w:cs="Arial"/>
          <w:color w:val="404040"/>
          <w:kern w:val="2"/>
          <w:sz w:val="24"/>
          <w:szCs w:val="24"/>
          <w14:ligatures w14:val="standardContextual"/>
        </w:rPr>
      </w:pPr>
      <w:ins w:id="6815" w:author="Joo, Hye@ARB" w:date="2026-06-04T22:49:00Z">
        <w:r w:rsidRPr="00433CDE">
          <w:rPr>
            <w:rFonts w:ascii="Arial" w:eastAsia="Aptos" w:hAnsi="Arial" w:cs="Arial"/>
            <w:i/>
            <w:iCs/>
            <w:color w:val="404040"/>
            <w:kern w:val="2"/>
            <w:sz w:val="24"/>
            <w:szCs w:val="24"/>
            <w14:ligatures w14:val="standardContextual"/>
          </w:rPr>
          <w:t>Zero-Emission Vehicle Miles Traveled TZEV Allowance Calculation</w:t>
        </w:r>
        <w:r w:rsidRPr="00433CDE">
          <w:rPr>
            <w:rFonts w:ascii="Arial" w:eastAsia="Aptos" w:hAnsi="Arial" w:cs="Arial"/>
            <w:color w:val="404040"/>
            <w:kern w:val="2"/>
            <w:sz w:val="24"/>
            <w:szCs w:val="24"/>
            <w14:ligatures w14:val="standardContextual"/>
          </w:rPr>
          <w:t xml:space="preserve">. A vehicle that meets the requirements of subdivision 1962.2.1(c)(2) and has zero-emission vehicle miles traveled (VMT), as defined by and calculated by the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 and measured as equivalent all electric range (EAER) capability will generate an allowance </w:t>
        </w:r>
        <w:r w:rsidRPr="00433CDE">
          <w:rPr>
            <w:rFonts w:ascii="Arial" w:eastAsia="Aptos" w:hAnsi="Arial" w:cs="Arial"/>
            <w:color w:val="404040"/>
            <w:kern w:val="2"/>
            <w:sz w:val="24"/>
            <w:szCs w:val="24"/>
            <w14:ligatures w14:val="standardContextual"/>
          </w:rPr>
          <w:lastRenderedPageBreak/>
          <w:t>according to the following equation:</w:t>
        </w:r>
        <w:r w:rsidRPr="00433CDE">
          <w:rPr>
            <w:rFonts w:ascii="Arial" w:eastAsia="Aptos" w:hAnsi="Arial" w:cs="Arial"/>
            <w:color w:val="404040"/>
            <w:kern w:val="2"/>
            <w:sz w:val="24"/>
            <w:szCs w:val="24"/>
            <w14:ligatures w14:val="standardContextual"/>
          </w:rPr>
          <w:br/>
        </w:r>
      </w:ins>
    </w:p>
    <w:tbl>
      <w:tblPr>
        <w:tblW w:w="7817"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6"/>
        <w:gridCol w:w="4281"/>
      </w:tblGrid>
      <w:tr w:rsidR="00433CDE" w:rsidRPr="00433CDE" w14:paraId="35ADC9F8" w14:textId="77777777">
        <w:trPr>
          <w:trHeight w:val="307"/>
          <w:ins w:id="6816" w:author="Joo, Hye@ARB" w:date="2026-06-04T22:49:00Z"/>
        </w:trPr>
        <w:tc>
          <w:tcPr>
            <w:tcW w:w="3536" w:type="dxa"/>
            <w:vAlign w:val="center"/>
          </w:tcPr>
          <w:p w14:paraId="177ED397"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17" w:author="Joo, Hye@ARB" w:date="2026-06-04T22:49:00Z"/>
                <w:rFonts w:ascii="Arial" w:eastAsia="Times New Roman" w:hAnsi="Arial" w:cs="Arial"/>
                <w:i/>
                <w:sz w:val="24"/>
                <w:szCs w:val="24"/>
              </w:rPr>
            </w:pPr>
            <w:ins w:id="6818" w:author="Joo, Hye@ARB" w:date="2026-06-04T22:49:00Z">
              <w:r w:rsidRPr="00433CDE">
                <w:rPr>
                  <w:rFonts w:ascii="Arial" w:eastAsia="Times New Roman" w:hAnsi="Arial" w:cs="Arial"/>
                  <w:i/>
                  <w:sz w:val="24"/>
                  <w:szCs w:val="24"/>
                </w:rPr>
                <w:t>UDDS Test Cycle Range (AER)</w:t>
              </w:r>
            </w:ins>
          </w:p>
        </w:tc>
        <w:tc>
          <w:tcPr>
            <w:tcW w:w="4281" w:type="dxa"/>
            <w:vAlign w:val="center"/>
          </w:tcPr>
          <w:p w14:paraId="7787F423"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19" w:author="Joo, Hye@ARB" w:date="2026-06-04T22:49:00Z"/>
                <w:rFonts w:ascii="Arial" w:eastAsia="Times New Roman" w:hAnsi="Arial" w:cs="Arial"/>
                <w:i/>
                <w:sz w:val="24"/>
                <w:szCs w:val="24"/>
              </w:rPr>
            </w:pPr>
            <w:ins w:id="6820" w:author="Joo, Hye@ARB" w:date="2026-06-04T22:49:00Z">
              <w:r w:rsidRPr="00433CDE">
                <w:rPr>
                  <w:rFonts w:ascii="Arial" w:eastAsia="Times New Roman" w:hAnsi="Arial" w:cs="Arial"/>
                  <w:i/>
                  <w:sz w:val="24"/>
                  <w:szCs w:val="24"/>
                </w:rPr>
                <w:t xml:space="preserve">Allowance </w:t>
              </w:r>
            </w:ins>
          </w:p>
        </w:tc>
      </w:tr>
      <w:tr w:rsidR="00433CDE" w:rsidRPr="00433CDE" w14:paraId="59D3C273" w14:textId="77777777">
        <w:trPr>
          <w:trHeight w:val="793"/>
          <w:ins w:id="6821" w:author="Joo, Hye@ARB" w:date="2026-06-04T22:49:00Z"/>
        </w:trPr>
        <w:tc>
          <w:tcPr>
            <w:tcW w:w="3536" w:type="dxa"/>
            <w:vAlign w:val="center"/>
          </w:tcPr>
          <w:p w14:paraId="6729EE42"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22" w:author="Joo, Hye@ARB" w:date="2026-06-04T22:49:00Z"/>
                <w:rFonts w:ascii="Arial" w:eastAsia="Times New Roman" w:hAnsi="Arial" w:cs="Arial"/>
                <w:sz w:val="24"/>
                <w:szCs w:val="24"/>
              </w:rPr>
            </w:pPr>
            <w:ins w:id="6823" w:author="Joo, Hye@ARB" w:date="2026-06-04T22:49:00Z">
              <w:r w:rsidRPr="00433CDE">
                <w:rPr>
                  <w:rFonts w:ascii="Arial" w:eastAsia="Times New Roman" w:hAnsi="Arial" w:cs="Arial"/>
                  <w:sz w:val="24"/>
                  <w:szCs w:val="24"/>
                </w:rPr>
                <w:t>&lt;10 all electric miles</w:t>
              </w:r>
            </w:ins>
          </w:p>
        </w:tc>
        <w:tc>
          <w:tcPr>
            <w:tcW w:w="4281" w:type="dxa"/>
            <w:vAlign w:val="center"/>
          </w:tcPr>
          <w:p w14:paraId="4EA63889"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24" w:author="Joo, Hye@ARB" w:date="2026-06-04T22:49:00Z"/>
                <w:rFonts w:ascii="Arial" w:eastAsia="Times New Roman" w:hAnsi="Arial" w:cs="Arial"/>
                <w:sz w:val="24"/>
                <w:szCs w:val="24"/>
              </w:rPr>
            </w:pPr>
            <w:ins w:id="6825" w:author="Joo, Hye@ARB" w:date="2026-06-04T22:49:00Z">
              <w:r w:rsidRPr="00433CDE">
                <w:rPr>
                  <w:rFonts w:ascii="Arial" w:eastAsia="Times New Roman" w:hAnsi="Arial" w:cs="Arial"/>
                  <w:sz w:val="24"/>
                  <w:szCs w:val="24"/>
                </w:rPr>
                <w:t>0.00</w:t>
              </w:r>
            </w:ins>
          </w:p>
        </w:tc>
      </w:tr>
      <w:tr w:rsidR="00433CDE" w:rsidRPr="00433CDE" w14:paraId="5112B393" w14:textId="77777777">
        <w:trPr>
          <w:trHeight w:val="307"/>
          <w:ins w:id="6826" w:author="Joo, Hye@ARB" w:date="2026-06-04T22:49:00Z"/>
        </w:trPr>
        <w:tc>
          <w:tcPr>
            <w:tcW w:w="3536" w:type="dxa"/>
            <w:vAlign w:val="center"/>
          </w:tcPr>
          <w:p w14:paraId="2BD79816"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27" w:author="Joo, Hye@ARB" w:date="2026-06-04T22:49:00Z"/>
                <w:rFonts w:ascii="Arial" w:eastAsia="Times New Roman" w:hAnsi="Arial" w:cs="Arial"/>
                <w:sz w:val="24"/>
                <w:szCs w:val="24"/>
              </w:rPr>
            </w:pPr>
            <w:ins w:id="6828" w:author="Joo, Hye@ARB" w:date="2026-06-04T22:49:00Z">
              <w:r w:rsidRPr="00433CDE">
                <w:rPr>
                  <w:rFonts w:ascii="Arial" w:eastAsia="Times New Roman" w:hAnsi="Arial" w:cs="Arial"/>
                  <w:sz w:val="24"/>
                  <w:szCs w:val="24"/>
                </w:rPr>
                <w:t xml:space="preserve">≥10 all electric miles </w:t>
              </w:r>
            </w:ins>
          </w:p>
        </w:tc>
        <w:tc>
          <w:tcPr>
            <w:tcW w:w="4281" w:type="dxa"/>
            <w:vAlign w:val="center"/>
          </w:tcPr>
          <w:p w14:paraId="08F24376"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29" w:author="Joo, Hye@ARB" w:date="2026-06-04T22:49:00Z"/>
                <w:rFonts w:ascii="Arial" w:eastAsia="Times New Roman" w:hAnsi="Arial" w:cs="Arial"/>
                <w:sz w:val="24"/>
                <w:szCs w:val="24"/>
              </w:rPr>
            </w:pPr>
            <w:ins w:id="6830" w:author="Joo, Hye@ARB" w:date="2026-06-04T22:49:00Z">
              <w:r w:rsidRPr="00433CDE">
                <w:rPr>
                  <w:rFonts w:ascii="Arial" w:eastAsia="Times New Roman" w:hAnsi="Arial" w:cs="Arial"/>
                  <w:sz w:val="24"/>
                  <w:szCs w:val="24"/>
                </w:rPr>
                <w:t>TZEV Credit = [(0.01) * EAER + 0.30]</w:t>
              </w:r>
            </w:ins>
          </w:p>
        </w:tc>
      </w:tr>
      <w:tr w:rsidR="00433CDE" w:rsidRPr="00433CDE" w14:paraId="71EB7AB4" w14:textId="77777777">
        <w:trPr>
          <w:trHeight w:val="342"/>
          <w:ins w:id="6831" w:author="Joo, Hye@ARB" w:date="2026-06-04T22:49:00Z"/>
        </w:trPr>
        <w:tc>
          <w:tcPr>
            <w:tcW w:w="3536" w:type="dxa"/>
            <w:vAlign w:val="center"/>
          </w:tcPr>
          <w:p w14:paraId="557FE099"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32" w:author="Joo, Hye@ARB" w:date="2026-06-04T22:49:00Z"/>
                <w:rFonts w:ascii="Arial" w:eastAsia="Times New Roman" w:hAnsi="Arial" w:cs="Arial"/>
                <w:sz w:val="24"/>
                <w:szCs w:val="24"/>
              </w:rPr>
            </w:pPr>
            <w:ins w:id="6833" w:author="Joo, Hye@ARB" w:date="2026-06-04T22:49:00Z">
              <w:r w:rsidRPr="00433CDE">
                <w:rPr>
                  <w:rFonts w:ascii="Arial" w:eastAsia="Times New Roman" w:hAnsi="Arial" w:cs="Arial"/>
                  <w:sz w:val="24"/>
                  <w:szCs w:val="24"/>
                </w:rPr>
                <w:t>&gt;80 miles (credit cap)</w:t>
              </w:r>
            </w:ins>
          </w:p>
        </w:tc>
        <w:tc>
          <w:tcPr>
            <w:tcW w:w="4281" w:type="dxa"/>
            <w:vAlign w:val="center"/>
          </w:tcPr>
          <w:p w14:paraId="25D83163"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834" w:author="Joo, Hye@ARB" w:date="2026-06-04T22:49:00Z"/>
                <w:rFonts w:ascii="Arial" w:eastAsia="Times New Roman" w:hAnsi="Arial" w:cs="Arial"/>
                <w:sz w:val="24"/>
                <w:szCs w:val="24"/>
              </w:rPr>
            </w:pPr>
            <w:ins w:id="6835" w:author="Joo, Hye@ARB" w:date="2026-06-04T22:49:00Z">
              <w:r w:rsidRPr="00433CDE">
                <w:rPr>
                  <w:rFonts w:ascii="Arial" w:eastAsia="Times New Roman" w:hAnsi="Arial" w:cs="Arial"/>
                  <w:sz w:val="24"/>
                  <w:szCs w:val="24"/>
                </w:rPr>
                <w:t>1.10</w:t>
              </w:r>
            </w:ins>
          </w:p>
        </w:tc>
      </w:tr>
    </w:tbl>
    <w:p w14:paraId="71CF4020" w14:textId="77777777" w:rsidR="00433CDE" w:rsidRPr="00433CDE" w:rsidRDefault="00433CDE" w:rsidP="00433CDE">
      <w:pPr>
        <w:spacing w:line="278" w:lineRule="auto"/>
        <w:ind w:left="1080"/>
        <w:rPr>
          <w:ins w:id="6836" w:author="Joo, Hye@ARB" w:date="2026-06-04T22:49:00Z"/>
          <w:rFonts w:ascii="Arial" w:eastAsia="Aptos" w:hAnsi="Arial" w:cs="Arial"/>
          <w:color w:val="404040"/>
          <w:kern w:val="2"/>
          <w:sz w:val="24"/>
          <w:szCs w:val="24"/>
          <w14:ligatures w14:val="standardContextual"/>
        </w:rPr>
      </w:pPr>
    </w:p>
    <w:p w14:paraId="36DC0BD4" w14:textId="77777777" w:rsidR="00433CDE" w:rsidRPr="00433CDE" w:rsidRDefault="00433CDE" w:rsidP="00D63C32">
      <w:pPr>
        <w:numPr>
          <w:ilvl w:val="0"/>
          <w:numId w:val="71"/>
        </w:numPr>
        <w:spacing w:line="278" w:lineRule="auto"/>
        <w:contextualSpacing/>
        <w:rPr>
          <w:ins w:id="6837" w:author="Joo, Hye@ARB" w:date="2026-06-04T22:49:00Z"/>
          <w:rFonts w:ascii="Arial" w:eastAsia="Aptos" w:hAnsi="Arial" w:cs="Arial"/>
          <w:color w:val="404040"/>
          <w:kern w:val="2"/>
          <w:sz w:val="24"/>
          <w:szCs w:val="24"/>
          <w14:ligatures w14:val="standardContextual"/>
        </w:rPr>
      </w:pPr>
      <w:ins w:id="6838" w:author="Joo, Hye@ARB" w:date="2026-06-04T22:49:00Z">
        <w:r w:rsidRPr="00433CDE">
          <w:rPr>
            <w:rFonts w:ascii="Arial" w:eastAsia="Aptos" w:hAnsi="Arial" w:cs="Arial"/>
            <w:i/>
            <w:iCs/>
            <w:color w:val="404040"/>
            <w:kern w:val="2"/>
            <w:sz w:val="24"/>
            <w:szCs w:val="24"/>
            <w14:ligatures w14:val="standardContextual"/>
          </w:rPr>
          <w:t>Allowance for US06 Capability</w:t>
        </w:r>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TZEVs</w:t>
        </w:r>
        <w:proofErr w:type="gramEnd"/>
        <w:r w:rsidRPr="00433CDE">
          <w:rPr>
            <w:rFonts w:ascii="Arial" w:eastAsia="Aptos" w:hAnsi="Arial" w:cs="Arial"/>
            <w:color w:val="404040"/>
            <w:kern w:val="2"/>
            <w:sz w:val="24"/>
            <w:szCs w:val="24"/>
            <w14:ligatures w14:val="standardContextual"/>
          </w:rPr>
          <w:t xml:space="preserve"> with US06 all electric range capability (AER) of at least 10 </w:t>
        </w:r>
        <w:proofErr w:type="gramStart"/>
        <w:r w:rsidRPr="00433CDE">
          <w:rPr>
            <w:rFonts w:ascii="Arial" w:eastAsia="Aptos" w:hAnsi="Arial" w:cs="Arial"/>
            <w:color w:val="404040"/>
            <w:kern w:val="2"/>
            <w:sz w:val="24"/>
            <w:szCs w:val="24"/>
            <w14:ligatures w14:val="standardContextual"/>
          </w:rPr>
          <w:t>miles</w:t>
        </w:r>
        <w:proofErr w:type="gramEnd"/>
        <w:r w:rsidRPr="00433CDE">
          <w:rPr>
            <w:rFonts w:ascii="Arial" w:eastAsia="Aptos" w:hAnsi="Arial" w:cs="Arial"/>
            <w:color w:val="404040"/>
            <w:kern w:val="2"/>
            <w:sz w:val="24"/>
            <w:szCs w:val="24"/>
            <w14:ligatures w14:val="standardContextual"/>
          </w:rPr>
          <w:t xml:space="preserve"> shall earn an additional 0.2 allowance. US06 test cycle range capability shall be determined in accordance with section G.7.5 of the "California Exhaust Emission Standards and Test Procedures for the 2018 and Subsequent Model Zero-Emission Vehicles, and Hybrid Electric Vehicles in the Passenger Car, Light-Duty Truck, and Medium Duty Vehicle Classes," adopted March 22, 2012, last amended December 6, 2012, which is incorporated herein by reference.</w:t>
        </w:r>
        <w:r w:rsidRPr="00433CDE">
          <w:rPr>
            <w:rFonts w:ascii="Arial" w:eastAsia="Aptos" w:hAnsi="Arial" w:cs="Arial"/>
            <w:color w:val="404040"/>
            <w:kern w:val="2"/>
            <w:sz w:val="24"/>
            <w:szCs w:val="24"/>
            <w14:ligatures w14:val="standardContextual"/>
          </w:rPr>
          <w:br/>
        </w:r>
      </w:ins>
    </w:p>
    <w:p w14:paraId="32BE95C3" w14:textId="77777777" w:rsidR="00433CDE" w:rsidRPr="00433CDE" w:rsidRDefault="00433CDE" w:rsidP="00D63C32">
      <w:pPr>
        <w:numPr>
          <w:ilvl w:val="0"/>
          <w:numId w:val="70"/>
        </w:numPr>
        <w:spacing w:line="278" w:lineRule="auto"/>
        <w:contextualSpacing/>
        <w:rPr>
          <w:ins w:id="6839" w:author="Joo, Hye@ARB" w:date="2026-06-04T22:49:00Z"/>
          <w:rFonts w:ascii="Arial" w:eastAsia="Aptos" w:hAnsi="Arial" w:cs="Arial"/>
          <w:i/>
          <w:iCs/>
          <w:color w:val="404040"/>
          <w:kern w:val="2"/>
          <w:sz w:val="24"/>
          <w:szCs w:val="24"/>
          <w14:ligatures w14:val="standardContextual"/>
        </w:rPr>
      </w:pPr>
      <w:ins w:id="6840"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4843A32" w14:textId="77777777" w:rsidR="00433CDE" w:rsidRPr="00433CDE" w:rsidRDefault="00433CDE" w:rsidP="00D63C32">
      <w:pPr>
        <w:numPr>
          <w:ilvl w:val="0"/>
          <w:numId w:val="70"/>
        </w:numPr>
        <w:spacing w:line="278" w:lineRule="auto"/>
        <w:contextualSpacing/>
        <w:rPr>
          <w:ins w:id="6841" w:author="Joo, Hye@ARB" w:date="2026-06-04T22:49:00Z"/>
          <w:rFonts w:ascii="Arial" w:eastAsia="Aptos" w:hAnsi="Arial" w:cs="Arial"/>
          <w:i/>
          <w:iCs/>
          <w:color w:val="404040"/>
          <w:kern w:val="2"/>
          <w:sz w:val="24"/>
          <w:szCs w:val="24"/>
          <w14:ligatures w14:val="standardContextual"/>
        </w:rPr>
      </w:pPr>
      <w:ins w:id="684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FB980A1" w14:textId="77777777" w:rsidR="00433CDE" w:rsidRPr="00433CDE" w:rsidRDefault="00433CDE" w:rsidP="00D63C32">
      <w:pPr>
        <w:numPr>
          <w:ilvl w:val="0"/>
          <w:numId w:val="70"/>
        </w:numPr>
        <w:spacing w:line="278" w:lineRule="auto"/>
        <w:contextualSpacing/>
        <w:rPr>
          <w:ins w:id="6843" w:author="Joo, Hye@ARB" w:date="2026-06-04T22:49:00Z"/>
          <w:rFonts w:ascii="Arial" w:eastAsia="Aptos" w:hAnsi="Arial" w:cs="Arial"/>
          <w:color w:val="404040"/>
          <w:kern w:val="2"/>
          <w:sz w:val="24"/>
          <w:szCs w:val="24"/>
          <w14:ligatures w14:val="standardContextual"/>
        </w:rPr>
      </w:pPr>
      <w:ins w:id="684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3A8892FB" w14:textId="77777777" w:rsidR="00433CDE" w:rsidRPr="00433CDE" w:rsidRDefault="00433CDE" w:rsidP="00D63C32">
      <w:pPr>
        <w:numPr>
          <w:ilvl w:val="0"/>
          <w:numId w:val="70"/>
        </w:numPr>
        <w:spacing w:line="278" w:lineRule="auto"/>
        <w:contextualSpacing/>
        <w:rPr>
          <w:ins w:id="6845" w:author="Joo, Hye@ARB" w:date="2026-06-04T22:49:00Z"/>
          <w:rFonts w:ascii="Arial" w:eastAsia="Aptos" w:hAnsi="Arial" w:cs="Arial"/>
          <w:color w:val="404040"/>
          <w:kern w:val="2"/>
          <w:sz w:val="24"/>
          <w:szCs w:val="24"/>
          <w14:ligatures w14:val="standardContextual"/>
        </w:rPr>
      </w:pPr>
      <w:ins w:id="6846" w:author="Joo, Hye@ARB" w:date="2026-06-04T22:49:00Z">
        <w:r w:rsidRPr="00433CDE">
          <w:rPr>
            <w:rFonts w:ascii="Arial" w:eastAsia="Aptos" w:hAnsi="Arial" w:cs="Arial"/>
            <w:i/>
            <w:iCs/>
            <w:color w:val="404040"/>
            <w:kern w:val="2"/>
            <w:sz w:val="24"/>
            <w:szCs w:val="24"/>
            <w14:ligatures w14:val="standardContextual"/>
          </w:rPr>
          <w:t>Credit for Hydrogen Internal Combustion Engine Vehicles</w:t>
        </w:r>
        <w:r w:rsidRPr="00433CDE">
          <w:rPr>
            <w:rFonts w:ascii="Arial" w:eastAsia="Aptos" w:hAnsi="Arial" w:cs="Arial"/>
            <w:color w:val="404040"/>
            <w:kern w:val="2"/>
            <w:sz w:val="24"/>
            <w:szCs w:val="24"/>
            <w14:ligatures w14:val="standardContextual"/>
          </w:rPr>
          <w:t>. A hydrogen internal combustion engine vehicle that meets the requirements of subdivision 1962.2.1(c)(2) and has a total range of at least 250 UDDS miles will earn an allowance of 0.75, which may be in addition to allowances earned in subdivision 1962.2.1(c)(3)(A), and subject to an overall credit cap of 1.25.</w:t>
        </w:r>
        <w:r w:rsidRPr="00433CDE">
          <w:rPr>
            <w:rFonts w:ascii="Arial" w:eastAsia="Aptos" w:hAnsi="Arial" w:cs="Arial"/>
            <w:color w:val="404040"/>
            <w:kern w:val="2"/>
            <w:sz w:val="24"/>
            <w:szCs w:val="24"/>
            <w14:ligatures w14:val="standardContextual"/>
          </w:rPr>
          <w:br/>
        </w:r>
      </w:ins>
    </w:p>
    <w:p w14:paraId="247B6FA4" w14:textId="77777777" w:rsidR="00433CDE" w:rsidRPr="00433CDE" w:rsidRDefault="00433CDE" w:rsidP="00D63C32">
      <w:pPr>
        <w:numPr>
          <w:ilvl w:val="0"/>
          <w:numId w:val="62"/>
        </w:numPr>
        <w:spacing w:line="278" w:lineRule="auto"/>
        <w:contextualSpacing/>
        <w:rPr>
          <w:ins w:id="6847" w:author="Joo, Hye@ARB" w:date="2026-06-04T22:49:00Z"/>
          <w:rFonts w:ascii="Arial" w:eastAsia="Aptos" w:hAnsi="Arial" w:cs="Arial"/>
          <w:color w:val="404040"/>
          <w:kern w:val="2"/>
          <w:sz w:val="24"/>
          <w:szCs w:val="24"/>
          <w14:ligatures w14:val="standardContextual"/>
        </w:rPr>
      </w:pPr>
      <w:ins w:id="6848" w:author="Joo, Hye@ARB" w:date="2026-06-04T22:49:00Z">
        <w:r w:rsidRPr="00433CDE">
          <w:rPr>
            <w:rFonts w:ascii="Arial" w:eastAsia="Aptos" w:hAnsi="Arial" w:cs="Arial"/>
            <w:i/>
            <w:iCs/>
            <w:color w:val="404040"/>
            <w:kern w:val="2"/>
            <w:sz w:val="24"/>
            <w:szCs w:val="24"/>
            <w14:ligatures w14:val="standardContextual"/>
          </w:rPr>
          <w:t xml:space="preserve">Qualification for Credits </w:t>
        </w:r>
        <w:proofErr w:type="gramStart"/>
        <w:r w:rsidRPr="00433CDE">
          <w:rPr>
            <w:rFonts w:ascii="Arial" w:eastAsia="Aptos" w:hAnsi="Arial" w:cs="Arial"/>
            <w:i/>
            <w:iCs/>
            <w:color w:val="404040"/>
            <w:kern w:val="2"/>
            <w:sz w:val="24"/>
            <w:szCs w:val="24"/>
            <w14:ligatures w14:val="standardContextual"/>
          </w:rPr>
          <w:t>From</w:t>
        </w:r>
        <w:proofErr w:type="gramEnd"/>
        <w:r w:rsidRPr="00433CDE">
          <w:rPr>
            <w:rFonts w:ascii="Arial" w:eastAsia="Aptos" w:hAnsi="Arial" w:cs="Arial"/>
            <w:i/>
            <w:iCs/>
            <w:color w:val="404040"/>
            <w:kern w:val="2"/>
            <w:sz w:val="24"/>
            <w:szCs w:val="24"/>
            <w14:ligatures w14:val="standardContextual"/>
          </w:rPr>
          <w:t xml:space="preserve"> ZEVs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2E76B2DB" w14:textId="77777777" w:rsidR="00433CDE" w:rsidRPr="00433CDE" w:rsidRDefault="00433CDE" w:rsidP="00D63C32">
      <w:pPr>
        <w:numPr>
          <w:ilvl w:val="0"/>
          <w:numId w:val="72"/>
        </w:numPr>
        <w:spacing w:line="278" w:lineRule="auto"/>
        <w:contextualSpacing/>
        <w:rPr>
          <w:ins w:id="6849" w:author="Joo, Hye@ARB" w:date="2026-06-04T22:49:00Z"/>
          <w:rFonts w:ascii="Arial" w:eastAsia="Aptos" w:hAnsi="Arial" w:cs="Arial"/>
          <w:i/>
          <w:iCs/>
          <w:color w:val="404040"/>
          <w:kern w:val="2"/>
          <w:sz w:val="24"/>
          <w:szCs w:val="24"/>
          <w14:ligatures w14:val="standardContextual"/>
        </w:rPr>
      </w:pPr>
      <w:ins w:id="6850"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1AB851F4" w14:textId="77777777" w:rsidR="00433CDE" w:rsidRPr="00433CDE" w:rsidRDefault="00433CDE" w:rsidP="00D63C32">
      <w:pPr>
        <w:numPr>
          <w:ilvl w:val="0"/>
          <w:numId w:val="72"/>
        </w:numPr>
        <w:spacing w:line="278" w:lineRule="auto"/>
        <w:contextualSpacing/>
        <w:rPr>
          <w:ins w:id="6851" w:author="Joo, Hye@ARB" w:date="2026-06-04T22:49:00Z"/>
          <w:rFonts w:ascii="Arial" w:eastAsia="Aptos" w:hAnsi="Arial" w:cs="Arial"/>
          <w:i/>
          <w:iCs/>
          <w:color w:val="404040"/>
          <w:kern w:val="2"/>
          <w:sz w:val="24"/>
          <w:szCs w:val="24"/>
          <w14:ligatures w14:val="standardContextual"/>
        </w:rPr>
      </w:pPr>
      <w:ins w:id="685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C2CC1AD" w14:textId="77777777" w:rsidR="00433CDE" w:rsidRPr="00433CDE" w:rsidRDefault="00433CDE" w:rsidP="00D63C32">
      <w:pPr>
        <w:numPr>
          <w:ilvl w:val="0"/>
          <w:numId w:val="72"/>
        </w:numPr>
        <w:spacing w:line="278" w:lineRule="auto"/>
        <w:contextualSpacing/>
        <w:rPr>
          <w:ins w:id="6853" w:author="Joo, Hye@ARB" w:date="2026-06-04T22:49:00Z"/>
          <w:rFonts w:ascii="Arial" w:eastAsia="Aptos" w:hAnsi="Arial" w:cs="Arial"/>
          <w:i/>
          <w:iCs/>
          <w:color w:val="404040"/>
          <w:kern w:val="2"/>
          <w:sz w:val="24"/>
          <w:szCs w:val="24"/>
          <w14:ligatures w14:val="standardContextual"/>
        </w:rPr>
      </w:pPr>
      <w:ins w:id="6854" w:author="Joo, Hye@ARB" w:date="2026-06-04T22:49:00Z">
        <w:r w:rsidRPr="00433CDE">
          <w:rPr>
            <w:rFonts w:ascii="Arial" w:eastAsia="Aptos" w:hAnsi="Arial" w:cs="Arial"/>
            <w:i/>
            <w:iCs/>
            <w:color w:val="404040"/>
            <w:kern w:val="2"/>
            <w:sz w:val="24"/>
            <w:szCs w:val="24"/>
            <w14:ligatures w14:val="standardContextual"/>
          </w:rPr>
          <w:lastRenderedPageBreak/>
          <w:t>[Reserved].</w:t>
        </w:r>
        <w:r w:rsidRPr="00433CDE">
          <w:rPr>
            <w:rFonts w:ascii="Arial" w:eastAsia="Aptos" w:hAnsi="Arial" w:cs="Arial"/>
            <w:i/>
            <w:iCs/>
            <w:color w:val="404040"/>
            <w:kern w:val="2"/>
            <w:sz w:val="24"/>
            <w:szCs w:val="24"/>
            <w14:ligatures w14:val="standardContextual"/>
          </w:rPr>
          <w:br/>
        </w:r>
      </w:ins>
    </w:p>
    <w:p w14:paraId="4C0EE0FD" w14:textId="77777777" w:rsidR="00433CDE" w:rsidRPr="00433CDE" w:rsidRDefault="00433CDE" w:rsidP="00D63C32">
      <w:pPr>
        <w:numPr>
          <w:ilvl w:val="0"/>
          <w:numId w:val="72"/>
        </w:numPr>
        <w:spacing w:line="278" w:lineRule="auto"/>
        <w:contextualSpacing/>
        <w:rPr>
          <w:ins w:id="6855" w:author="Joo, Hye@ARB" w:date="2026-06-04T22:49:00Z"/>
          <w:rFonts w:ascii="Arial" w:eastAsia="Aptos" w:hAnsi="Arial" w:cs="Arial"/>
          <w:color w:val="404040"/>
          <w:kern w:val="2"/>
          <w:sz w:val="24"/>
          <w:szCs w:val="24"/>
          <w14:ligatures w14:val="standardContextual"/>
        </w:rPr>
      </w:pPr>
      <w:ins w:id="685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71DA2D43" w14:textId="77777777" w:rsidR="00433CDE" w:rsidRPr="00433CDE" w:rsidRDefault="00433CDE" w:rsidP="00D63C32">
      <w:pPr>
        <w:numPr>
          <w:ilvl w:val="0"/>
          <w:numId w:val="72"/>
        </w:numPr>
        <w:spacing w:line="278" w:lineRule="auto"/>
        <w:contextualSpacing/>
        <w:rPr>
          <w:ins w:id="6857" w:author="Joo, Hye@ARB" w:date="2026-06-04T22:49:00Z"/>
          <w:rFonts w:ascii="Arial" w:eastAsia="Aptos" w:hAnsi="Arial" w:cs="Arial"/>
          <w:i/>
          <w:iCs/>
          <w:color w:val="404040"/>
          <w:kern w:val="2"/>
          <w:sz w:val="24"/>
          <w:szCs w:val="24"/>
          <w14:ligatures w14:val="standardContextual"/>
        </w:rPr>
      </w:pPr>
      <w:ins w:id="6858" w:author="Joo, Hye@ARB" w:date="2026-06-04T22:49:00Z">
        <w:r w:rsidRPr="00433CDE">
          <w:rPr>
            <w:rFonts w:ascii="Arial" w:eastAsia="Aptos" w:hAnsi="Arial" w:cs="Arial"/>
            <w:i/>
            <w:iCs/>
            <w:color w:val="404040"/>
            <w:kern w:val="2"/>
            <w:sz w:val="24"/>
            <w:szCs w:val="24"/>
            <w14:ligatures w14:val="standardContextual"/>
          </w:rPr>
          <w:t>Credits for 2018 and Subsequent Model Year ZEVs.</w:t>
        </w:r>
        <w:r w:rsidRPr="00433CDE">
          <w:rPr>
            <w:rFonts w:ascii="Arial" w:eastAsia="Aptos" w:hAnsi="Arial" w:cs="Arial"/>
            <w:i/>
            <w:iCs/>
            <w:color w:val="404040"/>
            <w:kern w:val="2"/>
            <w:sz w:val="24"/>
            <w:szCs w:val="24"/>
            <w14:ligatures w14:val="standardContextual"/>
          </w:rPr>
          <w:br/>
        </w:r>
      </w:ins>
    </w:p>
    <w:p w14:paraId="5A075DFF" w14:textId="77777777" w:rsidR="00433CDE" w:rsidRPr="00433CDE" w:rsidRDefault="00433CDE" w:rsidP="00D63C32">
      <w:pPr>
        <w:numPr>
          <w:ilvl w:val="0"/>
          <w:numId w:val="73"/>
        </w:numPr>
        <w:spacing w:line="278" w:lineRule="auto"/>
        <w:contextualSpacing/>
        <w:rPr>
          <w:ins w:id="6859" w:author="Joo, Hye@ARB" w:date="2026-06-04T22:49:00Z"/>
          <w:rFonts w:ascii="Arial" w:eastAsia="Aptos" w:hAnsi="Arial" w:cs="Arial"/>
          <w:color w:val="404040"/>
          <w:kern w:val="2"/>
          <w:sz w:val="24"/>
          <w:szCs w:val="24"/>
          <w14:ligatures w14:val="standardContextual"/>
        </w:rPr>
      </w:pPr>
      <w:ins w:id="6860" w:author="Joo, Hye@ARB" w:date="2026-06-04T22:49:00Z">
        <w:r w:rsidRPr="00433CDE">
          <w:rPr>
            <w:rFonts w:ascii="Arial" w:eastAsia="Aptos" w:hAnsi="Arial" w:cs="Arial"/>
            <w:i/>
            <w:iCs/>
            <w:color w:val="404040"/>
            <w:kern w:val="2"/>
            <w:sz w:val="24"/>
            <w:szCs w:val="24"/>
            <w14:ligatures w14:val="standardContextual"/>
          </w:rPr>
          <w:t>ZEV Credit Calculations</w:t>
        </w:r>
        <w:r w:rsidRPr="00433CDE">
          <w:rPr>
            <w:rFonts w:ascii="Arial" w:eastAsia="Aptos" w:hAnsi="Arial" w:cs="Arial"/>
            <w:color w:val="404040"/>
            <w:kern w:val="2"/>
            <w:sz w:val="24"/>
            <w:szCs w:val="24"/>
            <w14:ligatures w14:val="standardContextual"/>
          </w:rPr>
          <w:t xml:space="preserve">. Credits from a ZEV delivered for sale are based on the ZEV's UDDS all electric range, determined in accordance with the "California Exhaust Emission Standards and Test Procedures for the 2018 and Subsequent Model Zero-Emission Vehicles, and Hybrid Electric Vehicles in the Passenger Car, Light-Duty Truck, and Medium Duty Vehicle Classes," adopted March 22, 2012, which is incorporated herein by reference, using the following equation: </w:t>
        </w:r>
      </w:ins>
    </w:p>
    <w:p w14:paraId="67ADE6D0" w14:textId="77777777" w:rsidR="00433CDE" w:rsidRPr="00433CDE" w:rsidRDefault="00433CDE" w:rsidP="00433CDE">
      <w:pPr>
        <w:spacing w:line="278" w:lineRule="auto"/>
        <w:ind w:left="1440"/>
        <w:contextualSpacing/>
        <w:rPr>
          <w:ins w:id="6861" w:author="Joo, Hye@ARB" w:date="2026-06-04T22:49:00Z"/>
          <w:rFonts w:ascii="Arial" w:eastAsia="Aptos" w:hAnsi="Arial" w:cs="Arial"/>
          <w:color w:val="404040"/>
          <w:kern w:val="2"/>
          <w:sz w:val="24"/>
          <w:szCs w:val="24"/>
          <w14:ligatures w14:val="standardContextual"/>
        </w:rPr>
      </w:pPr>
      <w:ins w:id="6862" w:author="Joo, Hye@ARB" w:date="2026-06-04T22:49:00Z">
        <w:r w:rsidRPr="00433CDE">
          <w:rPr>
            <w:rFonts w:ascii="Arial" w:eastAsia="Aptos" w:hAnsi="Arial" w:cs="Arial"/>
            <w:color w:val="404040"/>
            <w:kern w:val="2"/>
            <w:sz w:val="24"/>
            <w:szCs w:val="24"/>
            <w14:ligatures w14:val="standardContextual"/>
          </w:rPr>
          <w:br/>
          <w:t>ZEV Credit = (0.01) * (UDDS range) + 0.50.</w:t>
        </w:r>
        <w:r w:rsidRPr="00433CDE">
          <w:rPr>
            <w:rFonts w:ascii="Arial" w:eastAsia="Aptos" w:hAnsi="Arial" w:cs="Arial"/>
            <w:color w:val="404040"/>
            <w:kern w:val="2"/>
            <w:sz w:val="24"/>
            <w:szCs w:val="24"/>
            <w14:ligatures w14:val="standardContextual"/>
          </w:rPr>
          <w:br/>
        </w:r>
      </w:ins>
    </w:p>
    <w:p w14:paraId="157C97FA" w14:textId="77777777" w:rsidR="00433CDE" w:rsidRPr="00433CDE" w:rsidRDefault="00433CDE" w:rsidP="00D63C32">
      <w:pPr>
        <w:numPr>
          <w:ilvl w:val="0"/>
          <w:numId w:val="74"/>
        </w:numPr>
        <w:spacing w:line="278" w:lineRule="auto"/>
        <w:contextualSpacing/>
        <w:rPr>
          <w:ins w:id="6863" w:author="Joo, Hye@ARB" w:date="2026-06-04T22:49:00Z"/>
          <w:rFonts w:ascii="Arial" w:eastAsia="Aptos" w:hAnsi="Arial" w:cs="Arial"/>
          <w:color w:val="404040"/>
          <w:kern w:val="2"/>
          <w:sz w:val="24"/>
          <w:szCs w:val="24"/>
          <w14:ligatures w14:val="standardContextual"/>
        </w:rPr>
      </w:pPr>
      <w:ins w:id="6864" w:author="Joo, Hye@ARB" w:date="2026-06-04T22:49:00Z">
        <w:r w:rsidRPr="00433CDE">
          <w:rPr>
            <w:rFonts w:ascii="Arial" w:eastAsia="Aptos" w:hAnsi="Arial" w:cs="Arial"/>
            <w:color w:val="404040"/>
            <w:kern w:val="2"/>
            <w:sz w:val="24"/>
            <w:szCs w:val="24"/>
            <w14:ligatures w14:val="standardContextual"/>
          </w:rPr>
          <w:t xml:space="preserve">A ZEV </w:t>
        </w:r>
        <w:proofErr w:type="gramStart"/>
        <w:r w:rsidRPr="00433CDE">
          <w:rPr>
            <w:rFonts w:ascii="Arial" w:eastAsia="Aptos" w:hAnsi="Arial" w:cs="Arial"/>
            <w:color w:val="404040"/>
            <w:kern w:val="2"/>
            <w:sz w:val="24"/>
            <w:szCs w:val="24"/>
            <w14:ligatures w14:val="standardContextual"/>
          </w:rPr>
          <w:t>with less</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than</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50 miles</w:t>
        </w:r>
        <w:proofErr w:type="gramEnd"/>
        <w:r w:rsidRPr="00433CDE">
          <w:rPr>
            <w:rFonts w:ascii="Arial" w:eastAsia="Aptos" w:hAnsi="Arial" w:cs="Arial"/>
            <w:color w:val="404040"/>
            <w:kern w:val="2"/>
            <w:sz w:val="24"/>
            <w:szCs w:val="24"/>
            <w14:ligatures w14:val="standardContextual"/>
          </w:rPr>
          <w:t xml:space="preserve"> UDDS range will receive zero credits.</w:t>
        </w:r>
        <w:r w:rsidRPr="00433CDE">
          <w:rPr>
            <w:rFonts w:ascii="Arial" w:eastAsia="Aptos" w:hAnsi="Arial" w:cs="Arial"/>
            <w:color w:val="404040"/>
            <w:kern w:val="2"/>
            <w:sz w:val="24"/>
            <w:szCs w:val="24"/>
            <w14:ligatures w14:val="standardContextual"/>
          </w:rPr>
          <w:br/>
        </w:r>
      </w:ins>
    </w:p>
    <w:p w14:paraId="67DF0033" w14:textId="77777777" w:rsidR="00433CDE" w:rsidRPr="00433CDE" w:rsidRDefault="00433CDE" w:rsidP="00D63C32">
      <w:pPr>
        <w:numPr>
          <w:ilvl w:val="0"/>
          <w:numId w:val="74"/>
        </w:numPr>
        <w:spacing w:line="278" w:lineRule="auto"/>
        <w:contextualSpacing/>
        <w:rPr>
          <w:ins w:id="6865" w:author="Joo, Hye@ARB" w:date="2026-06-04T22:49:00Z"/>
          <w:rFonts w:ascii="Arial" w:eastAsia="Aptos" w:hAnsi="Arial" w:cs="Arial"/>
          <w:color w:val="404040"/>
          <w:kern w:val="2"/>
          <w:sz w:val="24"/>
          <w:szCs w:val="24"/>
          <w14:ligatures w14:val="standardContextual"/>
        </w:rPr>
      </w:pPr>
      <w:ins w:id="6866" w:author="Joo, Hye@ARB" w:date="2026-06-04T22:49:00Z">
        <w:r w:rsidRPr="00433CDE">
          <w:rPr>
            <w:rFonts w:ascii="Arial" w:eastAsia="Aptos" w:hAnsi="Arial" w:cs="Arial"/>
            <w:color w:val="404040"/>
            <w:kern w:val="2"/>
            <w:sz w:val="24"/>
            <w:szCs w:val="24"/>
            <w14:ligatures w14:val="standardContextual"/>
          </w:rPr>
          <w:t xml:space="preserve">Credits earned under this provision 1962.2.1(d)(5)(A) are </w:t>
        </w:r>
        <w:proofErr w:type="gramStart"/>
        <w:r w:rsidRPr="00433CDE">
          <w:rPr>
            <w:rFonts w:ascii="Arial" w:eastAsia="Aptos" w:hAnsi="Arial" w:cs="Arial"/>
            <w:color w:val="404040"/>
            <w:kern w:val="2"/>
            <w:sz w:val="24"/>
            <w:szCs w:val="24"/>
            <w14:ligatures w14:val="standardContextual"/>
          </w:rPr>
          <w:t>be capped</w:t>
        </w:r>
        <w:proofErr w:type="gramEnd"/>
        <w:r w:rsidRPr="00433CDE">
          <w:rPr>
            <w:rFonts w:ascii="Arial" w:eastAsia="Aptos" w:hAnsi="Arial" w:cs="Arial"/>
            <w:color w:val="404040"/>
            <w:kern w:val="2"/>
            <w:sz w:val="24"/>
            <w:szCs w:val="24"/>
            <w14:ligatures w14:val="standardContextual"/>
          </w:rPr>
          <w:t xml:space="preserve"> at 4 credits per ZEV.</w:t>
        </w:r>
        <w:r w:rsidRPr="00433CDE">
          <w:rPr>
            <w:rFonts w:ascii="Arial" w:eastAsia="Aptos" w:hAnsi="Arial" w:cs="Arial"/>
            <w:color w:val="404040"/>
            <w:kern w:val="2"/>
            <w:sz w:val="24"/>
            <w:szCs w:val="24"/>
            <w14:ligatures w14:val="standardContextual"/>
          </w:rPr>
          <w:br/>
        </w:r>
      </w:ins>
    </w:p>
    <w:p w14:paraId="71178F13" w14:textId="77777777" w:rsidR="00433CDE" w:rsidRPr="00433CDE" w:rsidRDefault="00433CDE" w:rsidP="00D63C32">
      <w:pPr>
        <w:numPr>
          <w:ilvl w:val="0"/>
          <w:numId w:val="73"/>
        </w:numPr>
        <w:spacing w:line="278" w:lineRule="auto"/>
        <w:contextualSpacing/>
        <w:rPr>
          <w:ins w:id="6867" w:author="Joo, Hye@ARB" w:date="2026-06-04T22:49:00Z"/>
          <w:rFonts w:ascii="Arial" w:eastAsia="Aptos" w:hAnsi="Arial" w:cs="Arial"/>
          <w:i/>
          <w:iCs/>
          <w:color w:val="404040"/>
          <w:kern w:val="2"/>
          <w:sz w:val="24"/>
          <w:szCs w:val="24"/>
          <w14:ligatures w14:val="standardContextual"/>
        </w:rPr>
      </w:pPr>
      <w:ins w:id="6868"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FD8B0FB" w14:textId="77777777" w:rsidR="00433CDE" w:rsidRPr="00433CDE" w:rsidRDefault="00433CDE" w:rsidP="00D63C32">
      <w:pPr>
        <w:numPr>
          <w:ilvl w:val="0"/>
          <w:numId w:val="73"/>
        </w:numPr>
        <w:spacing w:line="278" w:lineRule="auto"/>
        <w:contextualSpacing/>
        <w:rPr>
          <w:ins w:id="6869" w:author="Joo, Hye@ARB" w:date="2026-06-04T22:49:00Z"/>
          <w:rFonts w:ascii="Arial" w:eastAsia="Aptos" w:hAnsi="Arial" w:cs="Arial"/>
          <w:i/>
          <w:iCs/>
          <w:color w:val="404040"/>
          <w:kern w:val="2"/>
          <w:sz w:val="24"/>
          <w:szCs w:val="24"/>
          <w14:ligatures w14:val="standardContextual"/>
        </w:rPr>
      </w:pPr>
      <w:ins w:id="6870"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70A6860" w14:textId="77777777" w:rsidR="00433CDE" w:rsidRPr="00433CDE" w:rsidRDefault="00433CDE" w:rsidP="00D63C32">
      <w:pPr>
        <w:numPr>
          <w:ilvl w:val="0"/>
          <w:numId w:val="73"/>
        </w:numPr>
        <w:spacing w:line="278" w:lineRule="auto"/>
        <w:contextualSpacing/>
        <w:rPr>
          <w:ins w:id="6871" w:author="Joo, Hye@ARB" w:date="2026-06-04T22:49:00Z"/>
          <w:rFonts w:ascii="Arial" w:eastAsia="Aptos" w:hAnsi="Arial" w:cs="Arial"/>
          <w:color w:val="404040"/>
          <w:kern w:val="2"/>
          <w:sz w:val="24"/>
          <w:szCs w:val="24"/>
          <w14:ligatures w14:val="standardContextual"/>
        </w:rPr>
      </w:pPr>
      <w:ins w:id="687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5552E086" w14:textId="77777777" w:rsidR="00433CDE" w:rsidRPr="00433CDE" w:rsidRDefault="00433CDE" w:rsidP="00D63C32">
      <w:pPr>
        <w:numPr>
          <w:ilvl w:val="0"/>
          <w:numId w:val="73"/>
        </w:numPr>
        <w:spacing w:line="278" w:lineRule="auto"/>
        <w:contextualSpacing/>
        <w:rPr>
          <w:ins w:id="6873" w:author="Joo, Hye@ARB" w:date="2026-06-04T22:49:00Z"/>
          <w:rFonts w:ascii="Arial" w:eastAsia="Aptos" w:hAnsi="Arial" w:cs="Arial"/>
          <w:i/>
          <w:iCs/>
          <w:color w:val="404040"/>
          <w:kern w:val="2"/>
          <w:sz w:val="24"/>
          <w:szCs w:val="24"/>
          <w14:ligatures w14:val="standardContextual"/>
        </w:rPr>
      </w:pPr>
      <w:ins w:id="6874" w:author="Joo, Hye@ARB" w:date="2026-06-04T22:49:00Z">
        <w:r w:rsidRPr="00433CDE">
          <w:rPr>
            <w:rFonts w:ascii="Arial" w:eastAsia="Aptos" w:hAnsi="Arial" w:cs="Arial"/>
            <w:i/>
            <w:iCs/>
            <w:color w:val="404040"/>
            <w:kern w:val="2"/>
            <w:sz w:val="24"/>
            <w:szCs w:val="24"/>
            <w14:ligatures w14:val="standardContextual"/>
          </w:rPr>
          <w:t xml:space="preserve">Counting Specified ZEVs Placed in Service in </w:t>
        </w:r>
        <w:proofErr w:type="gramStart"/>
        <w:r w:rsidRPr="00433CDE">
          <w:rPr>
            <w:rFonts w:ascii="Arial" w:eastAsia="Aptos" w:hAnsi="Arial" w:cs="Arial"/>
            <w:i/>
            <w:iCs/>
            <w:color w:val="404040"/>
            <w:kern w:val="2"/>
            <w:sz w:val="24"/>
            <w:szCs w:val="24"/>
            <w14:ligatures w14:val="standardContextual"/>
          </w:rPr>
          <w:t>a Section</w:t>
        </w:r>
        <w:proofErr w:type="gramEnd"/>
        <w:r w:rsidRPr="00433CDE">
          <w:rPr>
            <w:rFonts w:ascii="Arial" w:eastAsia="Aptos" w:hAnsi="Arial" w:cs="Arial"/>
            <w:i/>
            <w:iCs/>
            <w:color w:val="404040"/>
            <w:kern w:val="2"/>
            <w:sz w:val="24"/>
            <w:szCs w:val="24"/>
            <w14:ligatures w14:val="standardContextual"/>
          </w:rPr>
          <w:t xml:space="preserve"> 177 State and in California</w:t>
        </w:r>
        <w:r w:rsidRPr="00433CDE">
          <w:rPr>
            <w:rFonts w:ascii="Arial" w:eastAsia="Aptos" w:hAnsi="Arial" w:cs="Arial"/>
            <w:color w:val="404040"/>
            <w:kern w:val="2"/>
            <w:sz w:val="24"/>
            <w:szCs w:val="24"/>
            <w14:ligatures w14:val="standardContextual"/>
          </w:rPr>
          <w:t xml:space="preserve">. Large volume manufacturers and intermediate volume manufacturers with credits earned from hydrogen fuel cell vehicles that are certified to the California ZEV standards applicable for the ZEV's model year, delivered for sale and placed in service in California or in a section 177 state, may be counted towards compliance in California and in all section 177 states with the percentage ZEV requirements in subdivision 1962.2.1(b). The credits earned are multiplied by the ratio of a manufacturer's applicable production volume for a model year, as specified in subdivision 1962.2.1(b)(1)(B), in the state receiving credit to the manufacturer's applicable production volume as specified in subdivision 1962.2.1(b)(1)(B), for the same model year in California (hereafter, "proportional value"). Credits generated from ZEV placement in </w:t>
        </w:r>
        <w:r w:rsidRPr="00433CDE">
          <w:rPr>
            <w:rFonts w:ascii="Arial" w:eastAsia="Aptos" w:hAnsi="Arial" w:cs="Arial"/>
            <w:color w:val="404040"/>
            <w:kern w:val="2"/>
            <w:sz w:val="24"/>
            <w:szCs w:val="24"/>
            <w14:ligatures w14:val="standardContextual"/>
          </w:rPr>
          <w:lastRenderedPageBreak/>
          <w:t xml:space="preserve">a section 177 state will be earned at the proportional value in the section 177 </w:t>
        </w:r>
        <w:proofErr w:type="gramStart"/>
        <w:r w:rsidRPr="00433CDE">
          <w:rPr>
            <w:rFonts w:ascii="Arial" w:eastAsia="Aptos" w:hAnsi="Arial" w:cs="Arial"/>
            <w:color w:val="404040"/>
            <w:kern w:val="2"/>
            <w:sz w:val="24"/>
            <w:szCs w:val="24"/>
            <w14:ligatures w14:val="standardContextual"/>
          </w:rPr>
          <w:t>state, and</w:t>
        </w:r>
        <w:proofErr w:type="gramEnd"/>
        <w:r w:rsidRPr="00433CDE">
          <w:rPr>
            <w:rFonts w:ascii="Arial" w:eastAsia="Aptos" w:hAnsi="Arial" w:cs="Arial"/>
            <w:color w:val="404040"/>
            <w:kern w:val="2"/>
            <w:sz w:val="24"/>
            <w:szCs w:val="24"/>
            <w14:ligatures w14:val="standardContextual"/>
          </w:rPr>
          <w:t xml:space="preserve"> earned in California at the full value specified in subdivision 1962.2.1(d)(5)(A).</w:t>
        </w:r>
        <w:r w:rsidRPr="00433CDE">
          <w:rPr>
            <w:rFonts w:ascii="Arial" w:eastAsia="Aptos" w:hAnsi="Arial" w:cs="Arial"/>
            <w:color w:val="404040"/>
            <w:kern w:val="2"/>
            <w:sz w:val="24"/>
            <w:szCs w:val="24"/>
            <w14:ligatures w14:val="standardContextual"/>
          </w:rPr>
          <w:br/>
        </w:r>
      </w:ins>
    </w:p>
    <w:p w14:paraId="677C509D" w14:textId="77777777" w:rsidR="00433CDE" w:rsidRPr="00433CDE" w:rsidRDefault="00433CDE" w:rsidP="00D63C32">
      <w:pPr>
        <w:numPr>
          <w:ilvl w:val="0"/>
          <w:numId w:val="75"/>
        </w:numPr>
        <w:spacing w:line="278" w:lineRule="auto"/>
        <w:contextualSpacing/>
        <w:rPr>
          <w:ins w:id="6875" w:author="Joo, Hye@ARB" w:date="2026-06-04T22:49:00Z"/>
          <w:rFonts w:ascii="Arial" w:eastAsia="Aptos" w:hAnsi="Arial" w:cs="Arial"/>
          <w:i/>
          <w:iCs/>
          <w:color w:val="404040"/>
          <w:kern w:val="2"/>
          <w:sz w:val="24"/>
          <w:szCs w:val="24"/>
          <w14:ligatures w14:val="standardContextual"/>
        </w:rPr>
      </w:pPr>
      <w:ins w:id="6876" w:author="Joo, Hye@ARB" w:date="2026-06-04T22:49:00Z">
        <w:r w:rsidRPr="00433CDE">
          <w:rPr>
            <w:rFonts w:ascii="Arial" w:eastAsia="Aptos" w:hAnsi="Arial" w:cs="Arial"/>
            <w:i/>
            <w:iCs/>
            <w:color w:val="404040"/>
            <w:kern w:val="2"/>
            <w:sz w:val="24"/>
            <w:szCs w:val="24"/>
            <w14:ligatures w14:val="standardContextual"/>
          </w:rPr>
          <w:t>Optional Section 177 State Compliance Path.</w:t>
        </w:r>
        <w:r w:rsidRPr="00433CDE">
          <w:rPr>
            <w:rFonts w:ascii="Arial" w:eastAsia="Aptos" w:hAnsi="Arial" w:cs="Arial"/>
            <w:i/>
            <w:iCs/>
            <w:color w:val="404040"/>
            <w:kern w:val="2"/>
            <w:sz w:val="24"/>
            <w:szCs w:val="24"/>
            <w14:ligatures w14:val="standardContextual"/>
          </w:rPr>
          <w:br/>
        </w:r>
      </w:ins>
    </w:p>
    <w:p w14:paraId="272D925E" w14:textId="77777777" w:rsidR="00433CDE" w:rsidRPr="00433CDE" w:rsidRDefault="00433CDE" w:rsidP="00D63C32">
      <w:pPr>
        <w:numPr>
          <w:ilvl w:val="1"/>
          <w:numId w:val="75"/>
        </w:numPr>
        <w:spacing w:line="278" w:lineRule="auto"/>
        <w:contextualSpacing/>
        <w:rPr>
          <w:ins w:id="6877" w:author="Joo, Hye@ARB" w:date="2026-06-04T22:49:00Z"/>
          <w:rFonts w:ascii="Arial" w:eastAsia="Aptos" w:hAnsi="Arial" w:cs="Arial"/>
          <w:color w:val="404040"/>
          <w:kern w:val="2"/>
          <w:sz w:val="24"/>
          <w:szCs w:val="24"/>
          <w14:ligatures w14:val="standardContextual"/>
        </w:rPr>
      </w:pPr>
      <w:ins w:id="6878" w:author="Joo, Hye@ARB" w:date="2026-06-04T22:49:00Z">
        <w:r w:rsidRPr="00433CDE">
          <w:rPr>
            <w:rFonts w:ascii="Arial" w:eastAsia="Aptos" w:hAnsi="Arial" w:cs="Arial"/>
            <w:i/>
            <w:iCs/>
            <w:color w:val="404040"/>
            <w:kern w:val="2"/>
            <w:sz w:val="24"/>
            <w:szCs w:val="24"/>
            <w14:ligatures w14:val="standardContextual"/>
          </w:rPr>
          <w:t>Reduced ZEV and TZEV Percentages</w:t>
        </w:r>
        <w:r w:rsidRPr="00433CDE">
          <w:rPr>
            <w:rFonts w:ascii="Arial" w:eastAsia="Aptos" w:hAnsi="Arial" w:cs="Arial"/>
            <w:color w:val="404040"/>
            <w:kern w:val="2"/>
            <w:sz w:val="24"/>
            <w:szCs w:val="24"/>
            <w14:ligatures w14:val="standardContextual"/>
          </w:rPr>
          <w:t xml:space="preserve">. Large volume manufacturers and intermediate volume manufacturers that have fully complied with the optional section 177 state compliance path requirements in subdivision 1962.1(d)(5)(E)3. are allowed to meet ZEV percentage requirements and optional TZEV percentages reduced from the minimum ZEV floor percentages and TZEV percentages in subdivision 1962.2.1(b)(2)(E) in each section </w:t>
        </w:r>
        <w:proofErr w:type="gramStart"/>
        <w:r w:rsidRPr="00433CDE">
          <w:rPr>
            <w:rFonts w:ascii="Arial" w:eastAsia="Aptos" w:hAnsi="Arial" w:cs="Arial"/>
            <w:color w:val="404040"/>
            <w:kern w:val="2"/>
            <w:sz w:val="24"/>
            <w:szCs w:val="24"/>
            <w14:ligatures w14:val="standardContextual"/>
          </w:rPr>
          <w:t>177 state</w:t>
        </w:r>
        <w:proofErr w:type="gramEnd"/>
        <w:r w:rsidRPr="00433CDE">
          <w:rPr>
            <w:rFonts w:ascii="Arial" w:eastAsia="Aptos" w:hAnsi="Arial" w:cs="Arial"/>
            <w:color w:val="404040"/>
            <w:kern w:val="2"/>
            <w:sz w:val="24"/>
            <w:szCs w:val="24"/>
            <w14:ligatures w14:val="standardContextual"/>
          </w:rPr>
          <w:t xml:space="preserve"> equal to the following percentages of their sales volume determined under subdivision 1962.2.1(b)(1)(B):</w:t>
        </w:r>
      </w:ins>
    </w:p>
    <w:p w14:paraId="1A54F93E" w14:textId="77777777" w:rsidR="00433CDE" w:rsidRPr="00433CDE" w:rsidRDefault="00433CDE" w:rsidP="00433CDE">
      <w:pPr>
        <w:spacing w:line="278" w:lineRule="auto"/>
        <w:ind w:left="720"/>
        <w:rPr>
          <w:ins w:id="6879" w:author="Joo, Hye@ARB" w:date="2026-06-04T22:49:00Z"/>
          <w:rFonts w:ascii="Arial" w:eastAsia="Aptos" w:hAnsi="Arial" w:cs="Arial"/>
          <w:b/>
          <w:bCs/>
          <w:color w:val="404040"/>
          <w:kern w:val="2"/>
          <w:sz w:val="24"/>
          <w:szCs w:val="24"/>
          <w14:ligatures w14:val="standardContextual"/>
        </w:rPr>
      </w:pPr>
      <w:ins w:id="6880" w:author="Joo, Hye@ARB" w:date="2026-06-04T22:49:00Z">
        <w:r w:rsidRPr="00433CDE">
          <w:rPr>
            <w:rFonts w:ascii="Arial" w:eastAsia="Aptos" w:hAnsi="Arial" w:cs="Arial"/>
            <w:color w:val="404040"/>
            <w:kern w:val="2"/>
            <w:sz w:val="24"/>
            <w:szCs w:val="24"/>
            <w14:ligatures w14:val="standardContextual"/>
          </w:rPr>
          <w:t xml:space="preserve">   </w:t>
        </w:r>
        <w:r w:rsidRPr="00433CDE">
          <w:rPr>
            <w:rFonts w:ascii="Arial" w:eastAsia="Aptos" w:hAnsi="Arial" w:cs="Arial"/>
            <w:b/>
            <w:bCs/>
            <w:color w:val="404040"/>
            <w:kern w:val="2"/>
            <w:sz w:val="24"/>
            <w:szCs w:val="24"/>
            <w14:ligatures w14:val="standardContextual"/>
          </w:rPr>
          <w:t xml:space="preserve">    ZEVs</w:t>
        </w:r>
      </w:ins>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1143"/>
        <w:gridCol w:w="1305"/>
        <w:gridCol w:w="1224"/>
        <w:gridCol w:w="954"/>
      </w:tblGrid>
      <w:tr w:rsidR="00433CDE" w:rsidRPr="00433CDE" w14:paraId="50F10101" w14:textId="77777777">
        <w:trPr>
          <w:ins w:id="6881" w:author="Joo, Hye@ARB" w:date="2026-06-04T22:49:00Z"/>
        </w:trPr>
        <w:tc>
          <w:tcPr>
            <w:tcW w:w="3559" w:type="dxa"/>
            <w:vAlign w:val="center"/>
          </w:tcPr>
          <w:p w14:paraId="48EA71E0" w14:textId="77777777" w:rsidR="00433CDE" w:rsidRPr="00433CDE" w:rsidRDefault="00433CDE" w:rsidP="00433CDE">
            <w:pPr>
              <w:spacing w:after="0" w:line="240" w:lineRule="auto"/>
              <w:rPr>
                <w:ins w:id="6882" w:author="Joo, Hye@ARB" w:date="2026-06-04T22:49:00Z"/>
                <w:rFonts w:ascii="Arial" w:eastAsia="Times New Roman" w:hAnsi="Arial" w:cs="Arial"/>
                <w:sz w:val="24"/>
                <w:szCs w:val="24"/>
              </w:rPr>
            </w:pPr>
            <w:ins w:id="6883" w:author="Joo, Hye@ARB" w:date="2026-06-04T22:49:00Z">
              <w:r w:rsidRPr="00433CDE">
                <w:rPr>
                  <w:rFonts w:ascii="Arial" w:eastAsia="Times New Roman" w:hAnsi="Arial" w:cs="Arial"/>
                  <w:sz w:val="24"/>
                  <w:szCs w:val="24"/>
                </w:rPr>
                <w:t>Model Year</w:t>
              </w:r>
            </w:ins>
          </w:p>
          <w:p w14:paraId="651F7A9C" w14:textId="77777777" w:rsidR="00433CDE" w:rsidRPr="00433CDE" w:rsidRDefault="00433CDE" w:rsidP="00433CDE">
            <w:pPr>
              <w:spacing w:after="0" w:line="240" w:lineRule="auto"/>
              <w:rPr>
                <w:ins w:id="6884" w:author="Joo, Hye@ARB" w:date="2026-06-04T22:49:00Z"/>
                <w:rFonts w:ascii="Arial" w:eastAsia="Times New Roman" w:hAnsi="Arial" w:cs="Arial"/>
                <w:sz w:val="24"/>
                <w:szCs w:val="24"/>
              </w:rPr>
            </w:pPr>
          </w:p>
        </w:tc>
        <w:tc>
          <w:tcPr>
            <w:tcW w:w="1143" w:type="dxa"/>
            <w:vAlign w:val="center"/>
          </w:tcPr>
          <w:p w14:paraId="03AFA385" w14:textId="77777777" w:rsidR="00433CDE" w:rsidRPr="00433CDE" w:rsidRDefault="00433CDE" w:rsidP="00433CDE">
            <w:pPr>
              <w:spacing w:after="0" w:line="240" w:lineRule="auto"/>
              <w:jc w:val="center"/>
              <w:rPr>
                <w:ins w:id="6885" w:author="Joo, Hye@ARB" w:date="2026-06-04T22:49:00Z"/>
                <w:rFonts w:ascii="Arial" w:eastAsia="Times New Roman" w:hAnsi="Arial" w:cs="Arial"/>
                <w:sz w:val="24"/>
                <w:szCs w:val="24"/>
              </w:rPr>
            </w:pPr>
            <w:ins w:id="6886" w:author="Joo, Hye@ARB" w:date="2026-06-04T22:49:00Z">
              <w:r w:rsidRPr="00433CDE">
                <w:rPr>
                  <w:rFonts w:ascii="Arial" w:eastAsia="Times New Roman" w:hAnsi="Arial" w:cs="Arial"/>
                  <w:sz w:val="24"/>
                  <w:szCs w:val="24"/>
                </w:rPr>
                <w:t>2018</w:t>
              </w:r>
            </w:ins>
          </w:p>
        </w:tc>
        <w:tc>
          <w:tcPr>
            <w:tcW w:w="1305" w:type="dxa"/>
            <w:vAlign w:val="center"/>
          </w:tcPr>
          <w:p w14:paraId="0420C790" w14:textId="77777777" w:rsidR="00433CDE" w:rsidRPr="00433CDE" w:rsidRDefault="00433CDE" w:rsidP="00433CDE">
            <w:pPr>
              <w:spacing w:after="0" w:line="240" w:lineRule="auto"/>
              <w:jc w:val="center"/>
              <w:rPr>
                <w:ins w:id="6887" w:author="Joo, Hye@ARB" w:date="2026-06-04T22:49:00Z"/>
                <w:rFonts w:ascii="Arial" w:eastAsia="Times New Roman" w:hAnsi="Arial" w:cs="Arial"/>
                <w:sz w:val="24"/>
                <w:szCs w:val="24"/>
              </w:rPr>
            </w:pPr>
            <w:ins w:id="6888" w:author="Joo, Hye@ARB" w:date="2026-06-04T22:49:00Z">
              <w:r w:rsidRPr="00433CDE">
                <w:rPr>
                  <w:rFonts w:ascii="Arial" w:eastAsia="Times New Roman" w:hAnsi="Arial" w:cs="Arial"/>
                  <w:sz w:val="24"/>
                  <w:szCs w:val="24"/>
                </w:rPr>
                <w:t>2019</w:t>
              </w:r>
            </w:ins>
          </w:p>
        </w:tc>
        <w:tc>
          <w:tcPr>
            <w:tcW w:w="1224" w:type="dxa"/>
            <w:vAlign w:val="center"/>
          </w:tcPr>
          <w:p w14:paraId="78949329" w14:textId="77777777" w:rsidR="00433CDE" w:rsidRPr="00433CDE" w:rsidRDefault="00433CDE" w:rsidP="00433CDE">
            <w:pPr>
              <w:spacing w:after="0" w:line="240" w:lineRule="auto"/>
              <w:jc w:val="center"/>
              <w:rPr>
                <w:ins w:id="6889" w:author="Joo, Hye@ARB" w:date="2026-06-04T22:49:00Z"/>
                <w:rFonts w:ascii="Arial" w:eastAsia="Times New Roman" w:hAnsi="Arial" w:cs="Arial"/>
                <w:sz w:val="24"/>
                <w:szCs w:val="24"/>
              </w:rPr>
            </w:pPr>
            <w:ins w:id="6890" w:author="Joo, Hye@ARB" w:date="2026-06-04T22:49:00Z">
              <w:r w:rsidRPr="00433CDE">
                <w:rPr>
                  <w:rFonts w:ascii="Arial" w:eastAsia="Times New Roman" w:hAnsi="Arial" w:cs="Arial"/>
                  <w:sz w:val="24"/>
                  <w:szCs w:val="24"/>
                </w:rPr>
                <w:t>2020</w:t>
              </w:r>
            </w:ins>
          </w:p>
        </w:tc>
        <w:tc>
          <w:tcPr>
            <w:tcW w:w="954" w:type="dxa"/>
            <w:vAlign w:val="center"/>
          </w:tcPr>
          <w:p w14:paraId="76DE8068" w14:textId="77777777" w:rsidR="00433CDE" w:rsidRPr="00433CDE" w:rsidRDefault="00433CDE" w:rsidP="00433CDE">
            <w:pPr>
              <w:spacing w:after="0" w:line="240" w:lineRule="auto"/>
              <w:jc w:val="center"/>
              <w:rPr>
                <w:ins w:id="6891" w:author="Joo, Hye@ARB" w:date="2026-06-04T22:49:00Z"/>
                <w:rFonts w:ascii="Arial" w:eastAsia="Times New Roman" w:hAnsi="Arial" w:cs="Arial"/>
                <w:sz w:val="24"/>
                <w:szCs w:val="24"/>
              </w:rPr>
            </w:pPr>
            <w:ins w:id="6892" w:author="Joo, Hye@ARB" w:date="2026-06-04T22:49:00Z">
              <w:r w:rsidRPr="00433CDE">
                <w:rPr>
                  <w:rFonts w:ascii="Arial" w:eastAsia="Times New Roman" w:hAnsi="Arial" w:cs="Arial"/>
                  <w:sz w:val="24"/>
                  <w:szCs w:val="24"/>
                </w:rPr>
                <w:t>2021</w:t>
              </w:r>
            </w:ins>
          </w:p>
        </w:tc>
      </w:tr>
      <w:tr w:rsidR="00433CDE" w:rsidRPr="00433CDE" w14:paraId="5ADB0583" w14:textId="77777777">
        <w:trPr>
          <w:ins w:id="6893" w:author="Joo, Hye@ARB" w:date="2026-06-04T22:49:00Z"/>
        </w:trPr>
        <w:tc>
          <w:tcPr>
            <w:tcW w:w="3559" w:type="dxa"/>
            <w:vAlign w:val="center"/>
          </w:tcPr>
          <w:p w14:paraId="48C05A81" w14:textId="77777777" w:rsidR="00433CDE" w:rsidRPr="00433CDE" w:rsidRDefault="00433CDE" w:rsidP="00433CDE">
            <w:pPr>
              <w:spacing w:after="0" w:line="240" w:lineRule="auto"/>
              <w:rPr>
                <w:ins w:id="6894" w:author="Joo, Hye@ARB" w:date="2026-06-04T22:49:00Z"/>
                <w:rFonts w:ascii="Arial" w:eastAsia="Times New Roman" w:hAnsi="Arial" w:cs="Arial"/>
                <w:sz w:val="24"/>
                <w:szCs w:val="24"/>
              </w:rPr>
            </w:pPr>
            <w:ins w:id="6895" w:author="Joo, Hye@ARB" w:date="2026-06-04T22:49:00Z">
              <w:r w:rsidRPr="00433CDE">
                <w:rPr>
                  <w:rFonts w:ascii="Arial" w:eastAsia="Times New Roman" w:hAnsi="Arial" w:cs="Arial"/>
                  <w:sz w:val="24"/>
                  <w:szCs w:val="24"/>
                </w:rPr>
                <w:t>Existing Minimum ZEV Floor</w:t>
              </w:r>
            </w:ins>
          </w:p>
        </w:tc>
        <w:tc>
          <w:tcPr>
            <w:tcW w:w="1143" w:type="dxa"/>
            <w:vAlign w:val="center"/>
          </w:tcPr>
          <w:p w14:paraId="165CEA39" w14:textId="77777777" w:rsidR="00433CDE" w:rsidRPr="00433CDE" w:rsidRDefault="00433CDE" w:rsidP="00433CDE">
            <w:pPr>
              <w:spacing w:after="0" w:line="240" w:lineRule="auto"/>
              <w:jc w:val="center"/>
              <w:rPr>
                <w:ins w:id="6896" w:author="Joo, Hye@ARB" w:date="2026-06-04T22:49:00Z"/>
                <w:rFonts w:ascii="Arial" w:eastAsia="Times New Roman" w:hAnsi="Arial" w:cs="Arial"/>
                <w:sz w:val="24"/>
                <w:szCs w:val="24"/>
              </w:rPr>
            </w:pPr>
            <w:ins w:id="6897" w:author="Joo, Hye@ARB" w:date="2026-06-04T22:49:00Z">
              <w:r w:rsidRPr="00433CDE">
                <w:rPr>
                  <w:rFonts w:ascii="Arial" w:eastAsia="Times New Roman" w:hAnsi="Arial" w:cs="Arial"/>
                  <w:sz w:val="24"/>
                  <w:szCs w:val="24"/>
                </w:rPr>
                <w:t>2.00%</w:t>
              </w:r>
            </w:ins>
          </w:p>
        </w:tc>
        <w:tc>
          <w:tcPr>
            <w:tcW w:w="1305" w:type="dxa"/>
            <w:vAlign w:val="center"/>
          </w:tcPr>
          <w:p w14:paraId="05923AA4" w14:textId="77777777" w:rsidR="00433CDE" w:rsidRPr="00433CDE" w:rsidRDefault="00433CDE" w:rsidP="00433CDE">
            <w:pPr>
              <w:spacing w:after="0" w:line="240" w:lineRule="auto"/>
              <w:jc w:val="center"/>
              <w:rPr>
                <w:ins w:id="6898" w:author="Joo, Hye@ARB" w:date="2026-06-04T22:49:00Z"/>
                <w:rFonts w:ascii="Arial" w:eastAsia="Times New Roman" w:hAnsi="Arial" w:cs="Arial"/>
                <w:sz w:val="24"/>
                <w:szCs w:val="24"/>
              </w:rPr>
            </w:pPr>
            <w:ins w:id="6899" w:author="Joo, Hye@ARB" w:date="2026-06-04T22:49:00Z">
              <w:r w:rsidRPr="00433CDE">
                <w:rPr>
                  <w:rFonts w:ascii="Arial" w:eastAsia="Times New Roman" w:hAnsi="Arial" w:cs="Arial"/>
                  <w:sz w:val="24"/>
                  <w:szCs w:val="24"/>
                </w:rPr>
                <w:t>4.00%</w:t>
              </w:r>
            </w:ins>
          </w:p>
        </w:tc>
        <w:tc>
          <w:tcPr>
            <w:tcW w:w="1224" w:type="dxa"/>
            <w:vAlign w:val="center"/>
          </w:tcPr>
          <w:p w14:paraId="55E06651" w14:textId="77777777" w:rsidR="00433CDE" w:rsidRPr="00433CDE" w:rsidRDefault="00433CDE" w:rsidP="00433CDE">
            <w:pPr>
              <w:spacing w:after="0" w:line="240" w:lineRule="auto"/>
              <w:jc w:val="center"/>
              <w:rPr>
                <w:ins w:id="6900" w:author="Joo, Hye@ARB" w:date="2026-06-04T22:49:00Z"/>
                <w:rFonts w:ascii="Arial" w:eastAsia="Times New Roman" w:hAnsi="Arial" w:cs="Arial"/>
                <w:sz w:val="24"/>
                <w:szCs w:val="24"/>
              </w:rPr>
            </w:pPr>
            <w:ins w:id="6901" w:author="Joo, Hye@ARB" w:date="2026-06-04T22:49:00Z">
              <w:r w:rsidRPr="00433CDE">
                <w:rPr>
                  <w:rFonts w:ascii="Arial" w:eastAsia="Times New Roman" w:hAnsi="Arial" w:cs="Arial"/>
                  <w:sz w:val="24"/>
                  <w:szCs w:val="24"/>
                </w:rPr>
                <w:t>6.00%</w:t>
              </w:r>
            </w:ins>
          </w:p>
        </w:tc>
        <w:tc>
          <w:tcPr>
            <w:tcW w:w="954" w:type="dxa"/>
            <w:vAlign w:val="center"/>
          </w:tcPr>
          <w:p w14:paraId="1CC208DF" w14:textId="77777777" w:rsidR="00433CDE" w:rsidRPr="00433CDE" w:rsidRDefault="00433CDE" w:rsidP="00433CDE">
            <w:pPr>
              <w:spacing w:after="0" w:line="240" w:lineRule="auto"/>
              <w:jc w:val="center"/>
              <w:rPr>
                <w:ins w:id="6902" w:author="Joo, Hye@ARB" w:date="2026-06-04T22:49:00Z"/>
                <w:rFonts w:ascii="Arial" w:eastAsia="Times New Roman" w:hAnsi="Arial" w:cs="Arial"/>
                <w:sz w:val="24"/>
                <w:szCs w:val="24"/>
              </w:rPr>
            </w:pPr>
            <w:ins w:id="6903" w:author="Joo, Hye@ARB" w:date="2026-06-04T22:49:00Z">
              <w:r w:rsidRPr="00433CDE">
                <w:rPr>
                  <w:rFonts w:ascii="Arial" w:eastAsia="Times New Roman" w:hAnsi="Arial" w:cs="Arial"/>
                  <w:sz w:val="24"/>
                  <w:szCs w:val="24"/>
                </w:rPr>
                <w:t>8.00%</w:t>
              </w:r>
            </w:ins>
          </w:p>
        </w:tc>
      </w:tr>
      <w:tr w:rsidR="00433CDE" w:rsidRPr="00433CDE" w14:paraId="3B5F7872" w14:textId="77777777">
        <w:trPr>
          <w:ins w:id="6904" w:author="Joo, Hye@ARB" w:date="2026-06-04T22:49:00Z"/>
        </w:trPr>
        <w:tc>
          <w:tcPr>
            <w:tcW w:w="3559" w:type="dxa"/>
            <w:vAlign w:val="center"/>
          </w:tcPr>
          <w:p w14:paraId="1F6F5CC4" w14:textId="77777777" w:rsidR="00433CDE" w:rsidRPr="00433CDE" w:rsidRDefault="00433CDE" w:rsidP="00433CDE">
            <w:pPr>
              <w:spacing w:after="0" w:line="240" w:lineRule="auto"/>
              <w:rPr>
                <w:ins w:id="6905" w:author="Joo, Hye@ARB" w:date="2026-06-04T22:49:00Z"/>
                <w:rFonts w:ascii="Arial" w:eastAsia="Times New Roman" w:hAnsi="Arial" w:cs="Arial"/>
                <w:sz w:val="24"/>
                <w:szCs w:val="24"/>
              </w:rPr>
            </w:pPr>
            <w:ins w:id="6906" w:author="Joo, Hye@ARB" w:date="2026-06-04T22:49:00Z">
              <w:r w:rsidRPr="00433CDE">
                <w:rPr>
                  <w:rFonts w:ascii="Arial" w:eastAsia="Times New Roman" w:hAnsi="Arial" w:cs="Arial"/>
                  <w:sz w:val="24"/>
                  <w:szCs w:val="24"/>
                </w:rPr>
                <w:t>Section 177 State Adjustment for Optional Compliance Path</w:t>
              </w:r>
            </w:ins>
          </w:p>
        </w:tc>
        <w:tc>
          <w:tcPr>
            <w:tcW w:w="1143" w:type="dxa"/>
            <w:vAlign w:val="center"/>
          </w:tcPr>
          <w:p w14:paraId="0E468D71" w14:textId="77777777" w:rsidR="00433CDE" w:rsidRPr="00433CDE" w:rsidRDefault="00433CDE" w:rsidP="00433CDE">
            <w:pPr>
              <w:spacing w:after="0" w:line="240" w:lineRule="auto"/>
              <w:jc w:val="center"/>
              <w:rPr>
                <w:ins w:id="6907" w:author="Joo, Hye@ARB" w:date="2026-06-04T22:49:00Z"/>
                <w:rFonts w:ascii="Arial" w:eastAsia="Times New Roman" w:hAnsi="Arial" w:cs="Arial"/>
                <w:bCs/>
                <w:sz w:val="24"/>
                <w:szCs w:val="24"/>
              </w:rPr>
            </w:pPr>
            <w:ins w:id="6908" w:author="Joo, Hye@ARB" w:date="2026-06-04T22:49:00Z">
              <w:r w:rsidRPr="00433CDE">
                <w:rPr>
                  <w:rFonts w:ascii="Arial" w:eastAsia="Times New Roman" w:hAnsi="Arial" w:cs="Arial"/>
                  <w:bCs/>
                  <w:sz w:val="24"/>
                  <w:szCs w:val="24"/>
                </w:rPr>
                <w:t>62.5%</w:t>
              </w:r>
            </w:ins>
          </w:p>
        </w:tc>
        <w:tc>
          <w:tcPr>
            <w:tcW w:w="1305" w:type="dxa"/>
            <w:vAlign w:val="center"/>
          </w:tcPr>
          <w:p w14:paraId="43ACF168" w14:textId="77777777" w:rsidR="00433CDE" w:rsidRPr="00433CDE" w:rsidRDefault="00433CDE" w:rsidP="00433CDE">
            <w:pPr>
              <w:spacing w:after="0" w:line="240" w:lineRule="auto"/>
              <w:jc w:val="center"/>
              <w:rPr>
                <w:ins w:id="6909" w:author="Joo, Hye@ARB" w:date="2026-06-04T22:49:00Z"/>
                <w:rFonts w:ascii="Arial" w:eastAsia="Times New Roman" w:hAnsi="Arial" w:cs="Arial"/>
                <w:bCs/>
                <w:sz w:val="24"/>
                <w:szCs w:val="24"/>
              </w:rPr>
            </w:pPr>
            <w:ins w:id="6910" w:author="Joo, Hye@ARB" w:date="2026-06-04T22:49:00Z">
              <w:r w:rsidRPr="00433CDE">
                <w:rPr>
                  <w:rFonts w:ascii="Arial" w:eastAsia="Times New Roman" w:hAnsi="Arial" w:cs="Arial"/>
                  <w:bCs/>
                  <w:sz w:val="24"/>
                  <w:szCs w:val="24"/>
                </w:rPr>
                <w:t>75%</w:t>
              </w:r>
            </w:ins>
          </w:p>
        </w:tc>
        <w:tc>
          <w:tcPr>
            <w:tcW w:w="1224" w:type="dxa"/>
            <w:vAlign w:val="center"/>
          </w:tcPr>
          <w:p w14:paraId="5CB5F5F3" w14:textId="77777777" w:rsidR="00433CDE" w:rsidRPr="00433CDE" w:rsidRDefault="00433CDE" w:rsidP="00433CDE">
            <w:pPr>
              <w:spacing w:after="0" w:line="240" w:lineRule="auto"/>
              <w:jc w:val="center"/>
              <w:rPr>
                <w:ins w:id="6911" w:author="Joo, Hye@ARB" w:date="2026-06-04T22:49:00Z"/>
                <w:rFonts w:ascii="Arial" w:eastAsia="Times New Roman" w:hAnsi="Arial" w:cs="Arial"/>
                <w:bCs/>
                <w:sz w:val="24"/>
                <w:szCs w:val="24"/>
              </w:rPr>
            </w:pPr>
            <w:ins w:id="6912" w:author="Joo, Hye@ARB" w:date="2026-06-04T22:49:00Z">
              <w:r w:rsidRPr="00433CDE">
                <w:rPr>
                  <w:rFonts w:ascii="Arial" w:eastAsia="Times New Roman" w:hAnsi="Arial" w:cs="Arial"/>
                  <w:bCs/>
                  <w:sz w:val="24"/>
                  <w:szCs w:val="24"/>
                </w:rPr>
                <w:t>87.5%</w:t>
              </w:r>
            </w:ins>
          </w:p>
        </w:tc>
        <w:tc>
          <w:tcPr>
            <w:tcW w:w="954" w:type="dxa"/>
            <w:vAlign w:val="center"/>
          </w:tcPr>
          <w:p w14:paraId="4BA95CF1" w14:textId="77777777" w:rsidR="00433CDE" w:rsidRPr="00433CDE" w:rsidRDefault="00433CDE" w:rsidP="00433CDE">
            <w:pPr>
              <w:spacing w:after="0" w:line="240" w:lineRule="auto"/>
              <w:jc w:val="center"/>
              <w:rPr>
                <w:ins w:id="6913" w:author="Joo, Hye@ARB" w:date="2026-06-04T22:49:00Z"/>
                <w:rFonts w:ascii="Arial" w:eastAsia="Times New Roman" w:hAnsi="Arial" w:cs="Arial"/>
                <w:sz w:val="24"/>
                <w:szCs w:val="24"/>
              </w:rPr>
            </w:pPr>
            <w:ins w:id="6914" w:author="Joo, Hye@ARB" w:date="2026-06-04T22:49:00Z">
              <w:r w:rsidRPr="00433CDE">
                <w:rPr>
                  <w:rFonts w:ascii="Arial" w:eastAsia="Times New Roman" w:hAnsi="Arial" w:cs="Arial"/>
                  <w:sz w:val="24"/>
                  <w:szCs w:val="24"/>
                </w:rPr>
                <w:t>100%</w:t>
              </w:r>
            </w:ins>
          </w:p>
        </w:tc>
      </w:tr>
      <w:tr w:rsidR="00433CDE" w:rsidRPr="00433CDE" w14:paraId="659FE869" w14:textId="77777777">
        <w:trPr>
          <w:ins w:id="6915" w:author="Joo, Hye@ARB" w:date="2026-06-04T22:49:00Z"/>
        </w:trPr>
        <w:tc>
          <w:tcPr>
            <w:tcW w:w="3559" w:type="dxa"/>
            <w:vAlign w:val="center"/>
          </w:tcPr>
          <w:p w14:paraId="589C80A9" w14:textId="77777777" w:rsidR="00433CDE" w:rsidRPr="00433CDE" w:rsidRDefault="00433CDE" w:rsidP="00433CDE">
            <w:pPr>
              <w:spacing w:after="0" w:line="240" w:lineRule="auto"/>
              <w:rPr>
                <w:ins w:id="6916" w:author="Joo, Hye@ARB" w:date="2026-06-04T22:49:00Z"/>
                <w:rFonts w:ascii="Arial" w:eastAsia="Times New Roman" w:hAnsi="Arial" w:cs="Arial"/>
                <w:sz w:val="24"/>
                <w:szCs w:val="24"/>
              </w:rPr>
            </w:pPr>
            <w:ins w:id="6917" w:author="Joo, Hye@ARB" w:date="2026-06-04T22:49:00Z">
              <w:r w:rsidRPr="00433CDE">
                <w:rPr>
                  <w:rFonts w:ascii="Arial" w:eastAsia="Times New Roman" w:hAnsi="Arial" w:cs="Arial"/>
                  <w:sz w:val="24"/>
                  <w:szCs w:val="24"/>
                </w:rPr>
                <w:t>Minimum Section 177 State ZEV Requirement</w:t>
              </w:r>
            </w:ins>
          </w:p>
        </w:tc>
        <w:tc>
          <w:tcPr>
            <w:tcW w:w="1143" w:type="dxa"/>
            <w:vAlign w:val="center"/>
          </w:tcPr>
          <w:p w14:paraId="0700A5AB" w14:textId="77777777" w:rsidR="00433CDE" w:rsidRPr="00433CDE" w:rsidRDefault="00433CDE" w:rsidP="00433CDE">
            <w:pPr>
              <w:spacing w:after="0" w:line="240" w:lineRule="auto"/>
              <w:jc w:val="center"/>
              <w:rPr>
                <w:ins w:id="6918" w:author="Joo, Hye@ARB" w:date="2026-06-04T22:49:00Z"/>
                <w:rFonts w:ascii="Arial" w:eastAsia="Times New Roman" w:hAnsi="Arial" w:cs="Arial"/>
                <w:bCs/>
                <w:sz w:val="24"/>
                <w:szCs w:val="24"/>
              </w:rPr>
            </w:pPr>
            <w:ins w:id="6919" w:author="Joo, Hye@ARB" w:date="2026-06-04T22:49:00Z">
              <w:r w:rsidRPr="00433CDE">
                <w:rPr>
                  <w:rFonts w:ascii="Arial" w:eastAsia="Times New Roman" w:hAnsi="Arial" w:cs="Arial"/>
                  <w:bCs/>
                  <w:sz w:val="24"/>
                  <w:szCs w:val="24"/>
                </w:rPr>
                <w:t>1.25%</w:t>
              </w:r>
            </w:ins>
          </w:p>
        </w:tc>
        <w:tc>
          <w:tcPr>
            <w:tcW w:w="1305" w:type="dxa"/>
            <w:vAlign w:val="center"/>
          </w:tcPr>
          <w:p w14:paraId="3EE05588" w14:textId="77777777" w:rsidR="00433CDE" w:rsidRPr="00433CDE" w:rsidRDefault="00433CDE" w:rsidP="00433CDE">
            <w:pPr>
              <w:spacing w:after="0" w:line="240" w:lineRule="auto"/>
              <w:jc w:val="center"/>
              <w:rPr>
                <w:ins w:id="6920" w:author="Joo, Hye@ARB" w:date="2026-06-04T22:49:00Z"/>
                <w:rFonts w:ascii="Arial" w:eastAsia="Times New Roman" w:hAnsi="Arial" w:cs="Arial"/>
                <w:bCs/>
                <w:sz w:val="24"/>
                <w:szCs w:val="24"/>
              </w:rPr>
            </w:pPr>
            <w:ins w:id="6921" w:author="Joo, Hye@ARB" w:date="2026-06-04T22:49:00Z">
              <w:r w:rsidRPr="00433CDE">
                <w:rPr>
                  <w:rFonts w:ascii="Arial" w:eastAsia="Times New Roman" w:hAnsi="Arial" w:cs="Arial"/>
                  <w:bCs/>
                  <w:sz w:val="24"/>
                  <w:szCs w:val="24"/>
                </w:rPr>
                <w:t>3.00%</w:t>
              </w:r>
            </w:ins>
          </w:p>
        </w:tc>
        <w:tc>
          <w:tcPr>
            <w:tcW w:w="1224" w:type="dxa"/>
            <w:vAlign w:val="center"/>
          </w:tcPr>
          <w:p w14:paraId="3F3E1607" w14:textId="77777777" w:rsidR="00433CDE" w:rsidRPr="00433CDE" w:rsidRDefault="00433CDE" w:rsidP="00433CDE">
            <w:pPr>
              <w:spacing w:after="0" w:line="240" w:lineRule="auto"/>
              <w:jc w:val="center"/>
              <w:rPr>
                <w:ins w:id="6922" w:author="Joo, Hye@ARB" w:date="2026-06-04T22:49:00Z"/>
                <w:rFonts w:ascii="Arial" w:eastAsia="Times New Roman" w:hAnsi="Arial" w:cs="Arial"/>
                <w:bCs/>
                <w:sz w:val="24"/>
                <w:szCs w:val="24"/>
              </w:rPr>
            </w:pPr>
            <w:ins w:id="6923" w:author="Joo, Hye@ARB" w:date="2026-06-04T22:49:00Z">
              <w:r w:rsidRPr="00433CDE">
                <w:rPr>
                  <w:rFonts w:ascii="Arial" w:eastAsia="Times New Roman" w:hAnsi="Arial" w:cs="Arial"/>
                  <w:bCs/>
                  <w:sz w:val="24"/>
                  <w:szCs w:val="24"/>
                </w:rPr>
                <w:t>5.25%</w:t>
              </w:r>
            </w:ins>
          </w:p>
        </w:tc>
        <w:tc>
          <w:tcPr>
            <w:tcW w:w="954" w:type="dxa"/>
            <w:vAlign w:val="center"/>
          </w:tcPr>
          <w:p w14:paraId="4BDFD94B" w14:textId="77777777" w:rsidR="00433CDE" w:rsidRPr="00433CDE" w:rsidRDefault="00433CDE" w:rsidP="00433CDE">
            <w:pPr>
              <w:spacing w:after="0" w:line="240" w:lineRule="auto"/>
              <w:jc w:val="center"/>
              <w:rPr>
                <w:ins w:id="6924" w:author="Joo, Hye@ARB" w:date="2026-06-04T22:49:00Z"/>
                <w:rFonts w:ascii="Arial" w:eastAsia="Times New Roman" w:hAnsi="Arial" w:cs="Arial"/>
                <w:sz w:val="24"/>
                <w:szCs w:val="24"/>
              </w:rPr>
            </w:pPr>
            <w:ins w:id="6925" w:author="Joo, Hye@ARB" w:date="2026-06-04T22:49:00Z">
              <w:r w:rsidRPr="00433CDE">
                <w:rPr>
                  <w:rFonts w:ascii="Arial" w:eastAsia="Times New Roman" w:hAnsi="Arial" w:cs="Arial"/>
                  <w:sz w:val="24"/>
                  <w:szCs w:val="24"/>
                </w:rPr>
                <w:t>8.00%</w:t>
              </w:r>
            </w:ins>
          </w:p>
        </w:tc>
      </w:tr>
    </w:tbl>
    <w:p w14:paraId="42A40000" w14:textId="77777777" w:rsidR="00433CDE" w:rsidRPr="00433CDE" w:rsidRDefault="00433CDE" w:rsidP="00433CDE">
      <w:pPr>
        <w:spacing w:line="278" w:lineRule="auto"/>
        <w:ind w:left="2520"/>
        <w:rPr>
          <w:ins w:id="6926" w:author="Joo, Hye@ARB" w:date="2026-06-04T22:49:00Z"/>
          <w:rFonts w:ascii="Arial" w:eastAsia="Aptos" w:hAnsi="Arial" w:cs="Arial"/>
          <w:color w:val="404040"/>
          <w:kern w:val="2"/>
          <w:sz w:val="24"/>
          <w:szCs w:val="24"/>
          <w14:ligatures w14:val="standardContextual"/>
        </w:rPr>
      </w:pPr>
    </w:p>
    <w:p w14:paraId="28A0E382" w14:textId="77777777" w:rsidR="00433CDE" w:rsidRPr="00433CDE" w:rsidRDefault="00433CDE" w:rsidP="00433CDE">
      <w:pPr>
        <w:spacing w:line="278" w:lineRule="auto"/>
        <w:rPr>
          <w:ins w:id="6927" w:author="Joo, Hye@ARB" w:date="2026-06-04T22:49:00Z"/>
          <w:rFonts w:ascii="Arial" w:eastAsia="Aptos" w:hAnsi="Arial" w:cs="Arial"/>
          <w:b/>
          <w:bCs/>
          <w:color w:val="404040"/>
          <w:kern w:val="2"/>
          <w:sz w:val="24"/>
          <w:szCs w:val="24"/>
          <w14:ligatures w14:val="standardContextual"/>
        </w:rPr>
      </w:pPr>
      <w:ins w:id="6928" w:author="Joo, Hye@ARB" w:date="2026-06-04T22:49:00Z">
        <w:r w:rsidRPr="00433CDE">
          <w:rPr>
            <w:rFonts w:ascii="Arial" w:eastAsia="Aptos" w:hAnsi="Arial" w:cs="Arial"/>
            <w:b/>
            <w:bCs/>
            <w:color w:val="404040"/>
            <w:kern w:val="2"/>
            <w:sz w:val="24"/>
            <w:szCs w:val="24"/>
            <w14:ligatures w14:val="standardContextual"/>
          </w:rPr>
          <w:t xml:space="preserve">                 TZEVs</w:t>
        </w:r>
      </w:ins>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156"/>
        <w:gridCol w:w="1305"/>
        <w:gridCol w:w="1224"/>
        <w:gridCol w:w="954"/>
      </w:tblGrid>
      <w:tr w:rsidR="00433CDE" w:rsidRPr="00433CDE" w14:paraId="7FC1881F" w14:textId="77777777">
        <w:trPr>
          <w:ins w:id="6929" w:author="Joo, Hye@ARB" w:date="2026-06-04T22:49:00Z"/>
        </w:trPr>
        <w:tc>
          <w:tcPr>
            <w:tcW w:w="3546" w:type="dxa"/>
            <w:vAlign w:val="center"/>
          </w:tcPr>
          <w:p w14:paraId="3F44AE18" w14:textId="77777777" w:rsidR="00433CDE" w:rsidRPr="00433CDE" w:rsidRDefault="00433CDE" w:rsidP="00433CDE">
            <w:pPr>
              <w:spacing w:after="0" w:line="240" w:lineRule="auto"/>
              <w:rPr>
                <w:ins w:id="6930" w:author="Joo, Hye@ARB" w:date="2026-06-04T22:49:00Z"/>
                <w:rFonts w:ascii="Arial" w:eastAsia="Times New Roman" w:hAnsi="Arial" w:cs="Arial"/>
                <w:sz w:val="24"/>
                <w:szCs w:val="24"/>
              </w:rPr>
            </w:pPr>
            <w:ins w:id="6931" w:author="Joo, Hye@ARB" w:date="2026-06-04T22:49:00Z">
              <w:r w:rsidRPr="00433CDE">
                <w:rPr>
                  <w:rFonts w:ascii="Arial" w:eastAsia="Times New Roman" w:hAnsi="Arial" w:cs="Arial"/>
                  <w:sz w:val="24"/>
                  <w:szCs w:val="24"/>
                </w:rPr>
                <w:t>Model Year</w:t>
              </w:r>
            </w:ins>
          </w:p>
          <w:p w14:paraId="48D7AD94" w14:textId="77777777" w:rsidR="00433CDE" w:rsidRPr="00433CDE" w:rsidRDefault="00433CDE" w:rsidP="00433CDE">
            <w:pPr>
              <w:spacing w:after="0" w:line="240" w:lineRule="auto"/>
              <w:rPr>
                <w:ins w:id="6932" w:author="Joo, Hye@ARB" w:date="2026-06-04T22:49:00Z"/>
                <w:rFonts w:ascii="Arial" w:eastAsia="Times New Roman" w:hAnsi="Arial" w:cs="Arial"/>
                <w:sz w:val="24"/>
                <w:szCs w:val="24"/>
              </w:rPr>
            </w:pPr>
          </w:p>
        </w:tc>
        <w:tc>
          <w:tcPr>
            <w:tcW w:w="1156" w:type="dxa"/>
            <w:vAlign w:val="center"/>
          </w:tcPr>
          <w:p w14:paraId="152ADEF6" w14:textId="77777777" w:rsidR="00433CDE" w:rsidRPr="00433CDE" w:rsidRDefault="00433CDE" w:rsidP="00433CDE">
            <w:pPr>
              <w:spacing w:after="0" w:line="240" w:lineRule="auto"/>
              <w:jc w:val="center"/>
              <w:rPr>
                <w:ins w:id="6933" w:author="Joo, Hye@ARB" w:date="2026-06-04T22:49:00Z"/>
                <w:rFonts w:ascii="Arial" w:eastAsia="Times New Roman" w:hAnsi="Arial" w:cs="Arial"/>
                <w:sz w:val="24"/>
                <w:szCs w:val="24"/>
              </w:rPr>
            </w:pPr>
            <w:ins w:id="6934" w:author="Joo, Hye@ARB" w:date="2026-06-04T22:49:00Z">
              <w:r w:rsidRPr="00433CDE">
                <w:rPr>
                  <w:rFonts w:ascii="Arial" w:eastAsia="Times New Roman" w:hAnsi="Arial" w:cs="Arial"/>
                  <w:sz w:val="24"/>
                  <w:szCs w:val="24"/>
                </w:rPr>
                <w:t>2018</w:t>
              </w:r>
            </w:ins>
          </w:p>
        </w:tc>
        <w:tc>
          <w:tcPr>
            <w:tcW w:w="1305" w:type="dxa"/>
            <w:vAlign w:val="center"/>
          </w:tcPr>
          <w:p w14:paraId="28B82ED4" w14:textId="77777777" w:rsidR="00433CDE" w:rsidRPr="00433CDE" w:rsidRDefault="00433CDE" w:rsidP="00433CDE">
            <w:pPr>
              <w:spacing w:after="0" w:line="240" w:lineRule="auto"/>
              <w:jc w:val="center"/>
              <w:rPr>
                <w:ins w:id="6935" w:author="Joo, Hye@ARB" w:date="2026-06-04T22:49:00Z"/>
                <w:rFonts w:ascii="Arial" w:eastAsia="Times New Roman" w:hAnsi="Arial" w:cs="Arial"/>
                <w:sz w:val="24"/>
                <w:szCs w:val="24"/>
              </w:rPr>
            </w:pPr>
            <w:ins w:id="6936" w:author="Joo, Hye@ARB" w:date="2026-06-04T22:49:00Z">
              <w:r w:rsidRPr="00433CDE">
                <w:rPr>
                  <w:rFonts w:ascii="Arial" w:eastAsia="Times New Roman" w:hAnsi="Arial" w:cs="Arial"/>
                  <w:sz w:val="24"/>
                  <w:szCs w:val="24"/>
                </w:rPr>
                <w:t>2019</w:t>
              </w:r>
            </w:ins>
          </w:p>
        </w:tc>
        <w:tc>
          <w:tcPr>
            <w:tcW w:w="1224" w:type="dxa"/>
            <w:vAlign w:val="center"/>
          </w:tcPr>
          <w:p w14:paraId="3CE93BFB" w14:textId="77777777" w:rsidR="00433CDE" w:rsidRPr="00433CDE" w:rsidRDefault="00433CDE" w:rsidP="00433CDE">
            <w:pPr>
              <w:spacing w:after="0" w:line="240" w:lineRule="auto"/>
              <w:jc w:val="center"/>
              <w:rPr>
                <w:ins w:id="6937" w:author="Joo, Hye@ARB" w:date="2026-06-04T22:49:00Z"/>
                <w:rFonts w:ascii="Arial" w:eastAsia="Times New Roman" w:hAnsi="Arial" w:cs="Arial"/>
                <w:sz w:val="24"/>
                <w:szCs w:val="24"/>
              </w:rPr>
            </w:pPr>
            <w:ins w:id="6938" w:author="Joo, Hye@ARB" w:date="2026-06-04T22:49:00Z">
              <w:r w:rsidRPr="00433CDE">
                <w:rPr>
                  <w:rFonts w:ascii="Arial" w:eastAsia="Times New Roman" w:hAnsi="Arial" w:cs="Arial"/>
                  <w:sz w:val="24"/>
                  <w:szCs w:val="24"/>
                </w:rPr>
                <w:t>2020</w:t>
              </w:r>
            </w:ins>
          </w:p>
        </w:tc>
        <w:tc>
          <w:tcPr>
            <w:tcW w:w="954" w:type="dxa"/>
            <w:vAlign w:val="center"/>
          </w:tcPr>
          <w:p w14:paraId="5AAED22A" w14:textId="77777777" w:rsidR="00433CDE" w:rsidRPr="00433CDE" w:rsidRDefault="00433CDE" w:rsidP="00433CDE">
            <w:pPr>
              <w:spacing w:after="0" w:line="240" w:lineRule="auto"/>
              <w:jc w:val="center"/>
              <w:rPr>
                <w:ins w:id="6939" w:author="Joo, Hye@ARB" w:date="2026-06-04T22:49:00Z"/>
                <w:rFonts w:ascii="Arial" w:eastAsia="Times New Roman" w:hAnsi="Arial" w:cs="Arial"/>
                <w:sz w:val="24"/>
                <w:szCs w:val="24"/>
              </w:rPr>
            </w:pPr>
            <w:ins w:id="6940" w:author="Joo, Hye@ARB" w:date="2026-06-04T22:49:00Z">
              <w:r w:rsidRPr="00433CDE">
                <w:rPr>
                  <w:rFonts w:ascii="Arial" w:eastAsia="Times New Roman" w:hAnsi="Arial" w:cs="Arial"/>
                  <w:sz w:val="24"/>
                  <w:szCs w:val="24"/>
                </w:rPr>
                <w:t>2021</w:t>
              </w:r>
            </w:ins>
          </w:p>
        </w:tc>
      </w:tr>
      <w:tr w:rsidR="00433CDE" w:rsidRPr="00433CDE" w14:paraId="705107AA" w14:textId="77777777">
        <w:trPr>
          <w:ins w:id="6941" w:author="Joo, Hye@ARB" w:date="2026-06-04T22:49:00Z"/>
        </w:trPr>
        <w:tc>
          <w:tcPr>
            <w:tcW w:w="3546" w:type="dxa"/>
            <w:vAlign w:val="center"/>
          </w:tcPr>
          <w:p w14:paraId="3E8FF88F" w14:textId="77777777" w:rsidR="00433CDE" w:rsidRPr="00433CDE" w:rsidRDefault="00433CDE" w:rsidP="00433CDE">
            <w:pPr>
              <w:spacing w:after="0" w:line="240" w:lineRule="auto"/>
              <w:rPr>
                <w:ins w:id="6942" w:author="Joo, Hye@ARB" w:date="2026-06-04T22:49:00Z"/>
                <w:rFonts w:ascii="Arial" w:eastAsia="Times New Roman" w:hAnsi="Arial" w:cs="Arial"/>
                <w:sz w:val="24"/>
                <w:szCs w:val="24"/>
              </w:rPr>
            </w:pPr>
            <w:ins w:id="6943" w:author="Joo, Hye@ARB" w:date="2026-06-04T22:49:00Z">
              <w:r w:rsidRPr="00433CDE">
                <w:rPr>
                  <w:rFonts w:ascii="Arial" w:eastAsia="Times New Roman" w:hAnsi="Arial" w:cs="Arial"/>
                  <w:sz w:val="24"/>
                  <w:szCs w:val="24"/>
                </w:rPr>
                <w:t>Existing TZEV Percentage</w:t>
              </w:r>
            </w:ins>
          </w:p>
          <w:p w14:paraId="343F63FC" w14:textId="77777777" w:rsidR="00433CDE" w:rsidRPr="00433CDE" w:rsidRDefault="00433CDE" w:rsidP="00433CDE">
            <w:pPr>
              <w:spacing w:after="0" w:line="240" w:lineRule="auto"/>
              <w:rPr>
                <w:ins w:id="6944" w:author="Joo, Hye@ARB" w:date="2026-06-04T22:49:00Z"/>
                <w:rFonts w:ascii="Arial" w:eastAsia="Times New Roman" w:hAnsi="Arial" w:cs="Arial"/>
                <w:sz w:val="24"/>
                <w:szCs w:val="24"/>
              </w:rPr>
            </w:pPr>
          </w:p>
        </w:tc>
        <w:tc>
          <w:tcPr>
            <w:tcW w:w="1156" w:type="dxa"/>
            <w:vAlign w:val="center"/>
          </w:tcPr>
          <w:p w14:paraId="7EEB92CF" w14:textId="77777777" w:rsidR="00433CDE" w:rsidRPr="00433CDE" w:rsidRDefault="00433CDE" w:rsidP="00433CDE">
            <w:pPr>
              <w:spacing w:after="0" w:line="240" w:lineRule="auto"/>
              <w:jc w:val="center"/>
              <w:rPr>
                <w:ins w:id="6945" w:author="Joo, Hye@ARB" w:date="2026-06-04T22:49:00Z"/>
                <w:rFonts w:ascii="Arial" w:eastAsia="Times New Roman" w:hAnsi="Arial" w:cs="Arial"/>
                <w:sz w:val="24"/>
                <w:szCs w:val="24"/>
              </w:rPr>
            </w:pPr>
            <w:ins w:id="6946" w:author="Joo, Hye@ARB" w:date="2026-06-04T22:49:00Z">
              <w:r w:rsidRPr="00433CDE">
                <w:rPr>
                  <w:rFonts w:ascii="Arial" w:eastAsia="Times New Roman" w:hAnsi="Arial" w:cs="Arial"/>
                  <w:sz w:val="24"/>
                  <w:szCs w:val="24"/>
                </w:rPr>
                <w:t>2.50%</w:t>
              </w:r>
            </w:ins>
          </w:p>
        </w:tc>
        <w:tc>
          <w:tcPr>
            <w:tcW w:w="1305" w:type="dxa"/>
            <w:vAlign w:val="center"/>
          </w:tcPr>
          <w:p w14:paraId="2E6C0E5B" w14:textId="77777777" w:rsidR="00433CDE" w:rsidRPr="00433CDE" w:rsidRDefault="00433CDE" w:rsidP="00433CDE">
            <w:pPr>
              <w:spacing w:after="0" w:line="240" w:lineRule="auto"/>
              <w:jc w:val="center"/>
              <w:rPr>
                <w:ins w:id="6947" w:author="Joo, Hye@ARB" w:date="2026-06-04T22:49:00Z"/>
                <w:rFonts w:ascii="Arial" w:eastAsia="Times New Roman" w:hAnsi="Arial" w:cs="Arial"/>
                <w:sz w:val="24"/>
                <w:szCs w:val="24"/>
              </w:rPr>
            </w:pPr>
            <w:ins w:id="6948" w:author="Joo, Hye@ARB" w:date="2026-06-04T22:49:00Z">
              <w:r w:rsidRPr="00433CDE">
                <w:rPr>
                  <w:rFonts w:ascii="Arial" w:eastAsia="Times New Roman" w:hAnsi="Arial" w:cs="Arial"/>
                  <w:sz w:val="24"/>
                  <w:szCs w:val="24"/>
                </w:rPr>
                <w:t>3.00%</w:t>
              </w:r>
            </w:ins>
          </w:p>
        </w:tc>
        <w:tc>
          <w:tcPr>
            <w:tcW w:w="1224" w:type="dxa"/>
            <w:vAlign w:val="center"/>
          </w:tcPr>
          <w:p w14:paraId="026F75FB" w14:textId="77777777" w:rsidR="00433CDE" w:rsidRPr="00433CDE" w:rsidRDefault="00433CDE" w:rsidP="00433CDE">
            <w:pPr>
              <w:spacing w:after="0" w:line="240" w:lineRule="auto"/>
              <w:jc w:val="center"/>
              <w:rPr>
                <w:ins w:id="6949" w:author="Joo, Hye@ARB" w:date="2026-06-04T22:49:00Z"/>
                <w:rFonts w:ascii="Arial" w:eastAsia="Times New Roman" w:hAnsi="Arial" w:cs="Arial"/>
                <w:sz w:val="24"/>
                <w:szCs w:val="24"/>
              </w:rPr>
            </w:pPr>
            <w:ins w:id="6950" w:author="Joo, Hye@ARB" w:date="2026-06-04T22:49:00Z">
              <w:r w:rsidRPr="00433CDE">
                <w:rPr>
                  <w:rFonts w:ascii="Arial" w:eastAsia="Times New Roman" w:hAnsi="Arial" w:cs="Arial"/>
                  <w:sz w:val="24"/>
                  <w:szCs w:val="24"/>
                </w:rPr>
                <w:t>3.50%</w:t>
              </w:r>
            </w:ins>
          </w:p>
        </w:tc>
        <w:tc>
          <w:tcPr>
            <w:tcW w:w="954" w:type="dxa"/>
            <w:vAlign w:val="center"/>
          </w:tcPr>
          <w:p w14:paraId="090DC526" w14:textId="77777777" w:rsidR="00433CDE" w:rsidRPr="00433CDE" w:rsidRDefault="00433CDE" w:rsidP="00433CDE">
            <w:pPr>
              <w:spacing w:after="0" w:line="240" w:lineRule="auto"/>
              <w:jc w:val="center"/>
              <w:rPr>
                <w:ins w:id="6951" w:author="Joo, Hye@ARB" w:date="2026-06-04T22:49:00Z"/>
                <w:rFonts w:ascii="Arial" w:eastAsia="Times New Roman" w:hAnsi="Arial" w:cs="Arial"/>
                <w:sz w:val="24"/>
                <w:szCs w:val="24"/>
              </w:rPr>
            </w:pPr>
            <w:ins w:id="6952" w:author="Joo, Hye@ARB" w:date="2026-06-04T22:49:00Z">
              <w:r w:rsidRPr="00433CDE">
                <w:rPr>
                  <w:rFonts w:ascii="Arial" w:eastAsia="Times New Roman" w:hAnsi="Arial" w:cs="Arial"/>
                  <w:sz w:val="24"/>
                  <w:szCs w:val="24"/>
                </w:rPr>
                <w:t>4.00%</w:t>
              </w:r>
            </w:ins>
          </w:p>
        </w:tc>
      </w:tr>
      <w:tr w:rsidR="00433CDE" w:rsidRPr="00433CDE" w14:paraId="5B1203E8" w14:textId="77777777">
        <w:trPr>
          <w:ins w:id="6953" w:author="Joo, Hye@ARB" w:date="2026-06-04T22:49:00Z"/>
        </w:trPr>
        <w:tc>
          <w:tcPr>
            <w:tcW w:w="3546" w:type="dxa"/>
            <w:vAlign w:val="center"/>
          </w:tcPr>
          <w:p w14:paraId="6F9FF2D1" w14:textId="77777777" w:rsidR="00433CDE" w:rsidRPr="00433CDE" w:rsidRDefault="00433CDE" w:rsidP="00433CDE">
            <w:pPr>
              <w:spacing w:after="0" w:line="240" w:lineRule="auto"/>
              <w:rPr>
                <w:ins w:id="6954" w:author="Joo, Hye@ARB" w:date="2026-06-04T22:49:00Z"/>
                <w:rFonts w:ascii="Arial" w:eastAsia="Times New Roman" w:hAnsi="Arial" w:cs="Arial"/>
                <w:sz w:val="24"/>
                <w:szCs w:val="24"/>
              </w:rPr>
            </w:pPr>
            <w:ins w:id="6955" w:author="Joo, Hye@ARB" w:date="2026-06-04T22:49:00Z">
              <w:r w:rsidRPr="00433CDE">
                <w:rPr>
                  <w:rFonts w:ascii="Arial" w:eastAsia="Times New Roman" w:hAnsi="Arial" w:cs="Arial"/>
                  <w:sz w:val="24"/>
                  <w:szCs w:val="24"/>
                </w:rPr>
                <w:t>Section 177 State Adjustment for Optional Compliance Path</w:t>
              </w:r>
            </w:ins>
          </w:p>
        </w:tc>
        <w:tc>
          <w:tcPr>
            <w:tcW w:w="1156" w:type="dxa"/>
            <w:vAlign w:val="center"/>
          </w:tcPr>
          <w:p w14:paraId="66332666" w14:textId="77777777" w:rsidR="00433CDE" w:rsidRPr="00433CDE" w:rsidRDefault="00433CDE" w:rsidP="00433CDE">
            <w:pPr>
              <w:spacing w:after="0" w:line="240" w:lineRule="auto"/>
              <w:jc w:val="center"/>
              <w:rPr>
                <w:ins w:id="6956" w:author="Joo, Hye@ARB" w:date="2026-06-04T22:49:00Z"/>
                <w:rFonts w:ascii="Arial" w:eastAsia="Times New Roman" w:hAnsi="Arial" w:cs="Arial"/>
                <w:bCs/>
                <w:sz w:val="24"/>
                <w:szCs w:val="24"/>
              </w:rPr>
            </w:pPr>
            <w:ins w:id="6957" w:author="Joo, Hye@ARB" w:date="2026-06-04T22:49:00Z">
              <w:r w:rsidRPr="00433CDE">
                <w:rPr>
                  <w:rFonts w:ascii="Arial" w:eastAsia="Times New Roman" w:hAnsi="Arial" w:cs="Arial"/>
                  <w:bCs/>
                  <w:sz w:val="24"/>
                  <w:szCs w:val="24"/>
                </w:rPr>
                <w:t>90.00%</w:t>
              </w:r>
            </w:ins>
          </w:p>
        </w:tc>
        <w:tc>
          <w:tcPr>
            <w:tcW w:w="1305" w:type="dxa"/>
            <w:vAlign w:val="center"/>
          </w:tcPr>
          <w:p w14:paraId="5354F53D" w14:textId="77777777" w:rsidR="00433CDE" w:rsidRPr="00433CDE" w:rsidRDefault="00433CDE" w:rsidP="00433CDE">
            <w:pPr>
              <w:spacing w:after="0" w:line="240" w:lineRule="auto"/>
              <w:jc w:val="center"/>
              <w:rPr>
                <w:ins w:id="6958" w:author="Joo, Hye@ARB" w:date="2026-06-04T22:49:00Z"/>
                <w:rFonts w:ascii="Arial" w:eastAsia="Times New Roman" w:hAnsi="Arial" w:cs="Arial"/>
                <w:sz w:val="24"/>
                <w:szCs w:val="24"/>
              </w:rPr>
            </w:pPr>
            <w:ins w:id="6959" w:author="Joo, Hye@ARB" w:date="2026-06-04T22:49:00Z">
              <w:r w:rsidRPr="00433CDE">
                <w:rPr>
                  <w:rFonts w:ascii="Arial" w:eastAsia="Times New Roman" w:hAnsi="Arial" w:cs="Arial"/>
                  <w:sz w:val="24"/>
                  <w:szCs w:val="24"/>
                </w:rPr>
                <w:t>100%</w:t>
              </w:r>
            </w:ins>
          </w:p>
        </w:tc>
        <w:tc>
          <w:tcPr>
            <w:tcW w:w="1224" w:type="dxa"/>
            <w:vAlign w:val="center"/>
          </w:tcPr>
          <w:p w14:paraId="7D510B5C" w14:textId="77777777" w:rsidR="00433CDE" w:rsidRPr="00433CDE" w:rsidRDefault="00433CDE" w:rsidP="00433CDE">
            <w:pPr>
              <w:spacing w:after="0" w:line="240" w:lineRule="auto"/>
              <w:jc w:val="center"/>
              <w:rPr>
                <w:ins w:id="6960" w:author="Joo, Hye@ARB" w:date="2026-06-04T22:49:00Z"/>
                <w:rFonts w:ascii="Arial" w:eastAsia="Times New Roman" w:hAnsi="Arial" w:cs="Arial"/>
                <w:sz w:val="24"/>
                <w:szCs w:val="24"/>
              </w:rPr>
            </w:pPr>
            <w:ins w:id="6961" w:author="Joo, Hye@ARB" w:date="2026-06-04T22:49:00Z">
              <w:r w:rsidRPr="00433CDE">
                <w:rPr>
                  <w:rFonts w:ascii="Arial" w:eastAsia="Times New Roman" w:hAnsi="Arial" w:cs="Arial"/>
                  <w:sz w:val="24"/>
                  <w:szCs w:val="24"/>
                </w:rPr>
                <w:t>100%</w:t>
              </w:r>
            </w:ins>
          </w:p>
        </w:tc>
        <w:tc>
          <w:tcPr>
            <w:tcW w:w="954" w:type="dxa"/>
            <w:vAlign w:val="center"/>
          </w:tcPr>
          <w:p w14:paraId="292DBF56" w14:textId="77777777" w:rsidR="00433CDE" w:rsidRPr="00433CDE" w:rsidRDefault="00433CDE" w:rsidP="00433CDE">
            <w:pPr>
              <w:spacing w:after="0" w:line="240" w:lineRule="auto"/>
              <w:jc w:val="center"/>
              <w:rPr>
                <w:ins w:id="6962" w:author="Joo, Hye@ARB" w:date="2026-06-04T22:49:00Z"/>
                <w:rFonts w:ascii="Arial" w:eastAsia="Times New Roman" w:hAnsi="Arial" w:cs="Arial"/>
                <w:sz w:val="24"/>
                <w:szCs w:val="24"/>
              </w:rPr>
            </w:pPr>
            <w:ins w:id="6963" w:author="Joo, Hye@ARB" w:date="2026-06-04T22:49:00Z">
              <w:r w:rsidRPr="00433CDE">
                <w:rPr>
                  <w:rFonts w:ascii="Arial" w:eastAsia="Times New Roman" w:hAnsi="Arial" w:cs="Arial"/>
                  <w:sz w:val="24"/>
                  <w:szCs w:val="24"/>
                </w:rPr>
                <w:t>100%</w:t>
              </w:r>
            </w:ins>
          </w:p>
        </w:tc>
      </w:tr>
      <w:tr w:rsidR="00433CDE" w:rsidRPr="00433CDE" w14:paraId="6B180038" w14:textId="77777777">
        <w:trPr>
          <w:ins w:id="6964" w:author="Joo, Hye@ARB" w:date="2026-06-04T22:49:00Z"/>
        </w:trPr>
        <w:tc>
          <w:tcPr>
            <w:tcW w:w="3546" w:type="dxa"/>
            <w:vAlign w:val="center"/>
          </w:tcPr>
          <w:p w14:paraId="5D2CC7ED" w14:textId="77777777" w:rsidR="00433CDE" w:rsidRPr="00433CDE" w:rsidRDefault="00433CDE" w:rsidP="00433CDE">
            <w:pPr>
              <w:spacing w:after="0" w:line="240" w:lineRule="auto"/>
              <w:rPr>
                <w:ins w:id="6965" w:author="Joo, Hye@ARB" w:date="2026-06-04T22:49:00Z"/>
                <w:rFonts w:ascii="Arial" w:eastAsia="Times New Roman" w:hAnsi="Arial" w:cs="Arial"/>
                <w:sz w:val="24"/>
                <w:szCs w:val="24"/>
              </w:rPr>
            </w:pPr>
            <w:ins w:id="6966" w:author="Joo, Hye@ARB" w:date="2026-06-04T22:49:00Z">
              <w:r w:rsidRPr="00433CDE">
                <w:rPr>
                  <w:rFonts w:ascii="Arial" w:eastAsia="Times New Roman" w:hAnsi="Arial" w:cs="Arial"/>
                  <w:sz w:val="24"/>
                  <w:szCs w:val="24"/>
                </w:rPr>
                <w:t>New Section 177 State TZEV Percentage</w:t>
              </w:r>
            </w:ins>
          </w:p>
        </w:tc>
        <w:tc>
          <w:tcPr>
            <w:tcW w:w="1156" w:type="dxa"/>
            <w:vAlign w:val="center"/>
          </w:tcPr>
          <w:p w14:paraId="19FEB77A" w14:textId="77777777" w:rsidR="00433CDE" w:rsidRPr="00433CDE" w:rsidRDefault="00433CDE" w:rsidP="00433CDE">
            <w:pPr>
              <w:spacing w:after="0" w:line="240" w:lineRule="auto"/>
              <w:jc w:val="center"/>
              <w:rPr>
                <w:ins w:id="6967" w:author="Joo, Hye@ARB" w:date="2026-06-04T22:49:00Z"/>
                <w:rFonts w:ascii="Arial" w:eastAsia="Times New Roman" w:hAnsi="Arial" w:cs="Arial"/>
                <w:bCs/>
                <w:sz w:val="24"/>
                <w:szCs w:val="24"/>
              </w:rPr>
            </w:pPr>
            <w:ins w:id="6968" w:author="Joo, Hye@ARB" w:date="2026-06-04T22:49:00Z">
              <w:r w:rsidRPr="00433CDE">
                <w:rPr>
                  <w:rFonts w:ascii="Arial" w:eastAsia="Times New Roman" w:hAnsi="Arial" w:cs="Arial"/>
                  <w:bCs/>
                  <w:sz w:val="24"/>
                  <w:szCs w:val="24"/>
                </w:rPr>
                <w:t>2.25%</w:t>
              </w:r>
            </w:ins>
          </w:p>
        </w:tc>
        <w:tc>
          <w:tcPr>
            <w:tcW w:w="1305" w:type="dxa"/>
            <w:vAlign w:val="center"/>
          </w:tcPr>
          <w:p w14:paraId="5BD177C5" w14:textId="77777777" w:rsidR="00433CDE" w:rsidRPr="00433CDE" w:rsidRDefault="00433CDE" w:rsidP="00433CDE">
            <w:pPr>
              <w:spacing w:after="0" w:line="240" w:lineRule="auto"/>
              <w:jc w:val="center"/>
              <w:rPr>
                <w:ins w:id="6969" w:author="Joo, Hye@ARB" w:date="2026-06-04T22:49:00Z"/>
                <w:rFonts w:ascii="Arial" w:eastAsia="Times New Roman" w:hAnsi="Arial" w:cs="Arial"/>
                <w:sz w:val="24"/>
                <w:szCs w:val="24"/>
              </w:rPr>
            </w:pPr>
            <w:ins w:id="6970" w:author="Joo, Hye@ARB" w:date="2026-06-04T22:49:00Z">
              <w:r w:rsidRPr="00433CDE">
                <w:rPr>
                  <w:rFonts w:ascii="Arial" w:eastAsia="Times New Roman" w:hAnsi="Arial" w:cs="Arial"/>
                  <w:sz w:val="24"/>
                  <w:szCs w:val="24"/>
                </w:rPr>
                <w:t>3.00%</w:t>
              </w:r>
            </w:ins>
          </w:p>
        </w:tc>
        <w:tc>
          <w:tcPr>
            <w:tcW w:w="1224" w:type="dxa"/>
            <w:vAlign w:val="center"/>
          </w:tcPr>
          <w:p w14:paraId="0DECA01A" w14:textId="77777777" w:rsidR="00433CDE" w:rsidRPr="00433CDE" w:rsidRDefault="00433CDE" w:rsidP="00433CDE">
            <w:pPr>
              <w:spacing w:after="0" w:line="240" w:lineRule="auto"/>
              <w:jc w:val="center"/>
              <w:rPr>
                <w:ins w:id="6971" w:author="Joo, Hye@ARB" w:date="2026-06-04T22:49:00Z"/>
                <w:rFonts w:ascii="Arial" w:eastAsia="Times New Roman" w:hAnsi="Arial" w:cs="Arial"/>
                <w:sz w:val="24"/>
                <w:szCs w:val="24"/>
              </w:rPr>
            </w:pPr>
            <w:ins w:id="6972" w:author="Joo, Hye@ARB" w:date="2026-06-04T22:49:00Z">
              <w:r w:rsidRPr="00433CDE">
                <w:rPr>
                  <w:rFonts w:ascii="Arial" w:eastAsia="Times New Roman" w:hAnsi="Arial" w:cs="Arial"/>
                  <w:sz w:val="24"/>
                  <w:szCs w:val="24"/>
                </w:rPr>
                <w:t>3.50%</w:t>
              </w:r>
            </w:ins>
          </w:p>
        </w:tc>
        <w:tc>
          <w:tcPr>
            <w:tcW w:w="954" w:type="dxa"/>
            <w:vAlign w:val="center"/>
          </w:tcPr>
          <w:p w14:paraId="49C6CFA0" w14:textId="77777777" w:rsidR="00433CDE" w:rsidRPr="00433CDE" w:rsidRDefault="00433CDE" w:rsidP="00433CDE">
            <w:pPr>
              <w:spacing w:after="0" w:line="240" w:lineRule="auto"/>
              <w:jc w:val="center"/>
              <w:rPr>
                <w:ins w:id="6973" w:author="Joo, Hye@ARB" w:date="2026-06-04T22:49:00Z"/>
                <w:rFonts w:ascii="Arial" w:eastAsia="Times New Roman" w:hAnsi="Arial" w:cs="Arial"/>
                <w:sz w:val="24"/>
                <w:szCs w:val="24"/>
              </w:rPr>
            </w:pPr>
            <w:ins w:id="6974" w:author="Joo, Hye@ARB" w:date="2026-06-04T22:49:00Z">
              <w:r w:rsidRPr="00433CDE">
                <w:rPr>
                  <w:rFonts w:ascii="Arial" w:eastAsia="Times New Roman" w:hAnsi="Arial" w:cs="Arial"/>
                  <w:sz w:val="24"/>
                  <w:szCs w:val="24"/>
                </w:rPr>
                <w:t>4.00%</w:t>
              </w:r>
            </w:ins>
          </w:p>
        </w:tc>
      </w:tr>
    </w:tbl>
    <w:p w14:paraId="12CD4F0B" w14:textId="77777777" w:rsidR="00433CDE" w:rsidRPr="00433CDE" w:rsidRDefault="00433CDE" w:rsidP="00433CDE">
      <w:pPr>
        <w:spacing w:line="278" w:lineRule="auto"/>
        <w:rPr>
          <w:ins w:id="6975" w:author="Joo, Hye@ARB" w:date="2026-06-04T22:49:00Z"/>
          <w:rFonts w:ascii="Arial" w:eastAsia="Aptos" w:hAnsi="Arial" w:cs="Arial"/>
          <w:color w:val="404040"/>
          <w:kern w:val="2"/>
          <w:sz w:val="24"/>
          <w:szCs w:val="24"/>
          <w14:ligatures w14:val="standardContextual"/>
        </w:rPr>
      </w:pPr>
    </w:p>
    <w:p w14:paraId="695E25A5" w14:textId="77777777" w:rsidR="00433CDE" w:rsidRPr="00433CDE" w:rsidRDefault="00433CDE" w:rsidP="00433CDE">
      <w:pPr>
        <w:spacing w:line="278" w:lineRule="auto"/>
        <w:rPr>
          <w:ins w:id="6976" w:author="Joo, Hye@ARB" w:date="2026-06-04T22:49:00Z"/>
          <w:rFonts w:ascii="Arial" w:eastAsia="Aptos" w:hAnsi="Arial" w:cs="Arial"/>
          <w:b/>
          <w:bCs/>
          <w:color w:val="404040"/>
          <w:kern w:val="2"/>
          <w:sz w:val="24"/>
          <w:szCs w:val="24"/>
          <w14:ligatures w14:val="standardContextual"/>
        </w:rPr>
      </w:pPr>
      <w:ins w:id="6977" w:author="Joo, Hye@ARB" w:date="2026-06-04T22:49:00Z">
        <w:r w:rsidRPr="00433CDE">
          <w:rPr>
            <w:rFonts w:ascii="Arial" w:eastAsia="Aptos" w:hAnsi="Arial" w:cs="Arial"/>
            <w:color w:val="404040"/>
            <w:kern w:val="2"/>
            <w:sz w:val="24"/>
            <w:szCs w:val="24"/>
            <w14:ligatures w14:val="standardContextual"/>
          </w:rPr>
          <w:tab/>
        </w:r>
        <w:r w:rsidRPr="00433CDE">
          <w:rPr>
            <w:rFonts w:ascii="Arial" w:eastAsia="Aptos" w:hAnsi="Arial" w:cs="Arial"/>
            <w:b/>
            <w:bCs/>
            <w:color w:val="404040"/>
            <w:kern w:val="2"/>
            <w:sz w:val="24"/>
            <w:szCs w:val="24"/>
            <w14:ligatures w14:val="standardContextual"/>
          </w:rPr>
          <w:t xml:space="preserve">      Total Percent Requirement</w:t>
        </w:r>
      </w:ins>
    </w:p>
    <w:tbl>
      <w:tblPr>
        <w:tblW w:w="81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1163"/>
        <w:gridCol w:w="1338"/>
        <w:gridCol w:w="1250"/>
        <w:gridCol w:w="1102"/>
      </w:tblGrid>
      <w:tr w:rsidR="00433CDE" w:rsidRPr="00433CDE" w14:paraId="523DC3F5" w14:textId="77777777">
        <w:trPr>
          <w:jc w:val="right"/>
          <w:ins w:id="6978" w:author="Joo, Hye@ARB" w:date="2026-06-04T22:49:00Z"/>
        </w:trPr>
        <w:tc>
          <w:tcPr>
            <w:tcW w:w="3342" w:type="dxa"/>
            <w:vAlign w:val="center"/>
          </w:tcPr>
          <w:p w14:paraId="5BD7242D" w14:textId="77777777" w:rsidR="00433CDE" w:rsidRPr="00433CDE" w:rsidRDefault="00433CDE" w:rsidP="00433CDE">
            <w:pPr>
              <w:keepNext/>
              <w:spacing w:after="0" w:line="240" w:lineRule="auto"/>
              <w:rPr>
                <w:ins w:id="6979" w:author="Joo, Hye@ARB" w:date="2026-06-04T22:49:00Z"/>
                <w:rFonts w:ascii="Arial" w:eastAsia="Times New Roman" w:hAnsi="Arial" w:cs="Arial"/>
                <w:sz w:val="24"/>
                <w:szCs w:val="24"/>
              </w:rPr>
            </w:pPr>
            <w:ins w:id="6980" w:author="Joo, Hye@ARB" w:date="2026-06-04T22:49:00Z">
              <w:r w:rsidRPr="00433CDE">
                <w:rPr>
                  <w:rFonts w:ascii="Arial" w:eastAsia="Times New Roman" w:hAnsi="Arial" w:cs="Arial"/>
                  <w:sz w:val="24"/>
                  <w:szCs w:val="24"/>
                </w:rPr>
                <w:t>Model Year</w:t>
              </w:r>
            </w:ins>
          </w:p>
        </w:tc>
        <w:tc>
          <w:tcPr>
            <w:tcW w:w="1163" w:type="dxa"/>
          </w:tcPr>
          <w:p w14:paraId="6793A823" w14:textId="77777777" w:rsidR="00433CDE" w:rsidRPr="00433CDE" w:rsidRDefault="00433CDE" w:rsidP="00433CDE">
            <w:pPr>
              <w:keepNext/>
              <w:spacing w:after="0" w:line="240" w:lineRule="auto"/>
              <w:rPr>
                <w:ins w:id="6981" w:author="Joo, Hye@ARB" w:date="2026-06-04T22:49:00Z"/>
                <w:rFonts w:ascii="Arial" w:eastAsia="Times New Roman" w:hAnsi="Arial" w:cs="Arial"/>
                <w:sz w:val="24"/>
                <w:szCs w:val="24"/>
              </w:rPr>
            </w:pPr>
            <w:ins w:id="6982" w:author="Joo, Hye@ARB" w:date="2026-06-04T22:49:00Z">
              <w:r w:rsidRPr="00433CDE">
                <w:rPr>
                  <w:rFonts w:ascii="Arial" w:eastAsia="Times New Roman" w:hAnsi="Arial" w:cs="Arial"/>
                  <w:sz w:val="24"/>
                  <w:szCs w:val="24"/>
                </w:rPr>
                <w:t>2018</w:t>
              </w:r>
            </w:ins>
          </w:p>
        </w:tc>
        <w:tc>
          <w:tcPr>
            <w:tcW w:w="1338" w:type="dxa"/>
          </w:tcPr>
          <w:p w14:paraId="26A64618" w14:textId="77777777" w:rsidR="00433CDE" w:rsidRPr="00433CDE" w:rsidRDefault="00433CDE" w:rsidP="00433CDE">
            <w:pPr>
              <w:keepNext/>
              <w:spacing w:after="0" w:line="240" w:lineRule="auto"/>
              <w:rPr>
                <w:ins w:id="6983" w:author="Joo, Hye@ARB" w:date="2026-06-04T22:49:00Z"/>
                <w:rFonts w:ascii="Arial" w:eastAsia="Times New Roman" w:hAnsi="Arial" w:cs="Arial"/>
                <w:sz w:val="24"/>
                <w:szCs w:val="24"/>
              </w:rPr>
            </w:pPr>
            <w:ins w:id="6984" w:author="Joo, Hye@ARB" w:date="2026-06-04T22:49:00Z">
              <w:r w:rsidRPr="00433CDE">
                <w:rPr>
                  <w:rFonts w:ascii="Arial" w:eastAsia="Times New Roman" w:hAnsi="Arial" w:cs="Arial"/>
                  <w:sz w:val="24"/>
                  <w:szCs w:val="24"/>
                </w:rPr>
                <w:t>2019</w:t>
              </w:r>
            </w:ins>
          </w:p>
        </w:tc>
        <w:tc>
          <w:tcPr>
            <w:tcW w:w="1250" w:type="dxa"/>
          </w:tcPr>
          <w:p w14:paraId="53DBD877" w14:textId="77777777" w:rsidR="00433CDE" w:rsidRPr="00433CDE" w:rsidRDefault="00433CDE" w:rsidP="00433CDE">
            <w:pPr>
              <w:keepNext/>
              <w:spacing w:after="0" w:line="240" w:lineRule="auto"/>
              <w:rPr>
                <w:ins w:id="6985" w:author="Joo, Hye@ARB" w:date="2026-06-04T22:49:00Z"/>
                <w:rFonts w:ascii="Arial" w:eastAsia="Times New Roman" w:hAnsi="Arial" w:cs="Arial"/>
                <w:sz w:val="24"/>
                <w:szCs w:val="24"/>
              </w:rPr>
            </w:pPr>
            <w:ins w:id="6986" w:author="Joo, Hye@ARB" w:date="2026-06-04T22:49:00Z">
              <w:r w:rsidRPr="00433CDE">
                <w:rPr>
                  <w:rFonts w:ascii="Arial" w:eastAsia="Times New Roman" w:hAnsi="Arial" w:cs="Arial"/>
                  <w:sz w:val="24"/>
                  <w:szCs w:val="24"/>
                </w:rPr>
                <w:t>2020</w:t>
              </w:r>
            </w:ins>
          </w:p>
        </w:tc>
        <w:tc>
          <w:tcPr>
            <w:tcW w:w="1102" w:type="dxa"/>
          </w:tcPr>
          <w:p w14:paraId="340C2D97" w14:textId="77777777" w:rsidR="00433CDE" w:rsidRPr="00433CDE" w:rsidRDefault="00433CDE" w:rsidP="00433CDE">
            <w:pPr>
              <w:keepNext/>
              <w:spacing w:after="0" w:line="240" w:lineRule="auto"/>
              <w:rPr>
                <w:ins w:id="6987" w:author="Joo, Hye@ARB" w:date="2026-06-04T22:49:00Z"/>
                <w:rFonts w:ascii="Arial" w:eastAsia="Times New Roman" w:hAnsi="Arial" w:cs="Arial"/>
                <w:sz w:val="24"/>
                <w:szCs w:val="24"/>
              </w:rPr>
            </w:pPr>
            <w:ins w:id="6988" w:author="Joo, Hye@ARB" w:date="2026-06-04T22:49:00Z">
              <w:r w:rsidRPr="00433CDE">
                <w:rPr>
                  <w:rFonts w:ascii="Arial" w:eastAsia="Times New Roman" w:hAnsi="Arial" w:cs="Arial"/>
                  <w:sz w:val="24"/>
                  <w:szCs w:val="24"/>
                </w:rPr>
                <w:t>2021</w:t>
              </w:r>
            </w:ins>
          </w:p>
        </w:tc>
      </w:tr>
      <w:tr w:rsidR="00433CDE" w:rsidRPr="00433CDE" w14:paraId="4C51B431" w14:textId="77777777">
        <w:trPr>
          <w:jc w:val="right"/>
          <w:ins w:id="6989" w:author="Joo, Hye@ARB" w:date="2026-06-04T22:49:00Z"/>
        </w:trPr>
        <w:tc>
          <w:tcPr>
            <w:tcW w:w="3342" w:type="dxa"/>
          </w:tcPr>
          <w:p w14:paraId="2693807F" w14:textId="77777777" w:rsidR="00433CDE" w:rsidRPr="00433CDE" w:rsidRDefault="00433CDE" w:rsidP="00433CDE">
            <w:pPr>
              <w:keepNext/>
              <w:spacing w:after="0" w:line="240" w:lineRule="auto"/>
              <w:rPr>
                <w:ins w:id="6990" w:author="Joo, Hye@ARB" w:date="2026-06-04T22:49:00Z"/>
                <w:rFonts w:ascii="Arial" w:eastAsia="Times New Roman" w:hAnsi="Arial" w:cs="Arial"/>
                <w:sz w:val="24"/>
                <w:szCs w:val="24"/>
              </w:rPr>
            </w:pPr>
            <w:ins w:id="6991" w:author="Joo, Hye@ARB" w:date="2026-06-04T22:49:00Z">
              <w:r w:rsidRPr="00433CDE">
                <w:rPr>
                  <w:rFonts w:ascii="Arial" w:eastAsia="Times New Roman" w:hAnsi="Arial" w:cs="Arial"/>
                  <w:sz w:val="24"/>
                  <w:szCs w:val="24"/>
                </w:rPr>
                <w:t xml:space="preserve">New Total Section 177 State Optional Requirements </w:t>
              </w:r>
            </w:ins>
          </w:p>
        </w:tc>
        <w:tc>
          <w:tcPr>
            <w:tcW w:w="1163" w:type="dxa"/>
          </w:tcPr>
          <w:p w14:paraId="03B55099" w14:textId="77777777" w:rsidR="00433CDE" w:rsidRPr="00433CDE" w:rsidRDefault="00433CDE" w:rsidP="00433CDE">
            <w:pPr>
              <w:keepNext/>
              <w:spacing w:after="0" w:line="240" w:lineRule="auto"/>
              <w:rPr>
                <w:ins w:id="6992" w:author="Joo, Hye@ARB" w:date="2026-06-04T22:49:00Z"/>
                <w:rFonts w:ascii="Arial" w:eastAsia="Times New Roman" w:hAnsi="Arial" w:cs="Arial"/>
                <w:sz w:val="24"/>
                <w:szCs w:val="24"/>
              </w:rPr>
            </w:pPr>
            <w:ins w:id="6993" w:author="Joo, Hye@ARB" w:date="2026-06-04T22:49:00Z">
              <w:r w:rsidRPr="00433CDE">
                <w:rPr>
                  <w:rFonts w:ascii="Arial" w:eastAsia="Times New Roman" w:hAnsi="Arial" w:cs="Arial"/>
                  <w:sz w:val="24"/>
                  <w:szCs w:val="24"/>
                </w:rPr>
                <w:t>3.50%</w:t>
              </w:r>
            </w:ins>
          </w:p>
        </w:tc>
        <w:tc>
          <w:tcPr>
            <w:tcW w:w="1338" w:type="dxa"/>
          </w:tcPr>
          <w:p w14:paraId="5DE1A37F" w14:textId="77777777" w:rsidR="00433CDE" w:rsidRPr="00433CDE" w:rsidRDefault="00433CDE" w:rsidP="00433CDE">
            <w:pPr>
              <w:keepNext/>
              <w:spacing w:after="0" w:line="240" w:lineRule="auto"/>
              <w:rPr>
                <w:ins w:id="6994" w:author="Joo, Hye@ARB" w:date="2026-06-04T22:49:00Z"/>
                <w:rFonts w:ascii="Arial" w:eastAsia="Times New Roman" w:hAnsi="Arial" w:cs="Arial"/>
                <w:sz w:val="24"/>
                <w:szCs w:val="24"/>
              </w:rPr>
            </w:pPr>
            <w:ins w:id="6995" w:author="Joo, Hye@ARB" w:date="2026-06-04T22:49:00Z">
              <w:r w:rsidRPr="00433CDE">
                <w:rPr>
                  <w:rFonts w:ascii="Arial" w:eastAsia="Times New Roman" w:hAnsi="Arial" w:cs="Arial"/>
                  <w:sz w:val="24"/>
                  <w:szCs w:val="24"/>
                </w:rPr>
                <w:t>6.00%</w:t>
              </w:r>
            </w:ins>
          </w:p>
        </w:tc>
        <w:tc>
          <w:tcPr>
            <w:tcW w:w="1250" w:type="dxa"/>
          </w:tcPr>
          <w:p w14:paraId="344A1588" w14:textId="77777777" w:rsidR="00433CDE" w:rsidRPr="00433CDE" w:rsidRDefault="00433CDE" w:rsidP="00433CDE">
            <w:pPr>
              <w:keepNext/>
              <w:spacing w:after="0" w:line="240" w:lineRule="auto"/>
              <w:rPr>
                <w:ins w:id="6996" w:author="Joo, Hye@ARB" w:date="2026-06-04T22:49:00Z"/>
                <w:rFonts w:ascii="Arial" w:eastAsia="Times New Roman" w:hAnsi="Arial" w:cs="Arial"/>
                <w:sz w:val="24"/>
                <w:szCs w:val="24"/>
              </w:rPr>
            </w:pPr>
            <w:ins w:id="6997" w:author="Joo, Hye@ARB" w:date="2026-06-04T22:49:00Z">
              <w:r w:rsidRPr="00433CDE">
                <w:rPr>
                  <w:rFonts w:ascii="Arial" w:eastAsia="Times New Roman" w:hAnsi="Arial" w:cs="Arial"/>
                  <w:sz w:val="24"/>
                  <w:szCs w:val="24"/>
                </w:rPr>
                <w:t>8.75%</w:t>
              </w:r>
            </w:ins>
          </w:p>
        </w:tc>
        <w:tc>
          <w:tcPr>
            <w:tcW w:w="1102" w:type="dxa"/>
          </w:tcPr>
          <w:p w14:paraId="1928C672" w14:textId="77777777" w:rsidR="00433CDE" w:rsidRPr="00433CDE" w:rsidRDefault="00433CDE" w:rsidP="00433CDE">
            <w:pPr>
              <w:keepNext/>
              <w:spacing w:after="0" w:line="240" w:lineRule="auto"/>
              <w:rPr>
                <w:ins w:id="6998" w:author="Joo, Hye@ARB" w:date="2026-06-04T22:49:00Z"/>
                <w:rFonts w:ascii="Arial" w:eastAsia="Times New Roman" w:hAnsi="Arial" w:cs="Arial"/>
                <w:sz w:val="24"/>
                <w:szCs w:val="24"/>
              </w:rPr>
            </w:pPr>
            <w:ins w:id="6999" w:author="Joo, Hye@ARB" w:date="2026-06-04T22:49:00Z">
              <w:r w:rsidRPr="00433CDE">
                <w:rPr>
                  <w:rFonts w:ascii="Arial" w:eastAsia="Times New Roman" w:hAnsi="Arial" w:cs="Arial"/>
                  <w:sz w:val="24"/>
                  <w:szCs w:val="24"/>
                </w:rPr>
                <w:t>12.00%</w:t>
              </w:r>
            </w:ins>
          </w:p>
        </w:tc>
      </w:tr>
    </w:tbl>
    <w:p w14:paraId="757A9F27" w14:textId="77777777" w:rsidR="00433CDE" w:rsidRPr="00433CDE" w:rsidRDefault="00433CDE" w:rsidP="00433CDE">
      <w:pPr>
        <w:spacing w:line="278" w:lineRule="auto"/>
        <w:rPr>
          <w:ins w:id="7000" w:author="Joo, Hye@ARB" w:date="2026-06-04T22:49:00Z"/>
          <w:rFonts w:ascii="Arial" w:eastAsia="Aptos" w:hAnsi="Arial" w:cs="Arial"/>
          <w:color w:val="404040"/>
          <w:kern w:val="2"/>
          <w:sz w:val="24"/>
          <w:szCs w:val="24"/>
          <w14:ligatures w14:val="standardContextual"/>
        </w:rPr>
      </w:pPr>
    </w:p>
    <w:p w14:paraId="7C3895D2" w14:textId="77777777" w:rsidR="00433CDE" w:rsidRPr="00433CDE" w:rsidRDefault="00433CDE" w:rsidP="00D63C32">
      <w:pPr>
        <w:numPr>
          <w:ilvl w:val="2"/>
          <w:numId w:val="75"/>
        </w:numPr>
        <w:spacing w:line="278" w:lineRule="auto"/>
        <w:contextualSpacing/>
        <w:rPr>
          <w:ins w:id="7001" w:author="Joo, Hye@ARB" w:date="2026-06-04T22:49:00Z"/>
          <w:rFonts w:ascii="Arial" w:eastAsia="Aptos" w:hAnsi="Arial" w:cs="Arial"/>
          <w:color w:val="404040"/>
          <w:kern w:val="2"/>
          <w:sz w:val="24"/>
          <w:szCs w:val="24"/>
          <w14:ligatures w14:val="standardContextual"/>
        </w:rPr>
      </w:pPr>
      <w:ins w:id="7002" w:author="Joo, Hye@ARB" w:date="2026-06-04T22:49:00Z">
        <w:r w:rsidRPr="00433CDE">
          <w:rPr>
            <w:rFonts w:ascii="Arial" w:eastAsia="Aptos" w:hAnsi="Arial" w:cs="Arial"/>
            <w:i/>
            <w:iCs/>
            <w:color w:val="404040"/>
            <w:kern w:val="2"/>
            <w:sz w:val="24"/>
            <w:szCs w:val="24"/>
            <w14:ligatures w14:val="standardContextual"/>
          </w:rPr>
          <w:lastRenderedPageBreak/>
          <w:t>Trading and Transferring ZEV and TZEV Credits within West Region Pool and East Region Pool</w:t>
        </w:r>
        <w:r w:rsidRPr="00433CDE">
          <w:rPr>
            <w:rFonts w:ascii="Arial" w:eastAsia="Aptos" w:hAnsi="Arial" w:cs="Arial"/>
            <w:color w:val="404040"/>
            <w:kern w:val="2"/>
            <w:sz w:val="24"/>
            <w:szCs w:val="24"/>
            <w14:ligatures w14:val="standardContextual"/>
          </w:rPr>
          <w:t>. Manufacturers that have fully complied with the optional section 177 state compliance path requirements in subdivision 1962.1(d)(5)(E)3. may trade or transfer specified model year ZEV and TZEV credits within the West Region pool to meet the same model year requirements in subdivision 1962.2.1(d)(5)(E)2.</w:t>
        </w:r>
        <w:proofErr w:type="gramStart"/>
        <w:r w:rsidRPr="00433CDE">
          <w:rPr>
            <w:rFonts w:ascii="Arial" w:eastAsia="Aptos" w:hAnsi="Arial" w:cs="Arial"/>
            <w:color w:val="404040"/>
            <w:kern w:val="2"/>
            <w:sz w:val="24"/>
            <w:szCs w:val="24"/>
            <w14:ligatures w14:val="standardContextual"/>
          </w:rPr>
          <w:t>a, and</w:t>
        </w:r>
        <w:proofErr w:type="gramEnd"/>
        <w:r w:rsidRPr="00433CDE">
          <w:rPr>
            <w:rFonts w:ascii="Arial" w:eastAsia="Aptos" w:hAnsi="Arial" w:cs="Arial"/>
            <w:color w:val="404040"/>
            <w:kern w:val="2"/>
            <w:sz w:val="24"/>
            <w:szCs w:val="24"/>
            <w14:ligatures w14:val="standardContextual"/>
          </w:rPr>
          <w:t xml:space="preserve"> will incur no premium on their credit values. For example, for a manufacturer to make up a 2019 model year shortfall of 100 credits in State X, the manufacturer may transfer 100 (2019 model year) ZEV credits from State Y, within the West Region pool. Manufacturers that have fully complied with the optional section 177 state compliance path requirements in subdivision 1962.1(d)(5)(E)3. may trade or transfer specified model year ZEV and TZEV credits within the East Region pool to meet the same model year requirements in subdivision 1962.2.1</w:t>
        </w:r>
        <w:proofErr w:type="gramStart"/>
        <w:r w:rsidRPr="00433CDE">
          <w:rPr>
            <w:rFonts w:ascii="Arial" w:eastAsia="Aptos" w:hAnsi="Arial" w:cs="Arial"/>
            <w:color w:val="404040"/>
            <w:kern w:val="2"/>
            <w:sz w:val="24"/>
            <w:szCs w:val="24"/>
            <w14:ligatures w14:val="standardContextual"/>
          </w:rPr>
          <w:t>(d)</w:t>
        </w:r>
        <w:proofErr w:type="gramEnd"/>
        <w:r w:rsidRPr="00433CDE">
          <w:rPr>
            <w:rFonts w:ascii="Arial" w:eastAsia="Aptos" w:hAnsi="Arial" w:cs="Arial"/>
            <w:color w:val="404040"/>
            <w:kern w:val="2"/>
            <w:sz w:val="24"/>
            <w:szCs w:val="24"/>
            <w14:ligatures w14:val="standardContextual"/>
          </w:rPr>
          <w:t>(5)(E)2.</w:t>
        </w:r>
        <w:proofErr w:type="gramStart"/>
        <w:r w:rsidRPr="00433CDE">
          <w:rPr>
            <w:rFonts w:ascii="Arial" w:eastAsia="Aptos" w:hAnsi="Arial" w:cs="Arial"/>
            <w:color w:val="404040"/>
            <w:kern w:val="2"/>
            <w:sz w:val="24"/>
            <w:szCs w:val="24"/>
            <w14:ligatures w14:val="standardContextual"/>
          </w:rPr>
          <w:t>a, and</w:t>
        </w:r>
        <w:proofErr w:type="gramEnd"/>
        <w:r w:rsidRPr="00433CDE">
          <w:rPr>
            <w:rFonts w:ascii="Arial" w:eastAsia="Aptos" w:hAnsi="Arial" w:cs="Arial"/>
            <w:color w:val="404040"/>
            <w:kern w:val="2"/>
            <w:sz w:val="24"/>
            <w:szCs w:val="24"/>
            <w14:ligatures w14:val="standardContextual"/>
          </w:rPr>
          <w:t xml:space="preserve"> will incur no premium on their credit values. For example, for a manufacturer to make up a 2019 model year shortfall of 100 credits in State W, the manufacturer may transfer 100 (2019 model year) ZEV credits from State Z, within the East Region pool.</w:t>
        </w:r>
        <w:r w:rsidRPr="00433CDE">
          <w:rPr>
            <w:rFonts w:ascii="Arial" w:eastAsia="Aptos" w:hAnsi="Arial" w:cs="Arial"/>
            <w:color w:val="404040"/>
            <w:kern w:val="2"/>
            <w:sz w:val="24"/>
            <w:szCs w:val="24"/>
            <w14:ligatures w14:val="standardContextual"/>
          </w:rPr>
          <w:br/>
        </w:r>
      </w:ins>
    </w:p>
    <w:p w14:paraId="21D8A6D5" w14:textId="77777777" w:rsidR="00433CDE" w:rsidRPr="00433CDE" w:rsidRDefault="00433CDE" w:rsidP="00D63C32">
      <w:pPr>
        <w:numPr>
          <w:ilvl w:val="2"/>
          <w:numId w:val="75"/>
        </w:numPr>
        <w:spacing w:line="278" w:lineRule="auto"/>
        <w:contextualSpacing/>
        <w:rPr>
          <w:ins w:id="7003" w:author="Joo, Hye@ARB" w:date="2026-06-04T22:49:00Z"/>
          <w:rFonts w:ascii="Arial" w:eastAsia="Aptos" w:hAnsi="Arial" w:cs="Arial"/>
          <w:color w:val="404040"/>
          <w:kern w:val="2"/>
          <w:sz w:val="24"/>
          <w:szCs w:val="24"/>
          <w14:ligatures w14:val="standardContextual"/>
        </w:rPr>
      </w:pPr>
      <w:ins w:id="7004" w:author="Joo, Hye@ARB" w:date="2026-06-04T22:49:00Z">
        <w:r w:rsidRPr="00433CDE">
          <w:rPr>
            <w:rFonts w:ascii="Arial" w:eastAsia="Aptos" w:hAnsi="Arial" w:cs="Arial"/>
            <w:i/>
            <w:iCs/>
            <w:color w:val="404040"/>
            <w:kern w:val="2"/>
            <w:sz w:val="24"/>
            <w:szCs w:val="24"/>
            <w14:ligatures w14:val="standardContextual"/>
          </w:rPr>
          <w:t>Trading and Transferring ZEV and TZEV Credits between the West Region Pool and East Region Pool</w:t>
        </w:r>
        <w:r w:rsidRPr="00433CDE">
          <w:rPr>
            <w:rFonts w:ascii="Arial" w:eastAsia="Aptos" w:hAnsi="Arial" w:cs="Arial"/>
            <w:color w:val="404040"/>
            <w:kern w:val="2"/>
            <w:sz w:val="24"/>
            <w:szCs w:val="24"/>
            <w14:ligatures w14:val="standardContextual"/>
          </w:rPr>
          <w:t xml:space="preserve">. Manufacturers that have fully complied with the optional section 177 state compliance path requirements in subdivision 1962.1(d)(5)(E)3. may trade or transfer specified model year ZEV and TZEV credits to meet the same model year requirements in subdivision 1962.2.1(d)(5)(E)2.a. between the West Region pool and the East Region pool; however, any credits traded will incur a premium of 30% of their value. For example, </w:t>
        </w:r>
        <w:proofErr w:type="gramStart"/>
        <w:r w:rsidRPr="00433CDE">
          <w:rPr>
            <w:rFonts w:ascii="Arial" w:eastAsia="Aptos" w:hAnsi="Arial" w:cs="Arial"/>
            <w:color w:val="404040"/>
            <w:kern w:val="2"/>
            <w:sz w:val="24"/>
            <w:szCs w:val="24"/>
            <w14:ligatures w14:val="standardContextual"/>
          </w:rPr>
          <w:t>in order for</w:t>
        </w:r>
        <w:proofErr w:type="gramEnd"/>
        <w:r w:rsidRPr="00433CDE">
          <w:rPr>
            <w:rFonts w:ascii="Arial" w:eastAsia="Aptos" w:hAnsi="Arial" w:cs="Arial"/>
            <w:color w:val="404040"/>
            <w:kern w:val="2"/>
            <w:sz w:val="24"/>
            <w:szCs w:val="24"/>
            <w14:ligatures w14:val="standardContextual"/>
          </w:rPr>
          <w:t xml:space="preserve"> a manufacturer to make up a 2019 model year shortfall of 100 credits in the West Region Pool, the manufacturer may transfer 130 (2019 model year) credits from the East Region Pool. No credits may be traded or transferred to the East Region pool or West Region pool from a manufacturer's California ZEV bank, or from the </w:t>
        </w:r>
        <w:r w:rsidRPr="00433CDE">
          <w:rPr>
            <w:rFonts w:ascii="Arial" w:eastAsia="Aptos" w:hAnsi="Arial" w:cs="Arial"/>
            <w:color w:val="404040"/>
            <w:kern w:val="2"/>
            <w:sz w:val="24"/>
            <w:szCs w:val="24"/>
            <w14:ligatures w14:val="standardContextual"/>
          </w:rPr>
          <w:lastRenderedPageBreak/>
          <w:t>East Region pool or West Region pool to a manufacturer's California ZEV bank.</w:t>
        </w:r>
        <w:r w:rsidRPr="00433CDE">
          <w:rPr>
            <w:rFonts w:ascii="Arial" w:eastAsia="Aptos" w:hAnsi="Arial" w:cs="Arial"/>
            <w:color w:val="404040"/>
            <w:kern w:val="2"/>
            <w:sz w:val="24"/>
            <w:szCs w:val="24"/>
            <w14:ligatures w14:val="standardContextual"/>
          </w:rPr>
          <w:br/>
        </w:r>
      </w:ins>
    </w:p>
    <w:p w14:paraId="0F84F181" w14:textId="77777777" w:rsidR="00433CDE" w:rsidRPr="00433CDE" w:rsidRDefault="00433CDE" w:rsidP="00D63C32">
      <w:pPr>
        <w:numPr>
          <w:ilvl w:val="1"/>
          <w:numId w:val="75"/>
        </w:numPr>
        <w:spacing w:line="278" w:lineRule="auto"/>
        <w:contextualSpacing/>
        <w:rPr>
          <w:ins w:id="7005" w:author="Joo, Hye@ARB" w:date="2026-06-04T22:49:00Z"/>
          <w:rFonts w:ascii="Arial" w:eastAsia="Aptos" w:hAnsi="Arial" w:cs="Arial"/>
          <w:color w:val="404040"/>
          <w:kern w:val="2"/>
          <w:sz w:val="24"/>
          <w:szCs w:val="24"/>
          <w14:ligatures w14:val="standardContextual"/>
        </w:rPr>
      </w:pPr>
      <w:ins w:id="7006" w:author="Joo, Hye@ARB" w:date="2026-06-04T22:49:00Z">
        <w:r w:rsidRPr="00433CDE">
          <w:rPr>
            <w:rFonts w:ascii="Arial" w:eastAsia="Aptos" w:hAnsi="Arial" w:cs="Arial"/>
            <w:i/>
            <w:iCs/>
            <w:color w:val="404040"/>
            <w:kern w:val="2"/>
            <w:sz w:val="24"/>
            <w:szCs w:val="24"/>
            <w14:ligatures w14:val="standardContextual"/>
          </w:rPr>
          <w:t>Reporting Requirements</w:t>
        </w:r>
        <w:r w:rsidRPr="00433CDE">
          <w:rPr>
            <w:rFonts w:ascii="Arial" w:eastAsia="Aptos" w:hAnsi="Arial" w:cs="Arial"/>
            <w:color w:val="404040"/>
            <w:kern w:val="2"/>
            <w:sz w:val="24"/>
            <w:szCs w:val="24"/>
            <w14:ligatures w14:val="standardContextual"/>
          </w:rPr>
          <w:t>. On an annual basis, by May 1st of the calendar year following the close of a model year, each manufacturer that elects the optional section 177 state compliance path under subdivision 1962.1(d)(5)(E)3, shall submit, in writing, to the Executive Officer and each section 177 state a report, including an itemized list, that indicates where vehicles have been placed within the East Region pool and within the West Region pool. The itemized list shall include the following:</w:t>
        </w:r>
        <w:r w:rsidRPr="00433CDE">
          <w:rPr>
            <w:rFonts w:ascii="Arial" w:eastAsia="Aptos" w:hAnsi="Arial" w:cs="Arial"/>
            <w:color w:val="404040"/>
            <w:kern w:val="2"/>
            <w:sz w:val="24"/>
            <w:szCs w:val="24"/>
            <w14:ligatures w14:val="standardContextual"/>
          </w:rPr>
          <w:br/>
        </w:r>
      </w:ins>
    </w:p>
    <w:p w14:paraId="7A319736" w14:textId="77777777" w:rsidR="00433CDE" w:rsidRPr="00433CDE" w:rsidRDefault="00433CDE" w:rsidP="00D63C32">
      <w:pPr>
        <w:numPr>
          <w:ilvl w:val="2"/>
          <w:numId w:val="75"/>
        </w:numPr>
        <w:spacing w:line="278" w:lineRule="auto"/>
        <w:contextualSpacing/>
        <w:rPr>
          <w:ins w:id="7007" w:author="Joo, Hye@ARB" w:date="2026-06-04T22:49:00Z"/>
          <w:rFonts w:ascii="Arial" w:eastAsia="Aptos" w:hAnsi="Arial" w:cs="Arial"/>
          <w:color w:val="404040"/>
          <w:kern w:val="2"/>
          <w:sz w:val="24"/>
          <w:szCs w:val="24"/>
          <w14:ligatures w14:val="standardContextual"/>
        </w:rPr>
      </w:pPr>
      <w:ins w:id="7008" w:author="Joo, Hye@ARB" w:date="2026-06-04T22:49:00Z">
        <w:r w:rsidRPr="00433CDE">
          <w:rPr>
            <w:rFonts w:ascii="Arial" w:eastAsia="Aptos" w:hAnsi="Arial" w:cs="Arial"/>
            <w:color w:val="404040"/>
            <w:kern w:val="2"/>
            <w:sz w:val="24"/>
            <w:szCs w:val="24"/>
            <w14:ligatures w14:val="standardContextual"/>
          </w:rPr>
          <w:t>The manufacturer's total applicable volume of PCs and LDTs delivered for sale in each section 177 state within the regional pool, as determined under subdivision 1962.2.1(b)(1)(B).</w:t>
        </w:r>
        <w:r w:rsidRPr="00433CDE">
          <w:rPr>
            <w:rFonts w:ascii="Arial" w:eastAsia="Aptos" w:hAnsi="Arial" w:cs="Arial"/>
            <w:color w:val="404040"/>
            <w:kern w:val="2"/>
            <w:sz w:val="24"/>
            <w:szCs w:val="24"/>
            <w14:ligatures w14:val="standardContextual"/>
          </w:rPr>
          <w:br/>
        </w:r>
      </w:ins>
    </w:p>
    <w:p w14:paraId="5B82D90B" w14:textId="77777777" w:rsidR="00433CDE" w:rsidRPr="00433CDE" w:rsidRDefault="00433CDE" w:rsidP="00D63C32">
      <w:pPr>
        <w:numPr>
          <w:ilvl w:val="2"/>
          <w:numId w:val="75"/>
        </w:numPr>
        <w:spacing w:line="278" w:lineRule="auto"/>
        <w:contextualSpacing/>
        <w:rPr>
          <w:ins w:id="7009" w:author="Joo, Hye@ARB" w:date="2026-06-04T22:49:00Z"/>
          <w:rFonts w:ascii="Arial" w:eastAsia="Aptos" w:hAnsi="Arial" w:cs="Arial"/>
          <w:color w:val="404040"/>
          <w:kern w:val="2"/>
          <w:sz w:val="24"/>
          <w:szCs w:val="24"/>
          <w14:ligatures w14:val="standardContextual"/>
        </w:rPr>
      </w:pPr>
      <w:ins w:id="7010" w:author="Joo, Hye@ARB" w:date="2026-06-04T22:49:00Z">
        <w:r w:rsidRPr="00433CDE">
          <w:rPr>
            <w:rFonts w:ascii="Arial" w:eastAsia="Aptos" w:hAnsi="Arial" w:cs="Arial"/>
            <w:color w:val="404040"/>
            <w:kern w:val="2"/>
            <w:sz w:val="24"/>
            <w:szCs w:val="24"/>
            <w14:ligatures w14:val="standardContextual"/>
          </w:rPr>
          <w:t>Make, model, vehicle identification number, credit earned, and section 177 state where delivery for sale of each TZEV and ZEV occurred and to meet manufacturer's requirements under subdivision 1962.2.</w:t>
        </w:r>
        <w:proofErr w:type="gramStart"/>
        <w:r w:rsidRPr="00433CDE">
          <w:rPr>
            <w:rFonts w:ascii="Arial" w:eastAsia="Aptos" w:hAnsi="Arial" w:cs="Arial"/>
            <w:color w:val="404040"/>
            <w:kern w:val="2"/>
            <w:sz w:val="24"/>
            <w:szCs w:val="24"/>
            <w14:ligatures w14:val="standardContextual"/>
          </w:rPr>
          <w:t>1(d)</w:t>
        </w:r>
        <w:proofErr w:type="gramEnd"/>
        <w:r w:rsidRPr="00433CDE">
          <w:rPr>
            <w:rFonts w:ascii="Arial" w:eastAsia="Aptos" w:hAnsi="Arial" w:cs="Arial"/>
            <w:color w:val="404040"/>
            <w:kern w:val="2"/>
            <w:sz w:val="24"/>
            <w:szCs w:val="24"/>
            <w14:ligatures w14:val="standardContextual"/>
          </w:rPr>
          <w:t>(5)(E)2.a.</w:t>
        </w:r>
        <w:r w:rsidRPr="00433CDE">
          <w:rPr>
            <w:rFonts w:ascii="Arial" w:eastAsia="Aptos" w:hAnsi="Arial" w:cs="Arial"/>
            <w:color w:val="404040"/>
            <w:kern w:val="2"/>
            <w:sz w:val="24"/>
            <w:szCs w:val="24"/>
            <w14:ligatures w14:val="standardContextual"/>
          </w:rPr>
          <w:br/>
        </w:r>
      </w:ins>
    </w:p>
    <w:p w14:paraId="45CD6086" w14:textId="77777777" w:rsidR="00433CDE" w:rsidRPr="00433CDE" w:rsidRDefault="00433CDE" w:rsidP="00D63C32">
      <w:pPr>
        <w:numPr>
          <w:ilvl w:val="1"/>
          <w:numId w:val="75"/>
        </w:numPr>
        <w:spacing w:line="278" w:lineRule="auto"/>
        <w:contextualSpacing/>
        <w:rPr>
          <w:ins w:id="7011" w:author="Joo, Hye@ARB" w:date="2026-06-04T22:49:00Z"/>
          <w:rFonts w:ascii="Arial" w:eastAsia="Aptos" w:hAnsi="Arial" w:cs="Arial"/>
          <w:color w:val="404040"/>
          <w:kern w:val="2"/>
          <w:sz w:val="24"/>
          <w:szCs w:val="24"/>
          <w14:ligatures w14:val="standardContextual"/>
        </w:rPr>
      </w:pPr>
      <w:ins w:id="7012" w:author="Joo, Hye@ARB" w:date="2026-06-04T22:49:00Z">
        <w:r w:rsidRPr="00433CDE">
          <w:rPr>
            <w:rFonts w:ascii="Arial" w:eastAsia="Aptos" w:hAnsi="Arial" w:cs="Arial"/>
            <w:i/>
            <w:iCs/>
            <w:color w:val="404040"/>
            <w:kern w:val="2"/>
            <w:sz w:val="24"/>
            <w:szCs w:val="24"/>
            <w14:ligatures w14:val="standardContextual"/>
          </w:rPr>
          <w:t>Failure to Meet Optional Section 177 State Compliance Path Requirements.</w:t>
        </w:r>
        <w:r w:rsidRPr="00433CDE">
          <w:rPr>
            <w:rFonts w:ascii="Arial" w:eastAsia="Aptos" w:hAnsi="Arial" w:cs="Arial"/>
            <w:color w:val="404040"/>
            <w:kern w:val="2"/>
            <w:sz w:val="24"/>
            <w:szCs w:val="24"/>
            <w14:ligatures w14:val="standardContextual"/>
          </w:rPr>
          <w:t xml:space="preserve"> A manufacturer that elects the optional section 177 state compliance path under subdivision 1962.1(d)(5)(E)3, and does not meet the modified percentages in subdivision 1962.2.1(d)(5)(E)2.a. in a model year or make up their deficit within the specified time and with the specified credits allowed by subdivision 1962.2.1(g)(7)(A) in all section 177 states of the applicable pool, shall be treated as subject to the total ZEV percentage requirements in section 1962.2.1(b) for the 2018 through 2021 model years in each section 177 state, and the pooling provisions in subdivision 1962.2.1(d)(5)(E)2.a. shall not apply. Any transfers of ZEV or TZEV credits between section 177 states will be null and void if a manufacturer fails to comply, and ZEV or TZEV credits will return to the section 177 state in which the credits were earned. Penalties shall be calculated separately by each section 177 state where a manufacturer fails </w:t>
        </w:r>
        <w:r w:rsidRPr="00433CDE">
          <w:rPr>
            <w:rFonts w:ascii="Arial" w:eastAsia="Aptos" w:hAnsi="Arial" w:cs="Arial"/>
            <w:color w:val="404040"/>
            <w:kern w:val="2"/>
            <w:sz w:val="24"/>
            <w:szCs w:val="24"/>
            <w14:ligatures w14:val="standardContextual"/>
          </w:rPr>
          <w:lastRenderedPageBreak/>
          <w:t>to make up the ZEV deficits by the end of the 2018 model year.</w:t>
        </w:r>
        <w:r w:rsidRPr="00433CDE">
          <w:rPr>
            <w:rFonts w:ascii="Arial" w:eastAsia="Aptos" w:hAnsi="Arial" w:cs="Arial"/>
            <w:color w:val="404040"/>
            <w:kern w:val="2"/>
            <w:sz w:val="24"/>
            <w:szCs w:val="24"/>
            <w14:ligatures w14:val="standardContextual"/>
          </w:rPr>
          <w:br/>
        </w:r>
      </w:ins>
    </w:p>
    <w:p w14:paraId="72FCD33D" w14:textId="77777777" w:rsidR="00433CDE" w:rsidRPr="00433CDE" w:rsidRDefault="00433CDE" w:rsidP="00D63C32">
      <w:pPr>
        <w:numPr>
          <w:ilvl w:val="1"/>
          <w:numId w:val="75"/>
        </w:numPr>
        <w:spacing w:line="278" w:lineRule="auto"/>
        <w:contextualSpacing/>
        <w:rPr>
          <w:ins w:id="7013" w:author="Joo, Hye@ARB" w:date="2026-06-04T22:49:00Z"/>
          <w:rFonts w:ascii="Arial" w:eastAsia="Aptos" w:hAnsi="Arial" w:cs="Arial"/>
          <w:color w:val="404040"/>
          <w:kern w:val="2"/>
          <w:sz w:val="24"/>
          <w:szCs w:val="24"/>
          <w14:ligatures w14:val="standardContextual"/>
        </w:rPr>
      </w:pPr>
      <w:ins w:id="7014" w:author="Joo, Hye@ARB" w:date="2026-06-04T22:49:00Z">
        <w:r w:rsidRPr="00433CDE">
          <w:rPr>
            <w:rFonts w:ascii="Arial" w:eastAsia="Aptos" w:hAnsi="Arial" w:cs="Arial"/>
            <w:color w:val="404040"/>
            <w:kern w:val="2"/>
            <w:sz w:val="24"/>
            <w:szCs w:val="24"/>
            <w14:ligatures w14:val="standardContextual"/>
          </w:rPr>
          <w:t>The provisions of section 1962.2.1 shall apply to a manufacturer electing the optional section 177 state compliance path, except as specifically modified by this subdivision 1962.2.1(d)(5)(E)2.</w:t>
        </w:r>
        <w:r w:rsidRPr="00433CDE">
          <w:rPr>
            <w:rFonts w:ascii="Arial" w:eastAsia="Aptos" w:hAnsi="Arial" w:cs="Arial"/>
            <w:color w:val="404040"/>
            <w:kern w:val="2"/>
            <w:sz w:val="24"/>
            <w:szCs w:val="24"/>
            <w14:ligatures w14:val="standardContextual"/>
          </w:rPr>
          <w:br/>
        </w:r>
      </w:ins>
    </w:p>
    <w:p w14:paraId="6840ADD7" w14:textId="77777777" w:rsidR="00433CDE" w:rsidRPr="00433CDE" w:rsidRDefault="00433CDE" w:rsidP="00D63C32">
      <w:pPr>
        <w:numPr>
          <w:ilvl w:val="0"/>
          <w:numId w:val="73"/>
        </w:numPr>
        <w:spacing w:line="278" w:lineRule="auto"/>
        <w:contextualSpacing/>
        <w:rPr>
          <w:ins w:id="7015" w:author="Joo, Hye@ARB" w:date="2026-06-04T22:49:00Z"/>
          <w:rFonts w:ascii="Arial" w:eastAsia="Aptos" w:hAnsi="Arial" w:cs="Arial"/>
          <w:color w:val="404040"/>
          <w:kern w:val="2"/>
          <w:sz w:val="24"/>
          <w:szCs w:val="24"/>
          <w14:ligatures w14:val="standardContextual"/>
        </w:rPr>
      </w:pPr>
      <w:ins w:id="7016" w:author="Joo, Hye@ARB" w:date="2026-06-04T22:49:00Z">
        <w:r w:rsidRPr="00433CDE">
          <w:rPr>
            <w:rFonts w:ascii="Arial" w:eastAsia="Aptos" w:hAnsi="Arial" w:cs="Arial"/>
            <w:i/>
            <w:iCs/>
            <w:color w:val="404040"/>
            <w:kern w:val="2"/>
            <w:sz w:val="24"/>
            <w:szCs w:val="24"/>
            <w14:ligatures w14:val="standardContextual"/>
          </w:rPr>
          <w:t>NEVs</w:t>
        </w:r>
        <w:r w:rsidRPr="00433CDE">
          <w:rPr>
            <w:rFonts w:ascii="Arial" w:eastAsia="Aptos" w:hAnsi="Arial" w:cs="Arial"/>
            <w:color w:val="404040"/>
            <w:kern w:val="2"/>
            <w:sz w:val="24"/>
            <w:szCs w:val="24"/>
            <w14:ligatures w14:val="standardContextual"/>
          </w:rPr>
          <w:t>. NEVs must meet the following to be eligible for 0.15 credits:</w:t>
        </w:r>
        <w:r w:rsidRPr="00433CDE">
          <w:rPr>
            <w:rFonts w:ascii="Arial" w:eastAsia="Aptos" w:hAnsi="Arial" w:cs="Arial"/>
            <w:color w:val="404040"/>
            <w:kern w:val="2"/>
            <w:sz w:val="24"/>
            <w:szCs w:val="24"/>
            <w14:ligatures w14:val="standardContextual"/>
          </w:rPr>
          <w:br/>
        </w:r>
      </w:ins>
    </w:p>
    <w:p w14:paraId="1459F37D" w14:textId="77777777" w:rsidR="00433CDE" w:rsidRPr="00433CDE" w:rsidRDefault="00433CDE" w:rsidP="00D63C32">
      <w:pPr>
        <w:numPr>
          <w:ilvl w:val="0"/>
          <w:numId w:val="76"/>
        </w:numPr>
        <w:spacing w:line="278" w:lineRule="auto"/>
        <w:contextualSpacing/>
        <w:rPr>
          <w:ins w:id="7017" w:author="Joo, Hye@ARB" w:date="2026-06-04T22:49:00Z"/>
          <w:rFonts w:ascii="Arial" w:eastAsia="Aptos" w:hAnsi="Arial" w:cs="Arial"/>
          <w:color w:val="404040"/>
          <w:kern w:val="2"/>
          <w:sz w:val="24"/>
          <w:szCs w:val="24"/>
          <w14:ligatures w14:val="standardContextual"/>
        </w:rPr>
      </w:pPr>
      <w:ins w:id="7018" w:author="Joo, Hye@ARB" w:date="2026-06-04T22:49:00Z">
        <w:r w:rsidRPr="00433CDE">
          <w:rPr>
            <w:rFonts w:ascii="Arial" w:eastAsia="Aptos" w:hAnsi="Arial" w:cs="Arial"/>
            <w:i/>
            <w:iCs/>
            <w:color w:val="404040"/>
            <w:kern w:val="2"/>
            <w:sz w:val="24"/>
            <w:szCs w:val="24"/>
            <w14:ligatures w14:val="standardContextual"/>
          </w:rPr>
          <w:t>Specifications</w:t>
        </w:r>
        <w:r w:rsidRPr="00433CDE">
          <w:rPr>
            <w:rFonts w:ascii="Arial" w:eastAsia="Aptos" w:hAnsi="Arial" w:cs="Arial"/>
            <w:color w:val="404040"/>
            <w:kern w:val="2"/>
            <w:sz w:val="24"/>
            <w:szCs w:val="24"/>
            <w14:ligatures w14:val="standardContextual"/>
          </w:rPr>
          <w:t>. A NEV earns credit when it meets all the following specifications:</w:t>
        </w:r>
        <w:r w:rsidRPr="00433CDE">
          <w:rPr>
            <w:rFonts w:ascii="Arial" w:eastAsia="Aptos" w:hAnsi="Arial" w:cs="Arial"/>
            <w:color w:val="404040"/>
            <w:kern w:val="2"/>
            <w:sz w:val="24"/>
            <w:szCs w:val="24"/>
            <w14:ligatures w14:val="standardContextual"/>
          </w:rPr>
          <w:br/>
        </w:r>
      </w:ins>
    </w:p>
    <w:p w14:paraId="59DEC8D7" w14:textId="77777777" w:rsidR="00433CDE" w:rsidRPr="00433CDE" w:rsidRDefault="00433CDE" w:rsidP="00D63C32">
      <w:pPr>
        <w:numPr>
          <w:ilvl w:val="1"/>
          <w:numId w:val="76"/>
        </w:numPr>
        <w:spacing w:line="278" w:lineRule="auto"/>
        <w:contextualSpacing/>
        <w:rPr>
          <w:ins w:id="7019" w:author="Joo, Hye@ARB" w:date="2026-06-04T22:49:00Z"/>
          <w:rFonts w:ascii="Arial" w:eastAsia="Aptos" w:hAnsi="Arial" w:cs="Arial"/>
          <w:color w:val="404040"/>
          <w:kern w:val="2"/>
          <w:sz w:val="24"/>
          <w:szCs w:val="24"/>
          <w14:ligatures w14:val="standardContextual"/>
        </w:rPr>
      </w:pPr>
      <w:ins w:id="7020" w:author="Joo, Hye@ARB" w:date="2026-06-04T22:49:00Z">
        <w:r w:rsidRPr="00433CDE">
          <w:rPr>
            <w:rFonts w:ascii="Arial" w:eastAsia="Aptos" w:hAnsi="Arial" w:cs="Arial"/>
            <w:i/>
            <w:iCs/>
            <w:color w:val="404040"/>
            <w:kern w:val="2"/>
            <w:sz w:val="24"/>
            <w:szCs w:val="24"/>
            <w14:ligatures w14:val="standardContextual"/>
          </w:rPr>
          <w:t>Acceleration</w:t>
        </w:r>
        <w:r w:rsidRPr="00433CDE">
          <w:rPr>
            <w:rFonts w:ascii="Arial" w:eastAsia="Aptos" w:hAnsi="Arial" w:cs="Arial"/>
            <w:color w:val="404040"/>
            <w:kern w:val="2"/>
            <w:sz w:val="24"/>
            <w:szCs w:val="24"/>
            <w14:ligatures w14:val="standardContextual"/>
          </w:rPr>
          <w:t>. The vehicle has a 0-20 mph acceleration of 6.0 seconds or less when operating with a payload of at least 332 pounds and starting with the battery at a 50% state of charge.</w:t>
        </w:r>
        <w:r w:rsidRPr="00433CDE">
          <w:rPr>
            <w:rFonts w:ascii="Arial" w:eastAsia="Aptos" w:hAnsi="Arial" w:cs="Arial"/>
            <w:color w:val="404040"/>
            <w:kern w:val="2"/>
            <w:sz w:val="24"/>
            <w:szCs w:val="24"/>
            <w14:ligatures w14:val="standardContextual"/>
          </w:rPr>
          <w:br/>
        </w:r>
      </w:ins>
    </w:p>
    <w:p w14:paraId="52CBD66B" w14:textId="77777777" w:rsidR="00433CDE" w:rsidRPr="00433CDE" w:rsidRDefault="00433CDE" w:rsidP="00D63C32">
      <w:pPr>
        <w:numPr>
          <w:ilvl w:val="1"/>
          <w:numId w:val="76"/>
        </w:numPr>
        <w:spacing w:line="278" w:lineRule="auto"/>
        <w:contextualSpacing/>
        <w:rPr>
          <w:ins w:id="7021" w:author="Joo, Hye@ARB" w:date="2026-06-04T22:49:00Z"/>
          <w:rFonts w:ascii="Arial" w:eastAsia="Aptos" w:hAnsi="Arial" w:cs="Arial"/>
          <w:color w:val="404040"/>
          <w:kern w:val="2"/>
          <w:sz w:val="24"/>
          <w:szCs w:val="24"/>
          <w14:ligatures w14:val="standardContextual"/>
        </w:rPr>
      </w:pPr>
      <w:ins w:id="7022" w:author="Joo, Hye@ARB" w:date="2026-06-04T22:49:00Z">
        <w:r w:rsidRPr="00433CDE">
          <w:rPr>
            <w:rFonts w:ascii="Arial" w:eastAsia="Aptos" w:hAnsi="Arial" w:cs="Arial"/>
            <w:i/>
            <w:iCs/>
            <w:color w:val="404040"/>
            <w:kern w:val="2"/>
            <w:sz w:val="24"/>
            <w:szCs w:val="24"/>
            <w14:ligatures w14:val="standardContextual"/>
          </w:rPr>
          <w:t>Top Speed</w:t>
        </w:r>
        <w:r w:rsidRPr="00433CDE">
          <w:rPr>
            <w:rFonts w:ascii="Arial" w:eastAsia="Aptos" w:hAnsi="Arial" w:cs="Arial"/>
            <w:color w:val="404040"/>
            <w:kern w:val="2"/>
            <w:sz w:val="24"/>
            <w:szCs w:val="24"/>
            <w14:ligatures w14:val="standardContextual"/>
          </w:rPr>
          <w:t>. The vehicle has a minimum top speed of 20 mph when operating with a payload of at least 332 pounds and starting with the battery at a 50% state of charge. The vehicle's top speed shall not exceed 25 mph when tested in accordance with 49 CFR 571.500 (68 FR 43972, July 25, 2003).</w:t>
        </w:r>
        <w:r w:rsidRPr="00433CDE">
          <w:rPr>
            <w:rFonts w:ascii="Arial" w:eastAsia="Aptos" w:hAnsi="Arial" w:cs="Arial"/>
            <w:color w:val="404040"/>
            <w:kern w:val="2"/>
            <w:sz w:val="24"/>
            <w:szCs w:val="24"/>
            <w14:ligatures w14:val="standardContextual"/>
          </w:rPr>
          <w:br/>
        </w:r>
      </w:ins>
    </w:p>
    <w:p w14:paraId="70ED9970" w14:textId="77777777" w:rsidR="00433CDE" w:rsidRPr="00433CDE" w:rsidRDefault="00433CDE" w:rsidP="00D63C32">
      <w:pPr>
        <w:numPr>
          <w:ilvl w:val="1"/>
          <w:numId w:val="76"/>
        </w:numPr>
        <w:spacing w:line="278" w:lineRule="auto"/>
        <w:contextualSpacing/>
        <w:rPr>
          <w:ins w:id="7023" w:author="Joo, Hye@ARB" w:date="2026-06-04T22:49:00Z"/>
          <w:rFonts w:ascii="Arial" w:eastAsia="Aptos" w:hAnsi="Arial" w:cs="Arial"/>
          <w:color w:val="404040"/>
          <w:kern w:val="2"/>
          <w:sz w:val="24"/>
          <w:szCs w:val="24"/>
          <w14:ligatures w14:val="standardContextual"/>
        </w:rPr>
      </w:pPr>
      <w:ins w:id="7024" w:author="Joo, Hye@ARB" w:date="2026-06-04T22:49:00Z">
        <w:r w:rsidRPr="00433CDE">
          <w:rPr>
            <w:rFonts w:ascii="Arial" w:eastAsia="Aptos" w:hAnsi="Arial" w:cs="Arial"/>
            <w:i/>
            <w:iCs/>
            <w:color w:val="404040"/>
            <w:kern w:val="2"/>
            <w:sz w:val="24"/>
            <w:szCs w:val="24"/>
            <w14:ligatures w14:val="standardContextual"/>
          </w:rPr>
          <w:t>Constant Speed Range</w:t>
        </w:r>
        <w:r w:rsidRPr="00433CDE">
          <w:rPr>
            <w:rFonts w:ascii="Arial" w:eastAsia="Aptos" w:hAnsi="Arial" w:cs="Arial"/>
            <w:color w:val="404040"/>
            <w:kern w:val="2"/>
            <w:sz w:val="24"/>
            <w:szCs w:val="24"/>
            <w14:ligatures w14:val="standardContextual"/>
          </w:rPr>
          <w:t xml:space="preserve">. The vehicle has a minimum 25-mile range when operating at constant top speed with a payload </w:t>
        </w:r>
        <w:proofErr w:type="gramStart"/>
        <w:r w:rsidRPr="00433CDE">
          <w:rPr>
            <w:rFonts w:ascii="Arial" w:eastAsia="Aptos" w:hAnsi="Arial" w:cs="Arial"/>
            <w:color w:val="404040"/>
            <w:kern w:val="2"/>
            <w:sz w:val="24"/>
            <w:szCs w:val="24"/>
            <w14:ligatures w14:val="standardContextual"/>
          </w:rPr>
          <w:t>of</w:t>
        </w:r>
        <w:proofErr w:type="gramEnd"/>
        <w:r w:rsidRPr="00433CDE">
          <w:rPr>
            <w:rFonts w:ascii="Arial" w:eastAsia="Aptos" w:hAnsi="Arial" w:cs="Arial"/>
            <w:color w:val="404040"/>
            <w:kern w:val="2"/>
            <w:sz w:val="24"/>
            <w:szCs w:val="24"/>
            <w14:ligatures w14:val="standardContextual"/>
          </w:rPr>
          <w:t xml:space="preserve"> least 332 pounds and starting with the battery at 100% state of charge.</w:t>
        </w:r>
        <w:r w:rsidRPr="00433CDE">
          <w:rPr>
            <w:rFonts w:ascii="Arial" w:eastAsia="Aptos" w:hAnsi="Arial" w:cs="Arial"/>
            <w:color w:val="404040"/>
            <w:kern w:val="2"/>
            <w:sz w:val="24"/>
            <w:szCs w:val="24"/>
            <w14:ligatures w14:val="standardContextual"/>
          </w:rPr>
          <w:br/>
        </w:r>
      </w:ins>
    </w:p>
    <w:p w14:paraId="66246455" w14:textId="77777777" w:rsidR="00433CDE" w:rsidRPr="00433CDE" w:rsidRDefault="00433CDE" w:rsidP="00D63C32">
      <w:pPr>
        <w:numPr>
          <w:ilvl w:val="0"/>
          <w:numId w:val="76"/>
        </w:numPr>
        <w:spacing w:line="278" w:lineRule="auto"/>
        <w:contextualSpacing/>
        <w:rPr>
          <w:ins w:id="7025" w:author="Joo, Hye@ARB" w:date="2026-06-04T22:49:00Z"/>
          <w:rFonts w:ascii="Arial" w:eastAsia="Aptos" w:hAnsi="Arial" w:cs="Arial"/>
          <w:color w:val="404040"/>
          <w:kern w:val="2"/>
          <w:sz w:val="24"/>
          <w:szCs w:val="24"/>
          <w14:ligatures w14:val="standardContextual"/>
        </w:rPr>
      </w:pPr>
      <w:ins w:id="7026" w:author="Joo, Hye@ARB" w:date="2026-06-04T22:49:00Z">
        <w:r w:rsidRPr="00433CDE">
          <w:rPr>
            <w:rFonts w:ascii="Arial" w:eastAsia="Aptos" w:hAnsi="Arial" w:cs="Arial"/>
            <w:i/>
            <w:iCs/>
            <w:color w:val="404040"/>
            <w:kern w:val="2"/>
            <w:sz w:val="24"/>
            <w:szCs w:val="24"/>
            <w14:ligatures w14:val="standardContextual"/>
          </w:rPr>
          <w:t>Battery Requirement</w:t>
        </w:r>
        <w:r w:rsidRPr="00433CDE">
          <w:rPr>
            <w:rFonts w:ascii="Arial" w:eastAsia="Aptos" w:hAnsi="Arial" w:cs="Arial"/>
            <w:color w:val="404040"/>
            <w:kern w:val="2"/>
            <w:sz w:val="24"/>
            <w:szCs w:val="24"/>
            <w14:ligatures w14:val="standardContextual"/>
          </w:rPr>
          <w:t>. A NEV must be equipped with one or more sealed, maintenance-free batteries.</w:t>
        </w:r>
        <w:r w:rsidRPr="00433CDE">
          <w:rPr>
            <w:rFonts w:ascii="Arial" w:eastAsia="Aptos" w:hAnsi="Arial" w:cs="Arial"/>
            <w:color w:val="404040"/>
            <w:kern w:val="2"/>
            <w:sz w:val="24"/>
            <w:szCs w:val="24"/>
            <w14:ligatures w14:val="standardContextual"/>
          </w:rPr>
          <w:br/>
        </w:r>
      </w:ins>
    </w:p>
    <w:p w14:paraId="1D29FA75" w14:textId="77777777" w:rsidR="00433CDE" w:rsidRPr="00433CDE" w:rsidRDefault="00433CDE" w:rsidP="00D63C32">
      <w:pPr>
        <w:numPr>
          <w:ilvl w:val="0"/>
          <w:numId w:val="76"/>
        </w:numPr>
        <w:spacing w:line="278" w:lineRule="auto"/>
        <w:contextualSpacing/>
        <w:rPr>
          <w:ins w:id="7027" w:author="Joo, Hye@ARB" w:date="2026-06-04T22:49:00Z"/>
          <w:rFonts w:ascii="Arial" w:eastAsia="Aptos" w:hAnsi="Arial" w:cs="Arial"/>
          <w:color w:val="404040"/>
          <w:kern w:val="2"/>
          <w:sz w:val="24"/>
          <w:szCs w:val="24"/>
          <w14:ligatures w14:val="standardContextual"/>
        </w:rPr>
      </w:pPr>
      <w:ins w:id="7028" w:author="Joo, Hye@ARB" w:date="2026-06-04T22:49:00Z">
        <w:r w:rsidRPr="00433CDE">
          <w:rPr>
            <w:rFonts w:ascii="Arial" w:eastAsia="Aptos" w:hAnsi="Arial" w:cs="Arial"/>
            <w:i/>
            <w:iCs/>
            <w:color w:val="404040"/>
            <w:kern w:val="2"/>
            <w:sz w:val="24"/>
            <w:szCs w:val="24"/>
            <w14:ligatures w14:val="standardContextual"/>
          </w:rPr>
          <w:t>Warranty Requirement</w:t>
        </w:r>
        <w:r w:rsidRPr="00433CDE">
          <w:rPr>
            <w:rFonts w:ascii="Arial" w:eastAsia="Aptos" w:hAnsi="Arial" w:cs="Arial"/>
            <w:color w:val="404040"/>
            <w:kern w:val="2"/>
            <w:sz w:val="24"/>
            <w:szCs w:val="24"/>
            <w14:ligatures w14:val="standardContextual"/>
          </w:rPr>
          <w:t xml:space="preserve">. A NEV drive train, including battery packs, must be covered for a period of at least 24 months. The first 6 months of the NEV warranty 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w:t>
        </w:r>
        <w:proofErr w:type="gramStart"/>
        <w:r w:rsidRPr="00433CDE">
          <w:rPr>
            <w:rFonts w:ascii="Arial" w:eastAsia="Aptos" w:hAnsi="Arial" w:cs="Arial"/>
            <w:color w:val="404040"/>
            <w:kern w:val="2"/>
            <w:sz w:val="24"/>
            <w:szCs w:val="24"/>
            <w14:ligatures w14:val="standardContextual"/>
          </w:rPr>
          <w:t>still remaining</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For the purpose of</w:t>
        </w:r>
        <w:proofErr w:type="gramEnd"/>
        <w:r w:rsidRPr="00433CDE">
          <w:rPr>
            <w:rFonts w:ascii="Arial" w:eastAsia="Aptos" w:hAnsi="Arial" w:cs="Arial"/>
            <w:color w:val="404040"/>
            <w:kern w:val="2"/>
            <w:sz w:val="24"/>
            <w:szCs w:val="24"/>
            <w14:ligatures w14:val="standardContextual"/>
          </w:rPr>
          <w:t xml:space="preserve"> this computation, the age of the battery pack must be expressed in </w:t>
        </w:r>
        <w:proofErr w:type="gramStart"/>
        <w:r w:rsidRPr="00433CDE">
          <w:rPr>
            <w:rFonts w:ascii="Arial" w:eastAsia="Aptos" w:hAnsi="Arial" w:cs="Arial"/>
            <w:color w:val="404040"/>
            <w:kern w:val="2"/>
            <w:sz w:val="24"/>
            <w:szCs w:val="24"/>
            <w14:ligatures w14:val="standardContextual"/>
          </w:rPr>
          <w:t>intervals</w:t>
        </w:r>
        <w:proofErr w:type="gramEnd"/>
        <w:r w:rsidRPr="00433CDE">
          <w:rPr>
            <w:rFonts w:ascii="Arial" w:eastAsia="Aptos" w:hAnsi="Arial" w:cs="Arial"/>
            <w:color w:val="404040"/>
            <w:kern w:val="2"/>
            <w:sz w:val="24"/>
            <w:szCs w:val="24"/>
            <w14:ligatures w14:val="standardContextual"/>
          </w:rPr>
          <w:t xml:space="preserve"> no larger than three months. Alternatively, a manufacturer may cover 50 percent of the original value of the battery pack for the </w:t>
        </w:r>
        <w:r w:rsidRPr="00433CDE">
          <w:rPr>
            <w:rFonts w:ascii="Arial" w:eastAsia="Aptos" w:hAnsi="Arial" w:cs="Arial"/>
            <w:color w:val="404040"/>
            <w:kern w:val="2"/>
            <w:sz w:val="24"/>
            <w:szCs w:val="24"/>
            <w14:ligatures w14:val="standardContextual"/>
          </w:rPr>
          <w:lastRenderedPageBreak/>
          <w:t>full period of the extended warranty. Prior to credit approval, the Executive Officer may request that the manufacturer provide copies of representative vehicle and battery warranties.</w:t>
        </w:r>
        <w:r w:rsidRPr="00433CDE">
          <w:rPr>
            <w:rFonts w:ascii="Arial" w:eastAsia="Aptos" w:hAnsi="Arial" w:cs="Arial"/>
            <w:color w:val="404040"/>
            <w:kern w:val="2"/>
            <w:sz w:val="24"/>
            <w:szCs w:val="24"/>
            <w14:ligatures w14:val="standardContextual"/>
          </w:rPr>
          <w:br/>
        </w:r>
      </w:ins>
    </w:p>
    <w:p w14:paraId="6E7A0B5B" w14:textId="77777777" w:rsidR="00433CDE" w:rsidRPr="00433CDE" w:rsidRDefault="00433CDE" w:rsidP="00D63C32">
      <w:pPr>
        <w:numPr>
          <w:ilvl w:val="0"/>
          <w:numId w:val="76"/>
        </w:numPr>
        <w:spacing w:line="278" w:lineRule="auto"/>
        <w:contextualSpacing/>
        <w:rPr>
          <w:ins w:id="7029" w:author="Joo, Hye@ARB" w:date="2026-06-04T22:49:00Z"/>
          <w:rFonts w:ascii="Arial" w:eastAsia="Aptos" w:hAnsi="Arial" w:cs="Arial"/>
          <w:color w:val="404040"/>
          <w:kern w:val="2"/>
          <w:sz w:val="24"/>
          <w:szCs w:val="24"/>
          <w14:ligatures w14:val="standardContextual"/>
        </w:rPr>
      </w:pPr>
      <w:ins w:id="7030" w:author="Joo, Hye@ARB" w:date="2026-06-04T22:49:00Z">
        <w:r w:rsidRPr="00433CDE">
          <w:rPr>
            <w:rFonts w:ascii="Arial" w:eastAsia="Aptos" w:hAnsi="Arial" w:cs="Arial"/>
            <w:i/>
            <w:iCs/>
            <w:color w:val="404040"/>
            <w:kern w:val="2"/>
            <w:sz w:val="24"/>
            <w:szCs w:val="24"/>
            <w14:ligatures w14:val="standardContextual"/>
          </w:rPr>
          <w:t>NEV Charging Requirements</w:t>
        </w:r>
        <w:r w:rsidRPr="00433CDE">
          <w:rPr>
            <w:rFonts w:ascii="Arial" w:eastAsia="Aptos" w:hAnsi="Arial" w:cs="Arial"/>
            <w:color w:val="404040"/>
            <w:kern w:val="2"/>
            <w:sz w:val="24"/>
            <w:szCs w:val="24"/>
            <w14:ligatures w14:val="standardContextual"/>
          </w:rPr>
          <w:t xml:space="preserve">. A NEV must meet charging requirements </w:t>
        </w:r>
        <w:proofErr w:type="gramStart"/>
        <w:r w:rsidRPr="00433CDE">
          <w:rPr>
            <w:rFonts w:ascii="Arial" w:eastAsia="Aptos" w:hAnsi="Arial" w:cs="Arial"/>
            <w:color w:val="404040"/>
            <w:kern w:val="2"/>
            <w:sz w:val="24"/>
            <w:szCs w:val="24"/>
            <w14:ligatures w14:val="standardContextual"/>
          </w:rPr>
          <w:t>specific</w:t>
        </w:r>
        <w:proofErr w:type="gramEnd"/>
        <w:r w:rsidRPr="00433CDE">
          <w:rPr>
            <w:rFonts w:ascii="Arial" w:eastAsia="Aptos" w:hAnsi="Arial" w:cs="Arial"/>
            <w:color w:val="404040"/>
            <w:kern w:val="2"/>
            <w:sz w:val="24"/>
            <w:szCs w:val="24"/>
            <w14:ligatures w14:val="standardContextual"/>
          </w:rPr>
          <w:t xml:space="preserve"> in subdivision 1962.3(c)(2).</w:t>
        </w:r>
        <w:r w:rsidRPr="00433CDE">
          <w:rPr>
            <w:rFonts w:ascii="Arial" w:eastAsia="Aptos" w:hAnsi="Arial" w:cs="Arial"/>
            <w:color w:val="404040"/>
            <w:kern w:val="2"/>
            <w:sz w:val="24"/>
            <w:szCs w:val="24"/>
            <w14:ligatures w14:val="standardContextual"/>
          </w:rPr>
          <w:br/>
        </w:r>
      </w:ins>
    </w:p>
    <w:p w14:paraId="5B128C61" w14:textId="77777777" w:rsidR="00433CDE" w:rsidRPr="00433CDE" w:rsidRDefault="00433CDE" w:rsidP="00D63C32">
      <w:pPr>
        <w:numPr>
          <w:ilvl w:val="0"/>
          <w:numId w:val="73"/>
        </w:numPr>
        <w:spacing w:line="278" w:lineRule="auto"/>
        <w:contextualSpacing/>
        <w:rPr>
          <w:ins w:id="7031" w:author="Joo, Hye@ARB" w:date="2026-06-04T22:49:00Z"/>
          <w:rFonts w:ascii="Arial" w:eastAsia="Aptos" w:hAnsi="Arial" w:cs="Arial"/>
          <w:color w:val="404040"/>
          <w:kern w:val="2"/>
          <w:sz w:val="24"/>
          <w:szCs w:val="24"/>
          <w14:ligatures w14:val="standardContextual"/>
        </w:rPr>
      </w:pPr>
      <w:ins w:id="7032" w:author="Joo, Hye@ARB" w:date="2026-06-04T22:49:00Z">
        <w:r w:rsidRPr="00433CDE">
          <w:rPr>
            <w:rFonts w:ascii="Arial" w:eastAsia="Aptos" w:hAnsi="Arial" w:cs="Arial"/>
            <w:i/>
            <w:iCs/>
            <w:color w:val="404040"/>
            <w:kern w:val="2"/>
            <w:sz w:val="24"/>
            <w:szCs w:val="24"/>
            <w14:ligatures w14:val="standardContextual"/>
          </w:rPr>
          <w:t>BEVx</w:t>
        </w:r>
        <w:r w:rsidRPr="00433CDE">
          <w:rPr>
            <w:rFonts w:ascii="Arial" w:eastAsia="Aptos" w:hAnsi="Arial" w:cs="Arial"/>
            <w:color w:val="404040"/>
            <w:kern w:val="2"/>
            <w:sz w:val="24"/>
            <w:szCs w:val="24"/>
            <w14:ligatures w14:val="standardContextual"/>
          </w:rPr>
          <w:t xml:space="preserve">. A BEVx must meet the following </w:t>
        </w:r>
        <w:proofErr w:type="gramStart"/>
        <w:r w:rsidRPr="00433CDE">
          <w:rPr>
            <w:rFonts w:ascii="Arial" w:eastAsia="Aptos" w:hAnsi="Arial" w:cs="Arial"/>
            <w:color w:val="404040"/>
            <w:kern w:val="2"/>
            <w:sz w:val="24"/>
            <w:szCs w:val="24"/>
            <w14:ligatures w14:val="standardContextual"/>
          </w:rPr>
          <w:t>in order to</w:t>
        </w:r>
        <w:proofErr w:type="gramEnd"/>
        <w:r w:rsidRPr="00433CDE">
          <w:rPr>
            <w:rFonts w:ascii="Arial" w:eastAsia="Aptos" w:hAnsi="Arial" w:cs="Arial"/>
            <w:color w:val="404040"/>
            <w:kern w:val="2"/>
            <w:sz w:val="24"/>
            <w:szCs w:val="24"/>
            <w14:ligatures w14:val="standardContextual"/>
          </w:rPr>
          <w:t xml:space="preserve"> receive credit, based on its </w:t>
        </w:r>
        <w:proofErr w:type="gramStart"/>
        <w:r w:rsidRPr="00433CDE">
          <w:rPr>
            <w:rFonts w:ascii="Arial" w:eastAsia="Aptos" w:hAnsi="Arial" w:cs="Arial"/>
            <w:color w:val="404040"/>
            <w:kern w:val="2"/>
            <w:sz w:val="24"/>
            <w:szCs w:val="24"/>
            <w14:ligatures w14:val="standardContextual"/>
          </w:rPr>
          <w:t>all electric</w:t>
        </w:r>
        <w:proofErr w:type="gramEnd"/>
        <w:r w:rsidRPr="00433CDE">
          <w:rPr>
            <w:rFonts w:ascii="Arial" w:eastAsia="Aptos" w:hAnsi="Arial" w:cs="Arial"/>
            <w:color w:val="404040"/>
            <w:kern w:val="2"/>
            <w:sz w:val="24"/>
            <w:szCs w:val="24"/>
            <w14:ligatures w14:val="standardContextual"/>
          </w:rPr>
          <w:t xml:space="preserve"> UDDS Range, through subdivision 1962.2.1(d)(5)(A):</w:t>
        </w:r>
        <w:r w:rsidRPr="00433CDE">
          <w:rPr>
            <w:rFonts w:ascii="Arial" w:eastAsia="Aptos" w:hAnsi="Arial" w:cs="Arial"/>
            <w:color w:val="404040"/>
            <w:kern w:val="2"/>
            <w:sz w:val="24"/>
            <w:szCs w:val="24"/>
            <w14:ligatures w14:val="standardContextual"/>
          </w:rPr>
          <w:br/>
        </w:r>
      </w:ins>
    </w:p>
    <w:p w14:paraId="71A05BD9" w14:textId="77777777" w:rsidR="00433CDE" w:rsidRPr="00433CDE" w:rsidRDefault="00433CDE" w:rsidP="00D63C32">
      <w:pPr>
        <w:numPr>
          <w:ilvl w:val="0"/>
          <w:numId w:val="77"/>
        </w:numPr>
        <w:spacing w:line="278" w:lineRule="auto"/>
        <w:contextualSpacing/>
        <w:rPr>
          <w:ins w:id="7033" w:author="Joo, Hye@ARB" w:date="2026-06-04T22:49:00Z"/>
          <w:rFonts w:ascii="Arial" w:eastAsia="Aptos" w:hAnsi="Arial" w:cs="Arial"/>
          <w:color w:val="404040"/>
          <w:kern w:val="2"/>
          <w:sz w:val="24"/>
          <w:szCs w:val="24"/>
          <w14:ligatures w14:val="standardContextual"/>
        </w:rPr>
      </w:pPr>
      <w:ins w:id="7034" w:author="Joo, Hye@ARB" w:date="2026-06-04T22:49:00Z">
        <w:r w:rsidRPr="00433CDE">
          <w:rPr>
            <w:rFonts w:ascii="Arial" w:eastAsia="Aptos" w:hAnsi="Arial" w:cs="Arial"/>
            <w:i/>
            <w:iCs/>
            <w:color w:val="404040"/>
            <w:kern w:val="2"/>
            <w:sz w:val="24"/>
            <w:szCs w:val="24"/>
            <w14:ligatures w14:val="standardContextual"/>
          </w:rPr>
          <w:t>Emissions Requirements</w:t>
        </w:r>
        <w:r w:rsidRPr="00433CDE">
          <w:rPr>
            <w:rFonts w:ascii="Arial" w:eastAsia="Aptos" w:hAnsi="Arial" w:cs="Arial"/>
            <w:color w:val="404040"/>
            <w:kern w:val="2"/>
            <w:sz w:val="24"/>
            <w:szCs w:val="24"/>
            <w14:ligatures w14:val="standardContextual"/>
          </w:rPr>
          <w:t xml:space="preserve">. BEVxs must meet all TZEV requirements, specified in subdivision 1962.2.1(c)(2)(A) through (D). </w:t>
        </w:r>
        <w:r w:rsidRPr="00433CDE">
          <w:rPr>
            <w:rFonts w:ascii="Arial" w:eastAsia="Aptos" w:hAnsi="Arial" w:cs="Arial"/>
            <w:color w:val="404040"/>
            <w:kern w:val="2"/>
            <w:sz w:val="24"/>
            <w:szCs w:val="24"/>
            <w14:ligatures w14:val="standardContextual"/>
          </w:rPr>
          <w:br/>
        </w:r>
      </w:ins>
    </w:p>
    <w:p w14:paraId="2FF08247" w14:textId="77777777" w:rsidR="00433CDE" w:rsidRPr="00433CDE" w:rsidRDefault="00433CDE" w:rsidP="00D63C32">
      <w:pPr>
        <w:numPr>
          <w:ilvl w:val="0"/>
          <w:numId w:val="77"/>
        </w:numPr>
        <w:spacing w:line="278" w:lineRule="auto"/>
        <w:contextualSpacing/>
        <w:rPr>
          <w:ins w:id="7035" w:author="Joo, Hye@ARB" w:date="2026-06-04T22:49:00Z"/>
          <w:rFonts w:ascii="Arial" w:eastAsia="Aptos" w:hAnsi="Arial" w:cs="Arial"/>
          <w:color w:val="404040"/>
          <w:kern w:val="2"/>
          <w:sz w:val="24"/>
          <w:szCs w:val="24"/>
          <w14:ligatures w14:val="standardContextual"/>
        </w:rPr>
      </w:pPr>
      <w:ins w:id="7036" w:author="Joo, Hye@ARB" w:date="2026-06-04T22:49:00Z">
        <w:r w:rsidRPr="00433CDE">
          <w:rPr>
            <w:rFonts w:ascii="Arial" w:eastAsia="Aptos" w:hAnsi="Arial" w:cs="Arial"/>
            <w:i/>
            <w:iCs/>
            <w:color w:val="404040"/>
            <w:kern w:val="2"/>
            <w:sz w:val="24"/>
            <w:szCs w:val="24"/>
            <w14:ligatures w14:val="standardContextual"/>
          </w:rPr>
          <w:t>APU Operation</w:t>
        </w:r>
        <w:r w:rsidRPr="00433CDE">
          <w:rPr>
            <w:rFonts w:ascii="Arial" w:eastAsia="Aptos" w:hAnsi="Arial" w:cs="Arial"/>
            <w:color w:val="404040"/>
            <w:kern w:val="2"/>
            <w:sz w:val="24"/>
            <w:szCs w:val="24"/>
            <w14:ligatures w14:val="standardContextual"/>
          </w:rPr>
          <w:t xml:space="preserve">. The vehicle's UDDS range after the APU first starts and enters "charge sustaining hybrid operation" must be less than or equal to the vehicle's UDDS all electric test range prior to APU start. The vehicle's APU cannot start under any user-selectable driving mode unless the energy storage system used for traction power is fully depleted. </w:t>
        </w:r>
        <w:r w:rsidRPr="00433CDE">
          <w:rPr>
            <w:rFonts w:ascii="Arial" w:eastAsia="Aptos" w:hAnsi="Arial" w:cs="Arial"/>
            <w:color w:val="404040"/>
            <w:kern w:val="2"/>
            <w:sz w:val="24"/>
            <w:szCs w:val="24"/>
            <w14:ligatures w14:val="standardContextual"/>
          </w:rPr>
          <w:br/>
        </w:r>
      </w:ins>
    </w:p>
    <w:p w14:paraId="38C2ADBE" w14:textId="77777777" w:rsidR="00433CDE" w:rsidRPr="00433CDE" w:rsidRDefault="00433CDE" w:rsidP="00D63C32">
      <w:pPr>
        <w:numPr>
          <w:ilvl w:val="0"/>
          <w:numId w:val="77"/>
        </w:numPr>
        <w:spacing w:line="278" w:lineRule="auto"/>
        <w:contextualSpacing/>
        <w:rPr>
          <w:ins w:id="7037" w:author="Joo, Hye@ARB" w:date="2026-06-04T22:49:00Z"/>
          <w:rFonts w:ascii="Arial" w:eastAsia="Aptos" w:hAnsi="Arial" w:cs="Arial"/>
          <w:color w:val="404040"/>
          <w:kern w:val="2"/>
          <w:sz w:val="24"/>
          <w:szCs w:val="24"/>
          <w14:ligatures w14:val="standardContextual"/>
        </w:rPr>
      </w:pPr>
      <w:ins w:id="7038" w:author="Joo, Hye@ARB" w:date="2026-06-04T22:49:00Z">
        <w:r w:rsidRPr="00433CDE">
          <w:rPr>
            <w:rFonts w:ascii="Arial" w:eastAsia="Aptos" w:hAnsi="Arial" w:cs="Arial"/>
            <w:i/>
            <w:iCs/>
            <w:color w:val="404040"/>
            <w:kern w:val="2"/>
            <w:sz w:val="24"/>
            <w:szCs w:val="24"/>
            <w14:ligatures w14:val="standardContextual"/>
          </w:rPr>
          <w:t>Minimum Zero Emission Range Requirements</w:t>
        </w:r>
        <w:r w:rsidRPr="00433CDE">
          <w:rPr>
            <w:rFonts w:ascii="Arial" w:eastAsia="Aptos" w:hAnsi="Arial" w:cs="Arial"/>
            <w:color w:val="404040"/>
            <w:kern w:val="2"/>
            <w:sz w:val="24"/>
            <w:szCs w:val="24"/>
            <w14:ligatures w14:val="standardContextual"/>
          </w:rPr>
          <w:t xml:space="preserve">. BEVxs must have a minimum of 75 miles </w:t>
        </w:r>
        <w:proofErr w:type="gramStart"/>
        <w:r w:rsidRPr="00433CDE">
          <w:rPr>
            <w:rFonts w:ascii="Arial" w:eastAsia="Aptos" w:hAnsi="Arial" w:cs="Arial"/>
            <w:color w:val="404040"/>
            <w:kern w:val="2"/>
            <w:sz w:val="24"/>
            <w:szCs w:val="24"/>
            <w14:ligatures w14:val="standardContextual"/>
          </w:rPr>
          <w:t>UDDS</w:t>
        </w:r>
        <w:proofErr w:type="gramEnd"/>
        <w:r w:rsidRPr="00433CDE">
          <w:rPr>
            <w:rFonts w:ascii="Arial" w:eastAsia="Aptos" w:hAnsi="Arial" w:cs="Arial"/>
            <w:color w:val="404040"/>
            <w:kern w:val="2"/>
            <w:sz w:val="24"/>
            <w:szCs w:val="24"/>
            <w14:ligatures w14:val="standardContextual"/>
          </w:rPr>
          <w:t xml:space="preserve"> all electric range.</w:t>
        </w:r>
        <w:r w:rsidRPr="00433CDE">
          <w:rPr>
            <w:rFonts w:ascii="Arial" w:eastAsia="Aptos" w:hAnsi="Arial" w:cs="Arial"/>
            <w:color w:val="404040"/>
            <w:kern w:val="2"/>
            <w:sz w:val="24"/>
            <w:szCs w:val="24"/>
            <w14:ligatures w14:val="standardContextual"/>
          </w:rPr>
          <w:br/>
        </w:r>
      </w:ins>
    </w:p>
    <w:p w14:paraId="1F902499" w14:textId="77777777" w:rsidR="00433CDE" w:rsidRPr="00433CDE" w:rsidRDefault="00433CDE" w:rsidP="00D63C32">
      <w:pPr>
        <w:numPr>
          <w:ilvl w:val="0"/>
          <w:numId w:val="62"/>
        </w:numPr>
        <w:spacing w:line="278" w:lineRule="auto"/>
        <w:contextualSpacing/>
        <w:rPr>
          <w:ins w:id="7039" w:author="Joo, Hye@ARB" w:date="2026-06-04T22:49:00Z"/>
          <w:rFonts w:ascii="Arial" w:eastAsia="Aptos" w:hAnsi="Arial" w:cs="Arial"/>
          <w:i/>
          <w:iCs/>
          <w:color w:val="404040"/>
          <w:kern w:val="2"/>
          <w:sz w:val="24"/>
          <w:szCs w:val="24"/>
          <w14:ligatures w14:val="standardContextual"/>
        </w:rPr>
      </w:pPr>
      <w:ins w:id="7040"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77D8BB80" w14:textId="77777777" w:rsidR="00433CDE" w:rsidRPr="00433CDE" w:rsidRDefault="00433CDE" w:rsidP="00D63C32">
      <w:pPr>
        <w:numPr>
          <w:ilvl w:val="0"/>
          <w:numId w:val="62"/>
        </w:numPr>
        <w:spacing w:line="278" w:lineRule="auto"/>
        <w:contextualSpacing/>
        <w:rPr>
          <w:ins w:id="7041" w:author="Joo, Hye@ARB" w:date="2026-06-04T22:49:00Z"/>
          <w:rFonts w:ascii="Arial" w:eastAsia="Aptos" w:hAnsi="Arial" w:cs="Arial"/>
          <w:i/>
          <w:iCs/>
          <w:color w:val="404040"/>
          <w:kern w:val="2"/>
          <w:sz w:val="24"/>
          <w:szCs w:val="24"/>
          <w14:ligatures w14:val="standardContextual"/>
        </w:rPr>
      </w:pPr>
      <w:ins w:id="704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09E0700" w14:textId="77777777" w:rsidR="00433CDE" w:rsidRPr="00433CDE" w:rsidRDefault="00433CDE" w:rsidP="00D63C32">
      <w:pPr>
        <w:numPr>
          <w:ilvl w:val="0"/>
          <w:numId w:val="62"/>
        </w:numPr>
        <w:spacing w:line="278" w:lineRule="auto"/>
        <w:contextualSpacing/>
        <w:rPr>
          <w:ins w:id="7043" w:author="Joo, Hye@ARB" w:date="2026-06-04T22:49:00Z"/>
          <w:rFonts w:ascii="Arial" w:eastAsia="Aptos" w:hAnsi="Arial" w:cs="Arial"/>
          <w:i/>
          <w:iCs/>
          <w:color w:val="404040"/>
          <w:kern w:val="2"/>
          <w:sz w:val="24"/>
          <w:szCs w:val="24"/>
          <w14:ligatures w14:val="standardContextual"/>
        </w:rPr>
      </w:pPr>
      <w:ins w:id="7044" w:author="Joo, Hye@ARB" w:date="2026-06-04T22:49:00Z">
        <w:r w:rsidRPr="00433CDE">
          <w:rPr>
            <w:rFonts w:ascii="Arial" w:eastAsia="Aptos" w:hAnsi="Arial" w:cs="Arial"/>
            <w:i/>
            <w:iCs/>
            <w:color w:val="404040"/>
            <w:kern w:val="2"/>
            <w:sz w:val="24"/>
            <w:szCs w:val="24"/>
            <w14:ligatures w14:val="standardContextual"/>
          </w:rPr>
          <w:t>Generation and Use of Credits; Calculation of Penalties.</w:t>
        </w:r>
        <w:r w:rsidRPr="00433CDE">
          <w:rPr>
            <w:rFonts w:ascii="Arial" w:eastAsia="Aptos" w:hAnsi="Arial" w:cs="Arial"/>
            <w:i/>
            <w:iCs/>
            <w:color w:val="404040"/>
            <w:kern w:val="2"/>
            <w:sz w:val="24"/>
            <w:szCs w:val="24"/>
            <w14:ligatures w14:val="standardContextual"/>
          </w:rPr>
          <w:br/>
        </w:r>
      </w:ins>
    </w:p>
    <w:p w14:paraId="597F5B3F" w14:textId="77777777" w:rsidR="00433CDE" w:rsidRPr="00433CDE" w:rsidRDefault="00433CDE" w:rsidP="00D63C32">
      <w:pPr>
        <w:numPr>
          <w:ilvl w:val="0"/>
          <w:numId w:val="78"/>
        </w:numPr>
        <w:spacing w:line="278" w:lineRule="auto"/>
        <w:contextualSpacing/>
        <w:rPr>
          <w:ins w:id="7045" w:author="Joo, Hye@ARB" w:date="2026-06-04T22:49:00Z"/>
          <w:rFonts w:ascii="Arial" w:eastAsia="Aptos" w:hAnsi="Arial" w:cs="Arial"/>
          <w:color w:val="404040"/>
          <w:kern w:val="2"/>
          <w:sz w:val="24"/>
          <w:szCs w:val="24"/>
          <w14:ligatures w14:val="standardContextual"/>
        </w:rPr>
      </w:pPr>
      <w:ins w:id="7046" w:author="Joo, Hye@ARB" w:date="2026-06-04T22:49:00Z">
        <w:r w:rsidRPr="00433CDE">
          <w:rPr>
            <w:rFonts w:ascii="Arial" w:eastAsia="Aptos" w:hAnsi="Arial" w:cs="Arial"/>
            <w:i/>
            <w:iCs/>
            <w:color w:val="404040"/>
            <w:kern w:val="2"/>
            <w:sz w:val="24"/>
            <w:szCs w:val="24"/>
            <w14:ligatures w14:val="standardContextual"/>
          </w:rPr>
          <w:t>Introduction.</w:t>
        </w:r>
        <w:r w:rsidRPr="00433CDE">
          <w:rPr>
            <w:rFonts w:ascii="Arial" w:eastAsia="Aptos" w:hAnsi="Arial" w:cs="Arial"/>
            <w:color w:val="404040"/>
            <w:kern w:val="2"/>
            <w:sz w:val="24"/>
            <w:szCs w:val="24"/>
            <w14:ligatures w14:val="standardContextual"/>
          </w:rPr>
          <w:t xml:space="preserve"> A manufacturer that produces and delivers for sale in California ZEVs or TZEVs in a given model year exceeding the manufacturer's ZEV requirement set forth in subdivision 1962.2.1(b) shall earn ZEV credits in accordance with this subdivision 1962.2.1(g).</w:t>
        </w:r>
        <w:r w:rsidRPr="00433CDE">
          <w:rPr>
            <w:rFonts w:ascii="Arial" w:eastAsia="Aptos" w:hAnsi="Arial" w:cs="Arial"/>
            <w:color w:val="404040"/>
            <w:kern w:val="2"/>
            <w:sz w:val="24"/>
            <w:szCs w:val="24"/>
            <w14:ligatures w14:val="standardContextual"/>
          </w:rPr>
          <w:br/>
        </w:r>
      </w:ins>
    </w:p>
    <w:p w14:paraId="05DC6E56" w14:textId="77777777" w:rsidR="00433CDE" w:rsidRPr="00433CDE" w:rsidRDefault="00433CDE" w:rsidP="00D63C32">
      <w:pPr>
        <w:numPr>
          <w:ilvl w:val="0"/>
          <w:numId w:val="78"/>
        </w:numPr>
        <w:spacing w:line="278" w:lineRule="auto"/>
        <w:contextualSpacing/>
        <w:rPr>
          <w:ins w:id="7047" w:author="Joo, Hye@ARB" w:date="2026-06-04T22:49:00Z"/>
          <w:rFonts w:ascii="Arial" w:eastAsia="Aptos" w:hAnsi="Arial" w:cs="Arial"/>
          <w:i/>
          <w:iCs/>
          <w:color w:val="404040"/>
          <w:kern w:val="2"/>
          <w:sz w:val="24"/>
          <w:szCs w:val="24"/>
          <w14:ligatures w14:val="standardContextual"/>
        </w:rPr>
      </w:pPr>
      <w:ins w:id="7048" w:author="Joo, Hye@ARB" w:date="2026-06-04T22:49:00Z">
        <w:r w:rsidRPr="00433CDE">
          <w:rPr>
            <w:rFonts w:ascii="Arial" w:eastAsia="Aptos" w:hAnsi="Arial" w:cs="Arial"/>
            <w:i/>
            <w:iCs/>
            <w:color w:val="404040"/>
            <w:kern w:val="2"/>
            <w:sz w:val="24"/>
            <w:szCs w:val="24"/>
            <w14:ligatures w14:val="standardContextual"/>
          </w:rPr>
          <w:t>ZEV Credit Calculations.</w:t>
        </w:r>
        <w:r w:rsidRPr="00433CDE">
          <w:rPr>
            <w:rFonts w:ascii="Arial" w:eastAsia="Aptos" w:hAnsi="Arial" w:cs="Arial"/>
            <w:i/>
            <w:iCs/>
            <w:color w:val="404040"/>
            <w:kern w:val="2"/>
            <w:sz w:val="24"/>
            <w:szCs w:val="24"/>
            <w14:ligatures w14:val="standardContextual"/>
          </w:rPr>
          <w:br/>
        </w:r>
      </w:ins>
    </w:p>
    <w:p w14:paraId="748182AD" w14:textId="77777777" w:rsidR="00433CDE" w:rsidRPr="00433CDE" w:rsidRDefault="00433CDE" w:rsidP="00D63C32">
      <w:pPr>
        <w:numPr>
          <w:ilvl w:val="0"/>
          <w:numId w:val="79"/>
        </w:numPr>
        <w:spacing w:line="278" w:lineRule="auto"/>
        <w:contextualSpacing/>
        <w:rPr>
          <w:ins w:id="7049" w:author="Joo, Hye@ARB" w:date="2026-06-04T22:49:00Z"/>
          <w:rFonts w:ascii="Arial" w:eastAsia="Aptos" w:hAnsi="Arial" w:cs="Arial"/>
          <w:color w:val="404040"/>
          <w:kern w:val="2"/>
          <w:sz w:val="24"/>
          <w:szCs w:val="24"/>
          <w14:ligatures w14:val="standardContextual"/>
        </w:rPr>
      </w:pPr>
      <w:ins w:id="7050" w:author="Joo, Hye@ARB" w:date="2026-06-04T22:49:00Z">
        <w:r w:rsidRPr="00433CDE">
          <w:rPr>
            <w:rFonts w:ascii="Arial" w:eastAsia="Aptos" w:hAnsi="Arial" w:cs="Arial"/>
            <w:i/>
            <w:iCs/>
            <w:color w:val="404040"/>
            <w:kern w:val="2"/>
            <w:sz w:val="24"/>
            <w:szCs w:val="24"/>
            <w14:ligatures w14:val="standardContextual"/>
          </w:rPr>
          <w:t>Credits from ZEVs</w:t>
        </w:r>
        <w:r w:rsidRPr="00433CDE">
          <w:rPr>
            <w:rFonts w:ascii="Arial" w:eastAsia="Aptos" w:hAnsi="Arial" w:cs="Arial"/>
            <w:color w:val="404040"/>
            <w:kern w:val="2"/>
            <w:sz w:val="24"/>
            <w:szCs w:val="24"/>
            <w14:ligatures w14:val="standardContextual"/>
          </w:rPr>
          <w:t xml:space="preserve">. The amount of credits earned by a manufacturer in a given model year from ZEVs shall be expressed in units of credits, and shall be equal to the number of credits from ZEVs produced and delivered for sale in California that the manufacturer applies towards meeting the </w:t>
        </w:r>
        <w:r w:rsidRPr="00433CDE">
          <w:rPr>
            <w:rFonts w:ascii="Arial" w:eastAsia="Aptos" w:hAnsi="Arial" w:cs="Arial"/>
            <w:color w:val="404040"/>
            <w:kern w:val="2"/>
            <w:sz w:val="24"/>
            <w:szCs w:val="24"/>
            <w14:ligatures w14:val="standardContextual"/>
          </w:rPr>
          <w:lastRenderedPageBreak/>
          <w:t>ZEV requirements, or, if applicable, requirements specified under subdivision 1962.2.1(d)(5)(E)2.a. for the model year subtracted from the number of ZEVs produced and delivered for sale in California by the manufacturer in the model year.</w:t>
        </w:r>
        <w:r w:rsidRPr="00433CDE">
          <w:rPr>
            <w:rFonts w:ascii="Arial" w:eastAsia="Aptos" w:hAnsi="Arial" w:cs="Arial"/>
            <w:color w:val="404040"/>
            <w:kern w:val="2"/>
            <w:sz w:val="24"/>
            <w:szCs w:val="24"/>
            <w14:ligatures w14:val="standardContextual"/>
          </w:rPr>
          <w:br/>
        </w:r>
      </w:ins>
    </w:p>
    <w:p w14:paraId="277F11D9" w14:textId="77777777" w:rsidR="00433CDE" w:rsidRPr="00433CDE" w:rsidRDefault="00433CDE" w:rsidP="00D63C32">
      <w:pPr>
        <w:numPr>
          <w:ilvl w:val="0"/>
          <w:numId w:val="79"/>
        </w:numPr>
        <w:spacing w:line="278" w:lineRule="auto"/>
        <w:contextualSpacing/>
        <w:rPr>
          <w:ins w:id="7051" w:author="Joo, Hye@ARB" w:date="2026-06-04T22:49:00Z"/>
          <w:rFonts w:ascii="Arial" w:eastAsia="Aptos" w:hAnsi="Arial" w:cs="Arial"/>
          <w:color w:val="404040"/>
          <w:kern w:val="2"/>
          <w:sz w:val="24"/>
          <w:szCs w:val="24"/>
          <w14:ligatures w14:val="standardContextual"/>
        </w:rPr>
      </w:pPr>
      <w:ins w:id="7052" w:author="Joo, Hye@ARB" w:date="2026-06-04T22:49:00Z">
        <w:r w:rsidRPr="00433CDE">
          <w:rPr>
            <w:rFonts w:ascii="Arial" w:eastAsia="Aptos" w:hAnsi="Arial" w:cs="Arial"/>
            <w:i/>
            <w:iCs/>
            <w:color w:val="404040"/>
            <w:kern w:val="2"/>
            <w:sz w:val="24"/>
            <w:szCs w:val="24"/>
            <w14:ligatures w14:val="standardContextual"/>
          </w:rPr>
          <w:t>Credits from TZEVs.</w:t>
        </w:r>
        <w:r w:rsidRPr="00433CDE">
          <w:rPr>
            <w:rFonts w:ascii="Arial" w:eastAsia="Aptos" w:hAnsi="Arial" w:cs="Arial"/>
            <w:color w:val="404040"/>
            <w:kern w:val="2"/>
            <w:sz w:val="24"/>
            <w:szCs w:val="24"/>
            <w14:ligatures w14:val="standardContextual"/>
          </w:rPr>
          <w:t xml:space="preserve"> The amount of credits earned by a manufacturer in a given model year from TZEVs shall be expressed in units of credits, and shall be equal to the total number of TZEVs produced and delivered for sale in California that the manufacturer applies towards meeting its ZEV requirement, or, if applicable, requirements specified under subdivision 1962.2.1(d)(5)(E)2.a. for the model year subtracted from the total number of ZEV allowances from TZEVs produced and delivered for sale in California by the manufacturer in the model year.</w:t>
        </w:r>
        <w:r w:rsidRPr="00433CDE">
          <w:rPr>
            <w:rFonts w:ascii="Arial" w:eastAsia="Aptos" w:hAnsi="Arial" w:cs="Arial"/>
            <w:color w:val="404040"/>
            <w:kern w:val="2"/>
            <w:sz w:val="24"/>
            <w:szCs w:val="24"/>
            <w14:ligatures w14:val="standardContextual"/>
          </w:rPr>
          <w:br/>
        </w:r>
      </w:ins>
    </w:p>
    <w:p w14:paraId="50DC73FE" w14:textId="77777777" w:rsidR="00433CDE" w:rsidRPr="00433CDE" w:rsidRDefault="00433CDE" w:rsidP="00D63C32">
      <w:pPr>
        <w:numPr>
          <w:ilvl w:val="0"/>
          <w:numId w:val="79"/>
        </w:numPr>
        <w:spacing w:line="278" w:lineRule="auto"/>
        <w:contextualSpacing/>
        <w:rPr>
          <w:ins w:id="7053" w:author="Joo, Hye@ARB" w:date="2026-06-04T22:49:00Z"/>
          <w:rFonts w:ascii="Arial" w:eastAsia="Aptos" w:hAnsi="Arial" w:cs="Arial"/>
          <w:color w:val="404040"/>
          <w:kern w:val="2"/>
          <w:sz w:val="24"/>
          <w:szCs w:val="24"/>
          <w14:ligatures w14:val="standardContextual"/>
        </w:rPr>
      </w:pPr>
      <w:ins w:id="7054" w:author="Joo, Hye@ARB" w:date="2026-06-04T22:49:00Z">
        <w:r w:rsidRPr="00433CDE">
          <w:rPr>
            <w:rFonts w:ascii="Arial" w:eastAsia="Aptos" w:hAnsi="Arial" w:cs="Arial"/>
            <w:i/>
            <w:iCs/>
            <w:color w:val="404040"/>
            <w:kern w:val="2"/>
            <w:sz w:val="24"/>
            <w:szCs w:val="24"/>
            <w14:ligatures w14:val="standardContextual"/>
          </w:rPr>
          <w:t>Separate Credit Accounts</w:t>
        </w:r>
        <w:r w:rsidRPr="00433CDE">
          <w:rPr>
            <w:rFonts w:ascii="Arial" w:eastAsia="Aptos" w:hAnsi="Arial" w:cs="Arial"/>
            <w:color w:val="404040"/>
            <w:kern w:val="2"/>
            <w:sz w:val="24"/>
            <w:szCs w:val="24"/>
            <w14:ligatures w14:val="standardContextual"/>
          </w:rPr>
          <w:t>. Credits from a manufacturer's ZEVs, BEVxs, TZEVs, and NEVs shall each be maintained in separate accounts.</w:t>
        </w:r>
        <w:r w:rsidRPr="00433CDE">
          <w:rPr>
            <w:rFonts w:ascii="Arial" w:eastAsia="Aptos" w:hAnsi="Arial" w:cs="Arial"/>
            <w:color w:val="404040"/>
            <w:kern w:val="2"/>
            <w:sz w:val="24"/>
            <w:szCs w:val="24"/>
            <w14:ligatures w14:val="standardContextual"/>
          </w:rPr>
          <w:br/>
        </w:r>
      </w:ins>
    </w:p>
    <w:p w14:paraId="345AC006" w14:textId="77777777" w:rsidR="00433CDE" w:rsidRPr="00433CDE" w:rsidRDefault="00433CDE" w:rsidP="00D63C32">
      <w:pPr>
        <w:numPr>
          <w:ilvl w:val="0"/>
          <w:numId w:val="79"/>
        </w:numPr>
        <w:spacing w:line="278" w:lineRule="auto"/>
        <w:contextualSpacing/>
        <w:rPr>
          <w:ins w:id="7055" w:author="Joo, Hye@ARB" w:date="2026-06-04T22:49:00Z"/>
          <w:rFonts w:ascii="Arial" w:eastAsia="Aptos" w:hAnsi="Arial" w:cs="Arial"/>
          <w:color w:val="404040"/>
          <w:kern w:val="2"/>
          <w:sz w:val="24"/>
          <w:szCs w:val="24"/>
          <w14:ligatures w14:val="standardContextual"/>
        </w:rPr>
      </w:pPr>
      <w:ins w:id="7056" w:author="Joo, Hye@ARB" w:date="2026-06-04T22:49:00Z">
        <w:r w:rsidRPr="00433CDE">
          <w:rPr>
            <w:rFonts w:ascii="Arial" w:eastAsia="Aptos" w:hAnsi="Arial" w:cs="Arial"/>
            <w:i/>
            <w:iCs/>
            <w:color w:val="404040"/>
            <w:kern w:val="2"/>
            <w:sz w:val="24"/>
            <w:szCs w:val="24"/>
            <w14:ligatures w14:val="standardContextual"/>
          </w:rPr>
          <w:t>Rounding Credits</w:t>
        </w:r>
        <w:r w:rsidRPr="00433CDE">
          <w:rPr>
            <w:rFonts w:ascii="Arial" w:eastAsia="Aptos" w:hAnsi="Arial" w:cs="Arial"/>
            <w:color w:val="404040"/>
            <w:kern w:val="2"/>
            <w:sz w:val="24"/>
            <w:szCs w:val="24"/>
            <w14:ligatures w14:val="standardContextual"/>
          </w:rPr>
          <w:t>. ZEV credits and debits shall be rounded to the nearest 1/100th only on the final credit and debit totals using the conventional rounding method.</w:t>
        </w:r>
        <w:r w:rsidRPr="00433CDE">
          <w:rPr>
            <w:rFonts w:ascii="Arial" w:eastAsia="Aptos" w:hAnsi="Arial" w:cs="Arial"/>
            <w:color w:val="404040"/>
            <w:kern w:val="2"/>
            <w:sz w:val="24"/>
            <w:szCs w:val="24"/>
            <w14:ligatures w14:val="standardContextual"/>
          </w:rPr>
          <w:br/>
        </w:r>
      </w:ins>
    </w:p>
    <w:p w14:paraId="18857D79" w14:textId="77777777" w:rsidR="00433CDE" w:rsidRPr="00433CDE" w:rsidRDefault="00433CDE" w:rsidP="00D63C32">
      <w:pPr>
        <w:numPr>
          <w:ilvl w:val="0"/>
          <w:numId w:val="78"/>
        </w:numPr>
        <w:spacing w:line="278" w:lineRule="auto"/>
        <w:contextualSpacing/>
        <w:rPr>
          <w:ins w:id="7057" w:author="Joo, Hye@ARB" w:date="2026-06-04T22:49:00Z"/>
          <w:rFonts w:ascii="Arial" w:eastAsia="Aptos" w:hAnsi="Arial" w:cs="Arial"/>
          <w:color w:val="404040"/>
          <w:kern w:val="2"/>
          <w:sz w:val="24"/>
          <w:szCs w:val="24"/>
          <w14:ligatures w14:val="standardContextual"/>
        </w:rPr>
      </w:pPr>
      <w:ins w:id="7058" w:author="Joo, Hye@ARB" w:date="2026-06-04T22:49:00Z">
        <w:r w:rsidRPr="00433CDE">
          <w:rPr>
            <w:rFonts w:ascii="Arial" w:eastAsia="Aptos" w:hAnsi="Arial" w:cs="Arial"/>
            <w:i/>
            <w:iCs/>
            <w:color w:val="404040"/>
            <w:kern w:val="2"/>
            <w:sz w:val="24"/>
            <w:szCs w:val="24"/>
            <w14:ligatures w14:val="standardContextual"/>
          </w:rPr>
          <w:t>ZEV Credits for MDVs</w:t>
        </w:r>
        <w:r w:rsidRPr="00433CDE">
          <w:rPr>
            <w:rFonts w:ascii="Arial" w:eastAsia="Aptos" w:hAnsi="Arial" w:cs="Arial"/>
            <w:color w:val="404040"/>
            <w:kern w:val="2"/>
            <w:sz w:val="24"/>
            <w:szCs w:val="24"/>
            <w14:ligatures w14:val="standardContextual"/>
          </w:rPr>
          <w:t xml:space="preserve">. Credits from ZEVs and TZEVs classified as </w:t>
        </w:r>
        <w:proofErr w:type="gramStart"/>
        <w:r w:rsidRPr="00433CDE">
          <w:rPr>
            <w:rFonts w:ascii="Arial" w:eastAsia="Aptos" w:hAnsi="Arial" w:cs="Arial"/>
            <w:color w:val="404040"/>
            <w:kern w:val="2"/>
            <w:sz w:val="24"/>
            <w:szCs w:val="24"/>
            <w14:ligatures w14:val="standardContextual"/>
          </w:rPr>
          <w:t>MDVs,</w:t>
        </w:r>
        <w:proofErr w:type="gramEnd"/>
        <w:r w:rsidRPr="00433CDE">
          <w:rPr>
            <w:rFonts w:ascii="Arial" w:eastAsia="Aptos" w:hAnsi="Arial" w:cs="Arial"/>
            <w:color w:val="404040"/>
            <w:kern w:val="2"/>
            <w:sz w:val="24"/>
            <w:szCs w:val="24"/>
            <w14:ligatures w14:val="standardContextual"/>
          </w:rPr>
          <w:t xml:space="preserve"> may be counted toward the ZEV requirement for PCs and LDTs, and included in the calculation of ZEV credits as specified in this subdivision 1962.2.1(g) if the manufacturer so specifies. </w:t>
        </w:r>
        <w:r w:rsidRPr="00433CDE">
          <w:rPr>
            <w:rFonts w:ascii="Arial" w:eastAsia="Aptos" w:hAnsi="Arial" w:cs="Arial"/>
            <w:color w:val="404040"/>
            <w:kern w:val="2"/>
            <w:sz w:val="24"/>
            <w:szCs w:val="24"/>
            <w14:ligatures w14:val="standardContextual"/>
          </w:rPr>
          <w:br/>
        </w:r>
      </w:ins>
    </w:p>
    <w:p w14:paraId="542B55E2" w14:textId="77777777" w:rsidR="00433CDE" w:rsidRPr="00433CDE" w:rsidRDefault="00433CDE" w:rsidP="00D63C32">
      <w:pPr>
        <w:numPr>
          <w:ilvl w:val="0"/>
          <w:numId w:val="78"/>
        </w:numPr>
        <w:spacing w:line="278" w:lineRule="auto"/>
        <w:contextualSpacing/>
        <w:rPr>
          <w:ins w:id="7059" w:author="Joo, Hye@ARB" w:date="2026-06-04T22:49:00Z"/>
          <w:rFonts w:ascii="Arial" w:eastAsia="Aptos" w:hAnsi="Arial" w:cs="Arial"/>
          <w:color w:val="404040"/>
          <w:kern w:val="2"/>
          <w:sz w:val="24"/>
          <w:szCs w:val="24"/>
          <w14:ligatures w14:val="standardContextual"/>
        </w:rPr>
      </w:pPr>
      <w:ins w:id="7060" w:author="Joo, Hye@ARB" w:date="2026-06-04T22:49:00Z">
        <w:r w:rsidRPr="00433CDE">
          <w:rPr>
            <w:rFonts w:ascii="Arial" w:eastAsia="Aptos" w:hAnsi="Arial" w:cs="Arial"/>
            <w:i/>
            <w:iCs/>
            <w:color w:val="404040"/>
            <w:kern w:val="2"/>
            <w:sz w:val="24"/>
            <w:szCs w:val="24"/>
            <w14:ligatures w14:val="standardContextual"/>
          </w:rPr>
          <w:t>ZEV Credits for Advanced Technology Demonstration Programs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1D8AB185" w14:textId="77777777" w:rsidR="00433CDE" w:rsidRPr="00433CDE" w:rsidRDefault="00433CDE" w:rsidP="00D63C32">
      <w:pPr>
        <w:numPr>
          <w:ilvl w:val="0"/>
          <w:numId w:val="80"/>
        </w:numPr>
        <w:spacing w:line="278" w:lineRule="auto"/>
        <w:contextualSpacing/>
        <w:rPr>
          <w:ins w:id="7061" w:author="Joo, Hye@ARB" w:date="2026-06-04T22:49:00Z"/>
          <w:rFonts w:ascii="Arial" w:eastAsia="Aptos" w:hAnsi="Arial" w:cs="Arial"/>
          <w:i/>
          <w:iCs/>
          <w:color w:val="404040"/>
          <w:kern w:val="2"/>
          <w:sz w:val="24"/>
          <w:szCs w:val="24"/>
          <w14:ligatures w14:val="standardContextual"/>
        </w:rPr>
      </w:pPr>
      <w:ins w:id="706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CC8FCCD" w14:textId="77777777" w:rsidR="00433CDE" w:rsidRPr="00433CDE" w:rsidRDefault="00433CDE" w:rsidP="00D63C32">
      <w:pPr>
        <w:numPr>
          <w:ilvl w:val="0"/>
          <w:numId w:val="80"/>
        </w:numPr>
        <w:spacing w:line="278" w:lineRule="auto"/>
        <w:contextualSpacing/>
        <w:rPr>
          <w:ins w:id="7063" w:author="Joo, Hye@ARB" w:date="2026-06-04T22:49:00Z"/>
          <w:rFonts w:ascii="Arial" w:eastAsia="Aptos" w:hAnsi="Arial" w:cs="Arial"/>
          <w:color w:val="404040"/>
          <w:kern w:val="2"/>
          <w:sz w:val="24"/>
          <w:szCs w:val="24"/>
          <w14:ligatures w14:val="standardContextual"/>
        </w:rPr>
      </w:pPr>
      <w:ins w:id="7064" w:author="Joo, Hye@ARB" w:date="2026-06-04T22:49:00Z">
        <w:r w:rsidRPr="00433CDE">
          <w:rPr>
            <w:rFonts w:ascii="Arial" w:eastAsia="Aptos" w:hAnsi="Arial" w:cs="Arial"/>
            <w:i/>
            <w:iCs/>
            <w:color w:val="404040"/>
            <w:kern w:val="2"/>
            <w:sz w:val="24"/>
            <w:szCs w:val="24"/>
            <w14:ligatures w14:val="standardContextual"/>
          </w:rPr>
          <w:t>ZEVs</w:t>
        </w:r>
        <w:r w:rsidRPr="00433CDE">
          <w:rPr>
            <w:rFonts w:ascii="Arial" w:eastAsia="Aptos" w:hAnsi="Arial" w:cs="Arial"/>
            <w:color w:val="404040"/>
            <w:kern w:val="2"/>
            <w:sz w:val="24"/>
            <w:szCs w:val="24"/>
            <w14:ligatures w14:val="standardContextual"/>
          </w:rPr>
          <w:t xml:space="preserve">. ZEVs, including BEVxs, excluding NEVs, placed in a small or intermediate volume manufacturer's California advanced technology demonstration program for a period of two or more years, may earn ZEV credits even if the vehicle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credit </w:t>
        </w:r>
        <w:r w:rsidRPr="00433CDE">
          <w:rPr>
            <w:rFonts w:ascii="Arial" w:eastAsia="Aptos" w:hAnsi="Arial" w:cs="Arial"/>
            <w:color w:val="404040"/>
            <w:kern w:val="2"/>
            <w:sz w:val="24"/>
            <w:szCs w:val="24"/>
            <w14:ligatures w14:val="standardContextual"/>
          </w:rPr>
          <w:lastRenderedPageBreak/>
          <w:t xml:space="preserve">that it would have earned if delivered for sale, and for fuel cell vehicles, placed in service. To determine vehicle credit, the model year designation for a demonstration vehicle shall be consistent with the model year designation for conventional vehicles placed in the same timeframe. Manufacturers may earn credit for up to 25 vehicles per model, per section 177 state, per year under this subdivision 1962.2.1(g)(4). A manufacturer's vehicles </w:t>
        </w:r>
        <w:proofErr w:type="gramStart"/>
        <w:r w:rsidRPr="00433CDE">
          <w:rPr>
            <w:rFonts w:ascii="Arial" w:eastAsia="Aptos" w:hAnsi="Arial" w:cs="Arial"/>
            <w:color w:val="404040"/>
            <w:kern w:val="2"/>
            <w:sz w:val="24"/>
            <w:szCs w:val="24"/>
            <w14:ligatures w14:val="standardContextual"/>
          </w:rPr>
          <w:t>in excess of</w:t>
        </w:r>
        <w:proofErr w:type="gramEnd"/>
        <w:r w:rsidRPr="00433CDE">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433CDE">
          <w:rPr>
            <w:rFonts w:ascii="Arial" w:eastAsia="Aptos" w:hAnsi="Arial" w:cs="Arial"/>
            <w:color w:val="404040"/>
            <w:kern w:val="2"/>
            <w:sz w:val="24"/>
            <w:szCs w:val="24"/>
            <w14:ligatures w14:val="standardContextual"/>
          </w:rPr>
          <w:br/>
        </w:r>
      </w:ins>
    </w:p>
    <w:p w14:paraId="75973B3B" w14:textId="77777777" w:rsidR="00433CDE" w:rsidRPr="00433CDE" w:rsidRDefault="00433CDE" w:rsidP="00D63C32">
      <w:pPr>
        <w:numPr>
          <w:ilvl w:val="0"/>
          <w:numId w:val="78"/>
        </w:numPr>
        <w:spacing w:line="278" w:lineRule="auto"/>
        <w:contextualSpacing/>
        <w:rPr>
          <w:ins w:id="7065" w:author="Joo, Hye@ARB" w:date="2026-06-04T22:49:00Z"/>
          <w:rFonts w:ascii="Arial" w:eastAsia="Aptos" w:hAnsi="Arial" w:cs="Arial"/>
          <w:i/>
          <w:iCs/>
          <w:color w:val="404040"/>
          <w:kern w:val="2"/>
          <w:sz w:val="24"/>
          <w:szCs w:val="24"/>
          <w14:ligatures w14:val="standardContextual"/>
        </w:rPr>
      </w:pPr>
      <w:ins w:id="7066" w:author="Joo, Hye@ARB" w:date="2026-06-04T22:49:00Z">
        <w:r w:rsidRPr="00433CDE">
          <w:rPr>
            <w:rFonts w:ascii="Arial" w:eastAsia="Aptos" w:hAnsi="Arial" w:cs="Arial"/>
            <w:i/>
            <w:iCs/>
            <w:color w:val="404040"/>
            <w:kern w:val="2"/>
            <w:sz w:val="24"/>
            <w:szCs w:val="24"/>
            <w14:ligatures w14:val="standardContextual"/>
          </w:rPr>
          <w:t>ZEV Credits for Transportation Systems.</w:t>
        </w:r>
        <w:r w:rsidRPr="00433CDE">
          <w:rPr>
            <w:rFonts w:ascii="Arial" w:eastAsia="Aptos" w:hAnsi="Arial" w:cs="Arial"/>
            <w:i/>
            <w:iCs/>
            <w:color w:val="404040"/>
            <w:kern w:val="2"/>
            <w:sz w:val="24"/>
            <w:szCs w:val="24"/>
            <w14:ligatures w14:val="standardContextual"/>
          </w:rPr>
          <w:br/>
        </w:r>
      </w:ins>
    </w:p>
    <w:p w14:paraId="45C842E4" w14:textId="77777777" w:rsidR="00433CDE" w:rsidRPr="00433CDE" w:rsidRDefault="00433CDE" w:rsidP="00D63C32">
      <w:pPr>
        <w:numPr>
          <w:ilvl w:val="0"/>
          <w:numId w:val="81"/>
        </w:numPr>
        <w:spacing w:line="278" w:lineRule="auto"/>
        <w:contextualSpacing/>
        <w:rPr>
          <w:ins w:id="7067" w:author="Joo, Hye@ARB" w:date="2026-06-04T22:49:00Z"/>
          <w:rFonts w:ascii="Arial" w:eastAsia="Aptos" w:hAnsi="Arial" w:cs="Arial"/>
          <w:i/>
          <w:iCs/>
          <w:color w:val="404040"/>
          <w:kern w:val="2"/>
          <w:sz w:val="24"/>
          <w:szCs w:val="24"/>
          <w14:ligatures w14:val="standardContextual"/>
        </w:rPr>
      </w:pPr>
      <w:ins w:id="7068"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EBAF36E" w14:textId="77777777" w:rsidR="00433CDE" w:rsidRPr="00433CDE" w:rsidRDefault="00433CDE" w:rsidP="00D63C32">
      <w:pPr>
        <w:numPr>
          <w:ilvl w:val="0"/>
          <w:numId w:val="81"/>
        </w:numPr>
        <w:spacing w:line="278" w:lineRule="auto"/>
        <w:contextualSpacing/>
        <w:rPr>
          <w:ins w:id="7069" w:author="Joo, Hye@ARB" w:date="2026-06-04T22:49:00Z"/>
          <w:rFonts w:ascii="Arial" w:eastAsia="Aptos" w:hAnsi="Arial" w:cs="Arial"/>
          <w:i/>
          <w:iCs/>
          <w:color w:val="404040"/>
          <w:kern w:val="2"/>
          <w:sz w:val="24"/>
          <w:szCs w:val="24"/>
          <w14:ligatures w14:val="standardContextual"/>
        </w:rPr>
      </w:pPr>
      <w:ins w:id="7070"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5198B31" w14:textId="77777777" w:rsidR="00433CDE" w:rsidRPr="00433CDE" w:rsidRDefault="00433CDE" w:rsidP="00D63C32">
      <w:pPr>
        <w:numPr>
          <w:ilvl w:val="0"/>
          <w:numId w:val="81"/>
        </w:numPr>
        <w:spacing w:line="278" w:lineRule="auto"/>
        <w:contextualSpacing/>
        <w:rPr>
          <w:ins w:id="7071" w:author="Joo, Hye@ARB" w:date="2026-06-04T22:49:00Z"/>
          <w:rFonts w:ascii="Arial" w:eastAsia="Aptos" w:hAnsi="Arial" w:cs="Arial"/>
          <w:i/>
          <w:iCs/>
          <w:color w:val="404040"/>
          <w:kern w:val="2"/>
          <w:sz w:val="24"/>
          <w:szCs w:val="24"/>
          <w14:ligatures w14:val="standardContextual"/>
        </w:rPr>
      </w:pPr>
      <w:ins w:id="7072" w:author="Joo, Hye@ARB" w:date="2026-06-04T22:49:00Z">
        <w:r w:rsidRPr="00433CDE">
          <w:rPr>
            <w:rFonts w:ascii="Arial" w:eastAsia="Aptos" w:hAnsi="Arial" w:cs="Arial"/>
            <w:i/>
            <w:iCs/>
            <w:color w:val="404040"/>
            <w:kern w:val="2"/>
            <w:sz w:val="24"/>
            <w:szCs w:val="24"/>
            <w14:ligatures w14:val="standardContextual"/>
          </w:rPr>
          <w:t>Cap on Use of Transportation System Credits.</w:t>
        </w:r>
        <w:r w:rsidRPr="00433CDE">
          <w:rPr>
            <w:rFonts w:ascii="Arial" w:eastAsia="Aptos" w:hAnsi="Arial" w:cs="Arial"/>
            <w:i/>
            <w:iCs/>
            <w:color w:val="404040"/>
            <w:kern w:val="2"/>
            <w:sz w:val="24"/>
            <w:szCs w:val="24"/>
            <w14:ligatures w14:val="standardContextual"/>
          </w:rPr>
          <w:br/>
        </w:r>
      </w:ins>
    </w:p>
    <w:p w14:paraId="4FFDB489" w14:textId="77777777" w:rsidR="00433CDE" w:rsidRPr="00433CDE" w:rsidRDefault="00433CDE" w:rsidP="00D63C32">
      <w:pPr>
        <w:numPr>
          <w:ilvl w:val="0"/>
          <w:numId w:val="82"/>
        </w:numPr>
        <w:spacing w:line="278" w:lineRule="auto"/>
        <w:contextualSpacing/>
        <w:rPr>
          <w:ins w:id="7073" w:author="Joo, Hye@ARB" w:date="2026-06-04T22:49:00Z"/>
          <w:rFonts w:ascii="Arial" w:eastAsia="Aptos" w:hAnsi="Arial" w:cs="Arial"/>
          <w:color w:val="404040"/>
          <w:kern w:val="2"/>
          <w:sz w:val="24"/>
          <w:szCs w:val="24"/>
          <w14:ligatures w14:val="standardContextual"/>
        </w:rPr>
      </w:pPr>
      <w:ins w:id="7074" w:author="Joo, Hye@ARB" w:date="2026-06-04T22:49:00Z">
        <w:r w:rsidRPr="00433CDE">
          <w:rPr>
            <w:rFonts w:ascii="Arial" w:eastAsia="Aptos" w:hAnsi="Arial" w:cs="Arial"/>
            <w:i/>
            <w:iCs/>
            <w:color w:val="404040"/>
            <w:kern w:val="2"/>
            <w:sz w:val="24"/>
            <w:szCs w:val="24"/>
            <w14:ligatures w14:val="standardContextual"/>
          </w:rPr>
          <w:t>ZEVs.</w:t>
        </w:r>
        <w:r w:rsidRPr="00433CDE">
          <w:rPr>
            <w:rFonts w:ascii="Arial" w:eastAsia="Aptos" w:hAnsi="Arial" w:cs="Arial"/>
            <w:color w:val="404040"/>
            <w:kern w:val="2"/>
            <w:sz w:val="24"/>
            <w:szCs w:val="24"/>
            <w14:ligatures w14:val="standardContextual"/>
          </w:rPr>
          <w:t xml:space="preserve"> Transportation system credits earned or allocated by ZEVs or BEVxs pursuant to subdivision 1962.1 (g)(5), not including any credits earned by the vehicle itself, may be used to satisfy up to one-tenth of a manufacturer's ZEV obligation in any given model year, and may be used to satisfy up to one-tenth of a manufacturer's ZEV obligation which must be met with ZEVs, as specified in subdivision 1962.2.1(b)(2)(E) or, if applicable, requirements specified under subdivision 1962.2.1(d)(5)(E)2.a.</w:t>
        </w:r>
        <w:r w:rsidRPr="00433CDE">
          <w:rPr>
            <w:rFonts w:ascii="Arial" w:eastAsia="Aptos" w:hAnsi="Arial" w:cs="Arial"/>
            <w:color w:val="404040"/>
            <w:kern w:val="2"/>
            <w:sz w:val="24"/>
            <w:szCs w:val="24"/>
            <w14:ligatures w14:val="standardContextual"/>
          </w:rPr>
          <w:br/>
        </w:r>
      </w:ins>
    </w:p>
    <w:p w14:paraId="5303CE86" w14:textId="77777777" w:rsidR="00433CDE" w:rsidRPr="00433CDE" w:rsidRDefault="00433CDE" w:rsidP="00D63C32">
      <w:pPr>
        <w:numPr>
          <w:ilvl w:val="0"/>
          <w:numId w:val="82"/>
        </w:numPr>
        <w:spacing w:line="278" w:lineRule="auto"/>
        <w:contextualSpacing/>
        <w:rPr>
          <w:ins w:id="7075" w:author="Joo, Hye@ARB" w:date="2026-06-04T22:49:00Z"/>
          <w:rFonts w:ascii="Arial" w:eastAsia="Aptos" w:hAnsi="Arial" w:cs="Arial"/>
          <w:color w:val="404040"/>
          <w:kern w:val="2"/>
          <w:sz w:val="24"/>
          <w:szCs w:val="24"/>
          <w14:ligatures w14:val="standardContextual"/>
        </w:rPr>
      </w:pPr>
      <w:ins w:id="7076" w:author="Joo, Hye@ARB" w:date="2026-06-04T22:49:00Z">
        <w:r w:rsidRPr="00433CDE">
          <w:rPr>
            <w:rFonts w:ascii="Arial" w:eastAsia="Aptos" w:hAnsi="Arial" w:cs="Arial"/>
            <w:i/>
            <w:iCs/>
            <w:color w:val="404040"/>
            <w:kern w:val="2"/>
            <w:sz w:val="24"/>
            <w:szCs w:val="24"/>
            <w14:ligatures w14:val="standardContextual"/>
          </w:rPr>
          <w:t>TZEVs</w:t>
        </w:r>
        <w:r w:rsidRPr="00433CDE">
          <w:rPr>
            <w:rFonts w:ascii="Arial" w:eastAsia="Aptos" w:hAnsi="Arial" w:cs="Arial"/>
            <w:color w:val="404040"/>
            <w:kern w:val="2"/>
            <w:sz w:val="24"/>
            <w:szCs w:val="24"/>
            <w14:ligatures w14:val="standardContextual"/>
          </w:rPr>
          <w:t>. Transportation system credits earned or allocated by TZEVs pursuant to subdivision 1962.1(g)(5), not including all credits earned by the vehicle itself, may be used to satisfy up to one-tenth of the portion of a manufacturer's ZEV obligation that may be met with TZEVs, or, if applicable, the portion of a manufacturer's obligation that may be met with TZEVs specified under subdivision 1962.2.1(d)(5)(E)2.a. in any given model year, but may only be used in the same manner as other credits earned by vehicles of that category.</w:t>
        </w:r>
        <w:r w:rsidRPr="00433CDE">
          <w:rPr>
            <w:rFonts w:ascii="Arial" w:eastAsia="Aptos" w:hAnsi="Arial" w:cs="Arial"/>
            <w:color w:val="404040"/>
            <w:kern w:val="2"/>
            <w:sz w:val="24"/>
            <w:szCs w:val="24"/>
            <w14:ligatures w14:val="standardContextual"/>
          </w:rPr>
          <w:br/>
        </w:r>
      </w:ins>
    </w:p>
    <w:p w14:paraId="5416D3F4" w14:textId="77777777" w:rsidR="00433CDE" w:rsidRPr="00433CDE" w:rsidRDefault="00433CDE" w:rsidP="00D63C32">
      <w:pPr>
        <w:numPr>
          <w:ilvl w:val="0"/>
          <w:numId w:val="78"/>
        </w:numPr>
        <w:spacing w:line="278" w:lineRule="auto"/>
        <w:contextualSpacing/>
        <w:rPr>
          <w:ins w:id="7077" w:author="Joo, Hye@ARB" w:date="2026-06-04T22:49:00Z"/>
          <w:rFonts w:ascii="Arial" w:eastAsia="Aptos" w:hAnsi="Arial" w:cs="Arial"/>
          <w:color w:val="404040"/>
          <w:kern w:val="2"/>
          <w:sz w:val="24"/>
          <w:szCs w:val="24"/>
          <w14:ligatures w14:val="standardContextual"/>
        </w:rPr>
      </w:pPr>
      <w:ins w:id="7078" w:author="Joo, Hye@ARB" w:date="2026-06-04T22:49:00Z">
        <w:r w:rsidRPr="00433CDE">
          <w:rPr>
            <w:rFonts w:ascii="Arial" w:eastAsia="Aptos" w:hAnsi="Arial" w:cs="Arial"/>
            <w:i/>
            <w:iCs/>
            <w:color w:val="404040"/>
            <w:kern w:val="2"/>
            <w:sz w:val="24"/>
            <w:szCs w:val="24"/>
            <w14:ligatures w14:val="standardContextual"/>
          </w:rPr>
          <w:t>Use of ZEV Credits.</w:t>
        </w:r>
        <w:r w:rsidRPr="00433CDE">
          <w:rPr>
            <w:rFonts w:ascii="Arial" w:eastAsia="Aptos" w:hAnsi="Arial" w:cs="Arial"/>
            <w:color w:val="404040"/>
            <w:kern w:val="2"/>
            <w:sz w:val="24"/>
            <w:szCs w:val="24"/>
            <w14:ligatures w14:val="standardContextual"/>
          </w:rPr>
          <w:t xml:space="preserve"> A manufacturer may meet the ZEV requirements in a given model year by submitting to the Executive Officer a commensurate amount of ZEV credits, consistent with subdivision 1962.2.1(b). Credits in each of the categories may be used to meet the </w:t>
        </w:r>
        <w:proofErr w:type="gramStart"/>
        <w:r w:rsidRPr="00433CDE">
          <w:rPr>
            <w:rFonts w:ascii="Arial" w:eastAsia="Aptos" w:hAnsi="Arial" w:cs="Arial"/>
            <w:color w:val="404040"/>
            <w:kern w:val="2"/>
            <w:sz w:val="24"/>
            <w:szCs w:val="24"/>
            <w14:ligatures w14:val="standardContextual"/>
          </w:rPr>
          <w:t>requirement</w:t>
        </w:r>
        <w:proofErr w:type="gramEnd"/>
        <w:r w:rsidRPr="00433CDE">
          <w:rPr>
            <w:rFonts w:ascii="Arial" w:eastAsia="Aptos" w:hAnsi="Arial" w:cs="Arial"/>
            <w:color w:val="404040"/>
            <w:kern w:val="2"/>
            <w:sz w:val="24"/>
            <w:szCs w:val="24"/>
            <w14:ligatures w14:val="standardContextual"/>
          </w:rPr>
          <w:t xml:space="preserve"> for that category as well as the requirements for lesser credit earning ZEV </w:t>
        </w:r>
        <w:proofErr w:type="gramStart"/>
        <w:r w:rsidRPr="00433CDE">
          <w:rPr>
            <w:rFonts w:ascii="Arial" w:eastAsia="Aptos" w:hAnsi="Arial" w:cs="Arial"/>
            <w:color w:val="404040"/>
            <w:kern w:val="2"/>
            <w:sz w:val="24"/>
            <w:szCs w:val="24"/>
            <w14:ligatures w14:val="standardContextual"/>
          </w:rPr>
          <w:t>categories, but</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shall</w:t>
        </w:r>
        <w:proofErr w:type="gramEnd"/>
        <w:r w:rsidRPr="00433CDE">
          <w:rPr>
            <w:rFonts w:ascii="Arial" w:eastAsia="Aptos" w:hAnsi="Arial" w:cs="Arial"/>
            <w:color w:val="404040"/>
            <w:kern w:val="2"/>
            <w:sz w:val="24"/>
            <w:szCs w:val="24"/>
            <w14:ligatures w14:val="standardContextual"/>
          </w:rPr>
          <w:t xml:space="preserve"> </w:t>
        </w:r>
        <w:r w:rsidRPr="00433CDE">
          <w:rPr>
            <w:rFonts w:ascii="Arial" w:eastAsia="Aptos" w:hAnsi="Arial" w:cs="Arial"/>
            <w:color w:val="404040"/>
            <w:kern w:val="2"/>
            <w:sz w:val="24"/>
            <w:szCs w:val="24"/>
            <w14:ligatures w14:val="standardContextual"/>
          </w:rPr>
          <w:lastRenderedPageBreak/>
          <w:t>not be used to meet the requirement for a greater credit earning ZEV category, except for discounted PZEV and AT PZEV credits. For example, credits produced from TZEVs may be used to comply with the portion of the requirement that may be met with credits from TZEV, but not with the portion that must be satisfied with credits from ZEVs. These credits may be earned previously by the manufacturer or acquired from another party.</w:t>
        </w:r>
        <w:r w:rsidRPr="00433CDE">
          <w:rPr>
            <w:rFonts w:ascii="Arial" w:eastAsia="Aptos" w:hAnsi="Arial" w:cs="Arial"/>
            <w:color w:val="404040"/>
            <w:kern w:val="2"/>
            <w:sz w:val="24"/>
            <w:szCs w:val="24"/>
            <w14:ligatures w14:val="standardContextual"/>
          </w:rPr>
          <w:br/>
        </w:r>
      </w:ins>
    </w:p>
    <w:p w14:paraId="0ACE195A" w14:textId="77777777" w:rsidR="00433CDE" w:rsidRPr="00433CDE" w:rsidRDefault="00433CDE" w:rsidP="00D63C32">
      <w:pPr>
        <w:numPr>
          <w:ilvl w:val="0"/>
          <w:numId w:val="83"/>
        </w:numPr>
        <w:spacing w:line="278" w:lineRule="auto"/>
        <w:contextualSpacing/>
        <w:rPr>
          <w:ins w:id="7079" w:author="Joo, Hye@ARB" w:date="2026-06-04T22:49:00Z"/>
          <w:rFonts w:ascii="Arial" w:eastAsia="Aptos" w:hAnsi="Arial" w:cs="Arial"/>
          <w:color w:val="404040"/>
          <w:kern w:val="2"/>
          <w:sz w:val="24"/>
          <w:szCs w:val="24"/>
          <w14:ligatures w14:val="standardContextual"/>
        </w:rPr>
      </w:pPr>
      <w:ins w:id="7080" w:author="Joo, Hye@ARB" w:date="2026-06-04T22:49:00Z">
        <w:r w:rsidRPr="00433CDE">
          <w:rPr>
            <w:rFonts w:ascii="Arial" w:eastAsia="Aptos" w:hAnsi="Arial" w:cs="Arial"/>
            <w:i/>
            <w:iCs/>
            <w:color w:val="404040"/>
            <w:kern w:val="2"/>
            <w:sz w:val="24"/>
            <w:szCs w:val="24"/>
            <w14:ligatures w14:val="standardContextual"/>
          </w:rPr>
          <w:t>Use of Discounted PZEV and AT PZEV Credits and NEV Credits</w:t>
        </w:r>
        <w:r w:rsidRPr="00433CDE">
          <w:rPr>
            <w:rFonts w:ascii="Arial" w:eastAsia="Aptos" w:hAnsi="Arial" w:cs="Arial"/>
            <w:color w:val="404040"/>
            <w:kern w:val="2"/>
            <w:sz w:val="24"/>
            <w:szCs w:val="24"/>
            <w14:ligatures w14:val="standardContextual"/>
          </w:rPr>
          <w:t xml:space="preserve">. For model years 2018 through 2025, discounted PZEV and AT PZEV credits, and NEV credits may be used to satisfy up to one-quarter of the portion of a manufacturer's requirement that can be met with credits from TZEVs, or, if applicable, the portion of a manufacturer's obligation that may be met with TZEVs specified under subdivision 1962.2.1(d)(5)(E)2.a.. Intermediate volume manufacturers may fulfill their entire requirement with discounted PZEV and AT PZEV credits, and NEV credits in model years 2018 and 2019. These credits may be earned previously by the manufacturer or acquired from another party. Discounted PZEV and AT PZEV credits may no longer be used after model year 2025 compliance. </w:t>
        </w:r>
        <w:r w:rsidRPr="00433CDE">
          <w:rPr>
            <w:rFonts w:ascii="Arial" w:eastAsia="Aptos" w:hAnsi="Arial" w:cs="Arial"/>
            <w:color w:val="404040"/>
            <w:kern w:val="2"/>
            <w:sz w:val="24"/>
            <w:szCs w:val="24"/>
            <w14:ligatures w14:val="standardContextual"/>
          </w:rPr>
          <w:br/>
        </w:r>
      </w:ins>
    </w:p>
    <w:p w14:paraId="1FAF3FC7" w14:textId="77777777" w:rsidR="00433CDE" w:rsidRPr="00433CDE" w:rsidRDefault="00433CDE" w:rsidP="00D63C32">
      <w:pPr>
        <w:numPr>
          <w:ilvl w:val="0"/>
          <w:numId w:val="83"/>
        </w:numPr>
        <w:spacing w:line="278" w:lineRule="auto"/>
        <w:contextualSpacing/>
        <w:rPr>
          <w:ins w:id="7081" w:author="Joo, Hye@ARB" w:date="2026-06-04T22:49:00Z"/>
          <w:rFonts w:ascii="Arial" w:eastAsia="Aptos" w:hAnsi="Arial" w:cs="Arial"/>
          <w:color w:val="404040"/>
          <w:kern w:val="2"/>
          <w:sz w:val="24"/>
          <w:szCs w:val="24"/>
          <w14:ligatures w14:val="standardContextual"/>
        </w:rPr>
      </w:pPr>
      <w:ins w:id="7082" w:author="Joo, Hye@ARB" w:date="2026-06-04T22:49:00Z">
        <w:r w:rsidRPr="00433CDE">
          <w:rPr>
            <w:rFonts w:ascii="Arial" w:eastAsia="Aptos" w:hAnsi="Arial" w:cs="Arial"/>
            <w:i/>
            <w:iCs/>
            <w:color w:val="404040"/>
            <w:kern w:val="2"/>
            <w:sz w:val="24"/>
            <w:szCs w:val="24"/>
            <w14:ligatures w14:val="standardContextual"/>
          </w:rPr>
          <w:t>Use of BEVx Credits</w:t>
        </w:r>
        <w:r w:rsidRPr="00433CDE">
          <w:rPr>
            <w:rFonts w:ascii="Arial" w:eastAsia="Aptos" w:hAnsi="Arial" w:cs="Arial"/>
            <w:color w:val="404040"/>
            <w:kern w:val="2"/>
            <w:sz w:val="24"/>
            <w:szCs w:val="24"/>
            <w14:ligatures w14:val="standardContextual"/>
          </w:rPr>
          <w:t xml:space="preserve">. BEVx credits may be used to satisfy up to 50% of the portion of a manufacturer's requirement that must be met with ZEV credits. </w:t>
        </w:r>
        <w:r w:rsidRPr="00433CDE">
          <w:rPr>
            <w:rFonts w:ascii="Arial" w:eastAsia="Aptos" w:hAnsi="Arial" w:cs="Arial"/>
            <w:color w:val="404040"/>
            <w:kern w:val="2"/>
            <w:sz w:val="24"/>
            <w:szCs w:val="24"/>
            <w14:ligatures w14:val="standardContextual"/>
          </w:rPr>
          <w:br/>
        </w:r>
      </w:ins>
    </w:p>
    <w:p w14:paraId="212E83F8" w14:textId="77777777" w:rsidR="00433CDE" w:rsidRPr="00433CDE" w:rsidRDefault="00433CDE" w:rsidP="00D63C32">
      <w:pPr>
        <w:numPr>
          <w:ilvl w:val="0"/>
          <w:numId w:val="83"/>
        </w:numPr>
        <w:spacing w:line="278" w:lineRule="auto"/>
        <w:contextualSpacing/>
        <w:rPr>
          <w:ins w:id="7083" w:author="Joo, Hye@ARB" w:date="2026-06-04T22:49:00Z"/>
          <w:rFonts w:ascii="Arial" w:eastAsia="Aptos" w:hAnsi="Arial" w:cs="Arial"/>
          <w:i/>
          <w:iCs/>
          <w:color w:val="404040"/>
          <w:kern w:val="2"/>
          <w:sz w:val="24"/>
          <w:szCs w:val="24"/>
          <w14:ligatures w14:val="standardContextual"/>
        </w:rPr>
      </w:pPr>
      <w:ins w:id="7084" w:author="Joo, Hye@ARB" w:date="2026-06-04T22:49:00Z">
        <w:r w:rsidRPr="00433CDE">
          <w:rPr>
            <w:rFonts w:ascii="Arial" w:eastAsia="Aptos" w:hAnsi="Arial" w:cs="Arial"/>
            <w:i/>
            <w:iCs/>
            <w:color w:val="404040"/>
            <w:kern w:val="2"/>
            <w:sz w:val="24"/>
            <w:szCs w:val="24"/>
            <w14:ligatures w14:val="standardContextual"/>
          </w:rPr>
          <w:t>GHG-ZEV Over Compliance Credits.</w:t>
        </w:r>
        <w:r w:rsidRPr="00433CDE">
          <w:rPr>
            <w:rFonts w:ascii="Arial" w:eastAsia="Aptos" w:hAnsi="Arial" w:cs="Arial"/>
            <w:i/>
            <w:iCs/>
            <w:color w:val="404040"/>
            <w:kern w:val="2"/>
            <w:sz w:val="24"/>
            <w:szCs w:val="24"/>
            <w14:ligatures w14:val="standardContextual"/>
          </w:rPr>
          <w:br/>
        </w:r>
      </w:ins>
    </w:p>
    <w:p w14:paraId="1089904C" w14:textId="77777777" w:rsidR="00433CDE" w:rsidRPr="00433CDE" w:rsidRDefault="00433CDE" w:rsidP="00D63C32">
      <w:pPr>
        <w:numPr>
          <w:ilvl w:val="0"/>
          <w:numId w:val="84"/>
        </w:numPr>
        <w:spacing w:line="278" w:lineRule="auto"/>
        <w:contextualSpacing/>
        <w:rPr>
          <w:ins w:id="7085" w:author="Joo, Hye@ARB" w:date="2026-06-04T22:49:00Z"/>
          <w:rFonts w:ascii="Arial" w:eastAsia="Aptos" w:hAnsi="Arial" w:cs="Arial"/>
          <w:color w:val="404040"/>
          <w:kern w:val="2"/>
          <w:sz w:val="24"/>
          <w:szCs w:val="24"/>
          <w14:ligatures w14:val="standardContextual"/>
        </w:rPr>
      </w:pPr>
      <w:ins w:id="7086" w:author="Joo, Hye@ARB" w:date="2026-06-04T22:49:00Z">
        <w:r w:rsidRPr="00433CDE">
          <w:rPr>
            <w:rFonts w:ascii="Arial" w:eastAsia="Aptos" w:hAnsi="Arial" w:cs="Arial"/>
            <w:i/>
            <w:iCs/>
            <w:color w:val="404040"/>
            <w:kern w:val="2"/>
            <w:sz w:val="24"/>
            <w:szCs w:val="24"/>
            <w14:ligatures w14:val="standardContextual"/>
          </w:rPr>
          <w:t>Application</w:t>
        </w:r>
        <w:r w:rsidRPr="00433CDE">
          <w:rPr>
            <w:rFonts w:ascii="Arial" w:eastAsia="Aptos" w:hAnsi="Arial" w:cs="Arial"/>
            <w:color w:val="404040"/>
            <w:kern w:val="2"/>
            <w:sz w:val="24"/>
            <w:szCs w:val="24"/>
            <w14:ligatures w14:val="standardContextual"/>
          </w:rPr>
          <w:t>. Manufacturers may apply to the Executive Officer, no later than December 31, 2016, to be eligible for this subdivision 1962.2.1(g)(6)(C), based on the following qualifications:</w:t>
        </w:r>
        <w:r w:rsidRPr="00433CDE">
          <w:rPr>
            <w:rFonts w:ascii="Arial" w:eastAsia="Aptos" w:hAnsi="Arial" w:cs="Arial"/>
            <w:color w:val="404040"/>
            <w:kern w:val="2"/>
            <w:sz w:val="24"/>
            <w:szCs w:val="24"/>
            <w14:ligatures w14:val="standardContextual"/>
          </w:rPr>
          <w:br/>
        </w:r>
      </w:ins>
    </w:p>
    <w:p w14:paraId="087166DD" w14:textId="77777777" w:rsidR="00433CDE" w:rsidRPr="00433CDE" w:rsidRDefault="00433CDE" w:rsidP="00D63C32">
      <w:pPr>
        <w:numPr>
          <w:ilvl w:val="1"/>
          <w:numId w:val="84"/>
        </w:numPr>
        <w:spacing w:line="278" w:lineRule="auto"/>
        <w:contextualSpacing/>
        <w:rPr>
          <w:ins w:id="7087" w:author="Joo, Hye@ARB" w:date="2026-06-04T22:49:00Z"/>
          <w:rFonts w:ascii="Arial" w:eastAsia="Aptos" w:hAnsi="Arial" w:cs="Arial"/>
          <w:color w:val="404040"/>
          <w:kern w:val="2"/>
          <w:sz w:val="24"/>
          <w:szCs w:val="24"/>
          <w14:ligatures w14:val="standardContextual"/>
        </w:rPr>
      </w:pPr>
      <w:ins w:id="7088" w:author="Joo, Hye@ARB" w:date="2026-06-04T22:49:00Z">
        <w:r w:rsidRPr="00433CDE">
          <w:rPr>
            <w:rFonts w:ascii="Arial" w:eastAsia="Aptos" w:hAnsi="Arial" w:cs="Arial"/>
            <w:color w:val="404040"/>
            <w:kern w:val="2"/>
            <w:sz w:val="24"/>
            <w:szCs w:val="24"/>
            <w14:ligatures w14:val="standardContextual"/>
          </w:rPr>
          <w:t xml:space="preserve">A manufacturer must have no model year 2017 compliance debits and no outstanding debits from all previous model year compliance with sections 1961.1 and 1961.3, or must have demonstrated compliance with the National greenhouse gas program as allowed by subdivisions 1961.1(a)(1)(A)(ii) and 1961.3(c); and </w:t>
        </w:r>
        <w:r w:rsidRPr="00433CDE">
          <w:rPr>
            <w:rFonts w:ascii="Arial" w:eastAsia="Aptos" w:hAnsi="Arial" w:cs="Arial"/>
            <w:color w:val="404040"/>
            <w:kern w:val="2"/>
            <w:sz w:val="24"/>
            <w:szCs w:val="24"/>
            <w14:ligatures w14:val="standardContextual"/>
          </w:rPr>
          <w:br/>
        </w:r>
      </w:ins>
    </w:p>
    <w:p w14:paraId="0183E90E" w14:textId="77777777" w:rsidR="00433CDE" w:rsidRPr="00433CDE" w:rsidRDefault="00433CDE" w:rsidP="00D63C32">
      <w:pPr>
        <w:numPr>
          <w:ilvl w:val="1"/>
          <w:numId w:val="84"/>
        </w:numPr>
        <w:spacing w:line="278" w:lineRule="auto"/>
        <w:contextualSpacing/>
        <w:rPr>
          <w:ins w:id="7089" w:author="Joo, Hye@ARB" w:date="2026-06-04T22:49:00Z"/>
          <w:rFonts w:ascii="Arial" w:eastAsia="Aptos" w:hAnsi="Arial" w:cs="Arial"/>
          <w:color w:val="404040"/>
          <w:kern w:val="2"/>
          <w:sz w:val="24"/>
          <w:szCs w:val="24"/>
          <w14:ligatures w14:val="standardContextual"/>
        </w:rPr>
      </w:pPr>
      <w:ins w:id="7090" w:author="Joo, Hye@ARB" w:date="2026-06-04T22:49:00Z">
        <w:r w:rsidRPr="00433CDE">
          <w:rPr>
            <w:rFonts w:ascii="Arial" w:eastAsia="Aptos" w:hAnsi="Arial" w:cs="Arial"/>
            <w:color w:val="404040"/>
            <w:kern w:val="2"/>
            <w:sz w:val="24"/>
            <w:szCs w:val="24"/>
            <w14:ligatures w14:val="standardContextual"/>
          </w:rPr>
          <w:t xml:space="preserve">A manufacturer must have no model year 2017 compliance debits and no outstanding debits from all previous model year compliance with section 1962.1; and </w:t>
        </w:r>
        <w:r w:rsidRPr="00433CDE">
          <w:rPr>
            <w:rFonts w:ascii="Arial" w:eastAsia="Aptos" w:hAnsi="Arial" w:cs="Arial"/>
            <w:color w:val="404040"/>
            <w:kern w:val="2"/>
            <w:sz w:val="24"/>
            <w:szCs w:val="24"/>
            <w14:ligatures w14:val="standardContextual"/>
          </w:rPr>
          <w:br/>
        </w:r>
      </w:ins>
    </w:p>
    <w:p w14:paraId="3C907D7A" w14:textId="77777777" w:rsidR="00433CDE" w:rsidRPr="00433CDE" w:rsidRDefault="00433CDE" w:rsidP="00D63C32">
      <w:pPr>
        <w:numPr>
          <w:ilvl w:val="1"/>
          <w:numId w:val="84"/>
        </w:numPr>
        <w:spacing w:line="278" w:lineRule="auto"/>
        <w:contextualSpacing/>
        <w:rPr>
          <w:ins w:id="7091" w:author="Joo, Hye@ARB" w:date="2026-06-04T22:49:00Z"/>
          <w:rFonts w:ascii="Arial" w:eastAsia="Aptos" w:hAnsi="Arial" w:cs="Arial"/>
          <w:color w:val="404040"/>
          <w:kern w:val="2"/>
          <w:sz w:val="24"/>
          <w:szCs w:val="24"/>
          <w14:ligatures w14:val="standardContextual"/>
        </w:rPr>
      </w:pPr>
      <w:ins w:id="7092" w:author="Joo, Hye@ARB" w:date="2026-06-04T22:49:00Z">
        <w:r w:rsidRPr="00433CDE">
          <w:rPr>
            <w:rFonts w:ascii="Arial" w:eastAsia="Aptos" w:hAnsi="Arial" w:cs="Arial"/>
            <w:color w:val="404040"/>
            <w:kern w:val="2"/>
            <w:sz w:val="24"/>
            <w:szCs w:val="24"/>
            <w14:ligatures w14:val="standardContextual"/>
          </w:rPr>
          <w:lastRenderedPageBreak/>
          <w:t>A manufacturer must submit documentation of its projected product plans to show over compliance with the manufacturer's section 1961.3 requirements, or over compliance with National greenhouse gas program requirements as allowed by subdivision 1961.3(c), by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in each model year through the entire 2018 through 2021 model year period, and its commitment to do so in each year.</w:t>
        </w:r>
      </w:ins>
    </w:p>
    <w:p w14:paraId="0E2A7E6D" w14:textId="77777777" w:rsidR="00433CDE" w:rsidRPr="00433CDE" w:rsidRDefault="00433CDE" w:rsidP="00D63C32">
      <w:pPr>
        <w:numPr>
          <w:ilvl w:val="0"/>
          <w:numId w:val="84"/>
        </w:numPr>
        <w:spacing w:line="278" w:lineRule="auto"/>
        <w:contextualSpacing/>
        <w:rPr>
          <w:ins w:id="7093" w:author="Joo, Hye@ARB" w:date="2026-06-04T22:49:00Z"/>
          <w:rFonts w:ascii="Arial" w:eastAsia="Aptos" w:hAnsi="Arial" w:cs="Arial"/>
          <w:color w:val="404040"/>
          <w:kern w:val="2"/>
          <w:sz w:val="24"/>
          <w:szCs w:val="24"/>
          <w14:ligatures w14:val="standardContextual"/>
        </w:rPr>
      </w:pPr>
      <w:ins w:id="7094" w:author="Joo, Hye@ARB" w:date="2026-06-04T22:49:00Z">
        <w:r w:rsidRPr="00433CDE">
          <w:rPr>
            <w:rFonts w:ascii="Arial" w:eastAsia="Aptos" w:hAnsi="Arial" w:cs="Arial"/>
            <w:i/>
            <w:iCs/>
            <w:color w:val="404040"/>
            <w:kern w:val="2"/>
            <w:sz w:val="24"/>
            <w:szCs w:val="24"/>
            <w14:ligatures w14:val="standardContextual"/>
          </w:rPr>
          <w:t>Credit Generation and Calculation</w:t>
        </w:r>
        <w:r w:rsidRPr="00433CDE">
          <w:rPr>
            <w:rFonts w:ascii="Arial" w:eastAsia="Aptos" w:hAnsi="Arial" w:cs="Arial"/>
            <w:color w:val="404040"/>
            <w:kern w:val="2"/>
            <w:sz w:val="24"/>
            <w:szCs w:val="24"/>
            <w14:ligatures w14:val="standardContextual"/>
          </w:rPr>
          <w:t xml:space="preserve">. Manufacturers must calculate their over compliance with section 1961.3 requirements, or over compliance with the National </w:t>
        </w:r>
        <w:proofErr w:type="gramStart"/>
        <w:r w:rsidRPr="00433CDE">
          <w:rPr>
            <w:rFonts w:ascii="Arial" w:eastAsia="Aptos" w:hAnsi="Arial" w:cs="Arial"/>
            <w:color w:val="404040"/>
            <w:kern w:val="2"/>
            <w:sz w:val="24"/>
            <w:szCs w:val="24"/>
            <w14:ligatures w14:val="standardContextual"/>
          </w:rPr>
          <w:t>greenhouse gas program</w:t>
        </w:r>
        <w:proofErr w:type="gramEnd"/>
        <w:r w:rsidRPr="00433CDE">
          <w:rPr>
            <w:rFonts w:ascii="Arial" w:eastAsia="Aptos" w:hAnsi="Arial" w:cs="Arial"/>
            <w:color w:val="404040"/>
            <w:kern w:val="2"/>
            <w:sz w:val="24"/>
            <w:szCs w:val="24"/>
            <w14:ligatures w14:val="standardContextual"/>
          </w:rPr>
          <w:t xml:space="preserve"> requirements as allowed by subdivision 1961.3(c), for model years 2018 through 2021 based on compliance with the previous model year standard. For example, to generate credits for this subdivision 1962.2.1(g)(6)(C) for model year 2018, manufacturers would calculate credits based on model year 2017 compliance with section 1961.3, or over compliance with the National greenhouse gas program as allowed by subdivision 1961.3(c).</w:t>
        </w:r>
        <w:r w:rsidRPr="00433CDE">
          <w:rPr>
            <w:rFonts w:ascii="Arial" w:eastAsia="Aptos" w:hAnsi="Arial" w:cs="Arial"/>
            <w:color w:val="404040"/>
            <w:kern w:val="2"/>
            <w:sz w:val="24"/>
            <w:szCs w:val="24"/>
            <w14:ligatures w14:val="standardContextual"/>
          </w:rPr>
          <w:br/>
        </w:r>
      </w:ins>
    </w:p>
    <w:p w14:paraId="0F40D705" w14:textId="25BC8C15" w:rsidR="00433CDE" w:rsidRPr="00433CDE" w:rsidRDefault="00433CDE" w:rsidP="00D63C32">
      <w:pPr>
        <w:numPr>
          <w:ilvl w:val="1"/>
          <w:numId w:val="84"/>
        </w:numPr>
        <w:spacing w:line="278" w:lineRule="auto"/>
        <w:contextualSpacing/>
        <w:rPr>
          <w:ins w:id="7095" w:author="Joo, Hye@ARB" w:date="2026-06-04T22:49:00Z"/>
          <w:rFonts w:ascii="Arial" w:eastAsia="Aptos" w:hAnsi="Arial" w:cs="Arial"/>
          <w:color w:val="404040"/>
          <w:kern w:val="2"/>
          <w:sz w:val="24"/>
          <w:szCs w:val="24"/>
          <w14:ligatures w14:val="standardContextual"/>
        </w:rPr>
      </w:pPr>
      <w:ins w:id="7096" w:author="Joo, Hye@ARB" w:date="2026-06-04T22:49:00Z">
        <w:r w:rsidRPr="00433CDE">
          <w:rPr>
            <w:rFonts w:ascii="Arial" w:eastAsia="Aptos" w:hAnsi="Arial" w:cs="Arial"/>
            <w:color w:val="404040"/>
            <w:kern w:val="2"/>
            <w:sz w:val="24"/>
            <w:szCs w:val="24"/>
            <w14:ligatures w14:val="standardContextual"/>
          </w:rPr>
          <w:t xml:space="preserve">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over compliance with section 1961.3, or over compliance with the National greenhouse gas program as allowed by subdivision 1961.3(c), is required in each year and the following equation must be used to calculate the amount of ZEV credits earned for purposes of this subdivision 1962.2.1(g)(6)(C), and: </w:t>
        </w:r>
        <w:r w:rsidRPr="00433CDE">
          <w:rPr>
            <w:rFonts w:ascii="Arial" w:eastAsia="Aptos" w:hAnsi="Arial" w:cs="Arial"/>
            <w:color w:val="404040"/>
            <w:kern w:val="2"/>
            <w:sz w:val="24"/>
            <w:szCs w:val="24"/>
            <w14:ligatures w14:val="standardContextual"/>
          </w:rPr>
          <w:br/>
        </w:r>
        <w:r w:rsidRPr="00433CDE">
          <w:rPr>
            <w:rFonts w:ascii="Arial" w:eastAsia="Aptos" w:hAnsi="Arial" w:cs="Arial"/>
            <w:color w:val="404040"/>
            <w:kern w:val="2"/>
            <w:sz w:val="24"/>
            <w:szCs w:val="24"/>
            <w14:ligatures w14:val="standardContextual"/>
          </w:rPr>
          <w:br/>
          <w:t>[(Manufacturer US PC and LDT Sales) x (gCO</w:t>
        </w:r>
      </w:ins>
      <w:r w:rsidR="00A57277">
        <w:rPr>
          <w:rFonts w:ascii="Arial" w:eastAsia="Aptos" w:hAnsi="Arial" w:cs="Arial"/>
          <w:color w:val="404040"/>
          <w:kern w:val="2"/>
          <w:sz w:val="24"/>
          <w:szCs w:val="24"/>
          <w:vertAlign w:val="subscript"/>
          <w14:ligatures w14:val="standardContextual"/>
        </w:rPr>
        <w:t>196</w:t>
      </w:r>
      <w:ins w:id="7097" w:author="Joo, Hye@ARB" w:date="2026-06-04T22:49:00Z">
        <w:r w:rsidRPr="00433CDE">
          <w:rPr>
            <w:rFonts w:ascii="Arial" w:eastAsia="Aptos" w:hAnsi="Arial" w:cs="Arial"/>
            <w:color w:val="404040"/>
            <w:kern w:val="2"/>
            <w:sz w:val="24"/>
            <w:szCs w:val="24"/>
            <w14:ligatures w14:val="standardContextual"/>
          </w:rPr>
          <w:t>/mile below manufacturer GHG standard for a given model year)] / (Manufacturer GHG standard for a given model year)</w:t>
        </w:r>
        <w:r w:rsidRPr="00433CDE">
          <w:rPr>
            <w:rFonts w:ascii="Arial" w:eastAsia="Aptos" w:hAnsi="Arial" w:cs="Arial"/>
            <w:color w:val="404040"/>
            <w:kern w:val="2"/>
            <w:sz w:val="24"/>
            <w:szCs w:val="24"/>
            <w14:ligatures w14:val="standardContextual"/>
          </w:rPr>
          <w:br/>
        </w:r>
      </w:ins>
    </w:p>
    <w:p w14:paraId="45858FDE" w14:textId="77777777" w:rsidR="00433CDE" w:rsidRPr="00433CDE" w:rsidRDefault="00433CDE" w:rsidP="00D63C32">
      <w:pPr>
        <w:numPr>
          <w:ilvl w:val="1"/>
          <w:numId w:val="84"/>
        </w:numPr>
        <w:spacing w:line="278" w:lineRule="auto"/>
        <w:contextualSpacing/>
        <w:rPr>
          <w:ins w:id="7098" w:author="Joo, Hye@ARB" w:date="2026-06-04T22:49:00Z"/>
          <w:rFonts w:ascii="Arial" w:eastAsia="Aptos" w:hAnsi="Arial" w:cs="Arial"/>
          <w:color w:val="404040"/>
          <w:kern w:val="2"/>
          <w:sz w:val="24"/>
          <w:szCs w:val="24"/>
          <w14:ligatures w14:val="standardContextual"/>
        </w:rPr>
      </w:pPr>
      <w:ins w:id="7099" w:author="Joo, Hye@ARB" w:date="2026-06-04T22:49:00Z">
        <w:r w:rsidRPr="00433CDE">
          <w:rPr>
            <w:rFonts w:ascii="Arial" w:eastAsia="Aptos" w:hAnsi="Arial" w:cs="Arial"/>
            <w:color w:val="404040"/>
            <w:kern w:val="2"/>
            <w:sz w:val="24"/>
            <w:szCs w:val="24"/>
            <w14:ligatures w14:val="standardContextual"/>
          </w:rPr>
          <w:t>Credits earned under subdivision 1961.3(a)(9), or credits earned under 40 CFR, part 86, Subpart S, §86.1866-12(a), §86.1866-12(b), or §86.1870-12, may not be included in the calculation of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credits for use in the above equation in subdivision a. All ZEVs included in the calculation above must include upstream emission values found in section 1961.3.</w:t>
        </w:r>
        <w:r w:rsidRPr="00433CDE">
          <w:rPr>
            <w:rFonts w:ascii="Arial" w:eastAsia="Aptos" w:hAnsi="Arial" w:cs="Arial"/>
            <w:color w:val="404040"/>
            <w:kern w:val="2"/>
            <w:sz w:val="24"/>
            <w:szCs w:val="24"/>
            <w14:ligatures w14:val="standardContextual"/>
          </w:rPr>
          <w:br/>
        </w:r>
      </w:ins>
    </w:p>
    <w:p w14:paraId="2FED0234" w14:textId="77777777" w:rsidR="00433CDE" w:rsidRPr="00433CDE" w:rsidRDefault="00433CDE" w:rsidP="00D63C32">
      <w:pPr>
        <w:numPr>
          <w:ilvl w:val="1"/>
          <w:numId w:val="84"/>
        </w:numPr>
        <w:spacing w:line="278" w:lineRule="auto"/>
        <w:contextualSpacing/>
        <w:rPr>
          <w:ins w:id="7100" w:author="Joo, Hye@ARB" w:date="2026-06-04T22:49:00Z"/>
          <w:rFonts w:ascii="Arial" w:eastAsia="Aptos" w:hAnsi="Arial" w:cs="Arial"/>
          <w:color w:val="404040"/>
          <w:kern w:val="2"/>
          <w:sz w:val="24"/>
          <w:szCs w:val="24"/>
          <w14:ligatures w14:val="standardContextual"/>
        </w:rPr>
      </w:pPr>
      <w:ins w:id="7101" w:author="Joo, Hye@ARB" w:date="2026-06-04T22:49:00Z">
        <w:r w:rsidRPr="00433CDE">
          <w:rPr>
            <w:rFonts w:ascii="Arial" w:eastAsia="Aptos" w:hAnsi="Arial" w:cs="Arial"/>
            <w:color w:val="404040"/>
            <w:kern w:val="2"/>
            <w:sz w:val="24"/>
            <w:szCs w:val="24"/>
            <w14:ligatures w14:val="standardContextual"/>
          </w:rPr>
          <w:t>Banked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earned under sections 1961.1 and 1961.3, or under the National </w:t>
        </w:r>
        <w:proofErr w:type="gramStart"/>
        <w:r w:rsidRPr="00433CDE">
          <w:rPr>
            <w:rFonts w:ascii="Arial" w:eastAsia="Aptos" w:hAnsi="Arial" w:cs="Arial"/>
            <w:color w:val="404040"/>
            <w:kern w:val="2"/>
            <w:sz w:val="24"/>
            <w:szCs w:val="24"/>
            <w14:ligatures w14:val="standardContextual"/>
          </w:rPr>
          <w:t>greenhouse gas program</w:t>
        </w:r>
        <w:proofErr w:type="gramEnd"/>
        <w:r w:rsidRPr="00433CDE">
          <w:rPr>
            <w:rFonts w:ascii="Arial" w:eastAsia="Aptos" w:hAnsi="Arial" w:cs="Arial"/>
            <w:color w:val="404040"/>
            <w:kern w:val="2"/>
            <w:sz w:val="24"/>
            <w:szCs w:val="24"/>
            <w14:ligatures w14:val="standardContextual"/>
          </w:rPr>
          <w:t xml:space="preserve"> requirements as allowed by subdivision 1961.3(c), from </w:t>
        </w:r>
        <w:proofErr w:type="gramStart"/>
        <w:r w:rsidRPr="00433CDE">
          <w:rPr>
            <w:rFonts w:ascii="Arial" w:eastAsia="Aptos" w:hAnsi="Arial" w:cs="Arial"/>
            <w:color w:val="404040"/>
            <w:kern w:val="2"/>
            <w:sz w:val="24"/>
            <w:szCs w:val="24"/>
            <w14:ligatures w14:val="standardContextual"/>
          </w:rPr>
          <w:t>previous model</w:t>
        </w:r>
        <w:proofErr w:type="gramEnd"/>
        <w:r w:rsidRPr="00433CDE">
          <w:rPr>
            <w:rFonts w:ascii="Arial" w:eastAsia="Aptos" w:hAnsi="Arial" w:cs="Arial"/>
            <w:color w:val="404040"/>
            <w:kern w:val="2"/>
            <w:sz w:val="24"/>
            <w:szCs w:val="24"/>
            <w14:ligatures w14:val="standardContextual"/>
          </w:rPr>
          <w:t xml:space="preserve"> years or from other manufacturers may not be included in the calculation of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for use in the </w:t>
        </w:r>
        <w:r w:rsidRPr="00433CDE">
          <w:rPr>
            <w:rFonts w:ascii="Arial" w:eastAsia="Aptos" w:hAnsi="Arial" w:cs="Arial"/>
            <w:color w:val="404040"/>
            <w:kern w:val="2"/>
            <w:sz w:val="24"/>
            <w:szCs w:val="24"/>
            <w14:ligatures w14:val="standardContextual"/>
          </w:rPr>
          <w:lastRenderedPageBreak/>
          <w:t xml:space="preserve">above equation in subdivision a. </w:t>
        </w:r>
        <w:r w:rsidRPr="00433CDE">
          <w:rPr>
            <w:rFonts w:ascii="Arial" w:eastAsia="Aptos" w:hAnsi="Arial" w:cs="Arial"/>
            <w:color w:val="404040"/>
            <w:kern w:val="2"/>
            <w:sz w:val="24"/>
            <w:szCs w:val="24"/>
            <w14:ligatures w14:val="standardContextual"/>
          </w:rPr>
          <w:br/>
        </w:r>
      </w:ins>
    </w:p>
    <w:p w14:paraId="327A5477" w14:textId="77777777" w:rsidR="00433CDE" w:rsidRPr="00433CDE" w:rsidRDefault="00433CDE" w:rsidP="00D63C32">
      <w:pPr>
        <w:numPr>
          <w:ilvl w:val="0"/>
          <w:numId w:val="84"/>
        </w:numPr>
        <w:spacing w:line="278" w:lineRule="auto"/>
        <w:contextualSpacing/>
        <w:rPr>
          <w:ins w:id="7102" w:author="Joo, Hye@ARB" w:date="2026-06-04T22:49:00Z"/>
          <w:rFonts w:ascii="Arial" w:eastAsia="Aptos" w:hAnsi="Arial" w:cs="Arial"/>
          <w:color w:val="404040"/>
          <w:kern w:val="2"/>
          <w:sz w:val="24"/>
          <w:szCs w:val="24"/>
          <w14:ligatures w14:val="standardContextual"/>
        </w:rPr>
      </w:pPr>
      <w:ins w:id="7103" w:author="Joo, Hye@ARB" w:date="2026-06-04T22:49:00Z">
        <w:r w:rsidRPr="00433CDE">
          <w:rPr>
            <w:rFonts w:ascii="Arial" w:eastAsia="Aptos" w:hAnsi="Arial" w:cs="Arial"/>
            <w:i/>
            <w:iCs/>
            <w:color w:val="404040"/>
            <w:kern w:val="2"/>
            <w:sz w:val="24"/>
            <w:szCs w:val="24"/>
            <w14:ligatures w14:val="standardContextual"/>
          </w:rPr>
          <w:t>Use of GHG-ZEV Over Compliance Credits</w:t>
        </w:r>
        <w:r w:rsidRPr="00433CDE">
          <w:rPr>
            <w:rFonts w:ascii="Arial" w:eastAsia="Aptos" w:hAnsi="Arial" w:cs="Arial"/>
            <w:color w:val="404040"/>
            <w:kern w:val="2"/>
            <w:sz w:val="24"/>
            <w:szCs w:val="24"/>
            <w14:ligatures w14:val="standardContextual"/>
          </w:rPr>
          <w:t xml:space="preserve">. A manufacturer may use no more than the percentage enumerated in the table below to meet either the total ZEV requirement </w:t>
        </w:r>
        <w:proofErr w:type="gramStart"/>
        <w:r w:rsidRPr="00433CDE">
          <w:rPr>
            <w:rFonts w:ascii="Arial" w:eastAsia="Aptos" w:hAnsi="Arial" w:cs="Arial"/>
            <w:color w:val="404040"/>
            <w:kern w:val="2"/>
            <w:sz w:val="24"/>
            <w:szCs w:val="24"/>
            <w14:ligatures w14:val="standardContextual"/>
          </w:rPr>
          <w:t>nor</w:t>
        </w:r>
        <w:proofErr w:type="gramEnd"/>
        <w:r w:rsidRPr="00433CDE">
          <w:rPr>
            <w:rFonts w:ascii="Arial" w:eastAsia="Aptos" w:hAnsi="Arial" w:cs="Arial"/>
            <w:color w:val="404040"/>
            <w:kern w:val="2"/>
            <w:sz w:val="24"/>
            <w:szCs w:val="24"/>
            <w14:ligatures w14:val="standardContextual"/>
          </w:rPr>
          <w:t xml:space="preserve"> the portion of their ZEV requirement that must be met with ZEV credits, with credits earned under this subdivision 1962.2.1(g)(6)(C).</w:t>
        </w:r>
      </w:ins>
    </w:p>
    <w:tbl>
      <w:tblPr>
        <w:tblpPr w:leftFromText="180" w:rightFromText="180" w:vertAnchor="text" w:horzAnchor="page" w:tblpX="3373"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33"/>
        <w:gridCol w:w="1732"/>
        <w:gridCol w:w="1733"/>
      </w:tblGrid>
      <w:tr w:rsidR="00433CDE" w:rsidRPr="00433CDE" w14:paraId="15972DF3" w14:textId="77777777">
        <w:trPr>
          <w:ins w:id="7104" w:author="Joo, Hye@ARB" w:date="2026-06-04T22:49:00Z"/>
        </w:trPr>
        <w:tc>
          <w:tcPr>
            <w:tcW w:w="1732" w:type="dxa"/>
            <w:tcBorders>
              <w:top w:val="single" w:sz="4" w:space="0" w:color="auto"/>
              <w:left w:val="single" w:sz="4" w:space="0" w:color="auto"/>
              <w:bottom w:val="single" w:sz="4" w:space="0" w:color="auto"/>
              <w:right w:val="single" w:sz="4" w:space="0" w:color="auto"/>
            </w:tcBorders>
            <w:hideMark/>
          </w:tcPr>
          <w:p w14:paraId="1A072F53" w14:textId="77777777" w:rsidR="00433CDE" w:rsidRPr="00433CDE" w:rsidRDefault="00433CDE" w:rsidP="00433CDE">
            <w:pPr>
              <w:spacing w:after="0" w:line="240" w:lineRule="auto"/>
              <w:jc w:val="center"/>
              <w:rPr>
                <w:ins w:id="7105" w:author="Joo, Hye@ARB" w:date="2026-06-04T22:49:00Z"/>
                <w:rFonts w:ascii="Arial" w:eastAsia="Times New Roman" w:hAnsi="Arial" w:cs="Arial"/>
                <w:b/>
                <w:sz w:val="20"/>
              </w:rPr>
            </w:pPr>
            <w:ins w:id="7106" w:author="Joo, Hye@ARB" w:date="2026-06-04T22:49:00Z">
              <w:r w:rsidRPr="00433CDE">
                <w:rPr>
                  <w:rFonts w:ascii="Arial" w:eastAsia="Times New Roman" w:hAnsi="Arial" w:cs="Arial"/>
                  <w:b/>
                  <w:sz w:val="20"/>
                  <w:szCs w:val="20"/>
                </w:rPr>
                <w:t>2018</w:t>
              </w:r>
            </w:ins>
          </w:p>
        </w:tc>
        <w:tc>
          <w:tcPr>
            <w:tcW w:w="1733" w:type="dxa"/>
            <w:tcBorders>
              <w:top w:val="single" w:sz="4" w:space="0" w:color="auto"/>
              <w:left w:val="single" w:sz="4" w:space="0" w:color="auto"/>
              <w:bottom w:val="single" w:sz="4" w:space="0" w:color="auto"/>
              <w:right w:val="single" w:sz="4" w:space="0" w:color="auto"/>
            </w:tcBorders>
            <w:hideMark/>
          </w:tcPr>
          <w:p w14:paraId="20AF51AE" w14:textId="77777777" w:rsidR="00433CDE" w:rsidRPr="00433CDE" w:rsidRDefault="00433CDE" w:rsidP="00433CDE">
            <w:pPr>
              <w:spacing w:after="0" w:line="240" w:lineRule="auto"/>
              <w:jc w:val="center"/>
              <w:rPr>
                <w:ins w:id="7107" w:author="Joo, Hye@ARB" w:date="2026-06-04T22:49:00Z"/>
                <w:rFonts w:ascii="Arial" w:eastAsia="Times New Roman" w:hAnsi="Arial" w:cs="Arial"/>
                <w:b/>
                <w:sz w:val="20"/>
              </w:rPr>
            </w:pPr>
            <w:ins w:id="7108" w:author="Joo, Hye@ARB" w:date="2026-06-04T22:49:00Z">
              <w:r w:rsidRPr="00433CDE">
                <w:rPr>
                  <w:rFonts w:ascii="Arial" w:eastAsia="Times New Roman" w:hAnsi="Arial" w:cs="Arial"/>
                  <w:b/>
                  <w:sz w:val="20"/>
                  <w:szCs w:val="20"/>
                </w:rPr>
                <w:t>2019</w:t>
              </w:r>
            </w:ins>
          </w:p>
        </w:tc>
        <w:tc>
          <w:tcPr>
            <w:tcW w:w="1732" w:type="dxa"/>
            <w:tcBorders>
              <w:top w:val="single" w:sz="4" w:space="0" w:color="auto"/>
              <w:left w:val="single" w:sz="4" w:space="0" w:color="auto"/>
              <w:bottom w:val="single" w:sz="4" w:space="0" w:color="auto"/>
              <w:right w:val="single" w:sz="4" w:space="0" w:color="auto"/>
            </w:tcBorders>
            <w:hideMark/>
          </w:tcPr>
          <w:p w14:paraId="00DD417A" w14:textId="77777777" w:rsidR="00433CDE" w:rsidRPr="00433CDE" w:rsidRDefault="00433CDE" w:rsidP="00433CDE">
            <w:pPr>
              <w:spacing w:after="0" w:line="240" w:lineRule="auto"/>
              <w:jc w:val="center"/>
              <w:rPr>
                <w:ins w:id="7109" w:author="Joo, Hye@ARB" w:date="2026-06-04T22:49:00Z"/>
                <w:rFonts w:ascii="Arial" w:eastAsia="Times New Roman" w:hAnsi="Arial" w:cs="Arial"/>
                <w:b/>
                <w:sz w:val="20"/>
              </w:rPr>
            </w:pPr>
            <w:ins w:id="7110" w:author="Joo, Hye@ARB" w:date="2026-06-04T22:49:00Z">
              <w:r w:rsidRPr="00433CDE">
                <w:rPr>
                  <w:rFonts w:ascii="Arial" w:eastAsia="Times New Roman" w:hAnsi="Arial" w:cs="Arial"/>
                  <w:b/>
                  <w:sz w:val="20"/>
                  <w:szCs w:val="20"/>
                </w:rPr>
                <w:t>2020</w:t>
              </w:r>
            </w:ins>
          </w:p>
        </w:tc>
        <w:tc>
          <w:tcPr>
            <w:tcW w:w="1733" w:type="dxa"/>
            <w:tcBorders>
              <w:top w:val="single" w:sz="4" w:space="0" w:color="auto"/>
              <w:left w:val="single" w:sz="4" w:space="0" w:color="auto"/>
              <w:bottom w:val="single" w:sz="4" w:space="0" w:color="auto"/>
              <w:right w:val="single" w:sz="4" w:space="0" w:color="auto"/>
            </w:tcBorders>
            <w:hideMark/>
          </w:tcPr>
          <w:p w14:paraId="4325A0D0" w14:textId="77777777" w:rsidR="00433CDE" w:rsidRPr="00433CDE" w:rsidRDefault="00433CDE" w:rsidP="00433CDE">
            <w:pPr>
              <w:spacing w:after="0" w:line="240" w:lineRule="auto"/>
              <w:jc w:val="center"/>
              <w:rPr>
                <w:ins w:id="7111" w:author="Joo, Hye@ARB" w:date="2026-06-04T22:49:00Z"/>
                <w:rFonts w:ascii="Arial" w:eastAsia="Times New Roman" w:hAnsi="Arial" w:cs="Arial"/>
                <w:b/>
                <w:sz w:val="20"/>
              </w:rPr>
            </w:pPr>
            <w:ins w:id="7112" w:author="Joo, Hye@ARB" w:date="2026-06-04T22:49:00Z">
              <w:r w:rsidRPr="00433CDE">
                <w:rPr>
                  <w:rFonts w:ascii="Arial" w:eastAsia="Times New Roman" w:hAnsi="Arial" w:cs="Arial"/>
                  <w:b/>
                  <w:sz w:val="20"/>
                  <w:szCs w:val="20"/>
                </w:rPr>
                <w:t>2021</w:t>
              </w:r>
            </w:ins>
          </w:p>
        </w:tc>
      </w:tr>
      <w:tr w:rsidR="00433CDE" w:rsidRPr="00433CDE" w14:paraId="206DBC27" w14:textId="77777777">
        <w:trPr>
          <w:ins w:id="7113" w:author="Joo, Hye@ARB" w:date="2026-06-04T22:49:00Z"/>
        </w:trPr>
        <w:tc>
          <w:tcPr>
            <w:tcW w:w="1732" w:type="dxa"/>
            <w:tcBorders>
              <w:top w:val="single" w:sz="4" w:space="0" w:color="auto"/>
              <w:left w:val="single" w:sz="4" w:space="0" w:color="auto"/>
              <w:bottom w:val="single" w:sz="4" w:space="0" w:color="auto"/>
              <w:right w:val="single" w:sz="4" w:space="0" w:color="auto"/>
            </w:tcBorders>
            <w:hideMark/>
          </w:tcPr>
          <w:p w14:paraId="63CA6ECF" w14:textId="77777777" w:rsidR="00433CDE" w:rsidRPr="00433CDE" w:rsidRDefault="00433CDE" w:rsidP="00433CDE">
            <w:pPr>
              <w:spacing w:after="0" w:line="240" w:lineRule="auto"/>
              <w:jc w:val="center"/>
              <w:rPr>
                <w:ins w:id="7114" w:author="Joo, Hye@ARB" w:date="2026-06-04T22:49:00Z"/>
                <w:rFonts w:ascii="Arial" w:eastAsia="Times New Roman" w:hAnsi="Arial" w:cs="Arial"/>
                <w:sz w:val="20"/>
              </w:rPr>
            </w:pPr>
            <w:ins w:id="7115" w:author="Joo, Hye@ARB" w:date="2026-06-04T22:49:00Z">
              <w:r w:rsidRPr="00433CDE">
                <w:rPr>
                  <w:rFonts w:ascii="Arial" w:eastAsia="Times New Roman" w:hAnsi="Arial" w:cs="Arial"/>
                  <w:sz w:val="20"/>
                  <w:szCs w:val="20"/>
                </w:rPr>
                <w:t>50%</w:t>
              </w:r>
            </w:ins>
          </w:p>
        </w:tc>
        <w:tc>
          <w:tcPr>
            <w:tcW w:w="1733" w:type="dxa"/>
            <w:tcBorders>
              <w:top w:val="single" w:sz="4" w:space="0" w:color="auto"/>
              <w:left w:val="single" w:sz="4" w:space="0" w:color="auto"/>
              <w:bottom w:val="single" w:sz="4" w:space="0" w:color="auto"/>
              <w:right w:val="single" w:sz="4" w:space="0" w:color="auto"/>
            </w:tcBorders>
            <w:hideMark/>
          </w:tcPr>
          <w:p w14:paraId="6809E97E" w14:textId="77777777" w:rsidR="00433CDE" w:rsidRPr="00433CDE" w:rsidRDefault="00433CDE" w:rsidP="00433CDE">
            <w:pPr>
              <w:spacing w:after="0" w:line="240" w:lineRule="auto"/>
              <w:jc w:val="center"/>
              <w:rPr>
                <w:ins w:id="7116" w:author="Joo, Hye@ARB" w:date="2026-06-04T22:49:00Z"/>
                <w:rFonts w:ascii="Arial" w:eastAsia="Times New Roman" w:hAnsi="Arial" w:cs="Arial"/>
                <w:sz w:val="20"/>
              </w:rPr>
            </w:pPr>
            <w:ins w:id="7117" w:author="Joo, Hye@ARB" w:date="2026-06-04T22:49:00Z">
              <w:r w:rsidRPr="00433CDE">
                <w:rPr>
                  <w:rFonts w:ascii="Arial" w:eastAsia="Times New Roman" w:hAnsi="Arial" w:cs="Arial"/>
                  <w:sz w:val="20"/>
                  <w:szCs w:val="20"/>
                </w:rPr>
                <w:t>50%</w:t>
              </w:r>
            </w:ins>
          </w:p>
        </w:tc>
        <w:tc>
          <w:tcPr>
            <w:tcW w:w="1732" w:type="dxa"/>
            <w:tcBorders>
              <w:top w:val="single" w:sz="4" w:space="0" w:color="auto"/>
              <w:left w:val="single" w:sz="4" w:space="0" w:color="auto"/>
              <w:bottom w:val="single" w:sz="4" w:space="0" w:color="auto"/>
              <w:right w:val="single" w:sz="4" w:space="0" w:color="auto"/>
            </w:tcBorders>
            <w:hideMark/>
          </w:tcPr>
          <w:p w14:paraId="5F4F6EFF" w14:textId="77777777" w:rsidR="00433CDE" w:rsidRPr="00433CDE" w:rsidRDefault="00433CDE" w:rsidP="00433CDE">
            <w:pPr>
              <w:spacing w:after="0" w:line="240" w:lineRule="auto"/>
              <w:jc w:val="center"/>
              <w:rPr>
                <w:ins w:id="7118" w:author="Joo, Hye@ARB" w:date="2026-06-04T22:49:00Z"/>
                <w:rFonts w:ascii="Arial" w:eastAsia="Times New Roman" w:hAnsi="Arial" w:cs="Arial"/>
                <w:sz w:val="20"/>
              </w:rPr>
            </w:pPr>
            <w:ins w:id="7119" w:author="Joo, Hye@ARB" w:date="2026-06-04T22:49:00Z">
              <w:r w:rsidRPr="00433CDE">
                <w:rPr>
                  <w:rFonts w:ascii="Arial" w:eastAsia="Times New Roman" w:hAnsi="Arial" w:cs="Arial"/>
                  <w:sz w:val="20"/>
                  <w:szCs w:val="20"/>
                </w:rPr>
                <w:t>40%</w:t>
              </w:r>
            </w:ins>
          </w:p>
        </w:tc>
        <w:tc>
          <w:tcPr>
            <w:tcW w:w="1733" w:type="dxa"/>
            <w:tcBorders>
              <w:top w:val="single" w:sz="4" w:space="0" w:color="auto"/>
              <w:left w:val="single" w:sz="4" w:space="0" w:color="auto"/>
              <w:bottom w:val="single" w:sz="4" w:space="0" w:color="auto"/>
              <w:right w:val="single" w:sz="4" w:space="0" w:color="auto"/>
            </w:tcBorders>
            <w:hideMark/>
          </w:tcPr>
          <w:p w14:paraId="05621FE1" w14:textId="77777777" w:rsidR="00433CDE" w:rsidRPr="00433CDE" w:rsidRDefault="00433CDE" w:rsidP="00433CDE">
            <w:pPr>
              <w:spacing w:after="0" w:line="240" w:lineRule="auto"/>
              <w:jc w:val="center"/>
              <w:rPr>
                <w:ins w:id="7120" w:author="Joo, Hye@ARB" w:date="2026-06-04T22:49:00Z"/>
                <w:rFonts w:ascii="Arial" w:eastAsia="Times New Roman" w:hAnsi="Arial" w:cs="Arial"/>
                <w:sz w:val="20"/>
              </w:rPr>
            </w:pPr>
            <w:ins w:id="7121" w:author="Joo, Hye@ARB" w:date="2026-06-04T22:49:00Z">
              <w:r w:rsidRPr="00433CDE">
                <w:rPr>
                  <w:rFonts w:ascii="Arial" w:eastAsia="Times New Roman" w:hAnsi="Arial" w:cs="Arial"/>
                  <w:sz w:val="20"/>
                  <w:szCs w:val="20"/>
                </w:rPr>
                <w:t>30%</w:t>
              </w:r>
            </w:ins>
          </w:p>
        </w:tc>
      </w:tr>
    </w:tbl>
    <w:p w14:paraId="2CD7ED99" w14:textId="77777777" w:rsidR="00433CDE" w:rsidRPr="00433CDE" w:rsidRDefault="00433CDE" w:rsidP="00433CDE">
      <w:pPr>
        <w:spacing w:line="278" w:lineRule="auto"/>
        <w:rPr>
          <w:ins w:id="7122" w:author="Joo, Hye@ARB" w:date="2026-06-04T22:49:00Z"/>
          <w:rFonts w:ascii="Arial" w:eastAsia="Aptos" w:hAnsi="Arial" w:cs="Arial"/>
          <w:color w:val="404040"/>
          <w:kern w:val="2"/>
          <w:sz w:val="24"/>
          <w:szCs w:val="24"/>
          <w14:ligatures w14:val="standardContextual"/>
        </w:rPr>
      </w:pPr>
      <w:ins w:id="7123" w:author="Joo, Hye@ARB" w:date="2026-06-04T22:49:00Z">
        <w:r w:rsidRPr="00433CDE">
          <w:rPr>
            <w:rFonts w:ascii="Arial" w:eastAsia="Aptos" w:hAnsi="Arial" w:cs="Arial"/>
            <w:color w:val="404040"/>
            <w:kern w:val="2"/>
            <w:sz w:val="24"/>
            <w:szCs w:val="24"/>
            <w14:ligatures w14:val="standardContextual"/>
          </w:rPr>
          <w:br/>
        </w:r>
      </w:ins>
    </w:p>
    <w:p w14:paraId="72C2E0B8" w14:textId="77777777" w:rsidR="00433CDE" w:rsidRPr="00433CDE" w:rsidRDefault="00433CDE" w:rsidP="00433CDE">
      <w:pPr>
        <w:spacing w:line="278" w:lineRule="auto"/>
        <w:ind w:left="1800"/>
        <w:rPr>
          <w:ins w:id="7124" w:author="Joo, Hye@ARB" w:date="2026-06-04T22:49:00Z"/>
          <w:rFonts w:ascii="Arial" w:eastAsia="Aptos" w:hAnsi="Arial" w:cs="Arial"/>
          <w:color w:val="404040"/>
          <w:kern w:val="2"/>
          <w:sz w:val="24"/>
          <w:szCs w:val="24"/>
          <w14:ligatures w14:val="standardContextual"/>
        </w:rPr>
      </w:pPr>
      <w:ins w:id="7125" w:author="Joo, Hye@ARB" w:date="2026-06-04T22:49:00Z">
        <w:r w:rsidRPr="00433CDE">
          <w:rPr>
            <w:rFonts w:ascii="Arial" w:eastAsia="Aptos" w:hAnsi="Arial" w:cs="Arial"/>
            <w:color w:val="404040"/>
            <w:kern w:val="2"/>
            <w:sz w:val="24"/>
            <w:szCs w:val="24"/>
            <w14:ligatures w14:val="standardContextual"/>
          </w:rPr>
          <w:t>Credits earned in any given model year under this subdivision 1962.2.</w:t>
        </w:r>
        <w:proofErr w:type="gramStart"/>
        <w:r w:rsidRPr="00433CDE">
          <w:rPr>
            <w:rFonts w:ascii="Arial" w:eastAsia="Aptos" w:hAnsi="Arial" w:cs="Arial"/>
            <w:color w:val="404040"/>
            <w:kern w:val="2"/>
            <w:sz w:val="24"/>
            <w:szCs w:val="24"/>
            <w14:ligatures w14:val="standardContextual"/>
          </w:rPr>
          <w:t>1(g)</w:t>
        </w:r>
        <w:proofErr w:type="gramEnd"/>
        <w:r w:rsidRPr="00433CDE">
          <w:rPr>
            <w:rFonts w:ascii="Arial" w:eastAsia="Aptos" w:hAnsi="Arial" w:cs="Arial"/>
            <w:color w:val="404040"/>
            <w:kern w:val="2"/>
            <w:sz w:val="24"/>
            <w:szCs w:val="24"/>
            <w14:ligatures w14:val="standardContextual"/>
          </w:rPr>
          <w:t xml:space="preserve">(6)(C) may only be used in the applicable model year and may not be used in any other model year. </w:t>
        </w:r>
      </w:ins>
    </w:p>
    <w:p w14:paraId="3933E064" w14:textId="77777777" w:rsidR="00433CDE" w:rsidRPr="00433CDE" w:rsidRDefault="00433CDE" w:rsidP="00433CDE">
      <w:pPr>
        <w:spacing w:line="278" w:lineRule="auto"/>
        <w:ind w:left="1800"/>
        <w:rPr>
          <w:ins w:id="7126" w:author="Joo, Hye@ARB" w:date="2026-06-04T22:49:00Z"/>
          <w:rFonts w:ascii="Arial" w:eastAsia="Aptos" w:hAnsi="Arial" w:cs="Arial"/>
          <w:color w:val="404040"/>
          <w:kern w:val="2"/>
          <w:sz w:val="24"/>
          <w:szCs w:val="24"/>
          <w14:ligatures w14:val="standardContextual"/>
        </w:rPr>
      </w:pPr>
      <w:ins w:id="7127" w:author="Joo, Hye@ARB" w:date="2026-06-04T22:49:00Z">
        <w:r w:rsidRPr="00433CDE">
          <w:rPr>
            <w:rFonts w:ascii="Arial" w:eastAsia="Aptos" w:hAnsi="Arial" w:cs="Arial"/>
            <w:color w:val="404040"/>
            <w:kern w:val="2"/>
            <w:sz w:val="24"/>
            <w:szCs w:val="24"/>
            <w14:ligatures w14:val="standardContextual"/>
          </w:rPr>
          <w:t>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used to calculate GHG-ZEV over compliance credits under this provision must also be removed from the manufacturer's GHG compliance </w:t>
        </w:r>
        <w:proofErr w:type="gramStart"/>
        <w:r w:rsidRPr="00433CDE">
          <w:rPr>
            <w:rFonts w:ascii="Arial" w:eastAsia="Aptos" w:hAnsi="Arial" w:cs="Arial"/>
            <w:color w:val="404040"/>
            <w:kern w:val="2"/>
            <w:sz w:val="24"/>
            <w:szCs w:val="24"/>
            <w14:ligatures w14:val="standardContextual"/>
          </w:rPr>
          <w:t>bank, and</w:t>
        </w:r>
        <w:proofErr w:type="gramEnd"/>
        <w:r w:rsidRPr="00433CDE">
          <w:rPr>
            <w:rFonts w:ascii="Arial" w:eastAsia="Aptos" w:hAnsi="Arial" w:cs="Arial"/>
            <w:color w:val="404040"/>
            <w:kern w:val="2"/>
            <w:sz w:val="24"/>
            <w:szCs w:val="24"/>
            <w14:ligatures w14:val="standardContextual"/>
          </w:rPr>
          <w:t xml:space="preserve"> cannot be banked for future compliance toward section 1961.3, or towards compliance with the National greenhouse gas program requirements as allowed by subdivision 1961.3(c).</w:t>
        </w:r>
      </w:ins>
    </w:p>
    <w:p w14:paraId="16342563" w14:textId="77777777" w:rsidR="00433CDE" w:rsidRPr="00433CDE" w:rsidRDefault="00433CDE" w:rsidP="00D63C32">
      <w:pPr>
        <w:numPr>
          <w:ilvl w:val="0"/>
          <w:numId w:val="84"/>
        </w:numPr>
        <w:spacing w:line="278" w:lineRule="auto"/>
        <w:contextualSpacing/>
        <w:rPr>
          <w:ins w:id="7128" w:author="Joo, Hye@ARB" w:date="2026-06-04T22:49:00Z"/>
          <w:rFonts w:ascii="Arial" w:eastAsia="Aptos" w:hAnsi="Arial" w:cs="Arial"/>
          <w:color w:val="404040"/>
          <w:kern w:val="2"/>
          <w:sz w:val="24"/>
          <w:szCs w:val="24"/>
          <w14:ligatures w14:val="standardContextual"/>
        </w:rPr>
      </w:pPr>
      <w:ins w:id="7129" w:author="Joo, Hye@ARB" w:date="2026-06-04T22:49:00Z">
        <w:r w:rsidRPr="00433CDE">
          <w:rPr>
            <w:rFonts w:ascii="Arial" w:eastAsia="Aptos" w:hAnsi="Arial" w:cs="Arial"/>
            <w:i/>
            <w:iCs/>
            <w:color w:val="404040"/>
            <w:kern w:val="2"/>
            <w:sz w:val="24"/>
            <w:szCs w:val="24"/>
            <w14:ligatures w14:val="standardContextual"/>
          </w:rPr>
          <w:t>Reporting Requirements</w:t>
        </w:r>
        <w:r w:rsidRPr="00433CDE">
          <w:rPr>
            <w:rFonts w:ascii="Arial" w:eastAsia="Aptos" w:hAnsi="Arial" w:cs="Arial"/>
            <w:color w:val="404040"/>
            <w:kern w:val="2"/>
            <w:sz w:val="24"/>
            <w:szCs w:val="24"/>
            <w14:ligatures w14:val="standardContextual"/>
          </w:rPr>
          <w:t>. Annually, manufacturers are required to submit calculations of credits for this subdivision 1962.2.1(g)(6)(C) for the model year, any remaining credits/debits from previous model years under section 1961.3 or under the National greenhouse gas program requirements as allowed by subdivision 1961.3(c), and projected credits/debits for future years through 2021 under section 1961.3 or under the National greenhouse gas program requirements as allowed by subdivision 1961.3(c) and this subdivision 1962.2.1(g)(6)(C). If a manufacturer, who has been granted the ability to generate credits under this subdivision 1962.2.1(g)(6)(C), fails to over comply by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in any one year, the manufacturer will be subject to the full ZEV requirements for the model year and future model years, and will not be able to earn credits for any other model year under this subdivision 1962.2.1(g)(6)(C).</w:t>
        </w:r>
        <w:r w:rsidRPr="00433CDE">
          <w:rPr>
            <w:rFonts w:ascii="Arial" w:eastAsia="Aptos" w:hAnsi="Arial" w:cs="Arial"/>
            <w:color w:val="404040"/>
            <w:kern w:val="2"/>
            <w:sz w:val="24"/>
            <w:szCs w:val="24"/>
            <w14:ligatures w14:val="standardContextual"/>
          </w:rPr>
          <w:br/>
        </w:r>
      </w:ins>
    </w:p>
    <w:p w14:paraId="698AFE42" w14:textId="77777777" w:rsidR="00433CDE" w:rsidRPr="00433CDE" w:rsidRDefault="00433CDE" w:rsidP="00D63C32">
      <w:pPr>
        <w:numPr>
          <w:ilvl w:val="0"/>
          <w:numId w:val="78"/>
        </w:numPr>
        <w:spacing w:line="278" w:lineRule="auto"/>
        <w:contextualSpacing/>
        <w:rPr>
          <w:ins w:id="7130" w:author="Joo, Hye@ARB" w:date="2026-06-04T22:49:00Z"/>
          <w:rFonts w:ascii="Arial" w:eastAsia="Aptos" w:hAnsi="Arial" w:cs="Arial"/>
          <w:i/>
          <w:iCs/>
          <w:color w:val="404040"/>
          <w:kern w:val="2"/>
          <w:sz w:val="24"/>
          <w:szCs w:val="24"/>
          <w14:ligatures w14:val="standardContextual"/>
        </w:rPr>
      </w:pPr>
      <w:ins w:id="7131" w:author="Joo, Hye@ARB" w:date="2026-06-04T22:49:00Z">
        <w:r w:rsidRPr="00433CDE">
          <w:rPr>
            <w:rFonts w:ascii="Arial" w:eastAsia="Aptos" w:hAnsi="Arial" w:cs="Arial"/>
            <w:i/>
            <w:iCs/>
            <w:color w:val="404040"/>
            <w:kern w:val="2"/>
            <w:sz w:val="24"/>
            <w:szCs w:val="24"/>
            <w14:ligatures w14:val="standardContextual"/>
          </w:rPr>
          <w:t>Requirement to Make Up a ZEV Deficit.</w:t>
        </w:r>
        <w:r w:rsidRPr="00433CDE">
          <w:rPr>
            <w:rFonts w:ascii="Arial" w:eastAsia="Aptos" w:hAnsi="Arial" w:cs="Arial"/>
            <w:i/>
            <w:iCs/>
            <w:color w:val="404040"/>
            <w:kern w:val="2"/>
            <w:sz w:val="24"/>
            <w:szCs w:val="24"/>
            <w14:ligatures w14:val="standardContextual"/>
          </w:rPr>
          <w:br/>
        </w:r>
      </w:ins>
    </w:p>
    <w:p w14:paraId="14492C21" w14:textId="77777777" w:rsidR="00433CDE" w:rsidRPr="00433CDE" w:rsidRDefault="00433CDE" w:rsidP="00D63C32">
      <w:pPr>
        <w:numPr>
          <w:ilvl w:val="0"/>
          <w:numId w:val="85"/>
        </w:numPr>
        <w:spacing w:line="278" w:lineRule="auto"/>
        <w:contextualSpacing/>
        <w:rPr>
          <w:ins w:id="7132" w:author="Joo, Hye@ARB" w:date="2026-06-04T22:49:00Z"/>
          <w:rFonts w:ascii="Arial" w:eastAsia="Aptos" w:hAnsi="Arial" w:cs="Arial"/>
          <w:color w:val="404040"/>
          <w:kern w:val="2"/>
          <w:sz w:val="24"/>
          <w:szCs w:val="24"/>
          <w14:ligatures w14:val="standardContextual"/>
        </w:rPr>
      </w:pPr>
      <w:ins w:id="7133" w:author="Joo, Hye@ARB" w:date="2026-06-04T22:49:00Z">
        <w:r w:rsidRPr="00433CDE">
          <w:rPr>
            <w:rFonts w:ascii="Arial" w:eastAsia="Aptos" w:hAnsi="Arial" w:cs="Arial"/>
            <w:i/>
            <w:iCs/>
            <w:color w:val="404040"/>
            <w:kern w:val="2"/>
            <w:sz w:val="24"/>
            <w:szCs w:val="24"/>
            <w14:ligatures w14:val="standardContextual"/>
          </w:rPr>
          <w:t>General</w:t>
        </w:r>
        <w:r w:rsidRPr="00433CDE">
          <w:rPr>
            <w:rFonts w:ascii="Arial" w:eastAsia="Aptos" w:hAnsi="Arial" w:cs="Arial"/>
            <w:color w:val="404040"/>
            <w:kern w:val="2"/>
            <w:sz w:val="24"/>
            <w:szCs w:val="24"/>
            <w14:ligatures w14:val="standardContextual"/>
          </w:rPr>
          <w:t xml:space="preserve">. A manufacturer that produces and delivers for sale in California fewer ZEVs than required in a given model year shall make up the deficit by the next model year by submitting to the Executive Officer a commensurate amount of ZEV credits. The amount of ZEV credits </w:t>
        </w:r>
        <w:r w:rsidRPr="00433CDE">
          <w:rPr>
            <w:rFonts w:ascii="Arial" w:eastAsia="Aptos" w:hAnsi="Arial" w:cs="Arial"/>
            <w:color w:val="404040"/>
            <w:kern w:val="2"/>
            <w:sz w:val="24"/>
            <w:szCs w:val="24"/>
            <w14:ligatures w14:val="standardContextual"/>
          </w:rPr>
          <w:lastRenderedPageBreak/>
          <w:t>required to be submitted shall be calculated by [</w:t>
        </w:r>
        <w:proofErr w:type="spellStart"/>
        <w:r w:rsidRPr="00433CDE">
          <w:rPr>
            <w:rFonts w:ascii="Arial" w:eastAsia="Aptos" w:hAnsi="Arial" w:cs="Arial"/>
            <w:color w:val="404040"/>
            <w:kern w:val="2"/>
            <w:sz w:val="24"/>
            <w:szCs w:val="24"/>
            <w14:ligatures w14:val="standardContextual"/>
          </w:rPr>
          <w:t>i</w:t>
        </w:r>
        <w:proofErr w:type="spellEnd"/>
        <w:r w:rsidRPr="00433CDE">
          <w:rPr>
            <w:rFonts w:ascii="Arial" w:eastAsia="Aptos" w:hAnsi="Arial" w:cs="Arial"/>
            <w:color w:val="404040"/>
            <w:kern w:val="2"/>
            <w:sz w:val="24"/>
            <w:szCs w:val="24"/>
            <w14:ligatures w14:val="standardContextual"/>
          </w:rPr>
          <w:t>] adding the number of credits from ZEVs produced and delivered for sale in California by the manufacturer for the model year to the number of credits from TZEVs produced and delivered for sale in California by the manufacturer for the model year (for a LVM, not to exceed that permitted under subdivision 1962.2.1(b)(2)), and [ii] subtracting that total from the number of credits required to be produced and delivered for sale in California by the manufacturer for the model year. BEVx, TZEV, NEV, or converted AT PZEV and PZEV credits are not allowed to be used to fulfill a manufacturer's ZEV deficit; only credits from ZEVs may be used to fulfill a manufacturer's ZEV deficit.</w:t>
        </w:r>
        <w:r w:rsidRPr="00433CDE">
          <w:rPr>
            <w:rFonts w:ascii="Arial" w:eastAsia="Aptos" w:hAnsi="Arial" w:cs="Arial"/>
            <w:color w:val="404040"/>
            <w:kern w:val="2"/>
            <w:sz w:val="24"/>
            <w:szCs w:val="24"/>
            <w14:ligatures w14:val="standardContextual"/>
          </w:rPr>
          <w:br/>
        </w:r>
      </w:ins>
    </w:p>
    <w:p w14:paraId="562EB505" w14:textId="77777777" w:rsidR="00433CDE" w:rsidRPr="00433CDE" w:rsidRDefault="00433CDE" w:rsidP="00D63C32">
      <w:pPr>
        <w:numPr>
          <w:ilvl w:val="0"/>
          <w:numId w:val="78"/>
        </w:numPr>
        <w:spacing w:line="278" w:lineRule="auto"/>
        <w:contextualSpacing/>
        <w:rPr>
          <w:ins w:id="7134" w:author="Joo, Hye@ARB" w:date="2026-06-04T22:49:00Z"/>
          <w:rFonts w:ascii="Arial" w:eastAsia="Aptos" w:hAnsi="Arial" w:cs="Arial"/>
          <w:color w:val="404040"/>
          <w:kern w:val="2"/>
          <w:sz w:val="24"/>
          <w:szCs w:val="24"/>
          <w14:ligatures w14:val="standardContextual"/>
        </w:rPr>
      </w:pPr>
      <w:ins w:id="7135" w:author="Joo, Hye@ARB" w:date="2026-06-04T22:49:00Z">
        <w:r w:rsidRPr="00433CDE">
          <w:rPr>
            <w:rFonts w:ascii="Arial" w:eastAsia="Aptos" w:hAnsi="Arial" w:cs="Arial"/>
            <w:i/>
            <w:iCs/>
            <w:color w:val="404040"/>
            <w:kern w:val="2"/>
            <w:sz w:val="24"/>
            <w:szCs w:val="24"/>
            <w14:ligatures w14:val="standardContextual"/>
          </w:rPr>
          <w:t>Penalty for Failure to Meet ZEV Requirements</w:t>
        </w:r>
        <w:r w:rsidRPr="00433CDE">
          <w:rPr>
            <w:rFonts w:ascii="Arial" w:eastAsia="Aptos" w:hAnsi="Arial" w:cs="Arial"/>
            <w:color w:val="404040"/>
            <w:kern w:val="2"/>
            <w:sz w:val="24"/>
            <w:szCs w:val="24"/>
            <w14:ligatures w14:val="standardContextual"/>
          </w:rPr>
          <w:t>. Any manufacturer that fails to produce and deliver for sale in California the required number of ZEVs and submit an appropriate amount of credits and does not make up ZEV deficits within the specified time allowed by subdivision 1962.2.1(g)(7)(A)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 is not balanced by the end of the specified time allowed by subdivision 1962.2.1(g)(7)(A). For the purposes of Health and Safety Code section 43211, the number of vehicles not meeting the state board's standards shall be equal to the manufacturer's credit deficit, rounded to the nearest 1/100th, calculated according to the following equation, provided that the percentage of a manufacturer's ZEV requirement for a given model year that may be satisfied with TZEVs or credit from such vehicles may not exceed the percentages permitted under subdivision 1962.2.1(b)(2):</w:t>
        </w:r>
      </w:ins>
    </w:p>
    <w:p w14:paraId="58E36226" w14:textId="77777777" w:rsidR="00433CDE" w:rsidRPr="00433CDE" w:rsidRDefault="00433CDE" w:rsidP="00433CDE">
      <w:pPr>
        <w:spacing w:line="278" w:lineRule="auto"/>
        <w:ind w:left="1080"/>
        <w:rPr>
          <w:ins w:id="7136" w:author="Joo, Hye@ARB" w:date="2026-06-04T22:49:00Z"/>
          <w:rFonts w:ascii="Arial" w:eastAsia="Aptos" w:hAnsi="Arial" w:cs="Arial"/>
          <w:color w:val="404040"/>
          <w:kern w:val="2"/>
          <w:sz w:val="24"/>
          <w:szCs w:val="24"/>
          <w14:ligatures w14:val="standardContextual"/>
        </w:rPr>
      </w:pPr>
      <w:ins w:id="7137" w:author="Joo, Hye@ARB" w:date="2026-06-04T22:49:00Z">
        <w:r w:rsidRPr="00433CDE">
          <w:rPr>
            <w:rFonts w:ascii="Arial" w:eastAsia="Aptos" w:hAnsi="Arial" w:cs="Arial"/>
            <w:color w:val="404040"/>
            <w:kern w:val="2"/>
            <w:sz w:val="24"/>
            <w:szCs w:val="24"/>
            <w14:ligatures w14:val="standardContextual"/>
          </w:rPr>
          <w:t>(No. of ZEV credits required to be generated for the model year) - (</w:t>
        </w:r>
        <w:proofErr w:type="gramStart"/>
        <w:r w:rsidRPr="00433CDE">
          <w:rPr>
            <w:rFonts w:ascii="Arial" w:eastAsia="Aptos" w:hAnsi="Arial" w:cs="Arial"/>
            <w:color w:val="404040"/>
            <w:kern w:val="2"/>
            <w:sz w:val="24"/>
            <w:szCs w:val="24"/>
            <w14:ligatures w14:val="standardContextual"/>
          </w:rPr>
          <w:t>Amount</w:t>
        </w:r>
        <w:proofErr w:type="gramEnd"/>
        <w:r w:rsidRPr="00433CDE">
          <w:rPr>
            <w:rFonts w:ascii="Arial" w:eastAsia="Aptos" w:hAnsi="Arial" w:cs="Arial"/>
            <w:color w:val="404040"/>
            <w:kern w:val="2"/>
            <w:sz w:val="24"/>
            <w:szCs w:val="24"/>
            <w14:ligatures w14:val="standardContextual"/>
          </w:rPr>
          <w:t xml:space="preserve"> of credits submitted for compliance for the model year)</w:t>
        </w:r>
      </w:ins>
    </w:p>
    <w:p w14:paraId="263923C6" w14:textId="77777777" w:rsidR="00433CDE" w:rsidRPr="00433CDE" w:rsidRDefault="00433CDE" w:rsidP="00D63C32">
      <w:pPr>
        <w:numPr>
          <w:ilvl w:val="0"/>
          <w:numId w:val="62"/>
        </w:numPr>
        <w:spacing w:line="278" w:lineRule="auto"/>
        <w:contextualSpacing/>
        <w:rPr>
          <w:ins w:id="7138" w:author="Joo, Hye@ARB" w:date="2026-06-04T22:49:00Z"/>
          <w:rFonts w:ascii="Arial" w:eastAsia="Aptos" w:hAnsi="Arial" w:cs="Arial"/>
          <w:i/>
          <w:iCs/>
          <w:color w:val="404040"/>
          <w:kern w:val="2"/>
          <w:sz w:val="24"/>
          <w:szCs w:val="24"/>
          <w14:ligatures w14:val="standardContextual"/>
        </w:rPr>
      </w:pPr>
      <w:ins w:id="7139" w:author="Joo, Hye@ARB" w:date="2026-06-04T22:49:00Z">
        <w:r w:rsidRPr="00433CDE">
          <w:rPr>
            <w:rFonts w:ascii="Arial" w:eastAsia="Aptos" w:hAnsi="Arial" w:cs="Arial"/>
            <w:i/>
            <w:iCs/>
            <w:color w:val="404040"/>
            <w:kern w:val="2"/>
            <w:sz w:val="24"/>
            <w:szCs w:val="24"/>
            <w14:ligatures w14:val="standardContextual"/>
          </w:rPr>
          <w:t>Test Procedures.</w:t>
        </w:r>
        <w:r w:rsidRPr="00433CDE">
          <w:rPr>
            <w:rFonts w:ascii="Arial" w:eastAsia="Aptos" w:hAnsi="Arial" w:cs="Arial"/>
            <w:i/>
            <w:iCs/>
            <w:color w:val="404040"/>
            <w:kern w:val="2"/>
            <w:sz w:val="24"/>
            <w:szCs w:val="24"/>
            <w14:ligatures w14:val="standardContextual"/>
          </w:rPr>
          <w:br/>
        </w:r>
      </w:ins>
    </w:p>
    <w:p w14:paraId="791E1FD8" w14:textId="77777777" w:rsidR="00433CDE" w:rsidRPr="00433CDE" w:rsidRDefault="00433CDE" w:rsidP="00D63C32">
      <w:pPr>
        <w:numPr>
          <w:ilvl w:val="0"/>
          <w:numId w:val="86"/>
        </w:numPr>
        <w:spacing w:line="278" w:lineRule="auto"/>
        <w:contextualSpacing/>
        <w:rPr>
          <w:ins w:id="7140" w:author="Joo, Hye@ARB" w:date="2026-06-04T22:49:00Z"/>
          <w:rFonts w:ascii="Arial" w:eastAsia="Aptos" w:hAnsi="Arial" w:cs="Arial"/>
          <w:color w:val="404040"/>
          <w:kern w:val="2"/>
          <w:sz w:val="24"/>
          <w:szCs w:val="24"/>
          <w14:ligatures w14:val="standardContextual"/>
        </w:rPr>
      </w:pPr>
      <w:ins w:id="7141" w:author="Joo, Hye@ARB" w:date="2026-06-04T22:49:00Z">
        <w:r w:rsidRPr="00433CDE">
          <w:rPr>
            <w:rFonts w:ascii="Arial" w:eastAsia="Aptos" w:hAnsi="Arial" w:cs="Arial"/>
            <w:i/>
            <w:iCs/>
            <w:color w:val="404040"/>
            <w:kern w:val="2"/>
            <w:sz w:val="24"/>
            <w:szCs w:val="24"/>
            <w14:ligatures w14:val="standardContextual"/>
          </w:rPr>
          <w:t>Determining Compliance</w:t>
        </w:r>
        <w:r w:rsidRPr="00433CDE">
          <w:rPr>
            <w:rFonts w:ascii="Arial" w:eastAsia="Aptos" w:hAnsi="Arial" w:cs="Arial"/>
            <w:color w:val="404040"/>
            <w:kern w:val="2"/>
            <w:sz w:val="24"/>
            <w:szCs w:val="24"/>
            <w14:ligatures w14:val="standardContextual"/>
          </w:rPr>
          <w:t>. The certification requirements and test procedures for determining compliance with this section 1962.2.1 are set forth in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w:t>
        </w:r>
        <w:r w:rsidRPr="00433CDE">
          <w:rPr>
            <w:rFonts w:ascii="Arial" w:eastAsia="Aptos" w:hAnsi="Arial" w:cs="Arial"/>
            <w:color w:val="404040"/>
            <w:kern w:val="2"/>
            <w:sz w:val="24"/>
            <w:szCs w:val="24"/>
            <w14:ligatures w14:val="standardContextual"/>
          </w:rPr>
          <w:br/>
          <w:t xml:space="preserve"> </w:t>
        </w:r>
      </w:ins>
    </w:p>
    <w:p w14:paraId="13B89529" w14:textId="77777777" w:rsidR="00433CDE" w:rsidRPr="00433CDE" w:rsidRDefault="00433CDE" w:rsidP="00D63C32">
      <w:pPr>
        <w:numPr>
          <w:ilvl w:val="0"/>
          <w:numId w:val="86"/>
        </w:numPr>
        <w:spacing w:line="278" w:lineRule="auto"/>
        <w:contextualSpacing/>
        <w:rPr>
          <w:ins w:id="7142" w:author="Joo, Hye@ARB" w:date="2026-06-04T22:49:00Z"/>
          <w:rFonts w:ascii="Arial" w:eastAsia="Aptos" w:hAnsi="Arial" w:cs="Arial"/>
          <w:color w:val="404040"/>
          <w:kern w:val="2"/>
          <w:sz w:val="24"/>
          <w:szCs w:val="24"/>
          <w14:ligatures w14:val="standardContextual"/>
        </w:rPr>
      </w:pPr>
      <w:ins w:id="7143" w:author="Joo, Hye@ARB" w:date="2026-06-04T22:49:00Z">
        <w:r w:rsidRPr="00433CDE">
          <w:rPr>
            <w:rFonts w:ascii="Arial" w:eastAsia="Aptos" w:hAnsi="Arial" w:cs="Arial"/>
            <w:i/>
            <w:iCs/>
            <w:color w:val="404040"/>
            <w:kern w:val="2"/>
            <w:sz w:val="24"/>
            <w:szCs w:val="24"/>
            <w14:ligatures w14:val="standardContextual"/>
          </w:rPr>
          <w:lastRenderedPageBreak/>
          <w:t>NEV Compliance</w:t>
        </w:r>
        <w:r w:rsidRPr="00433CDE">
          <w:rPr>
            <w:rFonts w:ascii="Arial" w:eastAsia="Aptos" w:hAnsi="Arial" w:cs="Arial"/>
            <w:color w:val="404040"/>
            <w:kern w:val="2"/>
            <w:sz w:val="24"/>
            <w:szCs w:val="24"/>
            <w14:ligatures w14:val="standardContextual"/>
          </w:rPr>
          <w:t>.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r w:rsidRPr="00433CDE">
          <w:rPr>
            <w:rFonts w:ascii="Arial" w:eastAsia="Aptos" w:hAnsi="Arial" w:cs="Arial"/>
            <w:color w:val="404040"/>
            <w:kern w:val="2"/>
            <w:sz w:val="24"/>
            <w:szCs w:val="24"/>
            <w14:ligatures w14:val="standardContextual"/>
          </w:rPr>
          <w:br/>
        </w:r>
      </w:ins>
    </w:p>
    <w:p w14:paraId="2B3F0AC1" w14:textId="77777777" w:rsidR="00433CDE" w:rsidRPr="00433CDE" w:rsidRDefault="00433CDE" w:rsidP="00D63C32">
      <w:pPr>
        <w:numPr>
          <w:ilvl w:val="0"/>
          <w:numId w:val="62"/>
        </w:numPr>
        <w:spacing w:line="278" w:lineRule="auto"/>
        <w:contextualSpacing/>
        <w:rPr>
          <w:ins w:id="7144" w:author="Joo, Hye@ARB" w:date="2026-06-04T22:49:00Z"/>
          <w:rFonts w:ascii="Arial" w:eastAsia="Aptos" w:hAnsi="Arial" w:cs="Arial"/>
          <w:color w:val="404040"/>
          <w:kern w:val="2"/>
          <w:sz w:val="24"/>
          <w:szCs w:val="24"/>
          <w14:ligatures w14:val="standardContextual"/>
        </w:rPr>
      </w:pPr>
      <w:ins w:id="7145" w:author="Joo, Hye@ARB" w:date="2026-06-04T22:49:00Z">
        <w:r w:rsidRPr="00433CDE">
          <w:rPr>
            <w:rFonts w:ascii="Arial" w:eastAsia="Aptos" w:hAnsi="Arial" w:cs="Arial"/>
            <w:i/>
            <w:iCs/>
            <w:color w:val="404040"/>
            <w:kern w:val="2"/>
            <w:sz w:val="24"/>
            <w:szCs w:val="24"/>
            <w14:ligatures w14:val="standardContextual"/>
          </w:rPr>
          <w:t>ZEV-Specific Definitions</w:t>
        </w:r>
        <w:r w:rsidRPr="00433CDE">
          <w:rPr>
            <w:rFonts w:ascii="Arial" w:eastAsia="Aptos" w:hAnsi="Arial" w:cs="Arial"/>
            <w:color w:val="404040"/>
            <w:kern w:val="2"/>
            <w:sz w:val="24"/>
            <w:szCs w:val="24"/>
            <w14:ligatures w14:val="standardContextual"/>
          </w:rPr>
          <w:t>. The following definitions apply to this section 1962.2.1.</w:t>
        </w:r>
        <w:r w:rsidRPr="00433CDE">
          <w:rPr>
            <w:rFonts w:ascii="Arial" w:eastAsia="Aptos" w:hAnsi="Arial" w:cs="Arial"/>
            <w:color w:val="404040"/>
            <w:kern w:val="2"/>
            <w:sz w:val="24"/>
            <w:szCs w:val="24"/>
            <w14:ligatures w14:val="standardContextual"/>
          </w:rPr>
          <w:br/>
        </w:r>
      </w:ins>
    </w:p>
    <w:p w14:paraId="2C8C652E" w14:textId="77777777" w:rsidR="00433CDE" w:rsidRPr="00433CDE" w:rsidRDefault="00433CDE" w:rsidP="00D63C32">
      <w:pPr>
        <w:numPr>
          <w:ilvl w:val="0"/>
          <w:numId w:val="87"/>
        </w:numPr>
        <w:spacing w:line="278" w:lineRule="auto"/>
        <w:contextualSpacing/>
        <w:rPr>
          <w:ins w:id="7146" w:author="Joo, Hye@ARB" w:date="2026-06-04T22:49:00Z"/>
          <w:rFonts w:ascii="Arial" w:eastAsia="Aptos" w:hAnsi="Arial" w:cs="Arial"/>
          <w:color w:val="404040"/>
          <w:kern w:val="2"/>
          <w:sz w:val="24"/>
          <w:szCs w:val="24"/>
          <w14:ligatures w14:val="standardContextual"/>
        </w:rPr>
      </w:pPr>
      <w:ins w:id="7147" w:author="Joo, Hye@ARB" w:date="2026-06-04T22:49:00Z">
        <w:r w:rsidRPr="00433CDE">
          <w:rPr>
            <w:rFonts w:ascii="Arial" w:eastAsia="Aptos" w:hAnsi="Arial" w:cs="Arial"/>
            <w:color w:val="404040"/>
            <w:kern w:val="2"/>
            <w:sz w:val="24"/>
            <w:szCs w:val="24"/>
            <w14:ligatures w14:val="standardContextual"/>
          </w:rPr>
          <w:t xml:space="preserve">"Auxiliary power unit" or "APU" means any device that provides electrical or mechanical energy, meeting the requirements of subdivision 1962.2.1(c)(2), to a BEVx, after the </w:t>
        </w:r>
        <w:proofErr w:type="gramStart"/>
        <w:r w:rsidRPr="00433CDE">
          <w:rPr>
            <w:rFonts w:ascii="Arial" w:eastAsia="Aptos" w:hAnsi="Arial" w:cs="Arial"/>
            <w:color w:val="404040"/>
            <w:kern w:val="2"/>
            <w:sz w:val="24"/>
            <w:szCs w:val="24"/>
            <w14:ligatures w14:val="standardContextual"/>
          </w:rPr>
          <w:t>zero emission</w:t>
        </w:r>
        <w:proofErr w:type="gramEnd"/>
        <w:r w:rsidRPr="00433CDE">
          <w:rPr>
            <w:rFonts w:ascii="Arial" w:eastAsia="Aptos" w:hAnsi="Arial" w:cs="Arial"/>
            <w:color w:val="404040"/>
            <w:kern w:val="2"/>
            <w:sz w:val="24"/>
            <w:szCs w:val="24"/>
            <w14:ligatures w14:val="standardContextual"/>
          </w:rPr>
          <w:t xml:space="preserve"> range has been fully depleted. A fuel fired heater does not qualify under this definition for an APU. </w:t>
        </w:r>
        <w:r w:rsidRPr="00433CDE">
          <w:rPr>
            <w:rFonts w:ascii="Arial" w:eastAsia="Aptos" w:hAnsi="Arial" w:cs="Arial"/>
            <w:color w:val="404040"/>
            <w:kern w:val="2"/>
            <w:sz w:val="24"/>
            <w:szCs w:val="24"/>
            <w14:ligatures w14:val="standardContextual"/>
          </w:rPr>
          <w:br/>
        </w:r>
      </w:ins>
    </w:p>
    <w:p w14:paraId="2112721A" w14:textId="77777777" w:rsidR="00433CDE" w:rsidRPr="00433CDE" w:rsidRDefault="00433CDE" w:rsidP="00D63C32">
      <w:pPr>
        <w:numPr>
          <w:ilvl w:val="0"/>
          <w:numId w:val="87"/>
        </w:numPr>
        <w:spacing w:line="278" w:lineRule="auto"/>
        <w:contextualSpacing/>
        <w:rPr>
          <w:ins w:id="7148" w:author="Joo, Hye@ARB" w:date="2026-06-04T22:49:00Z"/>
          <w:rFonts w:ascii="Arial" w:eastAsia="Aptos" w:hAnsi="Arial" w:cs="Arial"/>
          <w:color w:val="404040"/>
          <w:kern w:val="2"/>
          <w:sz w:val="24"/>
          <w:szCs w:val="24"/>
          <w14:ligatures w14:val="standardContextual"/>
        </w:rPr>
      </w:pPr>
      <w:ins w:id="7149" w:author="Joo, Hye@ARB" w:date="2026-06-04T22:49:00Z">
        <w:r w:rsidRPr="00433CDE">
          <w:rPr>
            <w:rFonts w:ascii="Arial" w:eastAsia="Aptos" w:hAnsi="Arial" w:cs="Arial"/>
            <w:color w:val="404040"/>
            <w:kern w:val="2"/>
            <w:sz w:val="24"/>
            <w:szCs w:val="24"/>
            <w14:ligatures w14:val="standardContextual"/>
          </w:rPr>
          <w:t>"Charge depletion range actual" or "</w:t>
        </w:r>
        <w:proofErr w:type="spellStart"/>
        <w:r w:rsidRPr="00433CDE">
          <w:rPr>
            <w:rFonts w:ascii="Arial" w:eastAsia="Aptos" w:hAnsi="Arial" w:cs="Arial"/>
            <w:color w:val="404040"/>
            <w:kern w:val="2"/>
            <w:sz w:val="24"/>
            <w:szCs w:val="24"/>
            <w14:ligatures w14:val="standardContextual"/>
          </w:rPr>
          <w:t>Rcda</w:t>
        </w:r>
        <w:proofErr w:type="spellEnd"/>
        <w:r w:rsidRPr="00433CDE">
          <w:rPr>
            <w:rFonts w:ascii="Arial" w:eastAsia="Aptos" w:hAnsi="Arial" w:cs="Arial"/>
            <w:color w:val="404040"/>
            <w:kern w:val="2"/>
            <w:sz w:val="24"/>
            <w:szCs w:val="24"/>
            <w14:ligatures w14:val="standardContextual"/>
          </w:rPr>
          <w:t xml:space="preserve">" means the distance achieved by a hybrid electric vehicle on the urban driving cycle at the point when the zero-emission energy storage device is depleted of off vehicle charge and regenerative </w:t>
        </w:r>
        <w:proofErr w:type="gramStart"/>
        <w:r w:rsidRPr="00433CDE">
          <w:rPr>
            <w:rFonts w:ascii="Arial" w:eastAsia="Aptos" w:hAnsi="Arial" w:cs="Arial"/>
            <w:color w:val="404040"/>
            <w:kern w:val="2"/>
            <w:sz w:val="24"/>
            <w:szCs w:val="24"/>
            <w14:ligatures w14:val="standardContextual"/>
          </w:rPr>
          <w:t>braking</w:t>
        </w:r>
        <w:proofErr w:type="gramEnd"/>
        <w:r w:rsidRPr="00433CDE">
          <w:rPr>
            <w:rFonts w:ascii="Arial" w:eastAsia="Aptos" w:hAnsi="Arial" w:cs="Arial"/>
            <w:color w:val="404040"/>
            <w:kern w:val="2"/>
            <w:sz w:val="24"/>
            <w:szCs w:val="24"/>
            <w14:ligatures w14:val="standardContextual"/>
          </w:rPr>
          <w:t xml:space="preserve"> derived energy. </w:t>
        </w:r>
        <w:r w:rsidRPr="00433CDE">
          <w:rPr>
            <w:rFonts w:ascii="Arial" w:eastAsia="Aptos" w:hAnsi="Arial" w:cs="Arial"/>
            <w:color w:val="404040"/>
            <w:kern w:val="2"/>
            <w:sz w:val="24"/>
            <w:szCs w:val="24"/>
            <w14:ligatures w14:val="standardContextual"/>
          </w:rPr>
          <w:br/>
        </w:r>
      </w:ins>
    </w:p>
    <w:p w14:paraId="5BB0017F" w14:textId="77777777" w:rsidR="00433CDE" w:rsidRPr="00433CDE" w:rsidRDefault="00433CDE" w:rsidP="00D63C32">
      <w:pPr>
        <w:numPr>
          <w:ilvl w:val="0"/>
          <w:numId w:val="87"/>
        </w:numPr>
        <w:spacing w:line="278" w:lineRule="auto"/>
        <w:contextualSpacing/>
        <w:rPr>
          <w:ins w:id="7150" w:author="Joo, Hye@ARB" w:date="2026-06-04T22:49:00Z"/>
          <w:rFonts w:ascii="Arial" w:eastAsia="Aptos" w:hAnsi="Arial" w:cs="Arial"/>
          <w:color w:val="404040"/>
          <w:kern w:val="2"/>
          <w:sz w:val="24"/>
          <w:szCs w:val="24"/>
          <w14:ligatures w14:val="standardContextual"/>
        </w:rPr>
      </w:pPr>
      <w:ins w:id="7151" w:author="Joo, Hye@ARB" w:date="2026-06-04T22:49:00Z">
        <w:r w:rsidRPr="00433CDE">
          <w:rPr>
            <w:rFonts w:ascii="Arial" w:eastAsia="Aptos" w:hAnsi="Arial" w:cs="Arial"/>
            <w:color w:val="404040"/>
            <w:kern w:val="2"/>
            <w:sz w:val="24"/>
            <w:szCs w:val="24"/>
            <w14:ligatures w14:val="standardContextual"/>
          </w:rPr>
          <w:t>"Conventional rounding method" means to increase the last digit to be retained when the following digit is five or greater. Retain the last digit as is when the following digit is four or less.</w:t>
        </w:r>
        <w:r w:rsidRPr="00433CDE">
          <w:rPr>
            <w:rFonts w:ascii="Arial" w:eastAsia="Aptos" w:hAnsi="Arial" w:cs="Arial"/>
            <w:color w:val="404040"/>
            <w:kern w:val="2"/>
            <w:sz w:val="24"/>
            <w:szCs w:val="24"/>
            <w14:ligatures w14:val="standardContextual"/>
          </w:rPr>
          <w:br/>
        </w:r>
      </w:ins>
    </w:p>
    <w:p w14:paraId="0A364BDE" w14:textId="77777777" w:rsidR="00433CDE" w:rsidRPr="00433CDE" w:rsidRDefault="00433CDE" w:rsidP="00D63C32">
      <w:pPr>
        <w:numPr>
          <w:ilvl w:val="0"/>
          <w:numId w:val="87"/>
        </w:numPr>
        <w:spacing w:line="278" w:lineRule="auto"/>
        <w:contextualSpacing/>
        <w:rPr>
          <w:ins w:id="7152" w:author="Joo, Hye@ARB" w:date="2026-06-04T22:49:00Z"/>
          <w:rFonts w:ascii="Arial" w:eastAsia="Aptos" w:hAnsi="Arial" w:cs="Arial"/>
          <w:color w:val="404040"/>
          <w:kern w:val="2"/>
          <w:sz w:val="24"/>
          <w:szCs w:val="24"/>
          <w14:ligatures w14:val="standardContextual"/>
        </w:rPr>
      </w:pPr>
      <w:ins w:id="7153" w:author="Joo, Hye@ARB" w:date="2026-06-04T22:49:00Z">
        <w:r w:rsidRPr="00433CDE">
          <w:rPr>
            <w:rFonts w:ascii="Arial" w:eastAsia="Aptos" w:hAnsi="Arial" w:cs="Arial"/>
            <w:color w:val="404040"/>
            <w:kern w:val="2"/>
            <w:sz w:val="24"/>
            <w:szCs w:val="24"/>
            <w14:ligatures w14:val="standardContextual"/>
          </w:rPr>
          <w:t>"Discounted PZEV and AT PZEV credits" means credits earned under section 1962 and 1962.1 by delivery for sale of PZEVs and AT PZEVs, discounted according to subdivision 1962.1(g)(2)(F).</w:t>
        </w:r>
        <w:r w:rsidRPr="00433CDE">
          <w:rPr>
            <w:rFonts w:ascii="Arial" w:eastAsia="Aptos" w:hAnsi="Arial" w:cs="Arial"/>
            <w:color w:val="404040"/>
            <w:kern w:val="2"/>
            <w:sz w:val="24"/>
            <w:szCs w:val="24"/>
            <w14:ligatures w14:val="standardContextual"/>
          </w:rPr>
          <w:br/>
        </w:r>
      </w:ins>
    </w:p>
    <w:p w14:paraId="6009383F" w14:textId="77777777" w:rsidR="00433CDE" w:rsidRPr="00433CDE" w:rsidRDefault="00433CDE" w:rsidP="00D63C32">
      <w:pPr>
        <w:numPr>
          <w:ilvl w:val="0"/>
          <w:numId w:val="87"/>
        </w:numPr>
        <w:spacing w:line="278" w:lineRule="auto"/>
        <w:contextualSpacing/>
        <w:rPr>
          <w:ins w:id="7154" w:author="Joo, Hye@ARB" w:date="2026-06-04T22:49:00Z"/>
          <w:rFonts w:ascii="Arial" w:eastAsia="Aptos" w:hAnsi="Arial" w:cs="Arial"/>
          <w:color w:val="404040"/>
          <w:kern w:val="2"/>
          <w:sz w:val="24"/>
          <w:szCs w:val="24"/>
          <w14:ligatures w14:val="standardContextual"/>
        </w:rPr>
      </w:pPr>
      <w:ins w:id="7155" w:author="Joo, Hye@ARB" w:date="2026-06-04T22:49:00Z">
        <w:r w:rsidRPr="00433CDE">
          <w:rPr>
            <w:rFonts w:ascii="Arial" w:eastAsia="Aptos" w:hAnsi="Arial" w:cs="Arial"/>
            <w:color w:val="404040"/>
            <w:kern w:val="2"/>
            <w:sz w:val="24"/>
            <w:szCs w:val="24"/>
            <w14:ligatures w14:val="standardContextual"/>
          </w:rPr>
          <w:t>"East Region pool" means the combination of Section 177 states east of the Mississippi River.</w:t>
        </w:r>
        <w:r w:rsidRPr="00433CDE">
          <w:rPr>
            <w:rFonts w:ascii="Arial" w:eastAsia="Aptos" w:hAnsi="Arial" w:cs="Arial"/>
            <w:color w:val="404040"/>
            <w:kern w:val="2"/>
            <w:sz w:val="24"/>
            <w:szCs w:val="24"/>
            <w14:ligatures w14:val="standardContextual"/>
          </w:rPr>
          <w:br/>
        </w:r>
      </w:ins>
    </w:p>
    <w:p w14:paraId="5CBFB65B" w14:textId="77777777" w:rsidR="00433CDE" w:rsidRPr="00433CDE" w:rsidRDefault="00433CDE" w:rsidP="00D63C32">
      <w:pPr>
        <w:numPr>
          <w:ilvl w:val="0"/>
          <w:numId w:val="87"/>
        </w:numPr>
        <w:spacing w:line="278" w:lineRule="auto"/>
        <w:contextualSpacing/>
        <w:rPr>
          <w:ins w:id="7156" w:author="Joo, Hye@ARB" w:date="2026-06-04T22:49:00Z"/>
          <w:rFonts w:ascii="Arial" w:eastAsia="Aptos" w:hAnsi="Arial" w:cs="Arial"/>
          <w:color w:val="404040"/>
          <w:kern w:val="2"/>
          <w:sz w:val="24"/>
          <w:szCs w:val="24"/>
          <w14:ligatures w14:val="standardContextual"/>
        </w:rPr>
      </w:pPr>
      <w:ins w:id="7157" w:author="Joo, Hye@ARB" w:date="2026-06-04T22:49:00Z">
        <w:r w:rsidRPr="00433CDE">
          <w:rPr>
            <w:rFonts w:ascii="Arial" w:eastAsia="Aptos" w:hAnsi="Arial" w:cs="Arial"/>
            <w:color w:val="404040"/>
            <w:kern w:val="2"/>
            <w:sz w:val="24"/>
            <w:szCs w:val="24"/>
            <w14:ligatures w14:val="standardContextual"/>
          </w:rPr>
          <w:t>"Energy storage device" means a storage device able to provide the minimum power and energy storage capability to enable engine stop/start capability, traction boost, regenerative braking, and (nominal) charge sustaining mode driving capability. In the case of TZEVs, a minimum range threshold relative to certified, new-vehicle range capability is not specified or required.</w:t>
        </w:r>
        <w:r w:rsidRPr="00433CDE">
          <w:rPr>
            <w:rFonts w:ascii="Arial" w:eastAsia="Aptos" w:hAnsi="Arial" w:cs="Arial"/>
            <w:color w:val="404040"/>
            <w:kern w:val="2"/>
            <w:sz w:val="24"/>
            <w:szCs w:val="24"/>
            <w14:ligatures w14:val="standardContextual"/>
          </w:rPr>
          <w:br/>
        </w:r>
      </w:ins>
    </w:p>
    <w:p w14:paraId="41C3A95C" w14:textId="77777777" w:rsidR="00433CDE" w:rsidRPr="00433CDE" w:rsidRDefault="00433CDE" w:rsidP="00D63C32">
      <w:pPr>
        <w:numPr>
          <w:ilvl w:val="0"/>
          <w:numId w:val="87"/>
        </w:numPr>
        <w:spacing w:line="278" w:lineRule="auto"/>
        <w:contextualSpacing/>
        <w:rPr>
          <w:ins w:id="7158" w:author="Joo, Hye@ARB" w:date="2026-06-04T22:49:00Z"/>
          <w:rFonts w:ascii="Arial" w:eastAsia="Aptos" w:hAnsi="Arial" w:cs="Arial"/>
          <w:color w:val="404040"/>
          <w:kern w:val="2"/>
          <w:sz w:val="24"/>
          <w:szCs w:val="24"/>
          <w14:ligatures w14:val="standardContextual"/>
        </w:rPr>
      </w:pPr>
      <w:ins w:id="7159" w:author="Joo, Hye@ARB" w:date="2026-06-04T22:49:00Z">
        <w:r w:rsidRPr="00433CDE">
          <w:rPr>
            <w:rFonts w:ascii="Arial" w:eastAsia="Aptos" w:hAnsi="Arial" w:cs="Arial"/>
            <w:color w:val="404040"/>
            <w:kern w:val="2"/>
            <w:sz w:val="24"/>
            <w:szCs w:val="24"/>
            <w14:ligatures w14:val="standardContextual"/>
          </w:rPr>
          <w:t xml:space="preserve"> "Hydrogen fuel cell vehicle" means a ZEV that is fueled primarily by </w:t>
        </w:r>
        <w:proofErr w:type="gramStart"/>
        <w:r w:rsidRPr="00433CDE">
          <w:rPr>
            <w:rFonts w:ascii="Arial" w:eastAsia="Aptos" w:hAnsi="Arial" w:cs="Arial"/>
            <w:color w:val="404040"/>
            <w:kern w:val="2"/>
            <w:sz w:val="24"/>
            <w:szCs w:val="24"/>
            <w14:ligatures w14:val="standardContextual"/>
          </w:rPr>
          <w:t>hydrogen, but</w:t>
        </w:r>
        <w:proofErr w:type="gramEnd"/>
        <w:r w:rsidRPr="00433CDE">
          <w:rPr>
            <w:rFonts w:ascii="Arial" w:eastAsia="Aptos" w:hAnsi="Arial" w:cs="Arial"/>
            <w:color w:val="404040"/>
            <w:kern w:val="2"/>
            <w:sz w:val="24"/>
            <w:szCs w:val="24"/>
            <w14:ligatures w14:val="standardContextual"/>
          </w:rPr>
          <w:t xml:space="preserve"> may also have off-vehicle charge capability. </w:t>
        </w:r>
        <w:r w:rsidRPr="00433CDE">
          <w:rPr>
            <w:rFonts w:ascii="Arial" w:eastAsia="Aptos" w:hAnsi="Arial" w:cs="Arial"/>
            <w:color w:val="404040"/>
            <w:kern w:val="2"/>
            <w:sz w:val="24"/>
            <w:szCs w:val="24"/>
            <w14:ligatures w14:val="standardContextual"/>
          </w:rPr>
          <w:br/>
        </w:r>
      </w:ins>
    </w:p>
    <w:p w14:paraId="0A450245" w14:textId="77777777" w:rsidR="00433CDE" w:rsidRPr="00433CDE" w:rsidRDefault="00433CDE" w:rsidP="00D63C32">
      <w:pPr>
        <w:numPr>
          <w:ilvl w:val="0"/>
          <w:numId w:val="87"/>
        </w:numPr>
        <w:spacing w:line="278" w:lineRule="auto"/>
        <w:contextualSpacing/>
        <w:rPr>
          <w:ins w:id="7160" w:author="Joo, Hye@ARB" w:date="2026-06-04T22:49:00Z"/>
          <w:rFonts w:ascii="Arial" w:eastAsia="Aptos" w:hAnsi="Arial" w:cs="Arial"/>
          <w:color w:val="404040"/>
          <w:kern w:val="2"/>
          <w:sz w:val="24"/>
          <w:szCs w:val="24"/>
          <w14:ligatures w14:val="standardContextual"/>
        </w:rPr>
      </w:pPr>
      <w:ins w:id="7161" w:author="Joo, Hye@ARB" w:date="2026-06-04T22:49:00Z">
        <w:r w:rsidRPr="00433CDE">
          <w:rPr>
            <w:rFonts w:ascii="Arial" w:eastAsia="Aptos" w:hAnsi="Arial" w:cs="Arial"/>
            <w:color w:val="404040"/>
            <w:kern w:val="2"/>
            <w:sz w:val="24"/>
            <w:szCs w:val="24"/>
            <w14:ligatures w14:val="standardContextual"/>
          </w:rPr>
          <w:lastRenderedPageBreak/>
          <w:t xml:space="preserve">"Hydrogen internal combustion engine vehicle" means a TZEV that is fueled exclusively by hydrogen. </w:t>
        </w:r>
        <w:r w:rsidRPr="00433CDE">
          <w:rPr>
            <w:rFonts w:ascii="Arial" w:eastAsia="Aptos" w:hAnsi="Arial" w:cs="Arial"/>
            <w:color w:val="404040"/>
            <w:kern w:val="2"/>
            <w:sz w:val="24"/>
            <w:szCs w:val="24"/>
            <w14:ligatures w14:val="standardContextual"/>
          </w:rPr>
          <w:br/>
        </w:r>
      </w:ins>
    </w:p>
    <w:p w14:paraId="1474CE5C" w14:textId="77777777" w:rsidR="00433CDE" w:rsidRPr="00433CDE" w:rsidRDefault="00433CDE" w:rsidP="00D63C32">
      <w:pPr>
        <w:numPr>
          <w:ilvl w:val="0"/>
          <w:numId w:val="87"/>
        </w:numPr>
        <w:spacing w:line="278" w:lineRule="auto"/>
        <w:contextualSpacing/>
        <w:rPr>
          <w:ins w:id="7162" w:author="Joo, Hye@ARB" w:date="2026-06-04T22:49:00Z"/>
          <w:rFonts w:ascii="Arial" w:eastAsia="Aptos" w:hAnsi="Arial" w:cs="Arial"/>
          <w:color w:val="404040"/>
          <w:kern w:val="2"/>
          <w:sz w:val="24"/>
          <w:szCs w:val="24"/>
          <w14:ligatures w14:val="standardContextual"/>
        </w:rPr>
      </w:pPr>
      <w:ins w:id="7163" w:author="Joo, Hye@ARB" w:date="2026-06-04T22:49:00Z">
        <w:r w:rsidRPr="00433CDE">
          <w:rPr>
            <w:rFonts w:ascii="Arial" w:eastAsia="Aptos" w:hAnsi="Arial" w:cs="Arial"/>
            <w:color w:val="404040"/>
            <w:kern w:val="2"/>
            <w:sz w:val="24"/>
            <w:szCs w:val="24"/>
            <w14:ligatures w14:val="standardContextual"/>
          </w:rPr>
          <w:t xml:space="preserve">"Majority ownership situations" means when one manufacturer </w:t>
        </w:r>
        <w:proofErr w:type="gramStart"/>
        <w:r w:rsidRPr="00433CDE">
          <w:rPr>
            <w:rFonts w:ascii="Arial" w:eastAsia="Aptos" w:hAnsi="Arial" w:cs="Arial"/>
            <w:color w:val="404040"/>
            <w:kern w:val="2"/>
            <w:sz w:val="24"/>
            <w:szCs w:val="24"/>
            <w14:ligatures w14:val="standardContextual"/>
          </w:rPr>
          <w:t>owns another manufacturer</w:t>
        </w:r>
        <w:proofErr w:type="gramEnd"/>
        <w:r w:rsidRPr="00433CDE">
          <w:rPr>
            <w:rFonts w:ascii="Arial" w:eastAsia="Aptos" w:hAnsi="Arial" w:cs="Arial"/>
            <w:color w:val="404040"/>
            <w:kern w:val="2"/>
            <w:sz w:val="24"/>
            <w:szCs w:val="24"/>
            <w14:ligatures w14:val="standardContextual"/>
          </w:rPr>
          <w:t xml:space="preserve"> more than 33.4%, for determination of size under CCR Section 1900. </w:t>
        </w:r>
      </w:ins>
    </w:p>
    <w:p w14:paraId="601D693A" w14:textId="77777777" w:rsidR="00433CDE" w:rsidRPr="00433CDE" w:rsidRDefault="00433CDE" w:rsidP="00D63C32">
      <w:pPr>
        <w:numPr>
          <w:ilvl w:val="0"/>
          <w:numId w:val="87"/>
        </w:numPr>
        <w:spacing w:line="278" w:lineRule="auto"/>
        <w:contextualSpacing/>
        <w:rPr>
          <w:ins w:id="7164" w:author="Joo, Hye@ARB" w:date="2026-06-04T22:49:00Z"/>
          <w:rFonts w:ascii="Arial" w:eastAsia="Aptos" w:hAnsi="Arial" w:cs="Arial"/>
          <w:color w:val="404040"/>
          <w:kern w:val="2"/>
          <w:sz w:val="24"/>
          <w:szCs w:val="24"/>
          <w14:ligatures w14:val="standardContextual"/>
        </w:rPr>
      </w:pPr>
      <w:ins w:id="7165" w:author="Joo, Hye@ARB" w:date="2026-06-04T22:49:00Z">
        <w:r w:rsidRPr="00433CDE">
          <w:rPr>
            <w:rFonts w:ascii="Arial" w:eastAsia="Aptos" w:hAnsi="Arial" w:cs="Arial"/>
            <w:color w:val="404040"/>
            <w:kern w:val="2"/>
            <w:sz w:val="24"/>
            <w:szCs w:val="24"/>
            <w14:ligatures w14:val="standardContextual"/>
          </w:rPr>
          <w:t>"Manufacturer US PC and LDT Sales" means a manufacturer's total passenger car and light duty truck (up to 8,500 pounds loaded vehicle weight) sales sold in the United States of America in a given model year.</w:t>
        </w:r>
        <w:r w:rsidRPr="00433CDE">
          <w:rPr>
            <w:rFonts w:ascii="Arial" w:eastAsia="Aptos" w:hAnsi="Arial" w:cs="Arial"/>
            <w:color w:val="404040"/>
            <w:kern w:val="2"/>
            <w:sz w:val="24"/>
            <w:szCs w:val="24"/>
            <w14:ligatures w14:val="standardContextual"/>
          </w:rPr>
          <w:br/>
        </w:r>
      </w:ins>
    </w:p>
    <w:p w14:paraId="635AACB0" w14:textId="77777777" w:rsidR="00433CDE" w:rsidRPr="00433CDE" w:rsidRDefault="00433CDE" w:rsidP="00D63C32">
      <w:pPr>
        <w:numPr>
          <w:ilvl w:val="0"/>
          <w:numId w:val="87"/>
        </w:numPr>
        <w:spacing w:line="278" w:lineRule="auto"/>
        <w:contextualSpacing/>
        <w:rPr>
          <w:ins w:id="7166" w:author="Joo, Hye@ARB" w:date="2026-06-04T22:49:00Z"/>
          <w:rFonts w:ascii="Arial" w:eastAsia="Aptos" w:hAnsi="Arial" w:cs="Arial"/>
          <w:color w:val="404040"/>
          <w:kern w:val="2"/>
          <w:sz w:val="24"/>
          <w:szCs w:val="24"/>
          <w14:ligatures w14:val="standardContextual"/>
        </w:rPr>
      </w:pPr>
      <w:ins w:id="7167" w:author="Joo, Hye@ARB" w:date="2026-06-04T22:49:00Z">
        <w:r w:rsidRPr="00433CDE">
          <w:rPr>
            <w:rFonts w:ascii="Arial" w:eastAsia="Aptos" w:hAnsi="Arial" w:cs="Arial"/>
            <w:color w:val="404040"/>
            <w:kern w:val="2"/>
            <w:sz w:val="24"/>
            <w:szCs w:val="24"/>
            <w14:ligatures w14:val="standardContextual"/>
          </w:rPr>
          <w:t xml:space="preserve">"Neighborhood electric vehicle" or "NEV" means a motor vehicle that meets the definition of </w:t>
        </w:r>
        <w:proofErr w:type="gramStart"/>
        <w:r w:rsidRPr="00433CDE">
          <w:rPr>
            <w:rFonts w:ascii="Arial" w:eastAsia="Aptos" w:hAnsi="Arial" w:cs="Arial"/>
            <w:color w:val="404040"/>
            <w:kern w:val="2"/>
            <w:sz w:val="24"/>
            <w:szCs w:val="24"/>
            <w14:ligatures w14:val="standardContextual"/>
          </w:rPr>
          <w:t>Low Speed</w:t>
        </w:r>
        <w:proofErr w:type="gramEnd"/>
        <w:r w:rsidRPr="00433CDE">
          <w:rPr>
            <w:rFonts w:ascii="Arial" w:eastAsia="Aptos" w:hAnsi="Arial" w:cs="Arial"/>
            <w:color w:val="404040"/>
            <w:kern w:val="2"/>
            <w:sz w:val="24"/>
            <w:szCs w:val="24"/>
            <w14:ligatures w14:val="standardContextual"/>
          </w:rPr>
          <w:t xml:space="preserve"> Vehicle either in section 385.5 of the Vehicle Code or in 49 CFR 571.500 (as it existed on July 1, 2000</w:t>
        </w:r>
        <w:proofErr w:type="gramStart"/>
        <w:r w:rsidRPr="00433CDE">
          <w:rPr>
            <w:rFonts w:ascii="Arial" w:eastAsia="Aptos" w:hAnsi="Arial" w:cs="Arial"/>
            <w:color w:val="404040"/>
            <w:kern w:val="2"/>
            <w:sz w:val="24"/>
            <w:szCs w:val="24"/>
            <w14:ligatures w14:val="standardContextual"/>
          </w:rPr>
          <w:t>), and</w:t>
        </w:r>
        <w:proofErr w:type="gramEnd"/>
        <w:r w:rsidRPr="00433CDE">
          <w:rPr>
            <w:rFonts w:ascii="Arial" w:eastAsia="Aptos" w:hAnsi="Arial" w:cs="Arial"/>
            <w:color w:val="404040"/>
            <w:kern w:val="2"/>
            <w:sz w:val="24"/>
            <w:szCs w:val="24"/>
            <w14:ligatures w14:val="standardContextual"/>
          </w:rPr>
          <w:t xml:space="preserve"> is certified to zero-emission vehicle standards.</w:t>
        </w:r>
        <w:r w:rsidRPr="00433CDE">
          <w:rPr>
            <w:rFonts w:ascii="Arial" w:eastAsia="Aptos" w:hAnsi="Arial" w:cs="Arial"/>
            <w:color w:val="404040"/>
            <w:kern w:val="2"/>
            <w:sz w:val="24"/>
            <w:szCs w:val="24"/>
            <w14:ligatures w14:val="standardContextual"/>
          </w:rPr>
          <w:br/>
        </w:r>
      </w:ins>
    </w:p>
    <w:p w14:paraId="289FB4E1" w14:textId="77777777" w:rsidR="00433CDE" w:rsidRPr="00433CDE" w:rsidRDefault="00433CDE" w:rsidP="00D63C32">
      <w:pPr>
        <w:numPr>
          <w:ilvl w:val="0"/>
          <w:numId w:val="87"/>
        </w:numPr>
        <w:spacing w:line="278" w:lineRule="auto"/>
        <w:contextualSpacing/>
        <w:rPr>
          <w:ins w:id="7168" w:author="Joo, Hye@ARB" w:date="2026-06-04T22:49:00Z"/>
          <w:rFonts w:ascii="Arial" w:eastAsia="Aptos" w:hAnsi="Arial" w:cs="Arial"/>
          <w:color w:val="404040"/>
          <w:kern w:val="2"/>
          <w:sz w:val="24"/>
          <w:szCs w:val="24"/>
          <w14:ligatures w14:val="standardContextual"/>
        </w:rPr>
      </w:pPr>
      <w:ins w:id="7169" w:author="Joo, Hye@ARB" w:date="2026-06-04T22:49:00Z">
        <w:r w:rsidRPr="00433CDE">
          <w:rPr>
            <w:rFonts w:ascii="Arial" w:eastAsia="Aptos" w:hAnsi="Arial" w:cs="Arial"/>
            <w:color w:val="404040"/>
            <w:kern w:val="2"/>
            <w:sz w:val="24"/>
            <w:szCs w:val="24"/>
            <w14:ligatures w14:val="standardContextual"/>
          </w:rPr>
          <w:t xml:space="preserve">"Placed in service" means having been sold or leased to an end-user and not to a dealer or other distribution chain </w:t>
        </w:r>
        <w:proofErr w:type="gramStart"/>
        <w:r w:rsidRPr="00433CDE">
          <w:rPr>
            <w:rFonts w:ascii="Arial" w:eastAsia="Aptos" w:hAnsi="Arial" w:cs="Arial"/>
            <w:color w:val="404040"/>
            <w:kern w:val="2"/>
            <w:sz w:val="24"/>
            <w:szCs w:val="24"/>
            <w14:ligatures w14:val="standardContextual"/>
          </w:rPr>
          <w:t>entity, and</w:t>
        </w:r>
        <w:proofErr w:type="gramEnd"/>
        <w:r w:rsidRPr="00433CDE">
          <w:rPr>
            <w:rFonts w:ascii="Arial" w:eastAsia="Aptos" w:hAnsi="Arial" w:cs="Arial"/>
            <w:color w:val="404040"/>
            <w:kern w:val="2"/>
            <w:sz w:val="24"/>
            <w:szCs w:val="24"/>
            <w14:ligatures w14:val="standardContextual"/>
          </w:rPr>
          <w:t xml:space="preserve"> having been individually registered for on-road use by the California DMV.</w:t>
        </w:r>
        <w:r w:rsidRPr="00433CDE">
          <w:rPr>
            <w:rFonts w:ascii="Arial" w:eastAsia="Aptos" w:hAnsi="Arial" w:cs="Arial"/>
            <w:color w:val="404040"/>
            <w:kern w:val="2"/>
            <w:sz w:val="24"/>
            <w:szCs w:val="24"/>
            <w14:ligatures w14:val="standardContextual"/>
          </w:rPr>
          <w:br/>
        </w:r>
      </w:ins>
    </w:p>
    <w:p w14:paraId="11EAE685" w14:textId="77777777" w:rsidR="00433CDE" w:rsidRPr="00433CDE" w:rsidRDefault="00433CDE" w:rsidP="00D63C32">
      <w:pPr>
        <w:numPr>
          <w:ilvl w:val="0"/>
          <w:numId w:val="87"/>
        </w:numPr>
        <w:spacing w:line="278" w:lineRule="auto"/>
        <w:contextualSpacing/>
        <w:rPr>
          <w:ins w:id="7170" w:author="Joo, Hye@ARB" w:date="2026-06-04T22:49:00Z"/>
          <w:rFonts w:ascii="Arial" w:eastAsia="Aptos" w:hAnsi="Arial" w:cs="Arial"/>
          <w:color w:val="404040"/>
          <w:kern w:val="2"/>
          <w:sz w:val="24"/>
          <w:szCs w:val="24"/>
          <w14:ligatures w14:val="standardContextual"/>
        </w:rPr>
      </w:pPr>
      <w:ins w:id="7171" w:author="Joo, Hye@ARB" w:date="2026-06-04T22:49:00Z">
        <w:r w:rsidRPr="00433CDE">
          <w:rPr>
            <w:rFonts w:ascii="Arial" w:eastAsia="Aptos" w:hAnsi="Arial" w:cs="Arial"/>
            <w:color w:val="404040"/>
            <w:kern w:val="2"/>
            <w:sz w:val="24"/>
            <w:szCs w:val="24"/>
            <w14:ligatures w14:val="standardContextual"/>
          </w:rPr>
          <w:t xml:space="preserve">"Proportional value" means the ratio of a manufacturer's California applicable sales volume to the manufacturer's Section 177 state applicable sales volume. In any given model year, the same applicable sales volume calculation method must be used to calculate proportional value. </w:t>
        </w:r>
        <w:r w:rsidRPr="00433CDE">
          <w:rPr>
            <w:rFonts w:ascii="Arial" w:eastAsia="Aptos" w:hAnsi="Arial" w:cs="Arial"/>
            <w:color w:val="404040"/>
            <w:kern w:val="2"/>
            <w:sz w:val="24"/>
            <w:szCs w:val="24"/>
            <w14:ligatures w14:val="standardContextual"/>
          </w:rPr>
          <w:br/>
        </w:r>
      </w:ins>
    </w:p>
    <w:p w14:paraId="7B9A3A6E" w14:textId="77777777" w:rsidR="00433CDE" w:rsidRPr="00433CDE" w:rsidRDefault="00433CDE" w:rsidP="00D63C32">
      <w:pPr>
        <w:numPr>
          <w:ilvl w:val="0"/>
          <w:numId w:val="87"/>
        </w:numPr>
        <w:spacing w:line="278" w:lineRule="auto"/>
        <w:contextualSpacing/>
        <w:rPr>
          <w:ins w:id="7172" w:author="Joo, Hye@ARB" w:date="2026-06-04T22:49:00Z"/>
          <w:rFonts w:ascii="Arial" w:eastAsia="Aptos" w:hAnsi="Arial" w:cs="Arial"/>
          <w:color w:val="404040"/>
          <w:kern w:val="2"/>
          <w:sz w:val="24"/>
          <w:szCs w:val="24"/>
          <w14:ligatures w14:val="standardContextual"/>
        </w:rPr>
      </w:pPr>
      <w:ins w:id="7173" w:author="Joo, Hye@ARB" w:date="2026-06-04T22:49:00Z">
        <w:r w:rsidRPr="00433CDE">
          <w:rPr>
            <w:rFonts w:ascii="Arial" w:eastAsia="Aptos" w:hAnsi="Arial" w:cs="Arial"/>
            <w:color w:val="404040"/>
            <w:kern w:val="2"/>
            <w:sz w:val="24"/>
            <w:szCs w:val="24"/>
            <w14:ligatures w14:val="standardContextual"/>
          </w:rPr>
          <w:t xml:space="preserve">"Range Extended Battery Electric Vehicle" or "BEVx" means a vehicle powered predominantly by a zero emission energy storage device, able to drive the vehicle for more than 75 all-electric miles, and also equipped with a backup APU, which does not operate until the energy storage device is fully depleted, and meeting requirements in subdivision 1962.2.1(d)(5)(G). </w:t>
        </w:r>
        <w:r w:rsidRPr="00433CDE">
          <w:rPr>
            <w:rFonts w:ascii="Arial" w:eastAsia="Aptos" w:hAnsi="Arial" w:cs="Arial"/>
            <w:color w:val="404040"/>
            <w:kern w:val="2"/>
            <w:sz w:val="24"/>
            <w:szCs w:val="24"/>
            <w14:ligatures w14:val="standardContextual"/>
          </w:rPr>
          <w:br/>
        </w:r>
      </w:ins>
    </w:p>
    <w:p w14:paraId="66C07E0D" w14:textId="77777777" w:rsidR="00433CDE" w:rsidRPr="00433CDE" w:rsidRDefault="00433CDE" w:rsidP="00D63C32">
      <w:pPr>
        <w:numPr>
          <w:ilvl w:val="0"/>
          <w:numId w:val="87"/>
        </w:numPr>
        <w:spacing w:line="278" w:lineRule="auto"/>
        <w:contextualSpacing/>
        <w:rPr>
          <w:ins w:id="7174" w:author="Joo, Hye@ARB" w:date="2026-06-04T22:49:00Z"/>
          <w:rFonts w:ascii="Arial" w:eastAsia="Aptos" w:hAnsi="Arial" w:cs="Arial"/>
          <w:color w:val="404040"/>
          <w:kern w:val="2"/>
          <w:sz w:val="24"/>
          <w:szCs w:val="24"/>
          <w14:ligatures w14:val="standardContextual"/>
        </w:rPr>
      </w:pPr>
      <w:ins w:id="7175" w:author="Joo, Hye@ARB" w:date="2026-06-04T22:49:00Z">
        <w:r w:rsidRPr="00433CDE">
          <w:rPr>
            <w:rFonts w:ascii="Arial" w:eastAsia="Aptos" w:hAnsi="Arial" w:cs="Arial"/>
            <w:color w:val="404040"/>
            <w:kern w:val="2"/>
            <w:sz w:val="24"/>
            <w:szCs w:val="24"/>
            <w14:ligatures w14:val="standardContextual"/>
          </w:rPr>
          <w:t>"Section 177 state" means a state that is administering the California ZEV requirements pursuant to section 177 of the federal Clean Air Act (42 U.S.C. § 7507).</w:t>
        </w:r>
        <w:r w:rsidRPr="00433CDE">
          <w:rPr>
            <w:rFonts w:ascii="Arial" w:eastAsia="Aptos" w:hAnsi="Arial" w:cs="Arial"/>
            <w:color w:val="404040"/>
            <w:kern w:val="2"/>
            <w:sz w:val="24"/>
            <w:szCs w:val="24"/>
            <w14:ligatures w14:val="standardContextual"/>
          </w:rPr>
          <w:br/>
        </w:r>
      </w:ins>
    </w:p>
    <w:p w14:paraId="01B0AEBD" w14:textId="77777777" w:rsidR="00433CDE" w:rsidRPr="00433CDE" w:rsidRDefault="00433CDE" w:rsidP="00D63C32">
      <w:pPr>
        <w:numPr>
          <w:ilvl w:val="0"/>
          <w:numId w:val="87"/>
        </w:numPr>
        <w:spacing w:line="278" w:lineRule="auto"/>
        <w:contextualSpacing/>
        <w:rPr>
          <w:ins w:id="7176" w:author="Joo, Hye@ARB" w:date="2026-06-04T22:49:00Z"/>
          <w:rFonts w:ascii="Arial" w:eastAsia="Aptos" w:hAnsi="Arial" w:cs="Arial"/>
          <w:color w:val="404040"/>
          <w:kern w:val="2"/>
          <w:sz w:val="24"/>
          <w:szCs w:val="24"/>
          <w14:ligatures w14:val="standardContextual"/>
        </w:rPr>
      </w:pPr>
      <w:ins w:id="7177" w:author="Joo, Hye@ARB" w:date="2026-06-04T22:49:00Z">
        <w:r w:rsidRPr="00433CDE">
          <w:rPr>
            <w:rFonts w:ascii="Arial" w:eastAsia="Aptos" w:hAnsi="Arial" w:cs="Arial"/>
            <w:color w:val="404040"/>
            <w:kern w:val="2"/>
            <w:sz w:val="24"/>
            <w:szCs w:val="24"/>
            <w14:ligatures w14:val="standardContextual"/>
          </w:rPr>
          <w:t xml:space="preserve">"Transitional zero emission vehicle" or "TZEV" means a vehicle that </w:t>
        </w:r>
        <w:proofErr w:type="gramStart"/>
        <w:r w:rsidRPr="00433CDE">
          <w:rPr>
            <w:rFonts w:ascii="Arial" w:eastAsia="Aptos" w:hAnsi="Arial" w:cs="Arial"/>
            <w:color w:val="404040"/>
            <w:kern w:val="2"/>
            <w:sz w:val="24"/>
            <w:szCs w:val="24"/>
            <w14:ligatures w14:val="standardContextual"/>
          </w:rPr>
          <w:t>meet</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the all</w:t>
        </w:r>
        <w:proofErr w:type="gramEnd"/>
        <w:r w:rsidRPr="00433CDE">
          <w:rPr>
            <w:rFonts w:ascii="Arial" w:eastAsia="Aptos" w:hAnsi="Arial" w:cs="Arial"/>
            <w:color w:val="404040"/>
            <w:kern w:val="2"/>
            <w:sz w:val="24"/>
            <w:szCs w:val="24"/>
            <w14:ligatures w14:val="standardContextual"/>
          </w:rPr>
          <w:t xml:space="preserve"> criteria of subdivision 1962.2.1(c)(2) and qualifies for an allowance in subdivision 1962.2.1(c)(3)(D) or (E).</w:t>
        </w:r>
        <w:r w:rsidRPr="00433CDE">
          <w:rPr>
            <w:rFonts w:ascii="Arial" w:eastAsia="Aptos" w:hAnsi="Arial" w:cs="Arial"/>
            <w:color w:val="404040"/>
            <w:kern w:val="2"/>
            <w:sz w:val="24"/>
            <w:szCs w:val="24"/>
            <w14:ligatures w14:val="standardContextual"/>
          </w:rPr>
          <w:br/>
        </w:r>
      </w:ins>
    </w:p>
    <w:p w14:paraId="722C3F5B" w14:textId="77777777" w:rsidR="00433CDE" w:rsidRPr="00433CDE" w:rsidRDefault="00433CDE" w:rsidP="00D63C32">
      <w:pPr>
        <w:numPr>
          <w:ilvl w:val="0"/>
          <w:numId w:val="87"/>
        </w:numPr>
        <w:spacing w:line="278" w:lineRule="auto"/>
        <w:contextualSpacing/>
        <w:rPr>
          <w:ins w:id="7178" w:author="Joo, Hye@ARB" w:date="2026-06-04T22:49:00Z"/>
          <w:rFonts w:ascii="Arial" w:eastAsia="Aptos" w:hAnsi="Arial" w:cs="Arial"/>
          <w:color w:val="404040"/>
          <w:kern w:val="2"/>
          <w:sz w:val="24"/>
          <w:szCs w:val="24"/>
          <w14:ligatures w14:val="standardContextual"/>
        </w:rPr>
      </w:pPr>
      <w:ins w:id="7179" w:author="Joo, Hye@ARB" w:date="2026-06-04T22:49:00Z">
        <w:r w:rsidRPr="00433CDE">
          <w:rPr>
            <w:rFonts w:ascii="Arial" w:eastAsia="Aptos" w:hAnsi="Arial" w:cs="Arial"/>
            <w:color w:val="404040"/>
            <w:kern w:val="2"/>
            <w:sz w:val="24"/>
            <w:szCs w:val="24"/>
            <w14:ligatures w14:val="standardContextual"/>
          </w:rPr>
          <w:lastRenderedPageBreak/>
          <w:t xml:space="preserve">"West Region pool" means the combination of Section 177 states west of the Mississippi River. </w:t>
        </w:r>
        <w:r w:rsidRPr="00433CDE">
          <w:rPr>
            <w:rFonts w:ascii="Arial" w:eastAsia="Aptos" w:hAnsi="Arial" w:cs="Arial"/>
            <w:color w:val="404040"/>
            <w:kern w:val="2"/>
            <w:sz w:val="24"/>
            <w:szCs w:val="24"/>
            <w14:ligatures w14:val="standardContextual"/>
          </w:rPr>
          <w:br/>
        </w:r>
      </w:ins>
    </w:p>
    <w:p w14:paraId="268776D4" w14:textId="77777777" w:rsidR="00433CDE" w:rsidRPr="00433CDE" w:rsidRDefault="00433CDE" w:rsidP="00D63C32">
      <w:pPr>
        <w:numPr>
          <w:ilvl w:val="0"/>
          <w:numId w:val="87"/>
        </w:numPr>
        <w:spacing w:line="278" w:lineRule="auto"/>
        <w:contextualSpacing/>
        <w:rPr>
          <w:ins w:id="7180" w:author="Joo, Hye@ARB" w:date="2026-06-04T22:49:00Z"/>
          <w:rFonts w:ascii="Arial" w:eastAsia="Aptos" w:hAnsi="Arial" w:cs="Arial"/>
          <w:color w:val="404040"/>
          <w:kern w:val="2"/>
          <w:sz w:val="24"/>
          <w:szCs w:val="24"/>
          <w14:ligatures w14:val="standardContextual"/>
        </w:rPr>
      </w:pPr>
      <w:ins w:id="7181" w:author="Joo, Hye@ARB" w:date="2026-06-04T22:49:00Z">
        <w:r w:rsidRPr="00433CDE">
          <w:rPr>
            <w:rFonts w:ascii="Arial" w:eastAsia="Aptos" w:hAnsi="Arial" w:cs="Arial"/>
            <w:color w:val="404040"/>
            <w:kern w:val="2"/>
            <w:sz w:val="24"/>
            <w:szCs w:val="24"/>
            <w14:ligatures w14:val="standardContextual"/>
          </w:rPr>
          <w:t>"Zero emission vehicle" or "ZEV" means a vehicle that produces zero exhaust emissions of any criteria pollutant (or precursor pollutant) or greenhouse gas under any possible operational modes or conditions.</w:t>
        </w:r>
        <w:r w:rsidRPr="00433CDE">
          <w:rPr>
            <w:rFonts w:ascii="Arial" w:eastAsia="Aptos" w:hAnsi="Arial" w:cs="Arial"/>
            <w:color w:val="404040"/>
            <w:kern w:val="2"/>
            <w:sz w:val="24"/>
            <w:szCs w:val="24"/>
            <w14:ligatures w14:val="standardContextual"/>
          </w:rPr>
          <w:br/>
        </w:r>
      </w:ins>
    </w:p>
    <w:p w14:paraId="35E67BA8" w14:textId="77777777" w:rsidR="00433CDE" w:rsidRPr="00433CDE" w:rsidRDefault="00433CDE" w:rsidP="00D63C32">
      <w:pPr>
        <w:numPr>
          <w:ilvl w:val="0"/>
          <w:numId w:val="87"/>
        </w:numPr>
        <w:spacing w:line="278" w:lineRule="auto"/>
        <w:contextualSpacing/>
        <w:rPr>
          <w:ins w:id="7182" w:author="Joo, Hye@ARB" w:date="2026-06-04T22:49:00Z"/>
          <w:rFonts w:ascii="Arial" w:eastAsia="Aptos" w:hAnsi="Arial" w:cs="Arial"/>
          <w:color w:val="404040"/>
          <w:kern w:val="2"/>
          <w:sz w:val="24"/>
          <w:szCs w:val="24"/>
          <w14:ligatures w14:val="standardContextual"/>
        </w:rPr>
      </w:pPr>
      <w:ins w:id="7183" w:author="Joo, Hye@ARB" w:date="2026-06-04T22:49:00Z">
        <w:r w:rsidRPr="00433CDE">
          <w:rPr>
            <w:rFonts w:ascii="Arial" w:eastAsia="Aptos" w:hAnsi="Arial" w:cs="Arial"/>
            <w:color w:val="404040"/>
            <w:kern w:val="2"/>
            <w:sz w:val="24"/>
            <w:szCs w:val="24"/>
            <w14:ligatures w14:val="standardContextual"/>
          </w:rPr>
          <w:t>"Zero emission vehicle fuel" means a fuel that provides traction energy in on-road ZEVs. Examples of current technology ZEV fuels include electricity, hydrogen, and compressed air.</w:t>
        </w:r>
        <w:r w:rsidRPr="00433CDE">
          <w:rPr>
            <w:rFonts w:ascii="Arial" w:eastAsia="Aptos" w:hAnsi="Arial" w:cs="Arial"/>
            <w:color w:val="404040"/>
            <w:kern w:val="2"/>
            <w:sz w:val="24"/>
            <w:szCs w:val="24"/>
            <w14:ligatures w14:val="standardContextual"/>
          </w:rPr>
          <w:br/>
        </w:r>
      </w:ins>
    </w:p>
    <w:p w14:paraId="6622B14C" w14:textId="77777777" w:rsidR="00433CDE" w:rsidRPr="00433CDE" w:rsidRDefault="00433CDE" w:rsidP="00D63C32">
      <w:pPr>
        <w:numPr>
          <w:ilvl w:val="0"/>
          <w:numId w:val="62"/>
        </w:numPr>
        <w:spacing w:line="278" w:lineRule="auto"/>
        <w:contextualSpacing/>
        <w:rPr>
          <w:ins w:id="7184" w:author="Joo, Hye@ARB" w:date="2026-06-04T22:49:00Z"/>
          <w:rFonts w:ascii="Arial" w:eastAsia="Aptos" w:hAnsi="Arial" w:cs="Arial"/>
          <w:color w:val="404040"/>
          <w:kern w:val="2"/>
          <w:sz w:val="24"/>
          <w:szCs w:val="24"/>
          <w14:ligatures w14:val="standardContextual"/>
        </w:rPr>
      </w:pPr>
      <w:ins w:id="7185" w:author="Joo, Hye@ARB" w:date="2026-06-04T22:49:00Z">
        <w:r w:rsidRPr="00433CDE">
          <w:rPr>
            <w:rFonts w:ascii="Arial" w:eastAsia="Aptos" w:hAnsi="Arial" w:cs="Arial"/>
            <w:color w:val="404040"/>
            <w:kern w:val="2"/>
            <w:sz w:val="24"/>
            <w:szCs w:val="24"/>
            <w14:ligatures w14:val="standardContextual"/>
          </w:rPr>
          <w:t>Abbreviations. The following abbreviations are used in this section 1962.2.1:</w:t>
        </w:r>
      </w:ins>
    </w:p>
    <w:p w14:paraId="5BF8A592" w14:textId="77777777" w:rsidR="00433CDE" w:rsidRPr="00433CDE" w:rsidRDefault="00433CDE" w:rsidP="00433CDE">
      <w:pPr>
        <w:spacing w:line="278" w:lineRule="auto"/>
        <w:ind w:left="360"/>
        <w:rPr>
          <w:ins w:id="7186" w:author="Joo, Hye@ARB" w:date="2026-06-04T22:49:00Z"/>
          <w:rFonts w:ascii="Arial" w:eastAsia="Aptos" w:hAnsi="Arial" w:cs="Arial"/>
          <w:color w:val="404040"/>
          <w:kern w:val="2"/>
          <w:sz w:val="24"/>
          <w:szCs w:val="24"/>
          <w14:ligatures w14:val="standardContextual"/>
        </w:rPr>
      </w:pPr>
      <w:ins w:id="7187" w:author="Joo, Hye@ARB" w:date="2026-06-04T22:49:00Z">
        <w:r w:rsidRPr="00433CDE">
          <w:rPr>
            <w:rFonts w:ascii="Arial" w:eastAsia="Aptos" w:hAnsi="Arial" w:cs="Arial"/>
            <w:color w:val="404040"/>
            <w:kern w:val="2"/>
            <w:sz w:val="24"/>
            <w:szCs w:val="24"/>
            <w14:ligatures w14:val="standardContextual"/>
          </w:rPr>
          <w:t xml:space="preserve">"AER" means all-electric range. </w:t>
        </w:r>
        <w:r w:rsidRPr="00433CDE">
          <w:rPr>
            <w:rFonts w:ascii="Arial" w:eastAsia="Aptos" w:hAnsi="Arial" w:cs="Arial"/>
            <w:color w:val="404040"/>
            <w:kern w:val="2"/>
            <w:sz w:val="24"/>
            <w:szCs w:val="24"/>
            <w14:ligatures w14:val="standardContextual"/>
          </w:rPr>
          <w:br/>
          <w:t xml:space="preserve">"APU" means auxiliary power unit. </w:t>
        </w:r>
        <w:r w:rsidRPr="00433CDE">
          <w:rPr>
            <w:rFonts w:ascii="Arial" w:eastAsia="Aptos" w:hAnsi="Arial" w:cs="Arial"/>
            <w:color w:val="404040"/>
            <w:kern w:val="2"/>
            <w:sz w:val="24"/>
            <w:szCs w:val="24"/>
            <w14:ligatures w14:val="standardContextual"/>
          </w:rPr>
          <w:br/>
          <w:t xml:space="preserve">"AT PZEV" means advanced technology partial zero-emission vehicle. </w:t>
        </w:r>
        <w:r w:rsidRPr="00433CDE">
          <w:rPr>
            <w:rFonts w:ascii="Arial" w:eastAsia="Aptos" w:hAnsi="Arial" w:cs="Arial"/>
            <w:color w:val="404040"/>
            <w:kern w:val="2"/>
            <w:sz w:val="24"/>
            <w:szCs w:val="24"/>
            <w14:ligatures w14:val="standardContextual"/>
          </w:rPr>
          <w:br/>
          <w:t xml:space="preserve">"BEVx" means range extended battery electric vehicle. </w:t>
        </w:r>
        <w:r w:rsidRPr="00433CDE">
          <w:rPr>
            <w:rFonts w:ascii="Arial" w:eastAsia="Aptos" w:hAnsi="Arial" w:cs="Arial"/>
            <w:color w:val="404040"/>
            <w:kern w:val="2"/>
            <w:sz w:val="24"/>
            <w:szCs w:val="24"/>
            <w14:ligatures w14:val="standardContextual"/>
          </w:rPr>
          <w:br/>
          <w:t xml:space="preserve">"CFR" means Code of Federal Regulations. </w:t>
        </w:r>
        <w:r w:rsidRPr="00433CDE">
          <w:rPr>
            <w:rFonts w:ascii="Arial" w:eastAsia="Aptos" w:hAnsi="Arial" w:cs="Arial"/>
            <w:color w:val="404040"/>
            <w:kern w:val="2"/>
            <w:sz w:val="24"/>
            <w:szCs w:val="24"/>
            <w14:ligatures w14:val="standardContextual"/>
          </w:rPr>
          <w:br/>
          <w:t>"CO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 means carbon dioxide. </w:t>
        </w:r>
        <w:r w:rsidRPr="00433CDE">
          <w:rPr>
            <w:rFonts w:ascii="Arial" w:eastAsia="Aptos" w:hAnsi="Arial" w:cs="Arial"/>
            <w:color w:val="404040"/>
            <w:kern w:val="2"/>
            <w:sz w:val="24"/>
            <w:szCs w:val="24"/>
            <w14:ligatures w14:val="standardContextual"/>
          </w:rPr>
          <w:br/>
          <w:t xml:space="preserve">"DMV" means the California Department of Motor Vehicles. </w:t>
        </w:r>
        <w:r w:rsidRPr="00433CDE">
          <w:rPr>
            <w:rFonts w:ascii="Arial" w:eastAsia="Aptos" w:hAnsi="Arial" w:cs="Arial"/>
            <w:color w:val="404040"/>
            <w:kern w:val="2"/>
            <w:sz w:val="24"/>
            <w:szCs w:val="24"/>
            <w14:ligatures w14:val="standardContextual"/>
          </w:rPr>
          <w:br/>
          <w:t xml:space="preserve">"EAER" means equivalent all-electric range. </w:t>
        </w:r>
        <w:r w:rsidRPr="00433CDE">
          <w:rPr>
            <w:rFonts w:ascii="Arial" w:eastAsia="Aptos" w:hAnsi="Arial" w:cs="Arial"/>
            <w:color w:val="404040"/>
            <w:kern w:val="2"/>
            <w:sz w:val="24"/>
            <w:szCs w:val="24"/>
            <w14:ligatures w14:val="standardContextual"/>
          </w:rPr>
          <w:br/>
          <w:t xml:space="preserve">"FR" means Federal Register. </w:t>
        </w:r>
        <w:r w:rsidRPr="00433CDE">
          <w:rPr>
            <w:rFonts w:ascii="Arial" w:eastAsia="Aptos" w:hAnsi="Arial" w:cs="Arial"/>
            <w:color w:val="404040"/>
            <w:kern w:val="2"/>
            <w:sz w:val="24"/>
            <w:szCs w:val="24"/>
            <w14:ligatures w14:val="standardContextual"/>
          </w:rPr>
          <w:br/>
          <w:t xml:space="preserve">"g" means grams. </w:t>
        </w:r>
        <w:r w:rsidRPr="00433CDE">
          <w:rPr>
            <w:rFonts w:ascii="Arial" w:eastAsia="Aptos" w:hAnsi="Arial" w:cs="Arial"/>
            <w:color w:val="404040"/>
            <w:kern w:val="2"/>
            <w:sz w:val="24"/>
            <w:szCs w:val="24"/>
            <w14:ligatures w14:val="standardContextual"/>
          </w:rPr>
          <w:br/>
          <w:t xml:space="preserve">"HEV" means hybrid-electric vehicle. </w:t>
        </w:r>
        <w:r w:rsidRPr="00433CDE">
          <w:rPr>
            <w:rFonts w:ascii="Arial" w:eastAsia="Aptos" w:hAnsi="Arial" w:cs="Arial"/>
            <w:color w:val="404040"/>
            <w:kern w:val="2"/>
            <w:sz w:val="24"/>
            <w:szCs w:val="24"/>
            <w14:ligatures w14:val="standardContextual"/>
          </w:rPr>
          <w:br/>
          <w:t xml:space="preserve">"LDT" means light-duty truck. </w:t>
        </w:r>
        <w:r w:rsidRPr="00433CDE">
          <w:rPr>
            <w:rFonts w:ascii="Arial" w:eastAsia="Aptos" w:hAnsi="Arial" w:cs="Arial"/>
            <w:color w:val="404040"/>
            <w:kern w:val="2"/>
            <w:sz w:val="24"/>
            <w:szCs w:val="24"/>
            <w14:ligatures w14:val="standardContextual"/>
          </w:rPr>
          <w:br/>
          <w:t xml:space="preserve">"LDT1" means a light-truck with a loaded vehicle weight of 0-3750 pounds. </w:t>
        </w:r>
        <w:r w:rsidRPr="00433CDE">
          <w:rPr>
            <w:rFonts w:ascii="Arial" w:eastAsia="Aptos" w:hAnsi="Arial" w:cs="Arial"/>
            <w:color w:val="404040"/>
            <w:kern w:val="2"/>
            <w:sz w:val="24"/>
            <w:szCs w:val="24"/>
            <w14:ligatures w14:val="standardContextual"/>
          </w:rPr>
          <w:br/>
          <w:t xml:space="preserve">"LDT2" means a "LEV II" light-duty truck with a loaded vehicle weight of 3751 pounds to a gross vehicle weight of 8500 pounds, or a "LEV I" light-duty truck with a loaded vehicle weight of 3751-5750 pounds. </w:t>
        </w:r>
        <w:r w:rsidRPr="00433CDE">
          <w:rPr>
            <w:rFonts w:ascii="Arial" w:eastAsia="Aptos" w:hAnsi="Arial" w:cs="Arial"/>
            <w:color w:val="404040"/>
            <w:kern w:val="2"/>
            <w:sz w:val="24"/>
            <w:szCs w:val="24"/>
            <w14:ligatures w14:val="standardContextual"/>
          </w:rPr>
          <w:br/>
          <w:t xml:space="preserve">"LVM" means large volume manufacturer. </w:t>
        </w:r>
        <w:r w:rsidRPr="00433CDE">
          <w:rPr>
            <w:rFonts w:ascii="Arial" w:eastAsia="Aptos" w:hAnsi="Arial" w:cs="Arial"/>
            <w:color w:val="404040"/>
            <w:kern w:val="2"/>
            <w:sz w:val="24"/>
            <w:szCs w:val="24"/>
            <w14:ligatures w14:val="standardContextual"/>
          </w:rPr>
          <w:br/>
          <w:t xml:space="preserve">"MDV" means medium-duty vehicle. </w:t>
        </w:r>
        <w:r w:rsidRPr="00433CDE">
          <w:rPr>
            <w:rFonts w:ascii="Arial" w:eastAsia="Aptos" w:hAnsi="Arial" w:cs="Arial"/>
            <w:color w:val="404040"/>
            <w:kern w:val="2"/>
            <w:sz w:val="24"/>
            <w:szCs w:val="24"/>
            <w14:ligatures w14:val="standardContextual"/>
          </w:rPr>
          <w:br/>
          <w:t xml:space="preserve">"NMOG" means non-methane organic gases, or the total mass of oxygenated and non-oxygenated hydrocarbon emissions. </w:t>
        </w:r>
        <w:r w:rsidRPr="00433CDE">
          <w:rPr>
            <w:rFonts w:ascii="Arial" w:eastAsia="Aptos" w:hAnsi="Arial" w:cs="Arial"/>
            <w:color w:val="404040"/>
            <w:kern w:val="2"/>
            <w:sz w:val="24"/>
            <w:szCs w:val="24"/>
            <w14:ligatures w14:val="standardContextual"/>
          </w:rPr>
          <w:br/>
          <w:t xml:space="preserve">"NEV" means neighborhood electric vehicle. </w:t>
        </w:r>
        <w:r w:rsidRPr="00433CDE">
          <w:rPr>
            <w:rFonts w:ascii="Arial" w:eastAsia="Aptos" w:hAnsi="Arial" w:cs="Arial"/>
            <w:color w:val="404040"/>
            <w:kern w:val="2"/>
            <w:sz w:val="24"/>
            <w:szCs w:val="24"/>
            <w14:ligatures w14:val="standardContextual"/>
          </w:rPr>
          <w:br/>
          <w:t>"NOx" means oxides of nitrogen.</w:t>
        </w:r>
        <w:r w:rsidRPr="00433CDE">
          <w:rPr>
            <w:rFonts w:ascii="Arial" w:eastAsia="Aptos" w:hAnsi="Arial" w:cs="Arial"/>
            <w:color w:val="404040"/>
            <w:kern w:val="2"/>
            <w:sz w:val="24"/>
            <w:szCs w:val="24"/>
            <w14:ligatures w14:val="standardContextual"/>
          </w:rPr>
          <w:br/>
          <w:t xml:space="preserve"> "PC" means passenger car. </w:t>
        </w:r>
        <w:r w:rsidRPr="00433CDE">
          <w:rPr>
            <w:rFonts w:ascii="Arial" w:eastAsia="Aptos" w:hAnsi="Arial" w:cs="Arial"/>
            <w:color w:val="404040"/>
            <w:kern w:val="2"/>
            <w:sz w:val="24"/>
            <w:szCs w:val="24"/>
            <w14:ligatures w14:val="standardContextual"/>
          </w:rPr>
          <w:br/>
          <w:t xml:space="preserve">"PZEV" means partial allowance zero-emission vehicle </w:t>
        </w:r>
        <w:r w:rsidRPr="00433CDE">
          <w:rPr>
            <w:rFonts w:ascii="Arial" w:eastAsia="Aptos" w:hAnsi="Arial" w:cs="Arial"/>
            <w:color w:val="404040"/>
            <w:kern w:val="2"/>
            <w:sz w:val="24"/>
            <w:szCs w:val="24"/>
            <w14:ligatures w14:val="standardContextual"/>
          </w:rPr>
          <w:br/>
          <w:t xml:space="preserve">"SAE" means Society of Automotive Engineers. </w:t>
        </w:r>
        <w:r w:rsidRPr="00433CDE">
          <w:rPr>
            <w:rFonts w:ascii="Arial" w:eastAsia="Aptos" w:hAnsi="Arial" w:cs="Arial"/>
            <w:color w:val="404040"/>
            <w:kern w:val="2"/>
            <w:sz w:val="24"/>
            <w:szCs w:val="24"/>
            <w14:ligatures w14:val="standardContextual"/>
          </w:rPr>
          <w:br/>
          <w:t xml:space="preserve">"SULEV" means super-ultra-low-emission-vehicle. </w:t>
        </w:r>
        <w:r w:rsidRPr="00433CDE">
          <w:rPr>
            <w:rFonts w:ascii="Arial" w:eastAsia="Aptos" w:hAnsi="Arial" w:cs="Arial"/>
            <w:color w:val="404040"/>
            <w:kern w:val="2"/>
            <w:sz w:val="24"/>
            <w:szCs w:val="24"/>
            <w14:ligatures w14:val="standardContextual"/>
          </w:rPr>
          <w:br/>
          <w:t xml:space="preserve">"TZEV" means transitional zero emission vehicle. </w:t>
        </w:r>
        <w:r w:rsidRPr="00433CDE">
          <w:rPr>
            <w:rFonts w:ascii="Arial" w:eastAsia="Aptos" w:hAnsi="Arial" w:cs="Arial"/>
            <w:color w:val="404040"/>
            <w:kern w:val="2"/>
            <w:sz w:val="24"/>
            <w:szCs w:val="24"/>
            <w14:ligatures w14:val="standardContextual"/>
          </w:rPr>
          <w:br/>
          <w:t xml:space="preserve">"UDDS" means urban dynamometer driving cycle. </w:t>
        </w:r>
        <w:r w:rsidRPr="00433CDE">
          <w:rPr>
            <w:rFonts w:ascii="Arial" w:eastAsia="Aptos" w:hAnsi="Arial" w:cs="Arial"/>
            <w:color w:val="404040"/>
            <w:kern w:val="2"/>
            <w:sz w:val="24"/>
            <w:szCs w:val="24"/>
            <w14:ligatures w14:val="standardContextual"/>
          </w:rPr>
          <w:br/>
        </w:r>
        <w:r w:rsidRPr="00433CDE">
          <w:rPr>
            <w:rFonts w:ascii="Arial" w:eastAsia="Aptos" w:hAnsi="Arial" w:cs="Arial"/>
            <w:color w:val="404040"/>
            <w:kern w:val="2"/>
            <w:sz w:val="24"/>
            <w:szCs w:val="24"/>
            <w14:ligatures w14:val="standardContextual"/>
          </w:rPr>
          <w:lastRenderedPageBreak/>
          <w:t xml:space="preserve">"US" means United States of America. </w:t>
        </w:r>
        <w:r w:rsidRPr="00433CDE">
          <w:rPr>
            <w:rFonts w:ascii="Arial" w:eastAsia="Aptos" w:hAnsi="Arial" w:cs="Arial"/>
            <w:color w:val="404040"/>
            <w:kern w:val="2"/>
            <w:sz w:val="24"/>
            <w:szCs w:val="24"/>
            <w14:ligatures w14:val="standardContextual"/>
          </w:rPr>
          <w:br/>
          <w:t xml:space="preserve">"US06" means the US06 Supplemental Federal Test Procedure </w:t>
        </w:r>
        <w:r w:rsidRPr="00433CDE">
          <w:rPr>
            <w:rFonts w:ascii="Arial" w:eastAsia="Aptos" w:hAnsi="Arial" w:cs="Arial"/>
            <w:color w:val="404040"/>
            <w:kern w:val="2"/>
            <w:sz w:val="24"/>
            <w:szCs w:val="24"/>
            <w14:ligatures w14:val="standardContextual"/>
          </w:rPr>
          <w:br/>
          <w:t xml:space="preserve">"VMT" means vehicle miles traveled. </w:t>
        </w:r>
        <w:r w:rsidRPr="00433CDE">
          <w:rPr>
            <w:rFonts w:ascii="Arial" w:eastAsia="Aptos" w:hAnsi="Arial" w:cs="Arial"/>
            <w:color w:val="404040"/>
            <w:kern w:val="2"/>
            <w:sz w:val="24"/>
            <w:szCs w:val="24"/>
            <w14:ligatures w14:val="standardContextual"/>
          </w:rPr>
          <w:br/>
          <w:t>"ZEV" means zero-emission vehicle.</w:t>
        </w:r>
      </w:ins>
    </w:p>
    <w:p w14:paraId="6CF4C0A1" w14:textId="77777777" w:rsidR="00433CDE" w:rsidRPr="00433CDE" w:rsidRDefault="00433CDE" w:rsidP="00D63C32">
      <w:pPr>
        <w:numPr>
          <w:ilvl w:val="0"/>
          <w:numId w:val="62"/>
        </w:numPr>
        <w:spacing w:line="278" w:lineRule="auto"/>
        <w:contextualSpacing/>
        <w:rPr>
          <w:ins w:id="7188" w:author="Joo, Hye@ARB" w:date="2026-06-04T22:49:00Z"/>
          <w:rFonts w:ascii="Arial" w:eastAsia="Aptos" w:hAnsi="Arial" w:cs="Arial"/>
          <w:color w:val="404040"/>
          <w:kern w:val="2"/>
          <w:sz w:val="24"/>
          <w:szCs w:val="24"/>
          <w14:ligatures w14:val="standardContextual"/>
        </w:rPr>
      </w:pPr>
      <w:ins w:id="7189" w:author="Joo, Hye@ARB" w:date="2026-06-04T22:49:00Z">
        <w:r w:rsidRPr="00433CDE">
          <w:rPr>
            <w:rFonts w:ascii="Arial" w:eastAsia="Aptos" w:hAnsi="Arial" w:cs="Arial"/>
            <w:i/>
            <w:iCs/>
            <w:color w:val="404040"/>
            <w:kern w:val="2"/>
            <w:sz w:val="24"/>
            <w:szCs w:val="24"/>
            <w14:ligatures w14:val="standardContextual"/>
          </w:rPr>
          <w:t>Severability</w:t>
        </w:r>
        <w:r w:rsidRPr="00433CDE">
          <w:rPr>
            <w:rFonts w:ascii="Arial" w:eastAsia="Aptos" w:hAnsi="Arial" w:cs="Arial"/>
            <w:color w:val="404040"/>
            <w:kern w:val="2"/>
            <w:sz w:val="24"/>
            <w:szCs w:val="24"/>
            <w14:ligatures w14:val="standardContextual"/>
          </w:rPr>
          <w:t xml:space="preserve">. Each provision of this section is severable, and </w:t>
        </w:r>
        <w:proofErr w:type="gramStart"/>
        <w:r w:rsidRPr="00433CDE">
          <w:rPr>
            <w:rFonts w:ascii="Arial" w:eastAsia="Aptos" w:hAnsi="Arial" w:cs="Arial"/>
            <w:color w:val="404040"/>
            <w:kern w:val="2"/>
            <w:sz w:val="24"/>
            <w:szCs w:val="24"/>
            <w14:ligatures w14:val="standardContextual"/>
          </w:rPr>
          <w:t>in the event that</w:t>
        </w:r>
        <w:proofErr w:type="gramEnd"/>
        <w:r w:rsidRPr="00433CDE">
          <w:rPr>
            <w:rFonts w:ascii="Arial" w:eastAsia="Aptos" w:hAnsi="Arial" w:cs="Arial"/>
            <w:color w:val="404040"/>
            <w:kern w:val="2"/>
            <w:sz w:val="24"/>
            <w:szCs w:val="24"/>
            <w14:ligatures w14:val="standardContextual"/>
          </w:rPr>
          <w:t xml:space="preserve"> any provision of this section is held to be invalid, the remainder of this article remains in full force and effect.</w:t>
        </w:r>
        <w:r w:rsidRPr="00433CDE">
          <w:rPr>
            <w:rFonts w:ascii="Arial" w:eastAsia="Aptos" w:hAnsi="Arial" w:cs="Arial"/>
            <w:color w:val="404040"/>
            <w:kern w:val="2"/>
            <w:sz w:val="24"/>
            <w:szCs w:val="24"/>
            <w14:ligatures w14:val="standardContextual"/>
          </w:rPr>
          <w:br/>
        </w:r>
      </w:ins>
    </w:p>
    <w:p w14:paraId="048EE497" w14:textId="77777777" w:rsidR="00433CDE" w:rsidRPr="00433CDE" w:rsidRDefault="00433CDE" w:rsidP="00D63C32">
      <w:pPr>
        <w:numPr>
          <w:ilvl w:val="0"/>
          <w:numId w:val="62"/>
        </w:numPr>
        <w:spacing w:line="278" w:lineRule="auto"/>
        <w:contextualSpacing/>
        <w:rPr>
          <w:ins w:id="7190" w:author="Joo, Hye@ARB" w:date="2026-06-04T22:49:00Z"/>
          <w:rFonts w:ascii="Arial" w:eastAsia="Aptos" w:hAnsi="Arial" w:cs="Arial"/>
          <w:color w:val="404040"/>
          <w:kern w:val="2"/>
          <w:sz w:val="24"/>
          <w:szCs w:val="24"/>
          <w14:ligatures w14:val="standardContextual"/>
        </w:rPr>
      </w:pPr>
      <w:ins w:id="7191" w:author="Joo, Hye@ARB" w:date="2026-06-04T22:49:00Z">
        <w:r w:rsidRPr="00433CDE">
          <w:rPr>
            <w:rFonts w:ascii="Arial" w:eastAsia="Aptos" w:hAnsi="Arial" w:cs="Arial"/>
            <w:i/>
            <w:iCs/>
            <w:color w:val="404040"/>
            <w:kern w:val="2"/>
            <w:sz w:val="24"/>
            <w:szCs w:val="24"/>
            <w14:ligatures w14:val="standardContextual"/>
          </w:rPr>
          <w:t>Public Disclosure</w:t>
        </w:r>
        <w:r w:rsidRPr="00433CDE">
          <w:rPr>
            <w:rFonts w:ascii="Arial" w:eastAsia="Aptos" w:hAnsi="Arial" w:cs="Arial"/>
            <w:color w:val="404040"/>
            <w:kern w:val="2"/>
            <w:sz w:val="24"/>
            <w:szCs w:val="24"/>
            <w14:ligatures w14:val="standardContextual"/>
          </w:rPr>
          <w:t xml:space="preserve">. Records in the Board's possession </w:t>
        </w:r>
        <w:proofErr w:type="gramStart"/>
        <w:r w:rsidRPr="00433CDE">
          <w:rPr>
            <w:rFonts w:ascii="Arial" w:eastAsia="Aptos" w:hAnsi="Arial" w:cs="Arial"/>
            <w:color w:val="404040"/>
            <w:kern w:val="2"/>
            <w:sz w:val="24"/>
            <w:szCs w:val="24"/>
            <w14:ligatures w14:val="standardContextual"/>
          </w:rPr>
          <w:t>for</w:t>
        </w:r>
        <w:proofErr w:type="gramEnd"/>
        <w:r w:rsidRPr="00433CDE">
          <w:rPr>
            <w:rFonts w:ascii="Arial" w:eastAsia="Aptos" w:hAnsi="Arial" w:cs="Arial"/>
            <w:color w:val="404040"/>
            <w:kern w:val="2"/>
            <w:sz w:val="24"/>
            <w:szCs w:val="24"/>
            <w14:ligatures w14:val="standardContextual"/>
          </w:rPr>
          <w:t xml:space="preserve"> the vehicles subject to the requirements of section 1962.2.1 shall be subject to disclosure as public records as follows:</w:t>
        </w:r>
        <w:r w:rsidRPr="00433CDE">
          <w:rPr>
            <w:rFonts w:ascii="Arial" w:eastAsia="Aptos" w:hAnsi="Arial" w:cs="Arial"/>
            <w:color w:val="404040"/>
            <w:kern w:val="2"/>
            <w:sz w:val="24"/>
            <w:szCs w:val="24"/>
            <w14:ligatures w14:val="standardContextual"/>
          </w:rPr>
          <w:br/>
        </w:r>
      </w:ins>
    </w:p>
    <w:p w14:paraId="78E43152" w14:textId="77777777" w:rsidR="00433CDE" w:rsidRPr="00433CDE" w:rsidRDefault="00433CDE" w:rsidP="00D63C32">
      <w:pPr>
        <w:numPr>
          <w:ilvl w:val="0"/>
          <w:numId w:val="88"/>
        </w:numPr>
        <w:spacing w:line="278" w:lineRule="auto"/>
        <w:contextualSpacing/>
        <w:rPr>
          <w:ins w:id="7192" w:author="Joo, Hye@ARB" w:date="2026-06-04T22:49:00Z"/>
          <w:rFonts w:ascii="Arial" w:eastAsia="Aptos" w:hAnsi="Arial" w:cs="Arial"/>
          <w:color w:val="404040"/>
          <w:kern w:val="2"/>
          <w:sz w:val="24"/>
          <w:szCs w:val="24"/>
          <w14:ligatures w14:val="standardContextual"/>
        </w:rPr>
      </w:pPr>
      <w:ins w:id="7193" w:author="Joo, Hye@ARB" w:date="2026-06-04T22:49:00Z">
        <w:r w:rsidRPr="00433CDE">
          <w:rPr>
            <w:rFonts w:ascii="Arial" w:eastAsia="Aptos" w:hAnsi="Arial" w:cs="Arial"/>
            <w:color w:val="404040"/>
            <w:kern w:val="2"/>
            <w:sz w:val="24"/>
            <w:szCs w:val="24"/>
            <w14:ligatures w14:val="standardContextual"/>
          </w:rPr>
          <w:t xml:space="preserve">Each manufacturer's annual production data and the corresponding credits per vehicle earned for ZEVs and TZEVs for the 2018 and subsequent model years; and </w:t>
        </w:r>
        <w:r w:rsidRPr="00433CDE">
          <w:rPr>
            <w:rFonts w:ascii="Arial" w:eastAsia="Aptos" w:hAnsi="Arial" w:cs="Arial"/>
            <w:color w:val="404040"/>
            <w:kern w:val="2"/>
            <w:sz w:val="24"/>
            <w:szCs w:val="24"/>
            <w14:ligatures w14:val="standardContextual"/>
          </w:rPr>
          <w:br/>
        </w:r>
      </w:ins>
    </w:p>
    <w:p w14:paraId="65450708" w14:textId="77777777" w:rsidR="00433CDE" w:rsidRPr="00433CDE" w:rsidRDefault="00433CDE" w:rsidP="00D63C32">
      <w:pPr>
        <w:numPr>
          <w:ilvl w:val="0"/>
          <w:numId w:val="88"/>
        </w:numPr>
        <w:spacing w:line="278" w:lineRule="auto"/>
        <w:contextualSpacing/>
        <w:rPr>
          <w:ins w:id="7194" w:author="Joo, Hye@ARB" w:date="2026-06-04T22:49:00Z"/>
          <w:rFonts w:ascii="Arial" w:eastAsia="Aptos" w:hAnsi="Arial" w:cs="Arial"/>
          <w:color w:val="404040"/>
          <w:kern w:val="2"/>
          <w:sz w:val="24"/>
          <w:szCs w:val="24"/>
          <w14:ligatures w14:val="standardContextual"/>
        </w:rPr>
      </w:pPr>
      <w:ins w:id="7195" w:author="Joo, Hye@ARB" w:date="2026-06-04T22:49:00Z">
        <w:r w:rsidRPr="00433CDE">
          <w:rPr>
            <w:rFonts w:ascii="Arial" w:eastAsia="Aptos" w:hAnsi="Arial" w:cs="Arial"/>
            <w:color w:val="404040"/>
            <w:kern w:val="2"/>
            <w:sz w:val="24"/>
            <w:szCs w:val="24"/>
            <w14:ligatures w14:val="standardContextual"/>
          </w:rPr>
          <w:t>Each manufacturer's annual credit balances for 2018 and subsequent years for:</w:t>
        </w:r>
        <w:r w:rsidRPr="00433CDE">
          <w:rPr>
            <w:rFonts w:ascii="Arial" w:eastAsia="Aptos" w:hAnsi="Arial" w:cs="Arial"/>
            <w:color w:val="404040"/>
            <w:kern w:val="2"/>
            <w:sz w:val="24"/>
            <w:szCs w:val="24"/>
            <w14:ligatures w14:val="standardContextual"/>
          </w:rPr>
          <w:br/>
        </w:r>
      </w:ins>
    </w:p>
    <w:p w14:paraId="242B9BA5" w14:textId="77777777" w:rsidR="00433CDE" w:rsidRPr="00433CDE" w:rsidRDefault="00433CDE" w:rsidP="00D63C32">
      <w:pPr>
        <w:numPr>
          <w:ilvl w:val="0"/>
          <w:numId w:val="89"/>
        </w:numPr>
        <w:spacing w:line="278" w:lineRule="auto"/>
        <w:contextualSpacing/>
        <w:rPr>
          <w:ins w:id="7196" w:author="Joo, Hye@ARB" w:date="2026-06-04T22:49:00Z"/>
          <w:rFonts w:ascii="Arial" w:eastAsia="Aptos" w:hAnsi="Arial" w:cs="Arial"/>
          <w:color w:val="404040"/>
          <w:kern w:val="2"/>
          <w:sz w:val="24"/>
          <w:szCs w:val="24"/>
          <w14:ligatures w14:val="standardContextual"/>
        </w:rPr>
      </w:pPr>
      <w:ins w:id="7197" w:author="Joo, Hye@ARB" w:date="2026-06-04T22:49:00Z">
        <w:r w:rsidRPr="00433CDE">
          <w:rPr>
            <w:rFonts w:ascii="Arial" w:eastAsia="Aptos" w:hAnsi="Arial" w:cs="Arial"/>
            <w:color w:val="404040"/>
            <w:kern w:val="2"/>
            <w:sz w:val="24"/>
            <w:szCs w:val="24"/>
            <w14:ligatures w14:val="standardContextual"/>
          </w:rPr>
          <w:t>Each type of vehicle: ZEV (minus NEV), BEVx, NEV, TZEV, and discounted PZEV and AT PZEV credits; and</w:t>
        </w:r>
        <w:r w:rsidRPr="00433CDE">
          <w:rPr>
            <w:rFonts w:ascii="Arial" w:eastAsia="Aptos" w:hAnsi="Arial" w:cs="Arial"/>
            <w:color w:val="404040"/>
            <w:kern w:val="2"/>
            <w:sz w:val="24"/>
            <w:szCs w:val="24"/>
            <w14:ligatures w14:val="standardContextual"/>
          </w:rPr>
          <w:br/>
        </w:r>
      </w:ins>
    </w:p>
    <w:p w14:paraId="37FEC556" w14:textId="77777777" w:rsidR="00433CDE" w:rsidRPr="00433CDE" w:rsidRDefault="00433CDE" w:rsidP="00D63C32">
      <w:pPr>
        <w:numPr>
          <w:ilvl w:val="0"/>
          <w:numId w:val="89"/>
        </w:numPr>
        <w:spacing w:line="278" w:lineRule="auto"/>
        <w:contextualSpacing/>
        <w:rPr>
          <w:ins w:id="7198" w:author="Joo, Hye@ARB" w:date="2026-06-04T22:49:00Z"/>
          <w:rFonts w:ascii="Arial" w:eastAsia="Aptos" w:hAnsi="Arial" w:cs="Arial"/>
          <w:color w:val="404040"/>
          <w:kern w:val="2"/>
          <w:sz w:val="24"/>
          <w:szCs w:val="24"/>
          <w14:ligatures w14:val="standardContextual"/>
        </w:rPr>
      </w:pPr>
      <w:ins w:id="7199" w:author="Joo, Hye@ARB" w:date="2026-06-04T22:49:00Z">
        <w:r w:rsidRPr="00433CDE">
          <w:rPr>
            <w:rFonts w:ascii="Arial" w:eastAsia="Aptos" w:hAnsi="Arial" w:cs="Arial"/>
            <w:color w:val="404040"/>
            <w:kern w:val="2"/>
            <w:sz w:val="24"/>
            <w:szCs w:val="24"/>
            <w14:ligatures w14:val="standardContextual"/>
          </w:rPr>
          <w:t xml:space="preserve">Advanced technology demonstration programs; and </w:t>
        </w:r>
        <w:r w:rsidRPr="00433CDE">
          <w:rPr>
            <w:rFonts w:ascii="Arial" w:eastAsia="Aptos" w:hAnsi="Arial" w:cs="Arial"/>
            <w:color w:val="404040"/>
            <w:kern w:val="2"/>
            <w:sz w:val="24"/>
            <w:szCs w:val="24"/>
            <w14:ligatures w14:val="standardContextual"/>
          </w:rPr>
          <w:br/>
        </w:r>
      </w:ins>
    </w:p>
    <w:p w14:paraId="43E53727" w14:textId="77777777" w:rsidR="00433CDE" w:rsidRPr="00433CDE" w:rsidRDefault="00433CDE" w:rsidP="00D63C32">
      <w:pPr>
        <w:numPr>
          <w:ilvl w:val="0"/>
          <w:numId w:val="89"/>
        </w:numPr>
        <w:spacing w:line="278" w:lineRule="auto"/>
        <w:contextualSpacing/>
        <w:rPr>
          <w:ins w:id="7200" w:author="Joo, Hye@ARB" w:date="2026-06-04T22:49:00Z"/>
          <w:rFonts w:ascii="Arial" w:eastAsia="Aptos" w:hAnsi="Arial" w:cs="Arial"/>
          <w:color w:val="404040"/>
          <w:kern w:val="2"/>
          <w:sz w:val="24"/>
          <w:szCs w:val="24"/>
          <w14:ligatures w14:val="standardContextual"/>
        </w:rPr>
      </w:pPr>
      <w:ins w:id="7201" w:author="Joo, Hye@ARB" w:date="2026-06-04T22:49:00Z">
        <w:r w:rsidRPr="00433CDE">
          <w:rPr>
            <w:rFonts w:ascii="Arial" w:eastAsia="Aptos" w:hAnsi="Arial" w:cs="Arial"/>
            <w:color w:val="404040"/>
            <w:kern w:val="2"/>
            <w:sz w:val="24"/>
            <w:szCs w:val="24"/>
            <w14:ligatures w14:val="standardContextual"/>
          </w:rPr>
          <w:t xml:space="preserve">Transportation systems; and </w:t>
        </w:r>
        <w:r w:rsidRPr="00433CDE">
          <w:rPr>
            <w:rFonts w:ascii="Arial" w:eastAsia="Aptos" w:hAnsi="Arial" w:cs="Arial"/>
            <w:color w:val="404040"/>
            <w:kern w:val="2"/>
            <w:sz w:val="24"/>
            <w:szCs w:val="24"/>
            <w14:ligatures w14:val="standardContextual"/>
          </w:rPr>
          <w:br/>
        </w:r>
      </w:ins>
    </w:p>
    <w:p w14:paraId="4B81B4E0" w14:textId="77777777" w:rsidR="00433CDE" w:rsidRPr="00433CDE" w:rsidRDefault="00433CDE" w:rsidP="00D63C32">
      <w:pPr>
        <w:numPr>
          <w:ilvl w:val="0"/>
          <w:numId w:val="89"/>
        </w:numPr>
        <w:spacing w:line="278" w:lineRule="auto"/>
        <w:contextualSpacing/>
        <w:rPr>
          <w:ins w:id="7202" w:author="Joo, Hye@ARB" w:date="2026-06-04T22:49:00Z"/>
          <w:rFonts w:ascii="Arial" w:eastAsia="Aptos" w:hAnsi="Arial" w:cs="Arial"/>
          <w:color w:val="404040"/>
          <w:kern w:val="2"/>
          <w:sz w:val="24"/>
          <w:szCs w:val="24"/>
          <w14:ligatures w14:val="standardContextual"/>
        </w:rPr>
      </w:pPr>
      <w:ins w:id="7203" w:author="Joo, Hye@ARB" w:date="2026-06-04T22:49:00Z">
        <w:r w:rsidRPr="00433CDE">
          <w:rPr>
            <w:rFonts w:ascii="Arial" w:eastAsia="Aptos" w:hAnsi="Arial" w:cs="Arial"/>
            <w:color w:val="404040"/>
            <w:kern w:val="2"/>
            <w:sz w:val="24"/>
            <w:szCs w:val="24"/>
            <w14:ligatures w14:val="standardContextual"/>
          </w:rPr>
          <w:t>Credits earned under section 1962.2.1(d)(5)(A), including credits acquired from, or transferred to another party, and the parties themselves.</w:t>
        </w:r>
      </w:ins>
    </w:p>
    <w:p w14:paraId="4A04C9D2" w14:textId="4C336F3B" w:rsidR="00433CDE" w:rsidRPr="00F05BFE" w:rsidRDefault="00433CDE" w:rsidP="00433CDE">
      <w:pPr>
        <w:spacing w:line="278" w:lineRule="auto"/>
        <w:rPr>
          <w:ins w:id="7204" w:author="Joo, Hye@ARB" w:date="2026-06-04T22:49:00Z"/>
          <w:rFonts w:ascii="Arial" w:eastAsia="Aptos" w:hAnsi="Arial" w:cs="Arial"/>
          <w:color w:val="404040"/>
          <w:kern w:val="2"/>
          <w14:ligatures w14:val="standardContextual"/>
        </w:rPr>
      </w:pPr>
      <w:ins w:id="7205" w:author="Joo, Hye@ARB" w:date="2026-06-04T22:49:00Z">
        <w:r w:rsidRPr="00433CDE">
          <w:rPr>
            <w:rFonts w:ascii="Arial" w:eastAsia="Aptos" w:hAnsi="Arial" w:cs="Arial"/>
            <w:color w:val="404040"/>
            <w:kern w:val="2"/>
            <w:sz w:val="24"/>
            <w:szCs w:val="24"/>
            <w14:ligatures w14:val="standardContextual"/>
          </w:rPr>
          <w:br/>
        </w:r>
        <w:r w:rsidRPr="00F05BFE">
          <w:rPr>
            <w:rFonts w:ascii="Arial" w:eastAsia="Aptos" w:hAnsi="Arial" w:cs="Arial"/>
            <w:color w:val="404040"/>
            <w:kern w:val="2"/>
            <w14:ligatures w14:val="standardContextual"/>
          </w:rPr>
          <w:t>Note: Authority cited:</w:t>
        </w:r>
      </w:ins>
      <w:ins w:id="7206" w:author="Yu, Yong@ARB" w:date="2026-06-05T10:40:00Z">
        <w:r w:rsidR="00F05BFE">
          <w:rPr>
            <w:rFonts w:ascii="Arial" w:eastAsia="Aptos" w:hAnsi="Arial" w:cs="Arial"/>
            <w:color w:val="404040"/>
            <w:kern w:val="2"/>
            <w14:ligatures w14:val="standardContextual"/>
          </w:rPr>
          <w:t xml:space="preserve"> </w:t>
        </w:r>
      </w:ins>
      <w:ins w:id="7207" w:author="Joo, Hye@ARB" w:date="2026-06-04T22:49:00Z">
        <w:r w:rsidRPr="00F05BFE">
          <w:rPr>
            <w:rFonts w:ascii="Arial" w:eastAsia="Aptos" w:hAnsi="Arial" w:cs="Arial"/>
            <w:color w:val="404040"/>
            <w:kern w:val="2"/>
            <w14:ligatures w14:val="standardContextual"/>
          </w:rPr>
          <w:t>Sections 39600, 39601, 43013, 43018, 43101, 43104 and 43105, Health and Safety Code. Reference:</w:t>
        </w:r>
      </w:ins>
      <w:ins w:id="7208" w:author="Yu, Yong@ARB" w:date="2026-06-05T10:40:00Z">
        <w:r w:rsidR="00F05BFE">
          <w:rPr>
            <w:rFonts w:ascii="Arial" w:eastAsia="Aptos" w:hAnsi="Arial" w:cs="Arial"/>
            <w:color w:val="404040"/>
            <w:kern w:val="2"/>
            <w14:ligatures w14:val="standardContextual"/>
          </w:rPr>
          <w:t xml:space="preserve"> </w:t>
        </w:r>
      </w:ins>
      <w:ins w:id="7209" w:author="Joo, Hye@ARB" w:date="2026-06-04T22:49:00Z">
        <w:r w:rsidRPr="00F05BFE">
          <w:rPr>
            <w:rFonts w:ascii="Arial" w:eastAsia="Aptos" w:hAnsi="Arial" w:cs="Arial"/>
            <w:color w:val="404040"/>
            <w:kern w:val="2"/>
            <w14:ligatures w14:val="standardContextual"/>
          </w:rPr>
          <w:t>Sections 38562, 39002, 39003, 39667, 43000, 43009.5, 43013, 43018, 43018.5, 43100, 43101, 43101.5, 43102, 43104, 43105, 43106, 43107, 43204 and 43205.5, Health and Safety Code.</w:t>
        </w:r>
      </w:ins>
    </w:p>
    <w:p w14:paraId="0DBE991C" w14:textId="77777777" w:rsidR="009B1241" w:rsidRPr="009B1241" w:rsidRDefault="009B1241" w:rsidP="009B1241"/>
    <w:p w14:paraId="6E84B133" w14:textId="4C51104F" w:rsidR="00745119" w:rsidRPr="00FF773A" w:rsidRDefault="00745119" w:rsidP="00B230B9">
      <w:pPr>
        <w:rPr>
          <w:rFonts w:ascii="Arial" w:hAnsi="Arial" w:cs="Arial"/>
        </w:rPr>
      </w:pPr>
    </w:p>
    <w:p w14:paraId="6B189F86" w14:textId="77777777" w:rsidR="00B230B9" w:rsidRPr="00FF773A" w:rsidRDefault="00B230B9">
      <w:pPr>
        <w:rPr>
          <w:rFonts w:ascii="Arial" w:eastAsiaTheme="majorEastAsia" w:hAnsi="Arial" w:cs="Arial"/>
          <w:sz w:val="24"/>
          <w:szCs w:val="26"/>
        </w:rPr>
      </w:pPr>
      <w:r w:rsidRPr="00FF773A">
        <w:rPr>
          <w:rFonts w:ascii="Arial" w:eastAsiaTheme="majorEastAsia" w:hAnsi="Arial" w:cs="Arial"/>
          <w:sz w:val="24"/>
          <w:szCs w:val="26"/>
        </w:rPr>
        <w:br w:type="page"/>
      </w:r>
    </w:p>
    <w:p w14:paraId="6C6045A0" w14:textId="7B148E2C" w:rsidR="0048243B" w:rsidRPr="00FF773A" w:rsidRDefault="0048243B" w:rsidP="009A18CE">
      <w:pPr>
        <w:pStyle w:val="Heading1"/>
        <w:keepNext w:val="0"/>
        <w:widowControl w:val="0"/>
        <w:spacing w:line="240" w:lineRule="auto"/>
        <w:rPr>
          <w:rFonts w:ascii="Arial" w:hAnsi="Arial" w:cs="Arial"/>
        </w:rPr>
      </w:pPr>
      <w:bookmarkStart w:id="7210" w:name="_Hlk99374808"/>
      <w:r w:rsidRPr="00FF773A">
        <w:rPr>
          <w:rFonts w:ascii="Arial" w:hAnsi="Arial" w:cs="Arial"/>
        </w:rPr>
        <w:lastRenderedPageBreak/>
        <w:t>1965.0.1  Emission Control, Smog Index, and Environmental Performance Labels--1979 and Subsequent Model-Year Motor Vehicles</w:t>
      </w:r>
      <w:r w:rsidR="00F3667C" w:rsidRPr="00FF773A">
        <w:rPr>
          <w:rFonts w:ascii="Arial" w:hAnsi="Arial" w:cs="Arial"/>
        </w:rPr>
        <w:t xml:space="preserve">. </w:t>
      </w:r>
      <w:r w:rsidR="00F3667C" w:rsidRPr="00FF773A">
        <w:rPr>
          <w:rFonts w:ascii="Arial" w:eastAsia="Segoe UI" w:hAnsi="Arial" w:cs="Arial"/>
          <w:szCs w:val="24"/>
        </w:rPr>
        <w:t>(Alternative)</w:t>
      </w:r>
    </w:p>
    <w:p w14:paraId="0E6EF0D9" w14:textId="135B3129" w:rsidR="00715C41" w:rsidRPr="00FF773A" w:rsidRDefault="00715C41" w:rsidP="009A18CE">
      <w:pPr>
        <w:keepLines/>
        <w:widowControl w:val="0"/>
        <w:spacing w:line="240" w:lineRule="auto"/>
        <w:rPr>
          <w:rFonts w:ascii="Arial" w:hAnsi="Arial" w:cs="Arial"/>
          <w:sz w:val="24"/>
          <w:szCs w:val="24"/>
        </w:rPr>
      </w:pPr>
      <w:r w:rsidRPr="00FF773A">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45BF9DE" w14:textId="4037D26F" w:rsidR="0048243B" w:rsidRPr="00FF773A" w:rsidDel="00815D7B" w:rsidRDefault="00735963" w:rsidP="009A18CE">
      <w:pPr>
        <w:keepLines/>
        <w:widowControl w:val="0"/>
        <w:spacing w:line="240" w:lineRule="auto"/>
        <w:rPr>
          <w:del w:id="7211" w:author="Joo, Hye@ARB" w:date="2026-06-04T22:50:00Z"/>
          <w:rFonts w:ascii="Arial" w:hAnsi="Arial" w:cs="Arial"/>
          <w:sz w:val="24"/>
          <w:szCs w:val="24"/>
        </w:rPr>
      </w:pPr>
      <w:ins w:id="7212" w:author="Joo, Hye@ARB" w:date="2026-06-04T22:50:00Z">
        <w:del w:id="7213" w:author="Yu, Yong@ARB" w:date="2026-06-05T12:41:00Z">
          <w:r w:rsidRPr="00735963" w:rsidDel="00431DD7">
            <w:rPr>
              <w:rFonts w:ascii="Arial" w:eastAsia="Aptos" w:hAnsi="Arial" w:cs="Arial"/>
              <w:color w:val="404040"/>
              <w:kern w:val="2"/>
              <w:sz w:val="24"/>
              <w:szCs w:val="24"/>
              <w14:ligatures w14:val="standardContextual"/>
            </w:rPr>
            <w:delText>.</w:delText>
          </w:r>
        </w:del>
      </w:ins>
      <w:del w:id="7214" w:author="Joo, Hye@ARB" w:date="2026-06-04T22:50:00Z">
        <w:r w:rsidR="0048243B" w:rsidRPr="00FF773A" w:rsidDel="00815D7B">
          <w:rPr>
            <w:rFonts w:ascii="Arial" w:hAnsi="Arial" w:cs="Arial"/>
            <w:sz w:val="24"/>
            <w:szCs w:val="24"/>
          </w:rPr>
          <w:delText xml:space="preserve">In addition to all other requirements, emission control labels are required by the California certification procedures contained in the “California Motor Vehicle Emission Control and Smog Index Label Specifications for 1978 through 2003 Model Year Motorcycles, Light-, Medium- And Heavy-Duty Engines And Vehicles,” adopted March 1, 1978, as last amended September 5, 2003, which is incorporated herein by reference, the “California 2001 through 2014 Model Criteria Pollutant Exhaust Emission Standards and Test Procedures and 2009 through 2016 Model Greenhouse Gas Exhaust Emission Standards and Test Procedures for Passenger Cars, Light-Duty Trucks, and Medium-Duty Vehicles,” incorporated by reference in § 1961(d), </w:delText>
        </w:r>
        <w:bookmarkStart w:id="7215" w:name="_Hlk82414729"/>
        <w:r w:rsidR="0048243B" w:rsidRPr="00FF773A" w:rsidDel="00815D7B">
          <w:rPr>
            <w:rFonts w:ascii="Arial" w:hAnsi="Arial" w:cs="Arial"/>
            <w:sz w:val="24"/>
            <w:szCs w:val="24"/>
          </w:rPr>
          <w:delText>the “</w:delText>
        </w:r>
        <w:bookmarkStart w:id="7216" w:name="_Hlk99363703"/>
        <w:r w:rsidR="0048243B" w:rsidRPr="00FF773A" w:rsidDel="00815D7B">
          <w:rPr>
            <w:rFonts w:ascii="Arial" w:hAnsi="Arial" w:cs="Arial"/>
            <w:sz w:val="24"/>
            <w:szCs w:val="24"/>
          </w:rPr>
          <w:delText>California 2015 and Subsequent Model Criteria Pollutant Exhaust Emission Standards and Test Procedures and 2017 and Subsequent Model Greenhouse Gas Exhaust Emission Standards and Test Procedures for Passenger Cars, Light-Duty Trucks, and Medium-Duty Vehicles,” incorporated by reference in § 1961.2(d</w:delText>
        </w:r>
        <w:bookmarkEnd w:id="7215"/>
        <w:r w:rsidR="0048243B" w:rsidRPr="00FF773A" w:rsidDel="00815D7B">
          <w:rPr>
            <w:rFonts w:ascii="Arial" w:hAnsi="Arial" w:cs="Arial"/>
            <w:sz w:val="24"/>
            <w:szCs w:val="24"/>
          </w:rPr>
          <w:delText xml:space="preserve">), </w:delText>
        </w:r>
        <w:bookmarkEnd w:id="7216"/>
        <w:r w:rsidR="0048243B" w:rsidRPr="00FF773A" w:rsidDel="00815D7B">
          <w:rPr>
            <w:rFonts w:ascii="Arial" w:hAnsi="Arial" w:cs="Arial"/>
            <w:sz w:val="24"/>
            <w:szCs w:val="24"/>
          </w:rPr>
          <w:delText>the “California Exhaust Emission Standards and Test Procedures for 2004 and Subsequent Model Heavy-Duty Diesel-Engines and Vehicles,” incorporated by reference in § 1956.8(b). the “California Interim Certification Procedures for 2004 and Subsequent Model Hybrid-Electric Vehicles, in the Urban Bus and Heavy-Duty Vehicle Classes,” incorporated by reference in § 1956.8(b) and (d), and the “California Exhaust Emission Standards and Test Procedures for 2004 and Subsequent Model Heavy-Duty Otto-Cycle Engines,” incorporated by reference in § 1956.8(d).</w:delText>
        </w:r>
      </w:del>
    </w:p>
    <w:p w14:paraId="3977B41C" w14:textId="50A7BD25" w:rsidR="0048243B" w:rsidRPr="00FF773A" w:rsidDel="00431DD7" w:rsidRDefault="0048243B" w:rsidP="009A18CE">
      <w:pPr>
        <w:keepLines/>
        <w:widowControl w:val="0"/>
        <w:spacing w:line="240" w:lineRule="auto"/>
        <w:rPr>
          <w:del w:id="7217" w:author="Yu, Yong@ARB" w:date="2026-06-05T12:42:00Z"/>
          <w:rFonts w:ascii="Arial" w:hAnsi="Arial" w:cs="Arial"/>
          <w:sz w:val="24"/>
          <w:szCs w:val="24"/>
        </w:rPr>
      </w:pPr>
      <w:del w:id="7218" w:author="Joo, Hye@ARB" w:date="2026-06-04T22:50:00Z">
        <w:r w:rsidRPr="00FF773A" w:rsidDel="00815D7B">
          <w:rPr>
            <w:rFonts w:ascii="Arial" w:hAnsi="Arial" w:cs="Arial"/>
            <w:sz w:val="24"/>
            <w:szCs w:val="24"/>
          </w:rPr>
          <w:delText>Smog index labels for passenger cars and light-duty trucks shall conform to the “California Smog Index Label Specifications for 2004 Through 2009 Model Year Passenger Cars and Light-Duty Trucks,” adopted September 5, 2003, as last amended May 2, 2008, which is incorporated herein by reference. Environmental Performance labels for passenger cars, light-duty trucks, and medium-duty passenger vehicles shall conform to the “California Environmental Performance Label Specifications for 2009 and Subsequent Model Year Passenger Cars, Light-Duty Trucks, and Medium-Duty Passenger Vehicles,” adopted May 2, 2008, as last amended September 2, 2015, which is incorporated herein by reference. Motorcycles shall meet the requirements of Title 40, Code of Federal Regulations, section 86.413-78, as last amended October 28, 1977, which is incorporated herein by reference.</w:delText>
        </w:r>
      </w:del>
    </w:p>
    <w:p w14:paraId="26D04B0B" w14:textId="77777777" w:rsidR="003B740B" w:rsidRDefault="003B740B" w:rsidP="003B740B">
      <w:pPr>
        <w:keepLines/>
        <w:widowControl w:val="0"/>
        <w:spacing w:line="240" w:lineRule="auto"/>
        <w:rPr>
          <w:ins w:id="7219" w:author="Yu, Yong@ARB" w:date="2026-06-05T10:39:00Z"/>
          <w:rFonts w:ascii="Arial" w:hAnsi="Arial" w:cs="Arial"/>
          <w:bCs/>
        </w:rPr>
      </w:pPr>
      <w:ins w:id="7220" w:author="Yu, Yong@ARB" w:date="2026-06-05T10:39:00Z">
        <w:r w:rsidRPr="00735963">
          <w:rPr>
            <w:rFonts w:ascii="Arial" w:eastAsia="Aptos" w:hAnsi="Arial" w:cs="Arial"/>
            <w:color w:val="404040"/>
            <w:kern w:val="2"/>
            <w:sz w:val="24"/>
            <w:szCs w:val="24"/>
            <w14:ligatures w14:val="standardContextual"/>
          </w:rPr>
          <w:lastRenderedPageBreak/>
          <w:t>In addition to all other requirements, emission control labels are required by the California certification procedures contained in the "California Motor Vehicle Emission Control and Smog Index Label Specifications for 1978 through 2003 Model Year Motorcycles, Light-, Medium- And Heavy-Duty Engines And Vehicles," adopted March 1, 1978, as last amended September 5, 2003, which is incorporated herein by reference, the "California 2001 through 2014 Model Criteria Pollutant Exhaust Emission Standards and Test Procedures and 2009 through 2016 Model Greenhouse Gas Exhaust Emission Standards and Test Procedures for Passenger Cars, Light-Duty trucks and Medium-Duty Vehicles," incorporated by reference in §1961(d), the "California 2015 and Subsequent Model Criteria Pollutant Exhaust Emission Standards and Test Procedures and 2017 and Subsequent Model Greenhouse Gas Exhaust Emission Standards and Test Procedures for Passenger Cars, Light-Duty Trucks, and Medium-Duty Vehicles," incorporated by reference in §1961.2(d), the "California Exhaust Emission Standards and Test Procedures for 2004 and Subsequent Model Heavy-Duty Diesel-Engines and Vehicles," incorporated by reference in §1956.8(b), the "California Interim Certification Procedures for 2004 and Subsequent Model Hybrid-Electric Vehicles, in the Urban Bus and Heavy-Duty Vehicle Classes," incorporated by reference in §1956.8(b) and (d), and the "California Exhaust Emission Standards and Test Procedures for 2004 and Subsequent Model Heavy-Duty Otto-Cycle Engines," incorporated by reference in §1956.8(d). Smog index labels for passenger cars and light-duty trucks shall conform to the "California Smog Index Label Specifications for 2004 Through 2009 Model Year Passenger Cars and Light-Duty Trucks," adopted September 5, 2003, as last amended May 2, 2008, which is incorporated herein by reference. Environmental Performance labels for passenger cars, light-duty trucks, and medium-duty passenger vehicles shall conform to the "California Environmental Performance Label Specifications for 2009 and Subsequent Model Year Passenger Cars, Light-Duty Trucks, and Medium-Duty Passenger Vehicles," adopted May 2, 2008, as last amended March 22, 2012, which is incorporated herein by reference. Motorcycles shall meet the requirements of Title 40 Code of Federal Regulations section 86.413-78, as last amended October 28, 1977, which is incorporated herein by reference</w:t>
        </w:r>
        <w:r>
          <w:rPr>
            <w:rFonts w:ascii="Arial" w:eastAsia="Aptos" w:hAnsi="Arial" w:cs="Arial"/>
            <w:color w:val="404040"/>
            <w:kern w:val="2"/>
            <w:sz w:val="24"/>
            <w:szCs w:val="24"/>
            <w14:ligatures w14:val="standardContextual"/>
          </w:rPr>
          <w:t>.</w:t>
        </w:r>
      </w:ins>
    </w:p>
    <w:p w14:paraId="01CA3647" w14:textId="7B58176D" w:rsidR="0048243B" w:rsidRPr="00FF773A" w:rsidRDefault="0048243B" w:rsidP="009A18CE">
      <w:pPr>
        <w:keepLines/>
        <w:widowControl w:val="0"/>
        <w:spacing w:line="240" w:lineRule="auto"/>
        <w:rPr>
          <w:rFonts w:ascii="Arial" w:eastAsia="Calibri" w:hAnsi="Arial" w:cs="Arial"/>
          <w:b/>
          <w:bCs/>
          <w:sz w:val="24"/>
          <w:szCs w:val="24"/>
        </w:rPr>
      </w:pPr>
      <w:r w:rsidRPr="00195B91">
        <w:rPr>
          <w:rFonts w:ascii="Arial" w:hAnsi="Arial" w:cs="Arial"/>
          <w:bCs/>
        </w:rPr>
        <w:t>Note:</w:t>
      </w:r>
      <w:r w:rsidRPr="00195B91">
        <w:rPr>
          <w:rFonts w:ascii="Arial" w:hAnsi="Arial" w:cs="Arial"/>
        </w:rPr>
        <w:t xml:space="preserve"> Authority cited: Sections  39600, 39601, 43200 and 43200.1, Health and Safety Code. Reference: Sections</w:t>
      </w:r>
      <w:r w:rsidRPr="00195B91">
        <w:rPr>
          <w:rFonts w:ascii="Arial" w:hAnsi="Arial" w:cs="Arial"/>
          <w:shd w:val="clear" w:color="auto" w:fill="FFFFFF"/>
        </w:rPr>
        <w:t xml:space="preserve"> </w:t>
      </w:r>
      <w:r w:rsidRPr="00FF773A">
        <w:rPr>
          <w:rFonts w:ascii="Arial" w:hAnsi="Arial" w:cs="Arial"/>
        </w:rPr>
        <w:t>39002, 39003, 43000, 43013, 43018.5, 43100, 43101, 43102, 43104, 43107, 43200 and 43200.1, Health and Safety Code.</w:t>
      </w:r>
      <w:bookmarkEnd w:id="7210"/>
      <w:r w:rsidRPr="00FF773A">
        <w:rPr>
          <w:rFonts w:ascii="Arial" w:eastAsia="Calibri" w:hAnsi="Arial" w:cs="Arial"/>
          <w:b/>
          <w:bCs/>
          <w:sz w:val="24"/>
          <w:szCs w:val="24"/>
        </w:rPr>
        <w:br w:type="page"/>
      </w:r>
    </w:p>
    <w:p w14:paraId="64575608" w14:textId="50290CEF" w:rsidR="0048243B" w:rsidRPr="00F048E8" w:rsidRDefault="0048243B" w:rsidP="009A18CE">
      <w:pPr>
        <w:pStyle w:val="Heading1"/>
        <w:keepNext w:val="0"/>
        <w:widowControl w:val="0"/>
        <w:spacing w:line="240" w:lineRule="auto"/>
        <w:rPr>
          <w:rFonts w:ascii="Arial" w:eastAsia="Segoe UI" w:hAnsi="Arial" w:cs="Arial"/>
          <w:szCs w:val="24"/>
        </w:rPr>
      </w:pPr>
      <w:r w:rsidRPr="00F048E8">
        <w:rPr>
          <w:rFonts w:ascii="Arial" w:eastAsia="Yu Gothic Light" w:hAnsi="Arial" w:cs="Arial"/>
        </w:rPr>
        <w:lastRenderedPageBreak/>
        <w:t>1976.0.1 Standards and Test Procedures for Motor Vehicle Fuel Evaporative Emissions.</w:t>
      </w:r>
      <w:r w:rsidR="00F3667C" w:rsidRPr="00F048E8">
        <w:rPr>
          <w:rFonts w:ascii="Arial" w:eastAsia="Yu Gothic Light" w:hAnsi="Arial" w:cs="Arial"/>
        </w:rPr>
        <w:t xml:space="preserve"> </w:t>
      </w:r>
      <w:r w:rsidR="00F3667C" w:rsidRPr="00F048E8">
        <w:rPr>
          <w:rFonts w:ascii="Arial" w:eastAsia="Segoe UI" w:hAnsi="Arial" w:cs="Arial"/>
          <w:szCs w:val="24"/>
        </w:rPr>
        <w:t>(Alternative)</w:t>
      </w:r>
    </w:p>
    <w:p w14:paraId="52B03BA4" w14:textId="449590B9" w:rsidR="00AD161D" w:rsidDel="00431DD7" w:rsidRDefault="00AD161D" w:rsidP="00195B91">
      <w:pPr>
        <w:rPr>
          <w:ins w:id="7221" w:author="Joo, Hye@ARB" w:date="2026-06-04T23:16:00Z"/>
          <w:del w:id="7222" w:author="Yu, Yong@ARB" w:date="2026-06-05T12:42:00Z"/>
          <w:rFonts w:ascii="Arial" w:hAnsi="Arial" w:cs="Arial"/>
          <w:sz w:val="24"/>
          <w:szCs w:val="24"/>
        </w:rPr>
      </w:pPr>
      <w:r w:rsidRPr="00AD161D">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D2C58CE" w14:textId="7FCB8B68" w:rsidR="0048243B" w:rsidRPr="00C72F88" w:rsidDel="008B6E54" w:rsidRDefault="0048243B" w:rsidP="00431DD7">
      <w:pPr>
        <w:rPr>
          <w:del w:id="7223" w:author="Joo, Hye@ARB" w:date="2026-06-04T23:16:00Z"/>
          <w:rFonts w:ascii="Arial" w:hAnsi="Arial" w:cs="Arial"/>
        </w:rPr>
      </w:pPr>
      <w:del w:id="7224" w:author="Joo, Hye@ARB" w:date="2026-06-04T23:16:00Z">
        <w:r w:rsidRPr="00C72F88" w:rsidDel="008B6E54">
          <w:rPr>
            <w:rFonts w:ascii="Arial" w:hAnsi="Arial" w:cs="Arial"/>
          </w:rPr>
          <w:delText>Fuel evaporative emissions from 1970 through 1977 model passenger cars and light-duty trucks are set forth in Title 40, Code of Federal Regulations, Part 86, Subparts A and C, as it existed on June 20, 1973. These standards are enforced in California pursuant to section 43008 of the Health and Safety Code.</w:delText>
        </w:r>
      </w:del>
    </w:p>
    <w:p w14:paraId="3957A25D" w14:textId="00C38018" w:rsidR="0048243B" w:rsidRPr="00C72F88" w:rsidDel="008B6E54" w:rsidRDefault="0048243B" w:rsidP="00431DD7">
      <w:pPr>
        <w:rPr>
          <w:del w:id="7225" w:author="Joo, Hye@ARB" w:date="2026-06-04T23:16:00Z"/>
          <w:rFonts w:ascii="Arial" w:hAnsi="Arial" w:cs="Arial"/>
        </w:rPr>
      </w:pPr>
      <w:del w:id="7226" w:author="Joo, Hye@ARB" w:date="2026-06-04T23:16:00Z">
        <w:r w:rsidRPr="00C72F88" w:rsidDel="008B6E54">
          <w:rPr>
            <w:rFonts w:ascii="Arial" w:hAnsi="Arial" w:cs="Arial"/>
          </w:rPr>
          <w:delText>(1) Evaporative emissions for 1978 and subsequent model gasoline fueled, 1983 and subsequent model liquefied petroleum gas fueled, and 1993 and subsequent model alcohol fueled motor vehicles and hybrid electric vehicles subject to exhaust emission standards under this article, except petroleum fueled diesel vehicles, compressed natural gas fueled vehicles, hybrid electric vehicles that have sealed fuel systems which can be demonstrated to have no evaporative emissions, and motorcycles, shall not exceed the following standards:</w:delText>
        </w:r>
      </w:del>
    </w:p>
    <w:p w14:paraId="6A6FBFC1" w14:textId="6715DB67" w:rsidR="0048243B" w:rsidRPr="00AD161D" w:rsidDel="008B6E54" w:rsidRDefault="0048243B" w:rsidP="00431DD7">
      <w:pPr>
        <w:rPr>
          <w:del w:id="7227" w:author="Joo, Hye@ARB" w:date="2026-06-04T23:16:00Z"/>
          <w:rFonts w:ascii="Arial" w:hAnsi="Arial" w:cs="Arial"/>
        </w:rPr>
      </w:pPr>
      <w:del w:id="7228" w:author="Joo, Hye@ARB" w:date="2026-06-04T23:16:00Z">
        <w:r w:rsidRPr="00AD161D" w:rsidDel="008B6E54">
          <w:rPr>
            <w:rFonts w:ascii="Arial" w:hAnsi="Arial" w:cs="Arial"/>
          </w:rPr>
          <w:delText>For vehicles identified below, tested in accordance with the test procedure based on the Sealed Housing for Evaporative Determination as set forth in Title 40, Code of Federal Regulations, sections 86.130-78 through 86.143-90 as they existed July 1, 1989, the evaporative emission standards are:</w:delText>
        </w:r>
      </w:del>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120"/>
        <w:gridCol w:w="2112"/>
        <w:gridCol w:w="3984"/>
      </w:tblGrid>
      <w:tr w:rsidR="0048243B" w:rsidRPr="001238F2" w:rsidDel="008B6E54" w14:paraId="17E46ABD" w14:textId="137D7077" w:rsidTr="00164612">
        <w:trPr>
          <w:trHeight w:val="402"/>
          <w:tblHeader/>
          <w:del w:id="7229" w:author="Joo, Hye@ARB" w:date="2026-06-04T23:16:00Z"/>
        </w:trPr>
        <w:tc>
          <w:tcPr>
            <w:tcW w:w="3120" w:type="dxa"/>
          </w:tcPr>
          <w:p w14:paraId="5C1C4C51" w14:textId="4C8EF195" w:rsidR="0048243B" w:rsidRPr="00C72F88" w:rsidDel="008B6E54" w:rsidRDefault="0048243B" w:rsidP="00431DD7">
            <w:pPr>
              <w:rPr>
                <w:del w:id="7230" w:author="Joo, Hye@ARB" w:date="2026-06-04T23:16:00Z"/>
                <w:rFonts w:ascii="Arial" w:hAnsi="Arial" w:cs="Arial"/>
                <w:i/>
                <w:sz w:val="24"/>
              </w:rPr>
            </w:pPr>
            <w:del w:id="7231" w:author="Joo, Hye@ARB" w:date="2026-06-04T23:16:00Z">
              <w:r w:rsidRPr="00C72F88" w:rsidDel="008B6E54">
                <w:rPr>
                  <w:rFonts w:ascii="Arial" w:hAnsi="Arial" w:cs="Arial"/>
                  <w:i/>
                  <w:sz w:val="24"/>
                </w:rPr>
                <w:delText>Vehicle Type</w:delText>
              </w:r>
            </w:del>
          </w:p>
        </w:tc>
        <w:tc>
          <w:tcPr>
            <w:tcW w:w="2112" w:type="dxa"/>
          </w:tcPr>
          <w:p w14:paraId="44A8AD45" w14:textId="22D6CD67" w:rsidR="0048243B" w:rsidRPr="00C72F88" w:rsidDel="008B6E54" w:rsidRDefault="0048243B" w:rsidP="00431DD7">
            <w:pPr>
              <w:rPr>
                <w:del w:id="7232" w:author="Joo, Hye@ARB" w:date="2026-06-04T23:16:00Z"/>
                <w:rFonts w:ascii="Arial" w:hAnsi="Arial" w:cs="Arial"/>
                <w:i/>
                <w:sz w:val="24"/>
              </w:rPr>
            </w:pPr>
            <w:del w:id="7233" w:author="Joo, Hye@ARB" w:date="2026-06-04T23:16:00Z">
              <w:r w:rsidRPr="00C72F88" w:rsidDel="008B6E54">
                <w:rPr>
                  <w:rFonts w:ascii="Arial" w:hAnsi="Arial" w:cs="Arial"/>
                  <w:i/>
                  <w:sz w:val="24"/>
                </w:rPr>
                <w:delText>Model Year</w:delText>
              </w:r>
            </w:del>
          </w:p>
        </w:tc>
        <w:tc>
          <w:tcPr>
            <w:tcW w:w="3984" w:type="dxa"/>
          </w:tcPr>
          <w:p w14:paraId="160C14D9" w14:textId="2C2DB453" w:rsidR="0048243B" w:rsidRPr="00C72F88" w:rsidDel="008B6E54" w:rsidRDefault="0048243B" w:rsidP="00431DD7">
            <w:pPr>
              <w:rPr>
                <w:del w:id="7234" w:author="Joo, Hye@ARB" w:date="2026-06-04T23:16:00Z"/>
                <w:rFonts w:ascii="Arial" w:hAnsi="Arial" w:cs="Arial"/>
                <w:i/>
                <w:sz w:val="24"/>
              </w:rPr>
            </w:pPr>
            <w:del w:id="7235" w:author="Joo, Hye@ARB" w:date="2026-06-04T23:16:00Z">
              <w:r w:rsidRPr="00C72F88" w:rsidDel="008B6E54">
                <w:rPr>
                  <w:rFonts w:ascii="Arial" w:hAnsi="Arial" w:cs="Arial"/>
                  <w:i/>
                  <w:sz w:val="24"/>
                </w:rPr>
                <w:delText>Hydrocarbons</w:delText>
              </w:r>
              <w:r w:rsidRPr="00C72F88" w:rsidDel="008B6E54">
                <w:rPr>
                  <w:rFonts w:ascii="Arial" w:hAnsi="Arial" w:cs="Arial"/>
                  <w:i/>
                  <w:sz w:val="24"/>
                  <w:vertAlign w:val="superscript"/>
                </w:rPr>
                <w:delText>(1)</w:delText>
              </w:r>
            </w:del>
          </w:p>
          <w:p w14:paraId="68888812" w14:textId="706BAFF0" w:rsidR="0048243B" w:rsidRPr="00C72F88" w:rsidDel="008B6E54" w:rsidRDefault="0048243B" w:rsidP="00431DD7">
            <w:pPr>
              <w:rPr>
                <w:del w:id="7236" w:author="Joo, Hye@ARB" w:date="2026-06-04T23:16:00Z"/>
                <w:rFonts w:ascii="Arial" w:hAnsi="Arial" w:cs="Arial"/>
                <w:i/>
                <w:sz w:val="24"/>
              </w:rPr>
            </w:pPr>
            <w:del w:id="7237" w:author="Joo, Hye@ARB" w:date="2026-06-04T23:16:00Z">
              <w:r w:rsidRPr="00C72F88" w:rsidDel="008B6E54">
                <w:rPr>
                  <w:rFonts w:ascii="Arial" w:hAnsi="Arial" w:cs="Arial"/>
                  <w:i/>
                  <w:sz w:val="24"/>
                </w:rPr>
                <w:delText>Diurnal + Hot Soak (grams/test)</w:delText>
              </w:r>
            </w:del>
          </w:p>
          <w:p w14:paraId="58D90011" w14:textId="6E497795" w:rsidR="0048243B" w:rsidRPr="00C72F88" w:rsidDel="008B6E54" w:rsidRDefault="0048243B" w:rsidP="00431DD7">
            <w:pPr>
              <w:rPr>
                <w:del w:id="7238" w:author="Joo, Hye@ARB" w:date="2026-06-04T23:16:00Z"/>
                <w:rFonts w:ascii="Arial" w:hAnsi="Arial" w:cs="Arial"/>
                <w:i/>
                <w:sz w:val="24"/>
              </w:rPr>
            </w:pPr>
            <w:del w:id="7239" w:author="Joo, Hye@ARB" w:date="2026-06-04T23:16:00Z">
              <w:r w:rsidRPr="00C72F88" w:rsidDel="008B6E54">
                <w:rPr>
                  <w:rFonts w:ascii="Arial" w:hAnsi="Arial" w:cs="Arial"/>
                  <w:i/>
                  <w:sz w:val="24"/>
                </w:rPr>
                <w:delText>50K miles</w:delText>
              </w:r>
            </w:del>
          </w:p>
        </w:tc>
      </w:tr>
      <w:tr w:rsidR="0048243B" w:rsidRPr="001238F2" w:rsidDel="008B6E54" w14:paraId="4AEC3436" w14:textId="74133A57" w:rsidTr="00164612">
        <w:trPr>
          <w:cantSplit/>
          <w:trHeight w:val="402"/>
          <w:del w:id="7240" w:author="Joo, Hye@ARB" w:date="2026-06-04T23:16:00Z"/>
        </w:trPr>
        <w:tc>
          <w:tcPr>
            <w:tcW w:w="3120" w:type="dxa"/>
          </w:tcPr>
          <w:p w14:paraId="30DF90FB" w14:textId="4E5036E8" w:rsidR="0048243B" w:rsidRPr="00C72F88" w:rsidDel="008B6E54" w:rsidRDefault="0048243B" w:rsidP="00431DD7">
            <w:pPr>
              <w:rPr>
                <w:del w:id="7241" w:author="Joo, Hye@ARB" w:date="2026-06-04T23:16:00Z"/>
                <w:rFonts w:ascii="Arial" w:hAnsi="Arial" w:cs="Arial"/>
                <w:sz w:val="24"/>
              </w:rPr>
            </w:pPr>
            <w:del w:id="7242" w:author="Joo, Hye@ARB" w:date="2026-06-04T23:16:00Z">
              <w:r w:rsidRPr="00C72F88" w:rsidDel="008B6E54">
                <w:rPr>
                  <w:rFonts w:ascii="Arial" w:hAnsi="Arial" w:cs="Arial"/>
                  <w:sz w:val="24"/>
                </w:rPr>
                <w:delText>Passenger cars</w:delText>
              </w:r>
            </w:del>
          </w:p>
        </w:tc>
        <w:tc>
          <w:tcPr>
            <w:tcW w:w="2112" w:type="dxa"/>
            <w:vMerge w:val="restart"/>
          </w:tcPr>
          <w:p w14:paraId="0BC9A921" w14:textId="76574C87" w:rsidR="0048243B" w:rsidRPr="00C72F88" w:rsidDel="008B6E54" w:rsidRDefault="0048243B" w:rsidP="00431DD7">
            <w:pPr>
              <w:rPr>
                <w:del w:id="7243" w:author="Joo, Hye@ARB" w:date="2026-06-04T23:16:00Z"/>
                <w:rFonts w:ascii="Arial" w:hAnsi="Arial" w:cs="Arial"/>
                <w:sz w:val="24"/>
              </w:rPr>
            </w:pPr>
            <w:del w:id="7244" w:author="Joo, Hye@ARB" w:date="2026-06-04T23:16:00Z">
              <w:r w:rsidRPr="00C72F88" w:rsidDel="008B6E54">
                <w:rPr>
                  <w:rFonts w:ascii="Arial" w:hAnsi="Arial" w:cs="Arial"/>
                  <w:sz w:val="24"/>
                </w:rPr>
                <w:delText>1978 and 1979</w:delText>
              </w:r>
            </w:del>
          </w:p>
        </w:tc>
        <w:tc>
          <w:tcPr>
            <w:tcW w:w="3984" w:type="dxa"/>
          </w:tcPr>
          <w:p w14:paraId="526A1674" w14:textId="0E1FC69D" w:rsidR="0048243B" w:rsidRPr="00C72F88" w:rsidDel="008B6E54" w:rsidRDefault="0048243B" w:rsidP="00431DD7">
            <w:pPr>
              <w:rPr>
                <w:del w:id="7245" w:author="Joo, Hye@ARB" w:date="2026-06-04T23:16:00Z"/>
                <w:rFonts w:ascii="Arial" w:hAnsi="Arial" w:cs="Arial"/>
                <w:sz w:val="24"/>
              </w:rPr>
            </w:pPr>
            <w:del w:id="7246" w:author="Joo, Hye@ARB" w:date="2026-06-04T23:16:00Z">
              <w:r w:rsidRPr="00C72F88" w:rsidDel="008B6E54">
                <w:rPr>
                  <w:rFonts w:ascii="Arial" w:hAnsi="Arial" w:cs="Arial"/>
                  <w:sz w:val="24"/>
                </w:rPr>
                <w:delText>6.0</w:delText>
              </w:r>
            </w:del>
          </w:p>
        </w:tc>
      </w:tr>
      <w:tr w:rsidR="0048243B" w:rsidRPr="001238F2" w:rsidDel="008B6E54" w14:paraId="1D02DA35" w14:textId="5CAD509E" w:rsidTr="00164612">
        <w:trPr>
          <w:cantSplit/>
          <w:trHeight w:val="402"/>
          <w:del w:id="7247" w:author="Joo, Hye@ARB" w:date="2026-06-04T23:16:00Z"/>
        </w:trPr>
        <w:tc>
          <w:tcPr>
            <w:tcW w:w="3120" w:type="dxa"/>
          </w:tcPr>
          <w:p w14:paraId="629BCDD0" w14:textId="20B21C7C" w:rsidR="0048243B" w:rsidRPr="00C72F88" w:rsidDel="008B6E54" w:rsidRDefault="0048243B" w:rsidP="00431DD7">
            <w:pPr>
              <w:rPr>
                <w:del w:id="7248" w:author="Joo, Hye@ARB" w:date="2026-06-04T23:16:00Z"/>
                <w:rFonts w:ascii="Arial" w:hAnsi="Arial" w:cs="Arial"/>
                <w:sz w:val="24"/>
              </w:rPr>
            </w:pPr>
            <w:del w:id="7249" w:author="Joo, Hye@ARB" w:date="2026-06-04T23:16:00Z">
              <w:r w:rsidRPr="00C72F88" w:rsidDel="008B6E54">
                <w:rPr>
                  <w:rFonts w:ascii="Arial" w:hAnsi="Arial" w:cs="Arial"/>
                  <w:sz w:val="24"/>
                </w:rPr>
                <w:delText>Light-duty trucks</w:delText>
              </w:r>
            </w:del>
          </w:p>
        </w:tc>
        <w:tc>
          <w:tcPr>
            <w:tcW w:w="2112" w:type="dxa"/>
            <w:vMerge/>
          </w:tcPr>
          <w:p w14:paraId="0E33885F" w14:textId="6BFB84B4" w:rsidR="0048243B" w:rsidRPr="00C72F88" w:rsidDel="008B6E54" w:rsidRDefault="0048243B" w:rsidP="00431DD7">
            <w:pPr>
              <w:rPr>
                <w:del w:id="7250" w:author="Joo, Hye@ARB" w:date="2026-06-04T23:16:00Z"/>
                <w:rFonts w:ascii="Arial" w:hAnsi="Arial" w:cs="Arial"/>
                <w:sz w:val="24"/>
              </w:rPr>
            </w:pPr>
          </w:p>
        </w:tc>
        <w:tc>
          <w:tcPr>
            <w:tcW w:w="3984" w:type="dxa"/>
          </w:tcPr>
          <w:p w14:paraId="6A0355E3" w14:textId="2B1EEE6B" w:rsidR="0048243B" w:rsidRPr="00C72F88" w:rsidDel="008B6E54" w:rsidRDefault="0048243B" w:rsidP="00431DD7">
            <w:pPr>
              <w:rPr>
                <w:del w:id="7251" w:author="Joo, Hye@ARB" w:date="2026-06-04T23:16:00Z"/>
                <w:rFonts w:ascii="Arial" w:hAnsi="Arial" w:cs="Arial"/>
                <w:sz w:val="24"/>
              </w:rPr>
            </w:pPr>
            <w:del w:id="7252" w:author="Joo, Hye@ARB" w:date="2026-06-04T23:16:00Z">
              <w:r w:rsidRPr="00C72F88" w:rsidDel="008B6E54">
                <w:rPr>
                  <w:rFonts w:ascii="Arial" w:hAnsi="Arial" w:cs="Arial"/>
                  <w:sz w:val="24"/>
                </w:rPr>
                <w:delText>6.0</w:delText>
              </w:r>
            </w:del>
          </w:p>
        </w:tc>
      </w:tr>
      <w:tr w:rsidR="0048243B" w:rsidRPr="001238F2" w:rsidDel="008B6E54" w14:paraId="16D8E4DA" w14:textId="3E72F94E" w:rsidTr="00164612">
        <w:trPr>
          <w:cantSplit/>
          <w:trHeight w:val="402"/>
          <w:del w:id="7253" w:author="Joo, Hye@ARB" w:date="2026-06-04T23:16:00Z"/>
        </w:trPr>
        <w:tc>
          <w:tcPr>
            <w:tcW w:w="3120" w:type="dxa"/>
          </w:tcPr>
          <w:p w14:paraId="1179D695" w14:textId="7FFA9DC1" w:rsidR="0048243B" w:rsidRPr="00C72F88" w:rsidDel="008B6E54" w:rsidRDefault="0048243B" w:rsidP="00431DD7">
            <w:pPr>
              <w:rPr>
                <w:del w:id="7254" w:author="Joo, Hye@ARB" w:date="2026-06-04T23:16:00Z"/>
                <w:rFonts w:ascii="Arial" w:hAnsi="Arial" w:cs="Arial"/>
                <w:sz w:val="24"/>
              </w:rPr>
            </w:pPr>
            <w:del w:id="7255" w:author="Joo, Hye@ARB" w:date="2026-06-04T23:16:00Z">
              <w:r w:rsidRPr="00C72F88" w:rsidDel="008B6E54">
                <w:rPr>
                  <w:rFonts w:ascii="Arial" w:hAnsi="Arial" w:cs="Arial"/>
                  <w:sz w:val="24"/>
                </w:rPr>
                <w:delText>Medium-duty vehicles</w:delText>
              </w:r>
            </w:del>
          </w:p>
        </w:tc>
        <w:tc>
          <w:tcPr>
            <w:tcW w:w="2112" w:type="dxa"/>
            <w:vMerge/>
          </w:tcPr>
          <w:p w14:paraId="0A29D5DE" w14:textId="4C82E595" w:rsidR="0048243B" w:rsidRPr="00C72F88" w:rsidDel="008B6E54" w:rsidRDefault="0048243B" w:rsidP="00431DD7">
            <w:pPr>
              <w:rPr>
                <w:del w:id="7256" w:author="Joo, Hye@ARB" w:date="2026-06-04T23:16:00Z"/>
                <w:rFonts w:ascii="Arial" w:hAnsi="Arial" w:cs="Arial"/>
                <w:sz w:val="24"/>
              </w:rPr>
            </w:pPr>
          </w:p>
        </w:tc>
        <w:tc>
          <w:tcPr>
            <w:tcW w:w="3984" w:type="dxa"/>
          </w:tcPr>
          <w:p w14:paraId="01FE60EC" w14:textId="54AE5154" w:rsidR="0048243B" w:rsidRPr="00C72F88" w:rsidDel="008B6E54" w:rsidRDefault="0048243B" w:rsidP="00431DD7">
            <w:pPr>
              <w:rPr>
                <w:del w:id="7257" w:author="Joo, Hye@ARB" w:date="2026-06-04T23:16:00Z"/>
                <w:rFonts w:ascii="Arial" w:hAnsi="Arial" w:cs="Arial"/>
                <w:sz w:val="24"/>
              </w:rPr>
            </w:pPr>
            <w:del w:id="7258" w:author="Joo, Hye@ARB" w:date="2026-06-04T23:16:00Z">
              <w:r w:rsidRPr="00C72F88" w:rsidDel="008B6E54">
                <w:rPr>
                  <w:rFonts w:ascii="Arial" w:hAnsi="Arial" w:cs="Arial"/>
                  <w:sz w:val="24"/>
                </w:rPr>
                <w:delText>6.0</w:delText>
              </w:r>
            </w:del>
          </w:p>
        </w:tc>
      </w:tr>
      <w:tr w:rsidR="0048243B" w:rsidRPr="001238F2" w:rsidDel="008B6E54" w14:paraId="5B042255" w14:textId="5C646FA0" w:rsidTr="00164612">
        <w:trPr>
          <w:cantSplit/>
          <w:trHeight w:val="402"/>
          <w:del w:id="7259" w:author="Joo, Hye@ARB" w:date="2026-06-04T23:16:00Z"/>
        </w:trPr>
        <w:tc>
          <w:tcPr>
            <w:tcW w:w="3120" w:type="dxa"/>
          </w:tcPr>
          <w:p w14:paraId="19D02BA2" w14:textId="5BD2ED7E" w:rsidR="0048243B" w:rsidRPr="00C72F88" w:rsidDel="008B6E54" w:rsidRDefault="0048243B" w:rsidP="00431DD7">
            <w:pPr>
              <w:rPr>
                <w:del w:id="7260" w:author="Joo, Hye@ARB" w:date="2026-06-04T23:16:00Z"/>
                <w:rFonts w:ascii="Arial" w:hAnsi="Arial" w:cs="Arial"/>
                <w:sz w:val="24"/>
              </w:rPr>
            </w:pPr>
            <w:del w:id="7261" w:author="Joo, Hye@ARB" w:date="2026-06-04T23:16:00Z">
              <w:r w:rsidRPr="00C72F88" w:rsidDel="008B6E54">
                <w:rPr>
                  <w:rFonts w:ascii="Arial" w:hAnsi="Arial" w:cs="Arial"/>
                  <w:sz w:val="24"/>
                </w:rPr>
                <w:delText>Heavy-duty vehicles</w:delText>
              </w:r>
            </w:del>
          </w:p>
        </w:tc>
        <w:tc>
          <w:tcPr>
            <w:tcW w:w="2112" w:type="dxa"/>
            <w:vMerge/>
          </w:tcPr>
          <w:p w14:paraId="6226A550" w14:textId="45EDD18A" w:rsidR="0048243B" w:rsidRPr="00C72F88" w:rsidDel="008B6E54" w:rsidRDefault="0048243B" w:rsidP="00431DD7">
            <w:pPr>
              <w:rPr>
                <w:del w:id="7262" w:author="Joo, Hye@ARB" w:date="2026-06-04T23:16:00Z"/>
                <w:rFonts w:ascii="Arial" w:hAnsi="Arial" w:cs="Arial"/>
                <w:sz w:val="24"/>
              </w:rPr>
            </w:pPr>
          </w:p>
        </w:tc>
        <w:tc>
          <w:tcPr>
            <w:tcW w:w="3984" w:type="dxa"/>
          </w:tcPr>
          <w:p w14:paraId="7FA0E87E" w14:textId="4F8C8202" w:rsidR="0048243B" w:rsidRPr="00C72F88" w:rsidDel="008B6E54" w:rsidRDefault="0048243B" w:rsidP="00431DD7">
            <w:pPr>
              <w:rPr>
                <w:del w:id="7263" w:author="Joo, Hye@ARB" w:date="2026-06-04T23:16:00Z"/>
                <w:rFonts w:ascii="Arial" w:hAnsi="Arial" w:cs="Arial"/>
                <w:sz w:val="24"/>
              </w:rPr>
            </w:pPr>
            <w:del w:id="7264" w:author="Joo, Hye@ARB" w:date="2026-06-04T23:16:00Z">
              <w:r w:rsidRPr="00C72F88" w:rsidDel="008B6E54">
                <w:rPr>
                  <w:rFonts w:ascii="Arial" w:hAnsi="Arial" w:cs="Arial"/>
                  <w:sz w:val="24"/>
                </w:rPr>
                <w:delText>6.0</w:delText>
              </w:r>
            </w:del>
          </w:p>
        </w:tc>
      </w:tr>
      <w:tr w:rsidR="0048243B" w:rsidRPr="001238F2" w:rsidDel="008B6E54" w14:paraId="2714AA5E" w14:textId="08FC8F59" w:rsidTr="00164612">
        <w:trPr>
          <w:cantSplit/>
          <w:trHeight w:val="402"/>
          <w:del w:id="7265" w:author="Joo, Hye@ARB" w:date="2026-06-04T23:16:00Z"/>
        </w:trPr>
        <w:tc>
          <w:tcPr>
            <w:tcW w:w="3120" w:type="dxa"/>
          </w:tcPr>
          <w:p w14:paraId="48A5FAC2" w14:textId="141B325B" w:rsidR="0048243B" w:rsidRPr="00C72F88" w:rsidDel="008B6E54" w:rsidRDefault="0048243B" w:rsidP="00431DD7">
            <w:pPr>
              <w:rPr>
                <w:del w:id="7266" w:author="Joo, Hye@ARB" w:date="2026-06-04T23:16:00Z"/>
                <w:rFonts w:ascii="Arial" w:hAnsi="Arial" w:cs="Arial"/>
                <w:sz w:val="24"/>
              </w:rPr>
            </w:pPr>
            <w:del w:id="7267" w:author="Joo, Hye@ARB" w:date="2026-06-04T23:16:00Z">
              <w:r w:rsidRPr="00C72F88" w:rsidDel="008B6E54">
                <w:rPr>
                  <w:rFonts w:ascii="Arial" w:hAnsi="Arial" w:cs="Arial"/>
                  <w:sz w:val="24"/>
                </w:rPr>
                <w:delText>Passenger cars</w:delText>
              </w:r>
            </w:del>
          </w:p>
        </w:tc>
        <w:tc>
          <w:tcPr>
            <w:tcW w:w="2112" w:type="dxa"/>
            <w:vMerge w:val="restart"/>
          </w:tcPr>
          <w:p w14:paraId="2291C330" w14:textId="180A9553" w:rsidR="0048243B" w:rsidRPr="00C72F88" w:rsidDel="008B6E54" w:rsidRDefault="0048243B" w:rsidP="00431DD7">
            <w:pPr>
              <w:rPr>
                <w:del w:id="7268" w:author="Joo, Hye@ARB" w:date="2026-06-04T23:16:00Z"/>
                <w:rFonts w:ascii="Arial" w:hAnsi="Arial" w:cs="Arial"/>
                <w:sz w:val="24"/>
              </w:rPr>
            </w:pPr>
            <w:del w:id="7269" w:author="Joo, Hye@ARB" w:date="2026-06-04T23:16:00Z">
              <w:r w:rsidRPr="00C72F88" w:rsidDel="008B6E54">
                <w:rPr>
                  <w:rFonts w:ascii="Arial" w:hAnsi="Arial" w:cs="Arial"/>
                  <w:sz w:val="24"/>
                </w:rPr>
                <w:delText>1980-1994</w:delText>
              </w:r>
              <w:r w:rsidRPr="00C72F88" w:rsidDel="008B6E54">
                <w:rPr>
                  <w:rFonts w:ascii="Arial" w:hAnsi="Arial" w:cs="Arial"/>
                  <w:sz w:val="24"/>
                  <w:vertAlign w:val="superscript"/>
                </w:rPr>
                <w:delText>(2)</w:delText>
              </w:r>
            </w:del>
          </w:p>
        </w:tc>
        <w:tc>
          <w:tcPr>
            <w:tcW w:w="3984" w:type="dxa"/>
          </w:tcPr>
          <w:p w14:paraId="4CF9D2B1" w14:textId="690F3F4E" w:rsidR="0048243B" w:rsidRPr="00C72F88" w:rsidDel="008B6E54" w:rsidRDefault="0048243B" w:rsidP="00431DD7">
            <w:pPr>
              <w:rPr>
                <w:del w:id="7270" w:author="Joo, Hye@ARB" w:date="2026-06-04T23:16:00Z"/>
                <w:rFonts w:ascii="Arial" w:hAnsi="Arial" w:cs="Arial"/>
                <w:sz w:val="24"/>
              </w:rPr>
            </w:pPr>
            <w:del w:id="7271" w:author="Joo, Hye@ARB" w:date="2026-06-04T23:16:00Z">
              <w:r w:rsidRPr="00C72F88" w:rsidDel="008B6E54">
                <w:rPr>
                  <w:rFonts w:ascii="Arial" w:hAnsi="Arial" w:cs="Arial"/>
                  <w:sz w:val="24"/>
                </w:rPr>
                <w:delText>2.0</w:delText>
              </w:r>
            </w:del>
          </w:p>
        </w:tc>
      </w:tr>
      <w:tr w:rsidR="0048243B" w:rsidRPr="001238F2" w:rsidDel="008B6E54" w14:paraId="230A3833" w14:textId="48F62BB3" w:rsidTr="00164612">
        <w:trPr>
          <w:cantSplit/>
          <w:trHeight w:val="402"/>
          <w:del w:id="7272" w:author="Joo, Hye@ARB" w:date="2026-06-04T23:16:00Z"/>
        </w:trPr>
        <w:tc>
          <w:tcPr>
            <w:tcW w:w="3120" w:type="dxa"/>
          </w:tcPr>
          <w:p w14:paraId="5ED8985C" w14:textId="5C13EE0C" w:rsidR="0048243B" w:rsidRPr="00C72F88" w:rsidDel="008B6E54" w:rsidRDefault="0048243B" w:rsidP="00431DD7">
            <w:pPr>
              <w:rPr>
                <w:del w:id="7273" w:author="Joo, Hye@ARB" w:date="2026-06-04T23:16:00Z"/>
                <w:rFonts w:ascii="Arial" w:hAnsi="Arial" w:cs="Arial"/>
                <w:sz w:val="24"/>
              </w:rPr>
            </w:pPr>
            <w:del w:id="7274" w:author="Joo, Hye@ARB" w:date="2026-06-04T23:16:00Z">
              <w:r w:rsidRPr="00C72F88" w:rsidDel="008B6E54">
                <w:rPr>
                  <w:rFonts w:ascii="Arial" w:hAnsi="Arial" w:cs="Arial"/>
                  <w:sz w:val="24"/>
                </w:rPr>
                <w:delText>Light-duty trucks</w:delText>
              </w:r>
            </w:del>
          </w:p>
        </w:tc>
        <w:tc>
          <w:tcPr>
            <w:tcW w:w="2112" w:type="dxa"/>
            <w:vMerge/>
          </w:tcPr>
          <w:p w14:paraId="3659F4D0" w14:textId="03A01C5A" w:rsidR="0048243B" w:rsidRPr="00C72F88" w:rsidDel="008B6E54" w:rsidRDefault="0048243B" w:rsidP="00431DD7">
            <w:pPr>
              <w:rPr>
                <w:del w:id="7275" w:author="Joo, Hye@ARB" w:date="2026-06-04T23:16:00Z"/>
                <w:rFonts w:ascii="Arial" w:hAnsi="Arial" w:cs="Arial"/>
                <w:sz w:val="24"/>
              </w:rPr>
            </w:pPr>
          </w:p>
        </w:tc>
        <w:tc>
          <w:tcPr>
            <w:tcW w:w="3984" w:type="dxa"/>
          </w:tcPr>
          <w:p w14:paraId="34119EEA" w14:textId="306C61F1" w:rsidR="0048243B" w:rsidRPr="00C72F88" w:rsidDel="008B6E54" w:rsidRDefault="0048243B" w:rsidP="00431DD7">
            <w:pPr>
              <w:rPr>
                <w:del w:id="7276" w:author="Joo, Hye@ARB" w:date="2026-06-04T23:16:00Z"/>
                <w:rFonts w:ascii="Arial" w:hAnsi="Arial" w:cs="Arial"/>
                <w:sz w:val="24"/>
              </w:rPr>
            </w:pPr>
            <w:del w:id="7277" w:author="Joo, Hye@ARB" w:date="2026-06-04T23:16:00Z">
              <w:r w:rsidRPr="00C72F88" w:rsidDel="008B6E54">
                <w:rPr>
                  <w:rFonts w:ascii="Arial" w:hAnsi="Arial" w:cs="Arial"/>
                  <w:sz w:val="24"/>
                </w:rPr>
                <w:delText>2.0</w:delText>
              </w:r>
            </w:del>
          </w:p>
        </w:tc>
      </w:tr>
      <w:tr w:rsidR="0048243B" w:rsidRPr="001238F2" w:rsidDel="008B6E54" w14:paraId="3D32D675" w14:textId="5E07B989" w:rsidTr="00164612">
        <w:trPr>
          <w:cantSplit/>
          <w:trHeight w:val="402"/>
          <w:del w:id="7278" w:author="Joo, Hye@ARB" w:date="2026-06-04T23:16:00Z"/>
        </w:trPr>
        <w:tc>
          <w:tcPr>
            <w:tcW w:w="3120" w:type="dxa"/>
          </w:tcPr>
          <w:p w14:paraId="5A1AB10D" w14:textId="26F74101" w:rsidR="0048243B" w:rsidRPr="00C72F88" w:rsidDel="008B6E54" w:rsidRDefault="0048243B" w:rsidP="00431DD7">
            <w:pPr>
              <w:rPr>
                <w:del w:id="7279" w:author="Joo, Hye@ARB" w:date="2026-06-04T23:16:00Z"/>
                <w:rFonts w:ascii="Arial" w:hAnsi="Arial" w:cs="Arial"/>
                <w:sz w:val="24"/>
              </w:rPr>
            </w:pPr>
            <w:del w:id="7280" w:author="Joo, Hye@ARB" w:date="2026-06-04T23:16:00Z">
              <w:r w:rsidRPr="00C72F88" w:rsidDel="008B6E54">
                <w:rPr>
                  <w:rFonts w:ascii="Arial" w:hAnsi="Arial" w:cs="Arial"/>
                  <w:sz w:val="24"/>
                </w:rPr>
                <w:delText>Medium-duty vehicles</w:delText>
              </w:r>
            </w:del>
          </w:p>
        </w:tc>
        <w:tc>
          <w:tcPr>
            <w:tcW w:w="2112" w:type="dxa"/>
            <w:vMerge/>
          </w:tcPr>
          <w:p w14:paraId="4D072639" w14:textId="76858812" w:rsidR="0048243B" w:rsidRPr="00C72F88" w:rsidDel="008B6E54" w:rsidRDefault="0048243B" w:rsidP="00431DD7">
            <w:pPr>
              <w:rPr>
                <w:del w:id="7281" w:author="Joo, Hye@ARB" w:date="2026-06-04T23:16:00Z"/>
                <w:rFonts w:ascii="Arial" w:hAnsi="Arial" w:cs="Arial"/>
                <w:sz w:val="24"/>
              </w:rPr>
            </w:pPr>
          </w:p>
        </w:tc>
        <w:tc>
          <w:tcPr>
            <w:tcW w:w="3984" w:type="dxa"/>
          </w:tcPr>
          <w:p w14:paraId="26524521" w14:textId="7BC20A07" w:rsidR="0048243B" w:rsidRPr="00C72F88" w:rsidDel="008B6E54" w:rsidRDefault="0048243B" w:rsidP="00431DD7">
            <w:pPr>
              <w:rPr>
                <w:del w:id="7282" w:author="Joo, Hye@ARB" w:date="2026-06-04T23:16:00Z"/>
                <w:rFonts w:ascii="Arial" w:hAnsi="Arial" w:cs="Arial"/>
                <w:sz w:val="24"/>
              </w:rPr>
            </w:pPr>
            <w:del w:id="7283" w:author="Joo, Hye@ARB" w:date="2026-06-04T23:16:00Z">
              <w:r w:rsidRPr="00C72F88" w:rsidDel="008B6E54">
                <w:rPr>
                  <w:rFonts w:ascii="Arial" w:hAnsi="Arial" w:cs="Arial"/>
                  <w:sz w:val="24"/>
                </w:rPr>
                <w:delText>2.0</w:delText>
              </w:r>
            </w:del>
          </w:p>
        </w:tc>
      </w:tr>
      <w:tr w:rsidR="0048243B" w:rsidRPr="001238F2" w:rsidDel="008B6E54" w14:paraId="3ECC6169" w14:textId="590E470B" w:rsidTr="00164612">
        <w:trPr>
          <w:cantSplit/>
          <w:trHeight w:val="402"/>
          <w:del w:id="7284" w:author="Joo, Hye@ARB" w:date="2026-06-04T23:16:00Z"/>
        </w:trPr>
        <w:tc>
          <w:tcPr>
            <w:tcW w:w="3120" w:type="dxa"/>
          </w:tcPr>
          <w:p w14:paraId="625A2DAE" w14:textId="69659482" w:rsidR="0048243B" w:rsidRPr="00C72F88" w:rsidDel="008B6E54" w:rsidRDefault="0048243B" w:rsidP="00431DD7">
            <w:pPr>
              <w:rPr>
                <w:del w:id="7285" w:author="Joo, Hye@ARB" w:date="2026-06-04T23:16:00Z"/>
                <w:rFonts w:ascii="Arial" w:hAnsi="Arial" w:cs="Arial"/>
                <w:sz w:val="24"/>
              </w:rPr>
            </w:pPr>
            <w:del w:id="7286" w:author="Joo, Hye@ARB" w:date="2026-06-04T23:16:00Z">
              <w:r w:rsidRPr="00C72F88" w:rsidDel="008B6E54">
                <w:rPr>
                  <w:rFonts w:ascii="Arial" w:hAnsi="Arial" w:cs="Arial"/>
                  <w:sz w:val="24"/>
                </w:rPr>
                <w:delText>Heavy-duty vehicles</w:delText>
              </w:r>
            </w:del>
          </w:p>
        </w:tc>
        <w:tc>
          <w:tcPr>
            <w:tcW w:w="2112" w:type="dxa"/>
            <w:vMerge/>
          </w:tcPr>
          <w:p w14:paraId="38974A9F" w14:textId="78FF33F6" w:rsidR="0048243B" w:rsidRPr="00C72F88" w:rsidDel="008B6E54" w:rsidRDefault="0048243B" w:rsidP="00431DD7">
            <w:pPr>
              <w:rPr>
                <w:del w:id="7287" w:author="Joo, Hye@ARB" w:date="2026-06-04T23:16:00Z"/>
                <w:rFonts w:ascii="Arial" w:hAnsi="Arial" w:cs="Arial"/>
                <w:sz w:val="24"/>
              </w:rPr>
            </w:pPr>
          </w:p>
        </w:tc>
        <w:tc>
          <w:tcPr>
            <w:tcW w:w="3984" w:type="dxa"/>
          </w:tcPr>
          <w:p w14:paraId="1F168A82" w14:textId="7179646B" w:rsidR="0048243B" w:rsidRPr="00C72F88" w:rsidDel="008B6E54" w:rsidRDefault="0048243B" w:rsidP="00431DD7">
            <w:pPr>
              <w:rPr>
                <w:del w:id="7288" w:author="Joo, Hye@ARB" w:date="2026-06-04T23:16:00Z"/>
                <w:rFonts w:ascii="Arial" w:hAnsi="Arial" w:cs="Arial"/>
                <w:sz w:val="24"/>
              </w:rPr>
            </w:pPr>
            <w:del w:id="7289" w:author="Joo, Hye@ARB" w:date="2026-06-04T23:16:00Z">
              <w:r w:rsidRPr="00C72F88" w:rsidDel="008B6E54">
                <w:rPr>
                  <w:rFonts w:ascii="Arial" w:hAnsi="Arial" w:cs="Arial"/>
                  <w:sz w:val="24"/>
                </w:rPr>
                <w:delText>2.0</w:delText>
              </w:r>
            </w:del>
          </w:p>
        </w:tc>
      </w:tr>
    </w:tbl>
    <w:p w14:paraId="28C8EF51" w14:textId="13C859AD" w:rsidR="009C61F2" w:rsidDel="008B6E54" w:rsidRDefault="009C61F2" w:rsidP="00431DD7">
      <w:pPr>
        <w:rPr>
          <w:del w:id="7290" w:author="Joo, Hye@ARB" w:date="2026-06-04T23:16:00Z"/>
          <w:rFonts w:ascii="Arial" w:hAnsi="Arial" w:cs="Arial"/>
          <w:vertAlign w:val="superscript"/>
        </w:rPr>
      </w:pPr>
    </w:p>
    <w:p w14:paraId="70A26842" w14:textId="0B773341" w:rsidR="004937AD" w:rsidRPr="00195B91" w:rsidDel="008B6E54" w:rsidRDefault="004937AD" w:rsidP="00431DD7">
      <w:pPr>
        <w:rPr>
          <w:del w:id="7291" w:author="Joo, Hye@ARB" w:date="2026-06-04T23:16:00Z"/>
          <w:rFonts w:ascii="Arial" w:hAnsi="Arial" w:cs="Arial"/>
        </w:rPr>
      </w:pPr>
      <w:del w:id="7292" w:author="Joo, Hye@ARB" w:date="2026-06-04T23:16:00Z">
        <w:r w:rsidRPr="00195B91" w:rsidDel="008B6E54">
          <w:rPr>
            <w:rFonts w:ascii="Arial" w:hAnsi="Arial" w:cs="Arial"/>
            <w:vertAlign w:val="superscript"/>
          </w:rPr>
          <w:delText>1</w:delText>
        </w:r>
        <w:r w:rsidRPr="00195B91" w:rsidDel="008B6E54">
          <w:rPr>
            <w:rFonts w:ascii="Arial" w:hAnsi="Arial" w:cs="Arial"/>
          </w:rPr>
          <w:delText xml:space="preserve"> Organic Material Hydrocarbon Equivalent, for alcohol-fueled vehicles. </w:delText>
        </w:r>
      </w:del>
    </w:p>
    <w:p w14:paraId="41C1DE39" w14:textId="726DB598" w:rsidR="0048243B" w:rsidRPr="00195B91" w:rsidDel="008B6E54" w:rsidRDefault="004937AD" w:rsidP="00431DD7">
      <w:pPr>
        <w:rPr>
          <w:del w:id="7293" w:author="Joo, Hye@ARB" w:date="2026-06-04T23:16:00Z"/>
          <w:rFonts w:ascii="Arial" w:hAnsi="Arial" w:cs="Arial"/>
        </w:rPr>
      </w:pPr>
      <w:del w:id="7294" w:author="Joo, Hye@ARB" w:date="2026-06-04T23:16:00Z">
        <w:r w:rsidRPr="00195B91" w:rsidDel="008B6E54">
          <w:rPr>
            <w:rFonts w:ascii="Arial" w:hAnsi="Arial" w:cs="Arial"/>
            <w:vertAlign w:val="superscript"/>
          </w:rPr>
          <w:delText>2</w:delText>
        </w:r>
        <w:r w:rsidRPr="00195B91" w:rsidDel="008B6E54">
          <w:rPr>
            <w:rFonts w:ascii="Arial" w:hAnsi="Arial" w:cs="Arial"/>
          </w:rPr>
          <w:delText xml:space="preserve"> </w:delText>
        </w:r>
        <w:r w:rsidR="002568DF" w:rsidRPr="00195B91" w:rsidDel="008B6E54">
          <w:rPr>
            <w:rFonts w:ascii="Arial" w:hAnsi="Arial" w:cs="Arial"/>
          </w:rPr>
          <w:delText>Other than hybrid electric vehicles.</w:delText>
        </w:r>
      </w:del>
    </w:p>
    <w:p w14:paraId="45770BD2" w14:textId="75DC839F" w:rsidR="0048243B" w:rsidRPr="00C72F88" w:rsidDel="008B6E54" w:rsidRDefault="0048243B" w:rsidP="00431DD7">
      <w:pPr>
        <w:rPr>
          <w:del w:id="7295" w:author="Joo, Hye@ARB" w:date="2026-06-04T23:16:00Z"/>
          <w:rFonts w:ascii="Arial" w:hAnsi="Arial" w:cs="Arial"/>
        </w:rPr>
      </w:pPr>
      <w:del w:id="7296" w:author="Joo, Hye@ARB" w:date="2026-06-04T23:16:00Z">
        <w:r w:rsidRPr="00C72F88" w:rsidDel="008B6E54">
          <w:rPr>
            <w:rFonts w:ascii="Arial" w:hAnsi="Arial" w:cs="Arial"/>
          </w:rPr>
          <w:lastRenderedPageBreak/>
          <w:delText>For the vehicles identified below, tested in accordance with the test procedure which includes the running loss test, the hot soak test, and the 72 hour diurnal test, the evaporative emission standards are:</w:delText>
        </w:r>
      </w:del>
    </w:p>
    <w:tbl>
      <w:tblPr>
        <w:tblW w:w="9354"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579"/>
        <w:gridCol w:w="1659"/>
        <w:gridCol w:w="2136"/>
        <w:gridCol w:w="1980"/>
      </w:tblGrid>
      <w:tr w:rsidR="0048243B" w:rsidRPr="001238F2" w:rsidDel="008B6E54" w14:paraId="63F0A345" w14:textId="57272B2E" w:rsidTr="00164612">
        <w:trPr>
          <w:trHeight w:val="402"/>
          <w:tblHeader/>
          <w:del w:id="7297" w:author="Joo, Hye@ARB" w:date="2026-06-04T23:16:00Z"/>
        </w:trPr>
        <w:tc>
          <w:tcPr>
            <w:tcW w:w="3579" w:type="dxa"/>
            <w:vMerge w:val="restart"/>
          </w:tcPr>
          <w:p w14:paraId="030D4C56" w14:textId="27B27143" w:rsidR="0048243B" w:rsidRPr="00C72F88" w:rsidDel="008B6E54" w:rsidRDefault="0048243B" w:rsidP="00431DD7">
            <w:pPr>
              <w:rPr>
                <w:del w:id="7298" w:author="Joo, Hye@ARB" w:date="2026-06-04T23:16:00Z"/>
                <w:rFonts w:ascii="Arial" w:hAnsi="Arial" w:cs="Arial"/>
                <w:i/>
                <w:sz w:val="24"/>
              </w:rPr>
            </w:pPr>
            <w:del w:id="7299" w:author="Joo, Hye@ARB" w:date="2026-06-04T23:16:00Z">
              <w:r w:rsidRPr="00C72F88" w:rsidDel="008B6E54">
                <w:rPr>
                  <w:rFonts w:ascii="Arial" w:hAnsi="Arial" w:cs="Arial"/>
                  <w:i/>
                  <w:sz w:val="24"/>
                </w:rPr>
                <w:delText>Vehicle Type</w:delText>
              </w:r>
            </w:del>
          </w:p>
        </w:tc>
        <w:tc>
          <w:tcPr>
            <w:tcW w:w="1659" w:type="dxa"/>
            <w:vMerge w:val="restart"/>
          </w:tcPr>
          <w:p w14:paraId="303638F0" w14:textId="03AFCC9E" w:rsidR="0048243B" w:rsidRPr="00C72F88" w:rsidDel="008B6E54" w:rsidRDefault="0048243B" w:rsidP="00431DD7">
            <w:pPr>
              <w:rPr>
                <w:del w:id="7300" w:author="Joo, Hye@ARB" w:date="2026-06-04T23:16:00Z"/>
                <w:rFonts w:ascii="Arial" w:hAnsi="Arial" w:cs="Arial"/>
                <w:i/>
                <w:sz w:val="24"/>
              </w:rPr>
            </w:pPr>
            <w:del w:id="7301" w:author="Joo, Hye@ARB" w:date="2026-06-04T23:16:00Z">
              <w:r w:rsidRPr="00C72F88" w:rsidDel="008B6E54">
                <w:rPr>
                  <w:rFonts w:ascii="Arial" w:hAnsi="Arial" w:cs="Arial"/>
                  <w:i/>
                  <w:sz w:val="24"/>
                </w:rPr>
                <w:delText>Model Year</w:delText>
              </w:r>
            </w:del>
          </w:p>
        </w:tc>
        <w:tc>
          <w:tcPr>
            <w:tcW w:w="4116" w:type="dxa"/>
            <w:gridSpan w:val="2"/>
          </w:tcPr>
          <w:p w14:paraId="2B3323C9" w14:textId="0479FE8D" w:rsidR="0048243B" w:rsidRPr="00C72F88" w:rsidDel="008B6E54" w:rsidRDefault="0048243B" w:rsidP="00431DD7">
            <w:pPr>
              <w:rPr>
                <w:del w:id="7302" w:author="Joo, Hye@ARB" w:date="2026-06-04T23:16:00Z"/>
                <w:rFonts w:ascii="Arial" w:hAnsi="Arial" w:cs="Arial"/>
                <w:i/>
                <w:sz w:val="24"/>
              </w:rPr>
            </w:pPr>
            <w:del w:id="7303" w:author="Joo, Hye@ARB" w:date="2026-06-04T23:16:00Z">
              <w:r w:rsidRPr="00C72F88" w:rsidDel="008B6E54">
                <w:rPr>
                  <w:rFonts w:ascii="Arial" w:hAnsi="Arial" w:cs="Arial"/>
                  <w:i/>
                  <w:sz w:val="24"/>
                </w:rPr>
                <w:tab/>
                <w:delText>Hydrocarbons</w:delText>
              </w:r>
              <w:r w:rsidRPr="00C72F88" w:rsidDel="008B6E54">
                <w:rPr>
                  <w:rFonts w:ascii="Arial" w:hAnsi="Arial" w:cs="Arial"/>
                  <w:i/>
                  <w:sz w:val="24"/>
                  <w:vertAlign w:val="superscript"/>
                </w:rPr>
                <w:delText>(1)</w:delText>
              </w:r>
            </w:del>
          </w:p>
        </w:tc>
      </w:tr>
      <w:tr w:rsidR="0048243B" w:rsidRPr="001238F2" w:rsidDel="008B6E54" w14:paraId="2A9C7FF4" w14:textId="3797683F" w:rsidTr="00164612">
        <w:trPr>
          <w:trHeight w:val="402"/>
          <w:tblHeader/>
          <w:del w:id="7304" w:author="Joo, Hye@ARB" w:date="2026-06-04T23:16:00Z"/>
        </w:trPr>
        <w:tc>
          <w:tcPr>
            <w:tcW w:w="3579" w:type="dxa"/>
            <w:vMerge/>
          </w:tcPr>
          <w:p w14:paraId="21B47253" w14:textId="14B07A40" w:rsidR="0048243B" w:rsidRPr="00C72F88" w:rsidDel="008B6E54" w:rsidRDefault="0048243B" w:rsidP="00431DD7">
            <w:pPr>
              <w:rPr>
                <w:del w:id="7305" w:author="Joo, Hye@ARB" w:date="2026-06-04T23:16:00Z"/>
                <w:rFonts w:ascii="Arial" w:hAnsi="Arial" w:cs="Arial"/>
                <w:i/>
                <w:sz w:val="24"/>
              </w:rPr>
            </w:pPr>
          </w:p>
        </w:tc>
        <w:tc>
          <w:tcPr>
            <w:tcW w:w="1659" w:type="dxa"/>
            <w:vMerge/>
          </w:tcPr>
          <w:p w14:paraId="22928EFB" w14:textId="514EAA5D" w:rsidR="0048243B" w:rsidRPr="00C72F88" w:rsidDel="008B6E54" w:rsidRDefault="0048243B" w:rsidP="00431DD7">
            <w:pPr>
              <w:rPr>
                <w:del w:id="7306" w:author="Joo, Hye@ARB" w:date="2026-06-04T23:16:00Z"/>
                <w:rFonts w:ascii="Arial" w:hAnsi="Arial" w:cs="Arial"/>
                <w:i/>
                <w:sz w:val="24"/>
              </w:rPr>
            </w:pPr>
          </w:p>
        </w:tc>
        <w:tc>
          <w:tcPr>
            <w:tcW w:w="2136" w:type="dxa"/>
          </w:tcPr>
          <w:p w14:paraId="6B83E8D4" w14:textId="51EA85B4" w:rsidR="0048243B" w:rsidRPr="00C72F88" w:rsidDel="008B6E54" w:rsidRDefault="0048243B" w:rsidP="00431DD7">
            <w:pPr>
              <w:rPr>
                <w:del w:id="7307" w:author="Joo, Hye@ARB" w:date="2026-06-04T23:16:00Z"/>
                <w:rFonts w:ascii="Arial" w:hAnsi="Arial" w:cs="Arial"/>
                <w:i/>
                <w:sz w:val="24"/>
              </w:rPr>
            </w:pPr>
            <w:del w:id="7308" w:author="Joo, Hye@ARB" w:date="2026-06-04T23:16:00Z">
              <w:r w:rsidRPr="00C72F88" w:rsidDel="008B6E54">
                <w:rPr>
                  <w:rFonts w:ascii="Arial" w:hAnsi="Arial" w:cs="Arial"/>
                  <w:i/>
                  <w:sz w:val="24"/>
                </w:rPr>
                <w:delText>Three-Day Diurnal +Hot Soak (grams/test)</w:delText>
              </w:r>
            </w:del>
          </w:p>
          <w:p w14:paraId="3E880F51" w14:textId="3D2A35B5" w:rsidR="0048243B" w:rsidRPr="00C72F88" w:rsidDel="008B6E54" w:rsidRDefault="0048243B" w:rsidP="00431DD7">
            <w:pPr>
              <w:rPr>
                <w:del w:id="7309" w:author="Joo, Hye@ARB" w:date="2026-06-04T23:16:00Z"/>
                <w:rFonts w:ascii="Arial" w:hAnsi="Arial" w:cs="Arial"/>
                <w:i/>
                <w:sz w:val="24"/>
              </w:rPr>
            </w:pPr>
            <w:del w:id="7310" w:author="Joo, Hye@ARB" w:date="2026-06-04T23:16:00Z">
              <w:r w:rsidRPr="00C72F88" w:rsidDel="008B6E54">
                <w:rPr>
                  <w:rFonts w:ascii="Arial" w:hAnsi="Arial" w:cs="Arial"/>
                  <w:i/>
                  <w:sz w:val="24"/>
                </w:rPr>
                <w:delText>Useful Life</w:delText>
              </w:r>
              <w:r w:rsidRPr="00C72F88" w:rsidDel="008B6E54">
                <w:rPr>
                  <w:rFonts w:ascii="Arial" w:hAnsi="Arial" w:cs="Arial"/>
                  <w:i/>
                  <w:sz w:val="24"/>
                  <w:vertAlign w:val="superscript"/>
                </w:rPr>
                <w:delText>(2)</w:delText>
              </w:r>
            </w:del>
          </w:p>
        </w:tc>
        <w:tc>
          <w:tcPr>
            <w:tcW w:w="1980" w:type="dxa"/>
          </w:tcPr>
          <w:p w14:paraId="04C06B79" w14:textId="175B362D" w:rsidR="0048243B" w:rsidRPr="00C72F88" w:rsidDel="008B6E54" w:rsidRDefault="0048243B" w:rsidP="00431DD7">
            <w:pPr>
              <w:rPr>
                <w:del w:id="7311" w:author="Joo, Hye@ARB" w:date="2026-06-04T23:16:00Z"/>
                <w:rFonts w:ascii="Arial" w:hAnsi="Arial" w:cs="Arial"/>
                <w:i/>
                <w:sz w:val="24"/>
              </w:rPr>
            </w:pPr>
            <w:del w:id="7312" w:author="Joo, Hye@ARB" w:date="2026-06-04T23:16:00Z">
              <w:r w:rsidRPr="00C72F88" w:rsidDel="008B6E54">
                <w:rPr>
                  <w:rFonts w:ascii="Arial" w:hAnsi="Arial" w:cs="Arial"/>
                  <w:i/>
                  <w:sz w:val="24"/>
                </w:rPr>
                <w:delText>Running Loss</w:delText>
              </w:r>
            </w:del>
          </w:p>
          <w:p w14:paraId="64E7BAA6" w14:textId="213A1286" w:rsidR="0048243B" w:rsidRPr="00C72F88" w:rsidDel="008B6E54" w:rsidRDefault="0048243B" w:rsidP="00431DD7">
            <w:pPr>
              <w:rPr>
                <w:del w:id="7313" w:author="Joo, Hye@ARB" w:date="2026-06-04T23:16:00Z"/>
                <w:rFonts w:ascii="Arial" w:hAnsi="Arial" w:cs="Arial"/>
                <w:i/>
                <w:sz w:val="24"/>
              </w:rPr>
            </w:pPr>
            <w:del w:id="7314" w:author="Joo, Hye@ARB" w:date="2026-06-04T23:16:00Z">
              <w:r w:rsidRPr="00C72F88" w:rsidDel="008B6E54">
                <w:rPr>
                  <w:rFonts w:ascii="Arial" w:hAnsi="Arial" w:cs="Arial"/>
                  <w:i/>
                  <w:sz w:val="24"/>
                </w:rPr>
                <w:delText>(grams/mile)</w:delText>
              </w:r>
            </w:del>
          </w:p>
          <w:p w14:paraId="28F06D44" w14:textId="3E50AA05" w:rsidR="0048243B" w:rsidRPr="00C72F88" w:rsidDel="008B6E54" w:rsidRDefault="0048243B" w:rsidP="00431DD7">
            <w:pPr>
              <w:rPr>
                <w:del w:id="7315" w:author="Joo, Hye@ARB" w:date="2026-06-04T23:16:00Z"/>
                <w:rFonts w:ascii="Arial" w:hAnsi="Arial" w:cs="Arial"/>
                <w:i/>
                <w:sz w:val="24"/>
              </w:rPr>
            </w:pPr>
            <w:del w:id="7316" w:author="Joo, Hye@ARB" w:date="2026-06-04T23:16:00Z">
              <w:r w:rsidRPr="00C72F88" w:rsidDel="008B6E54">
                <w:rPr>
                  <w:rFonts w:ascii="Arial" w:hAnsi="Arial" w:cs="Arial"/>
                  <w:i/>
                  <w:sz w:val="24"/>
                </w:rPr>
                <w:delText xml:space="preserve">Useful Life </w:delText>
              </w:r>
              <w:r w:rsidRPr="00C72F88" w:rsidDel="008B6E54">
                <w:rPr>
                  <w:rFonts w:ascii="Arial" w:hAnsi="Arial" w:cs="Arial"/>
                  <w:i/>
                  <w:sz w:val="24"/>
                  <w:vertAlign w:val="superscript"/>
                </w:rPr>
                <w:delText>(2)</w:delText>
              </w:r>
            </w:del>
          </w:p>
        </w:tc>
      </w:tr>
      <w:tr w:rsidR="0048243B" w:rsidRPr="001238F2" w:rsidDel="008B6E54" w14:paraId="76354C20" w14:textId="1CED0559" w:rsidTr="00164612">
        <w:trPr>
          <w:cantSplit/>
          <w:trHeight w:val="402"/>
          <w:del w:id="7317" w:author="Joo, Hye@ARB" w:date="2026-06-04T23:16:00Z"/>
        </w:trPr>
        <w:tc>
          <w:tcPr>
            <w:tcW w:w="3579" w:type="dxa"/>
          </w:tcPr>
          <w:p w14:paraId="50E57A99" w14:textId="4686F7FA" w:rsidR="0048243B" w:rsidRPr="00C72F88" w:rsidDel="008B6E54" w:rsidRDefault="0048243B" w:rsidP="00431DD7">
            <w:pPr>
              <w:rPr>
                <w:del w:id="7318" w:author="Joo, Hye@ARB" w:date="2026-06-04T23:16:00Z"/>
                <w:rFonts w:ascii="Arial" w:hAnsi="Arial" w:cs="Arial"/>
                <w:sz w:val="24"/>
              </w:rPr>
            </w:pPr>
            <w:del w:id="7319" w:author="Joo, Hye@ARB" w:date="2026-06-04T23:16:00Z">
              <w:r w:rsidRPr="00C72F88" w:rsidDel="008B6E54">
                <w:rPr>
                  <w:rFonts w:ascii="Arial" w:hAnsi="Arial" w:cs="Arial"/>
                  <w:sz w:val="24"/>
                </w:rPr>
                <w:delText>Passenger cars</w:delText>
              </w:r>
            </w:del>
          </w:p>
        </w:tc>
        <w:tc>
          <w:tcPr>
            <w:tcW w:w="1659" w:type="dxa"/>
            <w:vMerge w:val="restart"/>
          </w:tcPr>
          <w:p w14:paraId="0E9D19F3" w14:textId="4B5410D8" w:rsidR="0048243B" w:rsidRPr="00C72F88" w:rsidDel="008B6E54" w:rsidRDefault="0048243B" w:rsidP="00431DD7">
            <w:pPr>
              <w:rPr>
                <w:del w:id="7320" w:author="Joo, Hye@ARB" w:date="2026-06-04T23:16:00Z"/>
                <w:rFonts w:ascii="Arial" w:hAnsi="Arial" w:cs="Arial"/>
                <w:sz w:val="24"/>
              </w:rPr>
            </w:pPr>
            <w:del w:id="7321" w:author="Joo, Hye@ARB" w:date="2026-06-04T23:16:00Z">
              <w:r w:rsidRPr="00C72F88" w:rsidDel="008B6E54">
                <w:rPr>
                  <w:rFonts w:ascii="Arial" w:hAnsi="Arial" w:cs="Arial"/>
                  <w:sz w:val="24"/>
                </w:rPr>
                <w:delText>1995 through 2005</w:delText>
              </w:r>
              <w:r w:rsidRPr="00C72F88" w:rsidDel="008B6E54">
                <w:rPr>
                  <w:rFonts w:ascii="Arial" w:hAnsi="Arial" w:cs="Arial"/>
                  <w:sz w:val="24"/>
                  <w:vertAlign w:val="superscript"/>
                </w:rPr>
                <w:delText>(3)</w:delText>
              </w:r>
            </w:del>
          </w:p>
        </w:tc>
        <w:tc>
          <w:tcPr>
            <w:tcW w:w="2136" w:type="dxa"/>
            <w:vAlign w:val="center"/>
          </w:tcPr>
          <w:p w14:paraId="3BF93500" w14:textId="731717D1" w:rsidR="0048243B" w:rsidRPr="00C72F88" w:rsidDel="008B6E54" w:rsidRDefault="0048243B" w:rsidP="00431DD7">
            <w:pPr>
              <w:rPr>
                <w:del w:id="7322" w:author="Joo, Hye@ARB" w:date="2026-06-04T23:16:00Z"/>
                <w:rFonts w:ascii="Arial" w:hAnsi="Arial" w:cs="Arial"/>
                <w:sz w:val="24"/>
              </w:rPr>
            </w:pPr>
            <w:del w:id="7323" w:author="Joo, Hye@ARB" w:date="2026-06-04T23:16:00Z">
              <w:r w:rsidRPr="00C72F88" w:rsidDel="008B6E54">
                <w:rPr>
                  <w:rFonts w:ascii="Arial" w:hAnsi="Arial" w:cs="Arial"/>
                  <w:sz w:val="24"/>
                </w:rPr>
                <w:delText>2.0</w:delText>
              </w:r>
            </w:del>
          </w:p>
        </w:tc>
        <w:tc>
          <w:tcPr>
            <w:tcW w:w="1980" w:type="dxa"/>
            <w:vAlign w:val="center"/>
          </w:tcPr>
          <w:p w14:paraId="627323E7" w14:textId="57F99599" w:rsidR="0048243B" w:rsidRPr="00C72F88" w:rsidDel="008B6E54" w:rsidRDefault="0048243B" w:rsidP="00431DD7">
            <w:pPr>
              <w:rPr>
                <w:del w:id="7324" w:author="Joo, Hye@ARB" w:date="2026-06-04T23:16:00Z"/>
                <w:rFonts w:ascii="Arial" w:hAnsi="Arial" w:cs="Arial"/>
                <w:sz w:val="24"/>
              </w:rPr>
            </w:pPr>
            <w:del w:id="7325" w:author="Joo, Hye@ARB" w:date="2026-06-04T23:16:00Z">
              <w:r w:rsidRPr="00C72F88" w:rsidDel="008B6E54">
                <w:rPr>
                  <w:rFonts w:ascii="Arial" w:hAnsi="Arial" w:cs="Arial"/>
                  <w:sz w:val="24"/>
                </w:rPr>
                <w:delText>0.05</w:delText>
              </w:r>
            </w:del>
          </w:p>
        </w:tc>
      </w:tr>
      <w:tr w:rsidR="0048243B" w:rsidRPr="001238F2" w:rsidDel="008B6E54" w14:paraId="36431419" w14:textId="2EF752E0" w:rsidTr="00164612">
        <w:trPr>
          <w:cantSplit/>
          <w:trHeight w:val="402"/>
          <w:del w:id="7326" w:author="Joo, Hye@ARB" w:date="2026-06-04T23:16:00Z"/>
        </w:trPr>
        <w:tc>
          <w:tcPr>
            <w:tcW w:w="3579" w:type="dxa"/>
          </w:tcPr>
          <w:p w14:paraId="75B66773" w14:textId="4BF2D6FC" w:rsidR="0048243B" w:rsidRPr="00C72F88" w:rsidDel="008B6E54" w:rsidRDefault="0048243B" w:rsidP="00431DD7">
            <w:pPr>
              <w:rPr>
                <w:del w:id="7327" w:author="Joo, Hye@ARB" w:date="2026-06-04T23:16:00Z"/>
                <w:rFonts w:ascii="Arial" w:hAnsi="Arial" w:cs="Arial"/>
                <w:sz w:val="24"/>
              </w:rPr>
            </w:pPr>
            <w:del w:id="7328" w:author="Joo, Hye@ARB" w:date="2026-06-04T23:16:00Z">
              <w:r w:rsidRPr="00C72F88" w:rsidDel="008B6E54">
                <w:rPr>
                  <w:rFonts w:ascii="Arial" w:hAnsi="Arial" w:cs="Arial"/>
                  <w:sz w:val="24"/>
                </w:rPr>
                <w:delText>Light-duty trucks</w:delText>
              </w:r>
            </w:del>
          </w:p>
        </w:tc>
        <w:tc>
          <w:tcPr>
            <w:tcW w:w="1659" w:type="dxa"/>
            <w:vMerge/>
          </w:tcPr>
          <w:p w14:paraId="71ABA27B" w14:textId="3E2E6F78" w:rsidR="0048243B" w:rsidRPr="00C72F88" w:rsidDel="008B6E54" w:rsidRDefault="0048243B" w:rsidP="00431DD7">
            <w:pPr>
              <w:rPr>
                <w:del w:id="7329" w:author="Joo, Hye@ARB" w:date="2026-06-04T23:16:00Z"/>
                <w:rFonts w:ascii="Arial" w:hAnsi="Arial" w:cs="Arial"/>
                <w:sz w:val="24"/>
              </w:rPr>
            </w:pPr>
          </w:p>
        </w:tc>
        <w:tc>
          <w:tcPr>
            <w:tcW w:w="2136" w:type="dxa"/>
            <w:vAlign w:val="center"/>
          </w:tcPr>
          <w:p w14:paraId="608544B0" w14:textId="167713FB" w:rsidR="0048243B" w:rsidRPr="00C72F88" w:rsidDel="008B6E54" w:rsidRDefault="0048243B" w:rsidP="00431DD7">
            <w:pPr>
              <w:rPr>
                <w:del w:id="7330" w:author="Joo, Hye@ARB" w:date="2026-06-04T23:16:00Z"/>
                <w:rFonts w:ascii="Arial" w:hAnsi="Arial" w:cs="Arial"/>
                <w:sz w:val="24"/>
              </w:rPr>
            </w:pPr>
            <w:del w:id="7331" w:author="Joo, Hye@ARB" w:date="2026-06-04T23:16:00Z">
              <w:r w:rsidRPr="00C72F88" w:rsidDel="008B6E54">
                <w:rPr>
                  <w:rFonts w:ascii="Arial" w:hAnsi="Arial" w:cs="Arial"/>
                  <w:sz w:val="24"/>
                </w:rPr>
                <w:delText>2.0</w:delText>
              </w:r>
            </w:del>
          </w:p>
        </w:tc>
        <w:tc>
          <w:tcPr>
            <w:tcW w:w="1980" w:type="dxa"/>
            <w:vAlign w:val="center"/>
          </w:tcPr>
          <w:p w14:paraId="73A90573" w14:textId="71463F4D" w:rsidR="0048243B" w:rsidRPr="00C72F88" w:rsidDel="008B6E54" w:rsidRDefault="0048243B" w:rsidP="00431DD7">
            <w:pPr>
              <w:rPr>
                <w:del w:id="7332" w:author="Joo, Hye@ARB" w:date="2026-06-04T23:16:00Z"/>
                <w:rFonts w:ascii="Arial" w:hAnsi="Arial" w:cs="Arial"/>
                <w:sz w:val="24"/>
              </w:rPr>
            </w:pPr>
            <w:del w:id="7333" w:author="Joo, Hye@ARB" w:date="2026-06-04T23:16:00Z">
              <w:r w:rsidRPr="00C72F88" w:rsidDel="008B6E54">
                <w:rPr>
                  <w:rFonts w:ascii="Arial" w:hAnsi="Arial" w:cs="Arial"/>
                  <w:sz w:val="24"/>
                </w:rPr>
                <w:delText>0.05</w:delText>
              </w:r>
            </w:del>
          </w:p>
        </w:tc>
      </w:tr>
      <w:tr w:rsidR="0048243B" w:rsidRPr="001238F2" w:rsidDel="008B6E54" w14:paraId="61187B22" w14:textId="1D9ECB6E" w:rsidTr="00164612">
        <w:trPr>
          <w:cantSplit/>
          <w:trHeight w:val="402"/>
          <w:del w:id="7334" w:author="Joo, Hye@ARB" w:date="2026-06-04T23:16:00Z"/>
        </w:trPr>
        <w:tc>
          <w:tcPr>
            <w:tcW w:w="3579" w:type="dxa"/>
          </w:tcPr>
          <w:p w14:paraId="4666DEB8" w14:textId="61333669" w:rsidR="0048243B" w:rsidRPr="00C72F88" w:rsidDel="008B6E54" w:rsidRDefault="0048243B" w:rsidP="00431DD7">
            <w:pPr>
              <w:rPr>
                <w:del w:id="7335" w:author="Joo, Hye@ARB" w:date="2026-06-04T23:16:00Z"/>
                <w:rFonts w:ascii="Arial" w:hAnsi="Arial" w:cs="Arial"/>
                <w:sz w:val="24"/>
              </w:rPr>
            </w:pPr>
            <w:del w:id="7336" w:author="Joo, Hye@ARB" w:date="2026-06-04T23:16:00Z">
              <w:r w:rsidRPr="00C72F88" w:rsidDel="008B6E54">
                <w:rPr>
                  <w:rFonts w:ascii="Arial" w:hAnsi="Arial" w:cs="Arial"/>
                  <w:sz w:val="24"/>
                </w:rPr>
                <w:delText>Medium-duty vehicles</w:delText>
              </w:r>
            </w:del>
          </w:p>
          <w:p w14:paraId="737B184D" w14:textId="04BB4E96" w:rsidR="0048243B" w:rsidRPr="00C72F88" w:rsidDel="008B6E54" w:rsidRDefault="0048243B" w:rsidP="00431DD7">
            <w:pPr>
              <w:rPr>
                <w:del w:id="7337" w:author="Joo, Hye@ARB" w:date="2026-06-04T23:16:00Z"/>
                <w:rFonts w:ascii="Arial" w:hAnsi="Arial" w:cs="Arial"/>
                <w:sz w:val="24"/>
              </w:rPr>
            </w:pPr>
            <w:del w:id="7338" w:author="Joo, Hye@ARB" w:date="2026-06-04T23:16:00Z">
              <w:r w:rsidRPr="00C72F88" w:rsidDel="008B6E54">
                <w:rPr>
                  <w:rFonts w:ascii="Arial" w:hAnsi="Arial" w:cs="Arial"/>
                  <w:sz w:val="24"/>
                </w:rPr>
                <w:delText>(6,001-8,500 lbs. GVWR)</w:delText>
              </w:r>
            </w:del>
          </w:p>
        </w:tc>
        <w:tc>
          <w:tcPr>
            <w:tcW w:w="1659" w:type="dxa"/>
            <w:vMerge/>
          </w:tcPr>
          <w:p w14:paraId="54602B8C" w14:textId="20C28E4F" w:rsidR="0048243B" w:rsidRPr="00C72F88" w:rsidDel="008B6E54" w:rsidRDefault="0048243B" w:rsidP="00431DD7">
            <w:pPr>
              <w:rPr>
                <w:del w:id="7339" w:author="Joo, Hye@ARB" w:date="2026-06-04T23:16:00Z"/>
                <w:rFonts w:ascii="Arial" w:hAnsi="Arial" w:cs="Arial"/>
                <w:sz w:val="24"/>
              </w:rPr>
            </w:pPr>
          </w:p>
        </w:tc>
        <w:tc>
          <w:tcPr>
            <w:tcW w:w="2136" w:type="dxa"/>
            <w:vAlign w:val="center"/>
          </w:tcPr>
          <w:p w14:paraId="08737128" w14:textId="62DA40EB" w:rsidR="0048243B" w:rsidRPr="00C72F88" w:rsidDel="008B6E54" w:rsidRDefault="0048243B" w:rsidP="00431DD7">
            <w:pPr>
              <w:rPr>
                <w:del w:id="7340" w:author="Joo, Hye@ARB" w:date="2026-06-04T23:16:00Z"/>
                <w:rFonts w:ascii="Arial" w:hAnsi="Arial" w:cs="Arial"/>
                <w:sz w:val="24"/>
              </w:rPr>
            </w:pPr>
          </w:p>
        </w:tc>
        <w:tc>
          <w:tcPr>
            <w:tcW w:w="1980" w:type="dxa"/>
            <w:vAlign w:val="center"/>
          </w:tcPr>
          <w:p w14:paraId="4FC8B018" w14:textId="69F95780" w:rsidR="0048243B" w:rsidRPr="00C72F88" w:rsidDel="008B6E54" w:rsidRDefault="0048243B" w:rsidP="00431DD7">
            <w:pPr>
              <w:rPr>
                <w:del w:id="7341" w:author="Joo, Hye@ARB" w:date="2026-06-04T23:16:00Z"/>
                <w:rFonts w:ascii="Arial" w:hAnsi="Arial" w:cs="Arial"/>
                <w:sz w:val="24"/>
              </w:rPr>
            </w:pPr>
          </w:p>
        </w:tc>
      </w:tr>
      <w:tr w:rsidR="0048243B" w:rsidRPr="001238F2" w:rsidDel="008B6E54" w14:paraId="3BFA6927" w14:textId="3304E3A5" w:rsidTr="00164612">
        <w:trPr>
          <w:cantSplit/>
          <w:trHeight w:val="402"/>
          <w:del w:id="7342" w:author="Joo, Hye@ARB" w:date="2026-06-04T23:16:00Z"/>
        </w:trPr>
        <w:tc>
          <w:tcPr>
            <w:tcW w:w="3579" w:type="dxa"/>
          </w:tcPr>
          <w:p w14:paraId="0338AF35" w14:textId="6FEEED16" w:rsidR="0048243B" w:rsidRPr="00C72F88" w:rsidDel="008B6E54" w:rsidRDefault="0048243B" w:rsidP="00431DD7">
            <w:pPr>
              <w:rPr>
                <w:del w:id="7343" w:author="Joo, Hye@ARB" w:date="2026-06-04T23:16:00Z"/>
                <w:rFonts w:ascii="Arial" w:hAnsi="Arial" w:cs="Arial"/>
                <w:sz w:val="24"/>
              </w:rPr>
            </w:pPr>
            <w:del w:id="7344" w:author="Joo, Hye@ARB" w:date="2026-06-04T23:16:00Z">
              <w:r w:rsidRPr="00C72F88" w:rsidDel="008B6E54">
                <w:rPr>
                  <w:rFonts w:ascii="Arial" w:hAnsi="Arial" w:cs="Arial"/>
                  <w:sz w:val="24"/>
                </w:rPr>
                <w:delText>with fuel tanks &lt; 30 gallons</w:delText>
              </w:r>
            </w:del>
          </w:p>
        </w:tc>
        <w:tc>
          <w:tcPr>
            <w:tcW w:w="1659" w:type="dxa"/>
            <w:vMerge/>
          </w:tcPr>
          <w:p w14:paraId="30A62E4A" w14:textId="3C0A52B0" w:rsidR="0048243B" w:rsidRPr="00C72F88" w:rsidDel="008B6E54" w:rsidRDefault="0048243B" w:rsidP="00431DD7">
            <w:pPr>
              <w:rPr>
                <w:del w:id="7345" w:author="Joo, Hye@ARB" w:date="2026-06-04T23:16:00Z"/>
                <w:rFonts w:ascii="Arial" w:hAnsi="Arial" w:cs="Arial"/>
                <w:sz w:val="24"/>
              </w:rPr>
            </w:pPr>
          </w:p>
        </w:tc>
        <w:tc>
          <w:tcPr>
            <w:tcW w:w="2136" w:type="dxa"/>
            <w:vAlign w:val="center"/>
          </w:tcPr>
          <w:p w14:paraId="724AA2E6" w14:textId="731300C7" w:rsidR="0048243B" w:rsidRPr="00C72F88" w:rsidDel="008B6E54" w:rsidRDefault="0048243B" w:rsidP="00431DD7">
            <w:pPr>
              <w:rPr>
                <w:del w:id="7346" w:author="Joo, Hye@ARB" w:date="2026-06-04T23:16:00Z"/>
                <w:rFonts w:ascii="Arial" w:hAnsi="Arial" w:cs="Arial"/>
                <w:sz w:val="24"/>
              </w:rPr>
            </w:pPr>
            <w:del w:id="7347" w:author="Joo, Hye@ARB" w:date="2026-06-04T23:16:00Z">
              <w:r w:rsidRPr="00C72F88" w:rsidDel="008B6E54">
                <w:rPr>
                  <w:rFonts w:ascii="Arial" w:hAnsi="Arial" w:cs="Arial"/>
                  <w:sz w:val="24"/>
                </w:rPr>
                <w:delText>2.0</w:delText>
              </w:r>
            </w:del>
          </w:p>
        </w:tc>
        <w:tc>
          <w:tcPr>
            <w:tcW w:w="1980" w:type="dxa"/>
            <w:vAlign w:val="center"/>
          </w:tcPr>
          <w:p w14:paraId="3458567B" w14:textId="3B11C023" w:rsidR="0048243B" w:rsidRPr="00C72F88" w:rsidDel="008B6E54" w:rsidRDefault="0048243B" w:rsidP="00431DD7">
            <w:pPr>
              <w:rPr>
                <w:del w:id="7348" w:author="Joo, Hye@ARB" w:date="2026-06-04T23:16:00Z"/>
                <w:rFonts w:ascii="Arial" w:hAnsi="Arial" w:cs="Arial"/>
                <w:sz w:val="24"/>
              </w:rPr>
            </w:pPr>
            <w:del w:id="7349" w:author="Joo, Hye@ARB" w:date="2026-06-04T23:16:00Z">
              <w:r w:rsidRPr="00C72F88" w:rsidDel="008B6E54">
                <w:rPr>
                  <w:rFonts w:ascii="Arial" w:hAnsi="Arial" w:cs="Arial"/>
                  <w:sz w:val="24"/>
                </w:rPr>
                <w:delText>0.05</w:delText>
              </w:r>
            </w:del>
          </w:p>
        </w:tc>
      </w:tr>
      <w:tr w:rsidR="0048243B" w:rsidRPr="001238F2" w:rsidDel="008B6E54" w14:paraId="77928ABC" w14:textId="4183669E" w:rsidTr="00164612">
        <w:trPr>
          <w:cantSplit/>
          <w:trHeight w:val="402"/>
          <w:del w:id="7350" w:author="Joo, Hye@ARB" w:date="2026-06-04T23:16:00Z"/>
        </w:trPr>
        <w:tc>
          <w:tcPr>
            <w:tcW w:w="3579" w:type="dxa"/>
          </w:tcPr>
          <w:p w14:paraId="10A0C70D" w14:textId="5D9DFE1E" w:rsidR="0048243B" w:rsidRPr="00C72F88" w:rsidDel="008B6E54" w:rsidRDefault="0048243B" w:rsidP="00431DD7">
            <w:pPr>
              <w:rPr>
                <w:del w:id="7351" w:author="Joo, Hye@ARB" w:date="2026-06-04T23:16:00Z"/>
                <w:rFonts w:ascii="Arial" w:hAnsi="Arial" w:cs="Arial"/>
                <w:sz w:val="24"/>
              </w:rPr>
            </w:pPr>
            <w:del w:id="7352" w:author="Joo, Hye@ARB" w:date="2026-06-04T23:16:00Z">
              <w:r w:rsidRPr="00C72F88" w:rsidDel="008B6E54">
                <w:rPr>
                  <w:rFonts w:ascii="Arial" w:hAnsi="Arial" w:cs="Arial"/>
                  <w:sz w:val="24"/>
                </w:rPr>
                <w:delText xml:space="preserve">   with fuel tanks ≥ 30 gallons</w:delText>
              </w:r>
            </w:del>
          </w:p>
        </w:tc>
        <w:tc>
          <w:tcPr>
            <w:tcW w:w="1659" w:type="dxa"/>
            <w:vMerge/>
          </w:tcPr>
          <w:p w14:paraId="0300F4F3" w14:textId="112AA230" w:rsidR="0048243B" w:rsidRPr="00C72F88" w:rsidDel="008B6E54" w:rsidRDefault="0048243B" w:rsidP="00431DD7">
            <w:pPr>
              <w:rPr>
                <w:del w:id="7353" w:author="Joo, Hye@ARB" w:date="2026-06-04T23:16:00Z"/>
                <w:rFonts w:ascii="Arial" w:hAnsi="Arial" w:cs="Arial"/>
                <w:sz w:val="24"/>
              </w:rPr>
            </w:pPr>
          </w:p>
        </w:tc>
        <w:tc>
          <w:tcPr>
            <w:tcW w:w="2136" w:type="dxa"/>
            <w:vAlign w:val="center"/>
          </w:tcPr>
          <w:p w14:paraId="56C1BCBB" w14:textId="2B9CC462" w:rsidR="0048243B" w:rsidRPr="00C72F88" w:rsidDel="008B6E54" w:rsidRDefault="0048243B" w:rsidP="00431DD7">
            <w:pPr>
              <w:rPr>
                <w:del w:id="7354" w:author="Joo, Hye@ARB" w:date="2026-06-04T23:16:00Z"/>
                <w:rFonts w:ascii="Arial" w:hAnsi="Arial" w:cs="Arial"/>
                <w:sz w:val="24"/>
              </w:rPr>
            </w:pPr>
            <w:del w:id="7355" w:author="Joo, Hye@ARB" w:date="2026-06-04T23:16:00Z">
              <w:r w:rsidRPr="00C72F88" w:rsidDel="008B6E54">
                <w:rPr>
                  <w:rFonts w:ascii="Arial" w:hAnsi="Arial" w:cs="Arial"/>
                  <w:sz w:val="24"/>
                </w:rPr>
                <w:delText>2.5</w:delText>
              </w:r>
            </w:del>
          </w:p>
        </w:tc>
        <w:tc>
          <w:tcPr>
            <w:tcW w:w="1980" w:type="dxa"/>
            <w:vAlign w:val="center"/>
          </w:tcPr>
          <w:p w14:paraId="61724373" w14:textId="3826BF3D" w:rsidR="0048243B" w:rsidRPr="00C72F88" w:rsidDel="008B6E54" w:rsidRDefault="0048243B" w:rsidP="00431DD7">
            <w:pPr>
              <w:rPr>
                <w:del w:id="7356" w:author="Joo, Hye@ARB" w:date="2026-06-04T23:16:00Z"/>
                <w:rFonts w:ascii="Arial" w:hAnsi="Arial" w:cs="Arial"/>
                <w:sz w:val="24"/>
              </w:rPr>
            </w:pPr>
            <w:del w:id="7357" w:author="Joo, Hye@ARB" w:date="2026-06-04T23:16:00Z">
              <w:r w:rsidRPr="00C72F88" w:rsidDel="008B6E54">
                <w:rPr>
                  <w:rFonts w:ascii="Arial" w:hAnsi="Arial" w:cs="Arial"/>
                  <w:sz w:val="24"/>
                </w:rPr>
                <w:delText>0.05</w:delText>
              </w:r>
            </w:del>
          </w:p>
        </w:tc>
      </w:tr>
      <w:tr w:rsidR="0048243B" w:rsidRPr="001238F2" w:rsidDel="008B6E54" w14:paraId="39A79BAB" w14:textId="458A1BD7" w:rsidTr="00164612">
        <w:trPr>
          <w:cantSplit/>
          <w:trHeight w:val="402"/>
          <w:del w:id="7358" w:author="Joo, Hye@ARB" w:date="2026-06-04T23:16:00Z"/>
        </w:trPr>
        <w:tc>
          <w:tcPr>
            <w:tcW w:w="3579" w:type="dxa"/>
          </w:tcPr>
          <w:p w14:paraId="4BE14715" w14:textId="2BE19FCF" w:rsidR="0048243B" w:rsidRPr="00C72F88" w:rsidDel="008B6E54" w:rsidRDefault="0048243B" w:rsidP="00431DD7">
            <w:pPr>
              <w:rPr>
                <w:del w:id="7359" w:author="Joo, Hye@ARB" w:date="2026-06-04T23:16:00Z"/>
                <w:rFonts w:ascii="Arial" w:hAnsi="Arial" w:cs="Arial"/>
                <w:sz w:val="24"/>
              </w:rPr>
            </w:pPr>
            <w:del w:id="7360" w:author="Joo, Hye@ARB" w:date="2026-06-04T23:16:00Z">
              <w:r w:rsidRPr="00C72F88" w:rsidDel="008B6E54">
                <w:rPr>
                  <w:rFonts w:ascii="Arial" w:hAnsi="Arial" w:cs="Arial"/>
                  <w:sz w:val="24"/>
                </w:rPr>
                <w:delText>(8,501-14,000 lbs. GVWR)</w:delText>
              </w:r>
              <w:r w:rsidRPr="00C72F88" w:rsidDel="008B6E54">
                <w:rPr>
                  <w:rFonts w:ascii="Arial" w:hAnsi="Arial" w:cs="Arial"/>
                  <w:sz w:val="24"/>
                  <w:vertAlign w:val="superscript"/>
                </w:rPr>
                <w:delText>(4)</w:delText>
              </w:r>
            </w:del>
          </w:p>
        </w:tc>
        <w:tc>
          <w:tcPr>
            <w:tcW w:w="1659" w:type="dxa"/>
            <w:vMerge/>
          </w:tcPr>
          <w:p w14:paraId="1C70C2FA" w14:textId="09BC9873" w:rsidR="0048243B" w:rsidRPr="00C72F88" w:rsidDel="008B6E54" w:rsidRDefault="0048243B" w:rsidP="00431DD7">
            <w:pPr>
              <w:rPr>
                <w:del w:id="7361" w:author="Joo, Hye@ARB" w:date="2026-06-04T23:16:00Z"/>
                <w:rFonts w:ascii="Arial" w:hAnsi="Arial" w:cs="Arial"/>
                <w:sz w:val="24"/>
              </w:rPr>
            </w:pPr>
          </w:p>
        </w:tc>
        <w:tc>
          <w:tcPr>
            <w:tcW w:w="2136" w:type="dxa"/>
            <w:vAlign w:val="center"/>
          </w:tcPr>
          <w:p w14:paraId="2CF4BC33" w14:textId="23313BDC" w:rsidR="0048243B" w:rsidRPr="00C72F88" w:rsidDel="008B6E54" w:rsidRDefault="0048243B" w:rsidP="00431DD7">
            <w:pPr>
              <w:rPr>
                <w:del w:id="7362" w:author="Joo, Hye@ARB" w:date="2026-06-04T23:16:00Z"/>
                <w:rFonts w:ascii="Arial" w:hAnsi="Arial" w:cs="Arial"/>
                <w:sz w:val="24"/>
              </w:rPr>
            </w:pPr>
            <w:del w:id="7363" w:author="Joo, Hye@ARB" w:date="2026-06-04T23:16:00Z">
              <w:r w:rsidRPr="00C72F88" w:rsidDel="008B6E54">
                <w:rPr>
                  <w:rFonts w:ascii="Arial" w:hAnsi="Arial" w:cs="Arial"/>
                  <w:sz w:val="24"/>
                </w:rPr>
                <w:delText>3.0</w:delText>
              </w:r>
            </w:del>
          </w:p>
        </w:tc>
        <w:tc>
          <w:tcPr>
            <w:tcW w:w="1980" w:type="dxa"/>
            <w:vAlign w:val="center"/>
          </w:tcPr>
          <w:p w14:paraId="43E4C007" w14:textId="32D236B9" w:rsidR="0048243B" w:rsidRPr="00C72F88" w:rsidDel="008B6E54" w:rsidRDefault="0048243B" w:rsidP="00431DD7">
            <w:pPr>
              <w:rPr>
                <w:del w:id="7364" w:author="Joo, Hye@ARB" w:date="2026-06-04T23:16:00Z"/>
                <w:rFonts w:ascii="Arial" w:hAnsi="Arial" w:cs="Arial"/>
                <w:sz w:val="24"/>
              </w:rPr>
            </w:pPr>
            <w:del w:id="7365" w:author="Joo, Hye@ARB" w:date="2026-06-04T23:16:00Z">
              <w:r w:rsidRPr="00C72F88" w:rsidDel="008B6E54">
                <w:rPr>
                  <w:rFonts w:ascii="Arial" w:hAnsi="Arial" w:cs="Arial"/>
                  <w:sz w:val="24"/>
                </w:rPr>
                <w:delText>0.05</w:delText>
              </w:r>
            </w:del>
          </w:p>
        </w:tc>
      </w:tr>
      <w:tr w:rsidR="0048243B" w:rsidRPr="001238F2" w:rsidDel="008B6E54" w14:paraId="534D3222" w14:textId="397726C8" w:rsidTr="00164612">
        <w:trPr>
          <w:cantSplit/>
          <w:trHeight w:val="402"/>
          <w:del w:id="7366" w:author="Joo, Hye@ARB" w:date="2026-06-04T23:16:00Z"/>
        </w:trPr>
        <w:tc>
          <w:tcPr>
            <w:tcW w:w="3579" w:type="dxa"/>
          </w:tcPr>
          <w:p w14:paraId="6E0BC1C4" w14:textId="5E5AEFA1" w:rsidR="0048243B" w:rsidRPr="00C72F88" w:rsidDel="008B6E54" w:rsidRDefault="0048243B" w:rsidP="00431DD7">
            <w:pPr>
              <w:rPr>
                <w:del w:id="7367" w:author="Joo, Hye@ARB" w:date="2026-06-04T23:16:00Z"/>
                <w:rFonts w:ascii="Arial" w:hAnsi="Arial" w:cs="Arial"/>
                <w:sz w:val="24"/>
              </w:rPr>
            </w:pPr>
            <w:del w:id="7368" w:author="Joo, Hye@ARB" w:date="2026-06-04T23:16:00Z">
              <w:r w:rsidRPr="00C72F88" w:rsidDel="008B6E54">
                <w:rPr>
                  <w:rFonts w:ascii="Arial" w:hAnsi="Arial" w:cs="Arial"/>
                  <w:sz w:val="24"/>
                </w:rPr>
                <w:delText>Heavy-duty vehicles</w:delText>
              </w:r>
            </w:del>
          </w:p>
          <w:p w14:paraId="54156374" w14:textId="61A7DC3C" w:rsidR="0048243B" w:rsidRPr="00C72F88" w:rsidDel="008B6E54" w:rsidRDefault="0048243B" w:rsidP="00431DD7">
            <w:pPr>
              <w:rPr>
                <w:del w:id="7369" w:author="Joo, Hye@ARB" w:date="2026-06-04T23:16:00Z"/>
                <w:rFonts w:ascii="Arial" w:hAnsi="Arial" w:cs="Arial"/>
                <w:sz w:val="24"/>
              </w:rPr>
            </w:pPr>
            <w:del w:id="7370" w:author="Joo, Hye@ARB" w:date="2026-06-04T23:16:00Z">
              <w:r w:rsidRPr="00C72F88" w:rsidDel="008B6E54">
                <w:rPr>
                  <w:rFonts w:ascii="Arial" w:hAnsi="Arial" w:cs="Arial"/>
                  <w:sz w:val="24"/>
                </w:rPr>
                <w:delText>(over 14,000 lbs. GVWR)</w:delText>
              </w:r>
            </w:del>
          </w:p>
        </w:tc>
        <w:tc>
          <w:tcPr>
            <w:tcW w:w="1659" w:type="dxa"/>
            <w:vMerge/>
          </w:tcPr>
          <w:p w14:paraId="53953EAB" w14:textId="7FB8E773" w:rsidR="0048243B" w:rsidRPr="00C72F88" w:rsidDel="008B6E54" w:rsidRDefault="0048243B" w:rsidP="00431DD7">
            <w:pPr>
              <w:rPr>
                <w:del w:id="7371" w:author="Joo, Hye@ARB" w:date="2026-06-04T23:16:00Z"/>
                <w:rFonts w:ascii="Arial" w:hAnsi="Arial" w:cs="Arial"/>
                <w:sz w:val="24"/>
              </w:rPr>
            </w:pPr>
          </w:p>
        </w:tc>
        <w:tc>
          <w:tcPr>
            <w:tcW w:w="2136" w:type="dxa"/>
            <w:vAlign w:val="center"/>
          </w:tcPr>
          <w:p w14:paraId="1F9204AF" w14:textId="73941811" w:rsidR="0048243B" w:rsidRPr="00C72F88" w:rsidDel="008B6E54" w:rsidRDefault="0048243B" w:rsidP="00431DD7">
            <w:pPr>
              <w:rPr>
                <w:del w:id="7372" w:author="Joo, Hye@ARB" w:date="2026-06-04T23:16:00Z"/>
                <w:rFonts w:ascii="Arial" w:hAnsi="Arial" w:cs="Arial"/>
                <w:sz w:val="24"/>
              </w:rPr>
            </w:pPr>
            <w:del w:id="7373" w:author="Joo, Hye@ARB" w:date="2026-06-04T23:16:00Z">
              <w:r w:rsidRPr="00C72F88" w:rsidDel="008B6E54">
                <w:rPr>
                  <w:rFonts w:ascii="Arial" w:hAnsi="Arial" w:cs="Arial"/>
                  <w:sz w:val="24"/>
                </w:rPr>
                <w:delText>2.0</w:delText>
              </w:r>
            </w:del>
          </w:p>
        </w:tc>
        <w:tc>
          <w:tcPr>
            <w:tcW w:w="1980" w:type="dxa"/>
            <w:vAlign w:val="center"/>
          </w:tcPr>
          <w:p w14:paraId="3FCA69E4" w14:textId="136C3698" w:rsidR="0048243B" w:rsidRPr="00C72F88" w:rsidDel="008B6E54" w:rsidRDefault="0048243B" w:rsidP="00431DD7">
            <w:pPr>
              <w:rPr>
                <w:del w:id="7374" w:author="Joo, Hye@ARB" w:date="2026-06-04T23:16:00Z"/>
                <w:rFonts w:ascii="Arial" w:hAnsi="Arial" w:cs="Arial"/>
                <w:sz w:val="24"/>
              </w:rPr>
            </w:pPr>
            <w:del w:id="7375" w:author="Joo, Hye@ARB" w:date="2026-06-04T23:16:00Z">
              <w:r w:rsidRPr="00C72F88" w:rsidDel="008B6E54">
                <w:rPr>
                  <w:rFonts w:ascii="Arial" w:hAnsi="Arial" w:cs="Arial"/>
                  <w:sz w:val="24"/>
                </w:rPr>
                <w:delText>0.05</w:delText>
              </w:r>
            </w:del>
          </w:p>
        </w:tc>
      </w:tr>
      <w:tr w:rsidR="0048243B" w:rsidRPr="001238F2" w:rsidDel="008B6E54" w14:paraId="58C2A4BD" w14:textId="4BDCDF4B" w:rsidTr="00164612">
        <w:trPr>
          <w:cantSplit/>
          <w:trHeight w:val="402"/>
          <w:del w:id="7376" w:author="Joo, Hye@ARB" w:date="2026-06-04T23:16:00Z"/>
        </w:trPr>
        <w:tc>
          <w:tcPr>
            <w:tcW w:w="3579" w:type="dxa"/>
          </w:tcPr>
          <w:p w14:paraId="5389282E" w14:textId="2B179E06" w:rsidR="0048243B" w:rsidRPr="00C72F88" w:rsidDel="008B6E54" w:rsidRDefault="0048243B" w:rsidP="00431DD7">
            <w:pPr>
              <w:rPr>
                <w:del w:id="7377" w:author="Joo, Hye@ARB" w:date="2026-06-04T23:16:00Z"/>
                <w:rFonts w:ascii="Arial" w:hAnsi="Arial" w:cs="Arial"/>
                <w:sz w:val="24"/>
              </w:rPr>
            </w:pPr>
            <w:del w:id="7378" w:author="Joo, Hye@ARB" w:date="2026-06-04T23:16:00Z">
              <w:r w:rsidRPr="00C72F88" w:rsidDel="008B6E54">
                <w:rPr>
                  <w:rFonts w:ascii="Arial" w:hAnsi="Arial" w:cs="Arial"/>
                  <w:sz w:val="24"/>
                </w:rPr>
                <w:delText>Hybrid electric passenger cars</w:delText>
              </w:r>
            </w:del>
          </w:p>
        </w:tc>
        <w:tc>
          <w:tcPr>
            <w:tcW w:w="1659" w:type="dxa"/>
            <w:vMerge w:val="restart"/>
          </w:tcPr>
          <w:p w14:paraId="4FD740C8" w14:textId="72DD3F63" w:rsidR="0048243B" w:rsidRPr="00C72F88" w:rsidDel="008B6E54" w:rsidRDefault="0048243B" w:rsidP="00431DD7">
            <w:pPr>
              <w:rPr>
                <w:del w:id="7379" w:author="Joo, Hye@ARB" w:date="2026-06-04T23:16:00Z"/>
                <w:rFonts w:ascii="Arial" w:hAnsi="Arial" w:cs="Arial"/>
                <w:sz w:val="24"/>
              </w:rPr>
            </w:pPr>
            <w:del w:id="7380" w:author="Joo, Hye@ARB" w:date="2026-06-04T23:16:00Z">
              <w:r w:rsidRPr="00C72F88" w:rsidDel="008B6E54">
                <w:rPr>
                  <w:rFonts w:ascii="Arial" w:hAnsi="Arial" w:cs="Arial"/>
                  <w:sz w:val="24"/>
                </w:rPr>
                <w:delText>1993 through 2005</w:delText>
              </w:r>
              <w:r w:rsidRPr="00C72F88" w:rsidDel="008B6E54">
                <w:rPr>
                  <w:rFonts w:ascii="Arial" w:hAnsi="Arial" w:cs="Arial"/>
                  <w:sz w:val="24"/>
                  <w:vertAlign w:val="superscript"/>
                </w:rPr>
                <w:delText>(5)</w:delText>
              </w:r>
            </w:del>
          </w:p>
        </w:tc>
        <w:tc>
          <w:tcPr>
            <w:tcW w:w="2136" w:type="dxa"/>
            <w:vAlign w:val="center"/>
          </w:tcPr>
          <w:p w14:paraId="0FDD0ADB" w14:textId="2CD5AC35" w:rsidR="0048243B" w:rsidRPr="00C72F88" w:rsidDel="008B6E54" w:rsidRDefault="0048243B" w:rsidP="00431DD7">
            <w:pPr>
              <w:rPr>
                <w:del w:id="7381" w:author="Joo, Hye@ARB" w:date="2026-06-04T23:16:00Z"/>
                <w:rFonts w:ascii="Arial" w:hAnsi="Arial" w:cs="Arial"/>
                <w:sz w:val="24"/>
              </w:rPr>
            </w:pPr>
            <w:del w:id="7382" w:author="Joo, Hye@ARB" w:date="2026-06-04T23:16:00Z">
              <w:r w:rsidRPr="00C72F88" w:rsidDel="008B6E54">
                <w:rPr>
                  <w:rFonts w:ascii="Arial" w:hAnsi="Arial" w:cs="Arial"/>
                  <w:sz w:val="24"/>
                </w:rPr>
                <w:delText>2.0</w:delText>
              </w:r>
            </w:del>
          </w:p>
        </w:tc>
        <w:tc>
          <w:tcPr>
            <w:tcW w:w="1980" w:type="dxa"/>
            <w:vAlign w:val="center"/>
          </w:tcPr>
          <w:p w14:paraId="2DF63100" w14:textId="1C3C2ED2" w:rsidR="0048243B" w:rsidRPr="00C72F88" w:rsidDel="008B6E54" w:rsidRDefault="0048243B" w:rsidP="00431DD7">
            <w:pPr>
              <w:rPr>
                <w:del w:id="7383" w:author="Joo, Hye@ARB" w:date="2026-06-04T23:16:00Z"/>
                <w:rFonts w:ascii="Arial" w:hAnsi="Arial" w:cs="Arial"/>
                <w:sz w:val="24"/>
              </w:rPr>
            </w:pPr>
            <w:del w:id="7384" w:author="Joo, Hye@ARB" w:date="2026-06-04T23:16:00Z">
              <w:r w:rsidRPr="00C72F88" w:rsidDel="008B6E54">
                <w:rPr>
                  <w:rFonts w:ascii="Arial" w:hAnsi="Arial" w:cs="Arial"/>
                  <w:sz w:val="24"/>
                </w:rPr>
                <w:delText>0.05</w:delText>
              </w:r>
            </w:del>
          </w:p>
        </w:tc>
      </w:tr>
      <w:tr w:rsidR="0048243B" w:rsidRPr="001238F2" w:rsidDel="008B6E54" w14:paraId="0E08FCAC" w14:textId="30AE478C" w:rsidTr="00164612">
        <w:trPr>
          <w:cantSplit/>
          <w:trHeight w:val="402"/>
          <w:del w:id="7385" w:author="Joo, Hye@ARB" w:date="2026-06-04T23:16:00Z"/>
        </w:trPr>
        <w:tc>
          <w:tcPr>
            <w:tcW w:w="3579" w:type="dxa"/>
          </w:tcPr>
          <w:p w14:paraId="3E36DB66" w14:textId="736F1224" w:rsidR="0048243B" w:rsidRPr="00C72F88" w:rsidDel="008B6E54" w:rsidRDefault="0048243B" w:rsidP="00431DD7">
            <w:pPr>
              <w:rPr>
                <w:del w:id="7386" w:author="Joo, Hye@ARB" w:date="2026-06-04T23:16:00Z"/>
                <w:rFonts w:ascii="Arial" w:hAnsi="Arial" w:cs="Arial"/>
                <w:sz w:val="24"/>
              </w:rPr>
            </w:pPr>
            <w:del w:id="7387" w:author="Joo, Hye@ARB" w:date="2026-06-04T23:16:00Z">
              <w:r w:rsidRPr="00C72F88" w:rsidDel="008B6E54">
                <w:rPr>
                  <w:rFonts w:ascii="Arial" w:hAnsi="Arial" w:cs="Arial"/>
                  <w:sz w:val="24"/>
                </w:rPr>
                <w:delText>Hybrid electric light-duty trucks</w:delText>
              </w:r>
            </w:del>
          </w:p>
        </w:tc>
        <w:tc>
          <w:tcPr>
            <w:tcW w:w="1659" w:type="dxa"/>
            <w:vMerge/>
          </w:tcPr>
          <w:p w14:paraId="598BB1BE" w14:textId="0717DD60" w:rsidR="0048243B" w:rsidRPr="00C72F88" w:rsidDel="008B6E54" w:rsidRDefault="0048243B" w:rsidP="00431DD7">
            <w:pPr>
              <w:rPr>
                <w:del w:id="7388" w:author="Joo, Hye@ARB" w:date="2026-06-04T23:16:00Z"/>
                <w:rFonts w:ascii="Arial" w:hAnsi="Arial" w:cs="Arial"/>
                <w:sz w:val="24"/>
              </w:rPr>
            </w:pPr>
          </w:p>
        </w:tc>
        <w:tc>
          <w:tcPr>
            <w:tcW w:w="2136" w:type="dxa"/>
            <w:vAlign w:val="center"/>
          </w:tcPr>
          <w:p w14:paraId="5F2EB01F" w14:textId="39946DBD" w:rsidR="0048243B" w:rsidRPr="00C72F88" w:rsidDel="008B6E54" w:rsidRDefault="0048243B" w:rsidP="00431DD7">
            <w:pPr>
              <w:rPr>
                <w:del w:id="7389" w:author="Joo, Hye@ARB" w:date="2026-06-04T23:16:00Z"/>
                <w:rFonts w:ascii="Arial" w:hAnsi="Arial" w:cs="Arial"/>
                <w:sz w:val="24"/>
              </w:rPr>
            </w:pPr>
            <w:del w:id="7390" w:author="Joo, Hye@ARB" w:date="2026-06-04T23:16:00Z">
              <w:r w:rsidRPr="00C72F88" w:rsidDel="008B6E54">
                <w:rPr>
                  <w:rFonts w:ascii="Arial" w:hAnsi="Arial" w:cs="Arial"/>
                  <w:sz w:val="24"/>
                </w:rPr>
                <w:delText>2.0</w:delText>
              </w:r>
            </w:del>
          </w:p>
        </w:tc>
        <w:tc>
          <w:tcPr>
            <w:tcW w:w="1980" w:type="dxa"/>
            <w:vAlign w:val="center"/>
          </w:tcPr>
          <w:p w14:paraId="1D2776E5" w14:textId="0E42B88A" w:rsidR="0048243B" w:rsidRPr="00C72F88" w:rsidDel="008B6E54" w:rsidRDefault="0048243B" w:rsidP="00431DD7">
            <w:pPr>
              <w:rPr>
                <w:del w:id="7391" w:author="Joo, Hye@ARB" w:date="2026-06-04T23:16:00Z"/>
                <w:rFonts w:ascii="Arial" w:hAnsi="Arial" w:cs="Arial"/>
                <w:sz w:val="24"/>
              </w:rPr>
            </w:pPr>
            <w:del w:id="7392" w:author="Joo, Hye@ARB" w:date="2026-06-04T23:16:00Z">
              <w:r w:rsidRPr="00C72F88" w:rsidDel="008B6E54">
                <w:rPr>
                  <w:rFonts w:ascii="Arial" w:hAnsi="Arial" w:cs="Arial"/>
                  <w:sz w:val="24"/>
                </w:rPr>
                <w:delText>0.05</w:delText>
              </w:r>
            </w:del>
          </w:p>
        </w:tc>
      </w:tr>
      <w:tr w:rsidR="0048243B" w:rsidRPr="001238F2" w:rsidDel="008B6E54" w14:paraId="7FE211D8" w14:textId="26C50536" w:rsidTr="00164612">
        <w:trPr>
          <w:cantSplit/>
          <w:trHeight w:val="402"/>
          <w:del w:id="7393" w:author="Joo, Hye@ARB" w:date="2026-06-04T23:16:00Z"/>
        </w:trPr>
        <w:tc>
          <w:tcPr>
            <w:tcW w:w="3579" w:type="dxa"/>
          </w:tcPr>
          <w:p w14:paraId="09D1FEEC" w14:textId="55B4E405" w:rsidR="0048243B" w:rsidRPr="00C72F88" w:rsidDel="008B6E54" w:rsidRDefault="0048243B" w:rsidP="00431DD7">
            <w:pPr>
              <w:rPr>
                <w:del w:id="7394" w:author="Joo, Hye@ARB" w:date="2026-06-04T23:16:00Z"/>
                <w:rFonts w:ascii="Arial" w:hAnsi="Arial" w:cs="Arial"/>
                <w:sz w:val="24"/>
              </w:rPr>
            </w:pPr>
            <w:del w:id="7395" w:author="Joo, Hye@ARB" w:date="2026-06-04T23:16:00Z">
              <w:r w:rsidRPr="00C72F88" w:rsidDel="008B6E54">
                <w:rPr>
                  <w:rFonts w:ascii="Arial" w:hAnsi="Arial" w:cs="Arial"/>
                  <w:sz w:val="24"/>
                </w:rPr>
                <w:delText>Hybrid electric medium-duty vehicles</w:delText>
              </w:r>
            </w:del>
          </w:p>
        </w:tc>
        <w:tc>
          <w:tcPr>
            <w:tcW w:w="1659" w:type="dxa"/>
            <w:vMerge/>
          </w:tcPr>
          <w:p w14:paraId="582D4C32" w14:textId="179C815D" w:rsidR="0048243B" w:rsidRPr="00C72F88" w:rsidDel="008B6E54" w:rsidRDefault="0048243B" w:rsidP="00431DD7">
            <w:pPr>
              <w:rPr>
                <w:del w:id="7396" w:author="Joo, Hye@ARB" w:date="2026-06-04T23:16:00Z"/>
                <w:rFonts w:ascii="Arial" w:hAnsi="Arial" w:cs="Arial"/>
                <w:sz w:val="24"/>
              </w:rPr>
            </w:pPr>
          </w:p>
        </w:tc>
        <w:tc>
          <w:tcPr>
            <w:tcW w:w="2136" w:type="dxa"/>
            <w:vAlign w:val="center"/>
          </w:tcPr>
          <w:p w14:paraId="5CD0F74C" w14:textId="6A1B95B0" w:rsidR="0048243B" w:rsidRPr="00C72F88" w:rsidDel="008B6E54" w:rsidRDefault="0048243B" w:rsidP="00431DD7">
            <w:pPr>
              <w:rPr>
                <w:del w:id="7397" w:author="Joo, Hye@ARB" w:date="2026-06-04T23:16:00Z"/>
                <w:rFonts w:ascii="Arial" w:hAnsi="Arial" w:cs="Arial"/>
                <w:sz w:val="24"/>
              </w:rPr>
            </w:pPr>
            <w:del w:id="7398" w:author="Joo, Hye@ARB" w:date="2026-06-04T23:16:00Z">
              <w:r w:rsidRPr="00C72F88" w:rsidDel="008B6E54">
                <w:rPr>
                  <w:rFonts w:ascii="Arial" w:hAnsi="Arial" w:cs="Arial"/>
                  <w:sz w:val="24"/>
                </w:rPr>
                <w:delText>2.0</w:delText>
              </w:r>
            </w:del>
          </w:p>
        </w:tc>
        <w:tc>
          <w:tcPr>
            <w:tcW w:w="1980" w:type="dxa"/>
            <w:vAlign w:val="center"/>
          </w:tcPr>
          <w:p w14:paraId="57AC1658" w14:textId="3F4A7706" w:rsidR="0048243B" w:rsidRPr="00C72F88" w:rsidDel="008B6E54" w:rsidRDefault="0048243B" w:rsidP="00431DD7">
            <w:pPr>
              <w:rPr>
                <w:del w:id="7399" w:author="Joo, Hye@ARB" w:date="2026-06-04T23:16:00Z"/>
                <w:rFonts w:ascii="Arial" w:hAnsi="Arial" w:cs="Arial"/>
                <w:sz w:val="24"/>
              </w:rPr>
            </w:pPr>
            <w:del w:id="7400" w:author="Joo, Hye@ARB" w:date="2026-06-04T23:16:00Z">
              <w:r w:rsidRPr="00C72F88" w:rsidDel="008B6E54">
                <w:rPr>
                  <w:rFonts w:ascii="Arial" w:hAnsi="Arial" w:cs="Arial"/>
                  <w:sz w:val="24"/>
                </w:rPr>
                <w:delText>0.05</w:delText>
              </w:r>
            </w:del>
          </w:p>
        </w:tc>
      </w:tr>
    </w:tbl>
    <w:p w14:paraId="3A91B324" w14:textId="6F65AEE6" w:rsidR="0048243B" w:rsidRPr="00C72F88" w:rsidDel="008B6E54" w:rsidRDefault="0048243B" w:rsidP="00431DD7">
      <w:pPr>
        <w:rPr>
          <w:del w:id="7401" w:author="Joo, Hye@ARB" w:date="2026-06-04T23:16:00Z"/>
          <w:rFonts w:ascii="Arial" w:hAnsi="Arial" w:cs="Arial"/>
          <w:vanish/>
        </w:rPr>
      </w:pPr>
    </w:p>
    <w:p w14:paraId="0292391C" w14:textId="5DCBA659" w:rsidR="0048243B" w:rsidRPr="00C72F88" w:rsidDel="008B6E54" w:rsidRDefault="0048243B" w:rsidP="00431DD7">
      <w:pPr>
        <w:rPr>
          <w:del w:id="7402" w:author="Joo, Hye@ARB" w:date="2026-06-04T23:16:00Z"/>
          <w:rFonts w:ascii="Arial" w:hAnsi="Arial" w:cs="Arial"/>
        </w:rPr>
      </w:pPr>
      <w:del w:id="7403"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3EA59028" w14:textId="310FF9CD" w:rsidR="0048243B" w:rsidRPr="00C72F88" w:rsidDel="008B6E54" w:rsidRDefault="0048243B" w:rsidP="00431DD7">
      <w:pPr>
        <w:rPr>
          <w:del w:id="7404" w:author="Joo, Hye@ARB" w:date="2026-06-04T23:16:00Z"/>
          <w:rFonts w:ascii="Arial" w:hAnsi="Arial" w:cs="Arial"/>
        </w:rPr>
      </w:pPr>
      <w:del w:id="7405" w:author="Joo, Hye@ARB" w:date="2026-06-04T23:16:00Z">
        <w:r w:rsidRPr="00C72F88" w:rsidDel="008B6E54">
          <w:rPr>
            <w:rFonts w:ascii="Arial" w:hAnsi="Arial" w:cs="Arial"/>
            <w:vertAlign w:val="superscript"/>
          </w:rPr>
          <w:delText>2</w:delText>
        </w:r>
        <w:r w:rsidRPr="00C72F88" w:rsidDel="008B6E54">
          <w:rPr>
            <w:rFonts w:ascii="Arial" w:hAnsi="Arial" w:cs="Arial"/>
          </w:rPr>
          <w:delText> 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70983615" w14:textId="1D3631FB" w:rsidR="0048243B" w:rsidDel="008B6E54" w:rsidRDefault="0048243B" w:rsidP="00431DD7">
      <w:pPr>
        <w:rPr>
          <w:del w:id="7406" w:author="Joo, Hye@ARB" w:date="2026-06-04T23:16:00Z"/>
          <w:rFonts w:ascii="Arial" w:hAnsi="Arial" w:cs="Arial"/>
        </w:rPr>
      </w:pPr>
      <w:del w:id="7407" w:author="Joo, Hye@ARB" w:date="2026-06-04T23:16:00Z">
        <w:r w:rsidRPr="00C72F88" w:rsidDel="008B6E54">
          <w:rPr>
            <w:rFonts w:ascii="Arial" w:hAnsi="Arial" w:cs="Arial"/>
            <w:vertAlign w:val="superscript"/>
          </w:rPr>
          <w:delText>3</w:delText>
        </w:r>
        <w:r w:rsidRPr="00C72F88" w:rsidDel="008B6E54">
          <w:rPr>
            <w:rFonts w:ascii="Arial" w:hAnsi="Arial" w:cs="Arial"/>
          </w:rPr>
          <w:delText> The running loss and useful life three-day diurnal plus hot soak evaporative emission standards (hereinafter “running loss and useful life standards”) shall be phased in beginning with the 1995 model year. Each manufacturer, except ultra-small volume and small volume manufacturers, shall certify the specified percent (a) of passenger cars and (b) of light-duty trucks, medium-duty vehicles and heavy-duty vehicles to the running loss and useful life standards according to the following schedule:</w:delText>
        </w:r>
      </w:del>
    </w:p>
    <w:p w14:paraId="0BB1C26D" w14:textId="43283EED" w:rsidR="00E33BD3" w:rsidRPr="00C72F88" w:rsidDel="008B6E54" w:rsidRDefault="00E33BD3" w:rsidP="00431DD7">
      <w:pPr>
        <w:rPr>
          <w:del w:id="7408" w:author="Joo, Hye@ARB" w:date="2026-06-04T23:16:00Z"/>
          <w:rFonts w:ascii="Arial" w:hAnsi="Arial" w:cs="Arial"/>
        </w:rPr>
      </w:pPr>
    </w:p>
    <w:tbl>
      <w:tblPr>
        <w:tblW w:w="9352" w:type="dxa"/>
        <w:tblCellMar>
          <w:top w:w="15" w:type="dxa"/>
          <w:left w:w="15" w:type="dxa"/>
          <w:bottom w:w="15" w:type="dxa"/>
          <w:right w:w="15" w:type="dxa"/>
        </w:tblCellMar>
        <w:tblLook w:val="04A0" w:firstRow="1" w:lastRow="0" w:firstColumn="1" w:lastColumn="0" w:noHBand="0" w:noVBand="1"/>
      </w:tblPr>
      <w:tblGrid>
        <w:gridCol w:w="1613"/>
        <w:gridCol w:w="7739"/>
      </w:tblGrid>
      <w:tr w:rsidR="0048243B" w:rsidRPr="001238F2" w:rsidDel="008B6E54" w14:paraId="3CFB8EFF" w14:textId="62EDD29B" w:rsidTr="00C72F88">
        <w:trPr>
          <w:del w:id="7409"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A5FB586" w14:textId="5E704305" w:rsidR="0048243B" w:rsidRPr="00C72F88" w:rsidDel="008B6E54" w:rsidRDefault="0048243B" w:rsidP="00431DD7">
            <w:pPr>
              <w:rPr>
                <w:del w:id="7410" w:author="Joo, Hye@ARB" w:date="2026-06-04T23:16:00Z"/>
                <w:rFonts w:ascii="Arial" w:hAnsi="Arial" w:cs="Arial"/>
                <w:b/>
                <w:bCs/>
              </w:rPr>
            </w:pPr>
            <w:del w:id="7411" w:author="Joo, Hye@ARB" w:date="2026-06-04T23:16:00Z">
              <w:r w:rsidRPr="00C72F88" w:rsidDel="008B6E54">
                <w:rPr>
                  <w:rFonts w:ascii="Arial" w:hAnsi="Arial" w:cs="Arial"/>
                  <w:b/>
                  <w:bCs/>
                  <w:i/>
                  <w:iCs/>
                </w:rPr>
                <w:delText>Model Year</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64C38CC0" w14:textId="10C7FAD1" w:rsidR="0048243B" w:rsidRPr="00C72F88" w:rsidDel="008B6E54" w:rsidRDefault="0048243B" w:rsidP="00431DD7">
            <w:pPr>
              <w:rPr>
                <w:del w:id="7412" w:author="Joo, Hye@ARB" w:date="2026-06-04T23:16:00Z"/>
                <w:rFonts w:ascii="Arial" w:hAnsi="Arial" w:cs="Arial"/>
                <w:b/>
                <w:bCs/>
              </w:rPr>
            </w:pPr>
            <w:del w:id="7413" w:author="Joo, Hye@ARB" w:date="2026-06-04T23:16:00Z">
              <w:r w:rsidRPr="00C72F88" w:rsidDel="008B6E54">
                <w:rPr>
                  <w:rFonts w:ascii="Arial" w:hAnsi="Arial" w:cs="Arial"/>
                  <w:b/>
                  <w:bCs/>
                  <w:i/>
                  <w:iCs/>
                </w:rPr>
                <w:delText>Minimum Percentage of Vehicles Certified to Running Loss and Useful Life Standards</w:delText>
              </w:r>
              <w:r w:rsidRPr="00C72F88" w:rsidDel="008B6E54">
                <w:rPr>
                  <w:rFonts w:ascii="Arial" w:hAnsi="Arial" w:cs="Arial"/>
                  <w:b/>
                  <w:bCs/>
                  <w:i/>
                  <w:iCs/>
                  <w:vertAlign w:val="superscript"/>
                </w:rPr>
                <w:delText>*</w:delText>
              </w:r>
            </w:del>
          </w:p>
        </w:tc>
      </w:tr>
      <w:tr w:rsidR="0048243B" w:rsidRPr="001238F2" w:rsidDel="008B6E54" w14:paraId="474EC211" w14:textId="1FEBDBA3" w:rsidTr="00C72F88">
        <w:trPr>
          <w:del w:id="7414"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9A9A009" w14:textId="58B5645E" w:rsidR="0048243B" w:rsidRPr="00C72F88" w:rsidDel="008B6E54" w:rsidRDefault="0048243B" w:rsidP="00431DD7">
            <w:pPr>
              <w:rPr>
                <w:del w:id="7415" w:author="Joo, Hye@ARB" w:date="2026-06-04T23:16:00Z"/>
                <w:rFonts w:ascii="Arial" w:hAnsi="Arial" w:cs="Arial"/>
              </w:rPr>
            </w:pPr>
            <w:del w:id="7416" w:author="Joo, Hye@ARB" w:date="2026-06-04T23:16:00Z">
              <w:r w:rsidRPr="00C72F88" w:rsidDel="008B6E54">
                <w:rPr>
                  <w:rFonts w:ascii="Arial" w:hAnsi="Arial" w:cs="Arial"/>
                </w:rPr>
                <w:delText>1995</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B6D331E" w14:textId="41D83EBE" w:rsidR="0048243B" w:rsidRPr="00C72F88" w:rsidDel="008B6E54" w:rsidRDefault="0048243B" w:rsidP="00431DD7">
            <w:pPr>
              <w:rPr>
                <w:del w:id="7417" w:author="Joo, Hye@ARB" w:date="2026-06-04T23:16:00Z"/>
                <w:rFonts w:ascii="Arial" w:hAnsi="Arial" w:cs="Arial"/>
              </w:rPr>
            </w:pPr>
            <w:del w:id="7418" w:author="Joo, Hye@ARB" w:date="2026-06-04T23:16:00Z">
              <w:r w:rsidRPr="00C72F88" w:rsidDel="008B6E54">
                <w:rPr>
                  <w:rFonts w:ascii="Arial" w:hAnsi="Arial" w:cs="Arial"/>
                </w:rPr>
                <w:delText>10 percent</w:delText>
              </w:r>
            </w:del>
          </w:p>
        </w:tc>
      </w:tr>
      <w:tr w:rsidR="0048243B" w:rsidRPr="001238F2" w:rsidDel="008B6E54" w14:paraId="043E3200" w14:textId="4B63B76B" w:rsidTr="00C72F88">
        <w:trPr>
          <w:del w:id="7419"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3377DA8C" w14:textId="3655C32C" w:rsidR="0048243B" w:rsidRPr="00C72F88" w:rsidDel="008B6E54" w:rsidRDefault="0048243B" w:rsidP="00431DD7">
            <w:pPr>
              <w:rPr>
                <w:del w:id="7420" w:author="Joo, Hye@ARB" w:date="2026-06-04T23:16:00Z"/>
                <w:rFonts w:ascii="Arial" w:hAnsi="Arial" w:cs="Arial"/>
              </w:rPr>
            </w:pPr>
            <w:del w:id="7421" w:author="Joo, Hye@ARB" w:date="2026-06-04T23:16:00Z">
              <w:r w:rsidRPr="00C72F88" w:rsidDel="008B6E54">
                <w:rPr>
                  <w:rFonts w:ascii="Arial" w:hAnsi="Arial" w:cs="Arial"/>
                </w:rPr>
                <w:delText>1996</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807F492" w14:textId="132D495A" w:rsidR="0048243B" w:rsidRPr="00C72F88" w:rsidDel="008B6E54" w:rsidRDefault="0048243B" w:rsidP="00431DD7">
            <w:pPr>
              <w:rPr>
                <w:del w:id="7422" w:author="Joo, Hye@ARB" w:date="2026-06-04T23:16:00Z"/>
                <w:rFonts w:ascii="Arial" w:hAnsi="Arial" w:cs="Arial"/>
              </w:rPr>
            </w:pPr>
            <w:del w:id="7423" w:author="Joo, Hye@ARB" w:date="2026-06-04T23:16:00Z">
              <w:r w:rsidRPr="00C72F88" w:rsidDel="008B6E54">
                <w:rPr>
                  <w:rFonts w:ascii="Arial" w:hAnsi="Arial" w:cs="Arial"/>
                </w:rPr>
                <w:delText>30 percent</w:delText>
              </w:r>
            </w:del>
          </w:p>
        </w:tc>
      </w:tr>
      <w:tr w:rsidR="0048243B" w:rsidRPr="001238F2" w:rsidDel="008B6E54" w14:paraId="2D68348A" w14:textId="7ADF8B8A" w:rsidTr="00C72F88">
        <w:trPr>
          <w:del w:id="7424"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6110DCE0" w14:textId="4B8066C7" w:rsidR="0048243B" w:rsidRPr="00C72F88" w:rsidDel="008B6E54" w:rsidRDefault="0048243B" w:rsidP="00431DD7">
            <w:pPr>
              <w:rPr>
                <w:del w:id="7425" w:author="Joo, Hye@ARB" w:date="2026-06-04T23:16:00Z"/>
                <w:rFonts w:ascii="Arial" w:hAnsi="Arial" w:cs="Arial"/>
              </w:rPr>
            </w:pPr>
            <w:del w:id="7426" w:author="Joo, Hye@ARB" w:date="2026-06-04T23:16:00Z">
              <w:r w:rsidRPr="00C72F88" w:rsidDel="008B6E54">
                <w:rPr>
                  <w:rFonts w:ascii="Arial" w:hAnsi="Arial" w:cs="Arial"/>
                </w:rPr>
                <w:delText>1997</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5EF66406" w14:textId="17F3B125" w:rsidR="0048243B" w:rsidRPr="00C72F88" w:rsidDel="008B6E54" w:rsidRDefault="0048243B" w:rsidP="00431DD7">
            <w:pPr>
              <w:rPr>
                <w:del w:id="7427" w:author="Joo, Hye@ARB" w:date="2026-06-04T23:16:00Z"/>
                <w:rFonts w:ascii="Arial" w:hAnsi="Arial" w:cs="Arial"/>
              </w:rPr>
            </w:pPr>
            <w:del w:id="7428" w:author="Joo, Hye@ARB" w:date="2026-06-04T23:16:00Z">
              <w:r w:rsidRPr="00C72F88" w:rsidDel="008B6E54">
                <w:rPr>
                  <w:rFonts w:ascii="Arial" w:hAnsi="Arial" w:cs="Arial"/>
                </w:rPr>
                <w:delText>50 percent</w:delText>
              </w:r>
            </w:del>
          </w:p>
        </w:tc>
      </w:tr>
      <w:tr w:rsidR="0048243B" w:rsidRPr="001238F2" w:rsidDel="008B6E54" w14:paraId="5C587FB2" w14:textId="2810DE20" w:rsidTr="00C72F88">
        <w:trPr>
          <w:del w:id="7429" w:author="Joo, Hye@ARB" w:date="2026-06-04T23:16:00Z"/>
        </w:trPr>
        <w:tc>
          <w:tcPr>
            <w:tcW w:w="1613" w:type="dxa"/>
            <w:tcBorders>
              <w:top w:val="single" w:sz="6" w:space="0" w:color="auto"/>
              <w:left w:val="single" w:sz="6" w:space="0" w:color="DEDEDE"/>
              <w:bottom w:val="single" w:sz="6" w:space="0" w:color="DEDEDE"/>
              <w:right w:val="single" w:sz="6" w:space="0" w:color="DEDEDE"/>
            </w:tcBorders>
            <w:tcMar>
              <w:top w:w="0" w:type="dxa"/>
              <w:left w:w="36" w:type="dxa"/>
              <w:bottom w:w="0" w:type="dxa"/>
              <w:right w:w="36" w:type="dxa"/>
            </w:tcMar>
            <w:hideMark/>
          </w:tcPr>
          <w:p w14:paraId="11B45D5D" w14:textId="6CF928B0" w:rsidR="0048243B" w:rsidRPr="00C72F88" w:rsidDel="008B6E54" w:rsidRDefault="0048243B" w:rsidP="00431DD7">
            <w:pPr>
              <w:rPr>
                <w:del w:id="7430" w:author="Joo, Hye@ARB" w:date="2026-06-04T23:16:00Z"/>
                <w:rFonts w:ascii="Arial" w:hAnsi="Arial" w:cs="Arial"/>
              </w:rPr>
            </w:pPr>
          </w:p>
        </w:tc>
        <w:tc>
          <w:tcPr>
            <w:tcW w:w="7739" w:type="dxa"/>
            <w:tcBorders>
              <w:top w:val="single" w:sz="6" w:space="0" w:color="auto"/>
              <w:left w:val="single" w:sz="6" w:space="0" w:color="DEDEDE"/>
              <w:bottom w:val="single" w:sz="6" w:space="0" w:color="DEDEDE"/>
              <w:right w:val="single" w:sz="6" w:space="0" w:color="DEDEDE"/>
            </w:tcBorders>
            <w:tcMar>
              <w:top w:w="0" w:type="dxa"/>
              <w:left w:w="0" w:type="dxa"/>
              <w:bottom w:w="0" w:type="dxa"/>
              <w:right w:w="0" w:type="dxa"/>
            </w:tcMar>
            <w:vAlign w:val="bottom"/>
            <w:hideMark/>
          </w:tcPr>
          <w:p w14:paraId="4F6E7A59" w14:textId="2D9AD602" w:rsidR="0048243B" w:rsidRPr="00C72F88" w:rsidDel="008B6E54" w:rsidRDefault="0048243B" w:rsidP="00431DD7">
            <w:pPr>
              <w:rPr>
                <w:del w:id="7431" w:author="Joo, Hye@ARB" w:date="2026-06-04T23:16:00Z"/>
                <w:rFonts w:ascii="Arial" w:hAnsi="Arial" w:cs="Arial"/>
              </w:rPr>
            </w:pPr>
          </w:p>
        </w:tc>
      </w:tr>
    </w:tbl>
    <w:p w14:paraId="4A27C7EC" w14:textId="2A262B79" w:rsidR="0048243B" w:rsidRPr="00C72F88" w:rsidDel="008B6E54" w:rsidRDefault="0048243B" w:rsidP="00431DD7">
      <w:pPr>
        <w:rPr>
          <w:del w:id="7432"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7B20EC" w:rsidDel="008B6E54" w14:paraId="3707CFC5" w14:textId="418B9D1F" w:rsidTr="00164612">
        <w:trPr>
          <w:del w:id="7433"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0BBF5C0" w14:textId="360D914A" w:rsidR="0048243B" w:rsidRPr="00C72F88" w:rsidDel="008B6E54" w:rsidRDefault="0048243B" w:rsidP="00431DD7">
            <w:pPr>
              <w:rPr>
                <w:del w:id="7434" w:author="Joo, Hye@ARB" w:date="2026-06-04T23:16:00Z"/>
                <w:rFonts w:ascii="Arial" w:hAnsi="Arial" w:cs="Arial"/>
              </w:rPr>
            </w:pPr>
            <w:del w:id="7435" w:author="Joo, Hye@ARB" w:date="2026-06-04T23:16:00Z">
              <w:r w:rsidRPr="00C72F88" w:rsidDel="008B6E54">
                <w:rPr>
                  <w:rFonts w:ascii="Arial" w:hAnsi="Arial" w:cs="Arial"/>
                  <w:vertAlign w:val="superscript"/>
                </w:rPr>
                <w:delText>*</w:delText>
              </w:r>
              <w:r w:rsidRPr="00C72F88" w:rsidDel="008B6E54">
                <w:rPr>
                  <w:rFonts w:ascii="Arial" w:hAnsi="Arial" w:cs="Arial"/>
                </w:rPr>
                <w:delText> The minimum percentage of motor vehicles of each vehicle type required to be certified to the running loss and useful life standards shall be based on the manufacturer's projected California model-year sales (a) of passenger cars and (b) of light-duty trucks, medium-duty vehicles and heavy-duty vehicles. Optionally, the percentage of motor vehicles can also be based on the manufacturer's projected California model-year sales (a) of passenger cars and light-duty trucks and (b) of medium-duty vehicles and h</w:delText>
              </w:r>
              <w:r w:rsidRPr="001238F2" w:rsidDel="008B6E54">
                <w:delText>e</w:delText>
              </w:r>
              <w:r w:rsidRPr="00C72F88" w:rsidDel="008B6E54">
                <w:rPr>
                  <w:rFonts w:ascii="Arial" w:hAnsi="Arial" w:cs="Arial"/>
                </w:rPr>
                <w:delText>avy-duty vehicles.</w:delText>
              </w:r>
            </w:del>
          </w:p>
        </w:tc>
      </w:tr>
    </w:tbl>
    <w:p w14:paraId="41BA8585" w14:textId="241794EA" w:rsidR="0048243B" w:rsidRPr="00C72F88" w:rsidDel="008B6E54" w:rsidRDefault="0048243B" w:rsidP="00431DD7">
      <w:pPr>
        <w:rPr>
          <w:del w:id="7436"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1238F2" w:rsidDel="008B6E54" w14:paraId="5BB12356" w14:textId="42385697" w:rsidTr="00164612">
        <w:trPr>
          <w:del w:id="7437"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BA107B3" w14:textId="37B8A901" w:rsidR="0048243B" w:rsidRPr="00C72F88" w:rsidDel="008B6E54" w:rsidRDefault="0048243B" w:rsidP="00431DD7">
            <w:pPr>
              <w:rPr>
                <w:del w:id="7438" w:author="Joo, Hye@ARB" w:date="2026-06-04T23:16:00Z"/>
                <w:rFonts w:ascii="Arial" w:hAnsi="Arial" w:cs="Arial"/>
              </w:rPr>
            </w:pPr>
            <w:del w:id="7439" w:author="Joo, Hye@ARB" w:date="2026-06-04T23:16:00Z">
              <w:r w:rsidRPr="00C72F88" w:rsidDel="008B6E54">
                <w:rPr>
                  <w:rFonts w:ascii="Arial" w:hAnsi="Arial" w:cs="Arial"/>
                </w:rPr>
                <w:delText>Beginning with the 1998 model year, all motor vehicles subject to the running loss and useful life standards, except those produced by ultra-small volume manufacturers, shall be certified to the specified standards. In the 1999 through 2005 model years, all motor vehicles subject to the running loss and useful life standards, including those produced by ultra-small volume manufacturers, shall be certified to the specified standards.</w:delText>
              </w:r>
            </w:del>
          </w:p>
        </w:tc>
      </w:tr>
      <w:tr w:rsidR="0048243B" w:rsidRPr="001238F2" w:rsidDel="008B6E54" w14:paraId="277CFA23" w14:textId="7CFCBE05" w:rsidTr="00164612">
        <w:trPr>
          <w:del w:id="7440"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35A574C2" w14:textId="065EC6C9" w:rsidR="0048243B" w:rsidRPr="00C72F88" w:rsidDel="008B6E54" w:rsidRDefault="0048243B" w:rsidP="00431DD7">
            <w:pPr>
              <w:rPr>
                <w:del w:id="7441" w:author="Joo, Hye@ARB" w:date="2026-06-04T23:16:00Z"/>
                <w:rFonts w:ascii="Arial" w:hAnsi="Arial" w:cs="Arial"/>
              </w:rPr>
            </w:pPr>
            <w:del w:id="7442" w:author="Joo, Hye@ARB" w:date="2026-06-04T23:16:00Z">
              <w:r w:rsidRPr="00C72F88" w:rsidDel="008B6E54">
                <w:rPr>
                  <w:rFonts w:ascii="Arial" w:hAnsi="Arial" w:cs="Arial"/>
                </w:rPr>
                <w:delText>All 1995 through 1998 model-year motor vehicles which are not subject to running loss and useful life standards pursuant to the phase-in schedule shall comply with the 50,000-mile standards in effect for 1980 through 1994 model-year vehicles.</w:delText>
              </w:r>
            </w:del>
          </w:p>
        </w:tc>
      </w:tr>
    </w:tbl>
    <w:p w14:paraId="04A7FC98" w14:textId="6D59BF42" w:rsidR="0048243B" w:rsidRPr="00C72F88" w:rsidDel="008B6E54" w:rsidRDefault="0048243B" w:rsidP="00431DD7">
      <w:pPr>
        <w:rPr>
          <w:del w:id="7443" w:author="Joo, Hye@ARB" w:date="2026-06-04T23:16:00Z"/>
          <w:rFonts w:ascii="Arial" w:hAnsi="Arial" w:cs="Arial"/>
        </w:rPr>
      </w:pPr>
      <w:del w:id="7444" w:author="Joo, Hye@ARB" w:date="2026-06-04T23:16:00Z">
        <w:r w:rsidRPr="00C72F88" w:rsidDel="008B6E54">
          <w:rPr>
            <w:rFonts w:ascii="Arial" w:hAnsi="Arial" w:cs="Arial"/>
            <w:vertAlign w:val="superscript"/>
          </w:rPr>
          <w:delText>4</w:delText>
        </w:r>
        <w:r w:rsidRPr="00C72F88" w:rsidDel="008B6E54">
          <w:rPr>
            <w:rFonts w:ascii="Arial" w:hAnsi="Arial" w:cs="Arial"/>
          </w:rPr>
          <w:delText> For the 1995 model year only, the evaporative emission standards for complete vehicles in this weight range shall be 2.0 grams/test and compliance with the evaporative emission standards shall be based on the SHED conducted in accordance with the procedures set forth in Title 40, Code of Federal Regulations, sections 86.130-78 through 86.143-90 as they existed July 1, 1989. For the 1995 through 2005 model years, the evaporative emission standards for incomplete vehicles in this weight range shall be 2.0 grams/test and compliance with the evaporative emission standards shall be based on the test procedures specified in paragraph 4.g. of the “California Evaporative Emission Standards and Test Procedures for 1978 and Subsequent Model Motor Vehicles.”</w:delText>
        </w:r>
      </w:del>
    </w:p>
    <w:p w14:paraId="6C16B9D5" w14:textId="74271EF1" w:rsidR="0048243B" w:rsidRPr="00C72F88" w:rsidDel="008B6E54" w:rsidRDefault="0048243B" w:rsidP="00431DD7">
      <w:pPr>
        <w:rPr>
          <w:del w:id="7445" w:author="Joo, Hye@ARB" w:date="2026-06-04T23:16:00Z"/>
          <w:rFonts w:ascii="Arial" w:hAnsi="Arial" w:cs="Arial"/>
        </w:rPr>
      </w:pPr>
      <w:del w:id="7446" w:author="Joo, Hye@ARB" w:date="2026-06-04T23:16:00Z">
        <w:r w:rsidRPr="00C72F88" w:rsidDel="008B6E54">
          <w:rPr>
            <w:rFonts w:ascii="Arial" w:hAnsi="Arial" w:cs="Arial"/>
            <w:vertAlign w:val="superscript"/>
          </w:rPr>
          <w:delText>5</w:delText>
        </w:r>
        <w:r w:rsidRPr="00C72F88" w:rsidDel="008B6E54">
          <w:rPr>
            <w:rFonts w:ascii="Arial" w:hAnsi="Arial" w:cs="Arial"/>
          </w:rPr>
          <w:delText> The running loss and useful life standards for all hybrid electric vehicles shall be effective beginning in the 1993 model year.</w:delText>
        </w:r>
      </w:del>
    </w:p>
    <w:p w14:paraId="3EE4192A" w14:textId="3A3A8B4F" w:rsidR="0048243B" w:rsidDel="008B6E54" w:rsidRDefault="0048243B" w:rsidP="00431DD7">
      <w:pPr>
        <w:rPr>
          <w:del w:id="7447" w:author="Joo, Hye@ARB" w:date="2026-06-04T23:16:00Z"/>
          <w:rFonts w:ascii="Arial" w:hAnsi="Arial" w:cs="Arial"/>
        </w:rPr>
      </w:pPr>
      <w:del w:id="7448" w:author="Joo, Hye@ARB" w:date="2026-06-04T23:16:00Z">
        <w:r w:rsidRPr="00CD5408" w:rsidDel="008B6E54">
          <w:rPr>
            <w:rFonts w:ascii="Arial" w:hAnsi="Arial" w:cs="Arial"/>
          </w:rPr>
          <w:delText>For vehicles identified below, tested in accordance with the test procedure which includes the hot soak test and the 48 hour diurnal test, the evaporative emission standards are:</w:delText>
        </w:r>
      </w:del>
    </w:p>
    <w:p w14:paraId="767D9249" w14:textId="72FF2D10" w:rsidR="00E33BD3" w:rsidRPr="00E33BD3" w:rsidDel="008B6E54" w:rsidRDefault="00E33BD3" w:rsidP="00431DD7">
      <w:pPr>
        <w:rPr>
          <w:del w:id="7449" w:author="Joo, Hye@ARB" w:date="2026-06-04T23:16:00Z"/>
        </w:rPr>
      </w:pPr>
    </w:p>
    <w:tbl>
      <w:tblPr>
        <w:tblStyle w:val="TableGrid"/>
        <w:tblW w:w="9355" w:type="dxa"/>
        <w:tblLook w:val="04A0" w:firstRow="1" w:lastRow="0" w:firstColumn="1" w:lastColumn="0" w:noHBand="0" w:noVBand="1"/>
      </w:tblPr>
      <w:tblGrid>
        <w:gridCol w:w="3865"/>
        <w:gridCol w:w="2610"/>
        <w:gridCol w:w="2880"/>
      </w:tblGrid>
      <w:tr w:rsidR="0048243B" w:rsidRPr="001238F2" w:rsidDel="008B6E54" w14:paraId="0283D10B" w14:textId="458CE7E8" w:rsidTr="00164612">
        <w:trPr>
          <w:del w:id="7450" w:author="Joo, Hye@ARB" w:date="2026-06-04T23:16:00Z"/>
        </w:trPr>
        <w:tc>
          <w:tcPr>
            <w:tcW w:w="3865" w:type="dxa"/>
          </w:tcPr>
          <w:p w14:paraId="4FA63E24" w14:textId="792C1BE8" w:rsidR="0048243B" w:rsidRPr="00C72F88" w:rsidDel="008B6E54" w:rsidRDefault="0048243B" w:rsidP="00431DD7">
            <w:pPr>
              <w:rPr>
                <w:del w:id="7451" w:author="Joo, Hye@ARB" w:date="2026-06-04T23:16:00Z"/>
                <w:rFonts w:ascii="Arial" w:hAnsi="Arial" w:cs="Arial"/>
              </w:rPr>
            </w:pPr>
            <w:del w:id="7452" w:author="Joo, Hye@ARB" w:date="2026-06-04T23:16:00Z">
              <w:r w:rsidRPr="00C72F88" w:rsidDel="008B6E54">
                <w:rPr>
                  <w:rFonts w:ascii="Arial" w:hAnsi="Arial" w:cs="Arial"/>
                  <w:b/>
                  <w:bCs/>
                  <w:i/>
                  <w:iCs/>
                </w:rPr>
                <w:delText>Vehicle Type</w:delText>
              </w:r>
            </w:del>
          </w:p>
        </w:tc>
        <w:tc>
          <w:tcPr>
            <w:tcW w:w="2610" w:type="dxa"/>
          </w:tcPr>
          <w:p w14:paraId="37AADBC5" w14:textId="68954B13" w:rsidR="0048243B" w:rsidRPr="00C72F88" w:rsidDel="008B6E54" w:rsidRDefault="0048243B" w:rsidP="00431DD7">
            <w:pPr>
              <w:rPr>
                <w:del w:id="7453" w:author="Joo, Hye@ARB" w:date="2026-06-04T23:16:00Z"/>
                <w:rFonts w:ascii="Arial" w:hAnsi="Arial" w:cs="Arial"/>
              </w:rPr>
            </w:pPr>
            <w:del w:id="7454" w:author="Joo, Hye@ARB" w:date="2026-06-04T23:16:00Z">
              <w:r w:rsidRPr="00C72F88" w:rsidDel="008B6E54">
                <w:rPr>
                  <w:rFonts w:ascii="Arial" w:hAnsi="Arial" w:cs="Arial"/>
                  <w:b/>
                  <w:bCs/>
                  <w:i/>
                  <w:iCs/>
                </w:rPr>
                <w:delText>Model Year</w:delText>
              </w:r>
            </w:del>
          </w:p>
        </w:tc>
        <w:tc>
          <w:tcPr>
            <w:tcW w:w="2880" w:type="dxa"/>
          </w:tcPr>
          <w:p w14:paraId="30BDF59A" w14:textId="039350BC" w:rsidR="0048243B" w:rsidRPr="00C72F88" w:rsidDel="008B6E54" w:rsidRDefault="0048243B" w:rsidP="00431DD7">
            <w:pPr>
              <w:rPr>
                <w:del w:id="7455" w:author="Joo, Hye@ARB" w:date="2026-06-04T23:16:00Z"/>
                <w:rFonts w:ascii="Arial" w:hAnsi="Arial" w:cs="Arial"/>
              </w:rPr>
            </w:pPr>
            <w:del w:id="7456" w:author="Joo, Hye@ARB" w:date="2026-06-04T23:16:00Z">
              <w:r w:rsidRPr="00C72F88" w:rsidDel="008B6E54">
                <w:rPr>
                  <w:rFonts w:ascii="Arial" w:hAnsi="Arial" w:cs="Arial"/>
                  <w:b/>
                  <w:bCs/>
                  <w:i/>
                  <w:iCs/>
                </w:rPr>
                <w:delText>Hydrocarbons</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"co_table_footnote_I48BC3F30F1C211EEA84995CC77E0E994_1"</w:delInstrText>
              </w:r>
              <w:r w:rsidDel="008B6E54">
                <w:fldChar w:fldCharType="separate"/>
              </w:r>
              <w:r w:rsidRPr="00C72F88" w:rsidDel="008B6E54">
                <w:rPr>
                  <w:rStyle w:val="Hyperlink"/>
                  <w:rFonts w:ascii="Arial" w:hAnsi="Arial" w:cs="Arial"/>
                  <w:b/>
                  <w:bCs/>
                  <w:i/>
                  <w:iCs/>
                  <w:color w:val="auto"/>
                  <w:u w:val="none"/>
                  <w:vertAlign w:val="superscript"/>
                </w:rPr>
                <w:delText>1</w:delText>
              </w:r>
              <w:r w:rsidDel="008B6E54">
                <w:fldChar w:fldCharType="end"/>
              </w:r>
              <w:r w:rsidRPr="00C72F88" w:rsidDel="008B6E54">
                <w:rPr>
                  <w:rFonts w:ascii="Arial" w:hAnsi="Arial" w:cs="Arial"/>
                  <w:b/>
                  <w:bCs/>
                  <w:i/>
                  <w:iCs/>
                </w:rPr>
                <w:delText> Two-Day Diurnal + Hot Soak (grams/test) Useful Life</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"co_table_footnote_I48BC3F30F1C211EEA84995CC77E0E994_2"</w:delInstrText>
              </w:r>
              <w:r w:rsidDel="008B6E54">
                <w:fldChar w:fldCharType="separate"/>
              </w:r>
              <w:r w:rsidRPr="00C72F88" w:rsidDel="008B6E54">
                <w:rPr>
                  <w:rStyle w:val="Hyperlink"/>
                  <w:rFonts w:ascii="Arial" w:hAnsi="Arial" w:cs="Arial"/>
                  <w:b/>
                  <w:bCs/>
                  <w:i/>
                  <w:iCs/>
                  <w:color w:val="auto"/>
                  <w:u w:val="none"/>
                  <w:vertAlign w:val="superscript"/>
                </w:rPr>
                <w:delText>2</w:delText>
              </w:r>
              <w:r w:rsidDel="008B6E54">
                <w:fldChar w:fldCharType="end"/>
              </w:r>
            </w:del>
          </w:p>
        </w:tc>
      </w:tr>
      <w:tr w:rsidR="0048243B" w:rsidRPr="001238F2" w:rsidDel="008B6E54" w14:paraId="14C19A9B" w14:textId="50A4639A" w:rsidTr="00164612">
        <w:trPr>
          <w:del w:id="7457" w:author="Joo, Hye@ARB" w:date="2026-06-04T23:16:00Z"/>
        </w:trPr>
        <w:tc>
          <w:tcPr>
            <w:tcW w:w="3865" w:type="dxa"/>
            <w:vAlign w:val="bottom"/>
          </w:tcPr>
          <w:p w14:paraId="15F73A09" w14:textId="49A97E2E" w:rsidR="0048243B" w:rsidRPr="00C72F88" w:rsidDel="008B6E54" w:rsidRDefault="0048243B" w:rsidP="00431DD7">
            <w:pPr>
              <w:rPr>
                <w:del w:id="7458" w:author="Joo, Hye@ARB" w:date="2026-06-04T23:16:00Z"/>
                <w:rFonts w:ascii="Arial" w:hAnsi="Arial" w:cs="Arial"/>
              </w:rPr>
            </w:pPr>
            <w:del w:id="7459" w:author="Joo, Hye@ARB" w:date="2026-06-04T23:16:00Z">
              <w:r w:rsidRPr="00C72F88" w:rsidDel="008B6E54">
                <w:rPr>
                  <w:rFonts w:ascii="Arial" w:hAnsi="Arial" w:cs="Arial"/>
                </w:rPr>
                <w:delText>Passenger cars</w:delText>
              </w:r>
            </w:del>
          </w:p>
        </w:tc>
        <w:tc>
          <w:tcPr>
            <w:tcW w:w="2610" w:type="dxa"/>
            <w:vAlign w:val="bottom"/>
          </w:tcPr>
          <w:p w14:paraId="487A3719" w14:textId="065A8ED2" w:rsidR="0048243B" w:rsidRPr="00C72F88" w:rsidDel="008B6E54" w:rsidRDefault="0048243B" w:rsidP="00431DD7">
            <w:pPr>
              <w:rPr>
                <w:del w:id="7460" w:author="Joo, Hye@ARB" w:date="2026-06-04T23:16:00Z"/>
                <w:rFonts w:ascii="Arial" w:hAnsi="Arial" w:cs="Arial"/>
              </w:rPr>
            </w:pPr>
            <w:del w:id="7461" w:author="Joo, Hye@ARB" w:date="2026-06-04T23:16:00Z">
              <w:r w:rsidRPr="00C72F88" w:rsidDel="008B6E54">
                <w:rPr>
                  <w:rFonts w:ascii="Arial" w:hAnsi="Arial" w:cs="Arial"/>
                </w:rPr>
                <w:delText>1996 through</w:delText>
              </w:r>
            </w:del>
          </w:p>
        </w:tc>
        <w:tc>
          <w:tcPr>
            <w:tcW w:w="2880" w:type="dxa"/>
            <w:vAlign w:val="bottom"/>
          </w:tcPr>
          <w:p w14:paraId="13A0A409" w14:textId="5B25B52D" w:rsidR="0048243B" w:rsidRPr="00C72F88" w:rsidDel="008B6E54" w:rsidRDefault="0048243B" w:rsidP="00431DD7">
            <w:pPr>
              <w:rPr>
                <w:del w:id="7462" w:author="Joo, Hye@ARB" w:date="2026-06-04T23:16:00Z"/>
                <w:rFonts w:ascii="Arial" w:hAnsi="Arial" w:cs="Arial"/>
              </w:rPr>
            </w:pPr>
            <w:del w:id="7463" w:author="Joo, Hye@ARB" w:date="2026-06-04T23:16:00Z">
              <w:r w:rsidRPr="00C72F88" w:rsidDel="008B6E54">
                <w:rPr>
                  <w:rFonts w:ascii="Arial" w:hAnsi="Arial" w:cs="Arial"/>
                </w:rPr>
                <w:delText>2.5</w:delText>
              </w:r>
            </w:del>
          </w:p>
        </w:tc>
      </w:tr>
      <w:tr w:rsidR="0048243B" w:rsidRPr="001238F2" w:rsidDel="008B6E54" w14:paraId="39F06786" w14:textId="6C5B714B" w:rsidTr="00164612">
        <w:trPr>
          <w:del w:id="7464" w:author="Joo, Hye@ARB" w:date="2026-06-04T23:16:00Z"/>
        </w:trPr>
        <w:tc>
          <w:tcPr>
            <w:tcW w:w="3865" w:type="dxa"/>
            <w:vAlign w:val="bottom"/>
          </w:tcPr>
          <w:p w14:paraId="6254DBA9" w14:textId="4D8DE622" w:rsidR="0048243B" w:rsidRPr="00C72F88" w:rsidDel="008B6E54" w:rsidRDefault="0048243B" w:rsidP="00431DD7">
            <w:pPr>
              <w:rPr>
                <w:del w:id="7465" w:author="Joo, Hye@ARB" w:date="2026-06-04T23:16:00Z"/>
                <w:rFonts w:ascii="Arial" w:hAnsi="Arial" w:cs="Arial"/>
              </w:rPr>
            </w:pPr>
            <w:del w:id="7466" w:author="Joo, Hye@ARB" w:date="2026-06-04T23:16:00Z">
              <w:r w:rsidRPr="00C72F88" w:rsidDel="008B6E54">
                <w:rPr>
                  <w:rFonts w:ascii="Arial" w:hAnsi="Arial" w:cs="Arial"/>
                </w:rPr>
                <w:delText>Light-duty trucks</w:delText>
              </w:r>
            </w:del>
          </w:p>
        </w:tc>
        <w:tc>
          <w:tcPr>
            <w:tcW w:w="2610" w:type="dxa"/>
            <w:vAlign w:val="bottom"/>
          </w:tcPr>
          <w:p w14:paraId="6C7BDACD" w14:textId="0806B767" w:rsidR="0048243B" w:rsidRPr="00C72F88" w:rsidDel="008B6E54" w:rsidRDefault="0048243B" w:rsidP="00431DD7">
            <w:pPr>
              <w:rPr>
                <w:del w:id="7467" w:author="Joo, Hye@ARB" w:date="2026-06-04T23:16:00Z"/>
                <w:rFonts w:ascii="Arial" w:hAnsi="Arial" w:cs="Arial"/>
              </w:rPr>
            </w:pPr>
            <w:del w:id="7468" w:author="Joo, Hye@ARB" w:date="2026-06-04T23:16:00Z">
              <w:r w:rsidRPr="00C72F88" w:rsidDel="008B6E54">
                <w:rPr>
                  <w:rFonts w:ascii="Arial" w:hAnsi="Arial" w:cs="Arial"/>
                </w:rPr>
                <w:delText>2005</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del>
          </w:p>
        </w:tc>
        <w:tc>
          <w:tcPr>
            <w:tcW w:w="2880" w:type="dxa"/>
            <w:vAlign w:val="bottom"/>
          </w:tcPr>
          <w:p w14:paraId="6685E6B4" w14:textId="04B69AC0" w:rsidR="0048243B" w:rsidRPr="00C72F88" w:rsidDel="008B6E54" w:rsidRDefault="0048243B" w:rsidP="00431DD7">
            <w:pPr>
              <w:rPr>
                <w:del w:id="7469" w:author="Joo, Hye@ARB" w:date="2026-06-04T23:16:00Z"/>
                <w:rFonts w:ascii="Arial" w:hAnsi="Arial" w:cs="Arial"/>
              </w:rPr>
            </w:pPr>
            <w:del w:id="7470" w:author="Joo, Hye@ARB" w:date="2026-06-04T23:16:00Z">
              <w:r w:rsidRPr="00C72F88" w:rsidDel="008B6E54">
                <w:rPr>
                  <w:rFonts w:ascii="Arial" w:hAnsi="Arial" w:cs="Arial"/>
                </w:rPr>
                <w:delText>2.5</w:delText>
              </w:r>
            </w:del>
          </w:p>
        </w:tc>
      </w:tr>
      <w:tr w:rsidR="0048243B" w:rsidRPr="001238F2" w:rsidDel="008B6E54" w14:paraId="1E5917DD" w14:textId="5A85BDFA" w:rsidTr="00164612">
        <w:trPr>
          <w:del w:id="7471" w:author="Joo, Hye@ARB" w:date="2026-06-04T23:16:00Z"/>
        </w:trPr>
        <w:tc>
          <w:tcPr>
            <w:tcW w:w="3865" w:type="dxa"/>
          </w:tcPr>
          <w:p w14:paraId="56C05B3E" w14:textId="0B163745" w:rsidR="0048243B" w:rsidRPr="00C72F88" w:rsidDel="008B6E54" w:rsidRDefault="0048243B" w:rsidP="00431DD7">
            <w:pPr>
              <w:rPr>
                <w:del w:id="7472" w:author="Joo, Hye@ARB" w:date="2026-06-04T23:16:00Z"/>
                <w:rFonts w:ascii="Arial" w:hAnsi="Arial" w:cs="Arial"/>
              </w:rPr>
            </w:pPr>
            <w:del w:id="7473" w:author="Joo, Hye@ARB" w:date="2026-06-04T23:16:00Z">
              <w:r w:rsidRPr="00C72F88" w:rsidDel="008B6E54">
                <w:rPr>
                  <w:rFonts w:ascii="Arial" w:hAnsi="Arial" w:cs="Arial"/>
                </w:rPr>
                <w:lastRenderedPageBreak/>
                <w:delText xml:space="preserve">Medium-duty vehicles </w:delText>
              </w:r>
            </w:del>
          </w:p>
        </w:tc>
        <w:tc>
          <w:tcPr>
            <w:tcW w:w="2610" w:type="dxa"/>
          </w:tcPr>
          <w:p w14:paraId="2C793204" w14:textId="6E5310A1" w:rsidR="0048243B" w:rsidRPr="00C72F88" w:rsidDel="008B6E54" w:rsidRDefault="0048243B" w:rsidP="00431DD7">
            <w:pPr>
              <w:rPr>
                <w:del w:id="7474" w:author="Joo, Hye@ARB" w:date="2026-06-04T23:16:00Z"/>
                <w:rFonts w:ascii="Arial" w:hAnsi="Arial" w:cs="Arial"/>
              </w:rPr>
            </w:pPr>
          </w:p>
        </w:tc>
        <w:tc>
          <w:tcPr>
            <w:tcW w:w="2880" w:type="dxa"/>
          </w:tcPr>
          <w:p w14:paraId="40808AC9" w14:textId="03B1E408" w:rsidR="0048243B" w:rsidRPr="00C72F88" w:rsidDel="008B6E54" w:rsidRDefault="0048243B" w:rsidP="00431DD7">
            <w:pPr>
              <w:rPr>
                <w:del w:id="7475" w:author="Joo, Hye@ARB" w:date="2026-06-04T23:16:00Z"/>
                <w:rFonts w:ascii="Arial" w:hAnsi="Arial" w:cs="Arial"/>
              </w:rPr>
            </w:pPr>
          </w:p>
        </w:tc>
      </w:tr>
      <w:tr w:rsidR="0048243B" w:rsidRPr="001238F2" w:rsidDel="008B6E54" w14:paraId="2140198D" w14:textId="40E7486B" w:rsidTr="00164612">
        <w:trPr>
          <w:del w:id="7476" w:author="Joo, Hye@ARB" w:date="2026-06-04T23:16:00Z"/>
        </w:trPr>
        <w:tc>
          <w:tcPr>
            <w:tcW w:w="3865" w:type="dxa"/>
          </w:tcPr>
          <w:p w14:paraId="5AF540C4" w14:textId="57D60D11" w:rsidR="0048243B" w:rsidRPr="00C72F88" w:rsidDel="008B6E54" w:rsidRDefault="0048243B" w:rsidP="00431DD7">
            <w:pPr>
              <w:rPr>
                <w:del w:id="7477" w:author="Joo, Hye@ARB" w:date="2026-06-04T23:16:00Z"/>
                <w:rFonts w:ascii="Arial" w:hAnsi="Arial" w:cs="Arial"/>
              </w:rPr>
            </w:pPr>
            <w:del w:id="7478" w:author="Joo, Hye@ARB" w:date="2026-06-04T23:16:00Z">
              <w:r w:rsidRPr="00C72F88" w:rsidDel="008B6E54">
                <w:rPr>
                  <w:rFonts w:ascii="Arial" w:hAnsi="Arial" w:cs="Arial"/>
                </w:rPr>
                <w:delText>(6.001-8,500 lbs. GVWR)</w:delText>
              </w:r>
            </w:del>
          </w:p>
        </w:tc>
        <w:tc>
          <w:tcPr>
            <w:tcW w:w="2610" w:type="dxa"/>
          </w:tcPr>
          <w:p w14:paraId="0DC283FC" w14:textId="49C01892" w:rsidR="0048243B" w:rsidRPr="00C72F88" w:rsidDel="008B6E54" w:rsidRDefault="0048243B" w:rsidP="00431DD7">
            <w:pPr>
              <w:rPr>
                <w:del w:id="7479" w:author="Joo, Hye@ARB" w:date="2026-06-04T23:16:00Z"/>
                <w:rFonts w:ascii="Arial" w:hAnsi="Arial" w:cs="Arial"/>
              </w:rPr>
            </w:pPr>
          </w:p>
        </w:tc>
        <w:tc>
          <w:tcPr>
            <w:tcW w:w="2880" w:type="dxa"/>
          </w:tcPr>
          <w:p w14:paraId="7A4E19C8" w14:textId="697B793F" w:rsidR="0048243B" w:rsidRPr="00C72F88" w:rsidDel="008B6E54" w:rsidRDefault="0048243B" w:rsidP="00431DD7">
            <w:pPr>
              <w:rPr>
                <w:del w:id="7480" w:author="Joo, Hye@ARB" w:date="2026-06-04T23:16:00Z"/>
                <w:rFonts w:ascii="Arial" w:hAnsi="Arial" w:cs="Arial"/>
              </w:rPr>
            </w:pPr>
          </w:p>
        </w:tc>
      </w:tr>
      <w:tr w:rsidR="0048243B" w:rsidRPr="001238F2" w:rsidDel="008B6E54" w14:paraId="6202B112" w14:textId="6CE4C25A" w:rsidTr="00164612">
        <w:trPr>
          <w:del w:id="7481" w:author="Joo, Hye@ARB" w:date="2026-06-04T23:16:00Z"/>
        </w:trPr>
        <w:tc>
          <w:tcPr>
            <w:tcW w:w="3865" w:type="dxa"/>
          </w:tcPr>
          <w:p w14:paraId="3320EE7F" w14:textId="03D2053F" w:rsidR="0048243B" w:rsidRPr="00C72F88" w:rsidDel="008B6E54" w:rsidRDefault="0048243B" w:rsidP="00431DD7">
            <w:pPr>
              <w:rPr>
                <w:del w:id="7482" w:author="Joo, Hye@ARB" w:date="2026-06-04T23:16:00Z"/>
                <w:rFonts w:ascii="Arial" w:hAnsi="Arial" w:cs="Arial"/>
              </w:rPr>
            </w:pPr>
            <w:del w:id="7483" w:author="Joo, Hye@ARB" w:date="2026-06-04T23:16:00Z">
              <w:r w:rsidRPr="00C72F88" w:rsidDel="008B6E54">
                <w:rPr>
                  <w:rFonts w:ascii="Arial" w:hAnsi="Arial" w:cs="Arial"/>
                </w:rPr>
                <w:delText>with fuel tanks &lt; 30 gallons</w:delText>
              </w:r>
            </w:del>
          </w:p>
        </w:tc>
        <w:tc>
          <w:tcPr>
            <w:tcW w:w="2610" w:type="dxa"/>
          </w:tcPr>
          <w:p w14:paraId="116A416D" w14:textId="2B1FE33B" w:rsidR="0048243B" w:rsidRPr="00C72F88" w:rsidDel="008B6E54" w:rsidRDefault="0048243B" w:rsidP="00431DD7">
            <w:pPr>
              <w:rPr>
                <w:del w:id="7484" w:author="Joo, Hye@ARB" w:date="2026-06-04T23:16:00Z"/>
                <w:rFonts w:ascii="Arial" w:hAnsi="Arial" w:cs="Arial"/>
              </w:rPr>
            </w:pPr>
          </w:p>
        </w:tc>
        <w:tc>
          <w:tcPr>
            <w:tcW w:w="2880" w:type="dxa"/>
          </w:tcPr>
          <w:p w14:paraId="345CAA6C" w14:textId="015D21C2" w:rsidR="0048243B" w:rsidRPr="00C72F88" w:rsidDel="008B6E54" w:rsidRDefault="0048243B" w:rsidP="00431DD7">
            <w:pPr>
              <w:rPr>
                <w:del w:id="7485" w:author="Joo, Hye@ARB" w:date="2026-06-04T23:16:00Z"/>
                <w:rFonts w:ascii="Arial" w:hAnsi="Arial" w:cs="Arial"/>
              </w:rPr>
            </w:pPr>
            <w:del w:id="7486" w:author="Joo, Hye@ARB" w:date="2026-06-04T23:16:00Z">
              <w:r w:rsidRPr="00C72F88" w:rsidDel="008B6E54">
                <w:rPr>
                  <w:rFonts w:ascii="Arial" w:hAnsi="Arial" w:cs="Arial"/>
                </w:rPr>
                <w:delText>2.5</w:delText>
              </w:r>
            </w:del>
          </w:p>
        </w:tc>
      </w:tr>
      <w:tr w:rsidR="0048243B" w:rsidRPr="001238F2" w:rsidDel="008B6E54" w14:paraId="7C2CD12A" w14:textId="6B5C9C42" w:rsidTr="00164612">
        <w:trPr>
          <w:del w:id="7487" w:author="Joo, Hye@ARB" w:date="2026-06-04T23:16:00Z"/>
        </w:trPr>
        <w:tc>
          <w:tcPr>
            <w:tcW w:w="3865" w:type="dxa"/>
          </w:tcPr>
          <w:p w14:paraId="1C4FF674" w14:textId="1F00DD5A" w:rsidR="0048243B" w:rsidRPr="00C72F88" w:rsidDel="008B6E54" w:rsidRDefault="0048243B" w:rsidP="00431DD7">
            <w:pPr>
              <w:rPr>
                <w:del w:id="7488" w:author="Joo, Hye@ARB" w:date="2026-06-04T23:16:00Z"/>
                <w:rFonts w:ascii="Arial" w:hAnsi="Arial" w:cs="Arial"/>
              </w:rPr>
            </w:pPr>
            <w:del w:id="7489" w:author="Joo, Hye@ARB" w:date="2026-06-04T23:16:00Z">
              <w:r w:rsidRPr="00C72F88" w:rsidDel="008B6E54">
                <w:rPr>
                  <w:rFonts w:ascii="Arial" w:hAnsi="Arial" w:cs="Arial"/>
                </w:rPr>
                <w:delText>with fuel tanks ≥ 30 gallons</w:delText>
              </w:r>
            </w:del>
          </w:p>
        </w:tc>
        <w:tc>
          <w:tcPr>
            <w:tcW w:w="2610" w:type="dxa"/>
          </w:tcPr>
          <w:p w14:paraId="42AE7DBB" w14:textId="7F387EDD" w:rsidR="0048243B" w:rsidRPr="00C72F88" w:rsidDel="008B6E54" w:rsidRDefault="0048243B" w:rsidP="00431DD7">
            <w:pPr>
              <w:rPr>
                <w:del w:id="7490" w:author="Joo, Hye@ARB" w:date="2026-06-04T23:16:00Z"/>
                <w:rFonts w:ascii="Arial" w:hAnsi="Arial" w:cs="Arial"/>
              </w:rPr>
            </w:pPr>
          </w:p>
        </w:tc>
        <w:tc>
          <w:tcPr>
            <w:tcW w:w="2880" w:type="dxa"/>
          </w:tcPr>
          <w:p w14:paraId="3B1A549D" w14:textId="3567D4D4" w:rsidR="0048243B" w:rsidRPr="00C72F88" w:rsidDel="008B6E54" w:rsidRDefault="0048243B" w:rsidP="00431DD7">
            <w:pPr>
              <w:rPr>
                <w:del w:id="7491" w:author="Joo, Hye@ARB" w:date="2026-06-04T23:16:00Z"/>
                <w:rFonts w:ascii="Arial" w:hAnsi="Arial" w:cs="Arial"/>
              </w:rPr>
            </w:pPr>
            <w:del w:id="7492" w:author="Joo, Hye@ARB" w:date="2026-06-04T23:16:00Z">
              <w:r w:rsidRPr="00C72F88" w:rsidDel="008B6E54">
                <w:rPr>
                  <w:rFonts w:ascii="Arial" w:hAnsi="Arial" w:cs="Arial"/>
                </w:rPr>
                <w:delText>3.0</w:delText>
              </w:r>
            </w:del>
          </w:p>
        </w:tc>
      </w:tr>
      <w:tr w:rsidR="0048243B" w:rsidRPr="001238F2" w:rsidDel="008B6E54" w14:paraId="3C1A716B" w14:textId="729E2BCC" w:rsidTr="00164612">
        <w:trPr>
          <w:del w:id="7493" w:author="Joo, Hye@ARB" w:date="2026-06-04T23:16:00Z"/>
        </w:trPr>
        <w:tc>
          <w:tcPr>
            <w:tcW w:w="3865" w:type="dxa"/>
          </w:tcPr>
          <w:p w14:paraId="5E61390F" w14:textId="5AE3889C" w:rsidR="0048243B" w:rsidRPr="00C72F88" w:rsidDel="008B6E54" w:rsidRDefault="0048243B" w:rsidP="00431DD7">
            <w:pPr>
              <w:rPr>
                <w:del w:id="7494" w:author="Joo, Hye@ARB" w:date="2026-06-04T23:16:00Z"/>
                <w:rFonts w:ascii="Arial" w:hAnsi="Arial" w:cs="Arial"/>
              </w:rPr>
            </w:pPr>
            <w:del w:id="7495" w:author="Joo, Hye@ARB" w:date="2026-06-04T23:16:00Z">
              <w:r w:rsidRPr="00C72F88" w:rsidDel="008B6E54">
                <w:rPr>
                  <w:rFonts w:ascii="Arial" w:hAnsi="Arial" w:cs="Arial"/>
                </w:rPr>
                <w:delText>(8,501-14,000 lbs. GVWR)</w:delText>
              </w:r>
            </w:del>
          </w:p>
        </w:tc>
        <w:tc>
          <w:tcPr>
            <w:tcW w:w="2610" w:type="dxa"/>
          </w:tcPr>
          <w:p w14:paraId="52D6D794" w14:textId="65FCB398" w:rsidR="0048243B" w:rsidRPr="00C72F88" w:rsidDel="008B6E54" w:rsidRDefault="0048243B" w:rsidP="00431DD7">
            <w:pPr>
              <w:rPr>
                <w:del w:id="7496" w:author="Joo, Hye@ARB" w:date="2026-06-04T23:16:00Z"/>
                <w:rFonts w:ascii="Arial" w:hAnsi="Arial" w:cs="Arial"/>
              </w:rPr>
            </w:pPr>
          </w:p>
        </w:tc>
        <w:tc>
          <w:tcPr>
            <w:tcW w:w="2880" w:type="dxa"/>
          </w:tcPr>
          <w:p w14:paraId="17192E85" w14:textId="2A82AFC7" w:rsidR="0048243B" w:rsidRPr="00C72F88" w:rsidDel="008B6E54" w:rsidRDefault="0048243B" w:rsidP="00431DD7">
            <w:pPr>
              <w:rPr>
                <w:del w:id="7497" w:author="Joo, Hye@ARB" w:date="2026-06-04T23:16:00Z"/>
                <w:rFonts w:ascii="Arial" w:hAnsi="Arial" w:cs="Arial"/>
              </w:rPr>
            </w:pPr>
            <w:del w:id="7498" w:author="Joo, Hye@ARB" w:date="2026-06-04T23:16:00Z">
              <w:r w:rsidRPr="00C72F88" w:rsidDel="008B6E54">
                <w:rPr>
                  <w:rFonts w:ascii="Arial" w:hAnsi="Arial" w:cs="Arial"/>
                </w:rPr>
                <w:delText>3.5</w:delText>
              </w:r>
            </w:del>
          </w:p>
        </w:tc>
      </w:tr>
      <w:tr w:rsidR="0048243B" w:rsidRPr="001238F2" w:rsidDel="008B6E54" w14:paraId="0CE860A1" w14:textId="56137A41" w:rsidTr="00164612">
        <w:trPr>
          <w:del w:id="7499" w:author="Joo, Hye@ARB" w:date="2026-06-04T23:16:00Z"/>
        </w:trPr>
        <w:tc>
          <w:tcPr>
            <w:tcW w:w="3865" w:type="dxa"/>
          </w:tcPr>
          <w:p w14:paraId="5D7DEC30" w14:textId="39032E64" w:rsidR="0048243B" w:rsidRPr="00C72F88" w:rsidDel="008B6E54" w:rsidRDefault="0048243B" w:rsidP="00431DD7">
            <w:pPr>
              <w:rPr>
                <w:del w:id="7500" w:author="Joo, Hye@ARB" w:date="2026-06-04T23:16:00Z"/>
                <w:rFonts w:ascii="Arial" w:hAnsi="Arial" w:cs="Arial"/>
              </w:rPr>
            </w:pPr>
            <w:del w:id="7501" w:author="Joo, Hye@ARB" w:date="2026-06-04T23:16:00Z">
              <w:r w:rsidRPr="00C72F88" w:rsidDel="008B6E54">
                <w:rPr>
                  <w:rFonts w:ascii="Arial" w:hAnsi="Arial" w:cs="Arial"/>
                </w:rPr>
                <w:delText>Heavy-duty vehicles (over 14,000 lbs. GVWR)</w:delText>
              </w:r>
            </w:del>
          </w:p>
        </w:tc>
        <w:tc>
          <w:tcPr>
            <w:tcW w:w="2610" w:type="dxa"/>
          </w:tcPr>
          <w:p w14:paraId="42DAD0DE" w14:textId="4A1780C7" w:rsidR="0048243B" w:rsidRPr="00C72F88" w:rsidDel="008B6E54" w:rsidRDefault="0048243B" w:rsidP="00431DD7">
            <w:pPr>
              <w:rPr>
                <w:del w:id="7502" w:author="Joo, Hye@ARB" w:date="2026-06-04T23:16:00Z"/>
                <w:rFonts w:ascii="Arial" w:hAnsi="Arial" w:cs="Arial"/>
              </w:rPr>
            </w:pPr>
          </w:p>
        </w:tc>
        <w:tc>
          <w:tcPr>
            <w:tcW w:w="2880" w:type="dxa"/>
          </w:tcPr>
          <w:p w14:paraId="5F8BAFE9" w14:textId="02B432F4" w:rsidR="0048243B" w:rsidRPr="00C72F88" w:rsidDel="008B6E54" w:rsidRDefault="0048243B" w:rsidP="00431DD7">
            <w:pPr>
              <w:rPr>
                <w:del w:id="7503" w:author="Joo, Hye@ARB" w:date="2026-06-04T23:16:00Z"/>
                <w:rFonts w:ascii="Arial" w:hAnsi="Arial" w:cs="Arial"/>
              </w:rPr>
            </w:pPr>
            <w:del w:id="7504" w:author="Joo, Hye@ARB" w:date="2026-06-04T23:16:00Z">
              <w:r w:rsidRPr="00C72F88" w:rsidDel="008B6E54">
                <w:rPr>
                  <w:rFonts w:ascii="Arial" w:hAnsi="Arial" w:cs="Arial"/>
                </w:rPr>
                <w:delText>4.5</w:delText>
              </w:r>
            </w:del>
          </w:p>
        </w:tc>
      </w:tr>
      <w:tr w:rsidR="0048243B" w:rsidRPr="001238F2" w:rsidDel="008B6E54" w14:paraId="1B5D41F4" w14:textId="4A788D67" w:rsidTr="00164612">
        <w:trPr>
          <w:del w:id="7505" w:author="Joo, Hye@ARB" w:date="2026-06-04T23:16:00Z"/>
        </w:trPr>
        <w:tc>
          <w:tcPr>
            <w:tcW w:w="3865" w:type="dxa"/>
          </w:tcPr>
          <w:p w14:paraId="49CFB1F1" w14:textId="4445F19F" w:rsidR="0048243B" w:rsidRPr="00C72F88" w:rsidDel="008B6E54" w:rsidRDefault="0048243B" w:rsidP="00431DD7">
            <w:pPr>
              <w:rPr>
                <w:del w:id="7506" w:author="Joo, Hye@ARB" w:date="2026-06-04T23:16:00Z"/>
                <w:rFonts w:ascii="Arial" w:hAnsi="Arial" w:cs="Arial"/>
              </w:rPr>
            </w:pPr>
            <w:del w:id="7507" w:author="Joo, Hye@ARB" w:date="2026-06-04T23:16:00Z">
              <w:r w:rsidRPr="00C72F88" w:rsidDel="008B6E54">
                <w:rPr>
                  <w:rFonts w:ascii="Arial" w:hAnsi="Arial" w:cs="Arial"/>
                </w:rPr>
                <w:delText>Hybrid electric passenger cars</w:delText>
              </w:r>
            </w:del>
          </w:p>
        </w:tc>
        <w:tc>
          <w:tcPr>
            <w:tcW w:w="2610" w:type="dxa"/>
          </w:tcPr>
          <w:p w14:paraId="3FEA3FE5" w14:textId="4A5341B8" w:rsidR="0048243B" w:rsidRPr="00C72F88" w:rsidDel="008B6E54" w:rsidRDefault="0048243B" w:rsidP="00431DD7">
            <w:pPr>
              <w:rPr>
                <w:del w:id="7508" w:author="Joo, Hye@ARB" w:date="2026-06-04T23:16:00Z"/>
                <w:rFonts w:ascii="Arial" w:hAnsi="Arial" w:cs="Arial"/>
              </w:rPr>
            </w:pPr>
            <w:del w:id="7509" w:author="Joo, Hye@ARB" w:date="2026-06-04T23:16:00Z">
              <w:r w:rsidRPr="00C72F88" w:rsidDel="008B6E54">
                <w:rPr>
                  <w:rFonts w:ascii="Arial" w:hAnsi="Arial" w:cs="Arial"/>
                </w:rPr>
                <w:delText>1996 through</w:delText>
              </w:r>
            </w:del>
          </w:p>
        </w:tc>
        <w:tc>
          <w:tcPr>
            <w:tcW w:w="2880" w:type="dxa"/>
          </w:tcPr>
          <w:p w14:paraId="18A209C3" w14:textId="770D0B54" w:rsidR="0048243B" w:rsidRPr="00C72F88" w:rsidDel="008B6E54" w:rsidRDefault="0048243B" w:rsidP="00431DD7">
            <w:pPr>
              <w:rPr>
                <w:del w:id="7510" w:author="Joo, Hye@ARB" w:date="2026-06-04T23:16:00Z"/>
                <w:rFonts w:ascii="Arial" w:hAnsi="Arial" w:cs="Arial"/>
              </w:rPr>
            </w:pPr>
            <w:del w:id="7511" w:author="Joo, Hye@ARB" w:date="2026-06-04T23:16:00Z">
              <w:r w:rsidRPr="00C72F88" w:rsidDel="008B6E54">
                <w:rPr>
                  <w:rFonts w:ascii="Arial" w:hAnsi="Arial" w:cs="Arial"/>
                </w:rPr>
                <w:delText>2.5</w:delText>
              </w:r>
            </w:del>
          </w:p>
        </w:tc>
      </w:tr>
      <w:tr w:rsidR="0048243B" w:rsidRPr="001238F2" w:rsidDel="008B6E54" w14:paraId="205BECBF" w14:textId="524E1D5C" w:rsidTr="00164612">
        <w:trPr>
          <w:del w:id="7512" w:author="Joo, Hye@ARB" w:date="2026-06-04T23:16:00Z"/>
        </w:trPr>
        <w:tc>
          <w:tcPr>
            <w:tcW w:w="3865" w:type="dxa"/>
          </w:tcPr>
          <w:p w14:paraId="63B7E563" w14:textId="0DD573E0" w:rsidR="0048243B" w:rsidRPr="00C72F88" w:rsidDel="008B6E54" w:rsidRDefault="0048243B" w:rsidP="00431DD7">
            <w:pPr>
              <w:rPr>
                <w:del w:id="7513" w:author="Joo, Hye@ARB" w:date="2026-06-04T23:16:00Z"/>
                <w:rFonts w:ascii="Arial" w:hAnsi="Arial" w:cs="Arial"/>
              </w:rPr>
            </w:pPr>
            <w:del w:id="7514" w:author="Joo, Hye@ARB" w:date="2026-06-04T23:16:00Z">
              <w:r w:rsidRPr="00C72F88" w:rsidDel="008B6E54">
                <w:rPr>
                  <w:rFonts w:ascii="Arial" w:hAnsi="Arial" w:cs="Arial"/>
                </w:rPr>
                <w:delText>Hybrid electric light-duty trucks</w:delText>
              </w:r>
            </w:del>
          </w:p>
        </w:tc>
        <w:tc>
          <w:tcPr>
            <w:tcW w:w="2610" w:type="dxa"/>
          </w:tcPr>
          <w:p w14:paraId="20E7E633" w14:textId="4114ADCA" w:rsidR="0048243B" w:rsidRPr="00C72F88" w:rsidDel="008B6E54" w:rsidRDefault="0048243B" w:rsidP="00431DD7">
            <w:pPr>
              <w:rPr>
                <w:del w:id="7515" w:author="Joo, Hye@ARB" w:date="2026-06-04T23:16:00Z"/>
                <w:rFonts w:ascii="Arial" w:hAnsi="Arial" w:cs="Arial"/>
              </w:rPr>
            </w:pPr>
            <w:del w:id="7516" w:author="Joo, Hye@ARB" w:date="2026-06-04T23:16:00Z">
              <w:r w:rsidRPr="00C72F88" w:rsidDel="008B6E54">
                <w:rPr>
                  <w:rFonts w:ascii="Arial" w:hAnsi="Arial" w:cs="Arial"/>
                </w:rPr>
                <w:delText>2005</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del>
          </w:p>
        </w:tc>
        <w:tc>
          <w:tcPr>
            <w:tcW w:w="2880" w:type="dxa"/>
          </w:tcPr>
          <w:p w14:paraId="7B770731" w14:textId="515C058F" w:rsidR="0048243B" w:rsidRPr="00C72F88" w:rsidDel="008B6E54" w:rsidRDefault="0048243B" w:rsidP="00431DD7">
            <w:pPr>
              <w:rPr>
                <w:del w:id="7517" w:author="Joo, Hye@ARB" w:date="2026-06-04T23:16:00Z"/>
                <w:rFonts w:ascii="Arial" w:hAnsi="Arial" w:cs="Arial"/>
              </w:rPr>
            </w:pPr>
            <w:del w:id="7518" w:author="Joo, Hye@ARB" w:date="2026-06-04T23:16:00Z">
              <w:r w:rsidRPr="00C72F88" w:rsidDel="008B6E54">
                <w:rPr>
                  <w:rFonts w:ascii="Arial" w:hAnsi="Arial" w:cs="Arial"/>
                </w:rPr>
                <w:delText>2.5</w:delText>
              </w:r>
            </w:del>
          </w:p>
        </w:tc>
      </w:tr>
      <w:tr w:rsidR="0048243B" w:rsidRPr="001238F2" w:rsidDel="008B6E54" w14:paraId="5D47C34D" w14:textId="40A3231F" w:rsidTr="00164612">
        <w:trPr>
          <w:del w:id="7519" w:author="Joo, Hye@ARB" w:date="2026-06-04T23:16:00Z"/>
        </w:trPr>
        <w:tc>
          <w:tcPr>
            <w:tcW w:w="3865" w:type="dxa"/>
          </w:tcPr>
          <w:p w14:paraId="01961E4D" w14:textId="19C9272B" w:rsidR="0048243B" w:rsidRPr="00C72F88" w:rsidDel="008B6E54" w:rsidRDefault="0048243B" w:rsidP="00431DD7">
            <w:pPr>
              <w:rPr>
                <w:del w:id="7520" w:author="Joo, Hye@ARB" w:date="2026-06-04T23:16:00Z"/>
                <w:rFonts w:ascii="Arial" w:hAnsi="Arial" w:cs="Arial"/>
              </w:rPr>
            </w:pPr>
            <w:del w:id="7521" w:author="Joo, Hye@ARB" w:date="2026-06-04T23:16:00Z">
              <w:r w:rsidRPr="00C72F88" w:rsidDel="008B6E54">
                <w:rPr>
                  <w:rFonts w:ascii="Arial" w:hAnsi="Arial" w:cs="Arial"/>
                </w:rPr>
                <w:delText>Hybrid electric medium-duty vehicles</w:delText>
              </w:r>
            </w:del>
          </w:p>
        </w:tc>
        <w:tc>
          <w:tcPr>
            <w:tcW w:w="2610" w:type="dxa"/>
          </w:tcPr>
          <w:p w14:paraId="77152B50" w14:textId="54F060CE" w:rsidR="0048243B" w:rsidRPr="00C72F88" w:rsidDel="008B6E54" w:rsidRDefault="0048243B" w:rsidP="00431DD7">
            <w:pPr>
              <w:rPr>
                <w:del w:id="7522" w:author="Joo, Hye@ARB" w:date="2026-06-04T23:16:00Z"/>
                <w:rFonts w:ascii="Arial" w:hAnsi="Arial" w:cs="Arial"/>
              </w:rPr>
            </w:pPr>
          </w:p>
        </w:tc>
        <w:tc>
          <w:tcPr>
            <w:tcW w:w="2880" w:type="dxa"/>
          </w:tcPr>
          <w:p w14:paraId="022B96E0" w14:textId="24BEA3EB" w:rsidR="0048243B" w:rsidRPr="00C72F88" w:rsidDel="008B6E54" w:rsidRDefault="0048243B" w:rsidP="00431DD7">
            <w:pPr>
              <w:rPr>
                <w:del w:id="7523" w:author="Joo, Hye@ARB" w:date="2026-06-04T23:16:00Z"/>
                <w:rFonts w:ascii="Arial" w:hAnsi="Arial" w:cs="Arial"/>
              </w:rPr>
            </w:pPr>
            <w:del w:id="7524" w:author="Joo, Hye@ARB" w:date="2026-06-04T23:16:00Z">
              <w:r w:rsidRPr="00C72F88" w:rsidDel="008B6E54">
                <w:rPr>
                  <w:rFonts w:ascii="Arial" w:hAnsi="Arial" w:cs="Arial"/>
                </w:rPr>
                <w:delText>2.5</w:delText>
              </w:r>
            </w:del>
          </w:p>
        </w:tc>
      </w:tr>
    </w:tbl>
    <w:p w14:paraId="251C3618" w14:textId="4D87314E" w:rsidR="0048243B" w:rsidRPr="00C72F88" w:rsidDel="008B6E54" w:rsidRDefault="0048243B" w:rsidP="00431DD7">
      <w:pPr>
        <w:rPr>
          <w:del w:id="7525" w:author="Joo, Hye@ARB" w:date="2026-06-04T23:16:00Z"/>
          <w:rFonts w:ascii="Arial" w:hAnsi="Arial" w:cs="Arial"/>
          <w:vanish/>
          <w:vertAlign w:val="superscript"/>
        </w:rPr>
      </w:pPr>
    </w:p>
    <w:p w14:paraId="45C62152" w14:textId="5114D25A" w:rsidR="0048243B" w:rsidRPr="00C72F88" w:rsidDel="008B6E54" w:rsidRDefault="0048243B" w:rsidP="00431DD7">
      <w:pPr>
        <w:rPr>
          <w:del w:id="7526" w:author="Joo, Hye@ARB" w:date="2026-06-04T23:16:00Z"/>
          <w:rFonts w:ascii="Arial" w:hAnsi="Arial" w:cs="Arial"/>
        </w:rPr>
      </w:pPr>
      <w:del w:id="7527"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"co_table_footnote_reference_I48BC3F30F1C211EEA84995CC77E0E994_1"</w:delInstrText>
        </w:r>
        <w:r w:rsidDel="008B6E54">
          <w:fldChar w:fldCharType="separate"/>
        </w:r>
        <w:r w:rsidRPr="00C72F88" w:rsidDel="008B6E54">
          <w:rPr>
            <w:rStyle w:val="Hyperlink"/>
            <w:rFonts w:ascii="Arial" w:hAnsi="Arial" w:cs="Arial"/>
            <w:color w:val="auto"/>
            <w:u w:val="none"/>
            <w:vertAlign w:val="superscript"/>
          </w:rPr>
          <w:delText>1</w:delText>
        </w:r>
        <w:r w:rsidDel="008B6E54">
          <w:fldChar w:fldCharType="end"/>
        </w:r>
        <w:r w:rsidRPr="00C72F88" w:rsidDel="008B6E54">
          <w:rPr>
            <w:rFonts w:ascii="Arial" w:hAnsi="Arial" w:cs="Arial"/>
          </w:rPr>
          <w:delText>  Organic Material Hydrocarbon Equivalent for alcohol-fueled vehicles.</w:delText>
        </w:r>
      </w:del>
    </w:p>
    <w:p w14:paraId="5CF93083" w14:textId="2212B3DD" w:rsidR="0048243B" w:rsidRPr="00C72F88" w:rsidDel="008B6E54" w:rsidRDefault="0048243B" w:rsidP="00431DD7">
      <w:pPr>
        <w:rPr>
          <w:del w:id="7528" w:author="Joo, Hye@ARB" w:date="2026-06-04T23:16:00Z"/>
          <w:rFonts w:ascii="Arial" w:hAnsi="Arial" w:cs="Arial"/>
        </w:rPr>
      </w:pPr>
      <w:del w:id="7529"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"co_table_footnote_reference_I48BC3F30F1C211EEA84995CC77E0E994_2"</w:delInstrText>
        </w:r>
        <w:r w:rsidDel="008B6E54">
          <w:fldChar w:fldCharType="separate"/>
        </w:r>
        <w:r w:rsidRPr="00C72F88" w:rsidDel="008B6E54">
          <w:rPr>
            <w:rStyle w:val="Hyperlink"/>
            <w:rFonts w:ascii="Arial" w:hAnsi="Arial" w:cs="Arial"/>
            <w:color w:val="auto"/>
            <w:u w:val="none"/>
            <w:vertAlign w:val="superscript"/>
          </w:rPr>
          <w:delText>2</w:delText>
        </w:r>
        <w:r w:rsidDel="008B6E54">
          <w:fldChar w:fldCharType="end"/>
        </w:r>
        <w:r w:rsidRPr="00C72F88" w:rsidDel="008B6E54">
          <w:rPr>
            <w:rFonts w:ascii="Arial" w:hAnsi="Arial" w:cs="Arial"/>
          </w:rPr>
          <w:delText>  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5EC6F6BE" w14:textId="258F5643" w:rsidR="0048243B" w:rsidRPr="00C72F88" w:rsidDel="008B6E54" w:rsidRDefault="0048243B" w:rsidP="00431DD7">
      <w:pPr>
        <w:rPr>
          <w:del w:id="7530" w:author="Joo, Hye@ARB" w:date="2026-06-04T23:16:00Z"/>
          <w:rFonts w:ascii="Arial" w:hAnsi="Arial" w:cs="Arial"/>
        </w:rPr>
      </w:pPr>
      <w:del w:id="7531"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r w:rsidRPr="00C72F88" w:rsidDel="008B6E54">
          <w:rPr>
            <w:rFonts w:ascii="Arial" w:hAnsi="Arial" w:cs="Arial"/>
          </w:rPr>
          <w:delText>  The two-day diurnal plus hot soak evaporative emission standards (hereinafter “supplemental standards”) shall be phased-in beginning with the 1996 model year. Those vehicles certified under the running loss and useful life standards for the 1996 through 2005 model years must also be certified under the supplemental standards.</w:delText>
        </w:r>
      </w:del>
    </w:p>
    <w:p w14:paraId="11F4B91C" w14:textId="06ED0B08" w:rsidR="0048243B" w:rsidRPr="00CD5408" w:rsidDel="008B6E54" w:rsidRDefault="0048243B" w:rsidP="00431DD7">
      <w:pPr>
        <w:rPr>
          <w:del w:id="7532" w:author="Joo, Hye@ARB" w:date="2026-06-04T23:16:00Z"/>
          <w:rFonts w:ascii="Arial" w:hAnsi="Arial" w:cs="Arial"/>
        </w:rPr>
      </w:pPr>
      <w:del w:id="7533" w:author="Joo, Hye@ARB" w:date="2026-06-04T23:16:00Z">
        <w:r w:rsidRPr="00CD5408" w:rsidDel="008B6E54">
          <w:rPr>
            <w:rFonts w:ascii="Arial" w:hAnsi="Arial" w:cs="Arial"/>
          </w:rPr>
          <w:delText>Zero-emission vehicles shall produce zero fuel evaporative emissions under any and all possible operational modes and conditions.</w:delText>
        </w:r>
      </w:del>
    </w:p>
    <w:p w14:paraId="294A3D73" w14:textId="145007D9" w:rsidR="0048243B" w:rsidRPr="00CD5408" w:rsidDel="008B6E54" w:rsidRDefault="0048243B" w:rsidP="00431DD7">
      <w:pPr>
        <w:rPr>
          <w:del w:id="7534" w:author="Joo, Hye@ARB" w:date="2026-06-04T23:16:00Z"/>
          <w:rFonts w:ascii="Arial" w:hAnsi="Arial" w:cs="Arial"/>
        </w:rPr>
      </w:pPr>
      <w:del w:id="7535" w:author="Joo, Hye@ARB" w:date="2026-06-04T23:16:00Z">
        <w:r w:rsidRPr="00CD5408" w:rsidDel="008B6E54">
          <w:rPr>
            <w:rFonts w:ascii="Arial" w:hAnsi="Arial" w:cs="Arial"/>
          </w:rPr>
          <w:delText>For 2001 through 2014 model year vehicles, the optional zero-fuel evaporative emission standards for the three-day and two-day diurnal-plus-hot-soak tests are 0.35 grams per test for passenger cars, 0.50 grams per test for light-duty trucks 6,000 lbs. GVWR and under, and 0.75 grams per test for light-duty trucks from 6,001 to 8,500 lbs. GVWR, to account for vehicle non-fuel evaporative emissions (resulting from paints, upholstery, tires, and other vehicle sources). Vehicles demonstrating compliance with these evaporative emission standards shall also have zero (0.0) grams of fuel evaporative emissions per test for the three-day and two-day diurnal-plus-hot-soak tests. The “useful life” shall be 15 years or 150,000 miles, whichever occurs first. In lieu of demonstrating compliance with the zero (0.0) grams of fuel evaporative emissions per test over the three-day and two-day diurnal-plus-hot-soak tests, the manufacturer may submit for advance Executive Officer approval a test plan to demonstrate that the vehicle has zero (0.0) grams of fuel evaporative emissions throughout its useful life.</w:delText>
        </w:r>
      </w:del>
    </w:p>
    <w:p w14:paraId="3B920067" w14:textId="71D39F7F" w:rsidR="0048243B" w:rsidRPr="00C72F88" w:rsidDel="008B6E54" w:rsidRDefault="0048243B" w:rsidP="00431DD7">
      <w:pPr>
        <w:rPr>
          <w:del w:id="7536" w:author="Joo, Hye@ARB" w:date="2026-06-04T23:16:00Z"/>
          <w:rFonts w:ascii="Arial" w:hAnsi="Arial" w:cs="Arial"/>
        </w:rPr>
      </w:pPr>
      <w:del w:id="7537" w:author="Joo, Hye@ARB" w:date="2026-06-04T23:16:00Z">
        <w:r w:rsidRPr="00C72F88" w:rsidDel="008B6E54">
          <w:rPr>
            <w:rFonts w:ascii="Arial" w:hAnsi="Arial" w:cs="Arial"/>
          </w:rPr>
          <w:delText>Additionally, in the case of a SULEV vehicle for which a manufacturer is seeking a partial ZEV credit, the manufacturer may prior to certification elect to have measured fuel evaporative emissions reduced by a specified value in all certification and in-use testing of the vehicle as long as measured mass exhaust emissions of NMOG for the vehicle are increased in all certification and in-use testing. The measured fuel evaporative emissions shall be reduced in increments of 0.1 gram per test, and the measured mass exhaust emissions of NMOG from the vehicle shall be increased by a gram per mile factor, to be determined by the Executive Officer, for every 0.1 gram per test by which the measured fuel evaporative emissions are reduced. For the purpose of this calculation, the evaporative emissions shall be measured, in grams per test, to a minimum of three significant figures.</w:delText>
        </w:r>
      </w:del>
    </w:p>
    <w:p w14:paraId="6712CE4B" w14:textId="740473F0" w:rsidR="0048243B" w:rsidDel="008B6E54" w:rsidRDefault="0048243B" w:rsidP="00431DD7">
      <w:pPr>
        <w:rPr>
          <w:del w:id="7538" w:author="Joo, Hye@ARB" w:date="2026-06-04T23:16:00Z"/>
          <w:rFonts w:ascii="Arial" w:hAnsi="Arial" w:cs="Arial"/>
        </w:rPr>
      </w:pPr>
      <w:del w:id="7539" w:author="Joo, Hye@ARB" w:date="2026-06-04T23:16:00Z">
        <w:r w:rsidRPr="00CD5408" w:rsidDel="008B6E54">
          <w:rPr>
            <w:rFonts w:ascii="Arial" w:hAnsi="Arial" w:cs="Arial"/>
          </w:rPr>
          <w:lastRenderedPageBreak/>
          <w:delText>For the 2004 through 2014 model motor vehicles identified below, tested in accordance with the test procedures described in Title 40, Code of Federal Regulations, sections 86.130-78 through 86.143-90 as they existed July 1, 1989 and as modified by the “California Evaporative Emission Standards and Test Procedures for 2001 and Subsequent Model Motor Vehicles” incorporated by reference in section 1976(c), the evaporative emission standards are:</w:delText>
        </w:r>
      </w:del>
    </w:p>
    <w:tbl>
      <w:tblPr>
        <w:tblStyle w:val="TableGrid"/>
        <w:tblW w:w="0" w:type="auto"/>
        <w:tblLook w:val="04A0" w:firstRow="1" w:lastRow="0" w:firstColumn="1" w:lastColumn="0" w:noHBand="0" w:noVBand="1"/>
      </w:tblPr>
      <w:tblGrid>
        <w:gridCol w:w="2219"/>
        <w:gridCol w:w="2815"/>
        <w:gridCol w:w="2158"/>
        <w:gridCol w:w="2158"/>
      </w:tblGrid>
      <w:tr w:rsidR="0048243B" w:rsidRPr="001238F2" w:rsidDel="008B6E54" w14:paraId="2173BF06" w14:textId="45E99880" w:rsidTr="00164612">
        <w:trPr>
          <w:del w:id="7540" w:author="Joo, Hye@ARB" w:date="2026-06-04T23:16:00Z"/>
        </w:trPr>
        <w:tc>
          <w:tcPr>
            <w:tcW w:w="2219" w:type="dxa"/>
          </w:tcPr>
          <w:p w14:paraId="57810895" w14:textId="6C5F8662" w:rsidR="0048243B" w:rsidRPr="00C72F88" w:rsidDel="008B6E54" w:rsidRDefault="0048243B" w:rsidP="00431DD7">
            <w:pPr>
              <w:rPr>
                <w:del w:id="7541" w:author="Joo, Hye@ARB" w:date="2026-06-04T23:16:00Z"/>
                <w:rFonts w:ascii="Arial" w:hAnsi="Arial" w:cs="Arial"/>
              </w:rPr>
            </w:pPr>
            <w:del w:id="7542" w:author="Joo, Hye@ARB" w:date="2026-06-04T23:16:00Z">
              <w:r w:rsidRPr="00C72F88" w:rsidDel="008B6E54">
                <w:rPr>
                  <w:rFonts w:ascii="Arial" w:hAnsi="Arial" w:cs="Arial"/>
                  <w:b/>
                  <w:bCs/>
                  <w:i/>
                  <w:iCs/>
                </w:rPr>
                <w:delText>Vehicle Type</w:delText>
              </w:r>
            </w:del>
          </w:p>
        </w:tc>
        <w:tc>
          <w:tcPr>
            <w:tcW w:w="7131" w:type="dxa"/>
            <w:gridSpan w:val="3"/>
          </w:tcPr>
          <w:p w14:paraId="0C332734" w14:textId="04623075" w:rsidR="0048243B" w:rsidRPr="00C72F88" w:rsidDel="008B6E54" w:rsidRDefault="0048243B" w:rsidP="00431DD7">
            <w:pPr>
              <w:rPr>
                <w:del w:id="7543" w:author="Joo, Hye@ARB" w:date="2026-06-04T23:16:00Z"/>
                <w:rFonts w:ascii="Arial" w:hAnsi="Arial" w:cs="Arial"/>
              </w:rPr>
            </w:pPr>
            <w:del w:id="7544" w:author="Joo, Hye@ARB" w:date="2026-06-04T23:16:00Z">
              <w:r w:rsidRPr="00C72F88" w:rsidDel="008B6E54">
                <w:rPr>
                  <w:rFonts w:ascii="Arial" w:hAnsi="Arial" w:cs="Arial"/>
                  <w:b/>
                  <w:bCs/>
                  <w:i/>
                  <w:iCs/>
                </w:rPr>
                <w:delText>Hydrocarbon</w:delText>
              </w:r>
              <w:r w:rsidRPr="00C72F88" w:rsidDel="008B6E54">
                <w:rPr>
                  <w:rFonts w:ascii="Arial" w:hAnsi="Arial" w:cs="Arial"/>
                  <w:b/>
                  <w:bCs/>
                  <w:i/>
                  <w:iCs/>
                  <w:vertAlign w:val="superscript"/>
                </w:rPr>
                <w:delText>1</w:delText>
              </w:r>
              <w:r w:rsidRPr="00C72F88" w:rsidDel="008B6E54">
                <w:rPr>
                  <w:rFonts w:ascii="Arial" w:hAnsi="Arial" w:cs="Arial"/>
                  <w:b/>
                  <w:bCs/>
                  <w:i/>
                  <w:iCs/>
                </w:rPr>
                <w:delText> Standards</w:delText>
              </w:r>
              <w:r w:rsidRPr="00C72F88" w:rsidDel="008B6E54">
                <w:rPr>
                  <w:rFonts w:ascii="Arial" w:hAnsi="Arial" w:cs="Arial"/>
                  <w:b/>
                  <w:bCs/>
                  <w:i/>
                  <w:iCs/>
                  <w:vertAlign w:val="superscript"/>
                </w:rPr>
                <w:delText>2 3 4</w:delText>
              </w:r>
            </w:del>
          </w:p>
        </w:tc>
      </w:tr>
      <w:tr w:rsidR="0048243B" w:rsidRPr="001238F2" w:rsidDel="008B6E54" w14:paraId="59B324C5" w14:textId="06C41A59" w:rsidTr="00164612">
        <w:trPr>
          <w:del w:id="7545" w:author="Joo, Hye@ARB" w:date="2026-06-04T23:16:00Z"/>
        </w:trPr>
        <w:tc>
          <w:tcPr>
            <w:tcW w:w="2219" w:type="dxa"/>
          </w:tcPr>
          <w:p w14:paraId="70740771" w14:textId="2D8C2F7B" w:rsidR="0048243B" w:rsidRPr="00C72F88" w:rsidDel="008B6E54" w:rsidRDefault="0048243B" w:rsidP="00431DD7">
            <w:pPr>
              <w:rPr>
                <w:del w:id="7546" w:author="Joo, Hye@ARB" w:date="2026-06-04T23:16:00Z"/>
                <w:rFonts w:ascii="Arial" w:hAnsi="Arial" w:cs="Arial"/>
              </w:rPr>
            </w:pPr>
          </w:p>
        </w:tc>
        <w:tc>
          <w:tcPr>
            <w:tcW w:w="2815" w:type="dxa"/>
          </w:tcPr>
          <w:p w14:paraId="2E4E7815" w14:textId="6C793AC8" w:rsidR="0048243B" w:rsidRPr="00C72F88" w:rsidDel="008B6E54" w:rsidRDefault="0048243B" w:rsidP="00431DD7">
            <w:pPr>
              <w:rPr>
                <w:del w:id="7547" w:author="Joo, Hye@ARB" w:date="2026-06-04T23:16:00Z"/>
                <w:rFonts w:ascii="Arial" w:hAnsi="Arial" w:cs="Arial"/>
              </w:rPr>
            </w:pPr>
            <w:del w:id="7548" w:author="Joo, Hye@ARB" w:date="2026-06-04T23:16:00Z">
              <w:r w:rsidRPr="00C72F88" w:rsidDel="008B6E54">
                <w:rPr>
                  <w:rFonts w:ascii="Arial" w:hAnsi="Arial" w:cs="Arial"/>
                  <w:b/>
                  <w:bCs/>
                  <w:i/>
                  <w:iCs/>
                </w:rPr>
                <w:delText>Running Loss (grams per mile)</w:delText>
              </w:r>
            </w:del>
          </w:p>
        </w:tc>
        <w:tc>
          <w:tcPr>
            <w:tcW w:w="2158" w:type="dxa"/>
          </w:tcPr>
          <w:p w14:paraId="13618530" w14:textId="48BA8CC7" w:rsidR="0048243B" w:rsidRPr="00C72F88" w:rsidDel="008B6E54" w:rsidRDefault="0048243B" w:rsidP="00431DD7">
            <w:pPr>
              <w:rPr>
                <w:del w:id="7549" w:author="Joo, Hye@ARB" w:date="2026-06-04T23:16:00Z"/>
                <w:rFonts w:ascii="Arial" w:hAnsi="Arial" w:cs="Arial"/>
              </w:rPr>
            </w:pPr>
            <w:del w:id="7550" w:author="Joo, Hye@ARB" w:date="2026-06-04T23:16:00Z">
              <w:r w:rsidRPr="00C72F88" w:rsidDel="008B6E54">
                <w:rPr>
                  <w:rFonts w:ascii="Arial" w:hAnsi="Arial" w:cs="Arial"/>
                  <w:b/>
                  <w:bCs/>
                  <w:i/>
                  <w:iCs/>
                </w:rPr>
                <w:delText>Three Day Diurnal + Hot Soak (grams per test)</w:delText>
              </w:r>
            </w:del>
          </w:p>
        </w:tc>
        <w:tc>
          <w:tcPr>
            <w:tcW w:w="2158" w:type="dxa"/>
          </w:tcPr>
          <w:p w14:paraId="1F3F47D3" w14:textId="15089EE3" w:rsidR="0048243B" w:rsidRPr="00C72F88" w:rsidDel="008B6E54" w:rsidRDefault="0048243B" w:rsidP="00431DD7">
            <w:pPr>
              <w:rPr>
                <w:del w:id="7551" w:author="Joo, Hye@ARB" w:date="2026-06-04T23:16:00Z"/>
                <w:rFonts w:ascii="Arial" w:hAnsi="Arial" w:cs="Arial"/>
              </w:rPr>
            </w:pPr>
            <w:del w:id="7552" w:author="Joo, Hye@ARB" w:date="2026-06-04T23:16:00Z">
              <w:r w:rsidRPr="00C72F88" w:rsidDel="008B6E54">
                <w:rPr>
                  <w:rFonts w:ascii="Arial" w:hAnsi="Arial" w:cs="Arial"/>
                  <w:b/>
                  <w:bCs/>
                  <w:i/>
                  <w:iCs/>
                </w:rPr>
                <w:delText>Two-Day Diurnal + Hot Soak (grams per test)</w:delText>
              </w:r>
            </w:del>
          </w:p>
        </w:tc>
      </w:tr>
      <w:tr w:rsidR="0048243B" w:rsidRPr="001238F2" w:rsidDel="008B6E54" w14:paraId="77BED102" w14:textId="1E8A1D9C" w:rsidTr="00164612">
        <w:trPr>
          <w:del w:id="7553" w:author="Joo, Hye@ARB" w:date="2026-06-04T23:16:00Z"/>
        </w:trPr>
        <w:tc>
          <w:tcPr>
            <w:tcW w:w="2219" w:type="dxa"/>
          </w:tcPr>
          <w:p w14:paraId="48967F78" w14:textId="2C337E6F" w:rsidR="0048243B" w:rsidRPr="00C72F88" w:rsidDel="008B6E54" w:rsidRDefault="0048243B" w:rsidP="00431DD7">
            <w:pPr>
              <w:rPr>
                <w:del w:id="7554" w:author="Joo, Hye@ARB" w:date="2026-06-04T23:16:00Z"/>
                <w:rFonts w:ascii="Arial" w:hAnsi="Arial" w:cs="Arial"/>
              </w:rPr>
            </w:pPr>
            <w:del w:id="7555" w:author="Joo, Hye@ARB" w:date="2026-06-04T23:16:00Z">
              <w:r w:rsidRPr="00C72F88" w:rsidDel="008B6E54">
                <w:rPr>
                  <w:rFonts w:ascii="Arial" w:hAnsi="Arial" w:cs="Arial"/>
                </w:rPr>
                <w:delText>Passenger cars</w:delText>
              </w:r>
            </w:del>
          </w:p>
        </w:tc>
        <w:tc>
          <w:tcPr>
            <w:tcW w:w="2815" w:type="dxa"/>
          </w:tcPr>
          <w:p w14:paraId="50A4F9A2" w14:textId="4E862158" w:rsidR="0048243B" w:rsidRPr="00C72F88" w:rsidDel="008B6E54" w:rsidRDefault="0048243B" w:rsidP="00431DD7">
            <w:pPr>
              <w:rPr>
                <w:del w:id="7556" w:author="Joo, Hye@ARB" w:date="2026-06-04T23:16:00Z"/>
                <w:rFonts w:ascii="Arial" w:hAnsi="Arial" w:cs="Arial"/>
              </w:rPr>
            </w:pPr>
            <w:del w:id="7557" w:author="Joo, Hye@ARB" w:date="2026-06-04T23:16:00Z">
              <w:r w:rsidRPr="00C72F88" w:rsidDel="008B6E54">
                <w:rPr>
                  <w:rFonts w:ascii="Arial" w:hAnsi="Arial" w:cs="Arial"/>
                </w:rPr>
                <w:delText>0.05</w:delText>
              </w:r>
            </w:del>
          </w:p>
        </w:tc>
        <w:tc>
          <w:tcPr>
            <w:tcW w:w="2158" w:type="dxa"/>
          </w:tcPr>
          <w:p w14:paraId="640989ED" w14:textId="0ABA0F94" w:rsidR="0048243B" w:rsidRPr="00C72F88" w:rsidDel="008B6E54" w:rsidRDefault="0048243B" w:rsidP="00431DD7">
            <w:pPr>
              <w:rPr>
                <w:del w:id="7558" w:author="Joo, Hye@ARB" w:date="2026-06-04T23:16:00Z"/>
                <w:rFonts w:ascii="Arial" w:hAnsi="Arial" w:cs="Arial"/>
              </w:rPr>
            </w:pPr>
            <w:del w:id="7559" w:author="Joo, Hye@ARB" w:date="2026-06-04T23:16:00Z">
              <w:r w:rsidRPr="00C72F88" w:rsidDel="008B6E54">
                <w:rPr>
                  <w:rFonts w:ascii="Arial" w:hAnsi="Arial" w:cs="Arial"/>
                </w:rPr>
                <w:delText>0.50</w:delText>
              </w:r>
            </w:del>
          </w:p>
        </w:tc>
        <w:tc>
          <w:tcPr>
            <w:tcW w:w="2158" w:type="dxa"/>
          </w:tcPr>
          <w:p w14:paraId="5CFD2D46" w14:textId="1EF455BE" w:rsidR="0048243B" w:rsidRPr="00C72F88" w:rsidDel="008B6E54" w:rsidRDefault="0048243B" w:rsidP="00431DD7">
            <w:pPr>
              <w:rPr>
                <w:del w:id="7560" w:author="Joo, Hye@ARB" w:date="2026-06-04T23:16:00Z"/>
                <w:rFonts w:ascii="Arial" w:hAnsi="Arial" w:cs="Arial"/>
              </w:rPr>
            </w:pPr>
            <w:del w:id="7561" w:author="Joo, Hye@ARB" w:date="2026-06-04T23:16:00Z">
              <w:r w:rsidRPr="00C72F88" w:rsidDel="008B6E54">
                <w:rPr>
                  <w:rFonts w:ascii="Arial" w:hAnsi="Arial" w:cs="Arial"/>
                </w:rPr>
                <w:delText>0.65</w:delText>
              </w:r>
            </w:del>
          </w:p>
        </w:tc>
      </w:tr>
      <w:tr w:rsidR="0048243B" w:rsidRPr="001238F2" w:rsidDel="008B6E54" w14:paraId="1E60C118" w14:textId="7FF98542" w:rsidTr="00164612">
        <w:trPr>
          <w:del w:id="7562" w:author="Joo, Hye@ARB" w:date="2026-06-04T23:16:00Z"/>
        </w:trPr>
        <w:tc>
          <w:tcPr>
            <w:tcW w:w="2219" w:type="dxa"/>
          </w:tcPr>
          <w:p w14:paraId="6E654038" w14:textId="339EBD5E" w:rsidR="0048243B" w:rsidRPr="00C72F88" w:rsidDel="008B6E54" w:rsidRDefault="0048243B" w:rsidP="00431DD7">
            <w:pPr>
              <w:rPr>
                <w:del w:id="7563" w:author="Joo, Hye@ARB" w:date="2026-06-04T23:16:00Z"/>
                <w:rFonts w:ascii="Arial" w:hAnsi="Arial" w:cs="Arial"/>
              </w:rPr>
            </w:pPr>
            <w:del w:id="7564" w:author="Joo, Hye@ARB" w:date="2026-06-04T23:16:00Z">
              <w:r w:rsidRPr="00C72F88" w:rsidDel="008B6E54">
                <w:rPr>
                  <w:rFonts w:ascii="Arial" w:hAnsi="Arial" w:cs="Arial"/>
                </w:rPr>
                <w:delText>Light-duty trucks (under 8,501 lbs. GVWR)</w:delText>
              </w:r>
            </w:del>
          </w:p>
        </w:tc>
        <w:tc>
          <w:tcPr>
            <w:tcW w:w="2815" w:type="dxa"/>
          </w:tcPr>
          <w:p w14:paraId="3D5DA658" w14:textId="6BD394DD" w:rsidR="0048243B" w:rsidRPr="00C72F88" w:rsidDel="008B6E54" w:rsidRDefault="0048243B" w:rsidP="00431DD7">
            <w:pPr>
              <w:rPr>
                <w:del w:id="7565" w:author="Joo, Hye@ARB" w:date="2026-06-04T23:16:00Z"/>
                <w:rFonts w:ascii="Arial" w:hAnsi="Arial" w:cs="Arial"/>
              </w:rPr>
            </w:pPr>
          </w:p>
        </w:tc>
        <w:tc>
          <w:tcPr>
            <w:tcW w:w="2158" w:type="dxa"/>
          </w:tcPr>
          <w:p w14:paraId="4CC35D80" w14:textId="2F02DAB2" w:rsidR="0048243B" w:rsidRPr="00C72F88" w:rsidDel="008B6E54" w:rsidRDefault="0048243B" w:rsidP="00431DD7">
            <w:pPr>
              <w:rPr>
                <w:del w:id="7566" w:author="Joo, Hye@ARB" w:date="2026-06-04T23:16:00Z"/>
                <w:rFonts w:ascii="Arial" w:hAnsi="Arial" w:cs="Arial"/>
              </w:rPr>
            </w:pPr>
          </w:p>
        </w:tc>
        <w:tc>
          <w:tcPr>
            <w:tcW w:w="2158" w:type="dxa"/>
          </w:tcPr>
          <w:p w14:paraId="7DE6E80A" w14:textId="1B8CB49C" w:rsidR="0048243B" w:rsidRPr="00C72F88" w:rsidDel="008B6E54" w:rsidRDefault="0048243B" w:rsidP="00431DD7">
            <w:pPr>
              <w:rPr>
                <w:del w:id="7567" w:author="Joo, Hye@ARB" w:date="2026-06-04T23:16:00Z"/>
                <w:rFonts w:ascii="Arial" w:hAnsi="Arial" w:cs="Arial"/>
              </w:rPr>
            </w:pPr>
          </w:p>
        </w:tc>
      </w:tr>
      <w:tr w:rsidR="0048243B" w:rsidRPr="001238F2" w:rsidDel="008B6E54" w14:paraId="4D90AC0F" w14:textId="5C942503" w:rsidTr="00164612">
        <w:trPr>
          <w:del w:id="7568" w:author="Joo, Hye@ARB" w:date="2026-06-04T23:16:00Z"/>
        </w:trPr>
        <w:tc>
          <w:tcPr>
            <w:tcW w:w="2219" w:type="dxa"/>
          </w:tcPr>
          <w:p w14:paraId="00DC7A22" w14:textId="227A24D9" w:rsidR="0048243B" w:rsidRPr="00C72F88" w:rsidDel="008B6E54" w:rsidRDefault="0048243B" w:rsidP="00431DD7">
            <w:pPr>
              <w:rPr>
                <w:del w:id="7569" w:author="Joo, Hye@ARB" w:date="2026-06-04T23:16:00Z"/>
                <w:rFonts w:ascii="Arial" w:hAnsi="Arial" w:cs="Arial"/>
              </w:rPr>
            </w:pPr>
            <w:del w:id="7570" w:author="Joo, Hye@ARB" w:date="2026-06-04T23:16:00Z">
              <w:r w:rsidRPr="00C72F88" w:rsidDel="008B6E54">
                <w:rPr>
                  <w:rFonts w:ascii="Arial" w:hAnsi="Arial" w:cs="Arial"/>
                </w:rPr>
                <w:delText>6,000 lbs. GVWR and under</w:delText>
              </w:r>
            </w:del>
          </w:p>
        </w:tc>
        <w:tc>
          <w:tcPr>
            <w:tcW w:w="2815" w:type="dxa"/>
          </w:tcPr>
          <w:p w14:paraId="2546179C" w14:textId="42E453A7" w:rsidR="0048243B" w:rsidRPr="00C72F88" w:rsidDel="008B6E54" w:rsidRDefault="0048243B" w:rsidP="00431DD7">
            <w:pPr>
              <w:rPr>
                <w:del w:id="7571" w:author="Joo, Hye@ARB" w:date="2026-06-04T23:16:00Z"/>
                <w:rFonts w:ascii="Arial" w:hAnsi="Arial" w:cs="Arial"/>
              </w:rPr>
            </w:pPr>
            <w:del w:id="7572" w:author="Joo, Hye@ARB" w:date="2026-06-04T23:16:00Z">
              <w:r w:rsidRPr="00C72F88" w:rsidDel="008B6E54">
                <w:rPr>
                  <w:rFonts w:ascii="Arial" w:hAnsi="Arial" w:cs="Arial"/>
                </w:rPr>
                <w:delText>0.05</w:delText>
              </w:r>
            </w:del>
          </w:p>
        </w:tc>
        <w:tc>
          <w:tcPr>
            <w:tcW w:w="2158" w:type="dxa"/>
          </w:tcPr>
          <w:p w14:paraId="0D048A6D" w14:textId="4C69F7B2" w:rsidR="0048243B" w:rsidRPr="00C72F88" w:rsidDel="008B6E54" w:rsidRDefault="0048243B" w:rsidP="00431DD7">
            <w:pPr>
              <w:rPr>
                <w:del w:id="7573" w:author="Joo, Hye@ARB" w:date="2026-06-04T23:16:00Z"/>
                <w:rFonts w:ascii="Arial" w:hAnsi="Arial" w:cs="Arial"/>
              </w:rPr>
            </w:pPr>
            <w:del w:id="7574" w:author="Joo, Hye@ARB" w:date="2026-06-04T23:16:00Z">
              <w:r w:rsidRPr="00C72F88" w:rsidDel="008B6E54">
                <w:rPr>
                  <w:rFonts w:ascii="Arial" w:hAnsi="Arial" w:cs="Arial"/>
                </w:rPr>
                <w:delText>0.65</w:delText>
              </w:r>
            </w:del>
          </w:p>
        </w:tc>
        <w:tc>
          <w:tcPr>
            <w:tcW w:w="2158" w:type="dxa"/>
          </w:tcPr>
          <w:p w14:paraId="023F32E8" w14:textId="18505330" w:rsidR="0048243B" w:rsidRPr="00C72F88" w:rsidDel="008B6E54" w:rsidRDefault="0048243B" w:rsidP="00431DD7">
            <w:pPr>
              <w:rPr>
                <w:del w:id="7575" w:author="Joo, Hye@ARB" w:date="2026-06-04T23:16:00Z"/>
                <w:rFonts w:ascii="Arial" w:hAnsi="Arial" w:cs="Arial"/>
              </w:rPr>
            </w:pPr>
            <w:del w:id="7576" w:author="Joo, Hye@ARB" w:date="2026-06-04T23:16:00Z">
              <w:r w:rsidRPr="00C72F88" w:rsidDel="008B6E54">
                <w:rPr>
                  <w:rFonts w:ascii="Arial" w:hAnsi="Arial" w:cs="Arial"/>
                </w:rPr>
                <w:delText>0.85</w:delText>
              </w:r>
            </w:del>
          </w:p>
        </w:tc>
      </w:tr>
      <w:tr w:rsidR="0048243B" w:rsidRPr="001238F2" w:rsidDel="008B6E54" w14:paraId="2CB32364" w14:textId="0C08624C" w:rsidTr="00164612">
        <w:trPr>
          <w:del w:id="7577" w:author="Joo, Hye@ARB" w:date="2026-06-04T23:16:00Z"/>
        </w:trPr>
        <w:tc>
          <w:tcPr>
            <w:tcW w:w="2219" w:type="dxa"/>
          </w:tcPr>
          <w:p w14:paraId="42259F5E" w14:textId="3A5CD65B" w:rsidR="0048243B" w:rsidRPr="00C72F88" w:rsidDel="008B6E54" w:rsidRDefault="0048243B" w:rsidP="00431DD7">
            <w:pPr>
              <w:rPr>
                <w:del w:id="7578" w:author="Joo, Hye@ARB" w:date="2026-06-04T23:16:00Z"/>
                <w:rFonts w:ascii="Arial" w:hAnsi="Arial" w:cs="Arial"/>
              </w:rPr>
            </w:pPr>
            <w:del w:id="7579" w:author="Joo, Hye@ARB" w:date="2026-06-04T23:16:00Z">
              <w:r w:rsidRPr="00C72F88" w:rsidDel="008B6E54">
                <w:rPr>
                  <w:rFonts w:ascii="Arial" w:hAnsi="Arial" w:cs="Arial"/>
                </w:rPr>
                <w:delText>6,001-8,500 lbs. GVWR</w:delText>
              </w:r>
            </w:del>
          </w:p>
        </w:tc>
        <w:tc>
          <w:tcPr>
            <w:tcW w:w="2815" w:type="dxa"/>
          </w:tcPr>
          <w:p w14:paraId="385FBF20" w14:textId="16983AFA" w:rsidR="0048243B" w:rsidRPr="00C72F88" w:rsidDel="008B6E54" w:rsidRDefault="0048243B" w:rsidP="00431DD7">
            <w:pPr>
              <w:rPr>
                <w:del w:id="7580" w:author="Joo, Hye@ARB" w:date="2026-06-04T23:16:00Z"/>
                <w:rFonts w:ascii="Arial" w:hAnsi="Arial" w:cs="Arial"/>
              </w:rPr>
            </w:pPr>
            <w:del w:id="7581" w:author="Joo, Hye@ARB" w:date="2026-06-04T23:16:00Z">
              <w:r w:rsidRPr="00C72F88" w:rsidDel="008B6E54">
                <w:rPr>
                  <w:rFonts w:ascii="Arial" w:hAnsi="Arial" w:cs="Arial"/>
                </w:rPr>
                <w:delText>0.05</w:delText>
              </w:r>
            </w:del>
          </w:p>
        </w:tc>
        <w:tc>
          <w:tcPr>
            <w:tcW w:w="2158" w:type="dxa"/>
          </w:tcPr>
          <w:p w14:paraId="4C3410A1" w14:textId="691B3B18" w:rsidR="0048243B" w:rsidRPr="00C72F88" w:rsidDel="008B6E54" w:rsidRDefault="0048243B" w:rsidP="00431DD7">
            <w:pPr>
              <w:rPr>
                <w:del w:id="7582" w:author="Joo, Hye@ARB" w:date="2026-06-04T23:16:00Z"/>
                <w:rFonts w:ascii="Arial" w:hAnsi="Arial" w:cs="Arial"/>
              </w:rPr>
            </w:pPr>
            <w:del w:id="7583" w:author="Joo, Hye@ARB" w:date="2026-06-04T23:16:00Z">
              <w:r w:rsidRPr="00C72F88" w:rsidDel="008B6E54">
                <w:rPr>
                  <w:rFonts w:ascii="Arial" w:hAnsi="Arial" w:cs="Arial"/>
                </w:rPr>
                <w:delText>0.90</w:delText>
              </w:r>
            </w:del>
          </w:p>
        </w:tc>
        <w:tc>
          <w:tcPr>
            <w:tcW w:w="2158" w:type="dxa"/>
          </w:tcPr>
          <w:p w14:paraId="046EE0CF" w14:textId="54B70359" w:rsidR="0048243B" w:rsidRPr="00C72F88" w:rsidDel="008B6E54" w:rsidRDefault="0048243B" w:rsidP="00431DD7">
            <w:pPr>
              <w:rPr>
                <w:del w:id="7584" w:author="Joo, Hye@ARB" w:date="2026-06-04T23:16:00Z"/>
                <w:rFonts w:ascii="Arial" w:hAnsi="Arial" w:cs="Arial"/>
              </w:rPr>
            </w:pPr>
            <w:del w:id="7585" w:author="Joo, Hye@ARB" w:date="2026-06-04T23:16:00Z">
              <w:r w:rsidRPr="00C72F88" w:rsidDel="008B6E54">
                <w:rPr>
                  <w:rFonts w:ascii="Arial" w:hAnsi="Arial" w:cs="Arial"/>
                </w:rPr>
                <w:delText>1.15</w:delText>
              </w:r>
            </w:del>
          </w:p>
        </w:tc>
      </w:tr>
      <w:tr w:rsidR="0048243B" w:rsidRPr="001238F2" w:rsidDel="008B6E54" w14:paraId="7BDB16F7" w14:textId="27AC5354" w:rsidTr="00164612">
        <w:trPr>
          <w:del w:id="7586" w:author="Joo, Hye@ARB" w:date="2026-06-04T23:16:00Z"/>
        </w:trPr>
        <w:tc>
          <w:tcPr>
            <w:tcW w:w="2219" w:type="dxa"/>
          </w:tcPr>
          <w:p w14:paraId="6F618406" w14:textId="38AFC5D7" w:rsidR="0048243B" w:rsidRPr="00C72F88" w:rsidDel="008B6E54" w:rsidRDefault="0048243B" w:rsidP="00431DD7">
            <w:pPr>
              <w:rPr>
                <w:del w:id="7587" w:author="Joo, Hye@ARB" w:date="2026-06-04T23:16:00Z"/>
                <w:rFonts w:ascii="Arial" w:hAnsi="Arial" w:cs="Arial"/>
              </w:rPr>
            </w:pPr>
            <w:del w:id="7588" w:author="Joo, Hye@ARB" w:date="2026-06-04T23:16:00Z">
              <w:r w:rsidRPr="00C72F88" w:rsidDel="008B6E54">
                <w:rPr>
                  <w:rFonts w:ascii="Arial" w:hAnsi="Arial" w:cs="Arial"/>
                </w:rPr>
                <w:delText>Medium-duty vehicles</w:delText>
              </w:r>
            </w:del>
          </w:p>
          <w:p w14:paraId="0B12CC13" w14:textId="4A45A6D7" w:rsidR="0048243B" w:rsidRPr="00C72F88" w:rsidDel="008B6E54" w:rsidRDefault="0048243B" w:rsidP="00431DD7">
            <w:pPr>
              <w:rPr>
                <w:del w:id="7589" w:author="Joo, Hye@ARB" w:date="2026-06-04T23:16:00Z"/>
                <w:rFonts w:ascii="Arial" w:hAnsi="Arial" w:cs="Arial"/>
              </w:rPr>
            </w:pPr>
            <w:del w:id="7590" w:author="Joo, Hye@ARB" w:date="2026-06-04T23:16:00Z">
              <w:r w:rsidRPr="00C72F88" w:rsidDel="008B6E54">
                <w:rPr>
                  <w:rFonts w:ascii="Arial" w:hAnsi="Arial" w:cs="Arial"/>
                </w:rPr>
                <w:delText>(8,501-14,000 lbs. GVWR)</w:delText>
              </w:r>
            </w:del>
          </w:p>
        </w:tc>
        <w:tc>
          <w:tcPr>
            <w:tcW w:w="2815" w:type="dxa"/>
          </w:tcPr>
          <w:p w14:paraId="6B2BABF9" w14:textId="6D1E68DC" w:rsidR="0048243B" w:rsidRPr="00C72F88" w:rsidDel="008B6E54" w:rsidRDefault="0048243B" w:rsidP="00431DD7">
            <w:pPr>
              <w:rPr>
                <w:del w:id="7591" w:author="Joo, Hye@ARB" w:date="2026-06-04T23:16:00Z"/>
                <w:rFonts w:ascii="Arial" w:hAnsi="Arial" w:cs="Arial"/>
              </w:rPr>
            </w:pPr>
            <w:del w:id="7592" w:author="Joo, Hye@ARB" w:date="2026-06-04T23:16:00Z">
              <w:r w:rsidRPr="00C72F88" w:rsidDel="008B6E54">
                <w:rPr>
                  <w:rFonts w:ascii="Arial" w:hAnsi="Arial" w:cs="Arial"/>
                </w:rPr>
                <w:delText>0.05</w:delText>
              </w:r>
            </w:del>
          </w:p>
        </w:tc>
        <w:tc>
          <w:tcPr>
            <w:tcW w:w="2158" w:type="dxa"/>
          </w:tcPr>
          <w:p w14:paraId="05715CB5" w14:textId="42A9A932" w:rsidR="0048243B" w:rsidRPr="00C72F88" w:rsidDel="008B6E54" w:rsidRDefault="0048243B" w:rsidP="00431DD7">
            <w:pPr>
              <w:rPr>
                <w:del w:id="7593" w:author="Joo, Hye@ARB" w:date="2026-06-04T23:16:00Z"/>
                <w:rFonts w:ascii="Arial" w:hAnsi="Arial" w:cs="Arial"/>
              </w:rPr>
            </w:pPr>
            <w:del w:id="7594" w:author="Joo, Hye@ARB" w:date="2026-06-04T23:16:00Z">
              <w:r w:rsidRPr="00C72F88" w:rsidDel="008B6E54">
                <w:rPr>
                  <w:rFonts w:ascii="Arial" w:hAnsi="Arial" w:cs="Arial"/>
                </w:rPr>
                <w:delText>1.00</w:delText>
              </w:r>
            </w:del>
          </w:p>
        </w:tc>
        <w:tc>
          <w:tcPr>
            <w:tcW w:w="2158" w:type="dxa"/>
          </w:tcPr>
          <w:p w14:paraId="68FE38EF" w14:textId="01CCC4F3" w:rsidR="0048243B" w:rsidRPr="00C72F88" w:rsidDel="008B6E54" w:rsidRDefault="0048243B" w:rsidP="00431DD7">
            <w:pPr>
              <w:rPr>
                <w:del w:id="7595" w:author="Joo, Hye@ARB" w:date="2026-06-04T23:16:00Z"/>
                <w:rFonts w:ascii="Arial" w:hAnsi="Arial" w:cs="Arial"/>
              </w:rPr>
            </w:pPr>
            <w:del w:id="7596" w:author="Joo, Hye@ARB" w:date="2026-06-04T23:16:00Z">
              <w:r w:rsidRPr="00C72F88" w:rsidDel="008B6E54">
                <w:rPr>
                  <w:rFonts w:ascii="Arial" w:hAnsi="Arial" w:cs="Arial"/>
                </w:rPr>
                <w:delText>1.25</w:delText>
              </w:r>
            </w:del>
          </w:p>
        </w:tc>
      </w:tr>
      <w:tr w:rsidR="0048243B" w:rsidRPr="001238F2" w:rsidDel="008B6E54" w14:paraId="7E2B683B" w14:textId="1B030C0B" w:rsidTr="00164612">
        <w:trPr>
          <w:del w:id="7597" w:author="Joo, Hye@ARB" w:date="2026-06-04T23:16:00Z"/>
        </w:trPr>
        <w:tc>
          <w:tcPr>
            <w:tcW w:w="2219" w:type="dxa"/>
          </w:tcPr>
          <w:p w14:paraId="1F0D0262" w14:textId="19058813" w:rsidR="0048243B" w:rsidRPr="00C72F88" w:rsidDel="008B6E54" w:rsidRDefault="0048243B" w:rsidP="00431DD7">
            <w:pPr>
              <w:rPr>
                <w:del w:id="7598" w:author="Joo, Hye@ARB" w:date="2026-06-04T23:16:00Z"/>
                <w:rFonts w:ascii="Arial" w:hAnsi="Arial" w:cs="Arial"/>
              </w:rPr>
            </w:pPr>
            <w:del w:id="7599" w:author="Joo, Hye@ARB" w:date="2026-06-04T23:16:00Z">
              <w:r w:rsidRPr="00C72F88" w:rsidDel="008B6E54">
                <w:rPr>
                  <w:rFonts w:ascii="Arial" w:hAnsi="Arial" w:cs="Arial"/>
                </w:rPr>
                <w:delText>Heavy-duty vehicles (over 14,000 lbs. GVWR)</w:delText>
              </w:r>
            </w:del>
          </w:p>
        </w:tc>
        <w:tc>
          <w:tcPr>
            <w:tcW w:w="2815" w:type="dxa"/>
          </w:tcPr>
          <w:p w14:paraId="51213ECB" w14:textId="0442011F" w:rsidR="0048243B" w:rsidRPr="00C72F88" w:rsidDel="008B6E54" w:rsidRDefault="0048243B" w:rsidP="00431DD7">
            <w:pPr>
              <w:rPr>
                <w:del w:id="7600" w:author="Joo, Hye@ARB" w:date="2026-06-04T23:16:00Z"/>
                <w:rFonts w:ascii="Arial" w:hAnsi="Arial" w:cs="Arial"/>
              </w:rPr>
            </w:pPr>
            <w:del w:id="7601" w:author="Joo, Hye@ARB" w:date="2026-06-04T23:16:00Z">
              <w:r w:rsidRPr="00C72F88" w:rsidDel="008B6E54">
                <w:rPr>
                  <w:rFonts w:ascii="Arial" w:hAnsi="Arial" w:cs="Arial"/>
                </w:rPr>
                <w:delText>0.05</w:delText>
              </w:r>
            </w:del>
          </w:p>
        </w:tc>
        <w:tc>
          <w:tcPr>
            <w:tcW w:w="2158" w:type="dxa"/>
          </w:tcPr>
          <w:p w14:paraId="0372DFBF" w14:textId="7331A8EC" w:rsidR="0048243B" w:rsidRPr="00C72F88" w:rsidDel="008B6E54" w:rsidRDefault="0048243B" w:rsidP="00431DD7">
            <w:pPr>
              <w:rPr>
                <w:del w:id="7602" w:author="Joo, Hye@ARB" w:date="2026-06-04T23:16:00Z"/>
                <w:rFonts w:ascii="Arial" w:hAnsi="Arial" w:cs="Arial"/>
              </w:rPr>
            </w:pPr>
            <w:del w:id="7603" w:author="Joo, Hye@ARB" w:date="2026-06-04T23:16:00Z">
              <w:r w:rsidRPr="00C72F88" w:rsidDel="008B6E54">
                <w:rPr>
                  <w:rFonts w:ascii="Arial" w:hAnsi="Arial" w:cs="Arial"/>
                </w:rPr>
                <w:delText>1.00</w:delText>
              </w:r>
            </w:del>
          </w:p>
        </w:tc>
        <w:tc>
          <w:tcPr>
            <w:tcW w:w="2158" w:type="dxa"/>
          </w:tcPr>
          <w:p w14:paraId="68FE4860" w14:textId="532A5B72" w:rsidR="0048243B" w:rsidRPr="00C72F88" w:rsidDel="008B6E54" w:rsidRDefault="0048243B" w:rsidP="00431DD7">
            <w:pPr>
              <w:rPr>
                <w:del w:id="7604" w:author="Joo, Hye@ARB" w:date="2026-06-04T23:16:00Z"/>
                <w:rFonts w:ascii="Arial" w:hAnsi="Arial" w:cs="Arial"/>
              </w:rPr>
            </w:pPr>
            <w:del w:id="7605" w:author="Joo, Hye@ARB" w:date="2026-06-04T23:16:00Z">
              <w:r w:rsidRPr="00C72F88" w:rsidDel="008B6E54">
                <w:rPr>
                  <w:rFonts w:ascii="Arial" w:hAnsi="Arial" w:cs="Arial"/>
                </w:rPr>
                <w:delText>1.25</w:delText>
              </w:r>
            </w:del>
          </w:p>
        </w:tc>
      </w:tr>
    </w:tbl>
    <w:p w14:paraId="624AAC12" w14:textId="5EF1BD7D" w:rsidR="0048243B" w:rsidRPr="00C72F88" w:rsidDel="008B6E54" w:rsidRDefault="0048243B" w:rsidP="00431DD7">
      <w:pPr>
        <w:rPr>
          <w:del w:id="7606" w:author="Joo, Hye@ARB" w:date="2026-06-04T23:16:00Z"/>
          <w:rFonts w:ascii="Arial" w:hAnsi="Arial" w:cs="Arial"/>
          <w:vanish/>
        </w:rPr>
      </w:pPr>
    </w:p>
    <w:p w14:paraId="65B82C7E" w14:textId="2E4BA02E" w:rsidR="0048243B" w:rsidRPr="00C72F88" w:rsidDel="008B6E54" w:rsidRDefault="0048243B" w:rsidP="00431DD7">
      <w:pPr>
        <w:rPr>
          <w:del w:id="7607" w:author="Joo, Hye@ARB" w:date="2026-06-04T23:16:00Z"/>
          <w:rFonts w:ascii="Arial" w:hAnsi="Arial" w:cs="Arial"/>
        </w:rPr>
      </w:pPr>
      <w:del w:id="7608"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658FC493" w14:textId="6C8729F7" w:rsidR="0048243B" w:rsidRPr="00C72F88" w:rsidDel="008B6E54" w:rsidRDefault="0048243B" w:rsidP="00431DD7">
      <w:pPr>
        <w:rPr>
          <w:del w:id="7609" w:author="Joo, Hye@ARB" w:date="2026-06-04T23:16:00Z"/>
          <w:rFonts w:ascii="Arial" w:hAnsi="Arial" w:cs="Arial"/>
        </w:rPr>
      </w:pPr>
      <w:del w:id="7610" w:author="Joo, Hye@ARB" w:date="2026-06-04T23:16:00Z">
        <w:r w:rsidRPr="00C72F88" w:rsidDel="008B6E54">
          <w:rPr>
            <w:rFonts w:ascii="Arial" w:hAnsi="Arial" w:cs="Arial"/>
            <w:vertAlign w:val="superscript"/>
          </w:rPr>
          <w:delText>2</w:delText>
        </w:r>
        <w:r w:rsidRPr="00C72F88" w:rsidDel="008B6E54">
          <w:rPr>
            <w:rFonts w:ascii="Arial" w:hAnsi="Arial" w:cs="Arial"/>
          </w:rPr>
          <w:delText> For all vehicles certified to these standards, the “useful life” shall be 15 years or 150,000 miles, whichever first occurs.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6B263732" w14:textId="37D48DFA" w:rsidR="0048243B" w:rsidRPr="00C72F88" w:rsidDel="008B6E54" w:rsidRDefault="0048243B" w:rsidP="00431DD7">
      <w:pPr>
        <w:rPr>
          <w:del w:id="7611" w:author="Joo, Hye@ARB" w:date="2026-06-04T23:16:00Z"/>
          <w:rFonts w:ascii="Arial" w:hAnsi="Arial" w:cs="Arial"/>
        </w:rPr>
      </w:pPr>
      <w:del w:id="7612" w:author="Joo, Hye@ARB" w:date="2026-06-04T23:16:00Z">
        <w:r w:rsidRPr="00C72F88" w:rsidDel="008B6E54">
          <w:rPr>
            <w:rFonts w:ascii="Arial" w:hAnsi="Arial" w:cs="Arial"/>
            <w:vertAlign w:val="superscript"/>
          </w:rPr>
          <w:delText>3</w:delText>
        </w:r>
        <w:r w:rsidRPr="00C72F88" w:rsidDel="008B6E54">
          <w:rPr>
            <w:rFonts w:ascii="Arial" w:hAnsi="Arial" w:cs="Arial"/>
          </w:rPr>
          <w:delText> (a) These evaporative emission standards shall be phased-in beginning with the 2004 model year. Each manufacturer, except small volume manufacturers, shall certify at a minimum the specified percentage of its vehicle fleet to the evaporative emission standards in this table or the optional zero-evaporative emission standards in section 1976(b)(1)(E) according to the schedule set forth below. For purposes of this paragraph (a), each manufacturer's vehicle fleet consists of the total projected California sales of the manufacturer's gasoline-fueled, liquefied petroleum-fueled and alcohol-fueled passenger cars, light-duty trucks, medium-duty vehicles, and heavy-duty vehicles.</w:delText>
        </w:r>
      </w:del>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267"/>
        <w:gridCol w:w="6077"/>
      </w:tblGrid>
      <w:tr w:rsidR="0048243B" w:rsidRPr="001238F2" w:rsidDel="008B6E54" w14:paraId="525AEBB6" w14:textId="3EE5DCB5" w:rsidTr="00C72F88">
        <w:trPr>
          <w:del w:id="7613" w:author="Joo, Hye@ARB" w:date="2026-06-04T23:16:00Z"/>
        </w:trPr>
        <w:tc>
          <w:tcPr>
            <w:tcW w:w="1748" w:type="pct"/>
            <w:tcMar>
              <w:top w:w="0" w:type="dxa"/>
              <w:left w:w="36" w:type="dxa"/>
              <w:bottom w:w="0" w:type="dxa"/>
              <w:right w:w="36" w:type="dxa"/>
            </w:tcMar>
            <w:vAlign w:val="bottom"/>
            <w:hideMark/>
          </w:tcPr>
          <w:p w14:paraId="42F32F3A" w14:textId="66018FD4" w:rsidR="0048243B" w:rsidRPr="00C72F88" w:rsidDel="008B6E54" w:rsidRDefault="0048243B" w:rsidP="00431DD7">
            <w:pPr>
              <w:rPr>
                <w:del w:id="7614" w:author="Joo, Hye@ARB" w:date="2026-06-04T23:16:00Z"/>
                <w:rFonts w:ascii="Arial" w:hAnsi="Arial" w:cs="Arial"/>
                <w:b/>
                <w:bCs/>
              </w:rPr>
            </w:pPr>
            <w:del w:id="7615" w:author="Joo, Hye@ARB" w:date="2026-06-04T23:16:00Z">
              <w:r w:rsidRPr="00C72F88" w:rsidDel="008B6E54">
                <w:rPr>
                  <w:rFonts w:ascii="Arial" w:hAnsi="Arial" w:cs="Arial"/>
                  <w:b/>
                  <w:bCs/>
                  <w:i/>
                  <w:iCs/>
                </w:rPr>
                <w:delText>Model Year</w:delText>
              </w:r>
            </w:del>
          </w:p>
        </w:tc>
        <w:tc>
          <w:tcPr>
            <w:tcW w:w="3252" w:type="pct"/>
            <w:tcMar>
              <w:top w:w="0" w:type="dxa"/>
              <w:left w:w="36" w:type="dxa"/>
              <w:bottom w:w="0" w:type="dxa"/>
              <w:right w:w="36" w:type="dxa"/>
            </w:tcMar>
            <w:vAlign w:val="bottom"/>
            <w:hideMark/>
          </w:tcPr>
          <w:p w14:paraId="0667ACC0" w14:textId="0AB43870" w:rsidR="0048243B" w:rsidRPr="00C72F88" w:rsidDel="008B6E54" w:rsidRDefault="0048243B" w:rsidP="00431DD7">
            <w:pPr>
              <w:rPr>
                <w:del w:id="7616" w:author="Joo, Hye@ARB" w:date="2026-06-04T23:16:00Z"/>
                <w:rFonts w:ascii="Arial" w:hAnsi="Arial" w:cs="Arial"/>
                <w:b/>
                <w:bCs/>
              </w:rPr>
            </w:pPr>
            <w:del w:id="7617" w:author="Joo, Hye@ARB" w:date="2026-06-04T23:16:00Z">
              <w:r w:rsidRPr="00C72F88" w:rsidDel="008B6E54">
                <w:rPr>
                  <w:rFonts w:ascii="Arial" w:hAnsi="Arial" w:cs="Arial"/>
                  <w:b/>
                  <w:bCs/>
                  <w:i/>
                  <w:iCs/>
                </w:rPr>
                <w:delText>Minimum Percentage of Vehicles Certified to the Standards in §§ 1976(b)(1)(F) and (b)(1)(E)</w:delText>
              </w:r>
            </w:del>
          </w:p>
        </w:tc>
      </w:tr>
      <w:tr w:rsidR="0048243B" w:rsidRPr="001238F2" w:rsidDel="008B6E54" w14:paraId="357B8BFC" w14:textId="6D04E789" w:rsidTr="00C72F88">
        <w:trPr>
          <w:del w:id="7618" w:author="Joo, Hye@ARB" w:date="2026-06-04T23:16:00Z"/>
        </w:trPr>
        <w:tc>
          <w:tcPr>
            <w:tcW w:w="1748" w:type="pct"/>
            <w:tcMar>
              <w:top w:w="0" w:type="dxa"/>
              <w:left w:w="36" w:type="dxa"/>
              <w:bottom w:w="0" w:type="dxa"/>
              <w:right w:w="36" w:type="dxa"/>
            </w:tcMar>
            <w:vAlign w:val="bottom"/>
            <w:hideMark/>
          </w:tcPr>
          <w:p w14:paraId="0511742C" w14:textId="1350D231" w:rsidR="0048243B" w:rsidRPr="00C72F88" w:rsidDel="008B6E54" w:rsidRDefault="0048243B" w:rsidP="00431DD7">
            <w:pPr>
              <w:rPr>
                <w:del w:id="7619" w:author="Joo, Hye@ARB" w:date="2026-06-04T23:16:00Z"/>
                <w:rFonts w:ascii="Arial" w:hAnsi="Arial" w:cs="Arial"/>
              </w:rPr>
            </w:pPr>
            <w:del w:id="7620" w:author="Joo, Hye@ARB" w:date="2026-06-04T23:16:00Z">
              <w:r w:rsidRPr="00C72F88" w:rsidDel="008B6E54">
                <w:rPr>
                  <w:rFonts w:ascii="Arial" w:hAnsi="Arial" w:cs="Arial"/>
                </w:rPr>
                <w:delText>2004</w:delText>
              </w:r>
            </w:del>
          </w:p>
        </w:tc>
        <w:tc>
          <w:tcPr>
            <w:tcW w:w="3252" w:type="pct"/>
            <w:tcMar>
              <w:top w:w="0" w:type="dxa"/>
              <w:left w:w="36" w:type="dxa"/>
              <w:bottom w:w="0" w:type="dxa"/>
              <w:right w:w="36" w:type="dxa"/>
            </w:tcMar>
            <w:vAlign w:val="bottom"/>
            <w:hideMark/>
          </w:tcPr>
          <w:p w14:paraId="09A2614D" w14:textId="1E9C4B63" w:rsidR="0048243B" w:rsidRPr="00C72F88" w:rsidDel="008B6E54" w:rsidRDefault="0048243B" w:rsidP="00431DD7">
            <w:pPr>
              <w:rPr>
                <w:del w:id="7621" w:author="Joo, Hye@ARB" w:date="2026-06-04T23:16:00Z"/>
                <w:rFonts w:ascii="Arial" w:hAnsi="Arial" w:cs="Arial"/>
              </w:rPr>
            </w:pPr>
            <w:del w:id="7622" w:author="Joo, Hye@ARB" w:date="2026-06-04T23:16:00Z">
              <w:r w:rsidRPr="00C72F88" w:rsidDel="008B6E54">
                <w:rPr>
                  <w:rFonts w:ascii="Arial" w:hAnsi="Arial" w:cs="Arial"/>
                </w:rPr>
                <w:delText>40</w:delText>
              </w:r>
            </w:del>
          </w:p>
        </w:tc>
      </w:tr>
      <w:tr w:rsidR="0048243B" w:rsidRPr="001238F2" w:rsidDel="008B6E54" w14:paraId="2DCAC74C" w14:textId="0DB951E7" w:rsidTr="00C72F88">
        <w:trPr>
          <w:del w:id="7623" w:author="Joo, Hye@ARB" w:date="2026-06-04T23:16:00Z"/>
        </w:trPr>
        <w:tc>
          <w:tcPr>
            <w:tcW w:w="1748" w:type="pct"/>
            <w:tcMar>
              <w:top w:w="0" w:type="dxa"/>
              <w:left w:w="36" w:type="dxa"/>
              <w:bottom w:w="0" w:type="dxa"/>
              <w:right w:w="36" w:type="dxa"/>
            </w:tcMar>
            <w:vAlign w:val="bottom"/>
            <w:hideMark/>
          </w:tcPr>
          <w:p w14:paraId="5FB6012F" w14:textId="7033530D" w:rsidR="0048243B" w:rsidRPr="00C72F88" w:rsidDel="008B6E54" w:rsidRDefault="0048243B" w:rsidP="00431DD7">
            <w:pPr>
              <w:rPr>
                <w:del w:id="7624" w:author="Joo, Hye@ARB" w:date="2026-06-04T23:16:00Z"/>
                <w:rFonts w:ascii="Arial" w:hAnsi="Arial" w:cs="Arial"/>
              </w:rPr>
            </w:pPr>
            <w:del w:id="7625" w:author="Joo, Hye@ARB" w:date="2026-06-04T23:16:00Z">
              <w:r w:rsidRPr="00C72F88" w:rsidDel="008B6E54">
                <w:rPr>
                  <w:rFonts w:ascii="Arial" w:hAnsi="Arial" w:cs="Arial"/>
                </w:rPr>
                <w:delText>2005</w:delText>
              </w:r>
            </w:del>
          </w:p>
        </w:tc>
        <w:tc>
          <w:tcPr>
            <w:tcW w:w="3252" w:type="pct"/>
            <w:tcMar>
              <w:top w:w="0" w:type="dxa"/>
              <w:left w:w="36" w:type="dxa"/>
              <w:bottom w:w="0" w:type="dxa"/>
              <w:right w:w="36" w:type="dxa"/>
            </w:tcMar>
            <w:vAlign w:val="bottom"/>
            <w:hideMark/>
          </w:tcPr>
          <w:p w14:paraId="64586295" w14:textId="7C06034B" w:rsidR="0048243B" w:rsidRPr="00C72F88" w:rsidDel="008B6E54" w:rsidRDefault="0048243B" w:rsidP="00431DD7">
            <w:pPr>
              <w:rPr>
                <w:del w:id="7626" w:author="Joo, Hye@ARB" w:date="2026-06-04T23:16:00Z"/>
                <w:rFonts w:ascii="Arial" w:hAnsi="Arial" w:cs="Arial"/>
              </w:rPr>
            </w:pPr>
            <w:del w:id="7627" w:author="Joo, Hye@ARB" w:date="2026-06-04T23:16:00Z">
              <w:r w:rsidRPr="00C72F88" w:rsidDel="008B6E54">
                <w:rPr>
                  <w:rFonts w:ascii="Arial" w:hAnsi="Arial" w:cs="Arial"/>
                </w:rPr>
                <w:delText>80</w:delText>
              </w:r>
            </w:del>
          </w:p>
        </w:tc>
      </w:tr>
      <w:tr w:rsidR="0048243B" w:rsidRPr="001238F2" w:rsidDel="008B6E54" w14:paraId="7B16119E" w14:textId="61B27CD7" w:rsidTr="00C72F88">
        <w:trPr>
          <w:del w:id="7628" w:author="Joo, Hye@ARB" w:date="2026-06-04T23:16:00Z"/>
        </w:trPr>
        <w:tc>
          <w:tcPr>
            <w:tcW w:w="1748" w:type="pct"/>
            <w:tcMar>
              <w:top w:w="0" w:type="dxa"/>
              <w:left w:w="36" w:type="dxa"/>
              <w:bottom w:w="0" w:type="dxa"/>
              <w:right w:w="36" w:type="dxa"/>
            </w:tcMar>
            <w:vAlign w:val="bottom"/>
            <w:hideMark/>
          </w:tcPr>
          <w:p w14:paraId="574C67EE" w14:textId="1987D5ED" w:rsidR="0048243B" w:rsidRPr="00C72F88" w:rsidDel="008B6E54" w:rsidRDefault="0048243B" w:rsidP="00431DD7">
            <w:pPr>
              <w:rPr>
                <w:del w:id="7629" w:author="Joo, Hye@ARB" w:date="2026-06-04T23:16:00Z"/>
                <w:rFonts w:ascii="Arial" w:hAnsi="Arial" w:cs="Arial"/>
              </w:rPr>
            </w:pPr>
            <w:del w:id="7630" w:author="Joo, Hye@ARB" w:date="2026-06-04T23:16:00Z">
              <w:r w:rsidRPr="00C72F88" w:rsidDel="008B6E54">
                <w:rPr>
                  <w:rFonts w:ascii="Arial" w:hAnsi="Arial" w:cs="Arial"/>
                </w:rPr>
                <w:delText>2006 and subsequent</w:delText>
              </w:r>
            </w:del>
          </w:p>
        </w:tc>
        <w:tc>
          <w:tcPr>
            <w:tcW w:w="3252" w:type="pct"/>
            <w:tcMar>
              <w:top w:w="0" w:type="dxa"/>
              <w:left w:w="36" w:type="dxa"/>
              <w:bottom w:w="0" w:type="dxa"/>
              <w:right w:w="36" w:type="dxa"/>
            </w:tcMar>
            <w:vAlign w:val="bottom"/>
            <w:hideMark/>
          </w:tcPr>
          <w:p w14:paraId="293BED94" w14:textId="0B2691C2" w:rsidR="0048243B" w:rsidRPr="00C72F88" w:rsidDel="008B6E54" w:rsidRDefault="0048243B" w:rsidP="00431DD7">
            <w:pPr>
              <w:rPr>
                <w:del w:id="7631" w:author="Joo, Hye@ARB" w:date="2026-06-04T23:16:00Z"/>
                <w:rFonts w:ascii="Arial" w:hAnsi="Arial" w:cs="Arial"/>
              </w:rPr>
            </w:pPr>
            <w:del w:id="7632" w:author="Joo, Hye@ARB" w:date="2026-06-04T23:16:00Z">
              <w:r w:rsidRPr="00C72F88" w:rsidDel="008B6E54">
                <w:rPr>
                  <w:rFonts w:ascii="Arial" w:hAnsi="Arial" w:cs="Arial"/>
                </w:rPr>
                <w:delText>100</w:delText>
              </w:r>
            </w:del>
          </w:p>
        </w:tc>
      </w:tr>
    </w:tbl>
    <w:p w14:paraId="18AEC5D9" w14:textId="176C3B3F" w:rsidR="0048243B" w:rsidRPr="00C72F88" w:rsidDel="008B6E54" w:rsidRDefault="0048243B" w:rsidP="00431DD7">
      <w:pPr>
        <w:rPr>
          <w:del w:id="7633" w:author="Joo, Hye@ARB" w:date="2026-06-04T23:16:00Z"/>
          <w:rFonts w:ascii="Arial" w:hAnsi="Arial" w:cs="Arial"/>
        </w:rPr>
      </w:pPr>
      <w:del w:id="7634" w:author="Joo, Hye@ARB" w:date="2026-06-04T23:16:00Z">
        <w:r w:rsidRPr="00C72F88" w:rsidDel="008B6E54">
          <w:rPr>
            <w:rFonts w:ascii="Arial" w:hAnsi="Arial" w:cs="Arial"/>
          </w:rPr>
          <w:lastRenderedPageBreak/>
          <w:delText>A small volume manufacturer shall certify 100 percent of its 2006 and subsequent model vehicle fleet to the evaporative emission standards in the table or the optional zero-evaporative emission standards in section 1976(b)(1)(E).</w:delText>
        </w:r>
      </w:del>
    </w:p>
    <w:p w14:paraId="03E8DB98" w14:textId="2E298C05" w:rsidR="0048243B" w:rsidRPr="00C72F88" w:rsidDel="008B6E54" w:rsidRDefault="0048243B" w:rsidP="00431DD7">
      <w:pPr>
        <w:rPr>
          <w:del w:id="7635" w:author="Joo, Hye@ARB" w:date="2026-06-04T23:16:00Z"/>
          <w:rFonts w:ascii="Arial" w:hAnsi="Arial" w:cs="Arial"/>
        </w:rPr>
      </w:pPr>
      <w:del w:id="7636" w:author="Joo, Hye@ARB" w:date="2026-06-04T23:16:00Z">
        <w:r w:rsidRPr="00C72F88" w:rsidDel="008B6E54">
          <w:rPr>
            <w:rFonts w:ascii="Arial" w:hAnsi="Arial" w:cs="Arial"/>
          </w:rPr>
          <w:delText>All 2004 through 2005 model-year motor vehicles which are not subject to these standards or the standards in section 1976(b)(1)(E) pursuant to the phase-in schedule shall comply with the requirements of sections 1976(b)(1)(B) and (C).</w:delText>
        </w:r>
      </w:del>
    </w:p>
    <w:p w14:paraId="342079D1" w14:textId="531D9676" w:rsidR="0048243B" w:rsidRPr="00C72F88" w:rsidDel="008B6E54" w:rsidRDefault="0048243B" w:rsidP="00431DD7">
      <w:pPr>
        <w:rPr>
          <w:del w:id="7637" w:author="Joo, Hye@ARB" w:date="2026-06-04T23:16:00Z"/>
          <w:rFonts w:ascii="Arial" w:hAnsi="Arial" w:cs="Arial"/>
        </w:rPr>
      </w:pPr>
      <w:del w:id="7638" w:author="Joo, Hye@ARB" w:date="2026-06-04T23:16:00Z">
        <w:r w:rsidRPr="00C72F88" w:rsidDel="008B6E54">
          <w:rPr>
            <w:rFonts w:ascii="Arial" w:hAnsi="Arial" w:cs="Arial"/>
          </w:rPr>
          <w:delText>(b) A manufacturer may use an “Alternative or Equivalent Phase-in Schedule” to comply with the phase-in requirements. An “Alternative Phase-in” is one that achieves at least equivalent emission reductions by the end of the last model year of the scheduled phase-in. Model-year emission reductions shall be calculated by multiplying the percent of vehicles (based on the manufacturer's projected California sales volume of the applicable vehicle fleet) meeting the new requirements per model year by the number of model years implemented prior to and including the last model year of the scheduled phase-in. The “cumulative total” is the summation of the model-year emission reductions (e.g., the three model-year 40/80/100 percent phase-in schedule would be calculated as: (40%*3 years) + (80%*2 years) + (100%*1 year) =380). The required cumulative total for the phase-in of these standards is 380 emission reductions. Any alternative phase-in that results in an equal or larger cumulative total than the required cumulative total by the end of the last model year of the scheduled phase-in shall be considered acceptable by the Executive Officer only if all vehicles subject to the phase-in comply with the respective requirements in the last model year of the required phase-in schedule. A manufacturer shall be allowed to include vehicles introduced before the first model year of the scheduled phase-in (e.g., in the previous example, 10 percent introduced one year before the scheduled phase-in begins would be calculated as: (10%*4 years)=40) and added to the cumulative total.</w:delText>
        </w:r>
      </w:del>
    </w:p>
    <w:p w14:paraId="1C47DC3A" w14:textId="31221146" w:rsidR="0048243B" w:rsidRPr="00C72F88" w:rsidDel="008B6E54" w:rsidRDefault="0048243B" w:rsidP="00431DD7">
      <w:pPr>
        <w:rPr>
          <w:del w:id="7639" w:author="Joo, Hye@ARB" w:date="2026-06-04T23:16:00Z"/>
          <w:rFonts w:ascii="Arial" w:hAnsi="Arial" w:cs="Arial"/>
        </w:rPr>
      </w:pPr>
      <w:del w:id="7640" w:author="Joo, Hye@ARB" w:date="2026-06-04T23:16:00Z">
        <w:r w:rsidRPr="00C72F88" w:rsidDel="008B6E54">
          <w:rPr>
            <w:rFonts w:ascii="Arial" w:hAnsi="Arial" w:cs="Arial"/>
          </w:rPr>
          <w:delText>(c) These evaporative emission standards do not apply to zero-emission vehicles.</w:delText>
        </w:r>
      </w:del>
    </w:p>
    <w:p w14:paraId="0BD8539F" w14:textId="4F52C492" w:rsidR="0048243B" w:rsidRPr="00C72F88" w:rsidDel="008B6E54" w:rsidRDefault="0048243B" w:rsidP="00431DD7">
      <w:pPr>
        <w:rPr>
          <w:del w:id="7641" w:author="Joo, Hye@ARB" w:date="2026-06-04T23:16:00Z"/>
          <w:rFonts w:ascii="Arial" w:hAnsi="Arial" w:cs="Arial"/>
        </w:rPr>
      </w:pPr>
      <w:del w:id="7642" w:author="Joo, Hye@ARB" w:date="2026-06-04T23:16:00Z">
        <w:r w:rsidRPr="00C72F88" w:rsidDel="008B6E54">
          <w:rPr>
            <w:rFonts w:ascii="Arial" w:hAnsi="Arial" w:cs="Arial"/>
            <w:vertAlign w:val="superscript"/>
          </w:rPr>
          <w:delText>4</w:delText>
        </w:r>
        <w:r w:rsidRPr="00C72F88" w:rsidDel="008B6E54">
          <w:rPr>
            <w:rFonts w:ascii="Arial" w:hAnsi="Arial" w:cs="Arial"/>
          </w:rPr>
          <w:delText> In-use compliance whole vehicle testing shall not begin until the motor vehicle is at least one year from the production date and has accumulated a minimum of 10,000 miles. For vehicles introduced prior to the 2007 model year, in-use compliance standards of 1.75 times the “Three-Day Diurnal + Hot-Soak” and “Two-Day Diurnal + Hot-Soak” gram per test standards shall apply for only the first three model years of an evaporative family certified to a new standard.</w:delText>
        </w:r>
      </w:del>
    </w:p>
    <w:p w14:paraId="5CEE1C1E" w14:textId="354BF1BB" w:rsidR="0048243B" w:rsidRPr="00C72F88" w:rsidDel="008B6E54" w:rsidRDefault="0048243B" w:rsidP="00431DD7">
      <w:pPr>
        <w:rPr>
          <w:del w:id="7643" w:author="Joo, Hye@ARB" w:date="2026-06-04T23:16:00Z"/>
          <w:rFonts w:ascii="Arial" w:hAnsi="Arial" w:cs="Arial"/>
        </w:rPr>
      </w:pPr>
      <w:del w:id="7644" w:author="Joo, Hye@ARB" w:date="2026-06-04T23:16:00Z">
        <w:r w:rsidRPr="00C72F88" w:rsidDel="008B6E54">
          <w:rPr>
            <w:rFonts w:ascii="Arial" w:hAnsi="Arial" w:cs="Arial"/>
          </w:rPr>
          <w:delText>For 2015 and subsequent model motor vehicles, the following evaporative emission requirements apply:</w:delText>
        </w:r>
      </w:del>
    </w:p>
    <w:p w14:paraId="53DE1C50" w14:textId="3D855180" w:rsidR="0048243B" w:rsidRPr="00C72F88" w:rsidDel="008B6E54" w:rsidRDefault="0048243B" w:rsidP="00431DD7">
      <w:pPr>
        <w:rPr>
          <w:del w:id="7645" w:author="Joo, Hye@ARB" w:date="2026-06-04T23:16:00Z"/>
          <w:rFonts w:ascii="Arial" w:hAnsi="Arial" w:cs="Arial"/>
        </w:rPr>
      </w:pPr>
      <w:del w:id="7646" w:author="Joo, Hye@ARB" w:date="2026-06-04T23:16:00Z">
        <w:r w:rsidRPr="00C72F88" w:rsidDel="008B6E54">
          <w:rPr>
            <w:rFonts w:ascii="Arial" w:hAnsi="Arial" w:cs="Arial"/>
          </w:rPr>
          <w:delText>A manufacturer must certify all vehicles subject to this section to the emission standards specified in either Option 1 or Option 2 below.</w:delText>
        </w:r>
      </w:del>
    </w:p>
    <w:p w14:paraId="0AF106A7" w14:textId="057301AA" w:rsidR="0048243B" w:rsidDel="008B6E54" w:rsidRDefault="0048243B" w:rsidP="00431DD7">
      <w:pPr>
        <w:rPr>
          <w:del w:id="7647" w:author="Joo, Hye@ARB" w:date="2026-06-04T23:16:00Z"/>
          <w:rFonts w:ascii="Arial" w:hAnsi="Arial" w:cs="Arial"/>
        </w:rPr>
      </w:pPr>
      <w:del w:id="7648" w:author="Joo, Hye@ARB" w:date="2026-06-04T23:16:00Z">
        <w:r w:rsidRPr="006D5DE2" w:rsidDel="008B6E54">
          <w:rPr>
            <w:rFonts w:ascii="Arial" w:hAnsi="Arial" w:cs="Arial"/>
            <w:i/>
            <w:iCs/>
          </w:rPr>
          <w:delText>Option 1.</w:delText>
        </w:r>
        <w:r w:rsidRPr="006D5DE2" w:rsidDel="008B6E54">
          <w:rPr>
            <w:rFonts w:ascii="Arial" w:hAnsi="Arial" w:cs="Arial"/>
          </w:rPr>
          <w:delText>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delText>
        </w:r>
      </w:del>
    </w:p>
    <w:p w14:paraId="09BBA20B" w14:textId="28138C09" w:rsidR="00D90F9F" w:rsidDel="008B6E54" w:rsidRDefault="00D90F9F" w:rsidP="00431DD7">
      <w:pPr>
        <w:rPr>
          <w:del w:id="7649" w:author="Joo, Hye@ARB" w:date="2026-06-04T23:16:00Z"/>
        </w:rPr>
      </w:pPr>
    </w:p>
    <w:p w14:paraId="7C92A0CF" w14:textId="10EFEE5E" w:rsidR="00D90F9F" w:rsidDel="008B6E54" w:rsidRDefault="00D90F9F" w:rsidP="00431DD7">
      <w:pPr>
        <w:rPr>
          <w:del w:id="7650" w:author="Joo, Hye@ARB" w:date="2026-06-04T23:16:00Z"/>
        </w:rPr>
      </w:pPr>
    </w:p>
    <w:p w14:paraId="5584FF9C" w14:textId="5F984F5C" w:rsidR="00D90F9F" w:rsidDel="008B6E54" w:rsidRDefault="00D90F9F" w:rsidP="00431DD7">
      <w:pPr>
        <w:rPr>
          <w:del w:id="7651" w:author="Joo, Hye@ARB" w:date="2026-06-04T23:16:00Z"/>
        </w:rPr>
      </w:pPr>
    </w:p>
    <w:p w14:paraId="33036DBF" w14:textId="712953A3" w:rsidR="00D90F9F" w:rsidDel="008B6E54" w:rsidRDefault="00D90F9F" w:rsidP="00431DD7">
      <w:pPr>
        <w:rPr>
          <w:del w:id="7652" w:author="Joo, Hye@ARB" w:date="2026-06-04T23:16:00Z"/>
        </w:rPr>
      </w:pPr>
    </w:p>
    <w:p w14:paraId="638859B6" w14:textId="597A7E89" w:rsidR="00D90F9F" w:rsidRPr="00D90F9F" w:rsidDel="008B6E54" w:rsidRDefault="00D90F9F" w:rsidP="00431DD7">
      <w:pPr>
        <w:rPr>
          <w:del w:id="7653" w:author="Joo, Hye@ARB" w:date="2026-06-04T23:16:00Z"/>
        </w:rPr>
      </w:pPr>
    </w:p>
    <w:tbl>
      <w:tblPr>
        <w:tblStyle w:val="TableGrid"/>
        <w:tblW w:w="0" w:type="auto"/>
        <w:tblLook w:val="04A0" w:firstRow="1" w:lastRow="0" w:firstColumn="1" w:lastColumn="0" w:noHBand="0" w:noVBand="1"/>
      </w:tblPr>
      <w:tblGrid>
        <w:gridCol w:w="2336"/>
        <w:gridCol w:w="2523"/>
        <w:gridCol w:w="2423"/>
        <w:gridCol w:w="2068"/>
      </w:tblGrid>
      <w:tr w:rsidR="0048243B" w:rsidRPr="001238F2" w:rsidDel="008B6E54" w14:paraId="34736C40" w14:textId="30A8F3AD" w:rsidTr="00164612">
        <w:trPr>
          <w:del w:id="7654" w:author="Joo, Hye@ARB" w:date="2026-06-04T23:16:00Z"/>
        </w:trPr>
        <w:tc>
          <w:tcPr>
            <w:tcW w:w="2336" w:type="dxa"/>
          </w:tcPr>
          <w:p w14:paraId="5B98E31F" w14:textId="212D2BAF" w:rsidR="0048243B" w:rsidRPr="00C72F88" w:rsidDel="008B6E54" w:rsidRDefault="0048243B" w:rsidP="00431DD7">
            <w:pPr>
              <w:rPr>
                <w:del w:id="7655" w:author="Joo, Hye@ARB" w:date="2026-06-04T23:16:00Z"/>
                <w:rFonts w:ascii="Arial" w:hAnsi="Arial" w:cs="Arial"/>
              </w:rPr>
            </w:pPr>
            <w:del w:id="7656" w:author="Joo, Hye@ARB" w:date="2026-06-04T23:16:00Z">
              <w:r w:rsidRPr="00C72F88" w:rsidDel="008B6E54">
                <w:rPr>
                  <w:rFonts w:ascii="Arial" w:hAnsi="Arial" w:cs="Arial"/>
                  <w:b/>
                  <w:bCs/>
                  <w:i/>
                  <w:iCs/>
                </w:rPr>
                <w:delText>Vehicle Type</w:delText>
              </w:r>
            </w:del>
          </w:p>
        </w:tc>
        <w:tc>
          <w:tcPr>
            <w:tcW w:w="7014" w:type="dxa"/>
            <w:gridSpan w:val="3"/>
          </w:tcPr>
          <w:p w14:paraId="134E0DC8" w14:textId="3A7EE1CB" w:rsidR="0048243B" w:rsidRPr="00C72F88" w:rsidDel="008B6E54" w:rsidRDefault="0048243B" w:rsidP="00431DD7">
            <w:pPr>
              <w:rPr>
                <w:del w:id="7657" w:author="Joo, Hye@ARB" w:date="2026-06-04T23:16:00Z"/>
                <w:rFonts w:ascii="Arial" w:hAnsi="Arial" w:cs="Arial"/>
                <w:b/>
                <w:bCs/>
                <w:i/>
                <w:iCs/>
              </w:rPr>
            </w:pPr>
            <w:del w:id="7658" w:author="Joo, Hye@ARB" w:date="2026-06-04T23:16:00Z">
              <w:r w:rsidRPr="00C72F88" w:rsidDel="008B6E54">
                <w:rPr>
                  <w:rFonts w:ascii="Arial" w:hAnsi="Arial" w:cs="Arial"/>
                  <w:b/>
                  <w:bCs/>
                  <w:i/>
                  <w:iCs/>
                </w:rPr>
                <w:delText>Hydrocarbon</w:delText>
              </w:r>
              <w:r w:rsidRPr="00C72F88" w:rsidDel="008B6E54">
                <w:rPr>
                  <w:rFonts w:ascii="Arial" w:hAnsi="Arial" w:cs="Arial"/>
                  <w:b/>
                  <w:bCs/>
                  <w:i/>
                  <w:iCs/>
                  <w:vertAlign w:val="superscript"/>
                </w:rPr>
                <w:delText>(1)</w:delText>
              </w:r>
              <w:r w:rsidRPr="00C72F88" w:rsidDel="008B6E54">
                <w:rPr>
                  <w:rFonts w:ascii="Arial" w:hAnsi="Arial" w:cs="Arial"/>
                  <w:b/>
                  <w:bCs/>
                  <w:i/>
                  <w:iCs/>
                </w:rPr>
                <w:delText> Emission Standards</w:delText>
              </w:r>
              <w:r w:rsidRPr="00C72F88" w:rsidDel="008B6E54">
                <w:rPr>
                  <w:rFonts w:ascii="Arial" w:hAnsi="Arial" w:cs="Arial"/>
                  <w:b/>
                  <w:bCs/>
                  <w:i/>
                  <w:iCs/>
                  <w:vertAlign w:val="superscript"/>
                </w:rPr>
                <w:delText>(2)</w:delText>
              </w:r>
            </w:del>
          </w:p>
        </w:tc>
      </w:tr>
      <w:tr w:rsidR="0048243B" w:rsidRPr="001238F2" w:rsidDel="008B6E54" w14:paraId="3B2A7983" w14:textId="18325F70" w:rsidTr="00164612">
        <w:trPr>
          <w:del w:id="7659" w:author="Joo, Hye@ARB" w:date="2026-06-04T23:16:00Z"/>
        </w:trPr>
        <w:tc>
          <w:tcPr>
            <w:tcW w:w="2336" w:type="dxa"/>
          </w:tcPr>
          <w:p w14:paraId="4B0CAEBD" w14:textId="5C98FFE6" w:rsidR="0048243B" w:rsidRPr="00C72F88" w:rsidDel="008B6E54" w:rsidRDefault="0048243B" w:rsidP="00431DD7">
            <w:pPr>
              <w:rPr>
                <w:del w:id="7660" w:author="Joo, Hye@ARB" w:date="2026-06-04T23:16:00Z"/>
                <w:rFonts w:ascii="Arial" w:hAnsi="Arial" w:cs="Arial"/>
              </w:rPr>
            </w:pPr>
          </w:p>
        </w:tc>
        <w:tc>
          <w:tcPr>
            <w:tcW w:w="2523" w:type="dxa"/>
          </w:tcPr>
          <w:p w14:paraId="40985A2F" w14:textId="6CCF202D" w:rsidR="0048243B" w:rsidRPr="00C72F88" w:rsidDel="008B6E54" w:rsidRDefault="0048243B" w:rsidP="00431DD7">
            <w:pPr>
              <w:rPr>
                <w:del w:id="7661" w:author="Joo, Hye@ARB" w:date="2026-06-04T23:16:00Z"/>
                <w:rFonts w:ascii="Arial" w:hAnsi="Arial" w:cs="Arial"/>
              </w:rPr>
            </w:pPr>
            <w:del w:id="7662" w:author="Joo, Hye@ARB" w:date="2026-06-04T23:16:00Z">
              <w:r w:rsidRPr="00C72F88" w:rsidDel="008B6E54">
                <w:rPr>
                  <w:rFonts w:ascii="Arial" w:hAnsi="Arial" w:cs="Arial"/>
                  <w:b/>
                  <w:bCs/>
                  <w:i/>
                  <w:iCs/>
                </w:rPr>
                <w:delText>Running Loss (grams per mile)</w:delText>
              </w:r>
            </w:del>
          </w:p>
        </w:tc>
        <w:tc>
          <w:tcPr>
            <w:tcW w:w="4491" w:type="dxa"/>
            <w:gridSpan w:val="2"/>
          </w:tcPr>
          <w:p w14:paraId="2FC88887" w14:textId="61125ACD" w:rsidR="0048243B" w:rsidRPr="00C72F88" w:rsidDel="008B6E54" w:rsidRDefault="0048243B" w:rsidP="00431DD7">
            <w:pPr>
              <w:rPr>
                <w:del w:id="7663" w:author="Joo, Hye@ARB" w:date="2026-06-04T23:16:00Z"/>
                <w:rFonts w:ascii="Arial" w:hAnsi="Arial" w:cs="Arial"/>
                <w:b/>
                <w:bCs/>
                <w:i/>
                <w:iCs/>
              </w:rPr>
            </w:pPr>
            <w:del w:id="7664" w:author="Joo, Hye@ARB" w:date="2026-06-04T23:16:00Z">
              <w:r w:rsidRPr="00C72F88" w:rsidDel="008B6E54">
                <w:rPr>
                  <w:rFonts w:ascii="Arial" w:hAnsi="Arial" w:cs="Arial"/>
                  <w:b/>
                  <w:bCs/>
                  <w:i/>
                  <w:iCs/>
                </w:rPr>
                <w:delText>Three-Day Diurnal + Hot Soak and Two-Day Diurnal + Hot Soak</w:delText>
              </w:r>
            </w:del>
          </w:p>
        </w:tc>
      </w:tr>
      <w:tr w:rsidR="0048243B" w:rsidRPr="001238F2" w:rsidDel="008B6E54" w14:paraId="6109C771" w14:textId="077853EA" w:rsidTr="00164612">
        <w:trPr>
          <w:del w:id="7665" w:author="Joo, Hye@ARB" w:date="2026-06-04T23:16:00Z"/>
        </w:trPr>
        <w:tc>
          <w:tcPr>
            <w:tcW w:w="2336" w:type="dxa"/>
          </w:tcPr>
          <w:p w14:paraId="67846197" w14:textId="5F8413EB" w:rsidR="0048243B" w:rsidRPr="00C72F88" w:rsidDel="008B6E54" w:rsidRDefault="0048243B" w:rsidP="00431DD7">
            <w:pPr>
              <w:rPr>
                <w:del w:id="7666" w:author="Joo, Hye@ARB" w:date="2026-06-04T23:16:00Z"/>
                <w:rFonts w:ascii="Arial" w:hAnsi="Arial" w:cs="Arial"/>
              </w:rPr>
            </w:pPr>
          </w:p>
        </w:tc>
        <w:tc>
          <w:tcPr>
            <w:tcW w:w="2523" w:type="dxa"/>
          </w:tcPr>
          <w:p w14:paraId="5CA0D73D" w14:textId="68FCFC1B" w:rsidR="0048243B" w:rsidRPr="00C72F88" w:rsidDel="008B6E54" w:rsidRDefault="0048243B" w:rsidP="00431DD7">
            <w:pPr>
              <w:rPr>
                <w:del w:id="7667" w:author="Joo, Hye@ARB" w:date="2026-06-04T23:16:00Z"/>
                <w:rFonts w:ascii="Arial" w:hAnsi="Arial" w:cs="Arial"/>
              </w:rPr>
            </w:pPr>
          </w:p>
        </w:tc>
        <w:tc>
          <w:tcPr>
            <w:tcW w:w="2423" w:type="dxa"/>
          </w:tcPr>
          <w:p w14:paraId="216E22E4" w14:textId="2C4ACF97" w:rsidR="0048243B" w:rsidRPr="00C72F88" w:rsidDel="008B6E54" w:rsidRDefault="0048243B" w:rsidP="00431DD7">
            <w:pPr>
              <w:rPr>
                <w:del w:id="7668" w:author="Joo, Hye@ARB" w:date="2026-06-04T23:16:00Z"/>
                <w:rFonts w:ascii="Arial" w:hAnsi="Arial" w:cs="Arial"/>
              </w:rPr>
            </w:pPr>
            <w:del w:id="7669" w:author="Joo, Hye@ARB" w:date="2026-06-04T23:16:00Z">
              <w:r w:rsidRPr="00C72F88" w:rsidDel="008B6E54">
                <w:rPr>
                  <w:rFonts w:ascii="Arial" w:hAnsi="Arial" w:cs="Arial"/>
                  <w:b/>
                  <w:bCs/>
                  <w:i/>
                  <w:iCs/>
                </w:rPr>
                <w:delText>Whole Vehicle (grams per test)</w:delText>
              </w:r>
            </w:del>
          </w:p>
        </w:tc>
        <w:tc>
          <w:tcPr>
            <w:tcW w:w="2068" w:type="dxa"/>
          </w:tcPr>
          <w:p w14:paraId="193D559B" w14:textId="72782D8C" w:rsidR="0048243B" w:rsidRPr="00C72F88" w:rsidDel="008B6E54" w:rsidRDefault="0048243B" w:rsidP="00431DD7">
            <w:pPr>
              <w:rPr>
                <w:del w:id="7670" w:author="Joo, Hye@ARB" w:date="2026-06-04T23:16:00Z"/>
                <w:rFonts w:ascii="Arial" w:hAnsi="Arial" w:cs="Arial"/>
              </w:rPr>
            </w:pPr>
            <w:del w:id="7671" w:author="Joo, Hye@ARB" w:date="2026-06-04T23:16:00Z">
              <w:r w:rsidRPr="00C72F88" w:rsidDel="008B6E54">
                <w:rPr>
                  <w:rFonts w:ascii="Arial" w:hAnsi="Arial" w:cs="Arial"/>
                  <w:b/>
                  <w:bCs/>
                  <w:i/>
                  <w:iCs/>
                </w:rPr>
                <w:delText>Fuel Only</w:delText>
              </w:r>
              <w:r w:rsidRPr="00C72F88" w:rsidDel="008B6E54">
                <w:rPr>
                  <w:rFonts w:ascii="Arial" w:hAnsi="Arial" w:cs="Arial"/>
                  <w:b/>
                  <w:bCs/>
                  <w:i/>
                  <w:iCs/>
                  <w:vertAlign w:val="superscript"/>
                </w:rPr>
                <w:delText>(3)</w:delText>
              </w:r>
              <w:r w:rsidRPr="00C72F88" w:rsidDel="008B6E54">
                <w:rPr>
                  <w:rFonts w:ascii="Arial" w:hAnsi="Arial" w:cs="Arial"/>
                  <w:b/>
                  <w:bCs/>
                  <w:i/>
                  <w:iCs/>
                </w:rPr>
                <w:delText> (grams per test)</w:delText>
              </w:r>
            </w:del>
          </w:p>
        </w:tc>
      </w:tr>
      <w:tr w:rsidR="0048243B" w:rsidRPr="001238F2" w:rsidDel="008B6E54" w14:paraId="45C46455" w14:textId="4E31D986" w:rsidTr="00164612">
        <w:trPr>
          <w:del w:id="7672" w:author="Joo, Hye@ARB" w:date="2026-06-04T23:16:00Z"/>
        </w:trPr>
        <w:tc>
          <w:tcPr>
            <w:tcW w:w="2336" w:type="dxa"/>
          </w:tcPr>
          <w:p w14:paraId="4F35135D" w14:textId="2E37FBD2" w:rsidR="0048243B" w:rsidRPr="00C72F88" w:rsidDel="008B6E54" w:rsidRDefault="0048243B" w:rsidP="00431DD7">
            <w:pPr>
              <w:rPr>
                <w:del w:id="7673" w:author="Joo, Hye@ARB" w:date="2026-06-04T23:16:00Z"/>
                <w:rFonts w:ascii="Arial" w:hAnsi="Arial" w:cs="Arial"/>
              </w:rPr>
            </w:pPr>
            <w:del w:id="7674" w:author="Joo, Hye@ARB" w:date="2026-06-04T23:16:00Z">
              <w:r w:rsidRPr="00C72F88" w:rsidDel="008B6E54">
                <w:rPr>
                  <w:rFonts w:ascii="Arial" w:hAnsi="Arial" w:cs="Arial"/>
                </w:rPr>
                <w:delText>Passenger cars</w:delText>
              </w:r>
            </w:del>
          </w:p>
        </w:tc>
        <w:tc>
          <w:tcPr>
            <w:tcW w:w="2523" w:type="dxa"/>
          </w:tcPr>
          <w:p w14:paraId="4234C468" w14:textId="34C46987" w:rsidR="0048243B" w:rsidRPr="00C72F88" w:rsidDel="008B6E54" w:rsidRDefault="0048243B" w:rsidP="00431DD7">
            <w:pPr>
              <w:rPr>
                <w:del w:id="7675" w:author="Joo, Hye@ARB" w:date="2026-06-04T23:16:00Z"/>
                <w:rFonts w:ascii="Arial" w:hAnsi="Arial" w:cs="Arial"/>
              </w:rPr>
            </w:pPr>
            <w:del w:id="7676" w:author="Joo, Hye@ARB" w:date="2026-06-04T23:16:00Z">
              <w:r w:rsidRPr="00C72F88" w:rsidDel="008B6E54">
                <w:rPr>
                  <w:rFonts w:ascii="Arial" w:hAnsi="Arial" w:cs="Arial"/>
                </w:rPr>
                <w:delText>0.05</w:delText>
              </w:r>
            </w:del>
          </w:p>
        </w:tc>
        <w:tc>
          <w:tcPr>
            <w:tcW w:w="2423" w:type="dxa"/>
          </w:tcPr>
          <w:p w14:paraId="7D5F99A7" w14:textId="6E112965" w:rsidR="0048243B" w:rsidRPr="00C72F88" w:rsidDel="008B6E54" w:rsidRDefault="0048243B" w:rsidP="00431DD7">
            <w:pPr>
              <w:rPr>
                <w:del w:id="7677" w:author="Joo, Hye@ARB" w:date="2026-06-04T23:16:00Z"/>
                <w:rFonts w:ascii="Arial" w:hAnsi="Arial" w:cs="Arial"/>
              </w:rPr>
            </w:pPr>
            <w:del w:id="7678" w:author="Joo, Hye@ARB" w:date="2026-06-04T23:16:00Z">
              <w:r w:rsidRPr="00C72F88" w:rsidDel="008B6E54">
                <w:rPr>
                  <w:rFonts w:ascii="Arial" w:hAnsi="Arial" w:cs="Arial"/>
                </w:rPr>
                <w:delText>0.350</w:delText>
              </w:r>
            </w:del>
          </w:p>
        </w:tc>
        <w:tc>
          <w:tcPr>
            <w:tcW w:w="2068" w:type="dxa"/>
          </w:tcPr>
          <w:p w14:paraId="57968DA2" w14:textId="236E013A" w:rsidR="0048243B" w:rsidRPr="00C72F88" w:rsidDel="008B6E54" w:rsidRDefault="0048243B" w:rsidP="00431DD7">
            <w:pPr>
              <w:rPr>
                <w:del w:id="7679" w:author="Joo, Hye@ARB" w:date="2026-06-04T23:16:00Z"/>
                <w:rFonts w:ascii="Arial" w:hAnsi="Arial" w:cs="Arial"/>
              </w:rPr>
            </w:pPr>
            <w:del w:id="7680" w:author="Joo, Hye@ARB" w:date="2026-06-04T23:16:00Z">
              <w:r w:rsidRPr="00C72F88" w:rsidDel="008B6E54">
                <w:rPr>
                  <w:rFonts w:ascii="Arial" w:hAnsi="Arial" w:cs="Arial"/>
                </w:rPr>
                <w:delText>0.0</w:delText>
              </w:r>
            </w:del>
          </w:p>
        </w:tc>
      </w:tr>
      <w:tr w:rsidR="0048243B" w:rsidRPr="001238F2" w:rsidDel="008B6E54" w14:paraId="6F573076" w14:textId="339FC037" w:rsidTr="00164612">
        <w:trPr>
          <w:del w:id="7681" w:author="Joo, Hye@ARB" w:date="2026-06-04T23:16:00Z"/>
        </w:trPr>
        <w:tc>
          <w:tcPr>
            <w:tcW w:w="2336" w:type="dxa"/>
          </w:tcPr>
          <w:p w14:paraId="1A49DA9C" w14:textId="6972C025" w:rsidR="0048243B" w:rsidRPr="00C72F88" w:rsidDel="008B6E54" w:rsidRDefault="0048243B" w:rsidP="00431DD7">
            <w:pPr>
              <w:rPr>
                <w:del w:id="7682" w:author="Joo, Hye@ARB" w:date="2026-06-04T23:16:00Z"/>
                <w:rFonts w:ascii="Arial" w:hAnsi="Arial" w:cs="Arial"/>
              </w:rPr>
            </w:pPr>
            <w:del w:id="7683" w:author="Joo, Hye@ARB" w:date="2026-06-04T23:16:00Z">
              <w:r w:rsidRPr="00C72F88" w:rsidDel="008B6E54">
                <w:rPr>
                  <w:rFonts w:ascii="Arial" w:hAnsi="Arial" w:cs="Arial"/>
                </w:rPr>
                <w:delText xml:space="preserve">Light-duty trucks </w:delText>
              </w:r>
            </w:del>
          </w:p>
          <w:p w14:paraId="1E546253" w14:textId="72423CCE" w:rsidR="0048243B" w:rsidRPr="00C72F88" w:rsidDel="008B6E54" w:rsidRDefault="0048243B" w:rsidP="00431DD7">
            <w:pPr>
              <w:rPr>
                <w:del w:id="7684" w:author="Joo, Hye@ARB" w:date="2026-06-04T23:16:00Z"/>
                <w:rFonts w:ascii="Arial" w:hAnsi="Arial" w:cs="Arial"/>
              </w:rPr>
            </w:pPr>
            <w:del w:id="7685" w:author="Joo, Hye@ARB" w:date="2026-06-04T23:16:00Z">
              <w:r w:rsidRPr="00C72F88" w:rsidDel="008B6E54">
                <w:rPr>
                  <w:rFonts w:ascii="Arial" w:hAnsi="Arial" w:cs="Arial"/>
                </w:rPr>
                <w:delText>6,000 lbs. GVWR and under</w:delText>
              </w:r>
            </w:del>
          </w:p>
        </w:tc>
        <w:tc>
          <w:tcPr>
            <w:tcW w:w="2523" w:type="dxa"/>
          </w:tcPr>
          <w:p w14:paraId="264CC0DA" w14:textId="7223A438" w:rsidR="0048243B" w:rsidRPr="00C72F88" w:rsidDel="008B6E54" w:rsidRDefault="0048243B" w:rsidP="00431DD7">
            <w:pPr>
              <w:rPr>
                <w:del w:id="7686" w:author="Joo, Hye@ARB" w:date="2026-06-04T23:16:00Z"/>
                <w:rFonts w:ascii="Arial" w:hAnsi="Arial" w:cs="Arial"/>
              </w:rPr>
            </w:pPr>
            <w:del w:id="7687" w:author="Joo, Hye@ARB" w:date="2026-06-04T23:16:00Z">
              <w:r w:rsidRPr="00C72F88" w:rsidDel="008B6E54">
                <w:rPr>
                  <w:rFonts w:ascii="Arial" w:hAnsi="Arial" w:cs="Arial"/>
                </w:rPr>
                <w:delText>0.05</w:delText>
              </w:r>
            </w:del>
          </w:p>
        </w:tc>
        <w:tc>
          <w:tcPr>
            <w:tcW w:w="2423" w:type="dxa"/>
          </w:tcPr>
          <w:p w14:paraId="698F3599" w14:textId="5C5FDC12" w:rsidR="0048243B" w:rsidRPr="00C72F88" w:rsidDel="008B6E54" w:rsidRDefault="0048243B" w:rsidP="00431DD7">
            <w:pPr>
              <w:rPr>
                <w:del w:id="7688" w:author="Joo, Hye@ARB" w:date="2026-06-04T23:16:00Z"/>
                <w:rFonts w:ascii="Arial" w:hAnsi="Arial" w:cs="Arial"/>
              </w:rPr>
            </w:pPr>
            <w:del w:id="7689" w:author="Joo, Hye@ARB" w:date="2026-06-04T23:16:00Z">
              <w:r w:rsidRPr="00C72F88" w:rsidDel="008B6E54">
                <w:rPr>
                  <w:rFonts w:ascii="Arial" w:hAnsi="Arial" w:cs="Arial"/>
                </w:rPr>
                <w:delText>0.500</w:delText>
              </w:r>
            </w:del>
          </w:p>
        </w:tc>
        <w:tc>
          <w:tcPr>
            <w:tcW w:w="2068" w:type="dxa"/>
          </w:tcPr>
          <w:p w14:paraId="36081695" w14:textId="648A95C0" w:rsidR="0048243B" w:rsidRPr="00C72F88" w:rsidDel="008B6E54" w:rsidRDefault="0048243B" w:rsidP="00431DD7">
            <w:pPr>
              <w:rPr>
                <w:del w:id="7690" w:author="Joo, Hye@ARB" w:date="2026-06-04T23:16:00Z"/>
                <w:rFonts w:ascii="Arial" w:hAnsi="Arial" w:cs="Arial"/>
              </w:rPr>
            </w:pPr>
            <w:del w:id="7691" w:author="Joo, Hye@ARB" w:date="2026-06-04T23:16:00Z">
              <w:r w:rsidRPr="00C72F88" w:rsidDel="008B6E54">
                <w:rPr>
                  <w:rFonts w:ascii="Arial" w:hAnsi="Arial" w:cs="Arial"/>
                </w:rPr>
                <w:delText>0.0</w:delText>
              </w:r>
            </w:del>
          </w:p>
        </w:tc>
      </w:tr>
      <w:tr w:rsidR="0048243B" w:rsidRPr="001238F2" w:rsidDel="008B6E54" w14:paraId="4052DBAC" w14:textId="7DF2C64A" w:rsidTr="00164612">
        <w:trPr>
          <w:del w:id="7692" w:author="Joo, Hye@ARB" w:date="2026-06-04T23:16:00Z"/>
        </w:trPr>
        <w:tc>
          <w:tcPr>
            <w:tcW w:w="2336" w:type="dxa"/>
          </w:tcPr>
          <w:p w14:paraId="7EEB1301" w14:textId="129DD32D" w:rsidR="0048243B" w:rsidRPr="00C72F88" w:rsidDel="008B6E54" w:rsidRDefault="0048243B" w:rsidP="00431DD7">
            <w:pPr>
              <w:rPr>
                <w:del w:id="7693" w:author="Joo, Hye@ARB" w:date="2026-06-04T23:16:00Z"/>
                <w:rFonts w:ascii="Arial" w:hAnsi="Arial" w:cs="Arial"/>
              </w:rPr>
            </w:pPr>
            <w:del w:id="7694" w:author="Joo, Hye@ARB" w:date="2026-06-04T23:16:00Z">
              <w:r w:rsidRPr="00C72F88" w:rsidDel="008B6E54">
                <w:rPr>
                  <w:rFonts w:ascii="Arial" w:hAnsi="Arial" w:cs="Arial"/>
                </w:rPr>
                <w:delText>Light-duty trucks</w:delText>
              </w:r>
            </w:del>
          </w:p>
          <w:p w14:paraId="1B44FC2F" w14:textId="4BBB2CFB" w:rsidR="0048243B" w:rsidRPr="00C72F88" w:rsidDel="008B6E54" w:rsidRDefault="0048243B" w:rsidP="00431DD7">
            <w:pPr>
              <w:rPr>
                <w:del w:id="7695" w:author="Joo, Hye@ARB" w:date="2026-06-04T23:16:00Z"/>
                <w:rFonts w:ascii="Arial" w:hAnsi="Arial" w:cs="Arial"/>
              </w:rPr>
            </w:pPr>
            <w:del w:id="7696" w:author="Joo, Hye@ARB" w:date="2026-06-04T23:16:00Z">
              <w:r w:rsidRPr="00C72F88" w:rsidDel="008B6E54">
                <w:rPr>
                  <w:rFonts w:ascii="Arial" w:hAnsi="Arial" w:cs="Arial"/>
                </w:rPr>
                <w:delText>6,001-8,500 lbs. GVWR</w:delText>
              </w:r>
            </w:del>
          </w:p>
        </w:tc>
        <w:tc>
          <w:tcPr>
            <w:tcW w:w="2523" w:type="dxa"/>
          </w:tcPr>
          <w:p w14:paraId="408B636D" w14:textId="66B96589" w:rsidR="0048243B" w:rsidRPr="00C72F88" w:rsidDel="008B6E54" w:rsidRDefault="0048243B" w:rsidP="00431DD7">
            <w:pPr>
              <w:rPr>
                <w:del w:id="7697" w:author="Joo, Hye@ARB" w:date="2026-06-04T23:16:00Z"/>
                <w:rFonts w:ascii="Arial" w:hAnsi="Arial" w:cs="Arial"/>
              </w:rPr>
            </w:pPr>
            <w:del w:id="7698" w:author="Joo, Hye@ARB" w:date="2026-06-04T23:16:00Z">
              <w:r w:rsidRPr="00C72F88" w:rsidDel="008B6E54">
                <w:rPr>
                  <w:rFonts w:ascii="Arial" w:hAnsi="Arial" w:cs="Arial"/>
                </w:rPr>
                <w:delText>0.05</w:delText>
              </w:r>
            </w:del>
          </w:p>
        </w:tc>
        <w:tc>
          <w:tcPr>
            <w:tcW w:w="2423" w:type="dxa"/>
          </w:tcPr>
          <w:p w14:paraId="3E7229F5" w14:textId="71791621" w:rsidR="0048243B" w:rsidRPr="00C72F88" w:rsidDel="008B6E54" w:rsidRDefault="0048243B" w:rsidP="00431DD7">
            <w:pPr>
              <w:rPr>
                <w:del w:id="7699" w:author="Joo, Hye@ARB" w:date="2026-06-04T23:16:00Z"/>
                <w:rFonts w:ascii="Arial" w:hAnsi="Arial" w:cs="Arial"/>
              </w:rPr>
            </w:pPr>
            <w:del w:id="7700" w:author="Joo, Hye@ARB" w:date="2026-06-04T23:16:00Z">
              <w:r w:rsidRPr="00C72F88" w:rsidDel="008B6E54">
                <w:rPr>
                  <w:rFonts w:ascii="Arial" w:hAnsi="Arial" w:cs="Arial"/>
                </w:rPr>
                <w:delText>0.750</w:delText>
              </w:r>
            </w:del>
          </w:p>
        </w:tc>
        <w:tc>
          <w:tcPr>
            <w:tcW w:w="2068" w:type="dxa"/>
          </w:tcPr>
          <w:p w14:paraId="3CC08248" w14:textId="4D52D644" w:rsidR="0048243B" w:rsidRPr="00C72F88" w:rsidDel="008B6E54" w:rsidRDefault="0048243B" w:rsidP="00431DD7">
            <w:pPr>
              <w:rPr>
                <w:del w:id="7701" w:author="Joo, Hye@ARB" w:date="2026-06-04T23:16:00Z"/>
                <w:rFonts w:ascii="Arial" w:hAnsi="Arial" w:cs="Arial"/>
              </w:rPr>
            </w:pPr>
            <w:del w:id="7702" w:author="Joo, Hye@ARB" w:date="2026-06-04T23:16:00Z">
              <w:r w:rsidRPr="00C72F88" w:rsidDel="008B6E54">
                <w:rPr>
                  <w:rFonts w:ascii="Arial" w:hAnsi="Arial" w:cs="Arial"/>
                </w:rPr>
                <w:delText>0.0</w:delText>
              </w:r>
            </w:del>
          </w:p>
        </w:tc>
      </w:tr>
      <w:tr w:rsidR="0048243B" w:rsidRPr="001238F2" w:rsidDel="008B6E54" w14:paraId="230AA3FB" w14:textId="5FE3DA7E" w:rsidTr="00164612">
        <w:trPr>
          <w:del w:id="7703" w:author="Joo, Hye@ARB" w:date="2026-06-04T23:16:00Z"/>
        </w:trPr>
        <w:tc>
          <w:tcPr>
            <w:tcW w:w="2336" w:type="dxa"/>
          </w:tcPr>
          <w:p w14:paraId="45C23551" w14:textId="65AE120C" w:rsidR="0048243B" w:rsidRPr="00C72F88" w:rsidDel="008B6E54" w:rsidRDefault="0048243B" w:rsidP="00431DD7">
            <w:pPr>
              <w:rPr>
                <w:del w:id="7704" w:author="Joo, Hye@ARB" w:date="2026-06-04T23:16:00Z"/>
                <w:rFonts w:ascii="Arial" w:hAnsi="Arial" w:cs="Arial"/>
              </w:rPr>
            </w:pPr>
            <w:del w:id="7705" w:author="Joo, Hye@ARB" w:date="2026-06-04T23:16:00Z">
              <w:r w:rsidRPr="00C72F88" w:rsidDel="008B6E54">
                <w:rPr>
                  <w:rFonts w:ascii="Arial" w:hAnsi="Arial" w:cs="Arial"/>
                </w:rPr>
                <w:delText>Medium-duty passenger vehicles</w:delText>
              </w:r>
            </w:del>
          </w:p>
        </w:tc>
        <w:tc>
          <w:tcPr>
            <w:tcW w:w="2523" w:type="dxa"/>
          </w:tcPr>
          <w:p w14:paraId="46844A7A" w14:textId="61F7384A" w:rsidR="0048243B" w:rsidRPr="00C72F88" w:rsidDel="008B6E54" w:rsidRDefault="0048243B" w:rsidP="00431DD7">
            <w:pPr>
              <w:rPr>
                <w:del w:id="7706" w:author="Joo, Hye@ARB" w:date="2026-06-04T23:16:00Z"/>
                <w:rFonts w:ascii="Arial" w:hAnsi="Arial" w:cs="Arial"/>
              </w:rPr>
            </w:pPr>
            <w:del w:id="7707" w:author="Joo, Hye@ARB" w:date="2026-06-04T23:16:00Z">
              <w:r w:rsidRPr="00C72F88" w:rsidDel="008B6E54">
                <w:rPr>
                  <w:rFonts w:ascii="Arial" w:hAnsi="Arial" w:cs="Arial"/>
                </w:rPr>
                <w:delText>0.05</w:delText>
              </w:r>
            </w:del>
          </w:p>
        </w:tc>
        <w:tc>
          <w:tcPr>
            <w:tcW w:w="2423" w:type="dxa"/>
          </w:tcPr>
          <w:p w14:paraId="5C2A134B" w14:textId="6437583B" w:rsidR="0048243B" w:rsidRPr="00C72F88" w:rsidDel="008B6E54" w:rsidRDefault="0048243B" w:rsidP="00431DD7">
            <w:pPr>
              <w:rPr>
                <w:del w:id="7708" w:author="Joo, Hye@ARB" w:date="2026-06-04T23:16:00Z"/>
                <w:rFonts w:ascii="Arial" w:hAnsi="Arial" w:cs="Arial"/>
              </w:rPr>
            </w:pPr>
            <w:del w:id="7709" w:author="Joo, Hye@ARB" w:date="2026-06-04T23:16:00Z">
              <w:r w:rsidRPr="00C72F88" w:rsidDel="008B6E54">
                <w:rPr>
                  <w:rFonts w:ascii="Arial" w:hAnsi="Arial" w:cs="Arial"/>
                </w:rPr>
                <w:delText>0.750</w:delText>
              </w:r>
            </w:del>
          </w:p>
        </w:tc>
        <w:tc>
          <w:tcPr>
            <w:tcW w:w="2068" w:type="dxa"/>
          </w:tcPr>
          <w:p w14:paraId="55331071" w14:textId="3A40B81C" w:rsidR="0048243B" w:rsidRPr="00C72F88" w:rsidDel="008B6E54" w:rsidRDefault="0048243B" w:rsidP="00431DD7">
            <w:pPr>
              <w:rPr>
                <w:del w:id="7710" w:author="Joo, Hye@ARB" w:date="2026-06-04T23:16:00Z"/>
                <w:rFonts w:ascii="Arial" w:hAnsi="Arial" w:cs="Arial"/>
              </w:rPr>
            </w:pPr>
            <w:del w:id="7711" w:author="Joo, Hye@ARB" w:date="2026-06-04T23:16:00Z">
              <w:r w:rsidRPr="00C72F88" w:rsidDel="008B6E54">
                <w:rPr>
                  <w:rFonts w:ascii="Arial" w:hAnsi="Arial" w:cs="Arial"/>
                </w:rPr>
                <w:delText>0.0</w:delText>
              </w:r>
            </w:del>
          </w:p>
        </w:tc>
      </w:tr>
      <w:tr w:rsidR="0048243B" w:rsidRPr="001238F2" w:rsidDel="008B6E54" w14:paraId="40899E3C" w14:textId="51170EAA" w:rsidTr="00164612">
        <w:trPr>
          <w:del w:id="7712" w:author="Joo, Hye@ARB" w:date="2026-06-04T23:16:00Z"/>
        </w:trPr>
        <w:tc>
          <w:tcPr>
            <w:tcW w:w="2336" w:type="dxa"/>
          </w:tcPr>
          <w:p w14:paraId="6A41A15C" w14:textId="43420930" w:rsidR="0048243B" w:rsidRPr="00C72F88" w:rsidDel="008B6E54" w:rsidRDefault="0048243B" w:rsidP="00431DD7">
            <w:pPr>
              <w:rPr>
                <w:del w:id="7713" w:author="Joo, Hye@ARB" w:date="2026-06-04T23:16:00Z"/>
                <w:rFonts w:ascii="Arial" w:hAnsi="Arial" w:cs="Arial"/>
              </w:rPr>
            </w:pPr>
            <w:del w:id="7714" w:author="Joo, Hye@ARB" w:date="2026-06-04T23:16:00Z">
              <w:r w:rsidRPr="00C72F88" w:rsidDel="008B6E54">
                <w:rPr>
                  <w:rFonts w:ascii="Arial" w:hAnsi="Arial" w:cs="Arial"/>
                </w:rPr>
                <w:delText>Medium-duty vehicles (8,501-14,000 lbs. GVWR)</w:delText>
              </w:r>
            </w:del>
          </w:p>
        </w:tc>
        <w:tc>
          <w:tcPr>
            <w:tcW w:w="2523" w:type="dxa"/>
          </w:tcPr>
          <w:p w14:paraId="72D823B4" w14:textId="5767421D" w:rsidR="0048243B" w:rsidRPr="00C72F88" w:rsidDel="008B6E54" w:rsidRDefault="0048243B" w:rsidP="00431DD7">
            <w:pPr>
              <w:rPr>
                <w:del w:id="7715" w:author="Joo, Hye@ARB" w:date="2026-06-04T23:16:00Z"/>
                <w:rFonts w:ascii="Arial" w:hAnsi="Arial" w:cs="Arial"/>
              </w:rPr>
            </w:pPr>
            <w:del w:id="7716" w:author="Joo, Hye@ARB" w:date="2026-06-04T23:16:00Z">
              <w:r w:rsidRPr="00C72F88" w:rsidDel="008B6E54">
                <w:rPr>
                  <w:rFonts w:ascii="Arial" w:hAnsi="Arial" w:cs="Arial"/>
                </w:rPr>
                <w:delText>0.05</w:delText>
              </w:r>
            </w:del>
          </w:p>
        </w:tc>
        <w:tc>
          <w:tcPr>
            <w:tcW w:w="2423" w:type="dxa"/>
          </w:tcPr>
          <w:p w14:paraId="68DEB60F" w14:textId="2F603DE9" w:rsidR="0048243B" w:rsidRPr="00C72F88" w:rsidDel="008B6E54" w:rsidRDefault="0048243B" w:rsidP="00431DD7">
            <w:pPr>
              <w:rPr>
                <w:del w:id="7717" w:author="Joo, Hye@ARB" w:date="2026-06-04T23:16:00Z"/>
                <w:rFonts w:ascii="Arial" w:hAnsi="Arial" w:cs="Arial"/>
              </w:rPr>
            </w:pPr>
            <w:del w:id="7718" w:author="Joo, Hye@ARB" w:date="2026-06-04T23:16:00Z">
              <w:r w:rsidRPr="00C72F88" w:rsidDel="008B6E54">
                <w:rPr>
                  <w:rFonts w:ascii="Arial" w:hAnsi="Arial" w:cs="Arial"/>
                </w:rPr>
                <w:delText>0.750</w:delText>
              </w:r>
            </w:del>
          </w:p>
        </w:tc>
        <w:tc>
          <w:tcPr>
            <w:tcW w:w="2068" w:type="dxa"/>
          </w:tcPr>
          <w:p w14:paraId="42FB5F73" w14:textId="1A33D24A" w:rsidR="0048243B" w:rsidRPr="00C72F88" w:rsidDel="008B6E54" w:rsidRDefault="0048243B" w:rsidP="00431DD7">
            <w:pPr>
              <w:rPr>
                <w:del w:id="7719" w:author="Joo, Hye@ARB" w:date="2026-06-04T23:16:00Z"/>
                <w:rFonts w:ascii="Arial" w:hAnsi="Arial" w:cs="Arial"/>
              </w:rPr>
            </w:pPr>
            <w:del w:id="7720" w:author="Joo, Hye@ARB" w:date="2026-06-04T23:16:00Z">
              <w:r w:rsidRPr="00C72F88" w:rsidDel="008B6E54">
                <w:rPr>
                  <w:rFonts w:ascii="Arial" w:hAnsi="Arial" w:cs="Arial"/>
                </w:rPr>
                <w:delText>0.0</w:delText>
              </w:r>
            </w:del>
          </w:p>
        </w:tc>
      </w:tr>
      <w:tr w:rsidR="0048243B" w:rsidRPr="001238F2" w:rsidDel="008B6E54" w14:paraId="066D9B43" w14:textId="348E09C5" w:rsidTr="00164612">
        <w:trPr>
          <w:del w:id="7721" w:author="Joo, Hye@ARB" w:date="2026-06-04T23:16:00Z"/>
        </w:trPr>
        <w:tc>
          <w:tcPr>
            <w:tcW w:w="2336" w:type="dxa"/>
          </w:tcPr>
          <w:p w14:paraId="7A884D5E" w14:textId="7C9A68EB" w:rsidR="0048243B" w:rsidRPr="00C72F88" w:rsidDel="008B6E54" w:rsidRDefault="0048243B" w:rsidP="00431DD7">
            <w:pPr>
              <w:rPr>
                <w:del w:id="7722" w:author="Joo, Hye@ARB" w:date="2026-06-04T23:16:00Z"/>
                <w:rFonts w:ascii="Arial" w:hAnsi="Arial" w:cs="Arial"/>
              </w:rPr>
            </w:pPr>
            <w:del w:id="7723" w:author="Joo, Hye@ARB" w:date="2026-06-04T23:16:00Z">
              <w:r w:rsidRPr="00C72F88" w:rsidDel="008B6E54">
                <w:rPr>
                  <w:rFonts w:ascii="Arial" w:hAnsi="Arial" w:cs="Arial"/>
                </w:rPr>
                <w:delText>Heavy-duty vehicles</w:delText>
              </w:r>
            </w:del>
          </w:p>
          <w:p w14:paraId="5A0D0CBA" w14:textId="4AB8056B" w:rsidR="0048243B" w:rsidRPr="00C72F88" w:rsidDel="008B6E54" w:rsidRDefault="0048243B" w:rsidP="00431DD7">
            <w:pPr>
              <w:rPr>
                <w:del w:id="7724" w:author="Joo, Hye@ARB" w:date="2026-06-04T23:16:00Z"/>
                <w:rFonts w:ascii="Arial" w:hAnsi="Arial" w:cs="Arial"/>
              </w:rPr>
            </w:pPr>
            <w:del w:id="7725" w:author="Joo, Hye@ARB" w:date="2026-06-04T23:16:00Z">
              <w:r w:rsidRPr="00C72F88" w:rsidDel="008B6E54">
                <w:rPr>
                  <w:rFonts w:ascii="Arial" w:hAnsi="Arial" w:cs="Arial"/>
                </w:rPr>
                <w:delText>(over 14,000 lbs. GVWR)</w:delText>
              </w:r>
            </w:del>
          </w:p>
        </w:tc>
        <w:tc>
          <w:tcPr>
            <w:tcW w:w="2523" w:type="dxa"/>
          </w:tcPr>
          <w:p w14:paraId="41AE25E5" w14:textId="10B4B211" w:rsidR="0048243B" w:rsidRPr="00C72F88" w:rsidDel="008B6E54" w:rsidRDefault="0048243B" w:rsidP="00431DD7">
            <w:pPr>
              <w:rPr>
                <w:del w:id="7726" w:author="Joo, Hye@ARB" w:date="2026-06-04T23:16:00Z"/>
                <w:rFonts w:ascii="Arial" w:hAnsi="Arial" w:cs="Arial"/>
              </w:rPr>
            </w:pPr>
            <w:del w:id="7727" w:author="Joo, Hye@ARB" w:date="2026-06-04T23:16:00Z">
              <w:r w:rsidRPr="00C72F88" w:rsidDel="008B6E54">
                <w:rPr>
                  <w:rFonts w:ascii="Arial" w:hAnsi="Arial" w:cs="Arial"/>
                </w:rPr>
                <w:delText>0.05</w:delText>
              </w:r>
            </w:del>
          </w:p>
        </w:tc>
        <w:tc>
          <w:tcPr>
            <w:tcW w:w="2423" w:type="dxa"/>
          </w:tcPr>
          <w:p w14:paraId="50F0925D" w14:textId="7F1FE1A1" w:rsidR="0048243B" w:rsidRPr="00C72F88" w:rsidDel="008B6E54" w:rsidRDefault="0048243B" w:rsidP="00431DD7">
            <w:pPr>
              <w:rPr>
                <w:del w:id="7728" w:author="Joo, Hye@ARB" w:date="2026-06-04T23:16:00Z"/>
                <w:rFonts w:ascii="Arial" w:hAnsi="Arial" w:cs="Arial"/>
              </w:rPr>
            </w:pPr>
            <w:del w:id="7729" w:author="Joo, Hye@ARB" w:date="2026-06-04T23:16:00Z">
              <w:r w:rsidRPr="00C72F88" w:rsidDel="008B6E54">
                <w:rPr>
                  <w:rFonts w:ascii="Arial" w:hAnsi="Arial" w:cs="Arial"/>
                </w:rPr>
                <w:delText>0.750</w:delText>
              </w:r>
            </w:del>
          </w:p>
        </w:tc>
        <w:tc>
          <w:tcPr>
            <w:tcW w:w="2068" w:type="dxa"/>
          </w:tcPr>
          <w:p w14:paraId="382BE143" w14:textId="051FEB2E" w:rsidR="0048243B" w:rsidRPr="00C72F88" w:rsidDel="008B6E54" w:rsidRDefault="0048243B" w:rsidP="00431DD7">
            <w:pPr>
              <w:rPr>
                <w:del w:id="7730" w:author="Joo, Hye@ARB" w:date="2026-06-04T23:16:00Z"/>
                <w:rFonts w:ascii="Arial" w:hAnsi="Arial" w:cs="Arial"/>
              </w:rPr>
            </w:pPr>
            <w:del w:id="7731" w:author="Joo, Hye@ARB" w:date="2026-06-04T23:16:00Z">
              <w:r w:rsidRPr="00C72F88" w:rsidDel="008B6E54">
                <w:rPr>
                  <w:rFonts w:ascii="Arial" w:hAnsi="Arial" w:cs="Arial"/>
                </w:rPr>
                <w:delText>0.0</w:delText>
              </w:r>
            </w:del>
          </w:p>
        </w:tc>
      </w:tr>
    </w:tbl>
    <w:p w14:paraId="35EA1D9A" w14:textId="19D0A673" w:rsidR="0048243B" w:rsidRPr="00C72F88" w:rsidDel="008B6E54" w:rsidRDefault="0048243B" w:rsidP="00431DD7">
      <w:pPr>
        <w:rPr>
          <w:del w:id="7732" w:author="Joo, Hye@ARB" w:date="2026-06-04T23:16:00Z"/>
          <w:rFonts w:ascii="Arial" w:hAnsi="Arial" w:cs="Arial"/>
        </w:rPr>
      </w:pPr>
      <w:del w:id="7733"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717E62A0" w14:textId="10801066" w:rsidR="0048243B" w:rsidRPr="00C72F88" w:rsidDel="008B6E54" w:rsidRDefault="0048243B" w:rsidP="00431DD7">
      <w:pPr>
        <w:rPr>
          <w:del w:id="7734" w:author="Joo, Hye@ARB" w:date="2026-06-04T23:16:00Z"/>
          <w:rFonts w:ascii="Arial" w:hAnsi="Arial" w:cs="Arial"/>
        </w:rPr>
      </w:pPr>
      <w:del w:id="7735" w:author="Joo, Hye@ARB" w:date="2026-06-04T23:16:00Z">
        <w:r w:rsidRPr="00C72F88" w:rsidDel="008B6E54">
          <w:rPr>
            <w:rFonts w:ascii="Arial" w:hAnsi="Arial" w:cs="Arial"/>
            <w:vertAlign w:val="superscript"/>
          </w:rPr>
          <w:delText>2</w:delText>
        </w:r>
        <w:r w:rsidRPr="00C72F88" w:rsidDel="008B6E54">
          <w:rPr>
            <w:rFonts w:ascii="Arial" w:hAnsi="Arial" w:cs="Arial"/>
          </w:rPr>
          <w:delText> For all vehicles certified to these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w:delText>
        </w:r>
      </w:del>
    </w:p>
    <w:p w14:paraId="189A917C" w14:textId="0E94321D" w:rsidR="0048243B" w:rsidRPr="00C72F88" w:rsidDel="008B6E54" w:rsidRDefault="0048243B" w:rsidP="00431DD7">
      <w:pPr>
        <w:rPr>
          <w:del w:id="7736" w:author="Joo, Hye@ARB" w:date="2026-06-04T23:16:00Z"/>
          <w:rFonts w:ascii="Arial" w:hAnsi="Arial" w:cs="Arial"/>
        </w:rPr>
      </w:pPr>
      <w:del w:id="7737" w:author="Joo, Hye@ARB" w:date="2026-06-04T23:16:00Z">
        <w:r w:rsidRPr="00C72F88" w:rsidDel="008B6E54">
          <w:rPr>
            <w:rFonts w:ascii="Arial" w:hAnsi="Arial" w:cs="Arial"/>
            <w:vertAlign w:val="superscript"/>
          </w:rPr>
          <w:delText>3</w:delText>
        </w:r>
        <w:r w:rsidRPr="00C72F88" w:rsidDel="008B6E54">
          <w:rPr>
            <w:rFonts w:ascii="Arial" w:hAnsi="Arial" w:cs="Arial"/>
          </w:rPr>
          <w:delText> In lieu of demonstrating compliance with the fuel-only emission standard (0.0 grams per test) over the three-day and two-day diurnal plus hot soak tests, a manufacturer may, with advance Executive Officer approval, demonstrate compliance through an alternate test plan.</w:delText>
        </w:r>
      </w:del>
    </w:p>
    <w:p w14:paraId="723C4D7F" w14:textId="66533329" w:rsidR="004937AD" w:rsidRPr="00CC319B" w:rsidDel="008B6E54" w:rsidRDefault="004937AD" w:rsidP="00431DD7">
      <w:pPr>
        <w:rPr>
          <w:del w:id="7738" w:author="Joo, Hye@ARB" w:date="2026-06-04T23:16:00Z"/>
          <w:rFonts w:ascii="Arial" w:hAnsi="Arial" w:cs="Arial"/>
          <w:vanish/>
        </w:rPr>
      </w:pPr>
    </w:p>
    <w:p w14:paraId="7CCBF12C" w14:textId="0324B9F5" w:rsidR="0048243B" w:rsidDel="008B6E54" w:rsidRDefault="0048243B" w:rsidP="00431DD7">
      <w:pPr>
        <w:rPr>
          <w:del w:id="7739" w:author="Joo, Hye@ARB" w:date="2026-06-04T23:16:00Z"/>
          <w:rFonts w:ascii="Arial" w:hAnsi="Arial" w:cs="Arial"/>
        </w:rPr>
      </w:pPr>
      <w:del w:id="7740" w:author="Joo, Hye@ARB" w:date="2026-06-04T23:16:00Z">
        <w:r w:rsidRPr="00CC319B" w:rsidDel="008B6E54">
          <w:rPr>
            <w:rFonts w:ascii="Arial" w:hAnsi="Arial" w:cs="Arial"/>
            <w:i/>
            <w:iCs/>
          </w:rPr>
          <w:delText>Option 2.</w:delText>
        </w:r>
        <w:r w:rsidRPr="00CC319B" w:rsidDel="008B6E54">
          <w:rPr>
            <w:rFonts w:ascii="Arial" w:hAnsi="Arial" w:cs="Arial"/>
          </w:rPr>
          <w:delText>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delText>
        </w:r>
      </w:del>
    </w:p>
    <w:p w14:paraId="47EC6A98" w14:textId="32FEA420" w:rsidR="00703A4D" w:rsidRPr="00D90F9F" w:rsidDel="008B6E54" w:rsidRDefault="00703A4D" w:rsidP="00431DD7">
      <w:pPr>
        <w:rPr>
          <w:del w:id="7741" w:author="Joo, Hye@ARB" w:date="2026-06-04T23:16:00Z"/>
        </w:rPr>
      </w:pPr>
    </w:p>
    <w:tbl>
      <w:tblPr>
        <w:tblStyle w:val="TableGrid"/>
        <w:tblW w:w="10075" w:type="dxa"/>
        <w:tblLayout w:type="fixed"/>
        <w:tblLook w:val="04A0" w:firstRow="1" w:lastRow="0" w:firstColumn="1" w:lastColumn="0" w:noHBand="0" w:noVBand="1"/>
      </w:tblPr>
      <w:tblGrid>
        <w:gridCol w:w="2875"/>
        <w:gridCol w:w="2055"/>
        <w:gridCol w:w="3075"/>
        <w:gridCol w:w="2070"/>
      </w:tblGrid>
      <w:tr w:rsidR="0048243B" w:rsidRPr="001238F2" w:rsidDel="008B6E54" w14:paraId="04218B76" w14:textId="454F4CD8" w:rsidTr="00164612">
        <w:trPr>
          <w:del w:id="7742" w:author="Joo, Hye@ARB" w:date="2026-06-04T23:16:00Z"/>
        </w:trPr>
        <w:tc>
          <w:tcPr>
            <w:tcW w:w="2875" w:type="dxa"/>
          </w:tcPr>
          <w:p w14:paraId="36F02EDA" w14:textId="74504FAB" w:rsidR="0048243B" w:rsidRPr="00B25509" w:rsidDel="008B6E54" w:rsidRDefault="0048243B" w:rsidP="00431DD7">
            <w:pPr>
              <w:rPr>
                <w:del w:id="7743" w:author="Joo, Hye@ARB" w:date="2026-06-04T23:16:00Z"/>
                <w:rFonts w:ascii="Arial" w:hAnsi="Arial" w:cs="Arial"/>
              </w:rPr>
            </w:pPr>
            <w:del w:id="7744" w:author="Joo, Hye@ARB" w:date="2026-06-04T23:16:00Z">
              <w:r w:rsidRPr="00B25509" w:rsidDel="008B6E54">
                <w:rPr>
                  <w:rFonts w:ascii="Arial" w:hAnsi="Arial" w:cs="Arial"/>
                  <w:b/>
                  <w:bCs/>
                  <w:i/>
                  <w:iCs/>
                </w:rPr>
                <w:delText>Vehicle Type</w:delText>
              </w:r>
            </w:del>
          </w:p>
        </w:tc>
        <w:tc>
          <w:tcPr>
            <w:tcW w:w="7200" w:type="dxa"/>
            <w:gridSpan w:val="3"/>
          </w:tcPr>
          <w:p w14:paraId="3742436D" w14:textId="1D8653F3" w:rsidR="0048243B" w:rsidRPr="00B25509" w:rsidDel="008B6E54" w:rsidRDefault="0048243B" w:rsidP="00431DD7">
            <w:pPr>
              <w:rPr>
                <w:del w:id="7745" w:author="Joo, Hye@ARB" w:date="2026-06-04T23:16:00Z"/>
                <w:rFonts w:ascii="Arial" w:hAnsi="Arial" w:cs="Arial"/>
              </w:rPr>
            </w:pPr>
            <w:del w:id="7746" w:author="Joo, Hye@ARB" w:date="2026-06-04T23:16:00Z">
              <w:r w:rsidRPr="00B25509" w:rsidDel="008B6E54">
                <w:rPr>
                  <w:rFonts w:ascii="Arial" w:hAnsi="Arial" w:cs="Arial"/>
                  <w:b/>
                  <w:bCs/>
                  <w:i/>
                  <w:iCs/>
                </w:rPr>
                <w:delText>Hydrocarbon</w:delText>
              </w:r>
              <w:r w:rsidRPr="00B25509" w:rsidDel="008B6E54">
                <w:rPr>
                  <w:rFonts w:ascii="Arial" w:hAnsi="Arial" w:cs="Arial"/>
                  <w:b/>
                  <w:bCs/>
                  <w:i/>
                  <w:iCs/>
                  <w:vertAlign w:val="superscript"/>
                </w:rPr>
                <w:delText>(1)</w:delText>
              </w:r>
              <w:r w:rsidRPr="00B25509" w:rsidDel="008B6E54">
                <w:rPr>
                  <w:rFonts w:ascii="Arial" w:hAnsi="Arial" w:cs="Arial"/>
                  <w:b/>
                  <w:bCs/>
                  <w:i/>
                  <w:iCs/>
                </w:rPr>
                <w:delText> Emission Standards</w:delText>
              </w:r>
              <w:r w:rsidRPr="00B25509" w:rsidDel="008B6E54">
                <w:rPr>
                  <w:rFonts w:ascii="Arial" w:hAnsi="Arial" w:cs="Arial"/>
                  <w:b/>
                  <w:bCs/>
                  <w:i/>
                  <w:iCs/>
                  <w:vertAlign w:val="superscript"/>
                </w:rPr>
                <w:delText>(2)</w:delText>
              </w:r>
            </w:del>
          </w:p>
        </w:tc>
      </w:tr>
      <w:tr w:rsidR="0048243B" w:rsidRPr="001238F2" w:rsidDel="008B6E54" w14:paraId="12032D6D" w14:textId="0451C0F5" w:rsidTr="00164612">
        <w:trPr>
          <w:del w:id="7747" w:author="Joo, Hye@ARB" w:date="2026-06-04T23:16:00Z"/>
        </w:trPr>
        <w:tc>
          <w:tcPr>
            <w:tcW w:w="2875" w:type="dxa"/>
          </w:tcPr>
          <w:p w14:paraId="15EFDFB3" w14:textId="0E43E3D2" w:rsidR="0048243B" w:rsidRPr="00B25509" w:rsidDel="008B6E54" w:rsidRDefault="0048243B" w:rsidP="00431DD7">
            <w:pPr>
              <w:rPr>
                <w:del w:id="7748" w:author="Joo, Hye@ARB" w:date="2026-06-04T23:16:00Z"/>
                <w:rFonts w:ascii="Arial" w:hAnsi="Arial" w:cs="Arial"/>
              </w:rPr>
            </w:pPr>
          </w:p>
        </w:tc>
        <w:tc>
          <w:tcPr>
            <w:tcW w:w="2055" w:type="dxa"/>
            <w:vAlign w:val="center"/>
          </w:tcPr>
          <w:p w14:paraId="2E65817D" w14:textId="39B53145" w:rsidR="0048243B" w:rsidRPr="00B25509" w:rsidDel="008B6E54" w:rsidRDefault="0048243B" w:rsidP="00431DD7">
            <w:pPr>
              <w:rPr>
                <w:del w:id="7749" w:author="Joo, Hye@ARB" w:date="2026-06-04T23:16:00Z"/>
                <w:rFonts w:ascii="Arial" w:hAnsi="Arial" w:cs="Arial"/>
              </w:rPr>
            </w:pPr>
            <w:del w:id="7750" w:author="Joo, Hye@ARB" w:date="2026-06-04T23:16:00Z">
              <w:r w:rsidRPr="00B25509" w:rsidDel="008B6E54">
                <w:rPr>
                  <w:rFonts w:ascii="Arial" w:hAnsi="Arial" w:cs="Arial"/>
                  <w:b/>
                  <w:bCs/>
                  <w:i/>
                  <w:iCs/>
                </w:rPr>
                <w:delText>Running Loss (grams per mile)</w:delText>
              </w:r>
            </w:del>
          </w:p>
        </w:tc>
        <w:tc>
          <w:tcPr>
            <w:tcW w:w="3075" w:type="dxa"/>
            <w:vAlign w:val="center"/>
          </w:tcPr>
          <w:p w14:paraId="07255960" w14:textId="73CB13AC" w:rsidR="0048243B" w:rsidRPr="00B25509" w:rsidDel="008B6E54" w:rsidRDefault="0048243B" w:rsidP="00431DD7">
            <w:pPr>
              <w:rPr>
                <w:del w:id="7751" w:author="Joo, Hye@ARB" w:date="2026-06-04T23:16:00Z"/>
                <w:rFonts w:ascii="Arial" w:hAnsi="Arial" w:cs="Arial"/>
              </w:rPr>
            </w:pPr>
            <w:del w:id="7752" w:author="Joo, Hye@ARB" w:date="2026-06-04T23:16:00Z">
              <w:r w:rsidRPr="00B25509" w:rsidDel="008B6E54">
                <w:rPr>
                  <w:rFonts w:ascii="Arial" w:hAnsi="Arial" w:cs="Arial"/>
                  <w:b/>
                  <w:bCs/>
                  <w:i/>
                  <w:iCs/>
                </w:rPr>
                <w:delText>Highest Whole Vehicle Diurnal + Hot Soak</w:delText>
              </w:r>
              <w:r w:rsidRPr="00B25509" w:rsidDel="008B6E54">
                <w:rPr>
                  <w:rFonts w:ascii="Arial" w:hAnsi="Arial" w:cs="Arial"/>
                  <w:b/>
                  <w:bCs/>
                  <w:i/>
                  <w:iCs/>
                  <w:vertAlign w:val="superscript"/>
                </w:rPr>
                <w:delText>(3)(4)(5)</w:delText>
              </w:r>
              <w:r w:rsidRPr="00B25509" w:rsidDel="008B6E54">
                <w:rPr>
                  <w:rFonts w:ascii="Arial" w:hAnsi="Arial" w:cs="Arial"/>
                  <w:b/>
                  <w:bCs/>
                  <w:i/>
                  <w:iCs/>
                </w:rPr>
                <w:delText> (grams per test)</w:delText>
              </w:r>
            </w:del>
          </w:p>
        </w:tc>
        <w:tc>
          <w:tcPr>
            <w:tcW w:w="2070" w:type="dxa"/>
            <w:vAlign w:val="center"/>
          </w:tcPr>
          <w:p w14:paraId="3EE27DDC" w14:textId="527C4437" w:rsidR="0048243B" w:rsidRPr="00B25509" w:rsidDel="008B6E54" w:rsidRDefault="0048243B" w:rsidP="00431DD7">
            <w:pPr>
              <w:rPr>
                <w:del w:id="7753" w:author="Joo, Hye@ARB" w:date="2026-06-04T23:16:00Z"/>
                <w:rFonts w:ascii="Arial" w:hAnsi="Arial" w:cs="Arial"/>
              </w:rPr>
            </w:pPr>
            <w:del w:id="7754" w:author="Joo, Hye@ARB" w:date="2026-06-04T23:16:00Z">
              <w:r w:rsidRPr="00B25509" w:rsidDel="008B6E54">
                <w:rPr>
                  <w:rFonts w:ascii="Arial" w:hAnsi="Arial" w:cs="Arial"/>
                  <w:b/>
                  <w:bCs/>
                  <w:i/>
                  <w:iCs/>
                </w:rPr>
                <w:delText>Canister Bleed</w:delText>
              </w:r>
              <w:r w:rsidRPr="00B25509" w:rsidDel="008B6E54">
                <w:rPr>
                  <w:rFonts w:ascii="Arial" w:hAnsi="Arial" w:cs="Arial"/>
                  <w:b/>
                  <w:bCs/>
                  <w:i/>
                  <w:iCs/>
                  <w:vertAlign w:val="superscript"/>
                </w:rPr>
                <w:delText>(6)</w:delText>
              </w:r>
              <w:r w:rsidRPr="00B25509" w:rsidDel="008B6E54">
                <w:rPr>
                  <w:rFonts w:ascii="Arial" w:hAnsi="Arial" w:cs="Arial"/>
                  <w:b/>
                  <w:bCs/>
                  <w:i/>
                  <w:iCs/>
                </w:rPr>
                <w:delText> (grams per test)</w:delText>
              </w:r>
            </w:del>
          </w:p>
        </w:tc>
      </w:tr>
      <w:tr w:rsidR="0048243B" w:rsidRPr="001238F2" w:rsidDel="008B6E54" w14:paraId="05F00A44" w14:textId="4793F8FC" w:rsidTr="00164612">
        <w:trPr>
          <w:del w:id="7755" w:author="Joo, Hye@ARB" w:date="2026-06-04T23:16:00Z"/>
        </w:trPr>
        <w:tc>
          <w:tcPr>
            <w:tcW w:w="2875" w:type="dxa"/>
          </w:tcPr>
          <w:p w14:paraId="1EF27389" w14:textId="4F643BB6" w:rsidR="0048243B" w:rsidRPr="00B25509" w:rsidDel="008B6E54" w:rsidRDefault="0048243B" w:rsidP="00431DD7">
            <w:pPr>
              <w:rPr>
                <w:del w:id="7756" w:author="Joo, Hye@ARB" w:date="2026-06-04T23:16:00Z"/>
                <w:rFonts w:ascii="Arial" w:hAnsi="Arial" w:cs="Arial"/>
              </w:rPr>
            </w:pPr>
            <w:del w:id="7757" w:author="Joo, Hye@ARB" w:date="2026-06-04T23:16:00Z">
              <w:r w:rsidRPr="00B25509" w:rsidDel="008B6E54">
                <w:rPr>
                  <w:rFonts w:ascii="Arial" w:hAnsi="Arial" w:cs="Arial"/>
                </w:rPr>
                <w:delText>Passenger cars; and Light-duty trucks 6,000 lbs. GVWR and under, and 0-3,750 lbs. LVW</w:delText>
              </w:r>
            </w:del>
          </w:p>
        </w:tc>
        <w:tc>
          <w:tcPr>
            <w:tcW w:w="2055" w:type="dxa"/>
            <w:vAlign w:val="center"/>
          </w:tcPr>
          <w:p w14:paraId="56470671" w14:textId="5353A49C" w:rsidR="0048243B" w:rsidRPr="00B25509" w:rsidDel="008B6E54" w:rsidRDefault="0048243B" w:rsidP="00431DD7">
            <w:pPr>
              <w:rPr>
                <w:del w:id="7758" w:author="Joo, Hye@ARB" w:date="2026-06-04T23:16:00Z"/>
                <w:rFonts w:ascii="Arial" w:hAnsi="Arial" w:cs="Arial"/>
              </w:rPr>
            </w:pPr>
            <w:del w:id="7759" w:author="Joo, Hye@ARB" w:date="2026-06-04T23:16:00Z">
              <w:r w:rsidRPr="00B25509" w:rsidDel="008B6E54">
                <w:rPr>
                  <w:rFonts w:ascii="Arial" w:hAnsi="Arial" w:cs="Arial"/>
                </w:rPr>
                <w:delText>0.05</w:delText>
              </w:r>
            </w:del>
          </w:p>
        </w:tc>
        <w:tc>
          <w:tcPr>
            <w:tcW w:w="3075" w:type="dxa"/>
            <w:vAlign w:val="center"/>
          </w:tcPr>
          <w:p w14:paraId="7DCEF550" w14:textId="4ADED94D" w:rsidR="0048243B" w:rsidRPr="00B25509" w:rsidDel="008B6E54" w:rsidRDefault="0048243B" w:rsidP="00431DD7">
            <w:pPr>
              <w:rPr>
                <w:del w:id="7760" w:author="Joo, Hye@ARB" w:date="2026-06-04T23:16:00Z"/>
                <w:rFonts w:ascii="Arial" w:hAnsi="Arial" w:cs="Arial"/>
              </w:rPr>
            </w:pPr>
            <w:del w:id="7761" w:author="Joo, Hye@ARB" w:date="2026-06-04T23:16:00Z">
              <w:r w:rsidRPr="00B25509" w:rsidDel="008B6E54">
                <w:rPr>
                  <w:rFonts w:ascii="Arial" w:hAnsi="Arial" w:cs="Arial"/>
                </w:rPr>
                <w:delText>0.300</w:delText>
              </w:r>
            </w:del>
          </w:p>
        </w:tc>
        <w:tc>
          <w:tcPr>
            <w:tcW w:w="2070" w:type="dxa"/>
            <w:vAlign w:val="center"/>
          </w:tcPr>
          <w:p w14:paraId="07A5FD38" w14:textId="624336A3" w:rsidR="0048243B" w:rsidRPr="00B25509" w:rsidDel="008B6E54" w:rsidRDefault="0048243B" w:rsidP="00431DD7">
            <w:pPr>
              <w:rPr>
                <w:del w:id="7762" w:author="Joo, Hye@ARB" w:date="2026-06-04T23:16:00Z"/>
                <w:rFonts w:ascii="Arial" w:hAnsi="Arial" w:cs="Arial"/>
              </w:rPr>
            </w:pPr>
            <w:del w:id="7763" w:author="Joo, Hye@ARB" w:date="2026-06-04T23:16:00Z">
              <w:r w:rsidRPr="00B25509" w:rsidDel="008B6E54">
                <w:rPr>
                  <w:rFonts w:ascii="Arial" w:hAnsi="Arial" w:cs="Arial"/>
                </w:rPr>
                <w:delText>0.020</w:delText>
              </w:r>
            </w:del>
          </w:p>
        </w:tc>
      </w:tr>
      <w:tr w:rsidR="0048243B" w:rsidRPr="001238F2" w:rsidDel="008B6E54" w14:paraId="2037DDA2" w14:textId="35488FD2" w:rsidTr="00164612">
        <w:trPr>
          <w:del w:id="7764" w:author="Joo, Hye@ARB" w:date="2026-06-04T23:16:00Z"/>
        </w:trPr>
        <w:tc>
          <w:tcPr>
            <w:tcW w:w="2875" w:type="dxa"/>
          </w:tcPr>
          <w:p w14:paraId="64C679AA" w14:textId="12C3B95C" w:rsidR="0048243B" w:rsidRPr="00B25509" w:rsidDel="008B6E54" w:rsidRDefault="0048243B" w:rsidP="00431DD7">
            <w:pPr>
              <w:rPr>
                <w:del w:id="7765" w:author="Joo, Hye@ARB" w:date="2026-06-04T23:16:00Z"/>
                <w:rFonts w:ascii="Arial" w:hAnsi="Arial" w:cs="Arial"/>
              </w:rPr>
            </w:pPr>
            <w:del w:id="7766" w:author="Joo, Hye@ARB" w:date="2026-06-04T23:16:00Z">
              <w:r w:rsidRPr="00B25509" w:rsidDel="008B6E54">
                <w:rPr>
                  <w:rFonts w:ascii="Arial" w:hAnsi="Arial" w:cs="Arial"/>
                </w:rPr>
                <w:lastRenderedPageBreak/>
                <w:delText>Light-duty trucks 6,000 lbs. GVWR and under, and 3,751-5,750 lbs. LVW</w:delText>
              </w:r>
            </w:del>
          </w:p>
        </w:tc>
        <w:tc>
          <w:tcPr>
            <w:tcW w:w="2055" w:type="dxa"/>
            <w:vAlign w:val="center"/>
          </w:tcPr>
          <w:p w14:paraId="2D3659FB" w14:textId="79AAC1C7" w:rsidR="0048243B" w:rsidRPr="00B25509" w:rsidDel="008B6E54" w:rsidRDefault="0048243B" w:rsidP="00431DD7">
            <w:pPr>
              <w:rPr>
                <w:del w:id="7767" w:author="Joo, Hye@ARB" w:date="2026-06-04T23:16:00Z"/>
                <w:rFonts w:ascii="Arial" w:hAnsi="Arial" w:cs="Arial"/>
              </w:rPr>
            </w:pPr>
            <w:del w:id="7768" w:author="Joo, Hye@ARB" w:date="2026-06-04T23:16:00Z">
              <w:r w:rsidRPr="00B25509" w:rsidDel="008B6E54">
                <w:rPr>
                  <w:rFonts w:ascii="Arial" w:hAnsi="Arial" w:cs="Arial"/>
                </w:rPr>
                <w:delText>0.05</w:delText>
              </w:r>
            </w:del>
          </w:p>
        </w:tc>
        <w:tc>
          <w:tcPr>
            <w:tcW w:w="3075" w:type="dxa"/>
            <w:vAlign w:val="center"/>
          </w:tcPr>
          <w:p w14:paraId="1926C941" w14:textId="26D8FAD0" w:rsidR="0048243B" w:rsidRPr="00B25509" w:rsidDel="008B6E54" w:rsidRDefault="0048243B" w:rsidP="00431DD7">
            <w:pPr>
              <w:rPr>
                <w:del w:id="7769" w:author="Joo, Hye@ARB" w:date="2026-06-04T23:16:00Z"/>
                <w:rFonts w:ascii="Arial" w:hAnsi="Arial" w:cs="Arial"/>
              </w:rPr>
            </w:pPr>
            <w:del w:id="7770" w:author="Joo, Hye@ARB" w:date="2026-06-04T23:16:00Z">
              <w:r w:rsidRPr="00B25509" w:rsidDel="008B6E54">
                <w:rPr>
                  <w:rFonts w:ascii="Arial" w:hAnsi="Arial" w:cs="Arial"/>
                </w:rPr>
                <w:delText>0.400</w:delText>
              </w:r>
            </w:del>
          </w:p>
        </w:tc>
        <w:tc>
          <w:tcPr>
            <w:tcW w:w="2070" w:type="dxa"/>
            <w:vAlign w:val="center"/>
          </w:tcPr>
          <w:p w14:paraId="000378A4" w14:textId="6D1AB96E" w:rsidR="0048243B" w:rsidRPr="00B25509" w:rsidDel="008B6E54" w:rsidRDefault="0048243B" w:rsidP="00431DD7">
            <w:pPr>
              <w:rPr>
                <w:del w:id="7771" w:author="Joo, Hye@ARB" w:date="2026-06-04T23:16:00Z"/>
                <w:rFonts w:ascii="Arial" w:hAnsi="Arial" w:cs="Arial"/>
              </w:rPr>
            </w:pPr>
            <w:del w:id="7772" w:author="Joo, Hye@ARB" w:date="2026-06-04T23:16:00Z">
              <w:r w:rsidRPr="00B25509" w:rsidDel="008B6E54">
                <w:rPr>
                  <w:rFonts w:ascii="Arial" w:hAnsi="Arial" w:cs="Arial"/>
                </w:rPr>
                <w:delText>0.020</w:delText>
              </w:r>
            </w:del>
          </w:p>
        </w:tc>
      </w:tr>
      <w:tr w:rsidR="0048243B" w:rsidRPr="001238F2" w:rsidDel="008B6E54" w14:paraId="234F2338" w14:textId="5BCE3242" w:rsidTr="00164612">
        <w:trPr>
          <w:del w:id="7773" w:author="Joo, Hye@ARB" w:date="2026-06-04T23:16:00Z"/>
        </w:trPr>
        <w:tc>
          <w:tcPr>
            <w:tcW w:w="2875" w:type="dxa"/>
          </w:tcPr>
          <w:p w14:paraId="1A3E5038" w14:textId="3BC243A1" w:rsidR="0048243B" w:rsidRPr="00B25509" w:rsidDel="008B6E54" w:rsidRDefault="0048243B" w:rsidP="00431DD7">
            <w:pPr>
              <w:rPr>
                <w:del w:id="7774" w:author="Joo, Hye@ARB" w:date="2026-06-04T23:16:00Z"/>
                <w:rFonts w:ascii="Arial" w:hAnsi="Arial" w:cs="Arial"/>
              </w:rPr>
            </w:pPr>
            <w:del w:id="7775" w:author="Joo, Hye@ARB" w:date="2026-06-04T23:16:00Z">
              <w:r w:rsidRPr="00B25509" w:rsidDel="008B6E54">
                <w:rPr>
                  <w:rFonts w:ascii="Arial" w:hAnsi="Arial" w:cs="Arial"/>
                </w:rPr>
                <w:delText>Light-duty trucks 6,001-8,500 lbs. GVWR; and Medium-duty passenger vehicles</w:delText>
              </w:r>
            </w:del>
          </w:p>
        </w:tc>
        <w:tc>
          <w:tcPr>
            <w:tcW w:w="2055" w:type="dxa"/>
            <w:vAlign w:val="center"/>
          </w:tcPr>
          <w:p w14:paraId="639836C4" w14:textId="26A95740" w:rsidR="0048243B" w:rsidRPr="00B25509" w:rsidDel="008B6E54" w:rsidRDefault="0048243B" w:rsidP="00431DD7">
            <w:pPr>
              <w:rPr>
                <w:del w:id="7776" w:author="Joo, Hye@ARB" w:date="2026-06-04T23:16:00Z"/>
                <w:rFonts w:ascii="Arial" w:hAnsi="Arial" w:cs="Arial"/>
              </w:rPr>
            </w:pPr>
            <w:del w:id="7777" w:author="Joo, Hye@ARB" w:date="2026-06-04T23:16:00Z">
              <w:r w:rsidRPr="00B25509" w:rsidDel="008B6E54">
                <w:rPr>
                  <w:rFonts w:ascii="Arial" w:hAnsi="Arial" w:cs="Arial"/>
                </w:rPr>
                <w:delText>0.05</w:delText>
              </w:r>
            </w:del>
          </w:p>
        </w:tc>
        <w:tc>
          <w:tcPr>
            <w:tcW w:w="3075" w:type="dxa"/>
            <w:vAlign w:val="center"/>
          </w:tcPr>
          <w:p w14:paraId="6179EB29" w14:textId="4984EAF8" w:rsidR="0048243B" w:rsidRPr="00B25509" w:rsidDel="008B6E54" w:rsidRDefault="0048243B" w:rsidP="00431DD7">
            <w:pPr>
              <w:rPr>
                <w:del w:id="7778" w:author="Joo, Hye@ARB" w:date="2026-06-04T23:16:00Z"/>
                <w:rFonts w:ascii="Arial" w:hAnsi="Arial" w:cs="Arial"/>
              </w:rPr>
            </w:pPr>
            <w:del w:id="7779" w:author="Joo, Hye@ARB" w:date="2026-06-04T23:16:00Z">
              <w:r w:rsidRPr="00B25509" w:rsidDel="008B6E54">
                <w:rPr>
                  <w:rFonts w:ascii="Arial" w:hAnsi="Arial" w:cs="Arial"/>
                </w:rPr>
                <w:delText>0.500</w:delText>
              </w:r>
            </w:del>
          </w:p>
        </w:tc>
        <w:tc>
          <w:tcPr>
            <w:tcW w:w="2070" w:type="dxa"/>
            <w:vAlign w:val="center"/>
          </w:tcPr>
          <w:p w14:paraId="1D3F5FE9" w14:textId="0B371931" w:rsidR="0048243B" w:rsidRPr="00B25509" w:rsidDel="008B6E54" w:rsidRDefault="0048243B" w:rsidP="00431DD7">
            <w:pPr>
              <w:rPr>
                <w:del w:id="7780" w:author="Joo, Hye@ARB" w:date="2026-06-04T23:16:00Z"/>
                <w:rFonts w:ascii="Arial" w:hAnsi="Arial" w:cs="Arial"/>
              </w:rPr>
            </w:pPr>
            <w:del w:id="7781" w:author="Joo, Hye@ARB" w:date="2026-06-04T23:16:00Z">
              <w:r w:rsidRPr="00B25509" w:rsidDel="008B6E54">
                <w:rPr>
                  <w:rFonts w:ascii="Arial" w:hAnsi="Arial" w:cs="Arial"/>
                </w:rPr>
                <w:delText>0.020</w:delText>
              </w:r>
            </w:del>
          </w:p>
        </w:tc>
      </w:tr>
      <w:tr w:rsidR="0048243B" w:rsidRPr="001238F2" w:rsidDel="008B6E54" w14:paraId="7731B428" w14:textId="1204B449" w:rsidTr="00164612">
        <w:trPr>
          <w:del w:id="7782" w:author="Joo, Hye@ARB" w:date="2026-06-04T23:16:00Z"/>
        </w:trPr>
        <w:tc>
          <w:tcPr>
            <w:tcW w:w="2875" w:type="dxa"/>
          </w:tcPr>
          <w:p w14:paraId="2E06F050" w14:textId="106AF66E" w:rsidR="0048243B" w:rsidRPr="00B25509" w:rsidDel="008B6E54" w:rsidRDefault="0048243B" w:rsidP="00431DD7">
            <w:pPr>
              <w:rPr>
                <w:del w:id="7783" w:author="Joo, Hye@ARB" w:date="2026-06-04T23:16:00Z"/>
                <w:rFonts w:ascii="Arial" w:hAnsi="Arial" w:cs="Arial"/>
              </w:rPr>
            </w:pPr>
            <w:del w:id="7784" w:author="Joo, Hye@ARB" w:date="2026-06-04T23:16:00Z">
              <w:r w:rsidRPr="00B25509" w:rsidDel="008B6E54">
                <w:rPr>
                  <w:rFonts w:ascii="Arial" w:hAnsi="Arial" w:cs="Arial"/>
                </w:rPr>
                <w:delText>Medium-duty vehicles (8,501-14,000 lbs. GVWR); and Heavy-duty vehicles (over 14,000 lbs. GVWR)</w:delText>
              </w:r>
            </w:del>
          </w:p>
        </w:tc>
        <w:tc>
          <w:tcPr>
            <w:tcW w:w="2055" w:type="dxa"/>
            <w:vAlign w:val="center"/>
          </w:tcPr>
          <w:p w14:paraId="5B3E0627" w14:textId="727C9560" w:rsidR="0048243B" w:rsidRPr="00B25509" w:rsidDel="008B6E54" w:rsidRDefault="0048243B" w:rsidP="00431DD7">
            <w:pPr>
              <w:rPr>
                <w:del w:id="7785" w:author="Joo, Hye@ARB" w:date="2026-06-04T23:16:00Z"/>
                <w:rFonts w:ascii="Arial" w:hAnsi="Arial" w:cs="Arial"/>
              </w:rPr>
            </w:pPr>
            <w:del w:id="7786" w:author="Joo, Hye@ARB" w:date="2026-06-04T23:16:00Z">
              <w:r w:rsidRPr="00B25509" w:rsidDel="008B6E54">
                <w:rPr>
                  <w:rFonts w:ascii="Arial" w:hAnsi="Arial" w:cs="Arial"/>
                </w:rPr>
                <w:delText>0.05</w:delText>
              </w:r>
            </w:del>
          </w:p>
        </w:tc>
        <w:tc>
          <w:tcPr>
            <w:tcW w:w="3075" w:type="dxa"/>
            <w:vAlign w:val="center"/>
          </w:tcPr>
          <w:p w14:paraId="757EDEE1" w14:textId="307B85A7" w:rsidR="0048243B" w:rsidRPr="00B25509" w:rsidDel="008B6E54" w:rsidRDefault="0048243B" w:rsidP="00431DD7">
            <w:pPr>
              <w:rPr>
                <w:del w:id="7787" w:author="Joo, Hye@ARB" w:date="2026-06-04T23:16:00Z"/>
                <w:rFonts w:ascii="Arial" w:hAnsi="Arial" w:cs="Arial"/>
              </w:rPr>
            </w:pPr>
            <w:del w:id="7788" w:author="Joo, Hye@ARB" w:date="2026-06-04T23:16:00Z">
              <w:r w:rsidRPr="00B25509" w:rsidDel="008B6E54">
                <w:rPr>
                  <w:rFonts w:ascii="Arial" w:hAnsi="Arial" w:cs="Arial"/>
                </w:rPr>
                <w:delText>0.600</w:delText>
              </w:r>
            </w:del>
          </w:p>
        </w:tc>
        <w:tc>
          <w:tcPr>
            <w:tcW w:w="2070" w:type="dxa"/>
            <w:vAlign w:val="center"/>
          </w:tcPr>
          <w:p w14:paraId="1F396057" w14:textId="0DC3223A" w:rsidR="0048243B" w:rsidRPr="00B25509" w:rsidDel="008B6E54" w:rsidRDefault="0048243B" w:rsidP="00431DD7">
            <w:pPr>
              <w:rPr>
                <w:del w:id="7789" w:author="Joo, Hye@ARB" w:date="2026-06-04T23:16:00Z"/>
                <w:rFonts w:ascii="Arial" w:hAnsi="Arial" w:cs="Arial"/>
              </w:rPr>
            </w:pPr>
            <w:del w:id="7790" w:author="Joo, Hye@ARB" w:date="2026-06-04T23:16:00Z">
              <w:r w:rsidRPr="00B25509" w:rsidDel="008B6E54">
                <w:rPr>
                  <w:rFonts w:ascii="Arial" w:hAnsi="Arial" w:cs="Arial"/>
                </w:rPr>
                <w:delText>0.030</w:delText>
              </w:r>
            </w:del>
          </w:p>
        </w:tc>
      </w:tr>
    </w:tbl>
    <w:p w14:paraId="48D95878" w14:textId="5F00D9C6" w:rsidR="0048243B" w:rsidRPr="00B25509" w:rsidDel="008B6E54" w:rsidRDefault="0048243B" w:rsidP="00431DD7">
      <w:pPr>
        <w:rPr>
          <w:del w:id="7791" w:author="Joo, Hye@ARB" w:date="2026-06-04T23:16:00Z"/>
          <w:rFonts w:ascii="Arial" w:hAnsi="Arial" w:cs="Arial"/>
        </w:rPr>
      </w:pPr>
      <w:del w:id="7792" w:author="Joo, Hye@ARB" w:date="2026-06-04T23:16:00Z">
        <w:r w:rsidRPr="00B25509" w:rsidDel="008B6E54">
          <w:rPr>
            <w:rFonts w:ascii="Arial" w:hAnsi="Arial" w:cs="Arial"/>
            <w:vertAlign w:val="superscript"/>
          </w:rPr>
          <w:delText>1</w:delText>
        </w:r>
        <w:r w:rsidRPr="00B25509" w:rsidDel="008B6E54">
          <w:rPr>
            <w:rFonts w:ascii="Arial" w:hAnsi="Arial" w:cs="Arial"/>
          </w:rPr>
          <w:delText> Organic Material Hydrocarbon Equivalent for alcohol-fueled vehicles.</w:delText>
        </w:r>
      </w:del>
    </w:p>
    <w:p w14:paraId="35B998E5" w14:textId="581D5E6E" w:rsidR="0048243B" w:rsidRPr="00B25509" w:rsidDel="008B6E54" w:rsidRDefault="0048243B" w:rsidP="00431DD7">
      <w:pPr>
        <w:rPr>
          <w:del w:id="7793" w:author="Joo, Hye@ARB" w:date="2026-06-04T23:16:00Z"/>
          <w:rFonts w:ascii="Arial" w:hAnsi="Arial" w:cs="Arial"/>
        </w:rPr>
      </w:pPr>
      <w:del w:id="7794" w:author="Joo, Hye@ARB" w:date="2026-06-04T23:16:00Z">
        <w:r w:rsidRPr="00B25509" w:rsidDel="008B6E54">
          <w:rPr>
            <w:rFonts w:ascii="Arial" w:hAnsi="Arial" w:cs="Arial"/>
            <w:vertAlign w:val="superscript"/>
          </w:rPr>
          <w:delText>2</w:delText>
        </w:r>
        <w:r w:rsidRPr="00B25509" w:rsidDel="008B6E54">
          <w:rPr>
            <w:rFonts w:ascii="Arial" w:hAnsi="Arial" w:cs="Arial"/>
          </w:rPr>
          <w:delText> Except as provided below, for all vehicles certified to these standards, the “useful life” shall be 15 years or 150,000 miles, whichever occurs first. For 2016 and previous model vehicles, 2017 and previous model vehicles &gt;6,000 lbs. GVWR, and 2021 and previous model vehicles certified by a small volume manufacturer, the canister bleed standards are certification standards only. Manufacturers are not required to establish deterioration factors for canister bleed emissions. Approval of vehicles that are not exhaust emission tested using a chassis dynamometer pursuant to section 1961, title 13, California Code of Regulations shall be based on an engineering evaluation of the system and data submitted by the applicant.</w:delText>
        </w:r>
      </w:del>
    </w:p>
    <w:p w14:paraId="5902F334" w14:textId="51BD786D" w:rsidR="0048243B" w:rsidRPr="00B25509" w:rsidDel="008B6E54" w:rsidRDefault="0048243B" w:rsidP="00431DD7">
      <w:pPr>
        <w:rPr>
          <w:del w:id="7795" w:author="Joo, Hye@ARB" w:date="2026-06-04T23:16:00Z"/>
          <w:rFonts w:ascii="Arial" w:hAnsi="Arial" w:cs="Arial"/>
        </w:rPr>
      </w:pPr>
      <w:del w:id="7796" w:author="Joo, Hye@ARB" w:date="2026-06-04T23:16:00Z">
        <w:r w:rsidRPr="00B25509" w:rsidDel="008B6E54">
          <w:rPr>
            <w:rFonts w:ascii="Arial" w:hAnsi="Arial" w:cs="Arial"/>
            <w:vertAlign w:val="superscript"/>
          </w:rPr>
          <w:delText>3</w:delText>
        </w:r>
        <w:r w:rsidRPr="00B25509" w:rsidDel="008B6E54">
          <w:rPr>
            <w:rFonts w:ascii="Arial" w:hAnsi="Arial" w:cs="Arial"/>
          </w:rPr>
          <w:delText> The manufacturer shall determine compliance by selecting the highest whole vehicle diurnal plus hot soak emission value of the Three-Day Diurnal Plus Hot Soak Test and of the Two-Day Diurnal Plus Hot Soak Test.</w:delText>
        </w:r>
      </w:del>
    </w:p>
    <w:p w14:paraId="2C2B558B" w14:textId="680241A4" w:rsidR="0048243B" w:rsidRPr="00B25509" w:rsidDel="008B6E54" w:rsidRDefault="0048243B" w:rsidP="00431DD7">
      <w:pPr>
        <w:rPr>
          <w:del w:id="7797" w:author="Joo, Hye@ARB" w:date="2026-06-04T23:16:00Z"/>
          <w:rFonts w:ascii="Arial" w:hAnsi="Arial" w:cs="Arial"/>
        </w:rPr>
      </w:pPr>
      <w:del w:id="7798" w:author="Joo, Hye@ARB" w:date="2026-06-04T23:16:00Z">
        <w:r w:rsidRPr="00B25509" w:rsidDel="008B6E54">
          <w:rPr>
            <w:rFonts w:ascii="Arial" w:hAnsi="Arial" w:cs="Arial"/>
            <w:vertAlign w:val="superscript"/>
          </w:rPr>
          <w:delText>4</w:delText>
        </w:r>
        <w:r w:rsidRPr="00B25509" w:rsidDel="008B6E54">
          <w:rPr>
            <w:rFonts w:ascii="Arial" w:hAnsi="Arial" w:cs="Arial"/>
          </w:rPr>
          <w:delText> </w:delText>
        </w:r>
        <w:r w:rsidRPr="00B25509" w:rsidDel="008B6E54">
          <w:rPr>
            <w:rFonts w:ascii="Arial" w:hAnsi="Arial" w:cs="Arial"/>
            <w:i/>
            <w:iCs/>
          </w:rPr>
          <w:delText>Fleet-Average Option for the Highest Whole Vehicle Diurnal Plus Hot Soak Emission Standard Within Each Emission Standard Category.</w:delText>
        </w:r>
        <w:r w:rsidRPr="00B25509" w:rsidDel="008B6E54">
          <w:rPr>
            <w:rFonts w:ascii="Arial" w:hAnsi="Arial" w:cs="Arial"/>
          </w:rPr>
          <w:delText> A manufacturer may optionally comply with the highest whole vehicle diurnal plus hot soak emission standards by using fleet-average hydrocarbon emission values. To participate, a manufacturer must utilize the fleet-average option for all of its emission standard categories and calculate a separate fleet-average hydrocarbon emission value for each emission standard category. The emission standard categories are as follows: (1) passenger cars and light-duty trucks 6,000 pounds GVWR and under, and 0-3,750 pounds LVW; (2) light-duty trucks 6,000 pounds GVWR and under, and 3,751-5,750 pounds LVW; (3) light-duty trucks 6,001-8,500 pounds GVWR and medium-duty passenger vehicles; and (4) medium-duty and heavy-duty vehicles. The fleet-average hydrocarbon emission value for each emission standard category shall be calculated as follows:</w:delText>
        </w:r>
      </w:del>
    </w:p>
    <w:p w14:paraId="608CED09" w14:textId="53736AE0" w:rsidR="0048243B" w:rsidRPr="00B25509" w:rsidDel="008B6E54" w:rsidRDefault="0048243B" w:rsidP="00431DD7">
      <w:pPr>
        <w:rPr>
          <w:del w:id="7799" w:author="Joo, Hye@ARB" w:date="2026-06-04T23:16:00Z"/>
          <w:rFonts w:ascii="Arial" w:eastAsiaTheme="minorEastAsia" w:hAnsi="Arial" w:cs="Arial"/>
          <w:sz w:val="24"/>
          <w:szCs w:val="24"/>
          <w:lang w:eastAsia="zh-CN"/>
        </w:rPr>
      </w:pPr>
      <w:del w:id="7800" w:author="Joo, Hye@ARB" w:date="2026-06-04T23:16:00Z">
        <w:r w:rsidDel="008B6E54">
          <w:fldChar w:fldCharType="begin"/>
        </w:r>
        <w:r w:rsidDel="008B6E54">
          <w:delInstrText>HYPERLINK "https://govt.westlaw.com/calregs/Link/Document/Blob/Ie6cd8420f1bf11ee94a6936d9d06b7a2.jpg?targetType=path&amp;originationContext=document&amp;vr=3.0&amp;rs=cblt1.0&amp;transitionType=DocumentImage&amp;uniqueId=78b2c992-97c3-4a0e-baef-0c51986c5eaa&amp;ppcid=06b7e89c80dd413a99fe1c6d139469e5&amp;contextData=(sc.Default)"</w:delInstrText>
        </w:r>
        <w:r w:rsidDel="008B6E54">
          <w:fldChar w:fldCharType="separate"/>
        </w:r>
        <w:r w:rsidRPr="001238F2" w:rsidDel="008B6E54">
          <w:rPr>
            <w:rStyle w:val="Hyperlink"/>
            <w:rFonts w:ascii="Arial" w:hAnsi="Arial" w:cs="Arial"/>
          </w:rPr>
          <w:delText>​</w:delText>
        </w:r>
        <w:r w:rsidDel="008B6E54">
          <w:fldChar w:fldCharType="end"/>
        </w:r>
      </w:del>
    </w:p>
    <w:p w14:paraId="196E4D9C" w14:textId="43BD1D17" w:rsidR="0048243B" w:rsidRPr="001238F2" w:rsidDel="008B6E54" w:rsidRDefault="003B0447" w:rsidP="00431DD7">
      <w:pPr>
        <w:rPr>
          <w:del w:id="7801" w:author="Joo, Hye@ARB" w:date="2026-06-04T23:16:00Z"/>
          <w:rFonts w:ascii="Arial" w:eastAsiaTheme="minorEastAsia" w:hAnsi="Arial" w:cs="Arial"/>
          <w:sz w:val="24"/>
          <w:szCs w:val="24"/>
          <w:lang w:eastAsia="zh-CN"/>
        </w:rPr>
      </w:pPr>
      <m:oMathPara>
        <m:oMath>
          <m:f>
            <m:fPr>
              <m:ctrlPr>
                <w:del w:id="7802" w:author="Joo, Hye@ARB" w:date="2026-06-04T23:16:00Z">
                  <w:rPr>
                    <w:rFonts w:ascii="Cambria Math" w:eastAsiaTheme="minorEastAsia" w:hAnsi="Cambria Math" w:cs="Arial"/>
                    <w:i/>
                    <w:sz w:val="24"/>
                    <w:szCs w:val="24"/>
                    <w:lang w:eastAsia="zh-CN"/>
                  </w:rPr>
                </w:del>
              </m:ctrlPr>
            </m:fPr>
            <m:num>
              <m:nary>
                <m:naryPr>
                  <m:chr m:val="∑"/>
                  <m:ctrlPr>
                    <w:del w:id="7803" w:author="Joo, Hye@ARB" w:date="2026-06-04T23:16:00Z">
                      <w:rPr>
                        <w:rFonts w:ascii="Cambria Math" w:eastAsiaTheme="minorEastAsia" w:hAnsi="Cambria Math" w:cs="Arial"/>
                        <w:sz w:val="24"/>
                        <w:szCs w:val="24"/>
                        <w:lang w:eastAsia="zh-CN"/>
                      </w:rPr>
                    </w:del>
                  </m:ctrlPr>
                </m:naryPr>
                <m:sub>
                  <m:r>
                    <w:del w:id="7804" w:author="Joo, Hye@ARB" w:date="2026-06-04T23:16:00Z">
                      <m:rPr>
                        <m:nor/>
                      </m:rPr>
                      <w:rPr>
                        <w:rFonts w:ascii="Arial" w:eastAsiaTheme="minorEastAsia" w:hAnsi="Arial" w:cs="Arial"/>
                        <w:sz w:val="24"/>
                        <w:szCs w:val="24"/>
                        <w:lang w:eastAsia="zh-CN"/>
                      </w:rPr>
                      <m:t>i=1</m:t>
                    </w:del>
                  </m:r>
                </m:sub>
                <m:sup>
                  <m:r>
                    <w:del w:id="7805" w:author="Joo, Hye@ARB" w:date="2026-06-04T23:16:00Z">
                      <m:rPr>
                        <m:nor/>
                      </m:rPr>
                      <w:rPr>
                        <w:rFonts w:ascii="Arial" w:eastAsiaTheme="minorEastAsia" w:hAnsi="Arial" w:cs="Arial"/>
                        <w:sz w:val="24"/>
                        <w:szCs w:val="24"/>
                        <w:lang w:eastAsia="zh-CN"/>
                      </w:rPr>
                      <m:t>n</m:t>
                    </w:del>
                  </m:r>
                </m:sup>
                <m:e>
                  <m:sSub>
                    <m:sSubPr>
                      <m:ctrlPr>
                        <w:del w:id="7806" w:author="Joo, Hye@ARB" w:date="2026-06-04T23:16:00Z">
                          <w:rPr>
                            <w:rFonts w:ascii="Cambria Math" w:eastAsiaTheme="minorEastAsia" w:hAnsi="Cambria Math" w:cs="Arial"/>
                            <w:i/>
                            <w:sz w:val="24"/>
                            <w:szCs w:val="24"/>
                            <w:lang w:eastAsia="zh-CN"/>
                          </w:rPr>
                        </w:del>
                      </m:ctrlPr>
                    </m:sSubPr>
                    <m:e>
                      <m:r>
                        <w:del w:id="7807" w:author="Joo, Hye@ARB" w:date="2026-06-04T23:16:00Z">
                          <m:rPr>
                            <m:nor/>
                          </m:rPr>
                          <w:rPr>
                            <w:rFonts w:ascii="Arial" w:eastAsiaTheme="minorEastAsia" w:hAnsi="Arial" w:cs="Arial"/>
                            <w:sz w:val="24"/>
                            <w:szCs w:val="24"/>
                            <w:lang w:eastAsia="zh-CN"/>
                          </w:rPr>
                          <m:t>[(number of vehicles in the evaporative family)</m:t>
                        </w:del>
                      </m:r>
                    </m:e>
                    <m:sub>
                      <m:r>
                        <w:del w:id="7808" w:author="Joo, Hye@ARB" w:date="2026-06-04T23:16:00Z">
                          <m:rPr>
                            <m:nor/>
                          </m:rPr>
                          <w:rPr>
                            <w:rFonts w:ascii="Arial" w:eastAsiaTheme="minorEastAsia" w:hAnsi="Arial" w:cs="Arial"/>
                            <w:sz w:val="24"/>
                            <w:szCs w:val="24"/>
                            <w:lang w:eastAsia="zh-CN"/>
                          </w:rPr>
                          <m:t>i</m:t>
                        </w:del>
                      </m:r>
                    </m:sub>
                  </m:sSub>
                </m:e>
              </m:nary>
              <m:r>
                <w:del w:id="7809" w:author="Joo, Hye@ARB" w:date="2026-06-04T23:16:00Z">
                  <m:rPr>
                    <m:nor/>
                  </m:rPr>
                  <w:rPr>
                    <w:rFonts w:ascii="Arial" w:eastAsiaTheme="minorEastAsia" w:hAnsi="Arial" w:cs="Arial"/>
                    <w:sz w:val="24"/>
                    <w:szCs w:val="24"/>
                    <w:lang w:eastAsia="zh-CN"/>
                  </w:rPr>
                  <m:t>×</m:t>
                </w:del>
              </m:r>
              <m:sSub>
                <m:sSubPr>
                  <m:ctrlPr>
                    <w:del w:id="7810" w:author="Joo, Hye@ARB" w:date="2026-06-04T23:16:00Z">
                      <w:rPr>
                        <w:rFonts w:ascii="Cambria Math" w:eastAsiaTheme="minorEastAsia" w:hAnsi="Cambria Math" w:cs="Arial"/>
                        <w:i/>
                        <w:sz w:val="24"/>
                        <w:szCs w:val="24"/>
                        <w:lang w:eastAsia="zh-CN"/>
                      </w:rPr>
                    </w:del>
                  </m:ctrlPr>
                </m:sSubPr>
                <m:e>
                  <m:d>
                    <m:dPr>
                      <m:ctrlPr>
                        <w:del w:id="7811" w:author="Joo, Hye@ARB" w:date="2026-06-04T23:16:00Z">
                          <w:rPr>
                            <w:rFonts w:ascii="Cambria Math" w:eastAsiaTheme="minorEastAsia" w:hAnsi="Cambria Math" w:cs="Arial"/>
                            <w:i/>
                            <w:sz w:val="24"/>
                            <w:szCs w:val="24"/>
                            <w:lang w:eastAsia="zh-CN"/>
                          </w:rPr>
                        </w:del>
                      </m:ctrlPr>
                    </m:dPr>
                    <m:e>
                      <m:r>
                        <w:del w:id="7812" w:author="Joo, Hye@ARB" w:date="2026-06-04T23:16:00Z">
                          <m:rPr>
                            <m:nor/>
                          </m:rPr>
                          <w:rPr>
                            <w:rFonts w:ascii="Arial" w:eastAsiaTheme="minorEastAsia" w:hAnsi="Arial" w:cs="Arial"/>
                            <w:sz w:val="24"/>
                            <w:szCs w:val="24"/>
                            <w:lang w:eastAsia="zh-CN"/>
                          </w:rPr>
                          <m:t>family emission limit</m:t>
                        </w:del>
                      </m:r>
                    </m:e>
                  </m:d>
                </m:e>
                <m:sub>
                  <m:r>
                    <w:del w:id="7813" w:author="Joo, Hye@ARB" w:date="2026-06-04T23:16:00Z">
                      <m:rPr>
                        <m:nor/>
                      </m:rPr>
                      <w:rPr>
                        <w:rFonts w:ascii="Arial" w:eastAsiaTheme="minorEastAsia" w:hAnsi="Arial" w:cs="Arial"/>
                        <w:sz w:val="24"/>
                        <w:szCs w:val="24"/>
                        <w:lang w:eastAsia="zh-CN"/>
                      </w:rPr>
                      <m:t>i</m:t>
                    </w:del>
                  </m:r>
                </m:sub>
              </m:sSub>
              <m:r>
                <w:del w:id="7814" w:author="Joo, Hye@ARB" w:date="2026-06-04T23:16:00Z">
                  <w:rPr>
                    <w:rFonts w:ascii="Cambria Math" w:eastAsiaTheme="minorEastAsia" w:hAnsi="Cambria Math" w:cs="Arial"/>
                    <w:sz w:val="24"/>
                    <w:szCs w:val="24"/>
                    <w:lang w:eastAsia="zh-CN"/>
                  </w:rPr>
                  <m:t>]</m:t>
                </w:del>
              </m:r>
            </m:num>
            <m:den>
              <m:nary>
                <m:naryPr>
                  <m:chr m:val="∑"/>
                  <m:ctrlPr>
                    <w:del w:id="7815" w:author="Joo, Hye@ARB" w:date="2026-06-04T23:16:00Z">
                      <w:rPr>
                        <w:rFonts w:ascii="Cambria Math" w:eastAsiaTheme="minorEastAsia" w:hAnsi="Cambria Math" w:cs="Arial"/>
                        <w:sz w:val="24"/>
                        <w:szCs w:val="24"/>
                        <w:lang w:eastAsia="zh-CN"/>
                      </w:rPr>
                    </w:del>
                  </m:ctrlPr>
                </m:naryPr>
                <m:sub>
                  <m:r>
                    <w:del w:id="7816" w:author="Joo, Hye@ARB" w:date="2026-06-04T23:16:00Z">
                      <m:rPr>
                        <m:nor/>
                      </m:rPr>
                      <w:rPr>
                        <w:rFonts w:ascii="Arial" w:eastAsiaTheme="minorEastAsia" w:hAnsi="Arial" w:cs="Arial"/>
                        <w:sz w:val="24"/>
                        <w:szCs w:val="24"/>
                        <w:lang w:eastAsia="zh-CN"/>
                      </w:rPr>
                      <m:t>i=1</m:t>
                    </w:del>
                  </m:r>
                </m:sub>
                <m:sup>
                  <m:r>
                    <w:del w:id="7817" w:author="Joo, Hye@ARB" w:date="2026-06-04T23:16:00Z">
                      <m:rPr>
                        <m:nor/>
                      </m:rPr>
                      <w:rPr>
                        <w:rFonts w:ascii="Arial" w:eastAsiaTheme="minorEastAsia" w:hAnsi="Arial" w:cs="Arial"/>
                        <w:sz w:val="24"/>
                        <w:szCs w:val="24"/>
                        <w:lang w:eastAsia="zh-CN"/>
                      </w:rPr>
                      <m:t>n</m:t>
                    </w:del>
                  </m:r>
                </m:sup>
                <m:e>
                  <m:sSub>
                    <m:sSubPr>
                      <m:ctrlPr>
                        <w:del w:id="7818" w:author="Joo, Hye@ARB" w:date="2026-06-04T23:16:00Z">
                          <w:rPr>
                            <w:rFonts w:ascii="Cambria Math" w:eastAsiaTheme="minorEastAsia" w:hAnsi="Cambria Math" w:cs="Arial"/>
                            <w:i/>
                            <w:sz w:val="24"/>
                            <w:szCs w:val="24"/>
                            <w:lang w:eastAsia="zh-CN"/>
                          </w:rPr>
                        </w:del>
                      </m:ctrlPr>
                    </m:sSubPr>
                    <m:e>
                      <m:d>
                        <m:dPr>
                          <m:ctrlPr>
                            <w:del w:id="7819" w:author="Joo, Hye@ARB" w:date="2026-06-04T23:16:00Z">
                              <w:rPr>
                                <w:rFonts w:ascii="Cambria Math" w:eastAsiaTheme="minorEastAsia" w:hAnsi="Cambria Math" w:cs="Arial"/>
                                <w:i/>
                                <w:sz w:val="24"/>
                                <w:szCs w:val="24"/>
                                <w:lang w:eastAsia="zh-CN"/>
                              </w:rPr>
                            </w:del>
                          </m:ctrlPr>
                        </m:dPr>
                        <m:e>
                          <m:r>
                            <w:del w:id="7820" w:author="Joo, Hye@ARB" w:date="2026-06-04T23:16:00Z">
                              <m:rPr>
                                <m:nor/>
                              </m:rPr>
                              <w:rPr>
                                <w:rFonts w:ascii="Arial" w:eastAsiaTheme="minorEastAsia" w:hAnsi="Arial" w:cs="Arial"/>
                                <w:sz w:val="24"/>
                                <w:szCs w:val="24"/>
                                <w:lang w:eastAsia="zh-CN"/>
                              </w:rPr>
                              <m:t>number of vehicles in the evaporative family</m:t>
                            </w:del>
                          </m:r>
                        </m:e>
                      </m:d>
                    </m:e>
                    <m:sub>
                      <m:r>
                        <w:del w:id="7821" w:author="Joo, Hye@ARB" w:date="2026-06-04T23:16:00Z">
                          <m:rPr>
                            <m:nor/>
                          </m:rPr>
                          <w:rPr>
                            <w:rFonts w:ascii="Arial" w:eastAsiaTheme="minorEastAsia" w:hAnsi="Arial" w:cs="Arial"/>
                            <w:sz w:val="24"/>
                            <w:szCs w:val="24"/>
                            <w:lang w:eastAsia="zh-CN"/>
                          </w:rPr>
                          <m:t>i</m:t>
                        </w:del>
                      </m:r>
                    </m:sub>
                  </m:sSub>
                </m:e>
              </m:nary>
            </m:den>
          </m:f>
        </m:oMath>
      </m:oMathPara>
    </w:p>
    <w:p w14:paraId="37A41D42" w14:textId="4911D319" w:rsidR="0048243B" w:rsidRPr="00B25509" w:rsidDel="008B6E54" w:rsidRDefault="0048243B" w:rsidP="00431DD7">
      <w:pPr>
        <w:rPr>
          <w:del w:id="7822" w:author="Joo, Hye@ARB" w:date="2026-06-04T23:16:00Z"/>
          <w:rFonts w:ascii="Arial" w:hAnsi="Arial" w:cs="Arial"/>
        </w:rPr>
      </w:pPr>
    </w:p>
    <w:p w14:paraId="2E0340AC" w14:textId="59D54631" w:rsidR="0048243B" w:rsidRPr="00B25509" w:rsidDel="008B6E54" w:rsidRDefault="0048243B" w:rsidP="00431DD7">
      <w:pPr>
        <w:rPr>
          <w:del w:id="7823" w:author="Joo, Hye@ARB" w:date="2026-06-04T23:16:00Z"/>
          <w:rFonts w:ascii="Arial" w:hAnsi="Arial" w:cs="Arial"/>
        </w:rPr>
      </w:pPr>
      <w:del w:id="7824" w:author="Joo, Hye@ARB" w:date="2026-06-04T23:16:00Z">
        <w:r w:rsidRPr="00B25509" w:rsidDel="008B6E54">
          <w:rPr>
            <w:rFonts w:ascii="Arial" w:hAnsi="Arial" w:cs="Arial"/>
          </w:rPr>
          <w:delText>where “n” = a manufacturer's total number of Option 2 certification evaporative families within an emission standard category for a given model year;</w:delText>
        </w:r>
      </w:del>
    </w:p>
    <w:p w14:paraId="4DD4DC34" w14:textId="65F2AFE6" w:rsidR="0048243B" w:rsidRPr="00B25509" w:rsidDel="008B6E54" w:rsidRDefault="0048243B" w:rsidP="00431DD7">
      <w:pPr>
        <w:rPr>
          <w:del w:id="7825" w:author="Joo, Hye@ARB" w:date="2026-06-04T23:16:00Z"/>
          <w:rFonts w:ascii="Arial" w:hAnsi="Arial" w:cs="Arial"/>
        </w:rPr>
      </w:pPr>
      <w:del w:id="7826" w:author="Joo, Hye@ARB" w:date="2026-06-04T23:16:00Z">
        <w:r w:rsidRPr="00B25509" w:rsidDel="008B6E54">
          <w:rPr>
            <w:rFonts w:ascii="Arial" w:hAnsi="Arial" w:cs="Arial"/>
          </w:rPr>
          <w:delText>“number of vehicles in the evaporative family” = the number of vehicles produced and delivered for sale in California in the evaporative family;</w:delText>
        </w:r>
      </w:del>
    </w:p>
    <w:p w14:paraId="7A1088EF" w14:textId="707E75CD" w:rsidR="0048243B" w:rsidRPr="00B25509" w:rsidDel="008B6E54" w:rsidRDefault="0048243B" w:rsidP="00431DD7">
      <w:pPr>
        <w:rPr>
          <w:del w:id="7827" w:author="Joo, Hye@ARB" w:date="2026-06-04T23:16:00Z"/>
          <w:rFonts w:ascii="Arial" w:hAnsi="Arial" w:cs="Arial"/>
        </w:rPr>
      </w:pPr>
      <w:del w:id="7828" w:author="Joo, Hye@ARB" w:date="2026-06-04T23:16:00Z">
        <w:r w:rsidRPr="00B25509" w:rsidDel="008B6E54">
          <w:rPr>
            <w:rFonts w:ascii="Arial" w:hAnsi="Arial" w:cs="Arial"/>
          </w:rPr>
          <w:lastRenderedPageBreak/>
          <w:delText>“family emission limit” = the numerical value selected by the manufacturer for the evaporative family that serves as the emission standard for the evaporative family with respect to all testing, instead of the emission standard specified in this section 1976</w:delText>
        </w:r>
        <w:r w:rsidR="00E91F9F" w:rsidRPr="00B25509" w:rsidDel="008B6E54">
          <w:rPr>
            <w:rFonts w:ascii="Arial" w:hAnsi="Arial" w:cs="Arial"/>
          </w:rPr>
          <w:delText>.0.</w:delText>
        </w:r>
        <w:r w:rsidRPr="00B25509" w:rsidDel="008B6E54">
          <w:rPr>
            <w:rFonts w:ascii="Arial" w:hAnsi="Arial" w:cs="Arial"/>
          </w:rPr>
          <w:delText>1 (b)(1)(G)1.b. The family emission limit shall not exceed 0.500 grams per test for passenger cars; 0.650 grams per test for light duty trucks 6,000 pounds GVWR and under; 0.900 grams per test for light-duty trucks 6,001-8,500 pounds GVWR; and 1.000 grams for medium-duty passenger vehicles, medium-duty vehicles, and heavy-duty vehicles. In addition, the family emission limit shall be set in increments of 0.025 grams per test.</w:delText>
        </w:r>
      </w:del>
    </w:p>
    <w:p w14:paraId="6762350E" w14:textId="4C647652" w:rsidR="0048243B" w:rsidRPr="00B25509" w:rsidDel="008B6E54" w:rsidRDefault="0048243B" w:rsidP="00431DD7">
      <w:pPr>
        <w:rPr>
          <w:del w:id="7829" w:author="Joo, Hye@ARB" w:date="2026-06-04T23:16:00Z"/>
          <w:rFonts w:ascii="Arial" w:hAnsi="Arial" w:cs="Arial"/>
        </w:rPr>
      </w:pPr>
      <w:del w:id="7830" w:author="Joo, Hye@ARB" w:date="2026-06-04T23:16:00Z">
        <w:r w:rsidRPr="00B25509" w:rsidDel="008B6E54">
          <w:rPr>
            <w:rFonts w:ascii="Arial" w:hAnsi="Arial" w:cs="Arial"/>
            <w:vertAlign w:val="superscript"/>
          </w:rPr>
          <w:delText>5</w:delText>
        </w:r>
        <w:r w:rsidRPr="00B25509" w:rsidDel="008B6E54">
          <w:rPr>
            <w:rFonts w:ascii="Arial" w:hAnsi="Arial" w:cs="Arial"/>
          </w:rPr>
          <w:delText> </w:delText>
        </w:r>
        <w:r w:rsidRPr="00B25509" w:rsidDel="008B6E54">
          <w:rPr>
            <w:rFonts w:ascii="Arial" w:hAnsi="Arial" w:cs="Arial"/>
            <w:i/>
            <w:iCs/>
          </w:rPr>
          <w:delText>Calculation of Hydrocarbon Credits or Debits for the Fleet-Average Option.</w:delText>
        </w:r>
      </w:del>
    </w:p>
    <w:p w14:paraId="3D9A3A38" w14:textId="412E83D7" w:rsidR="0048243B" w:rsidRPr="00B25509" w:rsidDel="008B6E54" w:rsidRDefault="0048243B" w:rsidP="00431DD7">
      <w:pPr>
        <w:rPr>
          <w:del w:id="7831" w:author="Joo, Hye@ARB" w:date="2026-06-04T23:16:00Z"/>
          <w:rFonts w:ascii="Arial" w:hAnsi="Arial" w:cs="Arial"/>
        </w:rPr>
      </w:pPr>
      <w:del w:id="7832" w:author="Joo, Hye@ARB" w:date="2026-06-04T23:16:00Z">
        <w:r w:rsidRPr="00B25509" w:rsidDel="008B6E54">
          <w:rPr>
            <w:rFonts w:ascii="Arial" w:hAnsi="Arial" w:cs="Arial"/>
          </w:rPr>
          <w:delText>(1) </w:delText>
        </w:r>
        <w:r w:rsidRPr="00B25509" w:rsidDel="008B6E54">
          <w:rPr>
            <w:rFonts w:ascii="Arial" w:hAnsi="Arial" w:cs="Arial"/>
            <w:i/>
            <w:iCs/>
          </w:rPr>
          <w:delText>Calculation of Hydrocarbon Credits or Debits.</w:delText>
        </w:r>
        <w:r w:rsidRPr="00B25509" w:rsidDel="008B6E54">
          <w:rPr>
            <w:rFonts w:ascii="Arial" w:hAnsi="Arial" w:cs="Arial"/>
          </w:rPr>
          <w:delText> For each emission standard category in the model year, a manufacturer shall calculate the hydrocarbon credits or debits, as follows:</w:delText>
        </w:r>
      </w:del>
    </w:p>
    <w:p w14:paraId="60B851E8" w14:textId="3084AEA4" w:rsidR="0048243B" w:rsidRPr="00B25509" w:rsidDel="008B6E54" w:rsidRDefault="0048243B" w:rsidP="00431DD7">
      <w:pPr>
        <w:rPr>
          <w:del w:id="7833" w:author="Joo, Hye@ARB" w:date="2026-06-04T23:16:00Z"/>
          <w:rFonts w:ascii="Arial" w:hAnsi="Arial" w:cs="Arial"/>
        </w:rPr>
      </w:pPr>
      <w:del w:id="7834" w:author="Joo, Hye@ARB" w:date="2026-06-04T23:16:00Z">
        <w:r w:rsidRPr="00B25509" w:rsidDel="008B6E54">
          <w:rPr>
            <w:rFonts w:ascii="Arial" w:hAnsi="Arial" w:cs="Arial"/>
          </w:rPr>
          <w:delText>[(Applicable Hydrocarbon Emission Standard for the Emission Standard Category) -- (Manufacturer's Fleet-Average Hydrocarbon Emission Value for the Emission Standard Category)] X (Total Number of Affected Vehicles)</w:delText>
        </w:r>
      </w:del>
    </w:p>
    <w:p w14:paraId="1A2B09C6" w14:textId="6D2C93C1" w:rsidR="0048243B" w:rsidRPr="00B25509" w:rsidDel="008B6E54" w:rsidRDefault="0048243B" w:rsidP="00431DD7">
      <w:pPr>
        <w:rPr>
          <w:del w:id="7835" w:author="Joo, Hye@ARB" w:date="2026-06-04T23:16:00Z"/>
          <w:rFonts w:ascii="Arial" w:hAnsi="Arial" w:cs="Arial"/>
        </w:rPr>
      </w:pPr>
      <w:del w:id="7836" w:author="Joo, Hye@ARB" w:date="2026-06-04T23:16:00Z">
        <w:r w:rsidRPr="00B25509" w:rsidDel="008B6E54">
          <w:rPr>
            <w:rFonts w:ascii="Arial" w:hAnsi="Arial" w:cs="Arial"/>
          </w:rPr>
          <w:delText>where “Total Number of Affected Vehicles” = the total number of vehicles in the evaporative families participating in the fleet-average option, which are produced and delivered for sale in California, for the emission standard category of the given model year.</w:delText>
        </w:r>
      </w:del>
    </w:p>
    <w:p w14:paraId="157D92DC" w14:textId="622D4C92" w:rsidR="0048243B" w:rsidRPr="00B25509" w:rsidDel="008B6E54" w:rsidRDefault="0048243B" w:rsidP="00431DD7">
      <w:pPr>
        <w:rPr>
          <w:del w:id="7837" w:author="Joo, Hye@ARB" w:date="2026-06-04T23:16:00Z"/>
          <w:rFonts w:ascii="Arial" w:hAnsi="Arial" w:cs="Arial"/>
        </w:rPr>
      </w:pPr>
      <w:del w:id="7838" w:author="Joo, Hye@ARB" w:date="2026-06-04T23:16:00Z">
        <w:r w:rsidRPr="00B25509" w:rsidDel="008B6E54">
          <w:rPr>
            <w:rFonts w:ascii="Arial" w:hAnsi="Arial" w:cs="Arial"/>
          </w:rPr>
          <w:delText>A negative number constitutes hydrocarbon debits, and a positive number constitutes hydrocarbon credits accrued by the manufacturer for the given model year. Hydrocarbon credits earned in a given model year shall retain full value through the fifth model year after they are earned. At the beginning of the sixth model year, the hydrocarbon credits will have no value.</w:delText>
        </w:r>
      </w:del>
    </w:p>
    <w:p w14:paraId="0D77C1D7" w14:textId="5D3B83D2" w:rsidR="0048243B" w:rsidRPr="00B25509" w:rsidDel="008B6E54" w:rsidRDefault="0048243B" w:rsidP="00431DD7">
      <w:pPr>
        <w:rPr>
          <w:del w:id="7839" w:author="Joo, Hye@ARB" w:date="2026-06-04T23:16:00Z"/>
          <w:rFonts w:ascii="Arial" w:hAnsi="Arial" w:cs="Arial"/>
        </w:rPr>
      </w:pPr>
      <w:del w:id="7840" w:author="Joo, Hye@ARB" w:date="2026-06-04T23:16:00Z">
        <w:r w:rsidRPr="00B25509" w:rsidDel="008B6E54">
          <w:rPr>
            <w:rFonts w:ascii="Arial" w:hAnsi="Arial" w:cs="Arial"/>
          </w:rPr>
          <w:delText>(2) </w:delText>
        </w:r>
        <w:r w:rsidRPr="00B25509" w:rsidDel="008B6E54">
          <w:rPr>
            <w:rFonts w:ascii="Arial" w:hAnsi="Arial" w:cs="Arial"/>
            <w:i/>
            <w:iCs/>
          </w:rPr>
          <w:delText>Procedure for Offsetting Hydrocarbon Debits.</w:delText>
        </w:r>
        <w:r w:rsidRPr="00B25509" w:rsidDel="008B6E54">
          <w:rPr>
            <w:rFonts w:ascii="Arial" w:hAnsi="Arial" w:cs="Arial"/>
          </w:rPr>
          <w:delText> A manufacturer shall offset hydrocarbon debits with hydrocarbon credits for each emission standard category within three model years after the debits have been incurred. If total hydrocarbon debits are not equalized within three model years after they have been incurred, the manufacturer shall be subject to the Health and Safety Code section 43211 civil penalties applicable to a manufacturer which sells a new motor vehicle that does not meet the applicable emission standards adopted by the state board. The cause of action shall be deemed to accrue when the hydrocarbon debits are not equalized by the end of the specified time period. For the purposes of Health and Safety Code section 43211, the number of vehicles not meeting the state board's emission standards shall be determined by dividing the total amount of hydrocarbon debits for the model year in the emission standard category by the applicable hydrocarbon emission standard for the model year in which the debits were first incurred.</w:delText>
        </w:r>
      </w:del>
    </w:p>
    <w:p w14:paraId="46540642" w14:textId="4F3CE4C8" w:rsidR="0048243B" w:rsidRPr="00B25509" w:rsidDel="008B6E54" w:rsidRDefault="0048243B" w:rsidP="00431DD7">
      <w:pPr>
        <w:rPr>
          <w:del w:id="7841" w:author="Joo, Hye@ARB" w:date="2026-06-04T23:16:00Z"/>
          <w:rFonts w:ascii="Arial" w:hAnsi="Arial" w:cs="Arial"/>
        </w:rPr>
      </w:pPr>
      <w:del w:id="7842" w:author="Joo, Hye@ARB" w:date="2026-06-04T23:16:00Z">
        <w:r w:rsidRPr="00B25509" w:rsidDel="008B6E54">
          <w:rPr>
            <w:rFonts w:ascii="Arial" w:hAnsi="Arial" w:cs="Arial"/>
          </w:rPr>
          <w:delText>Additionally, to equalize the hydrocarbon debits that remain at the end of the three model year offset period: (1) hydrocarbon credits may be exchanged between passenger cars and light-duty trucks 6,000 pounds GVWR and under and 0-3,750 pounds LVW, and light-duty trucks 6,000 pounds GVWR and under and 3,751-5,750 pounds LVW and (2) hydrocarbon credits may be exchanged between light-duty trucks 6,001-8,500 pounds GVWR and medium-duty passenger vehicles, and medium-duty vehicles and heavy-duty vehicles.</w:delText>
        </w:r>
      </w:del>
    </w:p>
    <w:p w14:paraId="3302C5C0" w14:textId="1F0CFE1C" w:rsidR="0048243B" w:rsidRPr="00B25509" w:rsidDel="008B6E54" w:rsidRDefault="0048243B" w:rsidP="00431DD7">
      <w:pPr>
        <w:rPr>
          <w:del w:id="7843" w:author="Joo, Hye@ARB" w:date="2026-06-04T23:16:00Z"/>
          <w:rFonts w:ascii="Arial" w:hAnsi="Arial" w:cs="Arial"/>
        </w:rPr>
      </w:pPr>
      <w:del w:id="7844" w:author="Joo, Hye@ARB" w:date="2026-06-04T23:16:00Z">
        <w:r w:rsidRPr="00B25509" w:rsidDel="008B6E54">
          <w:rPr>
            <w:rFonts w:ascii="Arial" w:hAnsi="Arial" w:cs="Arial"/>
            <w:vertAlign w:val="superscript"/>
          </w:rPr>
          <w:delText>6</w:delText>
        </w:r>
        <w:r w:rsidRPr="00B25509" w:rsidDel="008B6E54">
          <w:rPr>
            <w:rFonts w:ascii="Arial" w:hAnsi="Arial" w:cs="Arial"/>
          </w:rPr>
          <w:delText> </w:delText>
        </w:r>
        <w:r w:rsidRPr="00B25509" w:rsidDel="008B6E54">
          <w:rPr>
            <w:rFonts w:ascii="Arial" w:hAnsi="Arial" w:cs="Arial"/>
            <w:i/>
            <w:iCs/>
          </w:rPr>
          <w:delText>Vehicle Canister Bleed Emission.</w:delText>
        </w:r>
        <w:r w:rsidRPr="00B25509" w:rsidDel="008B6E54">
          <w:rPr>
            <w:rFonts w:ascii="Arial" w:hAnsi="Arial" w:cs="Arial"/>
          </w:rPr>
          <w:delText xml:space="preserve"> Compliance with the canister bleed emission standard shall be determined based on the Bleed Emission Test Procedure described in the “California Evaporative Emission Standards and Test Procedures for 2001 and Subsequent Model Motor </w:delText>
        </w:r>
        <w:r w:rsidRPr="00B25509" w:rsidDel="008B6E54">
          <w:rPr>
            <w:rFonts w:ascii="Arial" w:hAnsi="Arial" w:cs="Arial"/>
          </w:rPr>
          <w:lastRenderedPageBreak/>
          <w:delText>Vehicles,” incorporated by reference in section 1976(c), and demonstrated on a stabilized canister system. Vehicles with a non-integrated refueling canister-only system are exempt from the canister bleed emission standard.</w:delText>
        </w:r>
      </w:del>
    </w:p>
    <w:p w14:paraId="35ADB635" w14:textId="7D790D4A" w:rsidR="0048243B" w:rsidDel="008B6E54" w:rsidRDefault="0048243B" w:rsidP="00431DD7">
      <w:pPr>
        <w:rPr>
          <w:del w:id="7845" w:author="Joo, Hye@ARB" w:date="2026-06-04T23:16:00Z"/>
          <w:rFonts w:ascii="Arial" w:hAnsi="Arial" w:cs="Arial"/>
        </w:rPr>
      </w:pPr>
      <w:del w:id="7846" w:author="Joo, Hye@ARB" w:date="2026-06-04T23:16:00Z">
        <w:r w:rsidRPr="00CC319B" w:rsidDel="008B6E54">
          <w:rPr>
            <w:rFonts w:ascii="Arial" w:hAnsi="Arial" w:cs="Arial"/>
            <w:i/>
            <w:iCs/>
          </w:rPr>
          <w:delText>Phase-In Schedule.</w:delText>
        </w:r>
        <w:r w:rsidRPr="00CC319B" w:rsidDel="008B6E54">
          <w:rPr>
            <w:rFonts w:ascii="Arial" w:hAnsi="Arial" w:cs="Arial"/>
          </w:rPr>
          <w:delText> For each model year, a manufacturer shall certify, at a minimum, the specified percentage of its vehicle fleet to the evaporative emission standards set forth in section 1976(b)(1)(G)1.a. or section 1976(b)(1)(G)1.b., according to the schedule set forth below. For the purpose of this section 1976(b)(1)(G)2., the manufacturer's vehicle fleet consists of the vehicles produced and delivered for sale by the manufacturer in California that are subject to the emission standards in section 1976(b)(1)(G)1. All 2015 through 2022 model motor vehicles that are not subject to these standards pursuant to the phase-in schedule shall comply with the requirements for 2004 through 2014 model motor vehicles, as described in section 1976(b)(1)(F), or the optional zero-fuel evaporative emission standards for 2001 through 2014 model motor vehicles, as described in section 1976(b)(1)(E).</w:delText>
        </w:r>
      </w:del>
    </w:p>
    <w:p w14:paraId="737483D7" w14:textId="27FFBCFB" w:rsidR="00E35B1D" w:rsidRPr="00E35B1D" w:rsidDel="008B6E54" w:rsidRDefault="00E35B1D" w:rsidP="00431DD7">
      <w:pPr>
        <w:rPr>
          <w:del w:id="7847" w:author="Joo, Hye@ARB" w:date="2026-06-04T23:16:00Z"/>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037"/>
        <w:gridCol w:w="6307"/>
      </w:tblGrid>
      <w:tr w:rsidR="0048243B" w:rsidRPr="001238F2" w:rsidDel="008B6E54" w14:paraId="155F4969" w14:textId="313D232F" w:rsidTr="00B25509">
        <w:trPr>
          <w:del w:id="7848" w:author="Joo, Hye@ARB" w:date="2026-06-04T23:16:00Z"/>
        </w:trPr>
        <w:tc>
          <w:tcPr>
            <w:tcW w:w="1625" w:type="pct"/>
            <w:tcMar>
              <w:top w:w="0" w:type="dxa"/>
              <w:left w:w="36" w:type="dxa"/>
              <w:bottom w:w="0" w:type="dxa"/>
              <w:right w:w="36" w:type="dxa"/>
            </w:tcMar>
            <w:hideMark/>
          </w:tcPr>
          <w:p w14:paraId="3B853680" w14:textId="7095B207" w:rsidR="0048243B" w:rsidRPr="00B25509" w:rsidDel="008B6E54" w:rsidRDefault="0048243B" w:rsidP="00431DD7">
            <w:pPr>
              <w:rPr>
                <w:del w:id="7849" w:author="Joo, Hye@ARB" w:date="2026-06-04T23:16:00Z"/>
                <w:rFonts w:ascii="Arial" w:hAnsi="Arial" w:cs="Arial"/>
                <w:b/>
                <w:bCs/>
              </w:rPr>
            </w:pPr>
            <w:del w:id="7850" w:author="Joo, Hye@ARB" w:date="2026-06-04T23:16:00Z">
              <w:r w:rsidRPr="00B25509" w:rsidDel="008B6E54">
                <w:rPr>
                  <w:rFonts w:ascii="Arial" w:hAnsi="Arial" w:cs="Arial"/>
                  <w:b/>
                  <w:bCs/>
                  <w:i/>
                  <w:iCs/>
                </w:rPr>
                <w:delText>Model Years 2015, 2016, and 2017</w:delText>
              </w:r>
            </w:del>
          </w:p>
        </w:tc>
        <w:tc>
          <w:tcPr>
            <w:tcW w:w="3375" w:type="pct"/>
            <w:tcMar>
              <w:top w:w="0" w:type="dxa"/>
              <w:left w:w="36" w:type="dxa"/>
              <w:bottom w:w="0" w:type="dxa"/>
              <w:right w:w="36" w:type="dxa"/>
            </w:tcMar>
            <w:hideMark/>
          </w:tcPr>
          <w:p w14:paraId="0088A645" w14:textId="62D21A05" w:rsidR="0048243B" w:rsidRPr="00B25509" w:rsidDel="008B6E54" w:rsidRDefault="0048243B" w:rsidP="00431DD7">
            <w:pPr>
              <w:rPr>
                <w:del w:id="7851" w:author="Joo, Hye@ARB" w:date="2026-06-04T23:16:00Z"/>
                <w:rFonts w:ascii="Arial" w:hAnsi="Arial" w:cs="Arial"/>
                <w:b/>
                <w:bCs/>
              </w:rPr>
            </w:pPr>
            <w:del w:id="7852" w:author="Joo, Hye@ARB" w:date="2026-06-04T23:16:00Z">
              <w:r w:rsidRPr="00B25509" w:rsidDel="008B6E54">
                <w:rPr>
                  <w:rFonts w:ascii="Arial" w:hAnsi="Arial" w:cs="Arial"/>
                  <w:b/>
                  <w:bCs/>
                  <w:i/>
                  <w:iCs/>
                </w:rPr>
                <w:delText>Minimum Percentage of Vehicle Fleet</w:delText>
              </w:r>
              <w:r w:rsidRPr="00B25509" w:rsidDel="008B6E54">
                <w:rPr>
                  <w:rFonts w:ascii="Arial" w:hAnsi="Arial" w:cs="Arial"/>
                  <w:b/>
                  <w:bCs/>
                  <w:i/>
                  <w:iCs/>
                  <w:vertAlign w:val="superscript"/>
                </w:rPr>
                <w:delText>(1)(2)</w:delText>
              </w:r>
              <w:r w:rsidRPr="00B25509" w:rsidDel="008B6E54">
                <w:rPr>
                  <w:rFonts w:ascii="Arial" w:hAnsi="Arial" w:cs="Arial"/>
                  <w:b/>
                  <w:bCs/>
                  <w:i/>
                  <w:iCs/>
                </w:rPr>
                <w:delText> Average of vehicles certified to section 1976(b)(1)(E) in model years 2012, 2013, and 2014</w:delText>
              </w:r>
              <w:r w:rsidRPr="00B25509" w:rsidDel="008B6E54">
                <w:rPr>
                  <w:rFonts w:ascii="Arial" w:hAnsi="Arial" w:cs="Arial"/>
                  <w:b/>
                  <w:bCs/>
                  <w:i/>
                  <w:iCs/>
                  <w:vertAlign w:val="superscript"/>
                </w:rPr>
                <w:delText>(3)(4)</w:delText>
              </w:r>
            </w:del>
          </w:p>
        </w:tc>
      </w:tr>
      <w:tr w:rsidR="0048243B" w:rsidRPr="001238F2" w:rsidDel="008B6E54" w14:paraId="24498182" w14:textId="048C158E" w:rsidTr="00B25509">
        <w:trPr>
          <w:del w:id="7853" w:author="Joo, Hye@ARB" w:date="2026-06-04T23:16:00Z"/>
        </w:trPr>
        <w:tc>
          <w:tcPr>
            <w:tcW w:w="1625" w:type="pct"/>
            <w:tcMar>
              <w:top w:w="0" w:type="dxa"/>
              <w:left w:w="36" w:type="dxa"/>
              <w:bottom w:w="0" w:type="dxa"/>
              <w:right w:w="36" w:type="dxa"/>
            </w:tcMar>
            <w:hideMark/>
          </w:tcPr>
          <w:p w14:paraId="038FF84C" w14:textId="117B9519" w:rsidR="0048243B" w:rsidRPr="00B25509" w:rsidDel="008B6E54" w:rsidRDefault="0048243B" w:rsidP="00431DD7">
            <w:pPr>
              <w:rPr>
                <w:del w:id="7854" w:author="Joo, Hye@ARB" w:date="2026-06-04T23:16:00Z"/>
                <w:rFonts w:ascii="Arial" w:hAnsi="Arial" w:cs="Arial"/>
              </w:rPr>
            </w:pPr>
            <w:del w:id="7855" w:author="Joo, Hye@ARB" w:date="2026-06-04T23:16:00Z">
              <w:r w:rsidRPr="00B25509" w:rsidDel="008B6E54">
                <w:rPr>
                  <w:rFonts w:ascii="Arial" w:hAnsi="Arial" w:cs="Arial"/>
                </w:rPr>
                <w:delText>2018 and 2019</w:delText>
              </w:r>
            </w:del>
          </w:p>
        </w:tc>
        <w:tc>
          <w:tcPr>
            <w:tcW w:w="3375" w:type="pct"/>
            <w:tcMar>
              <w:top w:w="0" w:type="dxa"/>
              <w:left w:w="36" w:type="dxa"/>
              <w:bottom w:w="0" w:type="dxa"/>
              <w:right w:w="36" w:type="dxa"/>
            </w:tcMar>
            <w:hideMark/>
          </w:tcPr>
          <w:p w14:paraId="45352E99" w14:textId="4D139D73" w:rsidR="0048243B" w:rsidRPr="00B25509" w:rsidDel="008B6E54" w:rsidRDefault="0048243B" w:rsidP="00431DD7">
            <w:pPr>
              <w:rPr>
                <w:del w:id="7856" w:author="Joo, Hye@ARB" w:date="2026-06-04T23:16:00Z"/>
                <w:rFonts w:ascii="Arial" w:hAnsi="Arial" w:cs="Arial"/>
              </w:rPr>
            </w:pPr>
            <w:del w:id="7857" w:author="Joo, Hye@ARB" w:date="2026-06-04T23:16:00Z">
              <w:r w:rsidRPr="00B25509" w:rsidDel="008B6E54">
                <w:rPr>
                  <w:rFonts w:ascii="Arial" w:hAnsi="Arial" w:cs="Arial"/>
                </w:rPr>
                <w:delText>60</w:delText>
              </w:r>
            </w:del>
          </w:p>
        </w:tc>
      </w:tr>
      <w:tr w:rsidR="0048243B" w:rsidRPr="001238F2" w:rsidDel="008B6E54" w14:paraId="2238ECD1" w14:textId="79FD5C26" w:rsidTr="00B25509">
        <w:trPr>
          <w:del w:id="7858" w:author="Joo, Hye@ARB" w:date="2026-06-04T23:16:00Z"/>
        </w:trPr>
        <w:tc>
          <w:tcPr>
            <w:tcW w:w="1625" w:type="pct"/>
            <w:tcMar>
              <w:top w:w="0" w:type="dxa"/>
              <w:left w:w="36" w:type="dxa"/>
              <w:bottom w:w="0" w:type="dxa"/>
              <w:right w:w="36" w:type="dxa"/>
            </w:tcMar>
            <w:hideMark/>
          </w:tcPr>
          <w:p w14:paraId="32FA12D2" w14:textId="0D2394B9" w:rsidR="0048243B" w:rsidRPr="00B25509" w:rsidDel="008B6E54" w:rsidRDefault="0048243B" w:rsidP="00431DD7">
            <w:pPr>
              <w:rPr>
                <w:del w:id="7859" w:author="Joo, Hye@ARB" w:date="2026-06-04T23:16:00Z"/>
                <w:rFonts w:ascii="Arial" w:hAnsi="Arial" w:cs="Arial"/>
              </w:rPr>
            </w:pPr>
            <w:del w:id="7860" w:author="Joo, Hye@ARB" w:date="2026-06-04T23:16:00Z">
              <w:r w:rsidRPr="00B25509" w:rsidDel="008B6E54">
                <w:rPr>
                  <w:rFonts w:ascii="Arial" w:hAnsi="Arial" w:cs="Arial"/>
                </w:rPr>
                <w:delText>2020 and 2021</w:delText>
              </w:r>
            </w:del>
          </w:p>
        </w:tc>
        <w:tc>
          <w:tcPr>
            <w:tcW w:w="3375" w:type="pct"/>
            <w:tcMar>
              <w:top w:w="0" w:type="dxa"/>
              <w:left w:w="36" w:type="dxa"/>
              <w:bottom w:w="0" w:type="dxa"/>
              <w:right w:w="36" w:type="dxa"/>
            </w:tcMar>
            <w:hideMark/>
          </w:tcPr>
          <w:p w14:paraId="3EB0DDC7" w14:textId="290D3029" w:rsidR="0048243B" w:rsidRPr="00B25509" w:rsidDel="008B6E54" w:rsidRDefault="0048243B" w:rsidP="00431DD7">
            <w:pPr>
              <w:rPr>
                <w:del w:id="7861" w:author="Joo, Hye@ARB" w:date="2026-06-04T23:16:00Z"/>
                <w:rFonts w:ascii="Arial" w:hAnsi="Arial" w:cs="Arial"/>
              </w:rPr>
            </w:pPr>
            <w:del w:id="7862" w:author="Joo, Hye@ARB" w:date="2026-06-04T23:16:00Z">
              <w:r w:rsidRPr="00B25509" w:rsidDel="008B6E54">
                <w:rPr>
                  <w:rFonts w:ascii="Arial" w:hAnsi="Arial" w:cs="Arial"/>
                </w:rPr>
                <w:delText>80</w:delText>
              </w:r>
            </w:del>
          </w:p>
        </w:tc>
      </w:tr>
      <w:tr w:rsidR="0048243B" w:rsidRPr="001238F2" w:rsidDel="008B6E54" w14:paraId="35BBCEE8" w14:textId="19AF52BB" w:rsidTr="00B25509">
        <w:trPr>
          <w:del w:id="7863" w:author="Joo, Hye@ARB" w:date="2026-06-04T23:16:00Z"/>
        </w:trPr>
        <w:tc>
          <w:tcPr>
            <w:tcW w:w="1625" w:type="pct"/>
            <w:tcMar>
              <w:top w:w="0" w:type="dxa"/>
              <w:left w:w="36" w:type="dxa"/>
              <w:bottom w:w="0" w:type="dxa"/>
              <w:right w:w="36" w:type="dxa"/>
            </w:tcMar>
            <w:hideMark/>
          </w:tcPr>
          <w:p w14:paraId="7CE1D960" w14:textId="07C5140C" w:rsidR="0048243B" w:rsidRPr="00B25509" w:rsidDel="008B6E54" w:rsidRDefault="0048243B" w:rsidP="00431DD7">
            <w:pPr>
              <w:rPr>
                <w:del w:id="7864" w:author="Joo, Hye@ARB" w:date="2026-06-04T23:16:00Z"/>
                <w:rFonts w:ascii="Arial" w:hAnsi="Arial" w:cs="Arial"/>
              </w:rPr>
            </w:pPr>
            <w:del w:id="7865" w:author="Joo, Hye@ARB" w:date="2026-06-04T23:16:00Z">
              <w:r w:rsidRPr="00B25509" w:rsidDel="008B6E54">
                <w:rPr>
                  <w:rFonts w:ascii="Arial" w:hAnsi="Arial" w:cs="Arial"/>
                </w:rPr>
                <w:delText>2022 and subsequent</w:delText>
              </w:r>
            </w:del>
          </w:p>
        </w:tc>
        <w:tc>
          <w:tcPr>
            <w:tcW w:w="3375" w:type="pct"/>
            <w:tcMar>
              <w:top w:w="0" w:type="dxa"/>
              <w:left w:w="36" w:type="dxa"/>
              <w:bottom w:w="0" w:type="dxa"/>
              <w:right w:w="36" w:type="dxa"/>
            </w:tcMar>
            <w:hideMark/>
          </w:tcPr>
          <w:p w14:paraId="7F5D34B4" w14:textId="2E9EB5C0" w:rsidR="0048243B" w:rsidRPr="00B25509" w:rsidDel="008B6E54" w:rsidRDefault="0048243B" w:rsidP="00431DD7">
            <w:pPr>
              <w:rPr>
                <w:del w:id="7866" w:author="Joo, Hye@ARB" w:date="2026-06-04T23:16:00Z"/>
                <w:rFonts w:ascii="Arial" w:hAnsi="Arial" w:cs="Arial"/>
              </w:rPr>
            </w:pPr>
            <w:del w:id="7867" w:author="Joo, Hye@ARB" w:date="2026-06-04T23:16:00Z">
              <w:r w:rsidRPr="00B25509" w:rsidDel="008B6E54">
                <w:rPr>
                  <w:rFonts w:ascii="Arial" w:hAnsi="Arial" w:cs="Arial"/>
                </w:rPr>
                <w:delText>100</w:delText>
              </w:r>
            </w:del>
          </w:p>
        </w:tc>
      </w:tr>
    </w:tbl>
    <w:p w14:paraId="00FD7B51" w14:textId="76058A73" w:rsidR="0048243B" w:rsidRPr="00B25509" w:rsidDel="008B6E54" w:rsidRDefault="0048243B" w:rsidP="00431DD7">
      <w:pPr>
        <w:rPr>
          <w:del w:id="7868"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7B20EC" w:rsidDel="008B6E54" w14:paraId="541851B8" w14:textId="504DBC05" w:rsidTr="00164612">
        <w:trPr>
          <w:del w:id="7869"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71D318EF" w14:textId="3CE24A6B" w:rsidR="0048243B" w:rsidRPr="00B25509" w:rsidDel="008B6E54" w:rsidRDefault="0048243B" w:rsidP="00431DD7">
            <w:pPr>
              <w:rPr>
                <w:del w:id="7870" w:author="Joo, Hye@ARB" w:date="2026-06-04T23:16:00Z"/>
                <w:rFonts w:ascii="Arial" w:hAnsi="Arial" w:cs="Arial"/>
              </w:rPr>
            </w:pPr>
            <w:del w:id="7871" w:author="Joo, Hye@ARB" w:date="2026-06-04T23:16:00Z">
              <w:r w:rsidRPr="00B25509" w:rsidDel="008B6E54">
                <w:rPr>
                  <w:rFonts w:ascii="Arial" w:hAnsi="Arial" w:cs="Arial"/>
                  <w:vertAlign w:val="superscript"/>
                </w:rPr>
                <w:delText>1</w:delText>
              </w:r>
              <w:r w:rsidRPr="00B25509" w:rsidDel="008B6E54">
                <w:rPr>
                  <w:rFonts w:ascii="Arial" w:hAnsi="Arial" w:cs="Arial"/>
                </w:rPr>
                <w:delText> For the 2018 through 2022 model years only, a manufacturer may use an alternate phase-in schedule to comply with the phase-in requirements. An alternate phase-in schedule must achieve equivalent compliance volume by the end of the last model year of the scheduled phase-in (2022). The compliance volume is the number calculated by multiplying the percent of vehicles (based on the vehicles produced and delivered for sale by the manufacturer in California) meeting the new requirements in each model year by the number of years implemented prior to and including the last model year of the scheduled phase-in, then summing these yearly results to determine a cumulative total. The cumulative total of the five year (60/60/80/80/100) scheduled phase-in set forth above is calculated as follows: (60*5 years) + (60*4 years) + (80*3 years) + (80*2 years) + (100*1 year) = 1040. Accordingly, the required cumulative total for any alternate phase-in schedule of these emission standards is 1040. The Executive Officer shall con</w:delText>
              </w:r>
              <w:r w:rsidRPr="001238F2" w:rsidDel="008B6E54">
                <w:delText>s</w:delText>
              </w:r>
              <w:r w:rsidRPr="00B25509" w:rsidDel="008B6E54">
                <w:rPr>
                  <w:rFonts w:ascii="Arial" w:hAnsi="Arial" w:cs="Arial"/>
                </w:rPr>
                <w:delText>ider acceptable any alternate phase-in schedule that results in an equal or larger cumulative total by the end of the last model year of the scheduled phase-in (2022).</w:delText>
              </w:r>
            </w:del>
          </w:p>
        </w:tc>
      </w:tr>
      <w:tr w:rsidR="0048243B" w:rsidRPr="001238F2" w:rsidDel="008B6E54" w14:paraId="6262948A" w14:textId="6D2E6859" w:rsidTr="00164612">
        <w:trPr>
          <w:del w:id="7872"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4403D72C" w14:textId="7AD58A7A" w:rsidR="0048243B" w:rsidRPr="00195B91" w:rsidDel="008B6E54" w:rsidRDefault="0048243B" w:rsidP="00431DD7">
            <w:pPr>
              <w:rPr>
                <w:del w:id="7873" w:author="Joo, Hye@ARB" w:date="2026-06-04T23:16:00Z"/>
                <w:rFonts w:ascii="Arial" w:hAnsi="Arial" w:cs="Arial"/>
              </w:rPr>
            </w:pPr>
            <w:del w:id="7874" w:author="Joo, Hye@ARB" w:date="2026-06-04T23:16:00Z">
              <w:r w:rsidRPr="00132883" w:rsidDel="008B6E54">
                <w:rPr>
                  <w:rFonts w:ascii="Arial" w:hAnsi="Arial" w:cs="Arial"/>
                  <w:vertAlign w:val="superscript"/>
                </w:rPr>
                <w:delText>2</w:delText>
              </w:r>
              <w:r w:rsidRPr="00132883" w:rsidDel="008B6E54">
                <w:rPr>
                  <w:rFonts w:ascii="Arial" w:hAnsi="Arial" w:cs="Arial"/>
                </w:rPr>
                <w:delText xml:space="preserve"> Small volume manufacturers are not required to comply with the phase-in schedule set forth in this table. Instead, they shall certify 100 percent of their 2022 and subsequent model year vehicle fleet to the evaporative emission standards set forth in section 1976(b)(1)(G)1.a. or </w:delText>
              </w:r>
              <w:r w:rsidRPr="00982F74" w:rsidDel="008B6E54">
                <w:rPr>
                  <w:rFonts w:ascii="Arial" w:hAnsi="Arial" w:cs="Arial"/>
                </w:rPr>
                <w:delText>section 1976(b)(1)(G)1.b.</w:delText>
              </w:r>
            </w:del>
          </w:p>
        </w:tc>
      </w:tr>
      <w:tr w:rsidR="0048243B" w:rsidRPr="001238F2" w:rsidDel="008B6E54" w14:paraId="65EE8047" w14:textId="487BD4D7" w:rsidTr="00164612">
        <w:trPr>
          <w:del w:id="7875"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7AE95F00" w14:textId="4CAA9DFD" w:rsidR="0048243B" w:rsidRPr="00B625BF" w:rsidDel="008B6E54" w:rsidRDefault="0048243B" w:rsidP="00431DD7">
            <w:pPr>
              <w:rPr>
                <w:del w:id="7876" w:author="Joo, Hye@ARB" w:date="2026-06-04T23:16:00Z"/>
                <w:rFonts w:ascii="Arial" w:hAnsi="Arial" w:cs="Arial"/>
              </w:rPr>
            </w:pPr>
            <w:del w:id="7877" w:author="Joo, Hye@ARB" w:date="2026-06-04T23:16:00Z">
              <w:r w:rsidRPr="00132883" w:rsidDel="008B6E54">
                <w:rPr>
                  <w:rFonts w:ascii="Arial" w:hAnsi="Arial" w:cs="Arial"/>
                  <w:vertAlign w:val="superscript"/>
                </w:rPr>
                <w:delText>3</w:delText>
              </w:r>
              <w:r w:rsidRPr="00132883" w:rsidDel="008B6E54">
                <w:rPr>
                  <w:rFonts w:ascii="Arial" w:hAnsi="Arial" w:cs="Arial"/>
                </w:rPr>
                <w:delText> The percentage of vehicle fleet averaged across the 2015, 2016, and 2017 model years shall be used to determine compliance with this requirement.</w:delText>
              </w:r>
            </w:del>
          </w:p>
        </w:tc>
      </w:tr>
      <w:tr w:rsidR="0048243B" w:rsidRPr="007B20EC" w:rsidDel="008B6E54" w14:paraId="1008D2F8" w14:textId="22C717AE" w:rsidTr="00164612">
        <w:trPr>
          <w:del w:id="7878"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F80B956" w14:textId="57F9BCA6" w:rsidR="0048243B" w:rsidRPr="00B625BF" w:rsidDel="008B6E54" w:rsidRDefault="0048243B" w:rsidP="00431DD7">
            <w:pPr>
              <w:rPr>
                <w:del w:id="7879" w:author="Joo, Hye@ARB" w:date="2026-06-04T23:16:00Z"/>
                <w:rFonts w:ascii="Arial" w:hAnsi="Arial" w:cs="Arial"/>
              </w:rPr>
            </w:pPr>
            <w:del w:id="7880" w:author="Joo, Hye@ARB" w:date="2026-06-04T23:16:00Z">
              <w:r w:rsidRPr="00132883" w:rsidDel="008B6E54">
                <w:rPr>
                  <w:rFonts w:ascii="Arial" w:hAnsi="Arial" w:cs="Arial"/>
                  <w:vertAlign w:val="superscript"/>
                </w:rPr>
                <w:lastRenderedPageBreak/>
                <w:delText>4</w:delText>
              </w:r>
              <w:r w:rsidRPr="00132883" w:rsidDel="008B6E54">
                <w:rPr>
                  <w:rFonts w:ascii="Arial" w:hAnsi="Arial" w:cs="Arial"/>
                </w:rPr>
                <w:delText> The minimum percentage required in the 2015, 2016, and 2017 model years is determined by averaging the percentage of vehicles certified to the emission standards in section 1976(b)(1)(E) in each of the manufacturer's 2012, 2013, and 2014 model year vehicle fleets. For the purpose of calculating this average, a manufacturer shall use the percentage of vehicles produced and delivered for sale in California for the 2012, 2013, and 2014 model years. A manufacturer may calculate this average percentage using t</w:delText>
              </w:r>
              <w:r w:rsidRPr="001238F2" w:rsidDel="008B6E54">
                <w:delText>h</w:delText>
              </w:r>
              <w:r w:rsidRPr="00132883" w:rsidDel="008B6E54">
                <w:rPr>
                  <w:rFonts w:ascii="Arial" w:hAnsi="Arial" w:cs="Arial"/>
                </w:rPr>
                <w:delText>e projected sales for these model years in lieu of actual sales.</w:delText>
              </w:r>
            </w:del>
          </w:p>
        </w:tc>
      </w:tr>
    </w:tbl>
    <w:p w14:paraId="2080F1D0" w14:textId="511D91C5" w:rsidR="0048243B" w:rsidRPr="00CC319B" w:rsidDel="008B6E54" w:rsidRDefault="0048243B" w:rsidP="00431DD7">
      <w:pPr>
        <w:rPr>
          <w:del w:id="7881" w:author="Joo, Hye@ARB" w:date="2026-06-04T23:16:00Z"/>
          <w:rFonts w:ascii="Arial" w:hAnsi="Arial" w:cs="Arial"/>
        </w:rPr>
      </w:pPr>
      <w:del w:id="7882" w:author="Joo, Hye@ARB" w:date="2026-06-04T23:16:00Z">
        <w:r w:rsidRPr="00CC319B" w:rsidDel="008B6E54">
          <w:rPr>
            <w:rFonts w:ascii="Arial" w:hAnsi="Arial" w:cs="Arial"/>
            <w:i/>
            <w:iCs/>
          </w:rPr>
          <w:delText>Carry-Over of 2014 Model-Year Evaporative Families Certified to the Zero-Fuel Evaporative Emission Standards.</w:delText>
        </w:r>
        <w:r w:rsidRPr="00CC319B" w:rsidDel="008B6E54">
          <w:rPr>
            <w:rFonts w:ascii="Arial" w:hAnsi="Arial" w:cs="Arial"/>
          </w:rPr>
          <w:delText> A manufacturer may carry over 2014 model motor vehicles certified to the zero-fuel (0.0 grams per test) evaporative emission standards set forth in section 1976(b)(1)(E) through the 2019 model year and be considered compliant with the requirements of section 1976(b)(1)(G)1. For all motor vehicles that are certified via this carry-over provision, the emission standards set forth in section 1976(b)(1)(E) shall apply when determining in-use compliance throughout the vehicle's useful life. If the manufacturer chooses to participate in the fleet-average option for the highest whole vehicle diurnal plus hot soak emission standard, the following family emission limits are assigned to these evaporative families for the calculation of the manufacturer's fleet-average hydrocarbon emission value.</w:delText>
        </w:r>
      </w:del>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508"/>
        <w:gridCol w:w="4836"/>
      </w:tblGrid>
      <w:tr w:rsidR="0048243B" w:rsidRPr="001238F2" w:rsidDel="008B6E54" w14:paraId="4492D24D" w14:textId="1D2EC655" w:rsidTr="00B625BF">
        <w:trPr>
          <w:del w:id="7883" w:author="Joo, Hye@ARB" w:date="2026-06-04T23:16:00Z"/>
        </w:trPr>
        <w:tc>
          <w:tcPr>
            <w:tcW w:w="2412" w:type="pct"/>
            <w:tcMar>
              <w:top w:w="0" w:type="dxa"/>
              <w:left w:w="36" w:type="dxa"/>
              <w:bottom w:w="0" w:type="dxa"/>
              <w:right w:w="36" w:type="dxa"/>
            </w:tcMar>
            <w:hideMark/>
          </w:tcPr>
          <w:p w14:paraId="2CD688C3" w14:textId="77BEF95D" w:rsidR="0048243B" w:rsidRPr="00B625BF" w:rsidDel="008B6E54" w:rsidRDefault="0048243B" w:rsidP="00431DD7">
            <w:pPr>
              <w:rPr>
                <w:del w:id="7884" w:author="Joo, Hye@ARB" w:date="2026-06-04T23:16:00Z"/>
                <w:rFonts w:ascii="Arial" w:hAnsi="Arial" w:cs="Arial"/>
                <w:b/>
                <w:bCs/>
              </w:rPr>
            </w:pPr>
            <w:del w:id="7885" w:author="Joo, Hye@ARB" w:date="2026-06-04T23:16:00Z">
              <w:r w:rsidRPr="00B625BF" w:rsidDel="008B6E54">
                <w:rPr>
                  <w:rFonts w:ascii="Arial" w:hAnsi="Arial" w:cs="Arial"/>
                  <w:b/>
                  <w:bCs/>
                  <w:i/>
                  <w:iCs/>
                </w:rPr>
                <w:delText>Vehicle Type</w:delText>
              </w:r>
            </w:del>
          </w:p>
        </w:tc>
        <w:tc>
          <w:tcPr>
            <w:tcW w:w="2588" w:type="pct"/>
            <w:tcMar>
              <w:top w:w="0" w:type="dxa"/>
              <w:left w:w="36" w:type="dxa"/>
              <w:bottom w:w="0" w:type="dxa"/>
              <w:right w:w="36" w:type="dxa"/>
            </w:tcMar>
            <w:hideMark/>
          </w:tcPr>
          <w:p w14:paraId="3D496ACB" w14:textId="3AFD2986" w:rsidR="0048243B" w:rsidRPr="00B625BF" w:rsidDel="008B6E54" w:rsidRDefault="0048243B" w:rsidP="00431DD7">
            <w:pPr>
              <w:rPr>
                <w:del w:id="7886" w:author="Joo, Hye@ARB" w:date="2026-06-04T23:16:00Z"/>
                <w:rFonts w:ascii="Arial" w:hAnsi="Arial" w:cs="Arial"/>
                <w:b/>
                <w:bCs/>
              </w:rPr>
            </w:pPr>
            <w:del w:id="7887" w:author="Joo, Hye@ARB" w:date="2026-06-04T23:16:00Z">
              <w:r w:rsidRPr="00B625BF" w:rsidDel="008B6E54">
                <w:rPr>
                  <w:rFonts w:ascii="Arial" w:hAnsi="Arial" w:cs="Arial"/>
                  <w:b/>
                  <w:bCs/>
                  <w:i/>
                  <w:iCs/>
                </w:rPr>
                <w:delText>Highest Whole Vehicle Diurnal + Hot Soak (grams per test)</w:delText>
              </w:r>
            </w:del>
          </w:p>
        </w:tc>
      </w:tr>
      <w:tr w:rsidR="0048243B" w:rsidRPr="001238F2" w:rsidDel="008B6E54" w14:paraId="393B1E87" w14:textId="4B7F2183" w:rsidTr="00B625BF">
        <w:trPr>
          <w:del w:id="7888" w:author="Joo, Hye@ARB" w:date="2026-06-04T23:16:00Z"/>
        </w:trPr>
        <w:tc>
          <w:tcPr>
            <w:tcW w:w="2412" w:type="pct"/>
            <w:tcMar>
              <w:top w:w="0" w:type="dxa"/>
              <w:left w:w="36" w:type="dxa"/>
              <w:bottom w:w="0" w:type="dxa"/>
              <w:right w:w="36" w:type="dxa"/>
            </w:tcMar>
            <w:hideMark/>
          </w:tcPr>
          <w:p w14:paraId="4F9AA4AB" w14:textId="267B7DC0" w:rsidR="0048243B" w:rsidRPr="00B625BF" w:rsidDel="008B6E54" w:rsidRDefault="0048243B" w:rsidP="00431DD7">
            <w:pPr>
              <w:rPr>
                <w:del w:id="7889" w:author="Joo, Hye@ARB" w:date="2026-06-04T23:16:00Z"/>
                <w:rFonts w:ascii="Arial" w:hAnsi="Arial" w:cs="Arial"/>
              </w:rPr>
            </w:pPr>
            <w:del w:id="7890" w:author="Joo, Hye@ARB" w:date="2026-06-04T23:16:00Z">
              <w:r w:rsidRPr="00B625BF" w:rsidDel="008B6E54">
                <w:rPr>
                  <w:rFonts w:ascii="Arial" w:hAnsi="Arial" w:cs="Arial"/>
                </w:rPr>
                <w:delText>Passenger cars</w:delText>
              </w:r>
            </w:del>
          </w:p>
        </w:tc>
        <w:tc>
          <w:tcPr>
            <w:tcW w:w="2588" w:type="pct"/>
            <w:tcMar>
              <w:top w:w="0" w:type="dxa"/>
              <w:left w:w="36" w:type="dxa"/>
              <w:bottom w:w="0" w:type="dxa"/>
              <w:right w:w="36" w:type="dxa"/>
            </w:tcMar>
            <w:hideMark/>
          </w:tcPr>
          <w:p w14:paraId="7AAC2602" w14:textId="6A94048A" w:rsidR="0048243B" w:rsidRPr="00B625BF" w:rsidDel="008B6E54" w:rsidRDefault="0048243B" w:rsidP="00431DD7">
            <w:pPr>
              <w:rPr>
                <w:del w:id="7891" w:author="Joo, Hye@ARB" w:date="2026-06-04T23:16:00Z"/>
                <w:rFonts w:ascii="Arial" w:hAnsi="Arial" w:cs="Arial"/>
              </w:rPr>
            </w:pPr>
            <w:del w:id="7892" w:author="Joo, Hye@ARB" w:date="2026-06-04T23:16:00Z">
              <w:r w:rsidRPr="00B625BF" w:rsidDel="008B6E54">
                <w:rPr>
                  <w:rFonts w:ascii="Arial" w:hAnsi="Arial" w:cs="Arial"/>
                </w:rPr>
                <w:delText>0.300</w:delText>
              </w:r>
            </w:del>
          </w:p>
        </w:tc>
      </w:tr>
      <w:tr w:rsidR="0048243B" w:rsidRPr="001238F2" w:rsidDel="008B6E54" w14:paraId="081E25E0" w14:textId="5316A50C" w:rsidTr="00B625BF">
        <w:trPr>
          <w:del w:id="7893" w:author="Joo, Hye@ARB" w:date="2026-06-04T23:16:00Z"/>
        </w:trPr>
        <w:tc>
          <w:tcPr>
            <w:tcW w:w="2412" w:type="pct"/>
            <w:tcMar>
              <w:top w:w="0" w:type="dxa"/>
              <w:left w:w="36" w:type="dxa"/>
              <w:bottom w:w="0" w:type="dxa"/>
              <w:right w:w="36" w:type="dxa"/>
            </w:tcMar>
            <w:hideMark/>
          </w:tcPr>
          <w:p w14:paraId="2C0EE800" w14:textId="67357056" w:rsidR="0048243B" w:rsidRPr="00B625BF" w:rsidDel="008B6E54" w:rsidRDefault="0048243B" w:rsidP="00431DD7">
            <w:pPr>
              <w:rPr>
                <w:del w:id="7894" w:author="Joo, Hye@ARB" w:date="2026-06-04T23:16:00Z"/>
                <w:rFonts w:ascii="Arial" w:hAnsi="Arial" w:cs="Arial"/>
              </w:rPr>
            </w:pPr>
            <w:del w:id="7895" w:author="Joo, Hye@ARB" w:date="2026-06-04T23:16:00Z">
              <w:r w:rsidRPr="00B625BF" w:rsidDel="008B6E54">
                <w:rPr>
                  <w:rFonts w:ascii="Arial" w:hAnsi="Arial" w:cs="Arial"/>
                </w:rPr>
                <w:delText>Light-duty trucks 6,000 lbs. GVWR and under, and 0-3,750 lbs. LVW</w:delText>
              </w:r>
            </w:del>
          </w:p>
        </w:tc>
        <w:tc>
          <w:tcPr>
            <w:tcW w:w="2588" w:type="pct"/>
            <w:tcMar>
              <w:top w:w="0" w:type="dxa"/>
              <w:left w:w="36" w:type="dxa"/>
              <w:bottom w:w="0" w:type="dxa"/>
              <w:right w:w="36" w:type="dxa"/>
            </w:tcMar>
            <w:hideMark/>
          </w:tcPr>
          <w:p w14:paraId="52E7225D" w14:textId="0823739B" w:rsidR="0048243B" w:rsidRPr="00B625BF" w:rsidDel="008B6E54" w:rsidRDefault="0048243B" w:rsidP="00431DD7">
            <w:pPr>
              <w:rPr>
                <w:del w:id="7896" w:author="Joo, Hye@ARB" w:date="2026-06-04T23:16:00Z"/>
                <w:rFonts w:ascii="Arial" w:hAnsi="Arial" w:cs="Arial"/>
              </w:rPr>
            </w:pPr>
            <w:del w:id="7897" w:author="Joo, Hye@ARB" w:date="2026-06-04T23:16:00Z">
              <w:r w:rsidRPr="00B625BF" w:rsidDel="008B6E54">
                <w:rPr>
                  <w:rFonts w:ascii="Arial" w:hAnsi="Arial" w:cs="Arial"/>
                </w:rPr>
                <w:delText>0.300</w:delText>
              </w:r>
            </w:del>
          </w:p>
        </w:tc>
      </w:tr>
      <w:tr w:rsidR="0048243B" w:rsidRPr="001238F2" w:rsidDel="008B6E54" w14:paraId="4A6A53CF" w14:textId="6BED00F1" w:rsidTr="00B625BF">
        <w:trPr>
          <w:del w:id="7898" w:author="Joo, Hye@ARB" w:date="2026-06-04T23:16:00Z"/>
        </w:trPr>
        <w:tc>
          <w:tcPr>
            <w:tcW w:w="2412" w:type="pct"/>
            <w:tcMar>
              <w:top w:w="0" w:type="dxa"/>
              <w:left w:w="36" w:type="dxa"/>
              <w:bottom w:w="0" w:type="dxa"/>
              <w:right w:w="36" w:type="dxa"/>
            </w:tcMar>
            <w:hideMark/>
          </w:tcPr>
          <w:p w14:paraId="079FBEEC" w14:textId="26C6AFDA" w:rsidR="0048243B" w:rsidRPr="00B625BF" w:rsidDel="008B6E54" w:rsidRDefault="0048243B" w:rsidP="00431DD7">
            <w:pPr>
              <w:rPr>
                <w:del w:id="7899" w:author="Joo, Hye@ARB" w:date="2026-06-04T23:16:00Z"/>
                <w:rFonts w:ascii="Arial" w:hAnsi="Arial" w:cs="Arial"/>
              </w:rPr>
            </w:pPr>
            <w:del w:id="7900" w:author="Joo, Hye@ARB" w:date="2026-06-04T23:16:00Z">
              <w:r w:rsidRPr="00B625BF" w:rsidDel="008B6E54">
                <w:rPr>
                  <w:rFonts w:ascii="Arial" w:hAnsi="Arial" w:cs="Arial"/>
                </w:rPr>
                <w:delText>Light-duty trucks 6,000 lbs. GVWR and under, and 3,751-5,750 lbs. LVW</w:delText>
              </w:r>
            </w:del>
          </w:p>
        </w:tc>
        <w:tc>
          <w:tcPr>
            <w:tcW w:w="2588" w:type="pct"/>
            <w:tcMar>
              <w:top w:w="0" w:type="dxa"/>
              <w:left w:w="36" w:type="dxa"/>
              <w:bottom w:w="0" w:type="dxa"/>
              <w:right w:w="36" w:type="dxa"/>
            </w:tcMar>
            <w:hideMark/>
          </w:tcPr>
          <w:p w14:paraId="166C0E39" w14:textId="2F5506A7" w:rsidR="0048243B" w:rsidRPr="00B625BF" w:rsidDel="008B6E54" w:rsidRDefault="0048243B" w:rsidP="00431DD7">
            <w:pPr>
              <w:rPr>
                <w:del w:id="7901" w:author="Joo, Hye@ARB" w:date="2026-06-04T23:16:00Z"/>
                <w:rFonts w:ascii="Arial" w:hAnsi="Arial" w:cs="Arial"/>
              </w:rPr>
            </w:pPr>
            <w:del w:id="7902" w:author="Joo, Hye@ARB" w:date="2026-06-04T23:16:00Z">
              <w:r w:rsidRPr="00B625BF" w:rsidDel="008B6E54">
                <w:rPr>
                  <w:rFonts w:ascii="Arial" w:hAnsi="Arial" w:cs="Arial"/>
                </w:rPr>
                <w:delText>0.400</w:delText>
              </w:r>
            </w:del>
          </w:p>
        </w:tc>
      </w:tr>
      <w:tr w:rsidR="0048243B" w:rsidRPr="001238F2" w:rsidDel="008B6E54" w14:paraId="62450781" w14:textId="5D583F62" w:rsidTr="00B625BF">
        <w:trPr>
          <w:del w:id="7903" w:author="Joo, Hye@ARB" w:date="2026-06-04T23:16:00Z"/>
        </w:trPr>
        <w:tc>
          <w:tcPr>
            <w:tcW w:w="2412" w:type="pct"/>
            <w:tcMar>
              <w:top w:w="0" w:type="dxa"/>
              <w:left w:w="36" w:type="dxa"/>
              <w:bottom w:w="0" w:type="dxa"/>
              <w:right w:w="36" w:type="dxa"/>
            </w:tcMar>
            <w:hideMark/>
          </w:tcPr>
          <w:p w14:paraId="6C1E0164" w14:textId="7E4A1A4E" w:rsidR="0048243B" w:rsidRPr="00B625BF" w:rsidDel="008B6E54" w:rsidRDefault="0048243B" w:rsidP="00431DD7">
            <w:pPr>
              <w:rPr>
                <w:del w:id="7904" w:author="Joo, Hye@ARB" w:date="2026-06-04T23:16:00Z"/>
                <w:rFonts w:ascii="Arial" w:hAnsi="Arial" w:cs="Arial"/>
              </w:rPr>
            </w:pPr>
            <w:del w:id="7905" w:author="Joo, Hye@ARB" w:date="2026-06-04T23:16:00Z">
              <w:r w:rsidRPr="00B625BF" w:rsidDel="008B6E54">
                <w:rPr>
                  <w:rFonts w:ascii="Arial" w:hAnsi="Arial" w:cs="Arial"/>
                </w:rPr>
                <w:delText>Light-duty trucks 6,001-8,500 lbs. GVWR</w:delText>
              </w:r>
            </w:del>
          </w:p>
        </w:tc>
        <w:tc>
          <w:tcPr>
            <w:tcW w:w="2588" w:type="pct"/>
            <w:tcMar>
              <w:top w:w="0" w:type="dxa"/>
              <w:left w:w="36" w:type="dxa"/>
              <w:bottom w:w="0" w:type="dxa"/>
              <w:right w:w="36" w:type="dxa"/>
            </w:tcMar>
            <w:hideMark/>
          </w:tcPr>
          <w:p w14:paraId="56284752" w14:textId="7BE00CCE" w:rsidR="0048243B" w:rsidRPr="00B625BF" w:rsidDel="008B6E54" w:rsidRDefault="0048243B" w:rsidP="00431DD7">
            <w:pPr>
              <w:rPr>
                <w:del w:id="7906" w:author="Joo, Hye@ARB" w:date="2026-06-04T23:16:00Z"/>
                <w:rFonts w:ascii="Arial" w:hAnsi="Arial" w:cs="Arial"/>
              </w:rPr>
            </w:pPr>
            <w:del w:id="7907" w:author="Joo, Hye@ARB" w:date="2026-06-04T23:16:00Z">
              <w:r w:rsidRPr="00B625BF" w:rsidDel="008B6E54">
                <w:rPr>
                  <w:rFonts w:ascii="Arial" w:hAnsi="Arial" w:cs="Arial"/>
                </w:rPr>
                <w:delText>0.500</w:delText>
              </w:r>
            </w:del>
          </w:p>
        </w:tc>
      </w:tr>
    </w:tbl>
    <w:p w14:paraId="0D3DBD3A" w14:textId="7E1E2740" w:rsidR="0048243B" w:rsidRPr="00CC319B" w:rsidDel="008B6E54" w:rsidRDefault="0048243B" w:rsidP="00431DD7">
      <w:pPr>
        <w:rPr>
          <w:del w:id="7908" w:author="Joo, Hye@ARB" w:date="2026-06-04T23:16:00Z"/>
          <w:rFonts w:ascii="Arial" w:hAnsi="Arial" w:cs="Arial"/>
        </w:rPr>
      </w:pPr>
      <w:del w:id="7909" w:author="Joo, Hye@ARB" w:date="2026-06-04T23:16:00Z">
        <w:r w:rsidRPr="00CC319B" w:rsidDel="008B6E54">
          <w:rPr>
            <w:rFonts w:ascii="Arial" w:hAnsi="Arial" w:cs="Arial"/>
            <w:i/>
            <w:iCs/>
          </w:rPr>
          <w:delText>Pooling Provision.</w:delText>
        </w:r>
        <w:r w:rsidRPr="00CC319B" w:rsidDel="008B6E54">
          <w:rPr>
            <w:rFonts w:ascii="Arial" w:hAnsi="Arial" w:cs="Arial"/>
          </w:rPr>
          <w:delText> The following pooling provision applies to the fleet-average option for the Highest Whole Vehicle Diurnal Plus Hot Soak Emission Standard in section 1976(b)(1)(G)1.b. and to the phase-in requirements in section 1976(b)(1)(G)2.</w:delText>
        </w:r>
      </w:del>
    </w:p>
    <w:p w14:paraId="3B6098C9" w14:textId="2F1AA38B" w:rsidR="00D759F1" w:rsidDel="008B6E54" w:rsidRDefault="0048243B" w:rsidP="00431DD7">
      <w:pPr>
        <w:rPr>
          <w:del w:id="7910" w:author="Joo, Hye@ARB" w:date="2026-06-04T23:16:00Z"/>
          <w:rFonts w:ascii="Arial" w:hAnsi="Arial" w:cs="Arial"/>
        </w:rPr>
      </w:pPr>
      <w:del w:id="7911" w:author="Joo, Hye@ARB" w:date="2026-06-04T23:16:00Z">
        <w:r w:rsidRPr="00D759F1" w:rsidDel="008B6E54">
          <w:rPr>
            <w:rFonts w:ascii="Arial" w:hAnsi="Arial" w:cs="Arial"/>
          </w:rPr>
          <w:delText xml:space="preserve">For the fleet-average option set forth in section 1976(b)(1)(G)1.b., a manufacturer must demonstrate compliance, for each model year, based on one of two options applicable throughout the model year, either: </w:delText>
        </w:r>
        <w:r w:rsidR="00D759F1" w:rsidDel="008B6E54">
          <w:rPr>
            <w:rFonts w:ascii="Arial" w:hAnsi="Arial" w:cs="Arial"/>
          </w:rPr>
          <w:delText xml:space="preserve">   </w:delText>
        </w:r>
      </w:del>
    </w:p>
    <w:p w14:paraId="0DC97841" w14:textId="5B53591F" w:rsidR="0048243B" w:rsidRPr="00B625BF" w:rsidDel="008B6E54" w:rsidRDefault="00D759F1" w:rsidP="00431DD7">
      <w:pPr>
        <w:rPr>
          <w:del w:id="7912" w:author="Joo, Hye@ARB" w:date="2026-06-04T23:16:00Z"/>
          <w:rFonts w:ascii="Arial" w:hAnsi="Arial" w:cs="Arial"/>
        </w:rPr>
      </w:pPr>
      <w:del w:id="7913" w:author="Joo, Hye@ARB" w:date="2026-06-04T23:16:00Z">
        <w:r w:rsidDel="008B6E54">
          <w:rPr>
            <w:rFonts w:ascii="Arial" w:hAnsi="Arial" w:cs="Arial"/>
          </w:rPr>
          <w:delText xml:space="preserve">      </w:delText>
        </w:r>
        <w:r w:rsidR="0048243B" w:rsidRPr="00195B91" w:rsidDel="008B6E54">
          <w:rPr>
            <w:rFonts w:ascii="Arial" w:hAnsi="Arial" w:cs="Arial"/>
          </w:rPr>
          <w:delText xml:space="preserve">Pooling Option 1: the total number of passenger cars, </w:delText>
        </w:r>
        <w:r w:rsidR="0048243B" w:rsidRPr="00B625BF" w:rsidDel="008B6E54">
          <w:rPr>
            <w:rFonts w:ascii="Arial" w:hAnsi="Arial" w:cs="Arial"/>
          </w:rPr>
          <w:delText>light-duty trucks, medium-duty passenger vehicles, medium-duty vehicles, and heavy-duty vehicles that are certified to the California evaporative emission standards in section 1976(b)(1)(G)1.b., and are produced and delivered for sale in California; or</w:delText>
        </w:r>
      </w:del>
    </w:p>
    <w:p w14:paraId="0517183A" w14:textId="30BE94D7" w:rsidR="0048243B" w:rsidRPr="00132883" w:rsidDel="008B6E54" w:rsidRDefault="0048243B" w:rsidP="00431DD7">
      <w:pPr>
        <w:rPr>
          <w:del w:id="7914" w:author="Joo, Hye@ARB" w:date="2026-06-04T23:16:00Z"/>
          <w:rFonts w:ascii="Arial" w:hAnsi="Arial" w:cs="Arial"/>
        </w:rPr>
      </w:pPr>
      <w:del w:id="7915" w:author="Joo, Hye@ARB" w:date="2026-06-04T23:16:00Z">
        <w:r w:rsidRPr="00132883" w:rsidDel="008B6E54">
          <w:rPr>
            <w:rFonts w:ascii="Arial" w:hAnsi="Arial" w:cs="Arial"/>
          </w:rPr>
          <w:delText>Pooling Option 2: the total number of passenger cars, light-duty trucks, medium-duty passenger vehicles, medium-duty vehicles, and heavy-duty vehicles that are certified to the California evaporative emission standards in section 1976(b)(1)(G)1.b., and are produced and delivered for sale in California, the District of Columbia, and all states that have adopted California's evaporative emission standards set forth in section 1976(b)(1)(G)1. for that model year pursuant to section 177 of the federal Clean Air Act (42 U.S.C. § 7507).</w:delText>
        </w:r>
      </w:del>
    </w:p>
    <w:p w14:paraId="6BD535A5" w14:textId="1A60B6ED" w:rsidR="0048243B" w:rsidRPr="00132883" w:rsidDel="008B6E54" w:rsidRDefault="0048243B" w:rsidP="00431DD7">
      <w:pPr>
        <w:rPr>
          <w:del w:id="7916" w:author="Joo, Hye@ARB" w:date="2026-06-04T23:16:00Z"/>
          <w:rFonts w:ascii="Arial" w:hAnsi="Arial" w:cs="Arial"/>
        </w:rPr>
      </w:pPr>
      <w:del w:id="7917" w:author="Joo, Hye@ARB" w:date="2026-06-04T23:16:00Z">
        <w:r w:rsidRPr="00132883" w:rsidDel="008B6E54">
          <w:rPr>
            <w:rFonts w:ascii="Arial" w:hAnsi="Arial" w:cs="Arial"/>
          </w:rPr>
          <w:lastRenderedPageBreak/>
          <w:delText>For the phase-in requirements in section 1976(b)(1)(G)2., a manufacturer must demonstrate compliance, for each model year, based on one of two options applicable throughout the model year, either:</w:delText>
        </w:r>
      </w:del>
    </w:p>
    <w:p w14:paraId="6D77E0FE" w14:textId="0B566C21" w:rsidR="0048243B" w:rsidRPr="00E76F62" w:rsidDel="008B6E54" w:rsidRDefault="0048243B" w:rsidP="00431DD7">
      <w:pPr>
        <w:rPr>
          <w:del w:id="7918" w:author="Joo, Hye@ARB" w:date="2026-06-04T23:16:00Z"/>
          <w:rFonts w:ascii="Arial" w:hAnsi="Arial" w:cs="Arial"/>
        </w:rPr>
      </w:pPr>
      <w:del w:id="7919" w:author="Joo, Hye@ARB" w:date="2026-06-04T23:16:00Z">
        <w:r w:rsidRPr="00E76F62" w:rsidDel="008B6E54">
          <w:rPr>
            <w:rFonts w:ascii="Arial" w:hAnsi="Arial" w:cs="Arial"/>
          </w:rPr>
          <w:delText>Pooling Option 1: the total number of passenger cars, light-duty trucks, medium-duty passenger vehicles, medium-duty vehicles, and heavy-duty vehicles that are certified to the California evaporative emission standards in section 1976(b)(1)(G)1., and are produced and delivered for sale in California; or</w:delText>
        </w:r>
      </w:del>
    </w:p>
    <w:p w14:paraId="62092EE7" w14:textId="5A42C561" w:rsidR="0048243B" w:rsidRPr="00E76F62" w:rsidDel="008B6E54" w:rsidRDefault="0048243B" w:rsidP="00431DD7">
      <w:pPr>
        <w:rPr>
          <w:del w:id="7920" w:author="Joo, Hye@ARB" w:date="2026-06-04T23:16:00Z"/>
          <w:rFonts w:ascii="Arial" w:hAnsi="Arial" w:cs="Arial"/>
        </w:rPr>
      </w:pPr>
      <w:del w:id="7921" w:author="Joo, Hye@ARB" w:date="2026-06-04T23:16:00Z">
        <w:r w:rsidRPr="00E76F62" w:rsidDel="008B6E54">
          <w:rPr>
            <w:rFonts w:ascii="Arial" w:hAnsi="Arial" w:cs="Arial"/>
          </w:rPr>
          <w:delText>Pooling Option 2: the total number of passenger cars, light-duty trucks, medium-duty passenger vehicles, medium-duty vehicles, and heavy-duty vehicles that are certified to the California evaporative emission standards in section 1976(b)(1)(G)1., and are produced and delivered for sale in California, the District of Columbia, and all states that have adopted California's evaporative emission standards set forth in section 1976(b)(1)(G)1. for that model year pursuant to section 177 of the federal Clean Air Act (42 U.S.C. § 7507).</w:delText>
        </w:r>
      </w:del>
    </w:p>
    <w:p w14:paraId="211571E7" w14:textId="4E9B0C81" w:rsidR="0048243B" w:rsidRPr="00D759F1" w:rsidDel="008B6E54" w:rsidRDefault="0048243B" w:rsidP="00431DD7">
      <w:pPr>
        <w:rPr>
          <w:del w:id="7922" w:author="Joo, Hye@ARB" w:date="2026-06-04T23:16:00Z"/>
          <w:rFonts w:ascii="Arial" w:hAnsi="Arial" w:cs="Arial"/>
        </w:rPr>
      </w:pPr>
      <w:del w:id="7923" w:author="Joo, Hye@ARB" w:date="2026-06-04T23:16:00Z">
        <w:r w:rsidRPr="00D759F1" w:rsidDel="008B6E54">
          <w:rPr>
            <w:rFonts w:ascii="Arial" w:hAnsi="Arial" w:cs="Arial"/>
          </w:rPr>
          <w:delText>A manufacturer that selects Pooling Option 2 must notify the Executive Officer of that selection in writing before the start of the applicable model year or must comply with Pooling Option 1. Once a manufacturer has selected Pooling Option 2, that selection applies unless the manufacturer selects Option 1 and notifies the Executive Officer of that selection in writing before the start of the applicable model year.</w:delText>
        </w:r>
      </w:del>
    </w:p>
    <w:p w14:paraId="155938D9" w14:textId="2D3B8AC7" w:rsidR="0048243B" w:rsidRPr="00E76F62" w:rsidDel="008B6E54" w:rsidRDefault="0048243B" w:rsidP="00431DD7">
      <w:pPr>
        <w:rPr>
          <w:del w:id="7924" w:author="Joo, Hye@ARB" w:date="2026-06-04T23:16:00Z"/>
          <w:rFonts w:ascii="Arial" w:hAnsi="Arial" w:cs="Arial"/>
        </w:rPr>
      </w:pPr>
      <w:del w:id="7925" w:author="Joo, Hye@ARB" w:date="2026-06-04T23:16:00Z">
        <w:r w:rsidRPr="00E76F62" w:rsidDel="008B6E54">
          <w:rPr>
            <w:rFonts w:ascii="Arial" w:hAnsi="Arial" w:cs="Arial"/>
          </w:rPr>
          <w:delText>When a manufacturer is demonstrating compliance using Pooling Option 2 for a given model year, the term “in California” as used in section 1976(b)(1)(G) means California, the District of Columbia, and all states that have adopted California's evaporative emission standards for that model year pursuant to Section 177 of the federal Clean Air Act (42 U.S.C. § 7507).</w:delText>
        </w:r>
      </w:del>
    </w:p>
    <w:p w14:paraId="1AE6AA03" w14:textId="6047CCEE" w:rsidR="0048243B" w:rsidRPr="00E76F62" w:rsidDel="008B6E54" w:rsidRDefault="0048243B" w:rsidP="00431DD7">
      <w:pPr>
        <w:rPr>
          <w:del w:id="7926" w:author="Joo, Hye@ARB" w:date="2026-06-04T23:16:00Z"/>
          <w:rFonts w:ascii="Arial" w:hAnsi="Arial" w:cs="Arial"/>
        </w:rPr>
      </w:pPr>
      <w:del w:id="7927" w:author="Joo, Hye@ARB" w:date="2026-06-04T23:16:00Z">
        <w:r w:rsidRPr="00E76F62" w:rsidDel="008B6E54">
          <w:rPr>
            <w:rFonts w:ascii="Arial" w:hAnsi="Arial" w:cs="Arial"/>
          </w:rPr>
          <w:delText>A manufacturer that selects Pooling Option 2 must provide to the Executive Officer separate values for the number of vehicles in each evaporative family produced and delivered for sale in the District of Columbia and for each individual state within the average.</w:delText>
        </w:r>
      </w:del>
    </w:p>
    <w:p w14:paraId="47296ADA" w14:textId="3D8DC218" w:rsidR="0048243B" w:rsidRPr="00E76F62" w:rsidDel="008B6E54" w:rsidRDefault="0048243B" w:rsidP="00431DD7">
      <w:pPr>
        <w:rPr>
          <w:del w:id="7928" w:author="Joo, Hye@ARB" w:date="2026-06-04T23:16:00Z"/>
          <w:rFonts w:ascii="Arial" w:hAnsi="Arial" w:cs="Arial"/>
        </w:rPr>
      </w:pPr>
      <w:del w:id="7929" w:author="Joo, Hye@ARB" w:date="2026-06-04T23:16:00Z">
        <w:r w:rsidRPr="00E76F62" w:rsidDel="008B6E54">
          <w:rPr>
            <w:rFonts w:ascii="Arial" w:hAnsi="Arial" w:cs="Arial"/>
          </w:rPr>
          <w:delText>Optional Certification for 2014 Model Motor Vehicles. A manufacturer may optionally certify its 2014 model motor vehicles to the evaporative emission standards set forth in section 1976(b)(1)(G)1.</w:delText>
        </w:r>
      </w:del>
    </w:p>
    <w:p w14:paraId="1AF50623" w14:textId="71EEAAFA" w:rsidR="0048243B" w:rsidRPr="00E76F62" w:rsidDel="008B6E54" w:rsidRDefault="0048243B" w:rsidP="00431DD7">
      <w:pPr>
        <w:rPr>
          <w:del w:id="7930" w:author="Joo, Hye@ARB" w:date="2026-06-04T23:16:00Z"/>
          <w:rFonts w:ascii="Arial" w:hAnsi="Arial" w:cs="Arial"/>
        </w:rPr>
      </w:pPr>
      <w:del w:id="7931" w:author="Joo, Hye@ARB" w:date="2026-06-04T23:16:00Z">
        <w:r w:rsidRPr="00E76F62" w:rsidDel="008B6E54">
          <w:rPr>
            <w:rFonts w:ascii="Arial" w:hAnsi="Arial" w:cs="Arial"/>
            <w:i/>
            <w:iCs/>
          </w:rPr>
          <w:delText>Effective leak diameter standard and procedure.</w:delText>
        </w:r>
        <w:r w:rsidRPr="00E76F62" w:rsidDel="008B6E54">
          <w:rPr>
            <w:rFonts w:ascii="Arial" w:hAnsi="Arial" w:cs="Arial"/>
          </w:rPr>
          <w:delText> Manufacturers shall demonstrate that for 2018 and subsequent model vehicles ≤ 14,000 lbs. GVWR certifying to the evaporative emission standards set forth in 1976(b)(1)(G), fuel systems do not exceed an effective leak diameter of 0.02 inches when tested in accordance with the test procedure sequence described in the “California Evaporative Emission Standards and Test Procedures for 2001 and Subsequent Model Motor Vehicles,” incorporated by reference in section 1976(c). This requirement does not apply to 2021 and previous model vehicles certified by a small volume manufacturer. For vehicles with fuel tanks exceeding 25 gallons nominal fuel tank capacity, manufacturers may request approval from the Executive Officer for a leak standard greater than 0.020 inches, up to a maximum value of 0.040 inches.</w:delText>
        </w:r>
      </w:del>
    </w:p>
    <w:p w14:paraId="44F9377E" w14:textId="02A712BA" w:rsidR="0048243B" w:rsidRPr="00E76F62" w:rsidDel="008B6E54" w:rsidRDefault="0048243B" w:rsidP="00431DD7">
      <w:pPr>
        <w:rPr>
          <w:del w:id="7932" w:author="Joo, Hye@ARB" w:date="2026-06-04T23:16:00Z"/>
          <w:rFonts w:ascii="Arial" w:hAnsi="Arial" w:cs="Arial"/>
        </w:rPr>
      </w:pPr>
      <w:del w:id="7933" w:author="Joo, Hye@ARB" w:date="2026-06-04T23:16:00Z">
        <w:r w:rsidRPr="00E76F62" w:rsidDel="008B6E54">
          <w:rPr>
            <w:rFonts w:ascii="Arial" w:hAnsi="Arial" w:cs="Arial"/>
            <w:i/>
            <w:iCs/>
          </w:rPr>
          <w:delText>Auxiliary engines and fuel systems.</w:delText>
        </w:r>
        <w:r w:rsidRPr="00E76F62" w:rsidDel="008B6E54">
          <w:rPr>
            <w:rFonts w:ascii="Arial" w:hAnsi="Arial" w:cs="Arial"/>
          </w:rPr>
          <w:delText> </w:delText>
        </w:r>
        <w:r w:rsidRPr="00E76F62" w:rsidDel="008B6E54">
          <w:rPr>
            <w:rFonts w:ascii="Arial" w:hAnsi="Arial" w:cs="Arial"/>
            <w:i/>
          </w:rPr>
          <w:delText>Auxiliary engines and fuel systems.</w:delText>
        </w:r>
        <w:r w:rsidRPr="00E76F62" w:rsidDel="008B6E54">
          <w:rPr>
            <w:rFonts w:ascii="Arial" w:hAnsi="Arial" w:cs="Arial"/>
          </w:rPr>
          <w:delText xml:space="preserve"> For 2017 and subsequent model vehicles ≤6,000 lbs. GVWR equipped with an auxiliary engine and 2018 and subsequent model vehicles &gt;6,000 lbs. GVWR equipped with an auxiliary engine, manufacturers shall demonstrate compliance in accordance with the provisions set forth in the </w:delText>
        </w:r>
        <w:r w:rsidRPr="00E76F62" w:rsidDel="008B6E54">
          <w:rPr>
            <w:rFonts w:ascii="Arial" w:hAnsi="Arial" w:cs="Arial"/>
          </w:rPr>
          <w:lastRenderedPageBreak/>
          <w:delText>“</w:delText>
        </w:r>
        <w:bookmarkStart w:id="7934" w:name="_Hlk99363722"/>
        <w:r w:rsidRPr="00E76F62" w:rsidDel="008B6E54">
          <w:rPr>
            <w:rFonts w:ascii="Arial" w:hAnsi="Arial" w:cs="Arial"/>
          </w:rPr>
          <w:delText>California Evaporative Emission Standards and Test Procedures for 2001 and Subsequent Model Motor Vehicles,”</w:delText>
        </w:r>
        <w:bookmarkStart w:id="7935" w:name="_Hlk99363497"/>
        <w:r w:rsidRPr="00E76F62" w:rsidDel="008B6E54">
          <w:rPr>
            <w:rFonts w:ascii="Arial" w:hAnsi="Arial" w:cs="Arial"/>
          </w:rPr>
          <w:delText xml:space="preserve"> incorporated by reference in section 1976(c).  </w:delText>
        </w:r>
        <w:bookmarkEnd w:id="7934"/>
        <w:bookmarkEnd w:id="7935"/>
        <w:r w:rsidRPr="00E76F62" w:rsidDel="008B6E54">
          <w:rPr>
            <w:rFonts w:ascii="Arial" w:hAnsi="Arial" w:cs="Arial"/>
          </w:rPr>
          <w:delText xml:space="preserve">These requirements do not apply to 2021 and previous model vehicles certified by a small volume manufacturer.  </w:delText>
        </w:r>
      </w:del>
    </w:p>
    <w:p w14:paraId="27D2C141" w14:textId="596E6E89" w:rsidR="0048243B" w:rsidRPr="0089204A" w:rsidDel="008B6E54" w:rsidRDefault="0048243B" w:rsidP="00431DD7">
      <w:pPr>
        <w:rPr>
          <w:del w:id="7936" w:author="Joo, Hye@ARB" w:date="2026-06-04T23:16:00Z"/>
          <w:rFonts w:ascii="Arial" w:hAnsi="Arial" w:cs="Arial"/>
        </w:rPr>
      </w:pPr>
      <w:del w:id="7937" w:author="Joo, Hye@ARB" w:date="2026-06-04T23:16:00Z">
        <w:r w:rsidRPr="00340154" w:rsidDel="008B6E54">
          <w:rPr>
            <w:rFonts w:ascii="Arial" w:hAnsi="Arial" w:cs="Arial"/>
          </w:rPr>
          <w:delText xml:space="preserve">(2) </w:delText>
        </w:r>
        <w:r w:rsidRPr="0089204A" w:rsidDel="008B6E54">
          <w:rPr>
            <w:rFonts w:ascii="Arial" w:hAnsi="Arial" w:cs="Arial"/>
          </w:rPr>
          <w:delText>Evaporative emissions for gasoline-fueled motorcycles subject to exhaust emission standards under this article shall not exceed:</w:delText>
        </w:r>
      </w:del>
    </w:p>
    <w:tbl>
      <w:tblPr>
        <w:tblStyle w:val="TableGrid"/>
        <w:tblW w:w="0" w:type="auto"/>
        <w:tblLook w:val="04A0" w:firstRow="1" w:lastRow="0" w:firstColumn="1" w:lastColumn="0" w:noHBand="0" w:noVBand="1"/>
      </w:tblPr>
      <w:tblGrid>
        <w:gridCol w:w="3116"/>
        <w:gridCol w:w="3117"/>
        <w:gridCol w:w="3117"/>
      </w:tblGrid>
      <w:tr w:rsidR="0048243B" w:rsidRPr="001238F2" w:rsidDel="008B6E54" w14:paraId="722C0645" w14:textId="31885F7C" w:rsidTr="00164612">
        <w:trPr>
          <w:del w:id="7938" w:author="Joo, Hye@ARB" w:date="2026-06-04T23:16:00Z"/>
        </w:trPr>
        <w:tc>
          <w:tcPr>
            <w:tcW w:w="3116" w:type="dxa"/>
            <w:vAlign w:val="bottom"/>
          </w:tcPr>
          <w:p w14:paraId="5B4CA457" w14:textId="3A89795F" w:rsidR="0048243B" w:rsidRPr="00E76F62" w:rsidDel="008B6E54" w:rsidRDefault="0048243B" w:rsidP="00431DD7">
            <w:pPr>
              <w:rPr>
                <w:del w:id="7939" w:author="Joo, Hye@ARB" w:date="2026-06-04T23:16:00Z"/>
                <w:rFonts w:ascii="Arial" w:hAnsi="Arial" w:cs="Arial"/>
              </w:rPr>
            </w:pPr>
            <w:del w:id="7940" w:author="Joo, Hye@ARB" w:date="2026-06-04T23:16:00Z">
              <w:r w:rsidRPr="00E76F62" w:rsidDel="008B6E54">
                <w:rPr>
                  <w:rFonts w:ascii="Arial" w:hAnsi="Arial" w:cs="Arial"/>
                  <w:b/>
                  <w:bCs/>
                  <w:i/>
                  <w:iCs/>
                </w:rPr>
                <w:delText>Motorcycle Class</w:delText>
              </w:r>
            </w:del>
          </w:p>
        </w:tc>
        <w:tc>
          <w:tcPr>
            <w:tcW w:w="3117" w:type="dxa"/>
            <w:vAlign w:val="bottom"/>
          </w:tcPr>
          <w:p w14:paraId="2649939F" w14:textId="345D8EA9" w:rsidR="0048243B" w:rsidRPr="00E76F62" w:rsidDel="008B6E54" w:rsidRDefault="0048243B" w:rsidP="00431DD7">
            <w:pPr>
              <w:rPr>
                <w:del w:id="7941" w:author="Joo, Hye@ARB" w:date="2026-06-04T23:16:00Z"/>
                <w:rFonts w:ascii="Arial" w:hAnsi="Arial" w:cs="Arial"/>
              </w:rPr>
            </w:pPr>
            <w:del w:id="7942" w:author="Joo, Hye@ARB" w:date="2026-06-04T23:16:00Z">
              <w:r w:rsidRPr="00E76F62" w:rsidDel="008B6E54">
                <w:rPr>
                  <w:rFonts w:ascii="Arial" w:hAnsi="Arial" w:cs="Arial"/>
                  <w:b/>
                  <w:bCs/>
                  <w:i/>
                  <w:iCs/>
                </w:rPr>
                <w:delText>Model Year</w:delText>
              </w:r>
            </w:del>
          </w:p>
        </w:tc>
        <w:tc>
          <w:tcPr>
            <w:tcW w:w="3117" w:type="dxa"/>
            <w:vAlign w:val="bottom"/>
          </w:tcPr>
          <w:p w14:paraId="6FB0F175" w14:textId="4448A255" w:rsidR="0048243B" w:rsidRPr="00E76F62" w:rsidDel="008B6E54" w:rsidRDefault="0048243B" w:rsidP="00431DD7">
            <w:pPr>
              <w:rPr>
                <w:del w:id="7943" w:author="Joo, Hye@ARB" w:date="2026-06-04T23:16:00Z"/>
                <w:rFonts w:ascii="Arial" w:hAnsi="Arial" w:cs="Arial"/>
              </w:rPr>
            </w:pPr>
            <w:del w:id="7944" w:author="Joo, Hye@ARB" w:date="2026-06-04T23:16:00Z">
              <w:r w:rsidRPr="00E76F62" w:rsidDel="008B6E54">
                <w:rPr>
                  <w:rFonts w:ascii="Arial" w:hAnsi="Arial" w:cs="Arial"/>
                  <w:b/>
                  <w:bCs/>
                  <w:i/>
                  <w:iCs/>
                </w:rPr>
                <w:delText>Hydrocarbons (grams per test)</w:delText>
              </w:r>
            </w:del>
          </w:p>
        </w:tc>
      </w:tr>
      <w:tr w:rsidR="0048243B" w:rsidRPr="001238F2" w:rsidDel="008B6E54" w14:paraId="3853468C" w14:textId="3490DE0C" w:rsidTr="00164612">
        <w:trPr>
          <w:del w:id="7945" w:author="Joo, Hye@ARB" w:date="2026-06-04T23:16:00Z"/>
        </w:trPr>
        <w:tc>
          <w:tcPr>
            <w:tcW w:w="3116" w:type="dxa"/>
          </w:tcPr>
          <w:p w14:paraId="1DF96D25" w14:textId="57C3F242" w:rsidR="0048243B" w:rsidRPr="00E76F62" w:rsidDel="008B6E54" w:rsidRDefault="0048243B" w:rsidP="00431DD7">
            <w:pPr>
              <w:rPr>
                <w:del w:id="7946" w:author="Joo, Hye@ARB" w:date="2026-06-04T23:16:00Z"/>
                <w:rFonts w:ascii="Arial" w:hAnsi="Arial" w:cs="Arial"/>
              </w:rPr>
            </w:pPr>
            <w:del w:id="7947" w:author="Joo, Hye@ARB" w:date="2026-06-04T23:16:00Z">
              <w:r w:rsidRPr="00E76F62" w:rsidDel="008B6E54">
                <w:rPr>
                  <w:rFonts w:ascii="Arial" w:hAnsi="Arial" w:cs="Arial"/>
                </w:rPr>
                <w:delText>Class I and II (50-279cc)</w:delText>
              </w:r>
            </w:del>
          </w:p>
        </w:tc>
        <w:tc>
          <w:tcPr>
            <w:tcW w:w="3117" w:type="dxa"/>
          </w:tcPr>
          <w:p w14:paraId="04DCE376" w14:textId="1331C27E" w:rsidR="0048243B" w:rsidRPr="00E76F62" w:rsidDel="008B6E54" w:rsidRDefault="0048243B" w:rsidP="00431DD7">
            <w:pPr>
              <w:rPr>
                <w:del w:id="7948" w:author="Joo, Hye@ARB" w:date="2026-06-04T23:16:00Z"/>
                <w:rFonts w:ascii="Arial" w:hAnsi="Arial" w:cs="Arial"/>
              </w:rPr>
            </w:pPr>
            <w:del w:id="7949" w:author="Joo, Hye@ARB" w:date="2026-06-04T23:16:00Z">
              <w:r w:rsidRPr="00E76F62" w:rsidDel="008B6E54">
                <w:rPr>
                  <w:rFonts w:ascii="Arial" w:hAnsi="Arial" w:cs="Arial"/>
                </w:rPr>
                <w:delText>1983 and 1984</w:delText>
              </w:r>
            </w:del>
          </w:p>
        </w:tc>
        <w:tc>
          <w:tcPr>
            <w:tcW w:w="3117" w:type="dxa"/>
          </w:tcPr>
          <w:p w14:paraId="290ED021" w14:textId="76FF208E" w:rsidR="0048243B" w:rsidRPr="00E76F62" w:rsidDel="008B6E54" w:rsidRDefault="0048243B" w:rsidP="00431DD7">
            <w:pPr>
              <w:rPr>
                <w:del w:id="7950" w:author="Joo, Hye@ARB" w:date="2026-06-04T23:16:00Z"/>
                <w:rFonts w:ascii="Arial" w:hAnsi="Arial" w:cs="Arial"/>
              </w:rPr>
            </w:pPr>
            <w:del w:id="7951" w:author="Joo, Hye@ARB" w:date="2026-06-04T23:16:00Z">
              <w:r w:rsidRPr="00E76F62" w:rsidDel="008B6E54">
                <w:rPr>
                  <w:rFonts w:ascii="Arial" w:hAnsi="Arial" w:cs="Arial"/>
                </w:rPr>
                <w:delText>6.0</w:delText>
              </w:r>
            </w:del>
          </w:p>
        </w:tc>
      </w:tr>
      <w:tr w:rsidR="0048243B" w:rsidRPr="001238F2" w:rsidDel="008B6E54" w14:paraId="106885EE" w14:textId="4BC2C2EB" w:rsidTr="00164612">
        <w:trPr>
          <w:del w:id="7952" w:author="Joo, Hye@ARB" w:date="2026-06-04T23:16:00Z"/>
        </w:trPr>
        <w:tc>
          <w:tcPr>
            <w:tcW w:w="3116" w:type="dxa"/>
          </w:tcPr>
          <w:p w14:paraId="6DC64A6A" w14:textId="34A352F1" w:rsidR="0048243B" w:rsidRPr="00E76F62" w:rsidDel="008B6E54" w:rsidRDefault="0048243B" w:rsidP="00431DD7">
            <w:pPr>
              <w:rPr>
                <w:del w:id="7953" w:author="Joo, Hye@ARB" w:date="2026-06-04T23:16:00Z"/>
                <w:rFonts w:ascii="Arial" w:hAnsi="Arial" w:cs="Arial"/>
              </w:rPr>
            </w:pPr>
          </w:p>
        </w:tc>
        <w:tc>
          <w:tcPr>
            <w:tcW w:w="3117" w:type="dxa"/>
          </w:tcPr>
          <w:p w14:paraId="6B21B160" w14:textId="78B1C68F" w:rsidR="0048243B" w:rsidRPr="00E76F62" w:rsidDel="008B6E54" w:rsidRDefault="0048243B" w:rsidP="00431DD7">
            <w:pPr>
              <w:rPr>
                <w:del w:id="7954" w:author="Joo, Hye@ARB" w:date="2026-06-04T23:16:00Z"/>
                <w:rFonts w:ascii="Arial" w:hAnsi="Arial" w:cs="Arial"/>
              </w:rPr>
            </w:pPr>
            <w:del w:id="7955" w:author="Joo, Hye@ARB" w:date="2026-06-04T23:16:00Z">
              <w:r w:rsidRPr="00E76F62" w:rsidDel="008B6E54">
                <w:rPr>
                  <w:rFonts w:ascii="Arial" w:hAnsi="Arial" w:cs="Arial"/>
                </w:rPr>
                <w:delText>1985 and subsequent</w:delText>
              </w:r>
            </w:del>
          </w:p>
        </w:tc>
        <w:tc>
          <w:tcPr>
            <w:tcW w:w="3117" w:type="dxa"/>
          </w:tcPr>
          <w:p w14:paraId="069EAD3C" w14:textId="571B4213" w:rsidR="0048243B" w:rsidRPr="00E76F62" w:rsidDel="008B6E54" w:rsidRDefault="0048243B" w:rsidP="00431DD7">
            <w:pPr>
              <w:rPr>
                <w:del w:id="7956" w:author="Joo, Hye@ARB" w:date="2026-06-04T23:16:00Z"/>
                <w:rFonts w:ascii="Arial" w:hAnsi="Arial" w:cs="Arial"/>
              </w:rPr>
            </w:pPr>
            <w:del w:id="7957" w:author="Joo, Hye@ARB" w:date="2026-06-04T23:16:00Z">
              <w:r w:rsidRPr="00E76F62" w:rsidDel="008B6E54">
                <w:rPr>
                  <w:rFonts w:ascii="Arial" w:hAnsi="Arial" w:cs="Arial"/>
                </w:rPr>
                <w:delText>2.0</w:delText>
              </w:r>
            </w:del>
          </w:p>
        </w:tc>
      </w:tr>
      <w:tr w:rsidR="0048243B" w:rsidRPr="001238F2" w:rsidDel="008B6E54" w14:paraId="109E9099" w14:textId="3E7CCD0A" w:rsidTr="00164612">
        <w:trPr>
          <w:del w:id="7958" w:author="Joo, Hye@ARB" w:date="2026-06-04T23:16:00Z"/>
        </w:trPr>
        <w:tc>
          <w:tcPr>
            <w:tcW w:w="3116" w:type="dxa"/>
          </w:tcPr>
          <w:p w14:paraId="14E6B89B" w14:textId="09BCA06B" w:rsidR="0048243B" w:rsidRPr="00E76F62" w:rsidDel="008B6E54" w:rsidRDefault="0048243B" w:rsidP="00431DD7">
            <w:pPr>
              <w:rPr>
                <w:del w:id="7959" w:author="Joo, Hye@ARB" w:date="2026-06-04T23:16:00Z"/>
                <w:rFonts w:ascii="Arial" w:hAnsi="Arial" w:cs="Arial"/>
              </w:rPr>
            </w:pPr>
            <w:del w:id="7960" w:author="Joo, Hye@ARB" w:date="2026-06-04T23:16:00Z">
              <w:r w:rsidRPr="00E76F62" w:rsidDel="008B6E54">
                <w:rPr>
                  <w:rFonts w:ascii="Arial" w:hAnsi="Arial" w:cs="Arial"/>
                </w:rPr>
                <w:delText>Class III (280cc and larger)</w:delText>
              </w:r>
            </w:del>
          </w:p>
        </w:tc>
        <w:tc>
          <w:tcPr>
            <w:tcW w:w="3117" w:type="dxa"/>
          </w:tcPr>
          <w:p w14:paraId="7244CE2C" w14:textId="2462E3B1" w:rsidR="0048243B" w:rsidRPr="00E76F62" w:rsidDel="008B6E54" w:rsidRDefault="0048243B" w:rsidP="00431DD7">
            <w:pPr>
              <w:rPr>
                <w:del w:id="7961" w:author="Joo, Hye@ARB" w:date="2026-06-04T23:16:00Z"/>
                <w:rFonts w:ascii="Arial" w:hAnsi="Arial" w:cs="Arial"/>
              </w:rPr>
            </w:pPr>
            <w:del w:id="7962" w:author="Joo, Hye@ARB" w:date="2026-06-04T23:16:00Z">
              <w:r w:rsidRPr="00E76F62" w:rsidDel="008B6E54">
                <w:rPr>
                  <w:rFonts w:ascii="Arial" w:hAnsi="Arial" w:cs="Arial"/>
                </w:rPr>
                <w:delText>1984 and 1985</w:delText>
              </w:r>
            </w:del>
          </w:p>
        </w:tc>
        <w:tc>
          <w:tcPr>
            <w:tcW w:w="3117" w:type="dxa"/>
          </w:tcPr>
          <w:p w14:paraId="54A67335" w14:textId="00C5C756" w:rsidR="0048243B" w:rsidRPr="00E76F62" w:rsidDel="008B6E54" w:rsidRDefault="0048243B" w:rsidP="00431DD7">
            <w:pPr>
              <w:rPr>
                <w:del w:id="7963" w:author="Joo, Hye@ARB" w:date="2026-06-04T23:16:00Z"/>
                <w:rFonts w:ascii="Arial" w:hAnsi="Arial" w:cs="Arial"/>
              </w:rPr>
            </w:pPr>
            <w:del w:id="7964" w:author="Joo, Hye@ARB" w:date="2026-06-04T23:16:00Z">
              <w:r w:rsidRPr="00E76F62" w:rsidDel="008B6E54">
                <w:rPr>
                  <w:rFonts w:ascii="Arial" w:hAnsi="Arial" w:cs="Arial"/>
                </w:rPr>
                <w:delText>6.0</w:delText>
              </w:r>
            </w:del>
          </w:p>
        </w:tc>
      </w:tr>
      <w:tr w:rsidR="0048243B" w:rsidRPr="001238F2" w:rsidDel="008B6E54" w14:paraId="090068EA" w14:textId="78C6B558" w:rsidTr="00164612">
        <w:trPr>
          <w:del w:id="7965" w:author="Joo, Hye@ARB" w:date="2026-06-04T23:16:00Z"/>
        </w:trPr>
        <w:tc>
          <w:tcPr>
            <w:tcW w:w="3116" w:type="dxa"/>
          </w:tcPr>
          <w:p w14:paraId="2E1DF6FB" w14:textId="54D2C536" w:rsidR="0048243B" w:rsidRPr="00E76F62" w:rsidDel="008B6E54" w:rsidRDefault="0048243B" w:rsidP="00431DD7">
            <w:pPr>
              <w:rPr>
                <w:del w:id="7966" w:author="Joo, Hye@ARB" w:date="2026-06-04T23:16:00Z"/>
                <w:rFonts w:ascii="Arial" w:hAnsi="Arial" w:cs="Arial"/>
              </w:rPr>
            </w:pPr>
          </w:p>
        </w:tc>
        <w:tc>
          <w:tcPr>
            <w:tcW w:w="3117" w:type="dxa"/>
          </w:tcPr>
          <w:p w14:paraId="4E98B3E7" w14:textId="34E47FFC" w:rsidR="0048243B" w:rsidRPr="00E76F62" w:rsidDel="008B6E54" w:rsidRDefault="0048243B" w:rsidP="00431DD7">
            <w:pPr>
              <w:rPr>
                <w:del w:id="7967" w:author="Joo, Hye@ARB" w:date="2026-06-04T23:16:00Z"/>
                <w:rFonts w:ascii="Arial" w:hAnsi="Arial" w:cs="Arial"/>
              </w:rPr>
            </w:pPr>
            <w:del w:id="7968" w:author="Joo, Hye@ARB" w:date="2026-06-04T23:16:00Z">
              <w:r w:rsidRPr="00E76F62" w:rsidDel="008B6E54">
                <w:rPr>
                  <w:rFonts w:ascii="Arial" w:hAnsi="Arial" w:cs="Arial"/>
                </w:rPr>
                <w:delText>1986 and subsequent</w:delText>
              </w:r>
            </w:del>
          </w:p>
        </w:tc>
        <w:tc>
          <w:tcPr>
            <w:tcW w:w="3117" w:type="dxa"/>
          </w:tcPr>
          <w:p w14:paraId="533A9203" w14:textId="3D0EB872" w:rsidR="0048243B" w:rsidRPr="00E76F62" w:rsidDel="008B6E54" w:rsidRDefault="0048243B" w:rsidP="00431DD7">
            <w:pPr>
              <w:rPr>
                <w:del w:id="7969" w:author="Joo, Hye@ARB" w:date="2026-06-04T23:16:00Z"/>
                <w:rFonts w:ascii="Arial" w:hAnsi="Arial" w:cs="Arial"/>
              </w:rPr>
            </w:pPr>
            <w:del w:id="7970" w:author="Joo, Hye@ARB" w:date="2026-06-04T23:16:00Z">
              <w:r w:rsidRPr="00E76F62" w:rsidDel="008B6E54">
                <w:rPr>
                  <w:rFonts w:ascii="Arial" w:hAnsi="Arial" w:cs="Arial"/>
                </w:rPr>
                <w:delText>2.0</w:delText>
              </w:r>
            </w:del>
          </w:p>
        </w:tc>
      </w:tr>
      <w:tr w:rsidR="0048243B" w:rsidRPr="001238F2" w:rsidDel="008B6E54" w14:paraId="7821D16E" w14:textId="13885A57" w:rsidTr="00164612">
        <w:trPr>
          <w:del w:id="7971" w:author="Joo, Hye@ARB" w:date="2026-06-04T23:16:00Z"/>
        </w:trPr>
        <w:tc>
          <w:tcPr>
            <w:tcW w:w="3116" w:type="dxa"/>
          </w:tcPr>
          <w:p w14:paraId="6FC59B18" w14:textId="7A27D931" w:rsidR="0048243B" w:rsidRPr="00E76F62" w:rsidDel="008B6E54" w:rsidRDefault="0048243B" w:rsidP="00431DD7">
            <w:pPr>
              <w:rPr>
                <w:del w:id="7972" w:author="Joo, Hye@ARB" w:date="2026-06-04T23:16:00Z"/>
                <w:rFonts w:ascii="Arial" w:hAnsi="Arial" w:cs="Arial"/>
              </w:rPr>
            </w:pPr>
            <w:del w:id="7973" w:author="Joo, Hye@ARB" w:date="2026-06-04T23:16:00Z">
              <w:r w:rsidRPr="00E76F62" w:rsidDel="008B6E54">
                <w:rPr>
                  <w:rFonts w:ascii="Arial" w:hAnsi="Arial" w:cs="Arial"/>
                </w:rPr>
                <w:delText>Class III (280cc and larger) (Optional Standard for Small-Volume Motorcycle Manufacturers)</w:delText>
              </w:r>
            </w:del>
          </w:p>
        </w:tc>
        <w:tc>
          <w:tcPr>
            <w:tcW w:w="3117" w:type="dxa"/>
          </w:tcPr>
          <w:p w14:paraId="0ADBC981" w14:textId="65C4201D" w:rsidR="0048243B" w:rsidRPr="00E76F62" w:rsidDel="008B6E54" w:rsidRDefault="0048243B" w:rsidP="00431DD7">
            <w:pPr>
              <w:rPr>
                <w:del w:id="7974" w:author="Joo, Hye@ARB" w:date="2026-06-04T23:16:00Z"/>
                <w:rFonts w:ascii="Arial" w:hAnsi="Arial" w:cs="Arial"/>
              </w:rPr>
            </w:pPr>
            <w:del w:id="7975" w:author="Joo, Hye@ARB" w:date="2026-06-04T23:16:00Z">
              <w:r w:rsidRPr="00E76F62" w:rsidDel="008B6E54">
                <w:rPr>
                  <w:rFonts w:ascii="Arial" w:hAnsi="Arial" w:cs="Arial"/>
                </w:rPr>
                <w:delText>1986-1988</w:delText>
              </w:r>
            </w:del>
          </w:p>
        </w:tc>
        <w:tc>
          <w:tcPr>
            <w:tcW w:w="3117" w:type="dxa"/>
          </w:tcPr>
          <w:p w14:paraId="2CCE0EFD" w14:textId="3010E75B" w:rsidR="0048243B" w:rsidRPr="00E76F62" w:rsidDel="008B6E54" w:rsidRDefault="0048243B" w:rsidP="00431DD7">
            <w:pPr>
              <w:rPr>
                <w:del w:id="7976" w:author="Joo, Hye@ARB" w:date="2026-06-04T23:16:00Z"/>
                <w:rFonts w:ascii="Arial" w:hAnsi="Arial" w:cs="Arial"/>
              </w:rPr>
            </w:pPr>
            <w:del w:id="7977" w:author="Joo, Hye@ARB" w:date="2026-06-04T23:16:00Z">
              <w:r w:rsidRPr="00E76F62" w:rsidDel="008B6E54">
                <w:rPr>
                  <w:rFonts w:ascii="Arial" w:hAnsi="Arial" w:cs="Arial"/>
                </w:rPr>
                <w:delText>6.0</w:delText>
              </w:r>
            </w:del>
          </w:p>
        </w:tc>
      </w:tr>
    </w:tbl>
    <w:p w14:paraId="446C5AC7" w14:textId="70FE6BA2" w:rsidR="0048243B" w:rsidRPr="00E76F62" w:rsidDel="008B6E54" w:rsidRDefault="0048243B" w:rsidP="00431DD7">
      <w:pPr>
        <w:rPr>
          <w:del w:id="7978" w:author="Joo, Hye@ARB" w:date="2026-06-04T23:16:00Z"/>
          <w:rFonts w:ascii="Arial" w:hAnsi="Arial" w:cs="Arial"/>
          <w:vanish/>
        </w:rPr>
      </w:pPr>
    </w:p>
    <w:p w14:paraId="0BE35AD7" w14:textId="5EA03E64" w:rsidR="0048243B" w:rsidRPr="00E76F62" w:rsidDel="008B6E54" w:rsidRDefault="0048243B" w:rsidP="00431DD7">
      <w:pPr>
        <w:rPr>
          <w:del w:id="7979" w:author="Joo, Hye@ARB" w:date="2026-06-04T23:16:00Z"/>
          <w:rFonts w:ascii="Arial" w:hAnsi="Arial" w:cs="Arial"/>
        </w:rPr>
      </w:pPr>
      <w:del w:id="7980" w:author="Joo, Hye@ARB" w:date="2026-06-04T23:16:00Z">
        <w:r w:rsidRPr="00E76F62" w:rsidDel="008B6E54">
          <w:rPr>
            <w:rFonts w:ascii="Arial" w:hAnsi="Arial" w:cs="Arial"/>
          </w:rPr>
          <w:delText> The test procedures for determining compliance with the standards in subsection (b) above applicable to 1978 through 2000 model year vehicles are set forth in “California Evaporative Emission Standards and Test Procedures for 1978-2000 Model Motor Vehicles,” adopted by the state board on April 16, 1975, as last amended August 5, 1999, which is incorporated herein by reference. The test procedures for determining compliance with standards applicable to 2001 and subsequent model year vehicles are set forth in the “California Evaporative Emission Standards and Test Procedures for 2001 and Subsequent Model Motor Vehicles,” adopted by the state board on August 5, 1999, and as last amended December 6, 2012, which is incorporated herein by reference.</w:delText>
        </w:r>
      </w:del>
    </w:p>
    <w:p w14:paraId="2C2095B7" w14:textId="448665C2" w:rsidR="0048243B" w:rsidRPr="00E76F62" w:rsidDel="008B6E54" w:rsidRDefault="0048243B" w:rsidP="00431DD7">
      <w:pPr>
        <w:rPr>
          <w:del w:id="7981" w:author="Joo, Hye@ARB" w:date="2026-06-04T23:16:00Z"/>
          <w:rFonts w:ascii="Arial" w:hAnsi="Arial" w:cs="Arial"/>
        </w:rPr>
      </w:pPr>
      <w:del w:id="7982" w:author="Joo, Hye@ARB" w:date="2026-06-04T23:16:00Z">
        <w:r w:rsidRPr="00E76F62" w:rsidDel="008B6E54">
          <w:rPr>
            <w:rFonts w:ascii="Arial" w:hAnsi="Arial" w:cs="Arial"/>
          </w:rPr>
          <w:delText>Motorcycle engine families certified to 0.2 grams per test or more below the applicable standards shall be exempted from the state board's “Specifications for Fill Pipes and Openings of Motor Vehicle Fuel Tanks” pursuant to section 2235, Title 13, California Code of Regulations.</w:delText>
        </w:r>
      </w:del>
    </w:p>
    <w:p w14:paraId="1E14EC04" w14:textId="13A89BA5" w:rsidR="0048243B" w:rsidRPr="00E76F62" w:rsidDel="008B6E54" w:rsidRDefault="0048243B" w:rsidP="00431DD7">
      <w:pPr>
        <w:rPr>
          <w:del w:id="7983" w:author="Joo, Hye@ARB" w:date="2026-06-04T23:16:00Z"/>
          <w:rFonts w:ascii="Arial" w:hAnsi="Arial" w:cs="Arial"/>
        </w:rPr>
      </w:pPr>
      <w:del w:id="7984" w:author="Joo, Hye@ARB" w:date="2026-06-04T23:16:00Z">
        <w:r w:rsidRPr="00E76F62" w:rsidDel="008B6E54">
          <w:rPr>
            <w:rFonts w:ascii="Arial" w:hAnsi="Arial" w:cs="Arial"/>
          </w:rPr>
          <w:delText>Small volume motorcycle manufacturers electing to certify 1986, 1987, or 1988 model-year Class III motorcycles in accordance with the optional 6.0 grams per test evaporative emission standard shall submit, with the certification application, a list of the motorcycle models for which it intends to seek California certification and estimated sales data for such models. In addition, each such manufacturer shall, on or before July 1 of each year in which it certifies motorcycles under the optional standard, submit a report describing its efforts and progress toward meeting the more stringent evaporative emission standards. The report shall also contain a description of the manufacturer's current hydrocarbon evaporative emission control development status, along with supporting test data, and shall summarize future planned development work.</w:delText>
        </w:r>
      </w:del>
    </w:p>
    <w:p w14:paraId="5010D958" w14:textId="4667BA78" w:rsidR="0048243B" w:rsidRPr="00E76F62" w:rsidDel="008B6E54" w:rsidRDefault="0048243B" w:rsidP="00431DD7">
      <w:pPr>
        <w:rPr>
          <w:del w:id="7985" w:author="Joo, Hye@ARB" w:date="2026-06-04T23:16:00Z"/>
          <w:rFonts w:ascii="Arial" w:hAnsi="Arial" w:cs="Arial"/>
        </w:rPr>
      </w:pPr>
      <w:del w:id="7986" w:author="Joo, Hye@ARB" w:date="2026-06-04T23:16:00Z">
        <w:r w:rsidRPr="00E76F62" w:rsidDel="008B6E54">
          <w:rPr>
            <w:rFonts w:ascii="Arial" w:hAnsi="Arial" w:cs="Arial"/>
          </w:rPr>
          <w:delText>Definitions Specific to this Section.</w:delText>
        </w:r>
      </w:del>
    </w:p>
    <w:p w14:paraId="316ED239" w14:textId="146969E9" w:rsidR="0048243B" w:rsidRPr="00E76F62" w:rsidDel="008B6E54" w:rsidRDefault="0048243B" w:rsidP="00431DD7">
      <w:pPr>
        <w:rPr>
          <w:del w:id="7987" w:author="Joo, Hye@ARB" w:date="2026-06-04T23:16:00Z"/>
          <w:rFonts w:ascii="Arial" w:hAnsi="Arial" w:cs="Arial"/>
        </w:rPr>
      </w:pPr>
      <w:del w:id="7988" w:author="Joo, Hye@ARB" w:date="2026-06-04T23:16:00Z">
        <w:r w:rsidRPr="00E76F62" w:rsidDel="008B6E54">
          <w:rPr>
            <w:rFonts w:ascii="Arial" w:hAnsi="Arial" w:cs="Arial"/>
          </w:rPr>
          <w:delText>For purposes of this section, “small volume motorcycle manufacturer” means a manufacturer which sells less than 5,000 new motorcycles per year in California.</w:delText>
        </w:r>
      </w:del>
    </w:p>
    <w:p w14:paraId="23AF0E67" w14:textId="3BD85C6B" w:rsidR="0048243B" w:rsidRPr="00E76F62" w:rsidDel="008B6E54" w:rsidRDefault="0048243B" w:rsidP="00431DD7">
      <w:pPr>
        <w:rPr>
          <w:del w:id="7989" w:author="Joo, Hye@ARB" w:date="2026-06-04T23:16:00Z"/>
          <w:rFonts w:ascii="Arial" w:hAnsi="Arial" w:cs="Arial"/>
        </w:rPr>
      </w:pPr>
      <w:del w:id="7990" w:author="Joo, Hye@ARB" w:date="2026-06-04T23:16:00Z">
        <w:r w:rsidRPr="00E76F62" w:rsidDel="008B6E54">
          <w:rPr>
            <w:rFonts w:ascii="Arial" w:hAnsi="Arial" w:cs="Arial"/>
          </w:rPr>
          <w:delText xml:space="preserve">For the purposes of this section, “ultra-small volume manufacturer” means any vehicle manufacturer with California sales less than or equal to 300 new vehicles per model year based on the average number of vehicles sold by the manufacturer in the previous three consecutive model years, and “small volume manufacturer” means, for 1978 through 2000 model years, any </w:delText>
        </w:r>
        <w:r w:rsidRPr="00E76F62" w:rsidDel="008B6E54">
          <w:rPr>
            <w:rFonts w:ascii="Arial" w:hAnsi="Arial" w:cs="Arial"/>
          </w:rPr>
          <w:lastRenderedPageBreak/>
          <w:delText>vehicle manufacturer with California sales less than or equal to 3000 new vehicles per model year based on the average number of vehicles sold by the manufacturer in the previous three consecutive model years. For 2001 and subsequent model motor vehicles, “small volume manufacturer” has the meaning set forth in section 1900(a).</w:delText>
        </w:r>
      </w:del>
    </w:p>
    <w:p w14:paraId="699BD2C4" w14:textId="765E4F75" w:rsidR="0048243B" w:rsidRPr="00E76F62" w:rsidDel="008B6E54" w:rsidRDefault="0048243B" w:rsidP="00431DD7">
      <w:pPr>
        <w:rPr>
          <w:del w:id="7991" w:author="Joo, Hye@ARB" w:date="2026-06-04T23:16:00Z"/>
          <w:rFonts w:ascii="Arial" w:hAnsi="Arial" w:cs="Arial"/>
        </w:rPr>
      </w:pPr>
      <w:del w:id="7992" w:author="Joo, Hye@ARB" w:date="2026-06-04T23:16:00Z">
        <w:r w:rsidRPr="00E76F62" w:rsidDel="008B6E54">
          <w:rPr>
            <w:rFonts w:ascii="Arial" w:hAnsi="Arial" w:cs="Arial"/>
          </w:rPr>
          <w:delText>“Non-integrated refueling emission control system” is defined in 40 Code of Federal Regulations § 86.1803-01.</w:delText>
        </w:r>
      </w:del>
    </w:p>
    <w:p w14:paraId="19F1AB95" w14:textId="1B1B2C80" w:rsidR="0048243B" w:rsidRPr="00E76F62" w:rsidRDefault="0048243B" w:rsidP="00431DD7">
      <w:pPr>
        <w:rPr>
          <w:rFonts w:ascii="Arial" w:hAnsi="Arial" w:cs="Arial"/>
        </w:rPr>
      </w:pPr>
      <w:del w:id="7993" w:author="Joo, Hye@ARB" w:date="2026-06-04T23:16:00Z">
        <w:r w:rsidRPr="00E76F62" w:rsidDel="008B6E54">
          <w:rPr>
            <w:rFonts w:ascii="Arial" w:hAnsi="Arial" w:cs="Arial"/>
          </w:rPr>
          <w:delText xml:space="preserve"> “Non-integrated refueling canister-only system” means a subclass of a non-integrated refueling emission control system, where other non-refueling related evaporative emissions from the vehicle are stored in the fuel tank, instead of in a vapor storage unit(s).</w:delText>
        </w:r>
      </w:del>
    </w:p>
    <w:p w14:paraId="0EEA6613" w14:textId="77777777" w:rsidR="00431F4A" w:rsidRPr="002C7F29" w:rsidRDefault="00431F4A" w:rsidP="00431F4A">
      <w:pPr>
        <w:numPr>
          <w:ilvl w:val="0"/>
          <w:numId w:val="90"/>
        </w:numPr>
        <w:spacing w:line="278" w:lineRule="auto"/>
        <w:contextualSpacing/>
        <w:rPr>
          <w:ins w:id="7994" w:author="Yu, Yong@ARB" w:date="2026-06-05T11:59:00Z"/>
          <w:rFonts w:ascii="Arial" w:eastAsia="Aptos" w:hAnsi="Arial" w:cs="Arial"/>
          <w:color w:val="404040"/>
          <w:kern w:val="2"/>
          <w:sz w:val="24"/>
          <w:szCs w:val="24"/>
          <w14:ligatures w14:val="standardContextual"/>
        </w:rPr>
      </w:pPr>
      <w:ins w:id="7995" w:author="Yu, Yong@ARB" w:date="2026-06-05T11:59:00Z">
        <w:r w:rsidRPr="002C7F29">
          <w:rPr>
            <w:rFonts w:ascii="Arial" w:eastAsia="Aptos" w:hAnsi="Arial" w:cs="Arial"/>
            <w:color w:val="404040"/>
            <w:kern w:val="2"/>
            <w:sz w:val="24"/>
            <w:szCs w:val="24"/>
            <w14:ligatures w14:val="standardContextual"/>
          </w:rPr>
          <w:t>Fuel evaporative emissions from 1970 through 1977 model passenger cars and light-duty trucks are set forth in Title 40, Code of Federal Regulations, Part 86, Subparts A and C, as it existed on June 20, 1973. These standards are enforced in California pursuant to section 43008 of the Health and Safety Code.</w:t>
        </w:r>
        <w:r w:rsidRPr="002C7F29">
          <w:rPr>
            <w:rFonts w:ascii="Arial" w:eastAsia="Aptos" w:hAnsi="Arial" w:cs="Arial"/>
            <w:color w:val="404040"/>
            <w:kern w:val="2"/>
            <w:sz w:val="24"/>
            <w:szCs w:val="24"/>
            <w14:ligatures w14:val="standardContextual"/>
          </w:rPr>
          <w:br/>
        </w:r>
      </w:ins>
    </w:p>
    <w:p w14:paraId="515A97FB" w14:textId="77777777" w:rsidR="00431F4A" w:rsidRPr="002C7F29" w:rsidRDefault="00431F4A" w:rsidP="00431F4A">
      <w:pPr>
        <w:numPr>
          <w:ilvl w:val="0"/>
          <w:numId w:val="90"/>
        </w:numPr>
        <w:spacing w:line="278" w:lineRule="auto"/>
        <w:contextualSpacing/>
        <w:rPr>
          <w:ins w:id="7996" w:author="Yu, Yong@ARB" w:date="2026-06-05T11:59:00Z"/>
          <w:rFonts w:ascii="Arial" w:eastAsia="Aptos" w:hAnsi="Arial" w:cs="Arial"/>
          <w:color w:val="404040"/>
          <w:kern w:val="2"/>
          <w:sz w:val="24"/>
          <w:szCs w:val="24"/>
          <w14:ligatures w14:val="standardContextual"/>
        </w:rPr>
      </w:pPr>
    </w:p>
    <w:p w14:paraId="1B85510D" w14:textId="77777777" w:rsidR="00431F4A" w:rsidRPr="002C7F29" w:rsidRDefault="00431F4A" w:rsidP="00431F4A">
      <w:pPr>
        <w:numPr>
          <w:ilvl w:val="0"/>
          <w:numId w:val="95"/>
        </w:numPr>
        <w:spacing w:line="278" w:lineRule="auto"/>
        <w:contextualSpacing/>
        <w:rPr>
          <w:ins w:id="7997" w:author="Yu, Yong@ARB" w:date="2026-06-05T11:59:00Z"/>
          <w:rFonts w:ascii="Arial" w:eastAsia="Aptos" w:hAnsi="Arial" w:cs="Arial"/>
          <w:color w:val="404040"/>
          <w:kern w:val="2"/>
          <w:sz w:val="24"/>
          <w:szCs w:val="24"/>
          <w14:ligatures w14:val="standardContextual"/>
        </w:rPr>
      </w:pPr>
      <w:ins w:id="7998" w:author="Yu, Yong@ARB" w:date="2026-06-05T11:59:00Z">
        <w:r w:rsidRPr="002C7F29">
          <w:rPr>
            <w:rFonts w:ascii="Arial" w:eastAsia="Aptos" w:hAnsi="Arial" w:cs="Arial"/>
            <w:color w:val="404040"/>
            <w:kern w:val="2"/>
            <w:sz w:val="24"/>
            <w:szCs w:val="24"/>
            <w14:ligatures w14:val="standardContextual"/>
          </w:rPr>
          <w:t>Evaporative emissions for 1978 and subsequent model gasoline-fueled, 1983 and subsequent model liquified petroleum gas-fueled, and 1993 and subsequent model alcohol-fueled motor vehicles and hybrid electric vehicles subject to exhaust emission standards under this article, except petroleum fueled diesel vehicles, compressed natural gas-fueled vehicles, hybrid electric vehicles that have sealed fuel systems which can be demonstrated to have no evaporative emissions, and motorcycles, shall not exceed the following standards.</w:t>
        </w:r>
        <w:r w:rsidRPr="002C7F29">
          <w:rPr>
            <w:rFonts w:ascii="Arial" w:eastAsia="Aptos" w:hAnsi="Arial" w:cs="Arial"/>
            <w:color w:val="404040"/>
            <w:kern w:val="2"/>
            <w:sz w:val="24"/>
            <w:szCs w:val="24"/>
            <w14:ligatures w14:val="standardContextual"/>
          </w:rPr>
          <w:br/>
        </w:r>
      </w:ins>
    </w:p>
    <w:p w14:paraId="64832388" w14:textId="77777777" w:rsidR="00431F4A" w:rsidRPr="002C7F29" w:rsidRDefault="00431F4A" w:rsidP="00431F4A">
      <w:pPr>
        <w:numPr>
          <w:ilvl w:val="0"/>
          <w:numId w:val="91"/>
        </w:numPr>
        <w:spacing w:line="278" w:lineRule="auto"/>
        <w:contextualSpacing/>
        <w:rPr>
          <w:ins w:id="7999" w:author="Yu, Yong@ARB" w:date="2026-06-05T11:59:00Z"/>
          <w:rFonts w:ascii="Arial" w:eastAsia="Aptos" w:hAnsi="Arial" w:cs="Arial"/>
          <w:color w:val="404040"/>
          <w:kern w:val="2"/>
          <w:sz w:val="24"/>
          <w:szCs w:val="24"/>
          <w14:ligatures w14:val="standardContextual"/>
        </w:rPr>
      </w:pPr>
      <w:ins w:id="8000" w:author="Yu, Yong@ARB" w:date="2026-06-05T11:59:00Z">
        <w:r w:rsidRPr="002C7F29">
          <w:rPr>
            <w:rFonts w:ascii="Arial" w:eastAsia="Aptos" w:hAnsi="Arial" w:cs="Arial"/>
            <w:color w:val="404040"/>
            <w:kern w:val="2"/>
            <w:sz w:val="24"/>
            <w:szCs w:val="24"/>
            <w14:ligatures w14:val="standardContextual"/>
          </w:rPr>
          <w:t>For vehicles identified below, tested in accordance with the test procedure based on the Sealed Housing for Evaporative Determination as set forth in Title 40, Code of Federal Regulations, sections 86.130-78 through 86.143-90 as they existed July 1, 1989, the evaporative emission standards are:</w:t>
        </w:r>
        <w:r w:rsidRPr="002C7F29">
          <w:rPr>
            <w:rFonts w:ascii="Arial" w:eastAsia="Aptos" w:hAnsi="Arial" w:cs="Arial"/>
            <w:color w:val="404040"/>
            <w:kern w:val="2"/>
            <w:sz w:val="24"/>
            <w:szCs w:val="24"/>
            <w14:ligatures w14:val="standardContextual"/>
          </w:rPr>
          <w:br/>
        </w:r>
      </w:ins>
    </w:p>
    <w:tbl>
      <w:tblPr>
        <w:tblW w:w="0" w:type="auto"/>
        <w:tblInd w:w="96" w:type="dxa"/>
        <w:tblLayout w:type="fixed"/>
        <w:tblCellMar>
          <w:left w:w="96" w:type="dxa"/>
          <w:right w:w="96" w:type="dxa"/>
        </w:tblCellMar>
        <w:tblLook w:val="0000" w:firstRow="0" w:lastRow="0" w:firstColumn="0" w:lastColumn="0" w:noHBand="0" w:noVBand="0"/>
      </w:tblPr>
      <w:tblGrid>
        <w:gridCol w:w="3120"/>
        <w:gridCol w:w="2112"/>
        <w:gridCol w:w="3984"/>
      </w:tblGrid>
      <w:tr w:rsidR="00431F4A" w:rsidRPr="002C7F29" w14:paraId="6963F9E5" w14:textId="77777777">
        <w:trPr>
          <w:trHeight w:val="402"/>
          <w:ins w:id="8001" w:author="Yu, Yong@ARB" w:date="2026-06-05T11:59:00Z"/>
        </w:trPr>
        <w:tc>
          <w:tcPr>
            <w:tcW w:w="3120" w:type="dxa"/>
            <w:tcBorders>
              <w:top w:val="single" w:sz="6" w:space="0" w:color="auto"/>
              <w:left w:val="single" w:sz="6" w:space="0" w:color="auto"/>
            </w:tcBorders>
            <w:vAlign w:val="center"/>
          </w:tcPr>
          <w:p w14:paraId="15F70102" w14:textId="77777777" w:rsidR="00431F4A" w:rsidRPr="002C7F29" w:rsidRDefault="00431F4A">
            <w:pPr>
              <w:spacing w:after="0" w:line="240" w:lineRule="auto"/>
              <w:jc w:val="center"/>
              <w:rPr>
                <w:ins w:id="8002" w:author="Yu, Yong@ARB" w:date="2026-06-05T11:59:00Z"/>
                <w:rFonts w:ascii="Arial" w:eastAsia="Times New Roman" w:hAnsi="Arial" w:cs="Arial"/>
                <w:i/>
                <w:sz w:val="24"/>
                <w:szCs w:val="20"/>
              </w:rPr>
            </w:pPr>
            <w:ins w:id="8003" w:author="Yu, Yong@ARB" w:date="2026-06-05T11:59:00Z">
              <w:r w:rsidRPr="002C7F29">
                <w:rPr>
                  <w:rFonts w:ascii="Arial" w:eastAsia="Times New Roman" w:hAnsi="Arial" w:cs="Arial"/>
                  <w:i/>
                  <w:sz w:val="24"/>
                  <w:szCs w:val="20"/>
                </w:rPr>
                <w:t>Vehicle Type</w:t>
              </w:r>
            </w:ins>
          </w:p>
        </w:tc>
        <w:tc>
          <w:tcPr>
            <w:tcW w:w="2112" w:type="dxa"/>
            <w:tcBorders>
              <w:top w:val="single" w:sz="6" w:space="0" w:color="auto"/>
              <w:left w:val="single" w:sz="6" w:space="0" w:color="auto"/>
            </w:tcBorders>
            <w:vAlign w:val="center"/>
          </w:tcPr>
          <w:p w14:paraId="3FEE7315" w14:textId="77777777" w:rsidR="00431F4A" w:rsidRPr="002C7F29" w:rsidRDefault="00431F4A">
            <w:pPr>
              <w:spacing w:after="0" w:line="240" w:lineRule="auto"/>
              <w:jc w:val="center"/>
              <w:rPr>
                <w:ins w:id="8004" w:author="Yu, Yong@ARB" w:date="2026-06-05T11:59:00Z"/>
                <w:rFonts w:ascii="Arial" w:eastAsia="Times New Roman" w:hAnsi="Arial" w:cs="Arial"/>
                <w:i/>
                <w:sz w:val="24"/>
                <w:szCs w:val="20"/>
              </w:rPr>
            </w:pPr>
            <w:ins w:id="8005" w:author="Yu, Yong@ARB" w:date="2026-06-05T11:59:00Z">
              <w:r w:rsidRPr="002C7F29">
                <w:rPr>
                  <w:rFonts w:ascii="Arial" w:eastAsia="Times New Roman" w:hAnsi="Arial" w:cs="Arial"/>
                  <w:i/>
                  <w:sz w:val="24"/>
                  <w:szCs w:val="20"/>
                </w:rPr>
                <w:t>Model Year</w:t>
              </w:r>
            </w:ins>
          </w:p>
        </w:tc>
        <w:tc>
          <w:tcPr>
            <w:tcW w:w="3984" w:type="dxa"/>
            <w:tcBorders>
              <w:top w:val="single" w:sz="6" w:space="0" w:color="auto"/>
              <w:left w:val="single" w:sz="6" w:space="0" w:color="auto"/>
              <w:right w:val="single" w:sz="6" w:space="0" w:color="auto"/>
            </w:tcBorders>
            <w:vAlign w:val="center"/>
          </w:tcPr>
          <w:p w14:paraId="39C1BFCD" w14:textId="77777777" w:rsidR="00431F4A" w:rsidRPr="002C7F29" w:rsidRDefault="00431F4A">
            <w:pPr>
              <w:spacing w:after="0" w:line="240" w:lineRule="auto"/>
              <w:jc w:val="center"/>
              <w:rPr>
                <w:ins w:id="8006" w:author="Yu, Yong@ARB" w:date="2026-06-05T11:59:00Z"/>
                <w:rFonts w:ascii="Arial" w:eastAsia="Times New Roman" w:hAnsi="Arial" w:cs="Arial"/>
                <w:i/>
                <w:sz w:val="24"/>
                <w:szCs w:val="20"/>
              </w:rPr>
            </w:pPr>
            <w:ins w:id="8007"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p w14:paraId="58E7E6C6" w14:textId="77777777" w:rsidR="00431F4A" w:rsidRPr="002C7F29" w:rsidRDefault="00431F4A">
            <w:pPr>
              <w:spacing w:after="0" w:line="240" w:lineRule="auto"/>
              <w:jc w:val="center"/>
              <w:rPr>
                <w:ins w:id="8008" w:author="Yu, Yong@ARB" w:date="2026-06-05T11:59:00Z"/>
                <w:rFonts w:ascii="Arial" w:eastAsia="Times New Roman" w:hAnsi="Arial" w:cs="Arial"/>
                <w:i/>
                <w:sz w:val="24"/>
                <w:szCs w:val="20"/>
              </w:rPr>
            </w:pPr>
            <w:ins w:id="8009" w:author="Yu, Yong@ARB" w:date="2026-06-05T11:59:00Z">
              <w:r w:rsidRPr="002C7F29">
                <w:rPr>
                  <w:rFonts w:ascii="Arial" w:eastAsia="Times New Roman" w:hAnsi="Arial" w:cs="Arial"/>
                  <w:i/>
                  <w:sz w:val="24"/>
                  <w:szCs w:val="20"/>
                </w:rPr>
                <w:t>Diurnal + Hot Soak (grams/test)</w:t>
              </w:r>
            </w:ins>
          </w:p>
          <w:p w14:paraId="538D28D3" w14:textId="77777777" w:rsidR="00431F4A" w:rsidRPr="002C7F29" w:rsidRDefault="00431F4A">
            <w:pPr>
              <w:spacing w:after="0" w:line="240" w:lineRule="auto"/>
              <w:jc w:val="center"/>
              <w:rPr>
                <w:ins w:id="8010" w:author="Yu, Yong@ARB" w:date="2026-06-05T11:59:00Z"/>
                <w:rFonts w:ascii="Arial" w:eastAsia="Times New Roman" w:hAnsi="Arial" w:cs="Arial"/>
                <w:i/>
                <w:sz w:val="24"/>
                <w:szCs w:val="20"/>
              </w:rPr>
            </w:pPr>
            <w:ins w:id="8011" w:author="Yu, Yong@ARB" w:date="2026-06-05T11:59:00Z">
              <w:r w:rsidRPr="002C7F29">
                <w:rPr>
                  <w:rFonts w:ascii="Arial" w:eastAsia="Times New Roman" w:hAnsi="Arial" w:cs="Arial"/>
                  <w:i/>
                  <w:sz w:val="24"/>
                  <w:szCs w:val="20"/>
                </w:rPr>
                <w:t>50K miles</w:t>
              </w:r>
            </w:ins>
          </w:p>
        </w:tc>
      </w:tr>
      <w:tr w:rsidR="00431F4A" w:rsidRPr="002C7F29" w14:paraId="3EA15F18" w14:textId="77777777">
        <w:trPr>
          <w:trHeight w:val="402"/>
          <w:ins w:id="8012" w:author="Yu, Yong@ARB" w:date="2026-06-05T11:59:00Z"/>
        </w:trPr>
        <w:tc>
          <w:tcPr>
            <w:tcW w:w="3120" w:type="dxa"/>
            <w:tcBorders>
              <w:top w:val="single" w:sz="6" w:space="0" w:color="auto"/>
              <w:left w:val="single" w:sz="6" w:space="0" w:color="auto"/>
            </w:tcBorders>
            <w:vAlign w:val="center"/>
          </w:tcPr>
          <w:p w14:paraId="3B76BED4" w14:textId="77777777" w:rsidR="00431F4A" w:rsidRPr="002C7F29" w:rsidRDefault="00431F4A">
            <w:pPr>
              <w:spacing w:after="0" w:line="240" w:lineRule="auto"/>
              <w:rPr>
                <w:ins w:id="8013" w:author="Yu, Yong@ARB" w:date="2026-06-05T11:59:00Z"/>
                <w:rFonts w:ascii="Arial" w:eastAsia="Times New Roman" w:hAnsi="Arial" w:cs="Arial"/>
                <w:sz w:val="24"/>
                <w:szCs w:val="20"/>
              </w:rPr>
            </w:pPr>
            <w:ins w:id="8014" w:author="Yu, Yong@ARB" w:date="2026-06-05T11:59:00Z">
              <w:r w:rsidRPr="002C7F29">
                <w:rPr>
                  <w:rFonts w:ascii="Arial" w:eastAsia="Times New Roman" w:hAnsi="Arial" w:cs="Arial"/>
                  <w:sz w:val="24"/>
                  <w:szCs w:val="20"/>
                </w:rPr>
                <w:t>Passenger cars</w:t>
              </w:r>
            </w:ins>
          </w:p>
        </w:tc>
        <w:tc>
          <w:tcPr>
            <w:tcW w:w="2112" w:type="dxa"/>
            <w:vMerge w:val="restart"/>
            <w:tcBorders>
              <w:top w:val="single" w:sz="6" w:space="0" w:color="auto"/>
              <w:left w:val="single" w:sz="6" w:space="0" w:color="auto"/>
            </w:tcBorders>
            <w:vAlign w:val="center"/>
          </w:tcPr>
          <w:p w14:paraId="55838F6D" w14:textId="77777777" w:rsidR="00431F4A" w:rsidRPr="002C7F29" w:rsidRDefault="00431F4A">
            <w:pPr>
              <w:spacing w:after="0" w:line="240" w:lineRule="auto"/>
              <w:rPr>
                <w:ins w:id="8015" w:author="Yu, Yong@ARB" w:date="2026-06-05T11:59:00Z"/>
                <w:rFonts w:ascii="Arial" w:eastAsia="Times New Roman" w:hAnsi="Arial" w:cs="Arial"/>
                <w:sz w:val="24"/>
                <w:szCs w:val="20"/>
              </w:rPr>
            </w:pPr>
            <w:ins w:id="8016" w:author="Yu, Yong@ARB" w:date="2026-06-05T11:59:00Z">
              <w:r w:rsidRPr="002C7F29">
                <w:rPr>
                  <w:rFonts w:ascii="Arial" w:eastAsia="Times New Roman" w:hAnsi="Arial" w:cs="Arial"/>
                  <w:sz w:val="24"/>
                  <w:szCs w:val="20"/>
                </w:rPr>
                <w:t>1978 and 1979</w:t>
              </w:r>
            </w:ins>
          </w:p>
        </w:tc>
        <w:tc>
          <w:tcPr>
            <w:tcW w:w="3984" w:type="dxa"/>
            <w:tcBorders>
              <w:top w:val="single" w:sz="6" w:space="0" w:color="auto"/>
              <w:left w:val="single" w:sz="6" w:space="0" w:color="auto"/>
              <w:right w:val="single" w:sz="6" w:space="0" w:color="auto"/>
            </w:tcBorders>
            <w:vAlign w:val="center"/>
          </w:tcPr>
          <w:p w14:paraId="33221C38" w14:textId="77777777" w:rsidR="00431F4A" w:rsidRPr="002C7F29" w:rsidRDefault="00431F4A">
            <w:pPr>
              <w:spacing w:after="0" w:line="240" w:lineRule="auto"/>
              <w:jc w:val="center"/>
              <w:rPr>
                <w:ins w:id="8017" w:author="Yu, Yong@ARB" w:date="2026-06-05T11:59:00Z"/>
                <w:rFonts w:ascii="Arial" w:eastAsia="Times New Roman" w:hAnsi="Arial" w:cs="Arial"/>
                <w:sz w:val="24"/>
                <w:szCs w:val="20"/>
              </w:rPr>
            </w:pPr>
            <w:ins w:id="8018" w:author="Yu, Yong@ARB" w:date="2026-06-05T11:59:00Z">
              <w:r w:rsidRPr="002C7F29">
                <w:rPr>
                  <w:rFonts w:ascii="Arial" w:eastAsia="Times New Roman" w:hAnsi="Arial" w:cs="Arial"/>
                  <w:sz w:val="24"/>
                  <w:szCs w:val="20"/>
                </w:rPr>
                <w:t>6.0</w:t>
              </w:r>
            </w:ins>
          </w:p>
        </w:tc>
      </w:tr>
      <w:tr w:rsidR="00431F4A" w:rsidRPr="002C7F29" w14:paraId="24386576" w14:textId="77777777">
        <w:trPr>
          <w:trHeight w:val="402"/>
          <w:ins w:id="8019" w:author="Yu, Yong@ARB" w:date="2026-06-05T11:59:00Z"/>
        </w:trPr>
        <w:tc>
          <w:tcPr>
            <w:tcW w:w="3120" w:type="dxa"/>
            <w:tcBorders>
              <w:top w:val="single" w:sz="6" w:space="0" w:color="auto"/>
              <w:left w:val="single" w:sz="6" w:space="0" w:color="auto"/>
            </w:tcBorders>
            <w:vAlign w:val="center"/>
          </w:tcPr>
          <w:p w14:paraId="4FC9F1E3" w14:textId="77777777" w:rsidR="00431F4A" w:rsidRPr="002C7F29" w:rsidRDefault="00431F4A">
            <w:pPr>
              <w:spacing w:after="0" w:line="240" w:lineRule="auto"/>
              <w:rPr>
                <w:ins w:id="8020" w:author="Yu, Yong@ARB" w:date="2026-06-05T11:59:00Z"/>
                <w:rFonts w:ascii="Arial" w:eastAsia="Times New Roman" w:hAnsi="Arial" w:cs="Arial"/>
                <w:sz w:val="24"/>
                <w:szCs w:val="20"/>
              </w:rPr>
            </w:pPr>
            <w:ins w:id="8021" w:author="Yu, Yong@ARB" w:date="2026-06-05T11:59:00Z">
              <w:r w:rsidRPr="002C7F29">
                <w:rPr>
                  <w:rFonts w:ascii="Arial" w:eastAsia="Times New Roman" w:hAnsi="Arial" w:cs="Arial"/>
                  <w:sz w:val="24"/>
                  <w:szCs w:val="20"/>
                </w:rPr>
                <w:t>Light-duty trucks</w:t>
              </w:r>
            </w:ins>
          </w:p>
        </w:tc>
        <w:tc>
          <w:tcPr>
            <w:tcW w:w="2112" w:type="dxa"/>
            <w:vMerge/>
            <w:tcBorders>
              <w:left w:val="single" w:sz="6" w:space="0" w:color="auto"/>
            </w:tcBorders>
            <w:vAlign w:val="center"/>
          </w:tcPr>
          <w:p w14:paraId="115166F6" w14:textId="77777777" w:rsidR="00431F4A" w:rsidRPr="002C7F29" w:rsidRDefault="00431F4A">
            <w:pPr>
              <w:spacing w:after="0" w:line="240" w:lineRule="auto"/>
              <w:rPr>
                <w:ins w:id="8022"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7AE7A881" w14:textId="77777777" w:rsidR="00431F4A" w:rsidRPr="002C7F29" w:rsidRDefault="00431F4A">
            <w:pPr>
              <w:spacing w:after="0" w:line="240" w:lineRule="auto"/>
              <w:jc w:val="center"/>
              <w:rPr>
                <w:ins w:id="8023" w:author="Yu, Yong@ARB" w:date="2026-06-05T11:59:00Z"/>
                <w:rFonts w:ascii="Arial" w:eastAsia="Times New Roman" w:hAnsi="Arial" w:cs="Arial"/>
                <w:sz w:val="24"/>
                <w:szCs w:val="20"/>
              </w:rPr>
            </w:pPr>
            <w:ins w:id="8024" w:author="Yu, Yong@ARB" w:date="2026-06-05T11:59:00Z">
              <w:r w:rsidRPr="002C7F29">
                <w:rPr>
                  <w:rFonts w:ascii="Arial" w:eastAsia="Times New Roman" w:hAnsi="Arial" w:cs="Arial"/>
                  <w:sz w:val="24"/>
                  <w:szCs w:val="20"/>
                </w:rPr>
                <w:t>6.0</w:t>
              </w:r>
            </w:ins>
          </w:p>
        </w:tc>
      </w:tr>
      <w:tr w:rsidR="00431F4A" w:rsidRPr="002C7F29" w14:paraId="0C14AA1C" w14:textId="77777777">
        <w:trPr>
          <w:trHeight w:val="402"/>
          <w:ins w:id="8025" w:author="Yu, Yong@ARB" w:date="2026-06-05T11:59:00Z"/>
        </w:trPr>
        <w:tc>
          <w:tcPr>
            <w:tcW w:w="3120" w:type="dxa"/>
            <w:tcBorders>
              <w:top w:val="single" w:sz="6" w:space="0" w:color="auto"/>
              <w:left w:val="single" w:sz="6" w:space="0" w:color="auto"/>
            </w:tcBorders>
            <w:vAlign w:val="center"/>
          </w:tcPr>
          <w:p w14:paraId="22991871" w14:textId="77777777" w:rsidR="00431F4A" w:rsidRPr="002C7F29" w:rsidRDefault="00431F4A">
            <w:pPr>
              <w:spacing w:after="0" w:line="240" w:lineRule="auto"/>
              <w:rPr>
                <w:ins w:id="8026" w:author="Yu, Yong@ARB" w:date="2026-06-05T11:59:00Z"/>
                <w:rFonts w:ascii="Arial" w:eastAsia="Times New Roman" w:hAnsi="Arial" w:cs="Arial"/>
                <w:sz w:val="24"/>
                <w:szCs w:val="20"/>
              </w:rPr>
            </w:pPr>
            <w:ins w:id="8027" w:author="Yu, Yong@ARB" w:date="2026-06-05T11:59:00Z">
              <w:r w:rsidRPr="002C7F29">
                <w:rPr>
                  <w:rFonts w:ascii="Arial" w:eastAsia="Times New Roman" w:hAnsi="Arial" w:cs="Arial"/>
                  <w:sz w:val="24"/>
                  <w:szCs w:val="20"/>
                </w:rPr>
                <w:t>Medium-duty vehicles</w:t>
              </w:r>
            </w:ins>
          </w:p>
        </w:tc>
        <w:tc>
          <w:tcPr>
            <w:tcW w:w="2112" w:type="dxa"/>
            <w:vMerge/>
            <w:tcBorders>
              <w:left w:val="single" w:sz="6" w:space="0" w:color="auto"/>
            </w:tcBorders>
            <w:vAlign w:val="center"/>
          </w:tcPr>
          <w:p w14:paraId="664B5FD8" w14:textId="77777777" w:rsidR="00431F4A" w:rsidRPr="002C7F29" w:rsidRDefault="00431F4A">
            <w:pPr>
              <w:spacing w:after="0" w:line="240" w:lineRule="auto"/>
              <w:rPr>
                <w:ins w:id="8028"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74A8D588" w14:textId="77777777" w:rsidR="00431F4A" w:rsidRPr="002C7F29" w:rsidRDefault="00431F4A">
            <w:pPr>
              <w:spacing w:after="0" w:line="240" w:lineRule="auto"/>
              <w:jc w:val="center"/>
              <w:rPr>
                <w:ins w:id="8029" w:author="Yu, Yong@ARB" w:date="2026-06-05T11:59:00Z"/>
                <w:rFonts w:ascii="Arial" w:eastAsia="Times New Roman" w:hAnsi="Arial" w:cs="Arial"/>
                <w:sz w:val="24"/>
                <w:szCs w:val="20"/>
              </w:rPr>
            </w:pPr>
            <w:ins w:id="8030" w:author="Yu, Yong@ARB" w:date="2026-06-05T11:59:00Z">
              <w:r w:rsidRPr="002C7F29">
                <w:rPr>
                  <w:rFonts w:ascii="Arial" w:eastAsia="Times New Roman" w:hAnsi="Arial" w:cs="Arial"/>
                  <w:sz w:val="24"/>
                  <w:szCs w:val="20"/>
                </w:rPr>
                <w:t>6.0</w:t>
              </w:r>
            </w:ins>
          </w:p>
        </w:tc>
      </w:tr>
      <w:tr w:rsidR="00431F4A" w:rsidRPr="002C7F29" w14:paraId="21A0DA66" w14:textId="77777777">
        <w:trPr>
          <w:trHeight w:val="402"/>
          <w:ins w:id="8031" w:author="Yu, Yong@ARB" w:date="2026-06-05T11:59:00Z"/>
        </w:trPr>
        <w:tc>
          <w:tcPr>
            <w:tcW w:w="3120" w:type="dxa"/>
            <w:tcBorders>
              <w:top w:val="single" w:sz="6" w:space="0" w:color="auto"/>
              <w:left w:val="single" w:sz="6" w:space="0" w:color="auto"/>
              <w:bottom w:val="double" w:sz="6" w:space="0" w:color="auto"/>
            </w:tcBorders>
            <w:vAlign w:val="center"/>
          </w:tcPr>
          <w:p w14:paraId="0FCEB6A3" w14:textId="77777777" w:rsidR="00431F4A" w:rsidRPr="002C7F29" w:rsidRDefault="00431F4A">
            <w:pPr>
              <w:spacing w:after="0" w:line="240" w:lineRule="auto"/>
              <w:rPr>
                <w:ins w:id="8032" w:author="Yu, Yong@ARB" w:date="2026-06-05T11:59:00Z"/>
                <w:rFonts w:ascii="Arial" w:eastAsia="Times New Roman" w:hAnsi="Arial" w:cs="Arial"/>
                <w:sz w:val="24"/>
                <w:szCs w:val="20"/>
              </w:rPr>
            </w:pPr>
            <w:ins w:id="8033" w:author="Yu, Yong@ARB" w:date="2026-06-05T11:59:00Z">
              <w:r w:rsidRPr="002C7F29">
                <w:rPr>
                  <w:rFonts w:ascii="Arial" w:eastAsia="Times New Roman" w:hAnsi="Arial" w:cs="Arial"/>
                  <w:sz w:val="24"/>
                  <w:szCs w:val="20"/>
                </w:rPr>
                <w:t>Heavy-duty vehicles</w:t>
              </w:r>
            </w:ins>
          </w:p>
        </w:tc>
        <w:tc>
          <w:tcPr>
            <w:tcW w:w="2112" w:type="dxa"/>
            <w:vMerge/>
            <w:tcBorders>
              <w:left w:val="single" w:sz="6" w:space="0" w:color="auto"/>
              <w:bottom w:val="double" w:sz="6" w:space="0" w:color="auto"/>
            </w:tcBorders>
            <w:vAlign w:val="center"/>
          </w:tcPr>
          <w:p w14:paraId="0841431D" w14:textId="77777777" w:rsidR="00431F4A" w:rsidRPr="002C7F29" w:rsidRDefault="00431F4A">
            <w:pPr>
              <w:spacing w:after="0" w:line="240" w:lineRule="auto"/>
              <w:rPr>
                <w:ins w:id="8034" w:author="Yu, Yong@ARB" w:date="2026-06-05T11:59:00Z"/>
                <w:rFonts w:ascii="Arial" w:eastAsia="Times New Roman" w:hAnsi="Arial" w:cs="Arial"/>
                <w:sz w:val="24"/>
                <w:szCs w:val="20"/>
              </w:rPr>
            </w:pPr>
          </w:p>
        </w:tc>
        <w:tc>
          <w:tcPr>
            <w:tcW w:w="3984" w:type="dxa"/>
            <w:tcBorders>
              <w:top w:val="single" w:sz="6" w:space="0" w:color="auto"/>
              <w:left w:val="single" w:sz="6" w:space="0" w:color="auto"/>
              <w:bottom w:val="double" w:sz="6" w:space="0" w:color="auto"/>
              <w:right w:val="single" w:sz="6" w:space="0" w:color="auto"/>
            </w:tcBorders>
            <w:vAlign w:val="center"/>
          </w:tcPr>
          <w:p w14:paraId="4AB87658" w14:textId="77777777" w:rsidR="00431F4A" w:rsidRPr="002C7F29" w:rsidRDefault="00431F4A">
            <w:pPr>
              <w:spacing w:after="0" w:line="240" w:lineRule="auto"/>
              <w:jc w:val="center"/>
              <w:rPr>
                <w:ins w:id="8035" w:author="Yu, Yong@ARB" w:date="2026-06-05T11:59:00Z"/>
                <w:rFonts w:ascii="Arial" w:eastAsia="Times New Roman" w:hAnsi="Arial" w:cs="Arial"/>
                <w:sz w:val="24"/>
                <w:szCs w:val="20"/>
              </w:rPr>
            </w:pPr>
            <w:ins w:id="8036" w:author="Yu, Yong@ARB" w:date="2026-06-05T11:59:00Z">
              <w:r w:rsidRPr="002C7F29">
                <w:rPr>
                  <w:rFonts w:ascii="Arial" w:eastAsia="Times New Roman" w:hAnsi="Arial" w:cs="Arial"/>
                  <w:sz w:val="24"/>
                  <w:szCs w:val="20"/>
                </w:rPr>
                <w:t>6.0</w:t>
              </w:r>
            </w:ins>
          </w:p>
        </w:tc>
      </w:tr>
      <w:tr w:rsidR="00431F4A" w:rsidRPr="002C7F29" w14:paraId="78DF40B7" w14:textId="77777777">
        <w:trPr>
          <w:trHeight w:val="402"/>
          <w:ins w:id="8037" w:author="Yu, Yong@ARB" w:date="2026-06-05T11:59:00Z"/>
        </w:trPr>
        <w:tc>
          <w:tcPr>
            <w:tcW w:w="3120" w:type="dxa"/>
            <w:tcBorders>
              <w:left w:val="single" w:sz="6" w:space="0" w:color="auto"/>
            </w:tcBorders>
            <w:vAlign w:val="center"/>
          </w:tcPr>
          <w:p w14:paraId="32E73906" w14:textId="77777777" w:rsidR="00431F4A" w:rsidRPr="002C7F29" w:rsidRDefault="00431F4A">
            <w:pPr>
              <w:spacing w:after="0" w:line="240" w:lineRule="auto"/>
              <w:rPr>
                <w:ins w:id="8038" w:author="Yu, Yong@ARB" w:date="2026-06-05T11:59:00Z"/>
                <w:rFonts w:ascii="Arial" w:eastAsia="Times New Roman" w:hAnsi="Arial" w:cs="Arial"/>
                <w:sz w:val="24"/>
                <w:szCs w:val="20"/>
              </w:rPr>
            </w:pPr>
            <w:ins w:id="8039" w:author="Yu, Yong@ARB" w:date="2026-06-05T11:59:00Z">
              <w:r w:rsidRPr="002C7F29">
                <w:rPr>
                  <w:rFonts w:ascii="Arial" w:eastAsia="Times New Roman" w:hAnsi="Arial" w:cs="Arial"/>
                  <w:sz w:val="24"/>
                  <w:szCs w:val="20"/>
                </w:rPr>
                <w:t>Passenger cars</w:t>
              </w:r>
            </w:ins>
          </w:p>
        </w:tc>
        <w:tc>
          <w:tcPr>
            <w:tcW w:w="2112" w:type="dxa"/>
            <w:vMerge w:val="restart"/>
            <w:tcBorders>
              <w:left w:val="single" w:sz="6" w:space="0" w:color="auto"/>
            </w:tcBorders>
            <w:vAlign w:val="center"/>
          </w:tcPr>
          <w:p w14:paraId="6B8356F8" w14:textId="77777777" w:rsidR="00431F4A" w:rsidRPr="002C7F29" w:rsidRDefault="00431F4A">
            <w:pPr>
              <w:spacing w:after="0" w:line="240" w:lineRule="auto"/>
              <w:rPr>
                <w:ins w:id="8040" w:author="Yu, Yong@ARB" w:date="2026-06-05T11:59:00Z"/>
                <w:rFonts w:ascii="Arial" w:eastAsia="Times New Roman" w:hAnsi="Arial" w:cs="Arial"/>
                <w:sz w:val="24"/>
                <w:szCs w:val="20"/>
              </w:rPr>
            </w:pPr>
            <w:ins w:id="8041" w:author="Yu, Yong@ARB" w:date="2026-06-05T11:59:00Z">
              <w:r w:rsidRPr="002C7F29">
                <w:rPr>
                  <w:rFonts w:ascii="Arial" w:eastAsia="Times New Roman" w:hAnsi="Arial" w:cs="Arial"/>
                  <w:sz w:val="24"/>
                  <w:szCs w:val="20"/>
                </w:rPr>
                <w:t>1980-1994</w:t>
              </w:r>
              <w:r w:rsidRPr="002C7F29">
                <w:rPr>
                  <w:rFonts w:ascii="Arial" w:eastAsia="Times New Roman" w:hAnsi="Arial" w:cs="Arial"/>
                  <w:sz w:val="24"/>
                  <w:szCs w:val="20"/>
                  <w:vertAlign w:val="superscript"/>
                </w:rPr>
                <w:t>2</w:t>
              </w:r>
            </w:ins>
          </w:p>
        </w:tc>
        <w:tc>
          <w:tcPr>
            <w:tcW w:w="3984" w:type="dxa"/>
            <w:tcBorders>
              <w:left w:val="single" w:sz="6" w:space="0" w:color="auto"/>
              <w:right w:val="single" w:sz="6" w:space="0" w:color="auto"/>
            </w:tcBorders>
            <w:vAlign w:val="center"/>
          </w:tcPr>
          <w:p w14:paraId="28AC665A" w14:textId="77777777" w:rsidR="00431F4A" w:rsidRPr="002C7F29" w:rsidRDefault="00431F4A">
            <w:pPr>
              <w:spacing w:after="0" w:line="240" w:lineRule="auto"/>
              <w:jc w:val="center"/>
              <w:rPr>
                <w:ins w:id="8042" w:author="Yu, Yong@ARB" w:date="2026-06-05T11:59:00Z"/>
                <w:rFonts w:ascii="Arial" w:eastAsia="Times New Roman" w:hAnsi="Arial" w:cs="Arial"/>
                <w:sz w:val="24"/>
                <w:szCs w:val="20"/>
              </w:rPr>
            </w:pPr>
            <w:ins w:id="8043" w:author="Yu, Yong@ARB" w:date="2026-06-05T11:59:00Z">
              <w:r w:rsidRPr="002C7F29">
                <w:rPr>
                  <w:rFonts w:ascii="Arial" w:eastAsia="Times New Roman" w:hAnsi="Arial" w:cs="Arial"/>
                  <w:sz w:val="24"/>
                  <w:szCs w:val="20"/>
                </w:rPr>
                <w:t>2.0</w:t>
              </w:r>
            </w:ins>
          </w:p>
        </w:tc>
      </w:tr>
      <w:tr w:rsidR="00431F4A" w:rsidRPr="002C7F29" w14:paraId="7D765F50" w14:textId="77777777">
        <w:trPr>
          <w:trHeight w:val="402"/>
          <w:ins w:id="8044" w:author="Yu, Yong@ARB" w:date="2026-06-05T11:59:00Z"/>
        </w:trPr>
        <w:tc>
          <w:tcPr>
            <w:tcW w:w="3120" w:type="dxa"/>
            <w:tcBorders>
              <w:top w:val="single" w:sz="6" w:space="0" w:color="auto"/>
              <w:left w:val="single" w:sz="6" w:space="0" w:color="auto"/>
            </w:tcBorders>
            <w:vAlign w:val="center"/>
          </w:tcPr>
          <w:p w14:paraId="27C2AB43" w14:textId="77777777" w:rsidR="00431F4A" w:rsidRPr="002C7F29" w:rsidRDefault="00431F4A">
            <w:pPr>
              <w:spacing w:after="0" w:line="240" w:lineRule="auto"/>
              <w:rPr>
                <w:ins w:id="8045" w:author="Yu, Yong@ARB" w:date="2026-06-05T11:59:00Z"/>
                <w:rFonts w:ascii="Arial" w:eastAsia="Times New Roman" w:hAnsi="Arial" w:cs="Arial"/>
                <w:sz w:val="24"/>
                <w:szCs w:val="20"/>
              </w:rPr>
            </w:pPr>
            <w:ins w:id="8046" w:author="Yu, Yong@ARB" w:date="2026-06-05T11:59:00Z">
              <w:r w:rsidRPr="002C7F29">
                <w:rPr>
                  <w:rFonts w:ascii="Arial" w:eastAsia="Times New Roman" w:hAnsi="Arial" w:cs="Arial"/>
                  <w:sz w:val="24"/>
                  <w:szCs w:val="20"/>
                </w:rPr>
                <w:t>Light-duty trucks</w:t>
              </w:r>
            </w:ins>
          </w:p>
        </w:tc>
        <w:tc>
          <w:tcPr>
            <w:tcW w:w="2112" w:type="dxa"/>
            <w:vMerge/>
            <w:tcBorders>
              <w:left w:val="single" w:sz="6" w:space="0" w:color="auto"/>
            </w:tcBorders>
            <w:vAlign w:val="center"/>
          </w:tcPr>
          <w:p w14:paraId="7230E9B3" w14:textId="77777777" w:rsidR="00431F4A" w:rsidRPr="002C7F29" w:rsidRDefault="00431F4A">
            <w:pPr>
              <w:spacing w:after="0" w:line="240" w:lineRule="auto"/>
              <w:rPr>
                <w:ins w:id="8047"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5982795A" w14:textId="77777777" w:rsidR="00431F4A" w:rsidRPr="002C7F29" w:rsidRDefault="00431F4A">
            <w:pPr>
              <w:spacing w:after="0" w:line="240" w:lineRule="auto"/>
              <w:jc w:val="center"/>
              <w:rPr>
                <w:ins w:id="8048" w:author="Yu, Yong@ARB" w:date="2026-06-05T11:59:00Z"/>
                <w:rFonts w:ascii="Arial" w:eastAsia="Times New Roman" w:hAnsi="Arial" w:cs="Arial"/>
                <w:sz w:val="24"/>
                <w:szCs w:val="20"/>
              </w:rPr>
            </w:pPr>
            <w:ins w:id="8049" w:author="Yu, Yong@ARB" w:date="2026-06-05T11:59:00Z">
              <w:r w:rsidRPr="002C7F29">
                <w:rPr>
                  <w:rFonts w:ascii="Arial" w:eastAsia="Times New Roman" w:hAnsi="Arial" w:cs="Arial"/>
                  <w:sz w:val="24"/>
                  <w:szCs w:val="20"/>
                </w:rPr>
                <w:t>2.0</w:t>
              </w:r>
            </w:ins>
          </w:p>
        </w:tc>
      </w:tr>
      <w:tr w:rsidR="00431F4A" w:rsidRPr="002C7F29" w14:paraId="665705E4" w14:textId="77777777">
        <w:trPr>
          <w:trHeight w:val="402"/>
          <w:ins w:id="8050" w:author="Yu, Yong@ARB" w:date="2026-06-05T11:59:00Z"/>
        </w:trPr>
        <w:tc>
          <w:tcPr>
            <w:tcW w:w="3120" w:type="dxa"/>
            <w:tcBorders>
              <w:top w:val="single" w:sz="6" w:space="0" w:color="auto"/>
              <w:left w:val="single" w:sz="6" w:space="0" w:color="auto"/>
            </w:tcBorders>
            <w:vAlign w:val="center"/>
          </w:tcPr>
          <w:p w14:paraId="4133764D" w14:textId="77777777" w:rsidR="00431F4A" w:rsidRPr="002C7F29" w:rsidRDefault="00431F4A">
            <w:pPr>
              <w:spacing w:after="0" w:line="240" w:lineRule="auto"/>
              <w:rPr>
                <w:ins w:id="8051" w:author="Yu, Yong@ARB" w:date="2026-06-05T11:59:00Z"/>
                <w:rFonts w:ascii="Arial" w:eastAsia="Times New Roman" w:hAnsi="Arial" w:cs="Arial"/>
                <w:sz w:val="24"/>
                <w:szCs w:val="20"/>
              </w:rPr>
            </w:pPr>
            <w:ins w:id="8052" w:author="Yu, Yong@ARB" w:date="2026-06-05T11:59:00Z">
              <w:r w:rsidRPr="002C7F29">
                <w:rPr>
                  <w:rFonts w:ascii="Arial" w:eastAsia="Times New Roman" w:hAnsi="Arial" w:cs="Arial"/>
                  <w:sz w:val="24"/>
                  <w:szCs w:val="20"/>
                </w:rPr>
                <w:lastRenderedPageBreak/>
                <w:t>Medium-duty vehicles</w:t>
              </w:r>
            </w:ins>
          </w:p>
        </w:tc>
        <w:tc>
          <w:tcPr>
            <w:tcW w:w="2112" w:type="dxa"/>
            <w:vMerge/>
            <w:tcBorders>
              <w:left w:val="single" w:sz="6" w:space="0" w:color="auto"/>
            </w:tcBorders>
            <w:vAlign w:val="center"/>
          </w:tcPr>
          <w:p w14:paraId="6E4E33B9" w14:textId="77777777" w:rsidR="00431F4A" w:rsidRPr="002C7F29" w:rsidRDefault="00431F4A">
            <w:pPr>
              <w:spacing w:after="0" w:line="240" w:lineRule="auto"/>
              <w:rPr>
                <w:ins w:id="8053"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4923328C" w14:textId="77777777" w:rsidR="00431F4A" w:rsidRPr="002C7F29" w:rsidRDefault="00431F4A">
            <w:pPr>
              <w:spacing w:after="0" w:line="240" w:lineRule="auto"/>
              <w:jc w:val="center"/>
              <w:rPr>
                <w:ins w:id="8054" w:author="Yu, Yong@ARB" w:date="2026-06-05T11:59:00Z"/>
                <w:rFonts w:ascii="Arial" w:eastAsia="Times New Roman" w:hAnsi="Arial" w:cs="Arial"/>
                <w:sz w:val="24"/>
                <w:szCs w:val="20"/>
              </w:rPr>
            </w:pPr>
            <w:ins w:id="8055" w:author="Yu, Yong@ARB" w:date="2026-06-05T11:59:00Z">
              <w:r w:rsidRPr="002C7F29">
                <w:rPr>
                  <w:rFonts w:ascii="Arial" w:eastAsia="Times New Roman" w:hAnsi="Arial" w:cs="Arial"/>
                  <w:sz w:val="24"/>
                  <w:szCs w:val="20"/>
                </w:rPr>
                <w:t>2.0</w:t>
              </w:r>
            </w:ins>
          </w:p>
        </w:tc>
      </w:tr>
      <w:tr w:rsidR="00431F4A" w:rsidRPr="002C7F29" w14:paraId="22050743" w14:textId="77777777">
        <w:trPr>
          <w:trHeight w:val="402"/>
          <w:ins w:id="8056" w:author="Yu, Yong@ARB" w:date="2026-06-05T11:59:00Z"/>
        </w:trPr>
        <w:tc>
          <w:tcPr>
            <w:tcW w:w="3120" w:type="dxa"/>
            <w:tcBorders>
              <w:top w:val="single" w:sz="6" w:space="0" w:color="auto"/>
              <w:left w:val="single" w:sz="6" w:space="0" w:color="auto"/>
              <w:bottom w:val="single" w:sz="6" w:space="0" w:color="auto"/>
            </w:tcBorders>
            <w:vAlign w:val="center"/>
          </w:tcPr>
          <w:p w14:paraId="3389DE49" w14:textId="77777777" w:rsidR="00431F4A" w:rsidRPr="002C7F29" w:rsidRDefault="00431F4A">
            <w:pPr>
              <w:spacing w:after="0" w:line="240" w:lineRule="auto"/>
              <w:rPr>
                <w:ins w:id="8057" w:author="Yu, Yong@ARB" w:date="2026-06-05T11:59:00Z"/>
                <w:rFonts w:ascii="Arial" w:eastAsia="Times New Roman" w:hAnsi="Arial" w:cs="Arial"/>
                <w:sz w:val="24"/>
                <w:szCs w:val="20"/>
              </w:rPr>
            </w:pPr>
            <w:ins w:id="8058" w:author="Yu, Yong@ARB" w:date="2026-06-05T11:59:00Z">
              <w:r w:rsidRPr="002C7F29">
                <w:rPr>
                  <w:rFonts w:ascii="Arial" w:eastAsia="Times New Roman" w:hAnsi="Arial" w:cs="Arial"/>
                  <w:sz w:val="24"/>
                  <w:szCs w:val="20"/>
                </w:rPr>
                <w:t>Heavy-duty vehicles</w:t>
              </w:r>
            </w:ins>
          </w:p>
        </w:tc>
        <w:tc>
          <w:tcPr>
            <w:tcW w:w="2112" w:type="dxa"/>
            <w:vMerge/>
            <w:tcBorders>
              <w:left w:val="single" w:sz="6" w:space="0" w:color="auto"/>
              <w:bottom w:val="single" w:sz="6" w:space="0" w:color="auto"/>
            </w:tcBorders>
            <w:vAlign w:val="center"/>
          </w:tcPr>
          <w:p w14:paraId="4B2163EC" w14:textId="77777777" w:rsidR="00431F4A" w:rsidRPr="002C7F29" w:rsidRDefault="00431F4A">
            <w:pPr>
              <w:spacing w:after="0" w:line="240" w:lineRule="auto"/>
              <w:rPr>
                <w:ins w:id="8059" w:author="Yu, Yong@ARB" w:date="2026-06-05T11:59:00Z"/>
                <w:rFonts w:ascii="Arial" w:eastAsia="Times New Roman" w:hAnsi="Arial" w:cs="Arial"/>
                <w:sz w:val="24"/>
                <w:szCs w:val="20"/>
              </w:rPr>
            </w:pPr>
          </w:p>
        </w:tc>
        <w:tc>
          <w:tcPr>
            <w:tcW w:w="3984" w:type="dxa"/>
            <w:tcBorders>
              <w:top w:val="single" w:sz="6" w:space="0" w:color="auto"/>
              <w:left w:val="single" w:sz="6" w:space="0" w:color="auto"/>
              <w:bottom w:val="single" w:sz="6" w:space="0" w:color="auto"/>
              <w:right w:val="single" w:sz="6" w:space="0" w:color="auto"/>
            </w:tcBorders>
            <w:vAlign w:val="center"/>
          </w:tcPr>
          <w:p w14:paraId="5B03208F" w14:textId="77777777" w:rsidR="00431F4A" w:rsidRPr="002C7F29" w:rsidRDefault="00431F4A">
            <w:pPr>
              <w:spacing w:after="0" w:line="240" w:lineRule="auto"/>
              <w:jc w:val="center"/>
              <w:rPr>
                <w:ins w:id="8060" w:author="Yu, Yong@ARB" w:date="2026-06-05T11:59:00Z"/>
                <w:rFonts w:ascii="Arial" w:eastAsia="Times New Roman" w:hAnsi="Arial" w:cs="Arial"/>
                <w:sz w:val="24"/>
                <w:szCs w:val="20"/>
              </w:rPr>
            </w:pPr>
            <w:ins w:id="8061" w:author="Yu, Yong@ARB" w:date="2026-06-05T11:59:00Z">
              <w:r w:rsidRPr="002C7F29">
                <w:rPr>
                  <w:rFonts w:ascii="Arial" w:eastAsia="Times New Roman" w:hAnsi="Arial" w:cs="Arial"/>
                  <w:sz w:val="24"/>
                  <w:szCs w:val="20"/>
                </w:rPr>
                <w:t>2.0</w:t>
              </w:r>
            </w:ins>
          </w:p>
        </w:tc>
      </w:tr>
    </w:tbl>
    <w:p w14:paraId="35F44BB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062" w:author="Yu, Yong@ARB" w:date="2026-06-05T11:59:00Z"/>
          <w:rFonts w:ascii="Arial" w:eastAsia="Times New Roman" w:hAnsi="Arial" w:cs="Arial"/>
          <w:szCs w:val="20"/>
        </w:rPr>
      </w:pPr>
      <w:ins w:id="8063" w:author="Yu, Yong@ARB" w:date="2026-06-05T11:59:00Z">
        <w:r w:rsidRPr="002C7F29">
          <w:rPr>
            <w:rFonts w:ascii="Arial" w:eastAsia="Times New Roman" w:hAnsi="Arial" w:cs="Arial"/>
            <w:sz w:val="24"/>
            <w:szCs w:val="20"/>
            <w:vertAlign w:val="superscript"/>
          </w:rPr>
          <w:t xml:space="preserve">  1</w:t>
        </w:r>
        <w:r w:rsidRPr="002C7F29">
          <w:rPr>
            <w:rFonts w:ascii="Arial" w:eastAsia="Times New Roman" w:hAnsi="Arial" w:cs="Arial"/>
            <w:szCs w:val="20"/>
          </w:rPr>
          <w:tab/>
        </w:r>
        <w:r w:rsidRPr="002C7F29">
          <w:rPr>
            <w:rFonts w:ascii="Arial" w:eastAsia="Times New Roman" w:hAnsi="Arial" w:cs="Arial"/>
            <w:sz w:val="20"/>
            <w:szCs w:val="20"/>
          </w:rPr>
          <w:t>Organic Material Hydrocarbon Equivalent, for alcohol</w:t>
        </w:r>
        <w:r w:rsidRPr="002C7F29">
          <w:rPr>
            <w:rFonts w:ascii="Arial" w:eastAsia="Times New Roman" w:hAnsi="Arial" w:cs="Arial"/>
            <w:sz w:val="20"/>
            <w:szCs w:val="20"/>
          </w:rPr>
          <w:noBreakHyphen/>
          <w:t>fueled vehicles.</w:t>
        </w:r>
      </w:ins>
    </w:p>
    <w:p w14:paraId="780A668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064" w:author="Yu, Yong@ARB" w:date="2026-06-05T11:59:00Z"/>
          <w:rFonts w:ascii="Arial" w:eastAsia="Times New Roman" w:hAnsi="Arial" w:cs="Arial"/>
          <w:sz w:val="24"/>
          <w:szCs w:val="20"/>
        </w:rPr>
      </w:pPr>
      <w:ins w:id="8065" w:author="Yu, Yong@ARB" w:date="2026-06-05T11:59:00Z">
        <w:r w:rsidRPr="002C7F29">
          <w:rPr>
            <w:rFonts w:ascii="Arial" w:eastAsia="Times New Roman" w:hAnsi="Arial" w:cs="Arial"/>
            <w:sz w:val="24"/>
            <w:szCs w:val="20"/>
            <w:vertAlign w:val="superscript"/>
          </w:rPr>
          <w:t xml:space="preserve">  2</w:t>
        </w:r>
        <w:r w:rsidRPr="002C7F29">
          <w:rPr>
            <w:rFonts w:ascii="Arial" w:eastAsia="Times New Roman" w:hAnsi="Arial" w:cs="Arial"/>
            <w:szCs w:val="20"/>
          </w:rPr>
          <w:tab/>
        </w:r>
        <w:r w:rsidRPr="002C7F29">
          <w:rPr>
            <w:rFonts w:ascii="Arial" w:eastAsia="Times New Roman" w:hAnsi="Arial" w:cs="Arial"/>
            <w:sz w:val="20"/>
            <w:szCs w:val="20"/>
          </w:rPr>
          <w:t>Other than hybrid electric vehicles.</w:t>
        </w:r>
      </w:ins>
    </w:p>
    <w:p w14:paraId="420D27B5" w14:textId="77777777" w:rsidR="00431F4A" w:rsidRPr="002C7F29" w:rsidRDefault="00431F4A" w:rsidP="00431F4A">
      <w:pPr>
        <w:spacing w:line="278" w:lineRule="auto"/>
        <w:ind w:left="1080"/>
        <w:rPr>
          <w:ins w:id="8066" w:author="Yu, Yong@ARB" w:date="2026-06-05T11:59:00Z"/>
          <w:rFonts w:ascii="Arial" w:eastAsia="Aptos" w:hAnsi="Arial" w:cs="Arial"/>
          <w:color w:val="404040"/>
          <w:kern w:val="2"/>
          <w:sz w:val="24"/>
          <w:szCs w:val="24"/>
          <w14:ligatures w14:val="standardContextual"/>
        </w:rPr>
      </w:pPr>
    </w:p>
    <w:p w14:paraId="0DB92798" w14:textId="77777777" w:rsidR="00431F4A" w:rsidRPr="002C7F29" w:rsidRDefault="00431F4A" w:rsidP="00431F4A">
      <w:pPr>
        <w:numPr>
          <w:ilvl w:val="0"/>
          <w:numId w:val="91"/>
        </w:numPr>
        <w:spacing w:line="278" w:lineRule="auto"/>
        <w:contextualSpacing/>
        <w:rPr>
          <w:ins w:id="8067" w:author="Yu, Yong@ARB" w:date="2026-06-05T11:59:00Z"/>
          <w:rFonts w:ascii="Arial" w:eastAsia="Aptos" w:hAnsi="Arial" w:cs="Arial"/>
          <w:color w:val="404040"/>
          <w:kern w:val="2"/>
          <w:sz w:val="24"/>
          <w:szCs w:val="24"/>
          <w14:ligatures w14:val="standardContextual"/>
        </w:rPr>
      </w:pPr>
      <w:ins w:id="8068" w:author="Yu, Yong@ARB" w:date="2026-06-05T11:59:00Z">
        <w:r w:rsidRPr="002C7F29">
          <w:rPr>
            <w:rFonts w:ascii="Arial" w:eastAsia="Aptos" w:hAnsi="Arial" w:cs="Arial"/>
            <w:color w:val="404040"/>
            <w:kern w:val="2"/>
            <w:sz w:val="24"/>
            <w:szCs w:val="24"/>
            <w14:ligatures w14:val="standardContextual"/>
          </w:rPr>
          <w:t xml:space="preserve">For the vehicles identified below, tested in accordance with the test procedure which includes the running loss test, the hot soak test, and the </w:t>
        </w:r>
        <w:proofErr w:type="gramStart"/>
        <w:r w:rsidRPr="002C7F29">
          <w:rPr>
            <w:rFonts w:ascii="Arial" w:eastAsia="Aptos" w:hAnsi="Arial" w:cs="Arial"/>
            <w:color w:val="404040"/>
            <w:kern w:val="2"/>
            <w:sz w:val="24"/>
            <w:szCs w:val="24"/>
            <w14:ligatures w14:val="standardContextual"/>
          </w:rPr>
          <w:t>72 hour</w:t>
        </w:r>
        <w:proofErr w:type="gramEnd"/>
        <w:r w:rsidRPr="002C7F29">
          <w:rPr>
            <w:rFonts w:ascii="Arial" w:eastAsia="Aptos" w:hAnsi="Arial" w:cs="Arial"/>
            <w:color w:val="404040"/>
            <w:kern w:val="2"/>
            <w:sz w:val="24"/>
            <w:szCs w:val="24"/>
            <w14:ligatures w14:val="standardContextual"/>
          </w:rPr>
          <w:t xml:space="preserve"> diurnal test, the evaporative emission standards are:</w:t>
        </w:r>
      </w:ins>
    </w:p>
    <w:p w14:paraId="1330A7B8" w14:textId="77777777" w:rsidR="00431F4A" w:rsidRPr="002C7F29" w:rsidRDefault="00431F4A" w:rsidP="00431F4A">
      <w:pPr>
        <w:spacing w:line="278" w:lineRule="auto"/>
        <w:rPr>
          <w:ins w:id="8069" w:author="Yu, Yong@ARB" w:date="2026-06-05T11:59:00Z"/>
          <w:rFonts w:ascii="Arial" w:eastAsia="Aptos" w:hAnsi="Arial" w:cs="Arial"/>
          <w:color w:val="404040"/>
          <w:kern w:val="2"/>
          <w:sz w:val="24"/>
          <w:szCs w:val="24"/>
          <w14:ligatures w14:val="standardContextual"/>
        </w:rPr>
      </w:pPr>
    </w:p>
    <w:tbl>
      <w:tblPr>
        <w:tblW w:w="9354" w:type="dxa"/>
        <w:tblInd w:w="96" w:type="dxa"/>
        <w:tblLayout w:type="fixed"/>
        <w:tblCellMar>
          <w:left w:w="96" w:type="dxa"/>
          <w:right w:w="96" w:type="dxa"/>
        </w:tblCellMar>
        <w:tblLook w:val="0000" w:firstRow="0" w:lastRow="0" w:firstColumn="0" w:lastColumn="0" w:noHBand="0" w:noVBand="0"/>
      </w:tblPr>
      <w:tblGrid>
        <w:gridCol w:w="3180"/>
        <w:gridCol w:w="2058"/>
        <w:gridCol w:w="2136"/>
        <w:gridCol w:w="1980"/>
      </w:tblGrid>
      <w:tr w:rsidR="00431F4A" w:rsidRPr="002C7F29" w14:paraId="4FECE9FB" w14:textId="77777777">
        <w:trPr>
          <w:cantSplit/>
          <w:trHeight w:val="402"/>
          <w:ins w:id="8070" w:author="Yu, Yong@ARB" w:date="2026-06-05T11:59:00Z"/>
        </w:trPr>
        <w:tc>
          <w:tcPr>
            <w:tcW w:w="3180" w:type="dxa"/>
            <w:vMerge w:val="restart"/>
            <w:tcBorders>
              <w:top w:val="single" w:sz="6" w:space="0" w:color="auto"/>
              <w:left w:val="single" w:sz="6" w:space="0" w:color="auto"/>
            </w:tcBorders>
            <w:vAlign w:val="center"/>
          </w:tcPr>
          <w:p w14:paraId="4C9F0BD8" w14:textId="77777777" w:rsidR="00431F4A" w:rsidRPr="002C7F29" w:rsidRDefault="00431F4A">
            <w:pPr>
              <w:spacing w:after="0" w:line="240" w:lineRule="auto"/>
              <w:jc w:val="center"/>
              <w:rPr>
                <w:ins w:id="8071" w:author="Yu, Yong@ARB" w:date="2026-06-05T11:59:00Z"/>
                <w:rFonts w:ascii="Arial" w:eastAsia="Times New Roman" w:hAnsi="Arial" w:cs="Arial"/>
                <w:i/>
                <w:sz w:val="24"/>
                <w:szCs w:val="20"/>
              </w:rPr>
            </w:pPr>
            <w:ins w:id="8072" w:author="Yu, Yong@ARB" w:date="2026-06-05T11:59:00Z">
              <w:r w:rsidRPr="002C7F29">
                <w:rPr>
                  <w:rFonts w:ascii="Arial" w:eastAsia="Times New Roman" w:hAnsi="Arial" w:cs="Arial"/>
                  <w:i/>
                  <w:sz w:val="24"/>
                  <w:szCs w:val="20"/>
                </w:rPr>
                <w:t>Vehicle Type</w:t>
              </w:r>
            </w:ins>
          </w:p>
        </w:tc>
        <w:tc>
          <w:tcPr>
            <w:tcW w:w="2058" w:type="dxa"/>
            <w:vMerge w:val="restart"/>
            <w:tcBorders>
              <w:top w:val="single" w:sz="6" w:space="0" w:color="auto"/>
              <w:left w:val="single" w:sz="6" w:space="0" w:color="auto"/>
            </w:tcBorders>
            <w:vAlign w:val="center"/>
          </w:tcPr>
          <w:p w14:paraId="0C963AAF" w14:textId="77777777" w:rsidR="00431F4A" w:rsidRPr="002C7F29" w:rsidRDefault="00431F4A">
            <w:pPr>
              <w:spacing w:after="0" w:line="240" w:lineRule="auto"/>
              <w:jc w:val="center"/>
              <w:rPr>
                <w:ins w:id="8073" w:author="Yu, Yong@ARB" w:date="2026-06-05T11:59:00Z"/>
                <w:rFonts w:ascii="Arial" w:eastAsia="Times New Roman" w:hAnsi="Arial" w:cs="Arial"/>
                <w:i/>
                <w:sz w:val="24"/>
                <w:szCs w:val="20"/>
              </w:rPr>
            </w:pPr>
            <w:ins w:id="8074" w:author="Yu, Yong@ARB" w:date="2026-06-05T11:59:00Z">
              <w:r w:rsidRPr="002C7F29">
                <w:rPr>
                  <w:rFonts w:ascii="Arial" w:eastAsia="Times New Roman" w:hAnsi="Arial" w:cs="Arial"/>
                  <w:i/>
                  <w:sz w:val="24"/>
                  <w:szCs w:val="20"/>
                </w:rPr>
                <w:t>Model Year</w:t>
              </w:r>
            </w:ins>
          </w:p>
        </w:tc>
        <w:tc>
          <w:tcPr>
            <w:tcW w:w="4116" w:type="dxa"/>
            <w:gridSpan w:val="2"/>
            <w:tcBorders>
              <w:top w:val="single" w:sz="6" w:space="0" w:color="auto"/>
              <w:left w:val="single" w:sz="6" w:space="0" w:color="auto"/>
              <w:right w:val="single" w:sz="6" w:space="0" w:color="auto"/>
            </w:tcBorders>
            <w:vAlign w:val="center"/>
          </w:tcPr>
          <w:p w14:paraId="7A55FD8C" w14:textId="77777777" w:rsidR="00431F4A" w:rsidRPr="002C7F29" w:rsidRDefault="00431F4A">
            <w:pPr>
              <w:spacing w:after="0" w:line="240" w:lineRule="auto"/>
              <w:jc w:val="center"/>
              <w:rPr>
                <w:ins w:id="8075" w:author="Yu, Yong@ARB" w:date="2026-06-05T11:59:00Z"/>
                <w:rFonts w:ascii="Arial" w:eastAsia="Times New Roman" w:hAnsi="Arial" w:cs="Arial"/>
                <w:i/>
                <w:sz w:val="24"/>
                <w:szCs w:val="20"/>
              </w:rPr>
            </w:pPr>
            <w:ins w:id="8076"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tc>
      </w:tr>
      <w:tr w:rsidR="00431F4A" w:rsidRPr="002C7F29" w14:paraId="6D6ECDBA" w14:textId="77777777">
        <w:trPr>
          <w:cantSplit/>
          <w:trHeight w:val="402"/>
          <w:ins w:id="8077" w:author="Yu, Yong@ARB" w:date="2026-06-05T11:59:00Z"/>
        </w:trPr>
        <w:tc>
          <w:tcPr>
            <w:tcW w:w="3180" w:type="dxa"/>
            <w:vMerge/>
            <w:tcBorders>
              <w:left w:val="single" w:sz="6" w:space="0" w:color="auto"/>
            </w:tcBorders>
            <w:vAlign w:val="center"/>
          </w:tcPr>
          <w:p w14:paraId="4ED9216B" w14:textId="77777777" w:rsidR="00431F4A" w:rsidRPr="002C7F29" w:rsidRDefault="00431F4A">
            <w:pPr>
              <w:spacing w:after="0" w:line="240" w:lineRule="auto"/>
              <w:jc w:val="center"/>
              <w:rPr>
                <w:ins w:id="8078" w:author="Yu, Yong@ARB" w:date="2026-06-05T11:59:00Z"/>
                <w:rFonts w:ascii="Arial" w:eastAsia="Times New Roman" w:hAnsi="Arial" w:cs="Arial"/>
                <w:i/>
                <w:sz w:val="24"/>
                <w:szCs w:val="20"/>
              </w:rPr>
            </w:pPr>
          </w:p>
        </w:tc>
        <w:tc>
          <w:tcPr>
            <w:tcW w:w="2058" w:type="dxa"/>
            <w:vMerge/>
            <w:tcBorders>
              <w:left w:val="single" w:sz="6" w:space="0" w:color="auto"/>
            </w:tcBorders>
            <w:vAlign w:val="center"/>
          </w:tcPr>
          <w:p w14:paraId="7AE3DA89" w14:textId="77777777" w:rsidR="00431F4A" w:rsidRPr="002C7F29" w:rsidRDefault="00431F4A">
            <w:pPr>
              <w:spacing w:after="0" w:line="240" w:lineRule="auto"/>
              <w:jc w:val="center"/>
              <w:rPr>
                <w:ins w:id="8079" w:author="Yu, Yong@ARB" w:date="2026-06-05T11:59:00Z"/>
                <w:rFonts w:ascii="Arial" w:eastAsia="Times New Roman" w:hAnsi="Arial" w:cs="Arial"/>
                <w:i/>
                <w:sz w:val="24"/>
                <w:szCs w:val="20"/>
              </w:rPr>
            </w:pPr>
          </w:p>
        </w:tc>
        <w:tc>
          <w:tcPr>
            <w:tcW w:w="2136" w:type="dxa"/>
            <w:tcBorders>
              <w:top w:val="single" w:sz="6" w:space="0" w:color="auto"/>
              <w:left w:val="single" w:sz="6" w:space="0" w:color="auto"/>
            </w:tcBorders>
            <w:vAlign w:val="center"/>
          </w:tcPr>
          <w:p w14:paraId="1243C3B7" w14:textId="77777777" w:rsidR="00431F4A" w:rsidRPr="002C7F29" w:rsidRDefault="00431F4A">
            <w:pPr>
              <w:spacing w:after="0" w:line="240" w:lineRule="auto"/>
              <w:jc w:val="center"/>
              <w:rPr>
                <w:ins w:id="8080" w:author="Yu, Yong@ARB" w:date="2026-06-05T11:59:00Z"/>
                <w:rFonts w:ascii="Arial" w:eastAsia="Times New Roman" w:hAnsi="Arial" w:cs="Arial"/>
                <w:i/>
                <w:sz w:val="24"/>
                <w:szCs w:val="20"/>
              </w:rPr>
            </w:pPr>
            <w:ins w:id="8081" w:author="Yu, Yong@ARB" w:date="2026-06-05T11:59:00Z">
              <w:r w:rsidRPr="002C7F29">
                <w:rPr>
                  <w:rFonts w:ascii="Arial" w:eastAsia="Times New Roman" w:hAnsi="Arial" w:cs="Arial"/>
                  <w:i/>
                  <w:sz w:val="24"/>
                  <w:szCs w:val="20"/>
                </w:rPr>
                <w:t>Three-Day Diurnal +Hot Soak (grams/test)</w:t>
              </w:r>
            </w:ins>
          </w:p>
          <w:p w14:paraId="4CB80664" w14:textId="77777777" w:rsidR="00431F4A" w:rsidRPr="002C7F29" w:rsidRDefault="00431F4A">
            <w:pPr>
              <w:spacing w:after="0" w:line="240" w:lineRule="auto"/>
              <w:jc w:val="center"/>
              <w:rPr>
                <w:ins w:id="8082" w:author="Yu, Yong@ARB" w:date="2026-06-05T11:59:00Z"/>
                <w:rFonts w:ascii="Arial" w:eastAsia="Times New Roman" w:hAnsi="Arial" w:cs="Arial"/>
                <w:i/>
                <w:sz w:val="24"/>
                <w:szCs w:val="20"/>
              </w:rPr>
            </w:pPr>
            <w:ins w:id="8083" w:author="Yu, Yong@ARB" w:date="2026-06-05T11:59:00Z">
              <w:r w:rsidRPr="002C7F29">
                <w:rPr>
                  <w:rFonts w:ascii="Arial" w:eastAsia="Times New Roman" w:hAnsi="Arial" w:cs="Arial"/>
                  <w:i/>
                  <w:sz w:val="24"/>
                  <w:szCs w:val="20"/>
                </w:rPr>
                <w:t>Useful Life</w:t>
              </w:r>
              <w:r w:rsidRPr="002C7F29">
                <w:rPr>
                  <w:rFonts w:ascii="Arial" w:eastAsia="Times New Roman" w:hAnsi="Arial" w:cs="Arial"/>
                  <w:i/>
                  <w:sz w:val="24"/>
                  <w:szCs w:val="20"/>
                  <w:vertAlign w:val="superscript"/>
                </w:rPr>
                <w:t>(2)</w:t>
              </w:r>
            </w:ins>
          </w:p>
        </w:tc>
        <w:tc>
          <w:tcPr>
            <w:tcW w:w="1980" w:type="dxa"/>
            <w:tcBorders>
              <w:top w:val="single" w:sz="6" w:space="0" w:color="auto"/>
              <w:left w:val="single" w:sz="6" w:space="0" w:color="auto"/>
              <w:right w:val="single" w:sz="6" w:space="0" w:color="auto"/>
            </w:tcBorders>
            <w:vAlign w:val="center"/>
          </w:tcPr>
          <w:p w14:paraId="4ADA0C09" w14:textId="77777777" w:rsidR="00431F4A" w:rsidRPr="002C7F29" w:rsidRDefault="00431F4A">
            <w:pPr>
              <w:spacing w:after="0" w:line="240" w:lineRule="auto"/>
              <w:jc w:val="center"/>
              <w:rPr>
                <w:ins w:id="8084" w:author="Yu, Yong@ARB" w:date="2026-06-05T11:59:00Z"/>
                <w:rFonts w:ascii="Arial" w:eastAsia="Times New Roman" w:hAnsi="Arial" w:cs="Arial"/>
                <w:i/>
                <w:sz w:val="24"/>
                <w:szCs w:val="20"/>
              </w:rPr>
            </w:pPr>
            <w:ins w:id="8085" w:author="Yu, Yong@ARB" w:date="2026-06-05T11:59:00Z">
              <w:r w:rsidRPr="002C7F29">
                <w:rPr>
                  <w:rFonts w:ascii="Arial" w:eastAsia="Times New Roman" w:hAnsi="Arial" w:cs="Arial"/>
                  <w:i/>
                  <w:sz w:val="24"/>
                  <w:szCs w:val="20"/>
                </w:rPr>
                <w:t>Running Loss</w:t>
              </w:r>
            </w:ins>
          </w:p>
          <w:p w14:paraId="2A0C89B7" w14:textId="77777777" w:rsidR="00431F4A" w:rsidRPr="002C7F29" w:rsidRDefault="00431F4A">
            <w:pPr>
              <w:spacing w:after="0" w:line="240" w:lineRule="auto"/>
              <w:jc w:val="center"/>
              <w:rPr>
                <w:ins w:id="8086" w:author="Yu, Yong@ARB" w:date="2026-06-05T11:59:00Z"/>
                <w:rFonts w:ascii="Arial" w:eastAsia="Times New Roman" w:hAnsi="Arial" w:cs="Arial"/>
                <w:i/>
                <w:sz w:val="24"/>
                <w:szCs w:val="20"/>
              </w:rPr>
            </w:pPr>
            <w:ins w:id="8087" w:author="Yu, Yong@ARB" w:date="2026-06-05T11:59:00Z">
              <w:r w:rsidRPr="002C7F29">
                <w:rPr>
                  <w:rFonts w:ascii="Arial" w:eastAsia="Times New Roman" w:hAnsi="Arial" w:cs="Arial"/>
                  <w:i/>
                  <w:sz w:val="24"/>
                  <w:szCs w:val="20"/>
                </w:rPr>
                <w:t>(grams/mile)</w:t>
              </w:r>
            </w:ins>
          </w:p>
          <w:p w14:paraId="3E0C0028" w14:textId="77777777" w:rsidR="00431F4A" w:rsidRPr="002C7F29" w:rsidRDefault="00431F4A">
            <w:pPr>
              <w:spacing w:after="0" w:line="240" w:lineRule="auto"/>
              <w:jc w:val="center"/>
              <w:rPr>
                <w:ins w:id="8088" w:author="Yu, Yong@ARB" w:date="2026-06-05T11:59:00Z"/>
                <w:rFonts w:ascii="Arial" w:eastAsia="Times New Roman" w:hAnsi="Arial" w:cs="Arial"/>
                <w:i/>
                <w:sz w:val="24"/>
                <w:szCs w:val="20"/>
              </w:rPr>
            </w:pPr>
            <w:ins w:id="8089" w:author="Yu, Yong@ARB" w:date="2026-06-05T11:59:00Z">
              <w:r w:rsidRPr="002C7F29">
                <w:rPr>
                  <w:rFonts w:ascii="Arial" w:eastAsia="Times New Roman" w:hAnsi="Arial" w:cs="Arial"/>
                  <w:i/>
                  <w:sz w:val="24"/>
                  <w:szCs w:val="20"/>
                </w:rPr>
                <w:t xml:space="preserve">Useful Life </w:t>
              </w:r>
              <w:r w:rsidRPr="002C7F29">
                <w:rPr>
                  <w:rFonts w:ascii="Arial" w:eastAsia="Times New Roman" w:hAnsi="Arial" w:cs="Arial"/>
                  <w:i/>
                  <w:sz w:val="24"/>
                  <w:szCs w:val="20"/>
                  <w:vertAlign w:val="superscript"/>
                </w:rPr>
                <w:t>2</w:t>
              </w:r>
            </w:ins>
          </w:p>
        </w:tc>
      </w:tr>
      <w:tr w:rsidR="00431F4A" w:rsidRPr="002C7F29" w14:paraId="1AB8EC3E" w14:textId="77777777">
        <w:trPr>
          <w:cantSplit/>
          <w:trHeight w:val="402"/>
          <w:ins w:id="8090" w:author="Yu, Yong@ARB" w:date="2026-06-05T11:59:00Z"/>
        </w:trPr>
        <w:tc>
          <w:tcPr>
            <w:tcW w:w="3180" w:type="dxa"/>
            <w:tcBorders>
              <w:top w:val="single" w:sz="6" w:space="0" w:color="auto"/>
              <w:left w:val="single" w:sz="6" w:space="0" w:color="auto"/>
            </w:tcBorders>
            <w:vAlign w:val="center"/>
          </w:tcPr>
          <w:p w14:paraId="4ED7588C" w14:textId="77777777" w:rsidR="00431F4A" w:rsidRPr="002C7F29" w:rsidRDefault="00431F4A">
            <w:pPr>
              <w:spacing w:after="0" w:line="240" w:lineRule="auto"/>
              <w:rPr>
                <w:ins w:id="8091" w:author="Yu, Yong@ARB" w:date="2026-06-05T11:59:00Z"/>
                <w:rFonts w:ascii="Arial" w:eastAsia="Times New Roman" w:hAnsi="Arial" w:cs="Arial"/>
                <w:sz w:val="24"/>
                <w:szCs w:val="20"/>
              </w:rPr>
            </w:pPr>
            <w:ins w:id="8092" w:author="Yu, Yong@ARB" w:date="2026-06-05T11:59:00Z">
              <w:r w:rsidRPr="002C7F29">
                <w:rPr>
                  <w:rFonts w:ascii="Arial" w:eastAsia="Times New Roman" w:hAnsi="Arial" w:cs="Arial"/>
                  <w:sz w:val="24"/>
                  <w:szCs w:val="20"/>
                </w:rPr>
                <w:t>Passenger cars</w:t>
              </w:r>
            </w:ins>
          </w:p>
        </w:tc>
        <w:tc>
          <w:tcPr>
            <w:tcW w:w="2058" w:type="dxa"/>
            <w:vMerge w:val="restart"/>
            <w:tcBorders>
              <w:top w:val="single" w:sz="6" w:space="0" w:color="auto"/>
              <w:left w:val="single" w:sz="6" w:space="0" w:color="auto"/>
            </w:tcBorders>
            <w:vAlign w:val="center"/>
          </w:tcPr>
          <w:p w14:paraId="366CD5FE" w14:textId="77777777" w:rsidR="00431F4A" w:rsidRPr="002C7F29" w:rsidRDefault="00431F4A">
            <w:pPr>
              <w:spacing w:after="0" w:line="240" w:lineRule="auto"/>
              <w:rPr>
                <w:ins w:id="8093" w:author="Yu, Yong@ARB" w:date="2026-06-05T11:59:00Z"/>
                <w:rFonts w:ascii="Arial" w:eastAsia="Times New Roman" w:hAnsi="Arial" w:cs="Arial"/>
                <w:sz w:val="24"/>
                <w:szCs w:val="20"/>
              </w:rPr>
            </w:pPr>
            <w:ins w:id="8094" w:author="Yu, Yong@ARB" w:date="2026-06-05T11:59:00Z">
              <w:r w:rsidRPr="002C7F29">
                <w:rPr>
                  <w:rFonts w:ascii="Arial" w:eastAsia="Times New Roman" w:hAnsi="Arial" w:cs="Arial"/>
                  <w:sz w:val="24"/>
                  <w:szCs w:val="20"/>
                </w:rPr>
                <w:t>1995 through 2005</w:t>
              </w:r>
              <w:r w:rsidRPr="002C7F29">
                <w:rPr>
                  <w:rFonts w:ascii="Arial" w:eastAsia="Times New Roman" w:hAnsi="Arial" w:cs="Arial"/>
                  <w:sz w:val="24"/>
                  <w:szCs w:val="20"/>
                  <w:vertAlign w:val="superscript"/>
                </w:rPr>
                <w:t>3</w:t>
              </w:r>
            </w:ins>
          </w:p>
        </w:tc>
        <w:tc>
          <w:tcPr>
            <w:tcW w:w="2136" w:type="dxa"/>
            <w:tcBorders>
              <w:top w:val="single" w:sz="6" w:space="0" w:color="auto"/>
              <w:left w:val="single" w:sz="6" w:space="0" w:color="auto"/>
            </w:tcBorders>
            <w:vAlign w:val="center"/>
          </w:tcPr>
          <w:p w14:paraId="085A30AB" w14:textId="77777777" w:rsidR="00431F4A" w:rsidRPr="002C7F29" w:rsidRDefault="00431F4A">
            <w:pPr>
              <w:spacing w:after="0" w:line="240" w:lineRule="auto"/>
              <w:jc w:val="center"/>
              <w:rPr>
                <w:ins w:id="8095" w:author="Yu, Yong@ARB" w:date="2026-06-05T11:59:00Z"/>
                <w:rFonts w:ascii="Arial" w:eastAsia="Times New Roman" w:hAnsi="Arial" w:cs="Arial"/>
                <w:sz w:val="24"/>
                <w:szCs w:val="20"/>
              </w:rPr>
            </w:pPr>
            <w:ins w:id="8096"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0709B6DD" w14:textId="77777777" w:rsidR="00431F4A" w:rsidRPr="002C7F29" w:rsidRDefault="00431F4A">
            <w:pPr>
              <w:spacing w:after="0" w:line="240" w:lineRule="auto"/>
              <w:jc w:val="center"/>
              <w:rPr>
                <w:ins w:id="8097" w:author="Yu, Yong@ARB" w:date="2026-06-05T11:59:00Z"/>
                <w:rFonts w:ascii="Arial" w:eastAsia="Times New Roman" w:hAnsi="Arial" w:cs="Arial"/>
                <w:sz w:val="24"/>
                <w:szCs w:val="20"/>
              </w:rPr>
            </w:pPr>
            <w:ins w:id="8098" w:author="Yu, Yong@ARB" w:date="2026-06-05T11:59:00Z">
              <w:r w:rsidRPr="002C7F29">
                <w:rPr>
                  <w:rFonts w:ascii="Arial" w:eastAsia="Times New Roman" w:hAnsi="Arial" w:cs="Arial"/>
                  <w:sz w:val="24"/>
                  <w:szCs w:val="20"/>
                </w:rPr>
                <w:t>0.05</w:t>
              </w:r>
            </w:ins>
          </w:p>
        </w:tc>
      </w:tr>
      <w:tr w:rsidR="00431F4A" w:rsidRPr="002C7F29" w14:paraId="1968D7EF" w14:textId="77777777">
        <w:trPr>
          <w:cantSplit/>
          <w:trHeight w:val="402"/>
          <w:ins w:id="8099" w:author="Yu, Yong@ARB" w:date="2026-06-05T11:59:00Z"/>
        </w:trPr>
        <w:tc>
          <w:tcPr>
            <w:tcW w:w="3180" w:type="dxa"/>
            <w:tcBorders>
              <w:top w:val="single" w:sz="6" w:space="0" w:color="auto"/>
              <w:left w:val="single" w:sz="6" w:space="0" w:color="auto"/>
            </w:tcBorders>
            <w:vAlign w:val="center"/>
          </w:tcPr>
          <w:p w14:paraId="434BC397" w14:textId="77777777" w:rsidR="00431F4A" w:rsidRPr="002C7F29" w:rsidRDefault="00431F4A">
            <w:pPr>
              <w:spacing w:after="0" w:line="240" w:lineRule="auto"/>
              <w:rPr>
                <w:ins w:id="8100" w:author="Yu, Yong@ARB" w:date="2026-06-05T11:59:00Z"/>
                <w:rFonts w:ascii="Arial" w:eastAsia="Times New Roman" w:hAnsi="Arial" w:cs="Arial"/>
                <w:sz w:val="24"/>
                <w:szCs w:val="20"/>
              </w:rPr>
            </w:pPr>
            <w:ins w:id="8101" w:author="Yu, Yong@ARB" w:date="2026-06-05T11:59:00Z">
              <w:r w:rsidRPr="002C7F29">
                <w:rPr>
                  <w:rFonts w:ascii="Arial" w:eastAsia="Times New Roman" w:hAnsi="Arial" w:cs="Arial"/>
                  <w:sz w:val="24"/>
                  <w:szCs w:val="20"/>
                </w:rPr>
                <w:t>Light-duty trucks</w:t>
              </w:r>
            </w:ins>
          </w:p>
        </w:tc>
        <w:tc>
          <w:tcPr>
            <w:tcW w:w="2058" w:type="dxa"/>
            <w:vMerge/>
            <w:tcBorders>
              <w:left w:val="single" w:sz="6" w:space="0" w:color="auto"/>
            </w:tcBorders>
            <w:vAlign w:val="center"/>
          </w:tcPr>
          <w:p w14:paraId="4C9B531E" w14:textId="77777777" w:rsidR="00431F4A" w:rsidRPr="002C7F29" w:rsidRDefault="00431F4A">
            <w:pPr>
              <w:spacing w:after="0" w:line="240" w:lineRule="auto"/>
              <w:rPr>
                <w:ins w:id="8102"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7DD088E0" w14:textId="77777777" w:rsidR="00431F4A" w:rsidRPr="002C7F29" w:rsidRDefault="00431F4A">
            <w:pPr>
              <w:spacing w:after="0" w:line="240" w:lineRule="auto"/>
              <w:jc w:val="center"/>
              <w:rPr>
                <w:ins w:id="8103" w:author="Yu, Yong@ARB" w:date="2026-06-05T11:59:00Z"/>
                <w:rFonts w:ascii="Arial" w:eastAsia="Times New Roman" w:hAnsi="Arial" w:cs="Arial"/>
                <w:sz w:val="24"/>
                <w:szCs w:val="20"/>
              </w:rPr>
            </w:pPr>
            <w:ins w:id="8104"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441FF78E" w14:textId="77777777" w:rsidR="00431F4A" w:rsidRPr="002C7F29" w:rsidRDefault="00431F4A">
            <w:pPr>
              <w:spacing w:after="0" w:line="240" w:lineRule="auto"/>
              <w:jc w:val="center"/>
              <w:rPr>
                <w:ins w:id="8105" w:author="Yu, Yong@ARB" w:date="2026-06-05T11:59:00Z"/>
                <w:rFonts w:ascii="Arial" w:eastAsia="Times New Roman" w:hAnsi="Arial" w:cs="Arial"/>
                <w:sz w:val="24"/>
                <w:szCs w:val="20"/>
              </w:rPr>
            </w:pPr>
            <w:ins w:id="8106" w:author="Yu, Yong@ARB" w:date="2026-06-05T11:59:00Z">
              <w:r w:rsidRPr="002C7F29">
                <w:rPr>
                  <w:rFonts w:ascii="Arial" w:eastAsia="Times New Roman" w:hAnsi="Arial" w:cs="Arial"/>
                  <w:sz w:val="24"/>
                  <w:szCs w:val="20"/>
                </w:rPr>
                <w:t>0.05</w:t>
              </w:r>
            </w:ins>
          </w:p>
        </w:tc>
      </w:tr>
      <w:tr w:rsidR="00431F4A" w:rsidRPr="002C7F29" w14:paraId="61ED15C5" w14:textId="77777777">
        <w:trPr>
          <w:cantSplit/>
          <w:trHeight w:val="402"/>
          <w:ins w:id="8107" w:author="Yu, Yong@ARB" w:date="2026-06-05T11:59:00Z"/>
        </w:trPr>
        <w:tc>
          <w:tcPr>
            <w:tcW w:w="3180" w:type="dxa"/>
            <w:tcBorders>
              <w:top w:val="single" w:sz="6" w:space="0" w:color="auto"/>
              <w:left w:val="single" w:sz="6" w:space="0" w:color="auto"/>
            </w:tcBorders>
            <w:vAlign w:val="center"/>
          </w:tcPr>
          <w:p w14:paraId="66309B07" w14:textId="77777777" w:rsidR="00431F4A" w:rsidRPr="002C7F29" w:rsidRDefault="00431F4A">
            <w:pPr>
              <w:spacing w:after="0" w:line="240" w:lineRule="auto"/>
              <w:rPr>
                <w:ins w:id="8108" w:author="Yu, Yong@ARB" w:date="2026-06-05T11:59:00Z"/>
                <w:rFonts w:ascii="Arial" w:eastAsia="Times New Roman" w:hAnsi="Arial" w:cs="Arial"/>
                <w:sz w:val="24"/>
                <w:szCs w:val="20"/>
              </w:rPr>
            </w:pPr>
            <w:ins w:id="8109" w:author="Yu, Yong@ARB" w:date="2026-06-05T11:59:00Z">
              <w:r w:rsidRPr="002C7F29">
                <w:rPr>
                  <w:rFonts w:ascii="Arial" w:eastAsia="Times New Roman" w:hAnsi="Arial" w:cs="Arial"/>
                  <w:sz w:val="24"/>
                  <w:szCs w:val="20"/>
                </w:rPr>
                <w:t>Medium-duty vehicles</w:t>
              </w:r>
            </w:ins>
          </w:p>
          <w:p w14:paraId="71B84603" w14:textId="77777777" w:rsidR="00431F4A" w:rsidRPr="002C7F29" w:rsidRDefault="00431F4A">
            <w:pPr>
              <w:spacing w:after="0" w:line="240" w:lineRule="auto"/>
              <w:rPr>
                <w:ins w:id="8110" w:author="Yu, Yong@ARB" w:date="2026-06-05T11:59:00Z"/>
                <w:rFonts w:ascii="Arial" w:eastAsia="Times New Roman" w:hAnsi="Arial" w:cs="Arial"/>
                <w:sz w:val="24"/>
                <w:szCs w:val="20"/>
              </w:rPr>
            </w:pPr>
            <w:ins w:id="8111" w:author="Yu, Yong@ARB" w:date="2026-06-05T11:59:00Z">
              <w:r w:rsidRPr="002C7F29">
                <w:rPr>
                  <w:rFonts w:ascii="Arial" w:eastAsia="Times New Roman" w:hAnsi="Arial" w:cs="Arial"/>
                  <w:sz w:val="24"/>
                  <w:szCs w:val="20"/>
                </w:rPr>
                <w:t>(6,001-8,500 lbs. GVWR)</w:t>
              </w:r>
            </w:ins>
          </w:p>
        </w:tc>
        <w:tc>
          <w:tcPr>
            <w:tcW w:w="2058" w:type="dxa"/>
            <w:vMerge/>
            <w:tcBorders>
              <w:left w:val="single" w:sz="6" w:space="0" w:color="auto"/>
            </w:tcBorders>
            <w:vAlign w:val="center"/>
          </w:tcPr>
          <w:p w14:paraId="4562E590" w14:textId="77777777" w:rsidR="00431F4A" w:rsidRPr="002C7F29" w:rsidRDefault="00431F4A">
            <w:pPr>
              <w:spacing w:after="0" w:line="240" w:lineRule="auto"/>
              <w:rPr>
                <w:ins w:id="8112"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7E0DA48B" w14:textId="77777777" w:rsidR="00431F4A" w:rsidRPr="002C7F29" w:rsidRDefault="00431F4A">
            <w:pPr>
              <w:spacing w:after="0" w:line="240" w:lineRule="auto"/>
              <w:jc w:val="center"/>
              <w:rPr>
                <w:ins w:id="8113" w:author="Yu, Yong@ARB" w:date="2026-06-05T11:59:00Z"/>
                <w:rFonts w:ascii="Arial" w:eastAsia="Times New Roman" w:hAnsi="Arial" w:cs="Arial"/>
                <w:sz w:val="24"/>
                <w:szCs w:val="20"/>
              </w:rPr>
            </w:pPr>
          </w:p>
        </w:tc>
        <w:tc>
          <w:tcPr>
            <w:tcW w:w="1980" w:type="dxa"/>
            <w:tcBorders>
              <w:top w:val="single" w:sz="6" w:space="0" w:color="auto"/>
              <w:right w:val="single" w:sz="6" w:space="0" w:color="auto"/>
            </w:tcBorders>
            <w:vAlign w:val="center"/>
          </w:tcPr>
          <w:p w14:paraId="6C6E6387" w14:textId="77777777" w:rsidR="00431F4A" w:rsidRPr="002C7F29" w:rsidRDefault="00431F4A">
            <w:pPr>
              <w:spacing w:after="0" w:line="240" w:lineRule="auto"/>
              <w:jc w:val="center"/>
              <w:rPr>
                <w:ins w:id="8114" w:author="Yu, Yong@ARB" w:date="2026-06-05T11:59:00Z"/>
                <w:rFonts w:ascii="Arial" w:eastAsia="Times New Roman" w:hAnsi="Arial" w:cs="Arial"/>
                <w:sz w:val="24"/>
                <w:szCs w:val="20"/>
              </w:rPr>
            </w:pPr>
          </w:p>
        </w:tc>
      </w:tr>
      <w:tr w:rsidR="00431F4A" w:rsidRPr="002C7F29" w14:paraId="6B81443F" w14:textId="77777777">
        <w:trPr>
          <w:cantSplit/>
          <w:trHeight w:val="402"/>
          <w:ins w:id="8115" w:author="Yu, Yong@ARB" w:date="2026-06-05T11:59:00Z"/>
        </w:trPr>
        <w:tc>
          <w:tcPr>
            <w:tcW w:w="3180" w:type="dxa"/>
            <w:tcBorders>
              <w:left w:val="single" w:sz="6" w:space="0" w:color="auto"/>
            </w:tcBorders>
            <w:vAlign w:val="center"/>
          </w:tcPr>
          <w:p w14:paraId="5F691DC7" w14:textId="77777777" w:rsidR="00431F4A" w:rsidRPr="002C7F29" w:rsidRDefault="00431F4A">
            <w:pPr>
              <w:spacing w:after="0" w:line="240" w:lineRule="auto"/>
              <w:rPr>
                <w:ins w:id="8116" w:author="Yu, Yong@ARB" w:date="2026-06-05T11:59:00Z"/>
                <w:rFonts w:ascii="Arial" w:eastAsia="Times New Roman" w:hAnsi="Arial" w:cs="Arial"/>
                <w:sz w:val="24"/>
                <w:szCs w:val="20"/>
              </w:rPr>
            </w:pPr>
            <w:ins w:id="8117" w:author="Yu, Yong@ARB" w:date="2026-06-05T11:59:00Z">
              <w:r w:rsidRPr="002C7F29">
                <w:rPr>
                  <w:rFonts w:ascii="Arial" w:eastAsia="Times New Roman" w:hAnsi="Arial" w:cs="Arial"/>
                  <w:sz w:val="24"/>
                  <w:szCs w:val="20"/>
                </w:rPr>
                <w:t xml:space="preserve">   with fuel tanks &lt; 30 gallons</w:t>
              </w:r>
            </w:ins>
          </w:p>
        </w:tc>
        <w:tc>
          <w:tcPr>
            <w:tcW w:w="2058" w:type="dxa"/>
            <w:vMerge/>
            <w:tcBorders>
              <w:left w:val="single" w:sz="6" w:space="0" w:color="auto"/>
            </w:tcBorders>
            <w:vAlign w:val="center"/>
          </w:tcPr>
          <w:p w14:paraId="5EA834C1" w14:textId="77777777" w:rsidR="00431F4A" w:rsidRPr="002C7F29" w:rsidRDefault="00431F4A">
            <w:pPr>
              <w:spacing w:after="0" w:line="240" w:lineRule="auto"/>
              <w:rPr>
                <w:ins w:id="8118" w:author="Yu, Yong@ARB" w:date="2026-06-05T11:59:00Z"/>
                <w:rFonts w:ascii="Arial" w:eastAsia="Times New Roman" w:hAnsi="Arial" w:cs="Arial"/>
                <w:sz w:val="24"/>
                <w:szCs w:val="20"/>
              </w:rPr>
            </w:pPr>
          </w:p>
        </w:tc>
        <w:tc>
          <w:tcPr>
            <w:tcW w:w="2136" w:type="dxa"/>
            <w:tcBorders>
              <w:left w:val="single" w:sz="6" w:space="0" w:color="auto"/>
            </w:tcBorders>
            <w:vAlign w:val="center"/>
          </w:tcPr>
          <w:p w14:paraId="75FCCBAB" w14:textId="77777777" w:rsidR="00431F4A" w:rsidRPr="002C7F29" w:rsidRDefault="00431F4A">
            <w:pPr>
              <w:spacing w:after="0" w:line="240" w:lineRule="auto"/>
              <w:jc w:val="center"/>
              <w:rPr>
                <w:ins w:id="8119" w:author="Yu, Yong@ARB" w:date="2026-06-05T11:59:00Z"/>
                <w:rFonts w:ascii="Arial" w:eastAsia="Times New Roman" w:hAnsi="Arial" w:cs="Arial"/>
                <w:sz w:val="24"/>
                <w:szCs w:val="20"/>
              </w:rPr>
            </w:pPr>
            <w:ins w:id="8120" w:author="Yu, Yong@ARB" w:date="2026-06-05T11:59:00Z">
              <w:r w:rsidRPr="002C7F29">
                <w:rPr>
                  <w:rFonts w:ascii="Arial" w:eastAsia="Times New Roman" w:hAnsi="Arial" w:cs="Arial"/>
                  <w:sz w:val="24"/>
                  <w:szCs w:val="20"/>
                </w:rPr>
                <w:t>2.0</w:t>
              </w:r>
            </w:ins>
          </w:p>
        </w:tc>
        <w:tc>
          <w:tcPr>
            <w:tcW w:w="1980" w:type="dxa"/>
            <w:tcBorders>
              <w:right w:val="single" w:sz="6" w:space="0" w:color="auto"/>
            </w:tcBorders>
            <w:vAlign w:val="center"/>
          </w:tcPr>
          <w:p w14:paraId="7E1E4D1D" w14:textId="77777777" w:rsidR="00431F4A" w:rsidRPr="002C7F29" w:rsidRDefault="00431F4A">
            <w:pPr>
              <w:spacing w:after="0" w:line="240" w:lineRule="auto"/>
              <w:jc w:val="center"/>
              <w:rPr>
                <w:ins w:id="8121" w:author="Yu, Yong@ARB" w:date="2026-06-05T11:59:00Z"/>
                <w:rFonts w:ascii="Arial" w:eastAsia="Times New Roman" w:hAnsi="Arial" w:cs="Arial"/>
                <w:sz w:val="24"/>
                <w:szCs w:val="20"/>
              </w:rPr>
            </w:pPr>
            <w:ins w:id="8122" w:author="Yu, Yong@ARB" w:date="2026-06-05T11:59:00Z">
              <w:r w:rsidRPr="002C7F29">
                <w:rPr>
                  <w:rFonts w:ascii="Arial" w:eastAsia="Times New Roman" w:hAnsi="Arial" w:cs="Arial"/>
                  <w:sz w:val="24"/>
                  <w:szCs w:val="20"/>
                </w:rPr>
                <w:t>0.05</w:t>
              </w:r>
            </w:ins>
          </w:p>
        </w:tc>
      </w:tr>
      <w:tr w:rsidR="00431F4A" w:rsidRPr="002C7F29" w14:paraId="09978965" w14:textId="77777777">
        <w:trPr>
          <w:cantSplit/>
          <w:trHeight w:val="402"/>
          <w:ins w:id="8123" w:author="Yu, Yong@ARB" w:date="2026-06-05T11:59:00Z"/>
        </w:trPr>
        <w:tc>
          <w:tcPr>
            <w:tcW w:w="3180" w:type="dxa"/>
            <w:tcBorders>
              <w:left w:val="single" w:sz="6" w:space="0" w:color="auto"/>
            </w:tcBorders>
            <w:vAlign w:val="center"/>
          </w:tcPr>
          <w:p w14:paraId="592428AF" w14:textId="77777777" w:rsidR="00431F4A" w:rsidRPr="002C7F29" w:rsidRDefault="00431F4A">
            <w:pPr>
              <w:spacing w:after="0" w:line="240" w:lineRule="auto"/>
              <w:rPr>
                <w:ins w:id="8124" w:author="Yu, Yong@ARB" w:date="2026-06-05T11:59:00Z"/>
                <w:rFonts w:ascii="Arial" w:eastAsia="Times New Roman" w:hAnsi="Arial" w:cs="Arial"/>
                <w:sz w:val="24"/>
                <w:szCs w:val="20"/>
              </w:rPr>
            </w:pPr>
            <w:ins w:id="8125" w:author="Yu, Yong@ARB" w:date="2026-06-05T11:59:00Z">
              <w:r w:rsidRPr="002C7F29">
                <w:rPr>
                  <w:rFonts w:ascii="Arial" w:eastAsia="Times New Roman" w:hAnsi="Arial" w:cs="Arial"/>
                  <w:sz w:val="24"/>
                  <w:szCs w:val="20"/>
                </w:rPr>
                <w:t xml:space="preserve">   with fuel tanks   30 gallons</w:t>
              </w:r>
            </w:ins>
          </w:p>
        </w:tc>
        <w:tc>
          <w:tcPr>
            <w:tcW w:w="2058" w:type="dxa"/>
            <w:vMerge/>
            <w:tcBorders>
              <w:left w:val="single" w:sz="6" w:space="0" w:color="auto"/>
            </w:tcBorders>
            <w:vAlign w:val="center"/>
          </w:tcPr>
          <w:p w14:paraId="5B39AEE5" w14:textId="77777777" w:rsidR="00431F4A" w:rsidRPr="002C7F29" w:rsidRDefault="00431F4A">
            <w:pPr>
              <w:spacing w:after="0" w:line="240" w:lineRule="auto"/>
              <w:rPr>
                <w:ins w:id="8126" w:author="Yu, Yong@ARB" w:date="2026-06-05T11:59:00Z"/>
                <w:rFonts w:ascii="Arial" w:eastAsia="Times New Roman" w:hAnsi="Arial" w:cs="Arial"/>
                <w:sz w:val="24"/>
                <w:szCs w:val="20"/>
              </w:rPr>
            </w:pPr>
          </w:p>
        </w:tc>
        <w:tc>
          <w:tcPr>
            <w:tcW w:w="2136" w:type="dxa"/>
            <w:tcBorders>
              <w:left w:val="single" w:sz="6" w:space="0" w:color="auto"/>
            </w:tcBorders>
            <w:vAlign w:val="center"/>
          </w:tcPr>
          <w:p w14:paraId="4EF7618E" w14:textId="77777777" w:rsidR="00431F4A" w:rsidRPr="002C7F29" w:rsidRDefault="00431F4A">
            <w:pPr>
              <w:spacing w:after="0" w:line="240" w:lineRule="auto"/>
              <w:jc w:val="center"/>
              <w:rPr>
                <w:ins w:id="8127" w:author="Yu, Yong@ARB" w:date="2026-06-05T11:59:00Z"/>
                <w:rFonts w:ascii="Arial" w:eastAsia="Times New Roman" w:hAnsi="Arial" w:cs="Arial"/>
                <w:sz w:val="24"/>
                <w:szCs w:val="20"/>
              </w:rPr>
            </w:pPr>
            <w:ins w:id="8128" w:author="Yu, Yong@ARB" w:date="2026-06-05T11:59:00Z">
              <w:r w:rsidRPr="002C7F29">
                <w:rPr>
                  <w:rFonts w:ascii="Arial" w:eastAsia="Times New Roman" w:hAnsi="Arial" w:cs="Arial"/>
                  <w:sz w:val="24"/>
                  <w:szCs w:val="20"/>
                </w:rPr>
                <w:t>2.5</w:t>
              </w:r>
            </w:ins>
          </w:p>
        </w:tc>
        <w:tc>
          <w:tcPr>
            <w:tcW w:w="1980" w:type="dxa"/>
            <w:tcBorders>
              <w:right w:val="single" w:sz="6" w:space="0" w:color="auto"/>
            </w:tcBorders>
            <w:vAlign w:val="center"/>
          </w:tcPr>
          <w:p w14:paraId="036660AD" w14:textId="77777777" w:rsidR="00431F4A" w:rsidRPr="002C7F29" w:rsidRDefault="00431F4A">
            <w:pPr>
              <w:spacing w:after="0" w:line="240" w:lineRule="auto"/>
              <w:jc w:val="center"/>
              <w:rPr>
                <w:ins w:id="8129" w:author="Yu, Yong@ARB" w:date="2026-06-05T11:59:00Z"/>
                <w:rFonts w:ascii="Arial" w:eastAsia="Times New Roman" w:hAnsi="Arial" w:cs="Arial"/>
                <w:sz w:val="24"/>
                <w:szCs w:val="20"/>
              </w:rPr>
            </w:pPr>
            <w:ins w:id="8130" w:author="Yu, Yong@ARB" w:date="2026-06-05T11:59:00Z">
              <w:r w:rsidRPr="002C7F29">
                <w:rPr>
                  <w:rFonts w:ascii="Arial" w:eastAsia="Times New Roman" w:hAnsi="Arial" w:cs="Arial"/>
                  <w:sz w:val="24"/>
                  <w:szCs w:val="20"/>
                </w:rPr>
                <w:t>0.05</w:t>
              </w:r>
            </w:ins>
          </w:p>
        </w:tc>
      </w:tr>
      <w:tr w:rsidR="00431F4A" w:rsidRPr="002C7F29" w14:paraId="049A5587" w14:textId="77777777">
        <w:trPr>
          <w:cantSplit/>
          <w:trHeight w:val="402"/>
          <w:ins w:id="8131" w:author="Yu, Yong@ARB" w:date="2026-06-05T11:59:00Z"/>
        </w:trPr>
        <w:tc>
          <w:tcPr>
            <w:tcW w:w="3180" w:type="dxa"/>
            <w:tcBorders>
              <w:left w:val="single" w:sz="6" w:space="0" w:color="auto"/>
            </w:tcBorders>
            <w:vAlign w:val="center"/>
          </w:tcPr>
          <w:p w14:paraId="157E922E" w14:textId="77777777" w:rsidR="00431F4A" w:rsidRPr="002C7F29" w:rsidRDefault="00431F4A">
            <w:pPr>
              <w:spacing w:after="0" w:line="240" w:lineRule="auto"/>
              <w:rPr>
                <w:ins w:id="8132" w:author="Yu, Yong@ARB" w:date="2026-06-05T11:59:00Z"/>
                <w:rFonts w:ascii="Arial" w:eastAsia="Times New Roman" w:hAnsi="Arial" w:cs="Arial"/>
                <w:sz w:val="24"/>
                <w:szCs w:val="20"/>
              </w:rPr>
            </w:pPr>
            <w:ins w:id="8133" w:author="Yu, Yong@ARB" w:date="2026-06-05T11:59:00Z">
              <w:r w:rsidRPr="002C7F29">
                <w:rPr>
                  <w:rFonts w:ascii="Arial" w:eastAsia="Times New Roman" w:hAnsi="Arial" w:cs="Arial"/>
                  <w:sz w:val="24"/>
                  <w:szCs w:val="20"/>
                </w:rPr>
                <w:t>(8,501-14,000 lbs. GVWR)</w:t>
              </w:r>
              <w:r w:rsidRPr="002C7F29">
                <w:rPr>
                  <w:rFonts w:ascii="Arial" w:eastAsia="Times New Roman" w:hAnsi="Arial" w:cs="Arial"/>
                  <w:sz w:val="24"/>
                  <w:szCs w:val="20"/>
                  <w:vertAlign w:val="superscript"/>
                </w:rPr>
                <w:t>4</w:t>
              </w:r>
            </w:ins>
          </w:p>
        </w:tc>
        <w:tc>
          <w:tcPr>
            <w:tcW w:w="2058" w:type="dxa"/>
            <w:vMerge/>
            <w:tcBorders>
              <w:left w:val="single" w:sz="6" w:space="0" w:color="auto"/>
            </w:tcBorders>
            <w:vAlign w:val="center"/>
          </w:tcPr>
          <w:p w14:paraId="33BAA1D0" w14:textId="77777777" w:rsidR="00431F4A" w:rsidRPr="002C7F29" w:rsidRDefault="00431F4A">
            <w:pPr>
              <w:spacing w:after="0" w:line="240" w:lineRule="auto"/>
              <w:rPr>
                <w:ins w:id="8134" w:author="Yu, Yong@ARB" w:date="2026-06-05T11:59:00Z"/>
                <w:rFonts w:ascii="Arial" w:eastAsia="Times New Roman" w:hAnsi="Arial" w:cs="Arial"/>
                <w:sz w:val="24"/>
                <w:szCs w:val="20"/>
              </w:rPr>
            </w:pPr>
          </w:p>
        </w:tc>
        <w:tc>
          <w:tcPr>
            <w:tcW w:w="2136" w:type="dxa"/>
            <w:tcBorders>
              <w:left w:val="single" w:sz="6" w:space="0" w:color="auto"/>
            </w:tcBorders>
            <w:vAlign w:val="center"/>
          </w:tcPr>
          <w:p w14:paraId="19DE7DC2" w14:textId="77777777" w:rsidR="00431F4A" w:rsidRPr="002C7F29" w:rsidRDefault="00431F4A">
            <w:pPr>
              <w:spacing w:after="0" w:line="240" w:lineRule="auto"/>
              <w:jc w:val="center"/>
              <w:rPr>
                <w:ins w:id="8135" w:author="Yu, Yong@ARB" w:date="2026-06-05T11:59:00Z"/>
                <w:rFonts w:ascii="Arial" w:eastAsia="Times New Roman" w:hAnsi="Arial" w:cs="Arial"/>
                <w:sz w:val="24"/>
                <w:szCs w:val="20"/>
              </w:rPr>
            </w:pPr>
            <w:ins w:id="8136" w:author="Yu, Yong@ARB" w:date="2026-06-05T11:59:00Z">
              <w:r w:rsidRPr="002C7F29">
                <w:rPr>
                  <w:rFonts w:ascii="Arial" w:eastAsia="Times New Roman" w:hAnsi="Arial" w:cs="Arial"/>
                  <w:sz w:val="24"/>
                  <w:szCs w:val="20"/>
                </w:rPr>
                <w:t>3.0</w:t>
              </w:r>
            </w:ins>
          </w:p>
        </w:tc>
        <w:tc>
          <w:tcPr>
            <w:tcW w:w="1980" w:type="dxa"/>
            <w:tcBorders>
              <w:right w:val="single" w:sz="6" w:space="0" w:color="auto"/>
            </w:tcBorders>
            <w:vAlign w:val="center"/>
          </w:tcPr>
          <w:p w14:paraId="078B431D" w14:textId="77777777" w:rsidR="00431F4A" w:rsidRPr="002C7F29" w:rsidRDefault="00431F4A">
            <w:pPr>
              <w:spacing w:after="0" w:line="240" w:lineRule="auto"/>
              <w:jc w:val="center"/>
              <w:rPr>
                <w:ins w:id="8137" w:author="Yu, Yong@ARB" w:date="2026-06-05T11:59:00Z"/>
                <w:rFonts w:ascii="Arial" w:eastAsia="Times New Roman" w:hAnsi="Arial" w:cs="Arial"/>
                <w:sz w:val="24"/>
                <w:szCs w:val="20"/>
              </w:rPr>
            </w:pPr>
            <w:ins w:id="8138" w:author="Yu, Yong@ARB" w:date="2026-06-05T11:59:00Z">
              <w:r w:rsidRPr="002C7F29">
                <w:rPr>
                  <w:rFonts w:ascii="Arial" w:eastAsia="Times New Roman" w:hAnsi="Arial" w:cs="Arial"/>
                  <w:sz w:val="24"/>
                  <w:szCs w:val="20"/>
                </w:rPr>
                <w:t>0.05</w:t>
              </w:r>
            </w:ins>
          </w:p>
        </w:tc>
      </w:tr>
      <w:tr w:rsidR="00431F4A" w:rsidRPr="002C7F29" w14:paraId="5953E79B" w14:textId="77777777">
        <w:trPr>
          <w:cantSplit/>
          <w:trHeight w:val="402"/>
          <w:ins w:id="8139" w:author="Yu, Yong@ARB" w:date="2026-06-05T11:59:00Z"/>
        </w:trPr>
        <w:tc>
          <w:tcPr>
            <w:tcW w:w="3180" w:type="dxa"/>
            <w:tcBorders>
              <w:top w:val="single" w:sz="6" w:space="0" w:color="auto"/>
              <w:left w:val="single" w:sz="6" w:space="0" w:color="auto"/>
            </w:tcBorders>
            <w:vAlign w:val="center"/>
          </w:tcPr>
          <w:p w14:paraId="2FCFD30B" w14:textId="77777777" w:rsidR="00431F4A" w:rsidRPr="002C7F29" w:rsidRDefault="00431F4A">
            <w:pPr>
              <w:spacing w:after="0" w:line="240" w:lineRule="auto"/>
              <w:rPr>
                <w:ins w:id="8140" w:author="Yu, Yong@ARB" w:date="2026-06-05T11:59:00Z"/>
                <w:rFonts w:ascii="Arial" w:eastAsia="Times New Roman" w:hAnsi="Arial" w:cs="Arial"/>
                <w:sz w:val="24"/>
                <w:szCs w:val="20"/>
              </w:rPr>
            </w:pPr>
            <w:ins w:id="8141" w:author="Yu, Yong@ARB" w:date="2026-06-05T11:59:00Z">
              <w:r w:rsidRPr="002C7F29">
                <w:rPr>
                  <w:rFonts w:ascii="Arial" w:eastAsia="Times New Roman" w:hAnsi="Arial" w:cs="Arial"/>
                  <w:sz w:val="24"/>
                  <w:szCs w:val="20"/>
                </w:rPr>
                <w:t>Heavy-duty vehicles</w:t>
              </w:r>
            </w:ins>
          </w:p>
          <w:p w14:paraId="52E00CE9" w14:textId="77777777" w:rsidR="00431F4A" w:rsidRPr="002C7F29" w:rsidRDefault="00431F4A">
            <w:pPr>
              <w:spacing w:after="0" w:line="240" w:lineRule="auto"/>
              <w:rPr>
                <w:ins w:id="8142" w:author="Yu, Yong@ARB" w:date="2026-06-05T11:59:00Z"/>
                <w:rFonts w:ascii="Arial" w:eastAsia="Times New Roman" w:hAnsi="Arial" w:cs="Arial"/>
                <w:sz w:val="24"/>
                <w:szCs w:val="20"/>
              </w:rPr>
            </w:pPr>
            <w:ins w:id="8143" w:author="Yu, Yong@ARB" w:date="2026-06-05T11:59:00Z">
              <w:r w:rsidRPr="002C7F29">
                <w:rPr>
                  <w:rFonts w:ascii="Arial" w:eastAsia="Times New Roman" w:hAnsi="Arial" w:cs="Arial"/>
                  <w:sz w:val="24"/>
                  <w:szCs w:val="20"/>
                </w:rPr>
                <w:t>(over 14,001 lbs. GVWR)</w:t>
              </w:r>
            </w:ins>
          </w:p>
        </w:tc>
        <w:tc>
          <w:tcPr>
            <w:tcW w:w="2058" w:type="dxa"/>
            <w:vMerge/>
            <w:tcBorders>
              <w:left w:val="single" w:sz="6" w:space="0" w:color="auto"/>
            </w:tcBorders>
            <w:vAlign w:val="center"/>
          </w:tcPr>
          <w:p w14:paraId="785C1E28" w14:textId="77777777" w:rsidR="00431F4A" w:rsidRPr="002C7F29" w:rsidRDefault="00431F4A">
            <w:pPr>
              <w:spacing w:after="0" w:line="240" w:lineRule="auto"/>
              <w:rPr>
                <w:ins w:id="8144"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00FDEABB" w14:textId="77777777" w:rsidR="00431F4A" w:rsidRPr="002C7F29" w:rsidRDefault="00431F4A">
            <w:pPr>
              <w:spacing w:after="0" w:line="240" w:lineRule="auto"/>
              <w:jc w:val="center"/>
              <w:rPr>
                <w:ins w:id="8145" w:author="Yu, Yong@ARB" w:date="2026-06-05T11:59:00Z"/>
                <w:rFonts w:ascii="Arial" w:eastAsia="Times New Roman" w:hAnsi="Arial" w:cs="Arial"/>
                <w:sz w:val="24"/>
                <w:szCs w:val="20"/>
              </w:rPr>
            </w:pPr>
            <w:ins w:id="8146"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2822C7B3" w14:textId="77777777" w:rsidR="00431F4A" w:rsidRPr="002C7F29" w:rsidRDefault="00431F4A">
            <w:pPr>
              <w:spacing w:after="0" w:line="240" w:lineRule="auto"/>
              <w:jc w:val="center"/>
              <w:rPr>
                <w:ins w:id="8147" w:author="Yu, Yong@ARB" w:date="2026-06-05T11:59:00Z"/>
                <w:rFonts w:ascii="Arial" w:eastAsia="Times New Roman" w:hAnsi="Arial" w:cs="Arial"/>
                <w:sz w:val="24"/>
                <w:szCs w:val="20"/>
              </w:rPr>
            </w:pPr>
            <w:ins w:id="8148" w:author="Yu, Yong@ARB" w:date="2026-06-05T11:59:00Z">
              <w:r w:rsidRPr="002C7F29">
                <w:rPr>
                  <w:rFonts w:ascii="Arial" w:eastAsia="Times New Roman" w:hAnsi="Arial" w:cs="Arial"/>
                  <w:sz w:val="24"/>
                  <w:szCs w:val="20"/>
                </w:rPr>
                <w:t>0.05</w:t>
              </w:r>
            </w:ins>
          </w:p>
        </w:tc>
      </w:tr>
      <w:tr w:rsidR="00431F4A" w:rsidRPr="002C7F29" w14:paraId="70DE825E" w14:textId="77777777">
        <w:trPr>
          <w:cantSplit/>
          <w:trHeight w:val="402"/>
          <w:ins w:id="8149" w:author="Yu, Yong@ARB" w:date="2026-06-05T11:59:00Z"/>
        </w:trPr>
        <w:tc>
          <w:tcPr>
            <w:tcW w:w="3180" w:type="dxa"/>
            <w:tcBorders>
              <w:top w:val="double" w:sz="6" w:space="0" w:color="auto"/>
              <w:left w:val="single" w:sz="6" w:space="0" w:color="auto"/>
            </w:tcBorders>
            <w:vAlign w:val="center"/>
          </w:tcPr>
          <w:p w14:paraId="02E918E4" w14:textId="77777777" w:rsidR="00431F4A" w:rsidRPr="002C7F29" w:rsidRDefault="00431F4A">
            <w:pPr>
              <w:spacing w:after="0" w:line="240" w:lineRule="auto"/>
              <w:rPr>
                <w:ins w:id="8150" w:author="Yu, Yong@ARB" w:date="2026-06-05T11:59:00Z"/>
                <w:rFonts w:ascii="Arial" w:eastAsia="Times New Roman" w:hAnsi="Arial" w:cs="Arial"/>
                <w:sz w:val="24"/>
                <w:szCs w:val="20"/>
              </w:rPr>
            </w:pPr>
            <w:ins w:id="8151" w:author="Yu, Yong@ARB" w:date="2026-06-05T11:59:00Z">
              <w:r w:rsidRPr="002C7F29">
                <w:rPr>
                  <w:rFonts w:ascii="Arial" w:eastAsia="Times New Roman" w:hAnsi="Arial" w:cs="Arial"/>
                  <w:sz w:val="24"/>
                  <w:szCs w:val="20"/>
                </w:rPr>
                <w:t>Hybrid electric passenger cars</w:t>
              </w:r>
            </w:ins>
          </w:p>
        </w:tc>
        <w:tc>
          <w:tcPr>
            <w:tcW w:w="2058" w:type="dxa"/>
            <w:vMerge w:val="restart"/>
            <w:tcBorders>
              <w:top w:val="double" w:sz="6" w:space="0" w:color="auto"/>
              <w:left w:val="single" w:sz="6" w:space="0" w:color="auto"/>
            </w:tcBorders>
            <w:vAlign w:val="center"/>
          </w:tcPr>
          <w:p w14:paraId="436C8A17" w14:textId="77777777" w:rsidR="00431F4A" w:rsidRPr="002C7F29" w:rsidRDefault="00431F4A">
            <w:pPr>
              <w:spacing w:after="0" w:line="240" w:lineRule="auto"/>
              <w:rPr>
                <w:ins w:id="8152" w:author="Yu, Yong@ARB" w:date="2026-06-05T11:59:00Z"/>
                <w:rFonts w:ascii="Arial" w:eastAsia="Times New Roman" w:hAnsi="Arial" w:cs="Arial"/>
                <w:sz w:val="24"/>
                <w:szCs w:val="20"/>
              </w:rPr>
            </w:pPr>
            <w:ins w:id="8153" w:author="Yu, Yong@ARB" w:date="2026-06-05T11:59:00Z">
              <w:r w:rsidRPr="002C7F29">
                <w:rPr>
                  <w:rFonts w:ascii="Arial" w:eastAsia="Times New Roman" w:hAnsi="Arial" w:cs="Arial"/>
                  <w:sz w:val="24"/>
                  <w:szCs w:val="20"/>
                </w:rPr>
                <w:t>1993 through 2005</w:t>
              </w:r>
              <w:r w:rsidRPr="002C7F29">
                <w:rPr>
                  <w:rFonts w:ascii="Arial" w:eastAsia="Times New Roman" w:hAnsi="Arial" w:cs="Arial"/>
                  <w:sz w:val="24"/>
                  <w:szCs w:val="20"/>
                  <w:vertAlign w:val="superscript"/>
                </w:rPr>
                <w:t>5</w:t>
              </w:r>
            </w:ins>
          </w:p>
        </w:tc>
        <w:tc>
          <w:tcPr>
            <w:tcW w:w="2136" w:type="dxa"/>
            <w:tcBorders>
              <w:top w:val="double" w:sz="6" w:space="0" w:color="auto"/>
              <w:left w:val="single" w:sz="6" w:space="0" w:color="auto"/>
            </w:tcBorders>
            <w:vAlign w:val="center"/>
          </w:tcPr>
          <w:p w14:paraId="35FA7517" w14:textId="77777777" w:rsidR="00431F4A" w:rsidRPr="002C7F29" w:rsidRDefault="00431F4A">
            <w:pPr>
              <w:spacing w:after="0" w:line="240" w:lineRule="auto"/>
              <w:jc w:val="center"/>
              <w:rPr>
                <w:ins w:id="8154" w:author="Yu, Yong@ARB" w:date="2026-06-05T11:59:00Z"/>
                <w:rFonts w:ascii="Arial" w:eastAsia="Times New Roman" w:hAnsi="Arial" w:cs="Arial"/>
                <w:sz w:val="24"/>
                <w:szCs w:val="20"/>
              </w:rPr>
            </w:pPr>
            <w:ins w:id="8155" w:author="Yu, Yong@ARB" w:date="2026-06-05T11:59:00Z">
              <w:r w:rsidRPr="002C7F29">
                <w:rPr>
                  <w:rFonts w:ascii="Arial" w:eastAsia="Times New Roman" w:hAnsi="Arial" w:cs="Arial"/>
                  <w:sz w:val="24"/>
                  <w:szCs w:val="20"/>
                </w:rPr>
                <w:t>2.0</w:t>
              </w:r>
            </w:ins>
          </w:p>
        </w:tc>
        <w:tc>
          <w:tcPr>
            <w:tcW w:w="1980" w:type="dxa"/>
            <w:tcBorders>
              <w:top w:val="double" w:sz="6" w:space="0" w:color="auto"/>
              <w:left w:val="single" w:sz="6" w:space="0" w:color="auto"/>
              <w:right w:val="single" w:sz="6" w:space="0" w:color="auto"/>
            </w:tcBorders>
            <w:vAlign w:val="center"/>
          </w:tcPr>
          <w:p w14:paraId="646AD0F0" w14:textId="77777777" w:rsidR="00431F4A" w:rsidRPr="002C7F29" w:rsidRDefault="00431F4A">
            <w:pPr>
              <w:spacing w:after="0" w:line="240" w:lineRule="auto"/>
              <w:jc w:val="center"/>
              <w:rPr>
                <w:ins w:id="8156" w:author="Yu, Yong@ARB" w:date="2026-06-05T11:59:00Z"/>
                <w:rFonts w:ascii="Arial" w:eastAsia="Times New Roman" w:hAnsi="Arial" w:cs="Arial"/>
                <w:sz w:val="24"/>
                <w:szCs w:val="20"/>
              </w:rPr>
            </w:pPr>
            <w:ins w:id="8157" w:author="Yu, Yong@ARB" w:date="2026-06-05T11:59:00Z">
              <w:r w:rsidRPr="002C7F29">
                <w:rPr>
                  <w:rFonts w:ascii="Arial" w:eastAsia="Times New Roman" w:hAnsi="Arial" w:cs="Arial"/>
                  <w:sz w:val="24"/>
                  <w:szCs w:val="20"/>
                </w:rPr>
                <w:t>0.05</w:t>
              </w:r>
            </w:ins>
          </w:p>
        </w:tc>
      </w:tr>
      <w:tr w:rsidR="00431F4A" w:rsidRPr="002C7F29" w14:paraId="414D8A0E" w14:textId="77777777">
        <w:trPr>
          <w:cantSplit/>
          <w:trHeight w:val="402"/>
          <w:ins w:id="8158" w:author="Yu, Yong@ARB" w:date="2026-06-05T11:59:00Z"/>
        </w:trPr>
        <w:tc>
          <w:tcPr>
            <w:tcW w:w="3180" w:type="dxa"/>
            <w:tcBorders>
              <w:top w:val="single" w:sz="6" w:space="0" w:color="auto"/>
              <w:left w:val="single" w:sz="6" w:space="0" w:color="auto"/>
            </w:tcBorders>
            <w:vAlign w:val="center"/>
          </w:tcPr>
          <w:p w14:paraId="233C41AB" w14:textId="77777777" w:rsidR="00431F4A" w:rsidRPr="002C7F29" w:rsidRDefault="00431F4A">
            <w:pPr>
              <w:spacing w:after="0" w:line="240" w:lineRule="auto"/>
              <w:rPr>
                <w:ins w:id="8159" w:author="Yu, Yong@ARB" w:date="2026-06-05T11:59:00Z"/>
                <w:rFonts w:ascii="Arial" w:eastAsia="Times New Roman" w:hAnsi="Arial" w:cs="Arial"/>
                <w:sz w:val="24"/>
                <w:szCs w:val="20"/>
              </w:rPr>
            </w:pPr>
            <w:ins w:id="8160" w:author="Yu, Yong@ARB" w:date="2026-06-05T11:59:00Z">
              <w:r w:rsidRPr="002C7F29">
                <w:rPr>
                  <w:rFonts w:ascii="Arial" w:eastAsia="Times New Roman" w:hAnsi="Arial" w:cs="Arial"/>
                  <w:sz w:val="24"/>
                  <w:szCs w:val="20"/>
                </w:rPr>
                <w:t>Hybrid electric light-duty trucks</w:t>
              </w:r>
            </w:ins>
          </w:p>
        </w:tc>
        <w:tc>
          <w:tcPr>
            <w:tcW w:w="2058" w:type="dxa"/>
            <w:vMerge/>
            <w:tcBorders>
              <w:left w:val="single" w:sz="6" w:space="0" w:color="auto"/>
            </w:tcBorders>
            <w:vAlign w:val="center"/>
          </w:tcPr>
          <w:p w14:paraId="59AFF7CA" w14:textId="77777777" w:rsidR="00431F4A" w:rsidRPr="002C7F29" w:rsidRDefault="00431F4A">
            <w:pPr>
              <w:spacing w:after="0" w:line="240" w:lineRule="auto"/>
              <w:rPr>
                <w:ins w:id="8161"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4EC1E2D7" w14:textId="77777777" w:rsidR="00431F4A" w:rsidRPr="002C7F29" w:rsidRDefault="00431F4A">
            <w:pPr>
              <w:spacing w:after="0" w:line="240" w:lineRule="auto"/>
              <w:jc w:val="center"/>
              <w:rPr>
                <w:ins w:id="8162" w:author="Yu, Yong@ARB" w:date="2026-06-05T11:59:00Z"/>
                <w:rFonts w:ascii="Arial" w:eastAsia="Times New Roman" w:hAnsi="Arial" w:cs="Arial"/>
                <w:sz w:val="24"/>
                <w:szCs w:val="20"/>
              </w:rPr>
            </w:pPr>
            <w:ins w:id="8163"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7F281F81" w14:textId="77777777" w:rsidR="00431F4A" w:rsidRPr="002C7F29" w:rsidRDefault="00431F4A">
            <w:pPr>
              <w:spacing w:after="0" w:line="240" w:lineRule="auto"/>
              <w:jc w:val="center"/>
              <w:rPr>
                <w:ins w:id="8164" w:author="Yu, Yong@ARB" w:date="2026-06-05T11:59:00Z"/>
                <w:rFonts w:ascii="Arial" w:eastAsia="Times New Roman" w:hAnsi="Arial" w:cs="Arial"/>
                <w:sz w:val="24"/>
                <w:szCs w:val="20"/>
              </w:rPr>
            </w:pPr>
            <w:ins w:id="8165" w:author="Yu, Yong@ARB" w:date="2026-06-05T11:59:00Z">
              <w:r w:rsidRPr="002C7F29">
                <w:rPr>
                  <w:rFonts w:ascii="Arial" w:eastAsia="Times New Roman" w:hAnsi="Arial" w:cs="Arial"/>
                  <w:sz w:val="24"/>
                  <w:szCs w:val="20"/>
                </w:rPr>
                <w:t>0.05</w:t>
              </w:r>
            </w:ins>
          </w:p>
        </w:tc>
      </w:tr>
      <w:tr w:rsidR="00431F4A" w:rsidRPr="002C7F29" w14:paraId="17B9593E" w14:textId="77777777">
        <w:trPr>
          <w:cantSplit/>
          <w:trHeight w:val="402"/>
          <w:ins w:id="8166" w:author="Yu, Yong@ARB" w:date="2026-06-05T11:59:00Z"/>
        </w:trPr>
        <w:tc>
          <w:tcPr>
            <w:tcW w:w="3180" w:type="dxa"/>
            <w:tcBorders>
              <w:top w:val="single" w:sz="6" w:space="0" w:color="auto"/>
              <w:left w:val="single" w:sz="6" w:space="0" w:color="auto"/>
              <w:bottom w:val="single" w:sz="6" w:space="0" w:color="auto"/>
            </w:tcBorders>
            <w:vAlign w:val="center"/>
          </w:tcPr>
          <w:p w14:paraId="56B60E08" w14:textId="77777777" w:rsidR="00431F4A" w:rsidRPr="002C7F29" w:rsidRDefault="00431F4A">
            <w:pPr>
              <w:spacing w:after="0" w:line="240" w:lineRule="auto"/>
              <w:rPr>
                <w:ins w:id="8167" w:author="Yu, Yong@ARB" w:date="2026-06-05T11:59:00Z"/>
                <w:rFonts w:ascii="Arial" w:eastAsia="Times New Roman" w:hAnsi="Arial" w:cs="Arial"/>
                <w:sz w:val="24"/>
                <w:szCs w:val="20"/>
              </w:rPr>
            </w:pPr>
            <w:ins w:id="8168" w:author="Yu, Yong@ARB" w:date="2026-06-05T11:59:00Z">
              <w:r w:rsidRPr="002C7F29">
                <w:rPr>
                  <w:rFonts w:ascii="Arial" w:eastAsia="Times New Roman" w:hAnsi="Arial" w:cs="Arial"/>
                  <w:sz w:val="24"/>
                  <w:szCs w:val="20"/>
                </w:rPr>
                <w:t>Hybrid electric medium-duty vehicles</w:t>
              </w:r>
            </w:ins>
          </w:p>
        </w:tc>
        <w:tc>
          <w:tcPr>
            <w:tcW w:w="2058" w:type="dxa"/>
            <w:vMerge/>
            <w:tcBorders>
              <w:left w:val="single" w:sz="6" w:space="0" w:color="auto"/>
              <w:bottom w:val="single" w:sz="6" w:space="0" w:color="auto"/>
            </w:tcBorders>
            <w:vAlign w:val="center"/>
          </w:tcPr>
          <w:p w14:paraId="214525AB" w14:textId="77777777" w:rsidR="00431F4A" w:rsidRPr="002C7F29" w:rsidRDefault="00431F4A">
            <w:pPr>
              <w:spacing w:after="0" w:line="240" w:lineRule="auto"/>
              <w:rPr>
                <w:ins w:id="8169" w:author="Yu, Yong@ARB" w:date="2026-06-05T11:59:00Z"/>
                <w:rFonts w:ascii="Arial" w:eastAsia="Times New Roman" w:hAnsi="Arial" w:cs="Arial"/>
                <w:sz w:val="24"/>
                <w:szCs w:val="20"/>
              </w:rPr>
            </w:pPr>
          </w:p>
        </w:tc>
        <w:tc>
          <w:tcPr>
            <w:tcW w:w="2136" w:type="dxa"/>
            <w:tcBorders>
              <w:top w:val="single" w:sz="6" w:space="0" w:color="auto"/>
              <w:left w:val="single" w:sz="6" w:space="0" w:color="auto"/>
              <w:bottom w:val="single" w:sz="6" w:space="0" w:color="auto"/>
            </w:tcBorders>
            <w:vAlign w:val="center"/>
          </w:tcPr>
          <w:p w14:paraId="74C2E603" w14:textId="77777777" w:rsidR="00431F4A" w:rsidRPr="002C7F29" w:rsidRDefault="00431F4A">
            <w:pPr>
              <w:spacing w:after="0" w:line="240" w:lineRule="auto"/>
              <w:jc w:val="center"/>
              <w:rPr>
                <w:ins w:id="8170" w:author="Yu, Yong@ARB" w:date="2026-06-05T11:59:00Z"/>
                <w:rFonts w:ascii="Arial" w:eastAsia="Times New Roman" w:hAnsi="Arial" w:cs="Arial"/>
                <w:sz w:val="24"/>
                <w:szCs w:val="20"/>
              </w:rPr>
            </w:pPr>
            <w:ins w:id="8171"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bottom w:val="single" w:sz="6" w:space="0" w:color="auto"/>
              <w:right w:val="single" w:sz="6" w:space="0" w:color="auto"/>
            </w:tcBorders>
            <w:vAlign w:val="center"/>
          </w:tcPr>
          <w:p w14:paraId="73FEF992" w14:textId="77777777" w:rsidR="00431F4A" w:rsidRPr="002C7F29" w:rsidRDefault="00431F4A">
            <w:pPr>
              <w:spacing w:after="0" w:line="240" w:lineRule="auto"/>
              <w:jc w:val="center"/>
              <w:rPr>
                <w:ins w:id="8172" w:author="Yu, Yong@ARB" w:date="2026-06-05T11:59:00Z"/>
                <w:rFonts w:ascii="Arial" w:eastAsia="Times New Roman" w:hAnsi="Arial" w:cs="Arial"/>
                <w:sz w:val="24"/>
                <w:szCs w:val="20"/>
              </w:rPr>
            </w:pPr>
            <w:ins w:id="8173" w:author="Yu, Yong@ARB" w:date="2026-06-05T11:59:00Z">
              <w:r w:rsidRPr="002C7F29">
                <w:rPr>
                  <w:rFonts w:ascii="Arial" w:eastAsia="Times New Roman" w:hAnsi="Arial" w:cs="Arial"/>
                  <w:sz w:val="24"/>
                  <w:szCs w:val="20"/>
                </w:rPr>
                <w:t>0.05</w:t>
              </w:r>
            </w:ins>
          </w:p>
        </w:tc>
      </w:tr>
    </w:tbl>
    <w:p w14:paraId="3CA15519"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1" w:hanging="360"/>
        <w:rPr>
          <w:ins w:id="8174" w:author="Yu, Yong@ARB" w:date="2026-06-05T11:59:00Z"/>
          <w:rFonts w:ascii="Arial" w:eastAsia="Times New Roman" w:hAnsi="Arial" w:cs="Arial"/>
          <w:sz w:val="20"/>
          <w:szCs w:val="20"/>
        </w:rPr>
      </w:pPr>
      <w:ins w:id="8175" w:author="Yu, Yong@ARB" w:date="2026-06-05T11:59:00Z">
        <w:r w:rsidRPr="002C7F29">
          <w:rPr>
            <w:rFonts w:ascii="Arial" w:eastAsia="Times New Roman" w:hAnsi="Arial" w:cs="Arial"/>
            <w:sz w:val="18"/>
            <w:szCs w:val="18"/>
          </w:rPr>
          <w:t xml:space="preserve">1 </w:t>
        </w:r>
        <w:r w:rsidRPr="002C7F29">
          <w:rPr>
            <w:rFonts w:ascii="Arial" w:eastAsia="Times New Roman" w:hAnsi="Arial" w:cs="Arial"/>
            <w:sz w:val="20"/>
            <w:szCs w:val="20"/>
          </w:rPr>
          <w:t xml:space="preserve">    Organic Material Hydrocarbon Equivalent for alcohol</w:t>
        </w:r>
        <w:r w:rsidRPr="002C7F29">
          <w:rPr>
            <w:rFonts w:ascii="Arial" w:eastAsia="Times New Roman" w:hAnsi="Arial" w:cs="Arial"/>
            <w:sz w:val="20"/>
            <w:szCs w:val="20"/>
          </w:rPr>
          <w:noBreakHyphen/>
          <w:t>fueled vehicles.</w:t>
        </w:r>
        <w:r w:rsidRPr="002C7F29">
          <w:rPr>
            <w:rFonts w:ascii="Arial" w:eastAsia="Times New Roman" w:hAnsi="Arial" w:cs="Arial"/>
            <w:sz w:val="20"/>
            <w:szCs w:val="20"/>
          </w:rPr>
          <w:br/>
        </w:r>
      </w:ins>
    </w:p>
    <w:p w14:paraId="144A750E"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76" w:author="Yu, Yong@ARB" w:date="2026-06-05T11:59:00Z"/>
          <w:rFonts w:ascii="Arial" w:eastAsia="Times New Roman" w:hAnsi="Arial" w:cs="Arial"/>
          <w:sz w:val="20"/>
          <w:szCs w:val="20"/>
        </w:rPr>
      </w:pPr>
      <w:ins w:id="8177" w:author="Yu, Yong@ARB" w:date="2026-06-05T11:59:00Z">
        <w:r w:rsidRPr="002C7F29">
          <w:rPr>
            <w:rFonts w:ascii="Arial" w:eastAsia="Times New Roman" w:hAnsi="Arial" w:cs="Arial"/>
            <w:sz w:val="24"/>
            <w:szCs w:val="20"/>
            <w:vertAlign w:val="superscript"/>
          </w:rPr>
          <w:t>2</w:t>
        </w:r>
        <w:r w:rsidRPr="002C7F29">
          <w:rPr>
            <w:rFonts w:ascii="Arial" w:eastAsia="Times New Roman" w:hAnsi="Arial" w:cs="Arial"/>
            <w:szCs w:val="20"/>
          </w:rPr>
          <w:tab/>
        </w:r>
        <w:r w:rsidRPr="002C7F29">
          <w:rPr>
            <w:rFonts w:ascii="Arial" w:eastAsia="Times New Roman" w:hAnsi="Arial" w:cs="Arial"/>
            <w:sz w:val="20"/>
            <w:szCs w:val="20"/>
          </w:rPr>
          <w:t>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t>
        </w:r>
        <w:r w:rsidRPr="002C7F29">
          <w:rPr>
            <w:rFonts w:ascii="Arial" w:eastAsia="Times New Roman" w:hAnsi="Arial" w:cs="Arial"/>
            <w:sz w:val="20"/>
            <w:szCs w:val="20"/>
          </w:rPr>
          <w:br/>
        </w:r>
      </w:ins>
    </w:p>
    <w:p w14:paraId="07794CD1"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78" w:author="Yu, Yong@ARB" w:date="2026-06-05T11:59:00Z"/>
          <w:rFonts w:ascii="Arial" w:eastAsia="Times New Roman" w:hAnsi="Arial" w:cs="Arial"/>
          <w:sz w:val="20"/>
          <w:szCs w:val="20"/>
        </w:rPr>
      </w:pPr>
      <w:ins w:id="8179" w:author="Yu, Yong@ARB" w:date="2026-06-05T11:59:00Z">
        <w:r w:rsidRPr="002C7F29">
          <w:rPr>
            <w:rFonts w:ascii="Arial" w:eastAsia="Times New Roman" w:hAnsi="Arial" w:cs="Arial"/>
            <w:sz w:val="24"/>
            <w:szCs w:val="20"/>
            <w:vertAlign w:val="superscript"/>
          </w:rPr>
          <w:t>3</w:t>
        </w:r>
        <w:r w:rsidRPr="002C7F29">
          <w:rPr>
            <w:rFonts w:ascii="Arial" w:eastAsia="Times New Roman" w:hAnsi="Arial" w:cs="Arial"/>
            <w:szCs w:val="20"/>
          </w:rPr>
          <w:tab/>
        </w:r>
        <w:r w:rsidRPr="002C7F29">
          <w:rPr>
            <w:rFonts w:ascii="Arial" w:eastAsia="Times New Roman" w:hAnsi="Arial" w:cs="Arial"/>
            <w:sz w:val="20"/>
            <w:szCs w:val="20"/>
          </w:rPr>
          <w:t>The running loss and useful life three</w:t>
        </w:r>
        <w:r w:rsidRPr="002C7F29">
          <w:rPr>
            <w:rFonts w:ascii="Arial" w:eastAsia="Times New Roman" w:hAnsi="Arial" w:cs="Arial"/>
            <w:sz w:val="20"/>
            <w:szCs w:val="20"/>
          </w:rPr>
          <w:noBreakHyphen/>
          <w:t>day diurnal plus hot soak evaporative emission standards (hereinafter “running loss and useful life standards”) shall be phased-in beginning with the 1995 model year.  Each manufacturer, except ultra-small volume and small volume manufacturers, shall certify the specified percent (a) of passenger cars and (b) of light</w:t>
        </w:r>
        <w:r w:rsidRPr="002C7F29">
          <w:rPr>
            <w:rFonts w:ascii="Arial" w:eastAsia="Times New Roman" w:hAnsi="Arial" w:cs="Arial"/>
            <w:sz w:val="20"/>
            <w:szCs w:val="20"/>
          </w:rPr>
          <w:noBreakHyphen/>
          <w:t>duty trucks, medium</w:t>
        </w:r>
        <w:r w:rsidRPr="002C7F29">
          <w:rPr>
            <w:rFonts w:ascii="Arial" w:eastAsia="Times New Roman" w:hAnsi="Arial" w:cs="Arial"/>
            <w:sz w:val="20"/>
            <w:szCs w:val="20"/>
          </w:rPr>
          <w:noBreakHyphen/>
          <w:t xml:space="preserve">duty vehicles </w:t>
        </w:r>
        <w:r w:rsidRPr="002C7F29">
          <w:rPr>
            <w:rFonts w:ascii="Arial" w:eastAsia="Times New Roman" w:hAnsi="Arial" w:cs="Arial"/>
            <w:sz w:val="20"/>
            <w:szCs w:val="20"/>
          </w:rPr>
          <w:lastRenderedPageBreak/>
          <w:t>and heavy</w:t>
        </w:r>
        <w:r w:rsidRPr="002C7F29">
          <w:rPr>
            <w:rFonts w:ascii="Arial" w:eastAsia="Times New Roman" w:hAnsi="Arial" w:cs="Arial"/>
            <w:sz w:val="20"/>
            <w:szCs w:val="20"/>
          </w:rPr>
          <w:noBreakHyphen/>
          <w:t xml:space="preserve">duty vehicles to the running loss and </w:t>
        </w:r>
        <w:proofErr w:type="gramStart"/>
        <w:r w:rsidRPr="002C7F29">
          <w:rPr>
            <w:rFonts w:ascii="Arial" w:eastAsia="Times New Roman" w:hAnsi="Arial" w:cs="Arial"/>
            <w:sz w:val="20"/>
            <w:szCs w:val="20"/>
          </w:rPr>
          <w:t>useful life</w:t>
        </w:r>
        <w:proofErr w:type="gramEnd"/>
        <w:r w:rsidRPr="002C7F29">
          <w:rPr>
            <w:rFonts w:ascii="Arial" w:eastAsia="Times New Roman" w:hAnsi="Arial" w:cs="Arial"/>
            <w:sz w:val="20"/>
            <w:szCs w:val="20"/>
          </w:rPr>
          <w:t xml:space="preserve"> standards according to the following schedule:</w:t>
        </w:r>
      </w:ins>
    </w:p>
    <w:p w14:paraId="5384A047"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8180" w:author="Yu, Yong@ARB" w:date="2026-06-05T11:59:00Z"/>
          <w:rFonts w:ascii="Arial" w:eastAsia="Times New Roman" w:hAnsi="Arial" w:cs="Arial"/>
          <w:i/>
          <w:szCs w:val="20"/>
        </w:rPr>
      </w:pPr>
      <w:ins w:id="8181" w:author="Yu, Yong@ARB" w:date="2026-06-05T11:59:00Z">
        <w:r w:rsidRPr="002C7F29">
          <w:rPr>
            <w:rFonts w:ascii="Arial" w:eastAsia="Times New Roman" w:hAnsi="Arial" w:cs="Arial"/>
            <w:i/>
            <w:szCs w:val="20"/>
          </w:rPr>
          <w:t xml:space="preserve">Minimum Percentage of Vehicles     </w:t>
        </w:r>
      </w:ins>
    </w:p>
    <w:p w14:paraId="2205A008"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82" w:author="Yu, Yong@ARB" w:date="2026-06-05T11:59:00Z"/>
          <w:rFonts w:ascii="Arial" w:eastAsia="Times New Roman" w:hAnsi="Arial" w:cs="Arial"/>
          <w:i/>
          <w:szCs w:val="20"/>
        </w:rPr>
      </w:pPr>
      <w:ins w:id="8183" w:author="Yu, Yong@ARB" w:date="2026-06-05T11:59:00Z">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t>Model</w:t>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t xml:space="preserve">  Certified to Running Loss and</w:t>
        </w:r>
      </w:ins>
    </w:p>
    <w:p w14:paraId="4CD91D6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84" w:author="Yu, Yong@ARB" w:date="2026-06-05T11:59:00Z"/>
          <w:rFonts w:ascii="Arial" w:eastAsia="Times New Roman" w:hAnsi="Arial" w:cs="Arial"/>
          <w:szCs w:val="20"/>
        </w:rPr>
      </w:pPr>
      <w:ins w:id="8185"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i/>
            <w:szCs w:val="20"/>
            <w:u w:val="single"/>
          </w:rPr>
          <w:t xml:space="preserve"> Year </w:t>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u w:val="single"/>
          </w:rPr>
          <w:t xml:space="preserve">        Useful Life Standards*       </w:t>
        </w:r>
      </w:ins>
    </w:p>
    <w:p w14:paraId="4049279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86" w:author="Yu, Yong@ARB" w:date="2026-06-05T11:59:00Z"/>
          <w:rFonts w:ascii="Arial" w:eastAsia="Times New Roman" w:hAnsi="Arial" w:cs="Arial"/>
          <w:szCs w:val="20"/>
        </w:rPr>
      </w:pPr>
    </w:p>
    <w:p w14:paraId="517FE641"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87" w:author="Yu, Yong@ARB" w:date="2026-06-05T11:59:00Z"/>
          <w:rFonts w:ascii="Arial" w:eastAsia="Times New Roman" w:hAnsi="Arial" w:cs="Arial"/>
          <w:szCs w:val="20"/>
        </w:rPr>
      </w:pPr>
      <w:ins w:id="8188"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 xml:space="preserve">1995 </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10 percent</w:t>
        </w:r>
      </w:ins>
    </w:p>
    <w:p w14:paraId="32B119C4"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89" w:author="Yu, Yong@ARB" w:date="2026-06-05T11:59:00Z"/>
          <w:rFonts w:ascii="Arial" w:eastAsia="Times New Roman" w:hAnsi="Arial" w:cs="Arial"/>
          <w:szCs w:val="20"/>
        </w:rPr>
      </w:pPr>
      <w:ins w:id="8190"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1996</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30 percent</w:t>
        </w:r>
      </w:ins>
    </w:p>
    <w:p w14:paraId="4F3638FD"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91" w:author="Yu, Yong@ARB" w:date="2026-06-05T11:59:00Z"/>
          <w:rFonts w:ascii="Arial" w:eastAsia="Times New Roman" w:hAnsi="Arial" w:cs="Arial"/>
          <w:szCs w:val="20"/>
        </w:rPr>
      </w:pPr>
      <w:ins w:id="8192"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1997</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50 percent</w:t>
        </w:r>
      </w:ins>
    </w:p>
    <w:p w14:paraId="6E35120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93" w:author="Yu, Yong@ARB" w:date="2026-06-05T11:59:00Z"/>
          <w:rFonts w:ascii="Arial" w:eastAsia="Times New Roman" w:hAnsi="Arial" w:cs="Arial"/>
          <w:szCs w:val="20"/>
        </w:rPr>
      </w:pPr>
    </w:p>
    <w:p w14:paraId="0500B73D"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1440" w:hanging="720"/>
        <w:rPr>
          <w:ins w:id="8194" w:author="Yu, Yong@ARB" w:date="2026-06-05T11:59:00Z"/>
          <w:rFonts w:ascii="Arial" w:eastAsia="Times New Roman" w:hAnsi="Arial" w:cs="Arial"/>
          <w:sz w:val="20"/>
          <w:szCs w:val="20"/>
        </w:rPr>
      </w:pPr>
      <w:ins w:id="8195" w:author="Yu, Yong@ARB" w:date="2026-06-05T11:59:00Z">
        <w:r w:rsidRPr="002C7F29">
          <w:rPr>
            <w:rFonts w:ascii="Arial" w:eastAsia="Times New Roman" w:hAnsi="Arial" w:cs="Arial"/>
            <w:sz w:val="20"/>
            <w:szCs w:val="20"/>
          </w:rPr>
          <w:t>*</w:t>
        </w:r>
        <w:r w:rsidRPr="002C7F29">
          <w:rPr>
            <w:rFonts w:ascii="Arial" w:eastAsia="Times New Roman" w:hAnsi="Arial" w:cs="Arial"/>
            <w:sz w:val="20"/>
            <w:szCs w:val="20"/>
          </w:rPr>
          <w:tab/>
          <w:t xml:space="preserve">The minimum percentage of motor vehicles of each vehicle type required to be certified </w:t>
        </w:r>
        <w:proofErr w:type="gramStart"/>
        <w:r w:rsidRPr="002C7F29">
          <w:rPr>
            <w:rFonts w:ascii="Arial" w:eastAsia="Times New Roman" w:hAnsi="Arial" w:cs="Arial"/>
            <w:sz w:val="20"/>
            <w:szCs w:val="20"/>
          </w:rPr>
          <w:t>to</w:t>
        </w:r>
        <w:proofErr w:type="gramEnd"/>
        <w:r w:rsidRPr="002C7F29">
          <w:rPr>
            <w:rFonts w:ascii="Arial" w:eastAsia="Times New Roman" w:hAnsi="Arial" w:cs="Arial"/>
            <w:sz w:val="20"/>
            <w:szCs w:val="20"/>
          </w:rPr>
          <w:t xml:space="preserve"> the running loss and useful life standards shall be based on the manufacturer’s projected </w:t>
        </w:r>
        <w:smartTag w:uri="urn:schemas-microsoft-com:office:smarttags" w:element="State">
          <w:smartTag w:uri="urn:schemas-microsoft-com:office:smarttags" w:element="plac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model</w:t>
        </w:r>
        <w:r w:rsidRPr="002C7F29">
          <w:rPr>
            <w:rFonts w:ascii="Arial" w:eastAsia="Times New Roman" w:hAnsi="Arial" w:cs="Arial"/>
            <w:sz w:val="20"/>
            <w:szCs w:val="20"/>
          </w:rPr>
          <w:noBreakHyphen/>
          <w:t>year sales (a) of passenger cars and (b) of light</w:t>
        </w:r>
        <w:r w:rsidRPr="002C7F29">
          <w:rPr>
            <w:rFonts w:ascii="Arial" w:eastAsia="Times New Roman" w:hAnsi="Arial" w:cs="Arial"/>
            <w:sz w:val="20"/>
            <w:szCs w:val="20"/>
          </w:rPr>
          <w:noBreakHyphen/>
          <w:t>duty trucks, medium</w:t>
        </w:r>
        <w:r w:rsidRPr="002C7F29">
          <w:rPr>
            <w:rFonts w:ascii="Arial" w:eastAsia="Times New Roman" w:hAnsi="Arial" w:cs="Arial"/>
            <w:sz w:val="20"/>
            <w:szCs w:val="20"/>
          </w:rPr>
          <w:noBreakHyphen/>
          <w:t>duty vehicles and heavy</w:t>
        </w:r>
        <w:r w:rsidRPr="002C7F29">
          <w:rPr>
            <w:rFonts w:ascii="Arial" w:eastAsia="Times New Roman" w:hAnsi="Arial" w:cs="Arial"/>
            <w:sz w:val="20"/>
            <w:szCs w:val="20"/>
          </w:rPr>
          <w:noBreakHyphen/>
          <w:t xml:space="preserve">duty vehicles.  Optionally, the percentage of motor vehicles can also be based on the manufacturer’s projected </w:t>
        </w:r>
        <w:smartTag w:uri="urn:schemas-microsoft-com:office:smarttags" w:element="State">
          <w:smartTag w:uri="urn:schemas-microsoft-com:office:smarttags" w:element="plac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model</w:t>
        </w:r>
        <w:r w:rsidRPr="002C7F29">
          <w:rPr>
            <w:rFonts w:ascii="Arial" w:eastAsia="Times New Roman" w:hAnsi="Arial" w:cs="Arial"/>
            <w:sz w:val="20"/>
            <w:szCs w:val="20"/>
          </w:rPr>
          <w:noBreakHyphen/>
          <w:t>year sales (a) of passenger cars and light</w:t>
        </w:r>
        <w:r w:rsidRPr="002C7F29">
          <w:rPr>
            <w:rFonts w:ascii="Arial" w:eastAsia="Times New Roman" w:hAnsi="Arial" w:cs="Arial"/>
            <w:sz w:val="20"/>
            <w:szCs w:val="20"/>
          </w:rPr>
          <w:noBreakHyphen/>
          <w:t>duty trucks and (b) of medium</w:t>
        </w:r>
        <w:r w:rsidRPr="002C7F29">
          <w:rPr>
            <w:rFonts w:ascii="Arial" w:eastAsia="Times New Roman" w:hAnsi="Arial" w:cs="Arial"/>
            <w:sz w:val="20"/>
            <w:szCs w:val="20"/>
          </w:rPr>
          <w:noBreakHyphen/>
          <w:t>duty vehicles and heavy</w:t>
        </w:r>
        <w:r w:rsidRPr="002C7F29">
          <w:rPr>
            <w:rFonts w:ascii="Arial" w:eastAsia="Times New Roman" w:hAnsi="Arial" w:cs="Arial"/>
            <w:sz w:val="20"/>
            <w:szCs w:val="20"/>
          </w:rPr>
          <w:noBreakHyphen/>
          <w:t>duty vehicles.</w:t>
        </w:r>
      </w:ins>
    </w:p>
    <w:p w14:paraId="078250D7"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96" w:author="Yu, Yong@ARB" w:date="2026-06-05T11:59:00Z"/>
          <w:rFonts w:ascii="Arial" w:eastAsia="Times New Roman" w:hAnsi="Arial" w:cs="Arial"/>
          <w:sz w:val="20"/>
          <w:szCs w:val="20"/>
        </w:rPr>
      </w:pPr>
    </w:p>
    <w:p w14:paraId="2D640BFE"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8197" w:author="Yu, Yong@ARB" w:date="2026-06-05T11:59:00Z"/>
          <w:rFonts w:ascii="Arial" w:eastAsia="Times New Roman" w:hAnsi="Arial" w:cs="Arial"/>
          <w:sz w:val="20"/>
          <w:szCs w:val="20"/>
        </w:rPr>
      </w:pPr>
      <w:ins w:id="8198" w:author="Yu, Yong@ARB" w:date="2026-06-05T11:59:00Z">
        <w:r w:rsidRPr="002C7F29">
          <w:rPr>
            <w:rFonts w:ascii="Arial" w:eastAsia="Times New Roman" w:hAnsi="Arial" w:cs="Arial"/>
            <w:sz w:val="20"/>
            <w:szCs w:val="20"/>
          </w:rPr>
          <w:t xml:space="preserve">Beginning with the 1998 model year, all motor vehicles subject to the running loss and useful life standards, except those produced by ultra-small volume manufacturers, shall be certified to the specified standards.  In </w:t>
        </w:r>
        <w:proofErr w:type="gramStart"/>
        <w:r w:rsidRPr="002C7F29">
          <w:rPr>
            <w:rFonts w:ascii="Arial" w:eastAsia="Times New Roman" w:hAnsi="Arial" w:cs="Arial"/>
            <w:sz w:val="20"/>
            <w:szCs w:val="20"/>
          </w:rPr>
          <w:t>the 1999</w:t>
        </w:r>
        <w:proofErr w:type="gramEnd"/>
        <w:r w:rsidRPr="002C7F29">
          <w:rPr>
            <w:rFonts w:ascii="Arial" w:eastAsia="Times New Roman" w:hAnsi="Arial" w:cs="Arial"/>
            <w:sz w:val="20"/>
            <w:szCs w:val="20"/>
          </w:rPr>
          <w:t xml:space="preserve"> through the 2005 model years, all motor vehicles subject to the running loss and useful life standards, including those produced by ultra-small volume manufacturers, shall be certified to the specified standards.</w:t>
        </w:r>
      </w:ins>
    </w:p>
    <w:p w14:paraId="722CD87A" w14:textId="77777777" w:rsidR="00431F4A" w:rsidRPr="002C7F29" w:rsidRDefault="00431F4A" w:rsidP="00431F4A">
      <w:pPr>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199" w:author="Yu, Yong@ARB" w:date="2026-06-05T11:59:00Z"/>
          <w:rFonts w:ascii="Arial" w:eastAsia="Times New Roman" w:hAnsi="Arial" w:cs="Arial"/>
          <w:sz w:val="20"/>
          <w:szCs w:val="20"/>
        </w:rPr>
      </w:pPr>
    </w:p>
    <w:p w14:paraId="3D79ABEB"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8200" w:author="Yu, Yong@ARB" w:date="2026-06-05T11:59:00Z"/>
          <w:rFonts w:ascii="Arial" w:eastAsia="Times New Roman" w:hAnsi="Arial" w:cs="Arial"/>
          <w:sz w:val="20"/>
          <w:szCs w:val="20"/>
        </w:rPr>
      </w:pPr>
      <w:ins w:id="8201" w:author="Yu, Yong@ARB" w:date="2026-06-05T11:59:00Z">
        <w:r w:rsidRPr="002C7F29">
          <w:rPr>
            <w:rFonts w:ascii="Arial" w:eastAsia="Times New Roman" w:hAnsi="Arial" w:cs="Arial"/>
            <w:sz w:val="20"/>
            <w:szCs w:val="20"/>
          </w:rPr>
          <w:t>All 1995 through 1998 model</w:t>
        </w:r>
        <w:r w:rsidRPr="002C7F29">
          <w:rPr>
            <w:rFonts w:ascii="Arial" w:eastAsia="Times New Roman" w:hAnsi="Arial" w:cs="Arial"/>
            <w:sz w:val="20"/>
            <w:szCs w:val="20"/>
          </w:rPr>
          <w:noBreakHyphen/>
          <w:t>year motor vehicles which are not subject to running loss and useful life standards pursuant to the phase</w:t>
        </w:r>
        <w:r w:rsidRPr="002C7F29">
          <w:rPr>
            <w:rFonts w:ascii="Arial" w:eastAsia="Times New Roman" w:hAnsi="Arial" w:cs="Arial"/>
            <w:sz w:val="20"/>
            <w:szCs w:val="20"/>
          </w:rPr>
          <w:noBreakHyphen/>
          <w:t>in schedule shall comply with the 50,000</w:t>
        </w:r>
        <w:r w:rsidRPr="002C7F29">
          <w:rPr>
            <w:rFonts w:ascii="Arial" w:eastAsia="Times New Roman" w:hAnsi="Arial" w:cs="Arial"/>
            <w:sz w:val="20"/>
            <w:szCs w:val="20"/>
          </w:rPr>
          <w:noBreakHyphen/>
          <w:t>mile standards in effect for 1980 through 1994 model</w:t>
        </w:r>
        <w:r w:rsidRPr="002C7F29">
          <w:rPr>
            <w:rFonts w:ascii="Arial" w:eastAsia="Times New Roman" w:hAnsi="Arial" w:cs="Arial"/>
            <w:sz w:val="20"/>
            <w:szCs w:val="20"/>
          </w:rPr>
          <w:noBreakHyphen/>
          <w:t>year vehicles.</w:t>
        </w:r>
      </w:ins>
    </w:p>
    <w:p w14:paraId="7FC529EA" w14:textId="77777777" w:rsidR="00431F4A" w:rsidRPr="002C7F29" w:rsidRDefault="00431F4A" w:rsidP="00431F4A">
      <w:pPr>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8202" w:author="Yu, Yong@ARB" w:date="2026-06-05T11:59:00Z"/>
          <w:rFonts w:ascii="Arial" w:eastAsia="Times New Roman" w:hAnsi="Arial" w:cs="Arial"/>
          <w:szCs w:val="20"/>
        </w:rPr>
      </w:pPr>
      <w:ins w:id="8203" w:author="Yu, Yong@ARB" w:date="2026-06-05T11:59:00Z">
        <w:r w:rsidRPr="002C7F29">
          <w:rPr>
            <w:rFonts w:ascii="Arial" w:eastAsia="Times New Roman" w:hAnsi="Arial" w:cs="Arial"/>
            <w:szCs w:val="20"/>
          </w:rPr>
          <w:t xml:space="preserve"> </w:t>
        </w:r>
      </w:ins>
    </w:p>
    <w:p w14:paraId="49E5E427"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204" w:author="Yu, Yong@ARB" w:date="2026-06-05T11:59:00Z"/>
          <w:rFonts w:ascii="Arial" w:eastAsia="Times New Roman" w:hAnsi="Arial" w:cs="Arial"/>
          <w:sz w:val="20"/>
          <w:szCs w:val="20"/>
        </w:rPr>
      </w:pPr>
      <w:ins w:id="8205" w:author="Yu, Yong@ARB" w:date="2026-06-05T11:59:00Z">
        <w:r w:rsidRPr="002C7F29">
          <w:rPr>
            <w:rFonts w:ascii="Arial" w:eastAsia="Times New Roman" w:hAnsi="Arial" w:cs="Arial"/>
            <w:sz w:val="24"/>
            <w:szCs w:val="20"/>
            <w:vertAlign w:val="superscript"/>
          </w:rPr>
          <w:t>4</w:t>
        </w:r>
        <w:r w:rsidRPr="002C7F29">
          <w:rPr>
            <w:rFonts w:ascii="Arial" w:eastAsia="Times New Roman" w:hAnsi="Arial" w:cs="Arial"/>
            <w:szCs w:val="20"/>
          </w:rPr>
          <w:tab/>
        </w:r>
        <w:r w:rsidRPr="002C7F29">
          <w:rPr>
            <w:rFonts w:ascii="Arial" w:eastAsia="Times New Roman" w:hAnsi="Arial" w:cs="Arial"/>
            <w:sz w:val="20"/>
            <w:szCs w:val="20"/>
          </w:rPr>
          <w:t>For the 1995 model year only, the evaporative emission standards for complete vehicles in this weight range shall be 2.0 grams/test and compliance with the evaporative emission standards shall be based on the SHED conducted in accordance with the procedures set forth in title 40, Code of Federal Regulations, sections 86.130</w:t>
        </w:r>
        <w:r w:rsidRPr="002C7F29">
          <w:rPr>
            <w:rFonts w:ascii="Arial" w:eastAsia="Times New Roman" w:hAnsi="Arial" w:cs="Arial"/>
            <w:sz w:val="20"/>
            <w:szCs w:val="20"/>
          </w:rPr>
          <w:noBreakHyphen/>
          <w:t>78 through 86.143</w:t>
        </w:r>
        <w:r w:rsidRPr="002C7F29">
          <w:rPr>
            <w:rFonts w:ascii="Arial" w:eastAsia="Times New Roman" w:hAnsi="Arial" w:cs="Arial"/>
            <w:sz w:val="20"/>
            <w:szCs w:val="20"/>
          </w:rPr>
          <w:noBreakHyphen/>
          <w:t>90 as they existed July 1, 1989.  For the 1995 through 2005 model years, the evaporative emission standards for incomplete vehicles in this weight range shall be 2.0 grams/test and compliance with the evaporative emission standards shall be based on the test procedures specified in paragraph 4.g. of the “California Evaporative Emission Standards and Test Procedures for 1978 and Subsequent Model Motor Vehicles.”</w:t>
        </w:r>
        <w:r w:rsidRPr="002C7F29">
          <w:rPr>
            <w:rFonts w:ascii="Arial" w:eastAsia="Times New Roman" w:hAnsi="Arial" w:cs="Arial"/>
            <w:sz w:val="20"/>
            <w:szCs w:val="20"/>
          </w:rPr>
          <w:br/>
        </w:r>
      </w:ins>
    </w:p>
    <w:p w14:paraId="136E869C"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206" w:author="Yu, Yong@ARB" w:date="2026-06-05T11:59:00Z"/>
          <w:rFonts w:ascii="Arial" w:eastAsia="Times New Roman" w:hAnsi="Arial" w:cs="Arial"/>
          <w:sz w:val="20"/>
          <w:szCs w:val="20"/>
        </w:rPr>
      </w:pPr>
      <w:ins w:id="8207" w:author="Yu, Yong@ARB" w:date="2026-06-05T11:59:00Z">
        <w:r w:rsidRPr="002C7F29">
          <w:rPr>
            <w:rFonts w:ascii="Arial" w:eastAsia="Times New Roman" w:hAnsi="Arial" w:cs="Arial"/>
            <w:sz w:val="24"/>
            <w:szCs w:val="20"/>
            <w:vertAlign w:val="superscript"/>
          </w:rPr>
          <w:t>5</w:t>
        </w:r>
        <w:r w:rsidRPr="002C7F29">
          <w:rPr>
            <w:rFonts w:ascii="Arial" w:eastAsia="Times New Roman" w:hAnsi="Arial" w:cs="Arial"/>
            <w:szCs w:val="20"/>
          </w:rPr>
          <w:tab/>
        </w:r>
        <w:r w:rsidRPr="002C7F29">
          <w:rPr>
            <w:rFonts w:ascii="Arial" w:eastAsia="Times New Roman" w:hAnsi="Arial" w:cs="Arial"/>
            <w:sz w:val="20"/>
            <w:szCs w:val="20"/>
          </w:rPr>
          <w:t>The running loss and useful life standards for all hybrid electric vehicles shall be effective beginning in the 1993 model year.</w:t>
        </w:r>
      </w:ins>
    </w:p>
    <w:p w14:paraId="122ECB5E" w14:textId="77777777" w:rsidR="00431F4A" w:rsidRPr="002C7F29" w:rsidRDefault="00431F4A" w:rsidP="00431F4A">
      <w:pPr>
        <w:spacing w:line="278" w:lineRule="auto"/>
        <w:rPr>
          <w:ins w:id="8208" w:author="Yu, Yong@ARB" w:date="2026-06-05T11:59:00Z"/>
          <w:rFonts w:ascii="Arial" w:eastAsia="Aptos" w:hAnsi="Arial" w:cs="Arial"/>
          <w:color w:val="404040"/>
          <w:kern w:val="2"/>
          <w:sz w:val="24"/>
          <w:szCs w:val="24"/>
          <w14:ligatures w14:val="standardContextual"/>
        </w:rPr>
      </w:pPr>
    </w:p>
    <w:p w14:paraId="283C8D92" w14:textId="77777777" w:rsidR="00431F4A" w:rsidRPr="002C7F29" w:rsidRDefault="00431F4A" w:rsidP="00431F4A">
      <w:pPr>
        <w:numPr>
          <w:ilvl w:val="0"/>
          <w:numId w:val="91"/>
        </w:numPr>
        <w:spacing w:line="278" w:lineRule="auto"/>
        <w:contextualSpacing/>
        <w:rPr>
          <w:ins w:id="8209" w:author="Yu, Yong@ARB" w:date="2026-06-05T11:59:00Z"/>
          <w:rFonts w:ascii="Arial" w:eastAsia="Aptos" w:hAnsi="Arial" w:cs="Arial"/>
          <w:color w:val="404040"/>
          <w:kern w:val="2"/>
          <w:sz w:val="24"/>
          <w:szCs w:val="24"/>
          <w14:ligatures w14:val="standardContextual"/>
        </w:rPr>
      </w:pPr>
      <w:ins w:id="8210" w:author="Yu, Yong@ARB" w:date="2026-06-05T11:59:00Z">
        <w:r w:rsidRPr="002C7F29">
          <w:rPr>
            <w:rFonts w:ascii="Arial" w:eastAsia="Aptos" w:hAnsi="Arial" w:cs="Arial"/>
            <w:color w:val="404040"/>
            <w:kern w:val="2"/>
            <w:sz w:val="24"/>
            <w:szCs w:val="24"/>
            <w14:ligatures w14:val="standardContextual"/>
          </w:rPr>
          <w:t xml:space="preserve">For vehicles identified below, tested in accordance with the test procedure which includes the hot soak test and the </w:t>
        </w:r>
        <w:proofErr w:type="gramStart"/>
        <w:r w:rsidRPr="002C7F29">
          <w:rPr>
            <w:rFonts w:ascii="Arial" w:eastAsia="Aptos" w:hAnsi="Arial" w:cs="Arial"/>
            <w:color w:val="404040"/>
            <w:kern w:val="2"/>
            <w:sz w:val="24"/>
            <w:szCs w:val="24"/>
            <w14:ligatures w14:val="standardContextual"/>
          </w:rPr>
          <w:t>48 hour</w:t>
        </w:r>
        <w:proofErr w:type="gramEnd"/>
        <w:r w:rsidRPr="002C7F29">
          <w:rPr>
            <w:rFonts w:ascii="Arial" w:eastAsia="Aptos" w:hAnsi="Arial" w:cs="Arial"/>
            <w:color w:val="404040"/>
            <w:kern w:val="2"/>
            <w:sz w:val="24"/>
            <w:szCs w:val="24"/>
            <w14:ligatures w14:val="standardContextual"/>
          </w:rPr>
          <w:t xml:space="preserve"> diurnal test, the evaporative emission standards are:</w:t>
        </w:r>
      </w:ins>
    </w:p>
    <w:tbl>
      <w:tblPr>
        <w:tblW w:w="0" w:type="auto"/>
        <w:tblInd w:w="96" w:type="dxa"/>
        <w:tblLayout w:type="fixed"/>
        <w:tblCellMar>
          <w:left w:w="96" w:type="dxa"/>
          <w:right w:w="96" w:type="dxa"/>
        </w:tblCellMar>
        <w:tblLook w:val="0000" w:firstRow="0" w:lastRow="0" w:firstColumn="0" w:lastColumn="0" w:noHBand="0" w:noVBand="0"/>
      </w:tblPr>
      <w:tblGrid>
        <w:gridCol w:w="3870"/>
        <w:gridCol w:w="1620"/>
        <w:gridCol w:w="3732"/>
      </w:tblGrid>
      <w:tr w:rsidR="00431F4A" w:rsidRPr="002C7F29" w14:paraId="7F37EA10" w14:textId="77777777">
        <w:trPr>
          <w:trHeight w:val="402"/>
          <w:ins w:id="8211" w:author="Yu, Yong@ARB" w:date="2026-06-05T11:59:00Z"/>
        </w:trPr>
        <w:tc>
          <w:tcPr>
            <w:tcW w:w="3870" w:type="dxa"/>
            <w:tcBorders>
              <w:top w:val="single" w:sz="6" w:space="0" w:color="auto"/>
              <w:left w:val="single" w:sz="6" w:space="0" w:color="auto"/>
            </w:tcBorders>
            <w:vAlign w:val="center"/>
          </w:tcPr>
          <w:p w14:paraId="360FEB43" w14:textId="77777777" w:rsidR="00431F4A" w:rsidRPr="002C7F29" w:rsidRDefault="00431F4A">
            <w:pPr>
              <w:keepNext/>
              <w:keepLines/>
              <w:spacing w:after="0" w:line="240" w:lineRule="auto"/>
              <w:jc w:val="center"/>
              <w:rPr>
                <w:ins w:id="8212" w:author="Yu, Yong@ARB" w:date="2026-06-05T11:59:00Z"/>
                <w:rFonts w:ascii="Arial" w:eastAsia="Times New Roman" w:hAnsi="Arial" w:cs="Arial"/>
                <w:i/>
                <w:sz w:val="24"/>
                <w:szCs w:val="20"/>
              </w:rPr>
            </w:pPr>
            <w:ins w:id="8213" w:author="Yu, Yong@ARB" w:date="2026-06-05T11:59:00Z">
              <w:r w:rsidRPr="002C7F29">
                <w:rPr>
                  <w:rFonts w:ascii="Arial" w:eastAsia="Times New Roman" w:hAnsi="Arial" w:cs="Arial"/>
                  <w:i/>
                  <w:sz w:val="24"/>
                  <w:szCs w:val="20"/>
                </w:rPr>
                <w:lastRenderedPageBreak/>
                <w:t>Vehicle Type</w:t>
              </w:r>
            </w:ins>
          </w:p>
        </w:tc>
        <w:tc>
          <w:tcPr>
            <w:tcW w:w="1620" w:type="dxa"/>
            <w:tcBorders>
              <w:top w:val="single" w:sz="6" w:space="0" w:color="auto"/>
              <w:left w:val="single" w:sz="6" w:space="0" w:color="auto"/>
            </w:tcBorders>
            <w:vAlign w:val="center"/>
          </w:tcPr>
          <w:p w14:paraId="1BC13F49" w14:textId="77777777" w:rsidR="00431F4A" w:rsidRPr="002C7F29" w:rsidRDefault="00431F4A">
            <w:pPr>
              <w:keepNext/>
              <w:keepLines/>
              <w:spacing w:after="0" w:line="240" w:lineRule="auto"/>
              <w:jc w:val="center"/>
              <w:rPr>
                <w:ins w:id="8214" w:author="Yu, Yong@ARB" w:date="2026-06-05T11:59:00Z"/>
                <w:rFonts w:ascii="Arial" w:eastAsia="Times New Roman" w:hAnsi="Arial" w:cs="Arial"/>
                <w:i/>
                <w:sz w:val="24"/>
                <w:szCs w:val="20"/>
              </w:rPr>
            </w:pPr>
            <w:ins w:id="8215" w:author="Yu, Yong@ARB" w:date="2026-06-05T11:59:00Z">
              <w:r w:rsidRPr="002C7F29">
                <w:rPr>
                  <w:rFonts w:ascii="Arial" w:eastAsia="Times New Roman" w:hAnsi="Arial" w:cs="Arial"/>
                  <w:i/>
                  <w:sz w:val="24"/>
                  <w:szCs w:val="20"/>
                </w:rPr>
                <w:t>Model Year</w:t>
              </w:r>
            </w:ins>
          </w:p>
        </w:tc>
        <w:tc>
          <w:tcPr>
            <w:tcW w:w="3732" w:type="dxa"/>
            <w:tcBorders>
              <w:top w:val="single" w:sz="6" w:space="0" w:color="auto"/>
              <w:left w:val="single" w:sz="6" w:space="0" w:color="auto"/>
              <w:right w:val="single" w:sz="6" w:space="0" w:color="auto"/>
            </w:tcBorders>
            <w:vAlign w:val="center"/>
          </w:tcPr>
          <w:p w14:paraId="5FA5941B" w14:textId="77777777" w:rsidR="00431F4A" w:rsidRPr="002C7F29" w:rsidRDefault="00431F4A">
            <w:pPr>
              <w:keepNext/>
              <w:keepLines/>
              <w:spacing w:after="0" w:line="240" w:lineRule="auto"/>
              <w:jc w:val="center"/>
              <w:rPr>
                <w:ins w:id="8216" w:author="Yu, Yong@ARB" w:date="2026-06-05T11:59:00Z"/>
                <w:rFonts w:ascii="Arial" w:eastAsia="Times New Roman" w:hAnsi="Arial" w:cs="Arial"/>
                <w:i/>
                <w:sz w:val="24"/>
                <w:szCs w:val="20"/>
              </w:rPr>
            </w:pPr>
            <w:ins w:id="8217"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p w14:paraId="6E2FBFAD" w14:textId="77777777" w:rsidR="00431F4A" w:rsidRPr="002C7F29" w:rsidRDefault="00431F4A">
            <w:pPr>
              <w:keepNext/>
              <w:keepLines/>
              <w:spacing w:after="0" w:line="240" w:lineRule="auto"/>
              <w:jc w:val="center"/>
              <w:rPr>
                <w:ins w:id="8218" w:author="Yu, Yong@ARB" w:date="2026-06-05T11:59:00Z"/>
                <w:rFonts w:ascii="Arial" w:eastAsia="Times New Roman" w:hAnsi="Arial" w:cs="Arial"/>
                <w:i/>
                <w:sz w:val="24"/>
                <w:szCs w:val="20"/>
              </w:rPr>
            </w:pPr>
            <w:ins w:id="8219" w:author="Yu, Yong@ARB" w:date="2026-06-05T11:59:00Z">
              <w:r w:rsidRPr="002C7F29">
                <w:rPr>
                  <w:rFonts w:ascii="Arial" w:eastAsia="Times New Roman" w:hAnsi="Arial" w:cs="Arial"/>
                  <w:i/>
                  <w:sz w:val="24"/>
                  <w:szCs w:val="20"/>
                </w:rPr>
                <w:t>Two-Day Diurnal + Hot Soak (grams/test)</w:t>
              </w:r>
            </w:ins>
          </w:p>
          <w:p w14:paraId="38D930F5" w14:textId="77777777" w:rsidR="00431F4A" w:rsidRPr="002C7F29" w:rsidRDefault="00431F4A">
            <w:pPr>
              <w:keepNext/>
              <w:keepLines/>
              <w:spacing w:after="0" w:line="240" w:lineRule="auto"/>
              <w:jc w:val="center"/>
              <w:rPr>
                <w:ins w:id="8220" w:author="Yu, Yong@ARB" w:date="2026-06-05T11:59:00Z"/>
                <w:rFonts w:ascii="Arial" w:eastAsia="Times New Roman" w:hAnsi="Arial" w:cs="Arial"/>
                <w:i/>
                <w:sz w:val="24"/>
                <w:szCs w:val="20"/>
              </w:rPr>
            </w:pPr>
            <w:ins w:id="8221" w:author="Yu, Yong@ARB" w:date="2026-06-05T11:59:00Z">
              <w:r w:rsidRPr="002C7F29">
                <w:rPr>
                  <w:rFonts w:ascii="Arial" w:eastAsia="Times New Roman" w:hAnsi="Arial" w:cs="Arial"/>
                  <w:i/>
                  <w:sz w:val="24"/>
                  <w:szCs w:val="20"/>
                </w:rPr>
                <w:t>Useful Life</w:t>
              </w:r>
              <w:r w:rsidRPr="002C7F29">
                <w:rPr>
                  <w:rFonts w:ascii="Arial" w:eastAsia="Times New Roman" w:hAnsi="Arial" w:cs="Arial"/>
                  <w:i/>
                  <w:sz w:val="24"/>
                  <w:szCs w:val="20"/>
                  <w:vertAlign w:val="superscript"/>
                </w:rPr>
                <w:t>2</w:t>
              </w:r>
            </w:ins>
          </w:p>
        </w:tc>
      </w:tr>
      <w:tr w:rsidR="00431F4A" w:rsidRPr="002C7F29" w14:paraId="49F0FACC" w14:textId="77777777">
        <w:trPr>
          <w:trHeight w:val="402"/>
          <w:ins w:id="8222" w:author="Yu, Yong@ARB" w:date="2026-06-05T11:59:00Z"/>
        </w:trPr>
        <w:tc>
          <w:tcPr>
            <w:tcW w:w="3870" w:type="dxa"/>
            <w:tcBorders>
              <w:top w:val="single" w:sz="6" w:space="0" w:color="auto"/>
              <w:left w:val="single" w:sz="6" w:space="0" w:color="auto"/>
            </w:tcBorders>
            <w:vAlign w:val="center"/>
          </w:tcPr>
          <w:p w14:paraId="1F1B5775" w14:textId="77777777" w:rsidR="00431F4A" w:rsidRPr="002C7F29" w:rsidRDefault="00431F4A">
            <w:pPr>
              <w:keepNext/>
              <w:keepLines/>
              <w:spacing w:after="0" w:line="240" w:lineRule="auto"/>
              <w:rPr>
                <w:ins w:id="8223" w:author="Yu, Yong@ARB" w:date="2026-06-05T11:59:00Z"/>
                <w:rFonts w:ascii="Arial" w:eastAsia="Times New Roman" w:hAnsi="Arial" w:cs="Arial"/>
                <w:sz w:val="24"/>
                <w:szCs w:val="20"/>
              </w:rPr>
            </w:pPr>
            <w:ins w:id="8224" w:author="Yu, Yong@ARB" w:date="2026-06-05T11:59:00Z">
              <w:r w:rsidRPr="002C7F29">
                <w:rPr>
                  <w:rFonts w:ascii="Arial" w:eastAsia="Times New Roman" w:hAnsi="Arial" w:cs="Arial"/>
                  <w:sz w:val="24"/>
                  <w:szCs w:val="20"/>
                </w:rPr>
                <w:t>Passenger cars</w:t>
              </w:r>
            </w:ins>
          </w:p>
        </w:tc>
        <w:tc>
          <w:tcPr>
            <w:tcW w:w="1620" w:type="dxa"/>
            <w:vMerge w:val="restart"/>
            <w:tcBorders>
              <w:top w:val="single" w:sz="6" w:space="0" w:color="auto"/>
              <w:left w:val="single" w:sz="6" w:space="0" w:color="auto"/>
            </w:tcBorders>
            <w:vAlign w:val="center"/>
          </w:tcPr>
          <w:p w14:paraId="76F6EFDA" w14:textId="77777777" w:rsidR="00431F4A" w:rsidRPr="002C7F29" w:rsidRDefault="00431F4A">
            <w:pPr>
              <w:keepNext/>
              <w:keepLines/>
              <w:spacing w:after="0" w:line="240" w:lineRule="auto"/>
              <w:rPr>
                <w:ins w:id="8225" w:author="Yu, Yong@ARB" w:date="2026-06-05T11:59:00Z"/>
                <w:rFonts w:ascii="Arial" w:eastAsia="Times New Roman" w:hAnsi="Arial" w:cs="Arial"/>
                <w:sz w:val="24"/>
                <w:szCs w:val="20"/>
              </w:rPr>
            </w:pPr>
            <w:ins w:id="8226" w:author="Yu, Yong@ARB" w:date="2026-06-05T11:59:00Z">
              <w:r w:rsidRPr="002C7F29">
                <w:rPr>
                  <w:rFonts w:ascii="Arial" w:eastAsia="Times New Roman" w:hAnsi="Arial" w:cs="Arial"/>
                  <w:sz w:val="24"/>
                  <w:szCs w:val="20"/>
                </w:rPr>
                <w:t>1996 through 2005</w:t>
              </w:r>
              <w:r w:rsidRPr="002C7F29">
                <w:rPr>
                  <w:rFonts w:ascii="Arial" w:eastAsia="Times New Roman" w:hAnsi="Arial" w:cs="Arial"/>
                  <w:sz w:val="24"/>
                  <w:szCs w:val="20"/>
                  <w:vertAlign w:val="superscript"/>
                </w:rPr>
                <w:t>3</w:t>
              </w:r>
            </w:ins>
          </w:p>
        </w:tc>
        <w:tc>
          <w:tcPr>
            <w:tcW w:w="3732" w:type="dxa"/>
            <w:tcBorders>
              <w:top w:val="single" w:sz="6" w:space="0" w:color="auto"/>
              <w:left w:val="single" w:sz="6" w:space="0" w:color="auto"/>
              <w:right w:val="single" w:sz="6" w:space="0" w:color="auto"/>
            </w:tcBorders>
            <w:vAlign w:val="center"/>
          </w:tcPr>
          <w:p w14:paraId="7A5C81EB" w14:textId="77777777" w:rsidR="00431F4A" w:rsidRPr="002C7F29" w:rsidRDefault="00431F4A">
            <w:pPr>
              <w:keepNext/>
              <w:keepLines/>
              <w:spacing w:after="0" w:line="240" w:lineRule="auto"/>
              <w:jc w:val="center"/>
              <w:rPr>
                <w:ins w:id="8227" w:author="Yu, Yong@ARB" w:date="2026-06-05T11:59:00Z"/>
                <w:rFonts w:ascii="Arial" w:eastAsia="Times New Roman" w:hAnsi="Arial" w:cs="Arial"/>
                <w:sz w:val="24"/>
                <w:szCs w:val="20"/>
              </w:rPr>
            </w:pPr>
            <w:ins w:id="8228" w:author="Yu, Yong@ARB" w:date="2026-06-05T11:59:00Z">
              <w:r w:rsidRPr="002C7F29">
                <w:rPr>
                  <w:rFonts w:ascii="Arial" w:eastAsia="Times New Roman" w:hAnsi="Arial" w:cs="Arial"/>
                  <w:sz w:val="24"/>
                  <w:szCs w:val="20"/>
                </w:rPr>
                <w:t>2.5</w:t>
              </w:r>
            </w:ins>
          </w:p>
        </w:tc>
      </w:tr>
      <w:tr w:rsidR="00431F4A" w:rsidRPr="002C7F29" w14:paraId="3C7828FA" w14:textId="77777777">
        <w:trPr>
          <w:trHeight w:val="402"/>
          <w:ins w:id="8229" w:author="Yu, Yong@ARB" w:date="2026-06-05T11:59:00Z"/>
        </w:trPr>
        <w:tc>
          <w:tcPr>
            <w:tcW w:w="3870" w:type="dxa"/>
            <w:tcBorders>
              <w:top w:val="single" w:sz="6" w:space="0" w:color="auto"/>
              <w:left w:val="single" w:sz="6" w:space="0" w:color="auto"/>
            </w:tcBorders>
            <w:vAlign w:val="center"/>
          </w:tcPr>
          <w:p w14:paraId="3CD249A3" w14:textId="77777777" w:rsidR="00431F4A" w:rsidRPr="002C7F29" w:rsidRDefault="00431F4A">
            <w:pPr>
              <w:keepNext/>
              <w:keepLines/>
              <w:spacing w:after="0" w:line="240" w:lineRule="auto"/>
              <w:rPr>
                <w:ins w:id="8230" w:author="Yu, Yong@ARB" w:date="2026-06-05T11:59:00Z"/>
                <w:rFonts w:ascii="Arial" w:eastAsia="Times New Roman" w:hAnsi="Arial" w:cs="Arial"/>
                <w:sz w:val="24"/>
                <w:szCs w:val="20"/>
              </w:rPr>
            </w:pPr>
            <w:ins w:id="8231" w:author="Yu, Yong@ARB" w:date="2026-06-05T11:59:00Z">
              <w:r w:rsidRPr="002C7F29">
                <w:rPr>
                  <w:rFonts w:ascii="Arial" w:eastAsia="Times New Roman" w:hAnsi="Arial" w:cs="Arial"/>
                  <w:sz w:val="24"/>
                  <w:szCs w:val="20"/>
                </w:rPr>
                <w:t>Light-duty trucks</w:t>
              </w:r>
            </w:ins>
          </w:p>
        </w:tc>
        <w:tc>
          <w:tcPr>
            <w:tcW w:w="1620" w:type="dxa"/>
            <w:vMerge/>
            <w:tcBorders>
              <w:left w:val="single" w:sz="6" w:space="0" w:color="auto"/>
            </w:tcBorders>
            <w:vAlign w:val="center"/>
          </w:tcPr>
          <w:p w14:paraId="6A5FD0C6" w14:textId="77777777" w:rsidR="00431F4A" w:rsidRPr="002C7F29" w:rsidRDefault="00431F4A">
            <w:pPr>
              <w:keepNext/>
              <w:keepLines/>
              <w:spacing w:after="0" w:line="240" w:lineRule="auto"/>
              <w:rPr>
                <w:ins w:id="8232"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78D91E9B" w14:textId="77777777" w:rsidR="00431F4A" w:rsidRPr="002C7F29" w:rsidRDefault="00431F4A">
            <w:pPr>
              <w:keepNext/>
              <w:keepLines/>
              <w:spacing w:after="0" w:line="240" w:lineRule="auto"/>
              <w:jc w:val="center"/>
              <w:rPr>
                <w:ins w:id="8233" w:author="Yu, Yong@ARB" w:date="2026-06-05T11:59:00Z"/>
                <w:rFonts w:ascii="Arial" w:eastAsia="Times New Roman" w:hAnsi="Arial" w:cs="Arial"/>
                <w:sz w:val="24"/>
                <w:szCs w:val="20"/>
              </w:rPr>
            </w:pPr>
            <w:ins w:id="8234" w:author="Yu, Yong@ARB" w:date="2026-06-05T11:59:00Z">
              <w:r w:rsidRPr="002C7F29">
                <w:rPr>
                  <w:rFonts w:ascii="Arial" w:eastAsia="Times New Roman" w:hAnsi="Arial" w:cs="Arial"/>
                  <w:sz w:val="24"/>
                  <w:szCs w:val="20"/>
                </w:rPr>
                <w:t>2.5</w:t>
              </w:r>
            </w:ins>
          </w:p>
        </w:tc>
      </w:tr>
      <w:tr w:rsidR="00431F4A" w:rsidRPr="002C7F29" w14:paraId="1D65D77D" w14:textId="77777777">
        <w:trPr>
          <w:trHeight w:val="402"/>
          <w:ins w:id="8235" w:author="Yu, Yong@ARB" w:date="2026-06-05T11:59:00Z"/>
        </w:trPr>
        <w:tc>
          <w:tcPr>
            <w:tcW w:w="3870" w:type="dxa"/>
            <w:tcBorders>
              <w:top w:val="single" w:sz="6" w:space="0" w:color="auto"/>
              <w:left w:val="single" w:sz="6" w:space="0" w:color="auto"/>
            </w:tcBorders>
            <w:vAlign w:val="center"/>
          </w:tcPr>
          <w:p w14:paraId="68C8E4A5" w14:textId="77777777" w:rsidR="00431F4A" w:rsidRPr="002C7F29" w:rsidRDefault="00431F4A">
            <w:pPr>
              <w:keepNext/>
              <w:keepLines/>
              <w:spacing w:after="0" w:line="240" w:lineRule="auto"/>
              <w:rPr>
                <w:ins w:id="8236" w:author="Yu, Yong@ARB" w:date="2026-06-05T11:59:00Z"/>
                <w:rFonts w:ascii="Arial" w:eastAsia="Times New Roman" w:hAnsi="Arial" w:cs="Arial"/>
                <w:sz w:val="24"/>
                <w:szCs w:val="20"/>
              </w:rPr>
            </w:pPr>
            <w:ins w:id="8237" w:author="Yu, Yong@ARB" w:date="2026-06-05T11:59:00Z">
              <w:r w:rsidRPr="002C7F29">
                <w:rPr>
                  <w:rFonts w:ascii="Arial" w:eastAsia="Times New Roman" w:hAnsi="Arial" w:cs="Arial"/>
                  <w:sz w:val="24"/>
                  <w:szCs w:val="20"/>
                </w:rPr>
                <w:t>Medium-duty vehicles</w:t>
              </w:r>
            </w:ins>
          </w:p>
          <w:p w14:paraId="7DF8885F" w14:textId="77777777" w:rsidR="00431F4A" w:rsidRPr="002C7F29" w:rsidRDefault="00431F4A">
            <w:pPr>
              <w:keepNext/>
              <w:keepLines/>
              <w:spacing w:after="0" w:line="240" w:lineRule="auto"/>
              <w:rPr>
                <w:ins w:id="8238" w:author="Yu, Yong@ARB" w:date="2026-06-05T11:59:00Z"/>
                <w:rFonts w:ascii="Arial" w:eastAsia="Times New Roman" w:hAnsi="Arial" w:cs="Arial"/>
                <w:sz w:val="24"/>
                <w:szCs w:val="20"/>
              </w:rPr>
            </w:pPr>
            <w:ins w:id="8239" w:author="Yu, Yong@ARB" w:date="2026-06-05T11:59:00Z">
              <w:r w:rsidRPr="002C7F29">
                <w:rPr>
                  <w:rFonts w:ascii="Arial" w:eastAsia="Times New Roman" w:hAnsi="Arial" w:cs="Arial"/>
                  <w:sz w:val="24"/>
                  <w:szCs w:val="20"/>
                </w:rPr>
                <w:t>(6,001-8,500 lbs. GVWR)</w:t>
              </w:r>
            </w:ins>
          </w:p>
          <w:p w14:paraId="42949D12" w14:textId="77777777" w:rsidR="00431F4A" w:rsidRPr="002C7F29" w:rsidRDefault="00431F4A">
            <w:pPr>
              <w:keepNext/>
              <w:keepLines/>
              <w:spacing w:after="0" w:line="240" w:lineRule="auto"/>
              <w:rPr>
                <w:ins w:id="8240" w:author="Yu, Yong@ARB" w:date="2026-06-05T11:59:00Z"/>
                <w:rFonts w:ascii="Arial" w:eastAsia="Times New Roman" w:hAnsi="Arial" w:cs="Arial"/>
                <w:sz w:val="24"/>
                <w:szCs w:val="20"/>
              </w:rPr>
            </w:pPr>
            <w:ins w:id="8241" w:author="Yu, Yong@ARB" w:date="2026-06-05T11:59:00Z">
              <w:r w:rsidRPr="002C7F29">
                <w:rPr>
                  <w:rFonts w:ascii="Arial" w:eastAsia="Times New Roman" w:hAnsi="Arial" w:cs="Arial"/>
                  <w:sz w:val="24"/>
                  <w:szCs w:val="20"/>
                </w:rPr>
                <w:t xml:space="preserve">   with fuel tanks &lt; 30 gallons</w:t>
              </w:r>
            </w:ins>
          </w:p>
          <w:p w14:paraId="5A5A9F6B" w14:textId="77777777" w:rsidR="00431F4A" w:rsidRPr="002C7F29" w:rsidRDefault="00431F4A">
            <w:pPr>
              <w:keepNext/>
              <w:keepLines/>
              <w:spacing w:after="0" w:line="240" w:lineRule="auto"/>
              <w:rPr>
                <w:ins w:id="8242" w:author="Yu, Yong@ARB" w:date="2026-06-05T11:59:00Z"/>
                <w:rFonts w:ascii="Arial" w:eastAsia="Times New Roman" w:hAnsi="Arial" w:cs="Arial"/>
                <w:sz w:val="24"/>
                <w:szCs w:val="20"/>
              </w:rPr>
            </w:pPr>
            <w:ins w:id="8243" w:author="Yu, Yong@ARB" w:date="2026-06-05T11:59:00Z">
              <w:r w:rsidRPr="002C7F29">
                <w:rPr>
                  <w:rFonts w:ascii="Arial" w:eastAsia="Times New Roman" w:hAnsi="Arial" w:cs="Arial"/>
                  <w:sz w:val="24"/>
                  <w:szCs w:val="20"/>
                </w:rPr>
                <w:t xml:space="preserve">   with fuel tanks   30 gallons</w:t>
              </w:r>
            </w:ins>
          </w:p>
          <w:p w14:paraId="61A2AA94" w14:textId="77777777" w:rsidR="00431F4A" w:rsidRPr="002C7F29" w:rsidRDefault="00431F4A">
            <w:pPr>
              <w:keepNext/>
              <w:keepLines/>
              <w:spacing w:after="0" w:line="240" w:lineRule="auto"/>
              <w:rPr>
                <w:ins w:id="8244" w:author="Yu, Yong@ARB" w:date="2026-06-05T11:59:00Z"/>
                <w:rFonts w:ascii="Arial" w:eastAsia="Times New Roman" w:hAnsi="Arial" w:cs="Arial"/>
                <w:sz w:val="24"/>
                <w:szCs w:val="20"/>
              </w:rPr>
            </w:pPr>
            <w:ins w:id="8245" w:author="Yu, Yong@ARB" w:date="2026-06-05T11:59:00Z">
              <w:r w:rsidRPr="002C7F29">
                <w:rPr>
                  <w:rFonts w:ascii="Arial" w:eastAsia="Times New Roman" w:hAnsi="Arial" w:cs="Arial"/>
                  <w:sz w:val="24"/>
                  <w:szCs w:val="20"/>
                </w:rPr>
                <w:t>(8,501-14,000 lbs. GVWR)</w:t>
              </w:r>
            </w:ins>
          </w:p>
        </w:tc>
        <w:tc>
          <w:tcPr>
            <w:tcW w:w="1620" w:type="dxa"/>
            <w:vMerge/>
            <w:tcBorders>
              <w:left w:val="single" w:sz="6" w:space="0" w:color="auto"/>
            </w:tcBorders>
            <w:vAlign w:val="center"/>
          </w:tcPr>
          <w:p w14:paraId="3876E062" w14:textId="77777777" w:rsidR="00431F4A" w:rsidRPr="002C7F29" w:rsidRDefault="00431F4A">
            <w:pPr>
              <w:keepNext/>
              <w:keepLines/>
              <w:spacing w:after="0" w:line="240" w:lineRule="auto"/>
              <w:rPr>
                <w:ins w:id="8246"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438AE9AA" w14:textId="77777777" w:rsidR="00431F4A" w:rsidRPr="002C7F29" w:rsidRDefault="00431F4A">
            <w:pPr>
              <w:keepNext/>
              <w:keepLines/>
              <w:spacing w:after="0" w:line="240" w:lineRule="auto"/>
              <w:jc w:val="center"/>
              <w:rPr>
                <w:ins w:id="8247" w:author="Yu, Yong@ARB" w:date="2026-06-05T11:59:00Z"/>
                <w:rFonts w:ascii="Arial" w:eastAsia="Times New Roman" w:hAnsi="Arial" w:cs="Arial"/>
                <w:sz w:val="24"/>
                <w:szCs w:val="20"/>
              </w:rPr>
            </w:pPr>
          </w:p>
          <w:p w14:paraId="43330556" w14:textId="77777777" w:rsidR="00431F4A" w:rsidRPr="002C7F29" w:rsidRDefault="00431F4A">
            <w:pPr>
              <w:keepNext/>
              <w:keepLines/>
              <w:spacing w:after="0" w:line="240" w:lineRule="auto"/>
              <w:jc w:val="center"/>
              <w:rPr>
                <w:ins w:id="8248" w:author="Yu, Yong@ARB" w:date="2026-06-05T11:59:00Z"/>
                <w:rFonts w:ascii="Arial" w:eastAsia="Times New Roman" w:hAnsi="Arial" w:cs="Arial"/>
                <w:sz w:val="24"/>
                <w:szCs w:val="20"/>
              </w:rPr>
            </w:pPr>
          </w:p>
          <w:p w14:paraId="17608145" w14:textId="77777777" w:rsidR="00431F4A" w:rsidRPr="002C7F29" w:rsidRDefault="00431F4A">
            <w:pPr>
              <w:keepNext/>
              <w:keepLines/>
              <w:spacing w:after="0" w:line="240" w:lineRule="auto"/>
              <w:jc w:val="center"/>
              <w:rPr>
                <w:ins w:id="8249" w:author="Yu, Yong@ARB" w:date="2026-06-05T11:59:00Z"/>
                <w:rFonts w:ascii="Arial" w:eastAsia="Times New Roman" w:hAnsi="Arial" w:cs="Arial"/>
                <w:sz w:val="24"/>
                <w:szCs w:val="20"/>
              </w:rPr>
            </w:pPr>
            <w:ins w:id="8250" w:author="Yu, Yong@ARB" w:date="2026-06-05T11:59:00Z">
              <w:r w:rsidRPr="002C7F29">
                <w:rPr>
                  <w:rFonts w:ascii="Arial" w:eastAsia="Times New Roman" w:hAnsi="Arial" w:cs="Arial"/>
                  <w:sz w:val="24"/>
                  <w:szCs w:val="20"/>
                </w:rPr>
                <w:t>2.5</w:t>
              </w:r>
            </w:ins>
          </w:p>
          <w:p w14:paraId="6C4C036A" w14:textId="77777777" w:rsidR="00431F4A" w:rsidRPr="002C7F29" w:rsidRDefault="00431F4A">
            <w:pPr>
              <w:keepNext/>
              <w:keepLines/>
              <w:spacing w:after="0" w:line="240" w:lineRule="auto"/>
              <w:jc w:val="center"/>
              <w:rPr>
                <w:ins w:id="8251" w:author="Yu, Yong@ARB" w:date="2026-06-05T11:59:00Z"/>
                <w:rFonts w:ascii="Arial" w:eastAsia="Times New Roman" w:hAnsi="Arial" w:cs="Arial"/>
                <w:sz w:val="24"/>
                <w:szCs w:val="20"/>
              </w:rPr>
            </w:pPr>
            <w:ins w:id="8252" w:author="Yu, Yong@ARB" w:date="2026-06-05T11:59:00Z">
              <w:r w:rsidRPr="002C7F29">
                <w:rPr>
                  <w:rFonts w:ascii="Arial" w:eastAsia="Times New Roman" w:hAnsi="Arial" w:cs="Arial"/>
                  <w:sz w:val="24"/>
                  <w:szCs w:val="20"/>
                </w:rPr>
                <w:t>3.0</w:t>
              </w:r>
            </w:ins>
          </w:p>
          <w:p w14:paraId="3B2BE10F" w14:textId="77777777" w:rsidR="00431F4A" w:rsidRPr="002C7F29" w:rsidRDefault="00431F4A">
            <w:pPr>
              <w:keepNext/>
              <w:keepLines/>
              <w:spacing w:after="0" w:line="240" w:lineRule="auto"/>
              <w:jc w:val="center"/>
              <w:rPr>
                <w:ins w:id="8253" w:author="Yu, Yong@ARB" w:date="2026-06-05T11:59:00Z"/>
                <w:rFonts w:ascii="Arial" w:eastAsia="Times New Roman" w:hAnsi="Arial" w:cs="Arial"/>
                <w:sz w:val="24"/>
                <w:szCs w:val="20"/>
              </w:rPr>
            </w:pPr>
            <w:ins w:id="8254" w:author="Yu, Yong@ARB" w:date="2026-06-05T11:59:00Z">
              <w:r w:rsidRPr="002C7F29">
                <w:rPr>
                  <w:rFonts w:ascii="Arial" w:eastAsia="Times New Roman" w:hAnsi="Arial" w:cs="Arial"/>
                  <w:sz w:val="24"/>
                  <w:szCs w:val="20"/>
                </w:rPr>
                <w:t>3.5</w:t>
              </w:r>
            </w:ins>
          </w:p>
        </w:tc>
      </w:tr>
      <w:tr w:rsidR="00431F4A" w:rsidRPr="002C7F29" w14:paraId="54B1DE04" w14:textId="77777777">
        <w:trPr>
          <w:trHeight w:val="402"/>
          <w:ins w:id="8255" w:author="Yu, Yong@ARB" w:date="2026-06-05T11:59:00Z"/>
        </w:trPr>
        <w:tc>
          <w:tcPr>
            <w:tcW w:w="3870" w:type="dxa"/>
            <w:tcBorders>
              <w:top w:val="single" w:sz="6" w:space="0" w:color="auto"/>
              <w:left w:val="single" w:sz="6" w:space="0" w:color="auto"/>
              <w:bottom w:val="double" w:sz="6" w:space="0" w:color="auto"/>
            </w:tcBorders>
            <w:vAlign w:val="center"/>
          </w:tcPr>
          <w:p w14:paraId="6708A47C" w14:textId="77777777" w:rsidR="00431F4A" w:rsidRPr="002C7F29" w:rsidRDefault="00431F4A">
            <w:pPr>
              <w:keepNext/>
              <w:keepLines/>
              <w:spacing w:after="0" w:line="240" w:lineRule="auto"/>
              <w:rPr>
                <w:ins w:id="8256" w:author="Yu, Yong@ARB" w:date="2026-06-05T11:59:00Z"/>
                <w:rFonts w:ascii="Arial" w:eastAsia="Times New Roman" w:hAnsi="Arial" w:cs="Arial"/>
                <w:sz w:val="24"/>
                <w:szCs w:val="20"/>
              </w:rPr>
            </w:pPr>
            <w:ins w:id="8257" w:author="Yu, Yong@ARB" w:date="2026-06-05T11:59:00Z">
              <w:r w:rsidRPr="002C7F29">
                <w:rPr>
                  <w:rFonts w:ascii="Arial" w:eastAsia="Times New Roman" w:hAnsi="Arial" w:cs="Arial"/>
                  <w:sz w:val="24"/>
                  <w:szCs w:val="20"/>
                </w:rPr>
                <w:t>Heavy-duty vehicles</w:t>
              </w:r>
            </w:ins>
          </w:p>
          <w:p w14:paraId="519B0D3A" w14:textId="77777777" w:rsidR="00431F4A" w:rsidRPr="002C7F29" w:rsidRDefault="00431F4A">
            <w:pPr>
              <w:keepNext/>
              <w:keepLines/>
              <w:spacing w:after="0" w:line="240" w:lineRule="auto"/>
              <w:rPr>
                <w:ins w:id="8258" w:author="Yu, Yong@ARB" w:date="2026-06-05T11:59:00Z"/>
                <w:rFonts w:ascii="Arial" w:eastAsia="Times New Roman" w:hAnsi="Arial" w:cs="Arial"/>
                <w:sz w:val="24"/>
                <w:szCs w:val="20"/>
              </w:rPr>
            </w:pPr>
            <w:ins w:id="8259" w:author="Yu, Yong@ARB" w:date="2026-06-05T11:59:00Z">
              <w:r w:rsidRPr="002C7F29">
                <w:rPr>
                  <w:rFonts w:ascii="Arial" w:eastAsia="Times New Roman" w:hAnsi="Arial" w:cs="Arial"/>
                  <w:sz w:val="24"/>
                  <w:szCs w:val="20"/>
                </w:rPr>
                <w:t>(over 14,000 lbs. GVWR)</w:t>
              </w:r>
            </w:ins>
          </w:p>
        </w:tc>
        <w:tc>
          <w:tcPr>
            <w:tcW w:w="1620" w:type="dxa"/>
            <w:vMerge/>
            <w:tcBorders>
              <w:left w:val="single" w:sz="6" w:space="0" w:color="auto"/>
              <w:bottom w:val="double" w:sz="6" w:space="0" w:color="auto"/>
            </w:tcBorders>
            <w:vAlign w:val="center"/>
          </w:tcPr>
          <w:p w14:paraId="44573E4A" w14:textId="77777777" w:rsidR="00431F4A" w:rsidRPr="002C7F29" w:rsidRDefault="00431F4A">
            <w:pPr>
              <w:keepNext/>
              <w:keepLines/>
              <w:spacing w:after="0" w:line="240" w:lineRule="auto"/>
              <w:rPr>
                <w:ins w:id="8260" w:author="Yu, Yong@ARB" w:date="2026-06-05T11:59:00Z"/>
                <w:rFonts w:ascii="Arial" w:eastAsia="Times New Roman" w:hAnsi="Arial" w:cs="Arial"/>
                <w:sz w:val="24"/>
                <w:szCs w:val="20"/>
              </w:rPr>
            </w:pPr>
          </w:p>
        </w:tc>
        <w:tc>
          <w:tcPr>
            <w:tcW w:w="3732" w:type="dxa"/>
            <w:tcBorders>
              <w:top w:val="single" w:sz="6" w:space="0" w:color="auto"/>
              <w:left w:val="single" w:sz="6" w:space="0" w:color="auto"/>
              <w:bottom w:val="double" w:sz="6" w:space="0" w:color="auto"/>
              <w:right w:val="single" w:sz="6" w:space="0" w:color="auto"/>
            </w:tcBorders>
            <w:vAlign w:val="center"/>
          </w:tcPr>
          <w:p w14:paraId="61FD7D04" w14:textId="77777777" w:rsidR="00431F4A" w:rsidRPr="002C7F29" w:rsidRDefault="00431F4A">
            <w:pPr>
              <w:keepNext/>
              <w:keepLines/>
              <w:spacing w:after="0" w:line="240" w:lineRule="auto"/>
              <w:jc w:val="center"/>
              <w:rPr>
                <w:ins w:id="8261" w:author="Yu, Yong@ARB" w:date="2026-06-05T11:59:00Z"/>
                <w:rFonts w:ascii="Arial" w:eastAsia="Times New Roman" w:hAnsi="Arial" w:cs="Arial"/>
                <w:sz w:val="24"/>
                <w:szCs w:val="20"/>
              </w:rPr>
            </w:pPr>
            <w:ins w:id="8262" w:author="Yu, Yong@ARB" w:date="2026-06-05T11:59:00Z">
              <w:r w:rsidRPr="002C7F29">
                <w:rPr>
                  <w:rFonts w:ascii="Arial" w:eastAsia="Times New Roman" w:hAnsi="Arial" w:cs="Arial"/>
                  <w:sz w:val="24"/>
                  <w:szCs w:val="20"/>
                </w:rPr>
                <w:t>4.5</w:t>
              </w:r>
            </w:ins>
          </w:p>
        </w:tc>
      </w:tr>
      <w:tr w:rsidR="00431F4A" w:rsidRPr="002C7F29" w14:paraId="247EAE6B" w14:textId="77777777">
        <w:trPr>
          <w:trHeight w:val="402"/>
          <w:ins w:id="8263" w:author="Yu, Yong@ARB" w:date="2026-06-05T11:59:00Z"/>
        </w:trPr>
        <w:tc>
          <w:tcPr>
            <w:tcW w:w="3870" w:type="dxa"/>
            <w:tcBorders>
              <w:left w:val="single" w:sz="6" w:space="0" w:color="auto"/>
            </w:tcBorders>
            <w:vAlign w:val="center"/>
          </w:tcPr>
          <w:p w14:paraId="469F17F2" w14:textId="77777777" w:rsidR="00431F4A" w:rsidRPr="002C7F29" w:rsidRDefault="00431F4A">
            <w:pPr>
              <w:keepNext/>
              <w:keepLines/>
              <w:spacing w:after="0" w:line="240" w:lineRule="auto"/>
              <w:rPr>
                <w:ins w:id="8264" w:author="Yu, Yong@ARB" w:date="2026-06-05T11:59:00Z"/>
                <w:rFonts w:ascii="Arial" w:eastAsia="Times New Roman" w:hAnsi="Arial" w:cs="Arial"/>
                <w:sz w:val="24"/>
                <w:szCs w:val="20"/>
              </w:rPr>
            </w:pPr>
            <w:ins w:id="8265" w:author="Yu, Yong@ARB" w:date="2026-06-05T11:59:00Z">
              <w:r w:rsidRPr="002C7F29">
                <w:rPr>
                  <w:rFonts w:ascii="Arial" w:eastAsia="Times New Roman" w:hAnsi="Arial" w:cs="Arial"/>
                  <w:sz w:val="24"/>
                  <w:szCs w:val="20"/>
                </w:rPr>
                <w:t>Hybrid electric passenger cars</w:t>
              </w:r>
            </w:ins>
          </w:p>
        </w:tc>
        <w:tc>
          <w:tcPr>
            <w:tcW w:w="1620" w:type="dxa"/>
            <w:vMerge w:val="restart"/>
            <w:tcBorders>
              <w:left w:val="single" w:sz="6" w:space="0" w:color="auto"/>
            </w:tcBorders>
            <w:vAlign w:val="center"/>
          </w:tcPr>
          <w:p w14:paraId="6066663F" w14:textId="77777777" w:rsidR="00431F4A" w:rsidRPr="002C7F29" w:rsidRDefault="00431F4A">
            <w:pPr>
              <w:keepNext/>
              <w:keepLines/>
              <w:spacing w:after="0" w:line="240" w:lineRule="auto"/>
              <w:rPr>
                <w:ins w:id="8266" w:author="Yu, Yong@ARB" w:date="2026-06-05T11:59:00Z"/>
                <w:rFonts w:ascii="Arial" w:eastAsia="Times New Roman" w:hAnsi="Arial" w:cs="Arial"/>
                <w:sz w:val="24"/>
                <w:szCs w:val="20"/>
              </w:rPr>
            </w:pPr>
            <w:ins w:id="8267" w:author="Yu, Yong@ARB" w:date="2026-06-05T11:59:00Z">
              <w:r w:rsidRPr="002C7F29">
                <w:rPr>
                  <w:rFonts w:ascii="Arial" w:eastAsia="Times New Roman" w:hAnsi="Arial" w:cs="Arial"/>
                  <w:sz w:val="24"/>
                  <w:szCs w:val="20"/>
                </w:rPr>
                <w:t>1996 through 2005</w:t>
              </w:r>
              <w:r w:rsidRPr="002C7F29">
                <w:rPr>
                  <w:rFonts w:ascii="Arial" w:eastAsia="Times New Roman" w:hAnsi="Arial" w:cs="Arial"/>
                  <w:sz w:val="24"/>
                  <w:szCs w:val="20"/>
                  <w:vertAlign w:val="superscript"/>
                </w:rPr>
                <w:t>3</w:t>
              </w:r>
            </w:ins>
          </w:p>
        </w:tc>
        <w:tc>
          <w:tcPr>
            <w:tcW w:w="3732" w:type="dxa"/>
            <w:tcBorders>
              <w:left w:val="single" w:sz="6" w:space="0" w:color="auto"/>
              <w:right w:val="single" w:sz="6" w:space="0" w:color="auto"/>
            </w:tcBorders>
            <w:vAlign w:val="center"/>
          </w:tcPr>
          <w:p w14:paraId="536D55BA" w14:textId="77777777" w:rsidR="00431F4A" w:rsidRPr="002C7F29" w:rsidRDefault="00431F4A">
            <w:pPr>
              <w:keepNext/>
              <w:keepLines/>
              <w:spacing w:after="0" w:line="240" w:lineRule="auto"/>
              <w:jc w:val="center"/>
              <w:rPr>
                <w:ins w:id="8268" w:author="Yu, Yong@ARB" w:date="2026-06-05T11:59:00Z"/>
                <w:rFonts w:ascii="Arial" w:eastAsia="Times New Roman" w:hAnsi="Arial" w:cs="Arial"/>
                <w:sz w:val="24"/>
                <w:szCs w:val="20"/>
              </w:rPr>
            </w:pPr>
            <w:ins w:id="8269" w:author="Yu, Yong@ARB" w:date="2026-06-05T11:59:00Z">
              <w:r w:rsidRPr="002C7F29">
                <w:rPr>
                  <w:rFonts w:ascii="Arial" w:eastAsia="Times New Roman" w:hAnsi="Arial" w:cs="Arial"/>
                  <w:sz w:val="24"/>
                  <w:szCs w:val="20"/>
                </w:rPr>
                <w:t>2.5</w:t>
              </w:r>
            </w:ins>
          </w:p>
        </w:tc>
      </w:tr>
      <w:tr w:rsidR="00431F4A" w:rsidRPr="002C7F29" w14:paraId="1F313CF2" w14:textId="77777777">
        <w:trPr>
          <w:trHeight w:val="402"/>
          <w:ins w:id="8270" w:author="Yu, Yong@ARB" w:date="2026-06-05T11:59:00Z"/>
        </w:trPr>
        <w:tc>
          <w:tcPr>
            <w:tcW w:w="3870" w:type="dxa"/>
            <w:tcBorders>
              <w:top w:val="single" w:sz="6" w:space="0" w:color="auto"/>
              <w:left w:val="single" w:sz="6" w:space="0" w:color="auto"/>
            </w:tcBorders>
            <w:vAlign w:val="center"/>
          </w:tcPr>
          <w:p w14:paraId="2AF5FD4A" w14:textId="77777777" w:rsidR="00431F4A" w:rsidRPr="002C7F29" w:rsidRDefault="00431F4A">
            <w:pPr>
              <w:keepNext/>
              <w:keepLines/>
              <w:spacing w:after="0" w:line="240" w:lineRule="auto"/>
              <w:rPr>
                <w:ins w:id="8271" w:author="Yu, Yong@ARB" w:date="2026-06-05T11:59:00Z"/>
                <w:rFonts w:ascii="Arial" w:eastAsia="Times New Roman" w:hAnsi="Arial" w:cs="Arial"/>
                <w:sz w:val="24"/>
                <w:szCs w:val="20"/>
              </w:rPr>
            </w:pPr>
            <w:ins w:id="8272" w:author="Yu, Yong@ARB" w:date="2026-06-05T11:59:00Z">
              <w:r w:rsidRPr="002C7F29">
                <w:rPr>
                  <w:rFonts w:ascii="Arial" w:eastAsia="Times New Roman" w:hAnsi="Arial" w:cs="Arial"/>
                  <w:sz w:val="24"/>
                  <w:szCs w:val="20"/>
                </w:rPr>
                <w:t>Hybrid electric light-duty trucks</w:t>
              </w:r>
            </w:ins>
          </w:p>
        </w:tc>
        <w:tc>
          <w:tcPr>
            <w:tcW w:w="1620" w:type="dxa"/>
            <w:vMerge/>
            <w:tcBorders>
              <w:left w:val="single" w:sz="6" w:space="0" w:color="auto"/>
            </w:tcBorders>
            <w:vAlign w:val="center"/>
          </w:tcPr>
          <w:p w14:paraId="3A02BF1F" w14:textId="77777777" w:rsidR="00431F4A" w:rsidRPr="002C7F29" w:rsidRDefault="00431F4A">
            <w:pPr>
              <w:keepNext/>
              <w:keepLines/>
              <w:spacing w:after="0" w:line="240" w:lineRule="auto"/>
              <w:rPr>
                <w:ins w:id="8273"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166AEDCB" w14:textId="77777777" w:rsidR="00431F4A" w:rsidRPr="002C7F29" w:rsidRDefault="00431F4A">
            <w:pPr>
              <w:keepNext/>
              <w:keepLines/>
              <w:spacing w:after="0" w:line="240" w:lineRule="auto"/>
              <w:jc w:val="center"/>
              <w:rPr>
                <w:ins w:id="8274" w:author="Yu, Yong@ARB" w:date="2026-06-05T11:59:00Z"/>
                <w:rFonts w:ascii="Arial" w:eastAsia="Times New Roman" w:hAnsi="Arial" w:cs="Arial"/>
                <w:sz w:val="24"/>
                <w:szCs w:val="20"/>
              </w:rPr>
            </w:pPr>
            <w:ins w:id="8275" w:author="Yu, Yong@ARB" w:date="2026-06-05T11:59:00Z">
              <w:r w:rsidRPr="002C7F29">
                <w:rPr>
                  <w:rFonts w:ascii="Arial" w:eastAsia="Times New Roman" w:hAnsi="Arial" w:cs="Arial"/>
                  <w:sz w:val="24"/>
                  <w:szCs w:val="20"/>
                </w:rPr>
                <w:t>2.5</w:t>
              </w:r>
            </w:ins>
          </w:p>
        </w:tc>
      </w:tr>
      <w:tr w:rsidR="00431F4A" w:rsidRPr="002C7F29" w14:paraId="0257247C" w14:textId="77777777">
        <w:trPr>
          <w:trHeight w:val="570"/>
          <w:ins w:id="8276" w:author="Yu, Yong@ARB" w:date="2026-06-05T11:59:00Z"/>
        </w:trPr>
        <w:tc>
          <w:tcPr>
            <w:tcW w:w="3870" w:type="dxa"/>
            <w:tcBorders>
              <w:top w:val="single" w:sz="6" w:space="0" w:color="auto"/>
              <w:left w:val="single" w:sz="6" w:space="0" w:color="auto"/>
              <w:bottom w:val="single" w:sz="6" w:space="0" w:color="auto"/>
            </w:tcBorders>
            <w:vAlign w:val="center"/>
          </w:tcPr>
          <w:p w14:paraId="3EFBCC3B" w14:textId="77777777" w:rsidR="00431F4A" w:rsidRPr="002C7F29" w:rsidRDefault="00431F4A">
            <w:pPr>
              <w:keepNext/>
              <w:keepLines/>
              <w:spacing w:after="0" w:line="240" w:lineRule="auto"/>
              <w:rPr>
                <w:ins w:id="8277" w:author="Yu, Yong@ARB" w:date="2026-06-05T11:59:00Z"/>
                <w:rFonts w:ascii="Arial" w:eastAsia="Times New Roman" w:hAnsi="Arial" w:cs="Arial"/>
                <w:sz w:val="24"/>
                <w:szCs w:val="20"/>
              </w:rPr>
            </w:pPr>
            <w:ins w:id="8278" w:author="Yu, Yong@ARB" w:date="2026-06-05T11:59:00Z">
              <w:r w:rsidRPr="002C7F29">
                <w:rPr>
                  <w:rFonts w:ascii="Arial" w:eastAsia="Times New Roman" w:hAnsi="Arial" w:cs="Arial"/>
                  <w:sz w:val="24"/>
                  <w:szCs w:val="20"/>
                </w:rPr>
                <w:t>Hybrid electric medium-duty vehicles</w:t>
              </w:r>
            </w:ins>
          </w:p>
        </w:tc>
        <w:tc>
          <w:tcPr>
            <w:tcW w:w="1620" w:type="dxa"/>
            <w:vMerge/>
            <w:tcBorders>
              <w:left w:val="single" w:sz="6" w:space="0" w:color="auto"/>
              <w:bottom w:val="single" w:sz="6" w:space="0" w:color="auto"/>
            </w:tcBorders>
            <w:vAlign w:val="center"/>
          </w:tcPr>
          <w:p w14:paraId="5CD6D5BD" w14:textId="77777777" w:rsidR="00431F4A" w:rsidRPr="002C7F29" w:rsidRDefault="00431F4A">
            <w:pPr>
              <w:keepNext/>
              <w:keepLines/>
              <w:spacing w:after="0" w:line="240" w:lineRule="auto"/>
              <w:rPr>
                <w:ins w:id="8279" w:author="Yu, Yong@ARB" w:date="2026-06-05T11:59:00Z"/>
                <w:rFonts w:ascii="Arial" w:eastAsia="Times New Roman" w:hAnsi="Arial" w:cs="Arial"/>
                <w:sz w:val="24"/>
                <w:szCs w:val="20"/>
              </w:rPr>
            </w:pPr>
          </w:p>
        </w:tc>
        <w:tc>
          <w:tcPr>
            <w:tcW w:w="3732" w:type="dxa"/>
            <w:tcBorders>
              <w:top w:val="single" w:sz="6" w:space="0" w:color="auto"/>
              <w:left w:val="single" w:sz="6" w:space="0" w:color="auto"/>
              <w:bottom w:val="single" w:sz="6" w:space="0" w:color="auto"/>
              <w:right w:val="single" w:sz="6" w:space="0" w:color="auto"/>
            </w:tcBorders>
            <w:vAlign w:val="center"/>
          </w:tcPr>
          <w:p w14:paraId="38D2997D" w14:textId="77777777" w:rsidR="00431F4A" w:rsidRPr="002C7F29" w:rsidRDefault="00431F4A">
            <w:pPr>
              <w:keepNext/>
              <w:keepLines/>
              <w:spacing w:after="0" w:line="240" w:lineRule="auto"/>
              <w:jc w:val="center"/>
              <w:rPr>
                <w:ins w:id="8280" w:author="Yu, Yong@ARB" w:date="2026-06-05T11:59:00Z"/>
                <w:rFonts w:ascii="Arial" w:eastAsia="Times New Roman" w:hAnsi="Arial" w:cs="Arial"/>
                <w:sz w:val="24"/>
                <w:szCs w:val="20"/>
              </w:rPr>
            </w:pPr>
            <w:ins w:id="8281" w:author="Yu, Yong@ARB" w:date="2026-06-05T11:59:00Z">
              <w:r w:rsidRPr="002C7F29">
                <w:rPr>
                  <w:rFonts w:ascii="Arial" w:eastAsia="Times New Roman" w:hAnsi="Arial" w:cs="Arial"/>
                  <w:sz w:val="24"/>
                  <w:szCs w:val="20"/>
                </w:rPr>
                <w:t>2.5</w:t>
              </w:r>
            </w:ins>
          </w:p>
        </w:tc>
      </w:tr>
    </w:tbl>
    <w:p w14:paraId="641F54E1"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282" w:author="Yu, Yong@ARB" w:date="2026-06-05T11:59:00Z"/>
          <w:rFonts w:ascii="Arial" w:eastAsia="Times New Roman" w:hAnsi="Arial" w:cs="Arial"/>
          <w:sz w:val="20"/>
          <w:szCs w:val="20"/>
        </w:rPr>
      </w:pPr>
      <w:ins w:id="8283" w:author="Yu, Yong@ARB" w:date="2026-06-05T11:59:00Z">
        <w:r w:rsidRPr="002C7F29">
          <w:rPr>
            <w:rFonts w:ascii="Arial" w:eastAsia="Times New Roman" w:hAnsi="Arial" w:cs="Arial"/>
            <w:sz w:val="18"/>
            <w:szCs w:val="18"/>
          </w:rPr>
          <w:t>1</w:t>
        </w:r>
        <w:r w:rsidRPr="002C7F29">
          <w:rPr>
            <w:rFonts w:ascii="Arial" w:eastAsia="Times New Roman" w:hAnsi="Arial" w:cs="Arial"/>
            <w:sz w:val="20"/>
            <w:szCs w:val="20"/>
          </w:rPr>
          <w:t xml:space="preserve">     Organic Material Hydrocarbon Equivalent for alcohol</w:t>
        </w:r>
        <w:r w:rsidRPr="002C7F29">
          <w:rPr>
            <w:rFonts w:ascii="Arial" w:eastAsia="Times New Roman" w:hAnsi="Arial" w:cs="Arial"/>
            <w:sz w:val="20"/>
            <w:szCs w:val="20"/>
          </w:rPr>
          <w:noBreakHyphen/>
          <w:t>fueled vehicles.</w:t>
        </w:r>
      </w:ins>
    </w:p>
    <w:p w14:paraId="21081F8C"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284" w:author="Yu, Yong@ARB" w:date="2026-06-05T11:59:00Z"/>
          <w:rFonts w:ascii="Arial" w:eastAsia="Times New Roman" w:hAnsi="Arial" w:cs="Arial"/>
          <w:sz w:val="20"/>
          <w:szCs w:val="20"/>
        </w:rPr>
      </w:pPr>
      <w:ins w:id="8285" w:author="Yu, Yong@ARB" w:date="2026-06-05T11:59:00Z">
        <w:r w:rsidRPr="002C7F29">
          <w:rPr>
            <w:rFonts w:ascii="Arial" w:eastAsia="Times New Roman" w:hAnsi="Arial" w:cs="Arial"/>
            <w:sz w:val="24"/>
            <w:szCs w:val="20"/>
            <w:vertAlign w:val="superscript"/>
          </w:rPr>
          <w:t>2</w:t>
        </w:r>
        <w:r w:rsidRPr="002C7F29">
          <w:rPr>
            <w:rFonts w:ascii="Arial" w:eastAsia="Times New Roman" w:hAnsi="Arial" w:cs="Arial"/>
            <w:szCs w:val="20"/>
          </w:rPr>
          <w:tab/>
        </w:r>
        <w:r w:rsidRPr="002C7F29">
          <w:rPr>
            <w:rFonts w:ascii="Arial" w:eastAsia="Times New Roman" w:hAnsi="Arial" w:cs="Arial"/>
            <w:sz w:val="20"/>
            <w:szCs w:val="20"/>
          </w:rPr>
          <w:t>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t>
        </w:r>
      </w:ins>
    </w:p>
    <w:p w14:paraId="4FAF063D"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286" w:author="Yu, Yong@ARB" w:date="2026-06-05T11:59:00Z"/>
          <w:rFonts w:ascii="Arial" w:eastAsia="Times New Roman" w:hAnsi="Arial" w:cs="Arial"/>
          <w:sz w:val="20"/>
          <w:szCs w:val="20"/>
        </w:rPr>
      </w:pPr>
      <w:ins w:id="8287" w:author="Yu, Yong@ARB" w:date="2026-06-05T11:59:00Z">
        <w:r w:rsidRPr="002C7F29">
          <w:rPr>
            <w:rFonts w:ascii="Arial" w:eastAsia="Times New Roman" w:hAnsi="Arial" w:cs="Arial"/>
            <w:szCs w:val="20"/>
            <w:vertAlign w:val="superscript"/>
          </w:rPr>
          <w:t>3</w:t>
        </w:r>
        <w:r w:rsidRPr="002C7F29">
          <w:rPr>
            <w:rFonts w:ascii="Arial" w:eastAsia="Times New Roman" w:hAnsi="Arial" w:cs="Arial"/>
            <w:szCs w:val="20"/>
          </w:rPr>
          <w:tab/>
        </w:r>
        <w:r w:rsidRPr="002C7F29">
          <w:rPr>
            <w:rFonts w:ascii="Arial" w:eastAsia="Times New Roman" w:hAnsi="Arial" w:cs="Arial"/>
            <w:sz w:val="20"/>
            <w:szCs w:val="20"/>
          </w:rPr>
          <w:t>The two</w:t>
        </w:r>
        <w:r w:rsidRPr="002C7F29">
          <w:rPr>
            <w:rFonts w:ascii="Arial" w:eastAsia="Times New Roman" w:hAnsi="Arial" w:cs="Arial"/>
            <w:sz w:val="20"/>
            <w:szCs w:val="20"/>
          </w:rPr>
          <w:noBreakHyphen/>
          <w:t>day diurnal plus hot soak evaporative emission standards (hereinafter “supplemental standards”) shall be phased</w:t>
        </w:r>
        <w:r w:rsidRPr="002C7F29">
          <w:rPr>
            <w:rFonts w:ascii="Arial" w:eastAsia="Times New Roman" w:hAnsi="Arial" w:cs="Arial"/>
            <w:sz w:val="20"/>
            <w:szCs w:val="20"/>
          </w:rPr>
          <w:noBreakHyphen/>
          <w:t>in beginning with the 1996 model year.  Those vehicles certified under the running loss and useful life standards for the 1996 through 2005 model years must also be certified under the supplemental standards.</w:t>
        </w:r>
      </w:ins>
    </w:p>
    <w:p w14:paraId="088F3DD6" w14:textId="77777777" w:rsidR="00431F4A" w:rsidRPr="002C7F29" w:rsidRDefault="00431F4A" w:rsidP="00431F4A">
      <w:pPr>
        <w:spacing w:line="278" w:lineRule="auto"/>
        <w:rPr>
          <w:ins w:id="8288" w:author="Yu, Yong@ARB" w:date="2026-06-05T11:59:00Z"/>
          <w:rFonts w:ascii="Arial" w:eastAsia="Aptos" w:hAnsi="Arial" w:cs="Arial"/>
          <w:color w:val="404040"/>
          <w:kern w:val="2"/>
          <w:sz w:val="24"/>
          <w:szCs w:val="24"/>
          <w14:ligatures w14:val="standardContextual"/>
        </w:rPr>
      </w:pPr>
    </w:p>
    <w:p w14:paraId="7A43EEE4" w14:textId="77777777" w:rsidR="00431F4A" w:rsidRPr="002C7F29" w:rsidRDefault="00431F4A" w:rsidP="00431F4A">
      <w:pPr>
        <w:numPr>
          <w:ilvl w:val="0"/>
          <w:numId w:val="91"/>
        </w:numPr>
        <w:spacing w:line="278" w:lineRule="auto"/>
        <w:contextualSpacing/>
        <w:rPr>
          <w:ins w:id="8289" w:author="Yu, Yong@ARB" w:date="2026-06-05T11:59:00Z"/>
          <w:rFonts w:ascii="Arial" w:eastAsia="Aptos" w:hAnsi="Arial" w:cs="Arial"/>
          <w:color w:val="404040"/>
          <w:kern w:val="2"/>
          <w:sz w:val="24"/>
          <w:szCs w:val="24"/>
          <w14:ligatures w14:val="standardContextual"/>
        </w:rPr>
      </w:pPr>
      <w:ins w:id="8290" w:author="Yu, Yong@ARB" w:date="2026-06-05T11:59:00Z">
        <w:r w:rsidRPr="002C7F29">
          <w:rPr>
            <w:rFonts w:ascii="Arial" w:eastAsia="Aptos" w:hAnsi="Arial" w:cs="Arial"/>
            <w:color w:val="404040"/>
            <w:kern w:val="2"/>
            <w:sz w:val="24"/>
            <w:szCs w:val="24"/>
            <w14:ligatures w14:val="standardContextual"/>
          </w:rPr>
          <w:t xml:space="preserve">Zero-emission vehicles shall produce zero fuel evaporative emissions under </w:t>
        </w:r>
        <w:proofErr w:type="gramStart"/>
        <w:r w:rsidRPr="002C7F29">
          <w:rPr>
            <w:rFonts w:ascii="Arial" w:eastAsia="Aptos" w:hAnsi="Arial" w:cs="Arial"/>
            <w:color w:val="404040"/>
            <w:kern w:val="2"/>
            <w:sz w:val="24"/>
            <w:szCs w:val="24"/>
            <w14:ligatures w14:val="standardContextual"/>
          </w:rPr>
          <w:t>any and all</w:t>
        </w:r>
        <w:proofErr w:type="gramEnd"/>
        <w:r w:rsidRPr="002C7F29">
          <w:rPr>
            <w:rFonts w:ascii="Arial" w:eastAsia="Aptos" w:hAnsi="Arial" w:cs="Arial"/>
            <w:color w:val="404040"/>
            <w:kern w:val="2"/>
            <w:sz w:val="24"/>
            <w:szCs w:val="24"/>
            <w14:ligatures w14:val="standardContextual"/>
          </w:rPr>
          <w:t xml:space="preserve"> possible operational modes and conditions.</w:t>
        </w:r>
        <w:r w:rsidRPr="002C7F29">
          <w:rPr>
            <w:rFonts w:ascii="Arial" w:eastAsia="Aptos" w:hAnsi="Arial" w:cs="Arial"/>
            <w:color w:val="404040"/>
            <w:kern w:val="2"/>
            <w:sz w:val="24"/>
            <w:szCs w:val="24"/>
            <w14:ligatures w14:val="standardContextual"/>
          </w:rPr>
          <w:br/>
        </w:r>
      </w:ins>
    </w:p>
    <w:p w14:paraId="1B308ADB" w14:textId="77777777" w:rsidR="00431F4A" w:rsidRPr="002C7F29" w:rsidRDefault="00431F4A" w:rsidP="00431F4A">
      <w:pPr>
        <w:numPr>
          <w:ilvl w:val="0"/>
          <w:numId w:val="91"/>
        </w:numPr>
        <w:spacing w:line="278" w:lineRule="auto"/>
        <w:contextualSpacing/>
        <w:rPr>
          <w:ins w:id="8291" w:author="Yu, Yong@ARB" w:date="2026-06-05T11:59:00Z"/>
          <w:rFonts w:ascii="Arial" w:eastAsia="Aptos" w:hAnsi="Arial" w:cs="Arial"/>
          <w:color w:val="404040"/>
          <w:kern w:val="2"/>
          <w:sz w:val="24"/>
          <w:szCs w:val="24"/>
          <w14:ligatures w14:val="standardContextual"/>
        </w:rPr>
      </w:pPr>
      <w:ins w:id="8292" w:author="Yu, Yong@ARB" w:date="2026-06-05T11:59:00Z">
        <w:r w:rsidRPr="002C7F29">
          <w:rPr>
            <w:rFonts w:ascii="Arial" w:eastAsia="Aptos" w:hAnsi="Arial" w:cs="Arial"/>
            <w:color w:val="404040"/>
            <w:kern w:val="2"/>
            <w:sz w:val="24"/>
            <w:szCs w:val="24"/>
            <w14:ligatures w14:val="standardContextual"/>
          </w:rPr>
          <w:t xml:space="preserve">For 2001 through 2014 model year vehicles, the optional zero-fuel evaporative emission standards for the three-day and two-day diurnal-plus-hot-soak tests are 0.35 grams per test for passenger cars, 0.50 grams per test for light-duty trucks 6,000 lbs. GVWR and under, and 0.75 grams per test for light-duty trucks from 6,001 to 8,500 lbs. GVWR, to account for vehicle non-fuel evaporative emissions (resulting from paints, upholstery, tires, and other vehicle sources). Vehicles demonstrating compliance with these evaporative emission standards shall also have zero (0.0) grams of fuel evaporative emissions per test for the three-day and two-day diurnal-plus-hot-soak tests. The useful life" shall be 15 years or 150,000 miles, whichever occurs first. In lieu of demonstrating </w:t>
        </w:r>
        <w:r w:rsidRPr="002C7F29">
          <w:rPr>
            <w:rFonts w:ascii="Arial" w:eastAsia="Aptos" w:hAnsi="Arial" w:cs="Arial"/>
            <w:color w:val="404040"/>
            <w:kern w:val="2"/>
            <w:sz w:val="24"/>
            <w:szCs w:val="24"/>
            <w14:ligatures w14:val="standardContextual"/>
          </w:rPr>
          <w:lastRenderedPageBreak/>
          <w:t xml:space="preserve">compliance with the zero (0.0) grams of fuel evaporative emissions per test over the three-day and two-day diurnal-plus-hot-soak tests, the manufacturer may submit for advance Executive Officer approval a test plan to demonstrate that the vehicle has zero (0.0) grams of fuel evaporative emissions throughout its useful life. Additionally, in the case of a SULEV vehicle for which a manufacturer is seeking a partial ZEV credit, the manufacturer may prior to certification elect to have measured fuel evaporative emissions reduced by a specified value in all certification and in-use testing of the vehicle as long as measured mass exhaust emissions of NMOG for the vehicle are increased in all certification and in-use testing. The measured fuel evaporative emissions shall be reduced in increments of 0.1 gram per test, and the measured mass exhaust emissions of NMOG from the vehicle shall be increased by a gram per mile factor, to be determined by the Executive Officer, for every 0.1 gram per test by which the measured fuel evaporative emissions are reduced. </w:t>
        </w:r>
        <w:proofErr w:type="gramStart"/>
        <w:r w:rsidRPr="002C7F29">
          <w:rPr>
            <w:rFonts w:ascii="Arial" w:eastAsia="Aptos" w:hAnsi="Arial" w:cs="Arial"/>
            <w:color w:val="404040"/>
            <w:kern w:val="2"/>
            <w:sz w:val="24"/>
            <w:szCs w:val="24"/>
            <w14:ligatures w14:val="standardContextual"/>
          </w:rPr>
          <w:t>For the purpose of</w:t>
        </w:r>
        <w:proofErr w:type="gramEnd"/>
        <w:r w:rsidRPr="002C7F29">
          <w:rPr>
            <w:rFonts w:ascii="Arial" w:eastAsia="Aptos" w:hAnsi="Arial" w:cs="Arial"/>
            <w:color w:val="404040"/>
            <w:kern w:val="2"/>
            <w:sz w:val="24"/>
            <w:szCs w:val="24"/>
            <w14:ligatures w14:val="standardContextual"/>
          </w:rPr>
          <w:t xml:space="preserve"> this calculation, the </w:t>
        </w:r>
        <w:proofErr w:type="gramStart"/>
        <w:r w:rsidRPr="002C7F29">
          <w:rPr>
            <w:rFonts w:ascii="Arial" w:eastAsia="Aptos" w:hAnsi="Arial" w:cs="Arial"/>
            <w:color w:val="404040"/>
            <w:kern w:val="2"/>
            <w:sz w:val="24"/>
            <w:szCs w:val="24"/>
            <w14:ligatures w14:val="standardContextual"/>
          </w:rPr>
          <w:t>evaporative</w:t>
        </w:r>
        <w:proofErr w:type="gramEnd"/>
        <w:r w:rsidRPr="002C7F29">
          <w:rPr>
            <w:rFonts w:ascii="Arial" w:eastAsia="Aptos" w:hAnsi="Arial" w:cs="Arial"/>
            <w:color w:val="404040"/>
            <w:kern w:val="2"/>
            <w:sz w:val="24"/>
            <w:szCs w:val="24"/>
            <w14:ligatures w14:val="standardContextual"/>
          </w:rPr>
          <w:t xml:space="preserve"> emissions shall be measured, in grams per test, to a minimum of three significant figures.</w:t>
        </w:r>
        <w:r w:rsidRPr="002C7F29">
          <w:rPr>
            <w:rFonts w:ascii="Arial" w:eastAsia="Aptos" w:hAnsi="Arial" w:cs="Arial"/>
            <w:color w:val="404040"/>
            <w:kern w:val="2"/>
            <w:sz w:val="24"/>
            <w:szCs w:val="24"/>
            <w14:ligatures w14:val="standardContextual"/>
          </w:rPr>
          <w:br/>
        </w:r>
      </w:ins>
    </w:p>
    <w:p w14:paraId="304BA7EF" w14:textId="77777777" w:rsidR="00431F4A" w:rsidRPr="002C7F29" w:rsidRDefault="00431F4A" w:rsidP="00431F4A">
      <w:pPr>
        <w:numPr>
          <w:ilvl w:val="0"/>
          <w:numId w:val="91"/>
        </w:numPr>
        <w:spacing w:line="278" w:lineRule="auto"/>
        <w:contextualSpacing/>
        <w:rPr>
          <w:ins w:id="8293" w:author="Yu, Yong@ARB" w:date="2026-06-05T11:59:00Z"/>
          <w:rFonts w:ascii="Arial" w:eastAsia="Aptos" w:hAnsi="Arial" w:cs="Arial"/>
          <w:color w:val="404040"/>
          <w:kern w:val="2"/>
          <w:sz w:val="24"/>
          <w:szCs w:val="24"/>
          <w14:ligatures w14:val="standardContextual"/>
        </w:rPr>
      </w:pPr>
      <w:ins w:id="8294" w:author="Yu, Yong@ARB" w:date="2026-06-05T11:59:00Z">
        <w:r w:rsidRPr="002C7F29">
          <w:rPr>
            <w:rFonts w:ascii="Arial" w:eastAsia="Aptos" w:hAnsi="Arial" w:cs="Arial"/>
            <w:color w:val="404040"/>
            <w:kern w:val="2"/>
            <w:sz w:val="24"/>
            <w:szCs w:val="24"/>
            <w14:ligatures w14:val="standardContextual"/>
          </w:rPr>
          <w:t>For the 2004 through 2014 model motor vehicles identified below, tested in accordance with the test procedures described in Title 40, Code of Federal Regulations, sections 86.130-78 through 86.143-90 as they existed July 1, 1989 and as modified by the California Evaporative Emission Standards and Test Procedures for 2001 and Subsequent Model Motor Vehicles" incorporated by reference in section 1976(c), the evaporative emission standards are:</w:t>
        </w:r>
      </w:ins>
    </w:p>
    <w:tbl>
      <w:tblPr>
        <w:tblW w:w="0" w:type="auto"/>
        <w:jc w:val="center"/>
        <w:tblLayout w:type="fixed"/>
        <w:tblCellMar>
          <w:left w:w="96" w:type="dxa"/>
          <w:right w:w="96" w:type="dxa"/>
        </w:tblCellMar>
        <w:tblLook w:val="0000" w:firstRow="0" w:lastRow="0" w:firstColumn="0" w:lastColumn="0" w:noHBand="0" w:noVBand="0"/>
      </w:tblPr>
      <w:tblGrid>
        <w:gridCol w:w="2970"/>
        <w:gridCol w:w="1800"/>
        <w:gridCol w:w="2160"/>
        <w:gridCol w:w="2070"/>
      </w:tblGrid>
      <w:tr w:rsidR="00431F4A" w:rsidRPr="002C7F29" w14:paraId="22254936" w14:textId="77777777">
        <w:trPr>
          <w:trHeight w:val="402"/>
          <w:jc w:val="center"/>
          <w:ins w:id="8295" w:author="Yu, Yong@ARB" w:date="2026-06-05T11:59:00Z"/>
        </w:trPr>
        <w:tc>
          <w:tcPr>
            <w:tcW w:w="2970" w:type="dxa"/>
            <w:vMerge w:val="restart"/>
            <w:tcBorders>
              <w:top w:val="single" w:sz="6" w:space="0" w:color="auto"/>
              <w:left w:val="single" w:sz="6" w:space="0" w:color="auto"/>
            </w:tcBorders>
            <w:vAlign w:val="center"/>
          </w:tcPr>
          <w:p w14:paraId="61765463" w14:textId="77777777" w:rsidR="00431F4A" w:rsidRPr="002C7F29" w:rsidRDefault="00431F4A">
            <w:pPr>
              <w:keepNext/>
              <w:keepLines/>
              <w:spacing w:after="0" w:line="240" w:lineRule="auto"/>
              <w:jc w:val="center"/>
              <w:rPr>
                <w:ins w:id="8296" w:author="Yu, Yong@ARB" w:date="2026-06-05T11:59:00Z"/>
                <w:rFonts w:ascii="Arial" w:eastAsia="Times New Roman" w:hAnsi="Arial" w:cs="Arial"/>
                <w:i/>
                <w:sz w:val="24"/>
                <w:szCs w:val="20"/>
              </w:rPr>
            </w:pPr>
            <w:ins w:id="8297" w:author="Yu, Yong@ARB" w:date="2026-06-05T11:59:00Z">
              <w:r w:rsidRPr="002C7F29">
                <w:rPr>
                  <w:rFonts w:ascii="Arial" w:eastAsia="Times New Roman" w:hAnsi="Arial" w:cs="Arial"/>
                  <w:i/>
                  <w:sz w:val="24"/>
                  <w:szCs w:val="20"/>
                </w:rPr>
                <w:lastRenderedPageBreak/>
                <w:t>Vehicle Type</w:t>
              </w:r>
            </w:ins>
          </w:p>
        </w:tc>
        <w:tc>
          <w:tcPr>
            <w:tcW w:w="6030" w:type="dxa"/>
            <w:gridSpan w:val="3"/>
            <w:tcBorders>
              <w:top w:val="single" w:sz="6" w:space="0" w:color="auto"/>
              <w:left w:val="single" w:sz="6" w:space="0" w:color="auto"/>
              <w:right w:val="single" w:sz="6" w:space="0" w:color="auto"/>
            </w:tcBorders>
            <w:vAlign w:val="center"/>
          </w:tcPr>
          <w:p w14:paraId="13904EA2" w14:textId="77777777" w:rsidR="00431F4A" w:rsidRPr="002C7F29" w:rsidRDefault="00431F4A">
            <w:pPr>
              <w:keepNext/>
              <w:keepLines/>
              <w:spacing w:after="0" w:line="240" w:lineRule="auto"/>
              <w:jc w:val="center"/>
              <w:rPr>
                <w:ins w:id="8298" w:author="Yu, Yong@ARB" w:date="2026-06-05T11:59:00Z"/>
                <w:rFonts w:ascii="Arial" w:eastAsia="Times New Roman" w:hAnsi="Arial" w:cs="Arial"/>
                <w:i/>
                <w:sz w:val="24"/>
                <w:szCs w:val="20"/>
              </w:rPr>
            </w:pPr>
            <w:ins w:id="8299"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r w:rsidRPr="002C7F29">
                <w:rPr>
                  <w:rFonts w:ascii="Arial" w:eastAsia="Times New Roman" w:hAnsi="Arial" w:cs="Arial"/>
                  <w:i/>
                  <w:sz w:val="24"/>
                  <w:szCs w:val="20"/>
                </w:rPr>
                <w:t xml:space="preserve"> Standards</w:t>
              </w:r>
              <w:r w:rsidRPr="002C7F29">
                <w:rPr>
                  <w:rFonts w:ascii="Arial" w:eastAsia="Times New Roman" w:hAnsi="Arial" w:cs="Arial"/>
                  <w:i/>
                  <w:sz w:val="24"/>
                  <w:szCs w:val="20"/>
                  <w:vertAlign w:val="superscript"/>
                </w:rPr>
                <w:t>2 3 4</w:t>
              </w:r>
            </w:ins>
          </w:p>
        </w:tc>
      </w:tr>
      <w:tr w:rsidR="00431F4A" w:rsidRPr="002C7F29" w14:paraId="7209A233" w14:textId="77777777">
        <w:trPr>
          <w:trHeight w:val="993"/>
          <w:jc w:val="center"/>
          <w:ins w:id="8300" w:author="Yu, Yong@ARB" w:date="2026-06-05T11:59:00Z"/>
        </w:trPr>
        <w:tc>
          <w:tcPr>
            <w:tcW w:w="2970" w:type="dxa"/>
            <w:vMerge/>
            <w:tcBorders>
              <w:left w:val="single" w:sz="6" w:space="0" w:color="auto"/>
            </w:tcBorders>
            <w:vAlign w:val="center"/>
          </w:tcPr>
          <w:p w14:paraId="0B76647A" w14:textId="77777777" w:rsidR="00431F4A" w:rsidRPr="002C7F29" w:rsidRDefault="00431F4A">
            <w:pPr>
              <w:keepNext/>
              <w:keepLines/>
              <w:spacing w:after="0" w:line="240" w:lineRule="auto"/>
              <w:jc w:val="center"/>
              <w:rPr>
                <w:ins w:id="8301" w:author="Yu, Yong@ARB" w:date="2026-06-05T11:59:00Z"/>
                <w:rFonts w:ascii="Arial" w:eastAsia="Times New Roman" w:hAnsi="Arial" w:cs="Arial"/>
                <w:i/>
                <w:sz w:val="24"/>
                <w:szCs w:val="20"/>
              </w:rPr>
            </w:pPr>
          </w:p>
        </w:tc>
        <w:tc>
          <w:tcPr>
            <w:tcW w:w="1800" w:type="dxa"/>
            <w:tcBorders>
              <w:top w:val="single" w:sz="6" w:space="0" w:color="auto"/>
              <w:left w:val="single" w:sz="6" w:space="0" w:color="auto"/>
            </w:tcBorders>
            <w:vAlign w:val="center"/>
          </w:tcPr>
          <w:p w14:paraId="57F95736" w14:textId="77777777" w:rsidR="00431F4A" w:rsidRPr="002C7F29" w:rsidRDefault="00431F4A">
            <w:pPr>
              <w:keepNext/>
              <w:keepLines/>
              <w:spacing w:after="0" w:line="240" w:lineRule="auto"/>
              <w:jc w:val="center"/>
              <w:rPr>
                <w:ins w:id="8302" w:author="Yu, Yong@ARB" w:date="2026-06-05T11:59:00Z"/>
                <w:rFonts w:ascii="Arial" w:eastAsia="Times New Roman" w:hAnsi="Arial" w:cs="Arial"/>
                <w:i/>
                <w:sz w:val="24"/>
                <w:szCs w:val="20"/>
              </w:rPr>
            </w:pPr>
            <w:ins w:id="8303" w:author="Yu, Yong@ARB" w:date="2026-06-05T11:59:00Z">
              <w:r w:rsidRPr="002C7F29">
                <w:rPr>
                  <w:rFonts w:ascii="Arial" w:eastAsia="Times New Roman" w:hAnsi="Arial" w:cs="Arial"/>
                  <w:i/>
                  <w:sz w:val="24"/>
                  <w:szCs w:val="20"/>
                </w:rPr>
                <w:t>Running Loss</w:t>
              </w:r>
            </w:ins>
          </w:p>
          <w:p w14:paraId="1393A9FB" w14:textId="77777777" w:rsidR="00431F4A" w:rsidRPr="002C7F29" w:rsidRDefault="00431F4A">
            <w:pPr>
              <w:keepNext/>
              <w:keepLines/>
              <w:spacing w:after="0" w:line="240" w:lineRule="auto"/>
              <w:jc w:val="center"/>
              <w:rPr>
                <w:ins w:id="8304" w:author="Yu, Yong@ARB" w:date="2026-06-05T11:59:00Z"/>
                <w:rFonts w:ascii="Arial" w:eastAsia="Times New Roman" w:hAnsi="Arial" w:cs="Arial"/>
                <w:i/>
                <w:sz w:val="24"/>
                <w:szCs w:val="20"/>
              </w:rPr>
            </w:pPr>
            <w:ins w:id="8305" w:author="Yu, Yong@ARB" w:date="2026-06-05T11:59:00Z">
              <w:r w:rsidRPr="002C7F29">
                <w:rPr>
                  <w:rFonts w:ascii="Arial" w:eastAsia="Times New Roman" w:hAnsi="Arial" w:cs="Arial"/>
                  <w:i/>
                  <w:sz w:val="24"/>
                  <w:szCs w:val="20"/>
                </w:rPr>
                <w:t>(grams per mile)</w:t>
              </w:r>
            </w:ins>
          </w:p>
        </w:tc>
        <w:tc>
          <w:tcPr>
            <w:tcW w:w="2160" w:type="dxa"/>
            <w:tcBorders>
              <w:top w:val="single" w:sz="6" w:space="0" w:color="auto"/>
              <w:left w:val="single" w:sz="6" w:space="0" w:color="auto"/>
            </w:tcBorders>
            <w:vAlign w:val="center"/>
          </w:tcPr>
          <w:p w14:paraId="22ECC339" w14:textId="77777777" w:rsidR="00431F4A" w:rsidRPr="002C7F29" w:rsidRDefault="00431F4A">
            <w:pPr>
              <w:keepNext/>
              <w:keepLines/>
              <w:spacing w:after="0" w:line="240" w:lineRule="auto"/>
              <w:jc w:val="center"/>
              <w:rPr>
                <w:ins w:id="8306" w:author="Yu, Yong@ARB" w:date="2026-06-05T11:59:00Z"/>
                <w:rFonts w:ascii="Arial" w:eastAsia="Times New Roman" w:hAnsi="Arial" w:cs="Arial"/>
                <w:i/>
                <w:sz w:val="24"/>
                <w:szCs w:val="20"/>
              </w:rPr>
            </w:pPr>
            <w:ins w:id="8307" w:author="Yu, Yong@ARB" w:date="2026-06-05T11:59:00Z">
              <w:r w:rsidRPr="002C7F29">
                <w:rPr>
                  <w:rFonts w:ascii="Arial" w:eastAsia="Times New Roman" w:hAnsi="Arial" w:cs="Arial"/>
                  <w:i/>
                  <w:sz w:val="24"/>
                  <w:szCs w:val="20"/>
                </w:rPr>
                <w:t>Three Day Diurnal + Hot Soak</w:t>
              </w:r>
            </w:ins>
          </w:p>
          <w:p w14:paraId="700A2EA8" w14:textId="77777777" w:rsidR="00431F4A" w:rsidRPr="002C7F29" w:rsidRDefault="00431F4A">
            <w:pPr>
              <w:keepNext/>
              <w:keepLines/>
              <w:spacing w:after="0" w:line="240" w:lineRule="auto"/>
              <w:jc w:val="center"/>
              <w:rPr>
                <w:ins w:id="8308" w:author="Yu, Yong@ARB" w:date="2026-06-05T11:59:00Z"/>
                <w:rFonts w:ascii="Arial" w:eastAsia="Times New Roman" w:hAnsi="Arial" w:cs="Arial"/>
                <w:i/>
                <w:sz w:val="24"/>
                <w:szCs w:val="20"/>
              </w:rPr>
            </w:pPr>
            <w:ins w:id="8309" w:author="Yu, Yong@ARB" w:date="2026-06-05T11:59:00Z">
              <w:r w:rsidRPr="002C7F29">
                <w:rPr>
                  <w:rFonts w:ascii="Arial" w:eastAsia="Times New Roman" w:hAnsi="Arial" w:cs="Arial"/>
                  <w:i/>
                  <w:sz w:val="24"/>
                  <w:szCs w:val="20"/>
                </w:rPr>
                <w:t>(grams per test)</w:t>
              </w:r>
            </w:ins>
          </w:p>
        </w:tc>
        <w:tc>
          <w:tcPr>
            <w:tcW w:w="2070" w:type="dxa"/>
            <w:tcBorders>
              <w:top w:val="single" w:sz="6" w:space="0" w:color="auto"/>
              <w:left w:val="single" w:sz="6" w:space="0" w:color="auto"/>
              <w:right w:val="single" w:sz="6" w:space="0" w:color="auto"/>
            </w:tcBorders>
            <w:vAlign w:val="center"/>
          </w:tcPr>
          <w:p w14:paraId="51ACD1C6" w14:textId="77777777" w:rsidR="00431F4A" w:rsidRPr="002C7F29" w:rsidRDefault="00431F4A">
            <w:pPr>
              <w:keepNext/>
              <w:keepLines/>
              <w:spacing w:after="0" w:line="240" w:lineRule="auto"/>
              <w:jc w:val="center"/>
              <w:rPr>
                <w:ins w:id="8310" w:author="Yu, Yong@ARB" w:date="2026-06-05T11:59:00Z"/>
                <w:rFonts w:ascii="Arial" w:eastAsia="Times New Roman" w:hAnsi="Arial" w:cs="Arial"/>
                <w:i/>
                <w:sz w:val="24"/>
                <w:szCs w:val="20"/>
              </w:rPr>
            </w:pPr>
            <w:ins w:id="8311" w:author="Yu, Yong@ARB" w:date="2026-06-05T11:59:00Z">
              <w:r w:rsidRPr="002C7F29">
                <w:rPr>
                  <w:rFonts w:ascii="Arial" w:eastAsia="Times New Roman" w:hAnsi="Arial" w:cs="Arial"/>
                  <w:i/>
                  <w:sz w:val="24"/>
                  <w:szCs w:val="20"/>
                </w:rPr>
                <w:t>Two-Day Diurnal + Hot Soak</w:t>
              </w:r>
            </w:ins>
          </w:p>
          <w:p w14:paraId="6DF884C0" w14:textId="77777777" w:rsidR="00431F4A" w:rsidRPr="002C7F29" w:rsidRDefault="00431F4A">
            <w:pPr>
              <w:keepNext/>
              <w:keepLines/>
              <w:spacing w:after="0" w:line="240" w:lineRule="auto"/>
              <w:jc w:val="center"/>
              <w:rPr>
                <w:ins w:id="8312" w:author="Yu, Yong@ARB" w:date="2026-06-05T11:59:00Z"/>
                <w:rFonts w:ascii="Arial" w:eastAsia="Times New Roman" w:hAnsi="Arial" w:cs="Arial"/>
                <w:i/>
                <w:sz w:val="24"/>
                <w:szCs w:val="20"/>
              </w:rPr>
            </w:pPr>
            <w:ins w:id="8313" w:author="Yu, Yong@ARB" w:date="2026-06-05T11:59:00Z">
              <w:r w:rsidRPr="002C7F29">
                <w:rPr>
                  <w:rFonts w:ascii="Arial" w:eastAsia="Times New Roman" w:hAnsi="Arial" w:cs="Arial"/>
                  <w:i/>
                  <w:sz w:val="24"/>
                  <w:szCs w:val="20"/>
                </w:rPr>
                <w:t>(grams per test)</w:t>
              </w:r>
            </w:ins>
          </w:p>
        </w:tc>
      </w:tr>
      <w:tr w:rsidR="00431F4A" w:rsidRPr="002C7F29" w14:paraId="44F7E6E3" w14:textId="77777777">
        <w:trPr>
          <w:trHeight w:val="402"/>
          <w:jc w:val="center"/>
          <w:ins w:id="8314" w:author="Yu, Yong@ARB" w:date="2026-06-05T11:59:00Z"/>
        </w:trPr>
        <w:tc>
          <w:tcPr>
            <w:tcW w:w="2970" w:type="dxa"/>
            <w:tcBorders>
              <w:top w:val="single" w:sz="6" w:space="0" w:color="auto"/>
              <w:left w:val="single" w:sz="6" w:space="0" w:color="auto"/>
            </w:tcBorders>
            <w:vAlign w:val="center"/>
          </w:tcPr>
          <w:p w14:paraId="76A06075" w14:textId="77777777" w:rsidR="00431F4A" w:rsidRPr="002C7F29" w:rsidRDefault="00431F4A">
            <w:pPr>
              <w:keepNext/>
              <w:keepLines/>
              <w:spacing w:after="0" w:line="240" w:lineRule="auto"/>
              <w:rPr>
                <w:ins w:id="8315" w:author="Yu, Yong@ARB" w:date="2026-06-05T11:59:00Z"/>
                <w:rFonts w:ascii="Arial" w:eastAsia="Times New Roman" w:hAnsi="Arial" w:cs="Arial"/>
                <w:sz w:val="24"/>
                <w:szCs w:val="20"/>
              </w:rPr>
            </w:pPr>
            <w:ins w:id="8316" w:author="Yu, Yong@ARB" w:date="2026-06-05T11:59:00Z">
              <w:r w:rsidRPr="002C7F29">
                <w:rPr>
                  <w:rFonts w:ascii="Arial" w:eastAsia="Times New Roman" w:hAnsi="Arial" w:cs="Arial"/>
                  <w:sz w:val="24"/>
                  <w:szCs w:val="20"/>
                </w:rPr>
                <w:t>Passenger cars</w:t>
              </w:r>
            </w:ins>
          </w:p>
        </w:tc>
        <w:tc>
          <w:tcPr>
            <w:tcW w:w="1800" w:type="dxa"/>
            <w:tcBorders>
              <w:top w:val="single" w:sz="6" w:space="0" w:color="auto"/>
              <w:left w:val="single" w:sz="6" w:space="0" w:color="auto"/>
            </w:tcBorders>
            <w:vAlign w:val="center"/>
          </w:tcPr>
          <w:p w14:paraId="01A151EF" w14:textId="77777777" w:rsidR="00431F4A" w:rsidRPr="002C7F29" w:rsidRDefault="00431F4A">
            <w:pPr>
              <w:keepNext/>
              <w:keepLines/>
              <w:spacing w:after="0" w:line="240" w:lineRule="auto"/>
              <w:jc w:val="center"/>
              <w:rPr>
                <w:ins w:id="8317" w:author="Yu, Yong@ARB" w:date="2026-06-05T11:59:00Z"/>
                <w:rFonts w:ascii="Arial" w:eastAsia="Times New Roman" w:hAnsi="Arial" w:cs="Arial"/>
                <w:sz w:val="24"/>
                <w:szCs w:val="20"/>
              </w:rPr>
            </w:pPr>
            <w:ins w:id="8318"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24D0E0D1" w14:textId="77777777" w:rsidR="00431F4A" w:rsidRPr="002C7F29" w:rsidRDefault="00431F4A">
            <w:pPr>
              <w:keepNext/>
              <w:keepLines/>
              <w:spacing w:after="0" w:line="240" w:lineRule="auto"/>
              <w:jc w:val="center"/>
              <w:rPr>
                <w:ins w:id="8319" w:author="Yu, Yong@ARB" w:date="2026-06-05T11:59:00Z"/>
                <w:rFonts w:ascii="Arial" w:eastAsia="Times New Roman" w:hAnsi="Arial" w:cs="Arial"/>
                <w:sz w:val="24"/>
                <w:szCs w:val="20"/>
              </w:rPr>
            </w:pPr>
            <w:ins w:id="8320" w:author="Yu, Yong@ARB" w:date="2026-06-05T11:59:00Z">
              <w:r w:rsidRPr="002C7F29">
                <w:rPr>
                  <w:rFonts w:ascii="Arial" w:eastAsia="Times New Roman" w:hAnsi="Arial" w:cs="Arial"/>
                  <w:sz w:val="24"/>
                  <w:szCs w:val="20"/>
                </w:rPr>
                <w:t>0.50</w:t>
              </w:r>
            </w:ins>
          </w:p>
        </w:tc>
        <w:tc>
          <w:tcPr>
            <w:tcW w:w="2070" w:type="dxa"/>
            <w:tcBorders>
              <w:top w:val="single" w:sz="6" w:space="0" w:color="auto"/>
              <w:left w:val="single" w:sz="6" w:space="0" w:color="auto"/>
              <w:right w:val="single" w:sz="6" w:space="0" w:color="auto"/>
            </w:tcBorders>
            <w:vAlign w:val="center"/>
          </w:tcPr>
          <w:p w14:paraId="7C4D8518" w14:textId="77777777" w:rsidR="00431F4A" w:rsidRPr="002C7F29" w:rsidRDefault="00431F4A">
            <w:pPr>
              <w:keepNext/>
              <w:keepLines/>
              <w:spacing w:after="0" w:line="240" w:lineRule="auto"/>
              <w:jc w:val="center"/>
              <w:rPr>
                <w:ins w:id="8321" w:author="Yu, Yong@ARB" w:date="2026-06-05T11:59:00Z"/>
                <w:rFonts w:ascii="Arial" w:eastAsia="Times New Roman" w:hAnsi="Arial" w:cs="Arial"/>
                <w:sz w:val="24"/>
                <w:szCs w:val="20"/>
              </w:rPr>
            </w:pPr>
            <w:ins w:id="8322" w:author="Yu, Yong@ARB" w:date="2026-06-05T11:59:00Z">
              <w:r w:rsidRPr="002C7F29">
                <w:rPr>
                  <w:rFonts w:ascii="Arial" w:eastAsia="Times New Roman" w:hAnsi="Arial" w:cs="Arial"/>
                  <w:sz w:val="24"/>
                  <w:szCs w:val="20"/>
                </w:rPr>
                <w:t>0.65</w:t>
              </w:r>
            </w:ins>
          </w:p>
        </w:tc>
      </w:tr>
      <w:tr w:rsidR="00431F4A" w:rsidRPr="002C7F29" w14:paraId="35230268" w14:textId="77777777">
        <w:trPr>
          <w:trHeight w:val="402"/>
          <w:jc w:val="center"/>
          <w:ins w:id="8323" w:author="Yu, Yong@ARB" w:date="2026-06-05T11:59:00Z"/>
        </w:trPr>
        <w:tc>
          <w:tcPr>
            <w:tcW w:w="9000" w:type="dxa"/>
            <w:gridSpan w:val="4"/>
            <w:tcBorders>
              <w:top w:val="single" w:sz="6" w:space="0" w:color="auto"/>
              <w:left w:val="single" w:sz="6" w:space="0" w:color="auto"/>
              <w:right w:val="single" w:sz="6" w:space="0" w:color="auto"/>
            </w:tcBorders>
            <w:vAlign w:val="center"/>
          </w:tcPr>
          <w:p w14:paraId="756169C1" w14:textId="77777777" w:rsidR="00431F4A" w:rsidRPr="002C7F29" w:rsidRDefault="00431F4A">
            <w:pPr>
              <w:keepNext/>
              <w:keepLines/>
              <w:spacing w:after="0" w:line="240" w:lineRule="auto"/>
              <w:rPr>
                <w:ins w:id="8324" w:author="Yu, Yong@ARB" w:date="2026-06-05T11:59:00Z"/>
                <w:rFonts w:ascii="Arial" w:eastAsia="Times New Roman" w:hAnsi="Arial" w:cs="Arial"/>
                <w:sz w:val="24"/>
                <w:szCs w:val="20"/>
              </w:rPr>
            </w:pPr>
            <w:ins w:id="8325" w:author="Yu, Yong@ARB" w:date="2026-06-05T11:59:00Z">
              <w:r w:rsidRPr="002C7F29">
                <w:rPr>
                  <w:rFonts w:ascii="Arial" w:eastAsia="Times New Roman" w:hAnsi="Arial" w:cs="Arial"/>
                  <w:sz w:val="24"/>
                  <w:szCs w:val="20"/>
                </w:rPr>
                <w:t>Light-duty trucks (under 8,501 lbs. GVWR)</w:t>
              </w:r>
            </w:ins>
          </w:p>
        </w:tc>
      </w:tr>
      <w:tr w:rsidR="00431F4A" w:rsidRPr="002C7F29" w14:paraId="5E1A769C" w14:textId="77777777">
        <w:trPr>
          <w:trHeight w:val="402"/>
          <w:jc w:val="center"/>
          <w:ins w:id="8326" w:author="Yu, Yong@ARB" w:date="2026-06-05T11:59:00Z"/>
        </w:trPr>
        <w:tc>
          <w:tcPr>
            <w:tcW w:w="2970" w:type="dxa"/>
            <w:tcBorders>
              <w:top w:val="single" w:sz="6" w:space="0" w:color="auto"/>
              <w:left w:val="single" w:sz="6" w:space="0" w:color="auto"/>
            </w:tcBorders>
            <w:vAlign w:val="center"/>
          </w:tcPr>
          <w:p w14:paraId="1B201BD6" w14:textId="77777777" w:rsidR="00431F4A" w:rsidRPr="002C7F29" w:rsidRDefault="00431F4A">
            <w:pPr>
              <w:keepNext/>
              <w:keepLines/>
              <w:spacing w:after="0" w:line="240" w:lineRule="auto"/>
              <w:rPr>
                <w:ins w:id="8327" w:author="Yu, Yong@ARB" w:date="2026-06-05T11:59:00Z"/>
                <w:rFonts w:ascii="Arial" w:eastAsia="Times New Roman" w:hAnsi="Arial" w:cs="Arial"/>
                <w:sz w:val="24"/>
                <w:szCs w:val="20"/>
              </w:rPr>
            </w:pPr>
            <w:ins w:id="8328" w:author="Yu, Yong@ARB" w:date="2026-06-05T11:59:00Z">
              <w:r w:rsidRPr="002C7F29">
                <w:rPr>
                  <w:rFonts w:ascii="Arial" w:eastAsia="Times New Roman" w:hAnsi="Arial" w:cs="Arial"/>
                  <w:sz w:val="24"/>
                  <w:szCs w:val="20"/>
                </w:rPr>
                <w:t>6,000 lbs. GVWR  and          under</w:t>
              </w:r>
            </w:ins>
          </w:p>
        </w:tc>
        <w:tc>
          <w:tcPr>
            <w:tcW w:w="1800" w:type="dxa"/>
            <w:tcBorders>
              <w:top w:val="single" w:sz="6" w:space="0" w:color="auto"/>
              <w:left w:val="single" w:sz="6" w:space="0" w:color="auto"/>
            </w:tcBorders>
            <w:vAlign w:val="center"/>
          </w:tcPr>
          <w:p w14:paraId="39D8A23B" w14:textId="77777777" w:rsidR="00431F4A" w:rsidRPr="002C7F29" w:rsidRDefault="00431F4A">
            <w:pPr>
              <w:keepNext/>
              <w:keepLines/>
              <w:spacing w:after="0" w:line="240" w:lineRule="auto"/>
              <w:jc w:val="center"/>
              <w:rPr>
                <w:ins w:id="8329" w:author="Yu, Yong@ARB" w:date="2026-06-05T11:59:00Z"/>
                <w:rFonts w:ascii="Arial" w:eastAsia="Times New Roman" w:hAnsi="Arial" w:cs="Arial"/>
                <w:sz w:val="24"/>
                <w:szCs w:val="20"/>
              </w:rPr>
            </w:pPr>
            <w:ins w:id="8330"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46D481D5" w14:textId="77777777" w:rsidR="00431F4A" w:rsidRPr="002C7F29" w:rsidRDefault="00431F4A">
            <w:pPr>
              <w:keepNext/>
              <w:keepLines/>
              <w:spacing w:after="0" w:line="240" w:lineRule="auto"/>
              <w:jc w:val="center"/>
              <w:rPr>
                <w:ins w:id="8331" w:author="Yu, Yong@ARB" w:date="2026-06-05T11:59:00Z"/>
                <w:rFonts w:ascii="Arial" w:eastAsia="Times New Roman" w:hAnsi="Arial" w:cs="Arial"/>
                <w:sz w:val="24"/>
                <w:szCs w:val="20"/>
              </w:rPr>
            </w:pPr>
            <w:ins w:id="8332" w:author="Yu, Yong@ARB" w:date="2026-06-05T11:59:00Z">
              <w:r w:rsidRPr="002C7F29">
                <w:rPr>
                  <w:rFonts w:ascii="Arial" w:eastAsia="Times New Roman" w:hAnsi="Arial" w:cs="Arial"/>
                  <w:sz w:val="24"/>
                  <w:szCs w:val="20"/>
                </w:rPr>
                <w:t>0.65</w:t>
              </w:r>
            </w:ins>
          </w:p>
        </w:tc>
        <w:tc>
          <w:tcPr>
            <w:tcW w:w="2070" w:type="dxa"/>
            <w:tcBorders>
              <w:top w:val="single" w:sz="6" w:space="0" w:color="auto"/>
              <w:left w:val="single" w:sz="6" w:space="0" w:color="auto"/>
              <w:right w:val="single" w:sz="6" w:space="0" w:color="auto"/>
            </w:tcBorders>
            <w:vAlign w:val="center"/>
          </w:tcPr>
          <w:p w14:paraId="61859E65" w14:textId="77777777" w:rsidR="00431F4A" w:rsidRPr="002C7F29" w:rsidRDefault="00431F4A">
            <w:pPr>
              <w:keepNext/>
              <w:keepLines/>
              <w:spacing w:after="0" w:line="240" w:lineRule="auto"/>
              <w:jc w:val="center"/>
              <w:rPr>
                <w:ins w:id="8333" w:author="Yu, Yong@ARB" w:date="2026-06-05T11:59:00Z"/>
                <w:rFonts w:ascii="Arial" w:eastAsia="Times New Roman" w:hAnsi="Arial" w:cs="Arial"/>
                <w:sz w:val="24"/>
                <w:szCs w:val="20"/>
              </w:rPr>
            </w:pPr>
            <w:ins w:id="8334" w:author="Yu, Yong@ARB" w:date="2026-06-05T11:59:00Z">
              <w:r w:rsidRPr="002C7F29">
                <w:rPr>
                  <w:rFonts w:ascii="Arial" w:eastAsia="Times New Roman" w:hAnsi="Arial" w:cs="Arial"/>
                  <w:sz w:val="24"/>
                  <w:szCs w:val="20"/>
                </w:rPr>
                <w:t>0.85</w:t>
              </w:r>
            </w:ins>
          </w:p>
        </w:tc>
      </w:tr>
      <w:tr w:rsidR="00431F4A" w:rsidRPr="002C7F29" w14:paraId="27A317D7" w14:textId="77777777">
        <w:trPr>
          <w:trHeight w:val="402"/>
          <w:jc w:val="center"/>
          <w:ins w:id="8335" w:author="Yu, Yong@ARB" w:date="2026-06-05T11:59:00Z"/>
        </w:trPr>
        <w:tc>
          <w:tcPr>
            <w:tcW w:w="2970" w:type="dxa"/>
            <w:tcBorders>
              <w:top w:val="single" w:sz="6" w:space="0" w:color="auto"/>
              <w:left w:val="single" w:sz="6" w:space="0" w:color="auto"/>
            </w:tcBorders>
            <w:vAlign w:val="center"/>
          </w:tcPr>
          <w:p w14:paraId="38452A6B" w14:textId="77777777" w:rsidR="00431F4A" w:rsidRPr="002C7F29" w:rsidRDefault="00431F4A">
            <w:pPr>
              <w:keepNext/>
              <w:keepLines/>
              <w:spacing w:after="0" w:line="240" w:lineRule="auto"/>
              <w:rPr>
                <w:ins w:id="8336" w:author="Yu, Yong@ARB" w:date="2026-06-05T11:59:00Z"/>
                <w:rFonts w:ascii="Arial" w:eastAsia="Times New Roman" w:hAnsi="Arial" w:cs="Arial"/>
                <w:sz w:val="24"/>
                <w:szCs w:val="20"/>
              </w:rPr>
            </w:pPr>
            <w:ins w:id="8337" w:author="Yu, Yong@ARB" w:date="2026-06-05T11:59:00Z">
              <w:r w:rsidRPr="002C7F29">
                <w:rPr>
                  <w:rFonts w:ascii="Arial" w:eastAsia="Times New Roman" w:hAnsi="Arial" w:cs="Arial"/>
                  <w:sz w:val="24"/>
                  <w:szCs w:val="20"/>
                </w:rPr>
                <w:t>6,001 - 8,500 lbs. GVWR</w:t>
              </w:r>
            </w:ins>
          </w:p>
        </w:tc>
        <w:tc>
          <w:tcPr>
            <w:tcW w:w="1800" w:type="dxa"/>
            <w:tcBorders>
              <w:top w:val="single" w:sz="6" w:space="0" w:color="auto"/>
              <w:left w:val="single" w:sz="6" w:space="0" w:color="auto"/>
            </w:tcBorders>
            <w:vAlign w:val="center"/>
          </w:tcPr>
          <w:p w14:paraId="50792C5A" w14:textId="77777777" w:rsidR="00431F4A" w:rsidRPr="002C7F29" w:rsidRDefault="00431F4A">
            <w:pPr>
              <w:keepNext/>
              <w:keepLines/>
              <w:spacing w:after="0" w:line="240" w:lineRule="auto"/>
              <w:jc w:val="center"/>
              <w:rPr>
                <w:ins w:id="8338" w:author="Yu, Yong@ARB" w:date="2026-06-05T11:59:00Z"/>
                <w:rFonts w:ascii="Arial" w:eastAsia="Times New Roman" w:hAnsi="Arial" w:cs="Arial"/>
                <w:sz w:val="24"/>
                <w:szCs w:val="20"/>
              </w:rPr>
            </w:pPr>
            <w:ins w:id="8339"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53A75E99" w14:textId="77777777" w:rsidR="00431F4A" w:rsidRPr="002C7F29" w:rsidRDefault="00431F4A">
            <w:pPr>
              <w:keepNext/>
              <w:keepLines/>
              <w:spacing w:after="0" w:line="240" w:lineRule="auto"/>
              <w:jc w:val="center"/>
              <w:rPr>
                <w:ins w:id="8340" w:author="Yu, Yong@ARB" w:date="2026-06-05T11:59:00Z"/>
                <w:rFonts w:ascii="Arial" w:eastAsia="Times New Roman" w:hAnsi="Arial" w:cs="Arial"/>
                <w:sz w:val="24"/>
                <w:szCs w:val="20"/>
              </w:rPr>
            </w:pPr>
            <w:ins w:id="8341" w:author="Yu, Yong@ARB" w:date="2026-06-05T11:59:00Z">
              <w:r w:rsidRPr="002C7F29">
                <w:rPr>
                  <w:rFonts w:ascii="Arial" w:eastAsia="Times New Roman" w:hAnsi="Arial" w:cs="Arial"/>
                  <w:sz w:val="24"/>
                  <w:szCs w:val="20"/>
                </w:rPr>
                <w:t>0.90</w:t>
              </w:r>
            </w:ins>
          </w:p>
        </w:tc>
        <w:tc>
          <w:tcPr>
            <w:tcW w:w="2070" w:type="dxa"/>
            <w:tcBorders>
              <w:top w:val="single" w:sz="6" w:space="0" w:color="auto"/>
              <w:left w:val="single" w:sz="6" w:space="0" w:color="auto"/>
              <w:right w:val="single" w:sz="6" w:space="0" w:color="auto"/>
            </w:tcBorders>
            <w:vAlign w:val="center"/>
          </w:tcPr>
          <w:p w14:paraId="56E4EE9E" w14:textId="77777777" w:rsidR="00431F4A" w:rsidRPr="002C7F29" w:rsidRDefault="00431F4A">
            <w:pPr>
              <w:keepNext/>
              <w:keepLines/>
              <w:spacing w:after="0" w:line="240" w:lineRule="auto"/>
              <w:jc w:val="center"/>
              <w:rPr>
                <w:ins w:id="8342" w:author="Yu, Yong@ARB" w:date="2026-06-05T11:59:00Z"/>
                <w:rFonts w:ascii="Arial" w:eastAsia="Times New Roman" w:hAnsi="Arial" w:cs="Arial"/>
                <w:sz w:val="24"/>
                <w:szCs w:val="20"/>
              </w:rPr>
            </w:pPr>
            <w:ins w:id="8343" w:author="Yu, Yong@ARB" w:date="2026-06-05T11:59:00Z">
              <w:r w:rsidRPr="002C7F29">
                <w:rPr>
                  <w:rFonts w:ascii="Arial" w:eastAsia="Times New Roman" w:hAnsi="Arial" w:cs="Arial"/>
                  <w:sz w:val="24"/>
                  <w:szCs w:val="20"/>
                </w:rPr>
                <w:t>1.15</w:t>
              </w:r>
            </w:ins>
          </w:p>
        </w:tc>
      </w:tr>
      <w:tr w:rsidR="00431F4A" w:rsidRPr="002C7F29" w14:paraId="52F6CA09" w14:textId="77777777">
        <w:trPr>
          <w:trHeight w:val="402"/>
          <w:jc w:val="center"/>
          <w:ins w:id="8344" w:author="Yu, Yong@ARB" w:date="2026-06-05T11:59:00Z"/>
        </w:trPr>
        <w:tc>
          <w:tcPr>
            <w:tcW w:w="2970" w:type="dxa"/>
            <w:tcBorders>
              <w:top w:val="single" w:sz="6" w:space="0" w:color="auto"/>
              <w:left w:val="single" w:sz="6" w:space="0" w:color="auto"/>
            </w:tcBorders>
            <w:vAlign w:val="center"/>
          </w:tcPr>
          <w:p w14:paraId="36D650EC" w14:textId="77777777" w:rsidR="00431F4A" w:rsidRPr="002C7F29" w:rsidRDefault="00431F4A">
            <w:pPr>
              <w:keepNext/>
              <w:keepLines/>
              <w:spacing w:after="0" w:line="240" w:lineRule="auto"/>
              <w:rPr>
                <w:ins w:id="8345" w:author="Yu, Yong@ARB" w:date="2026-06-05T11:59:00Z"/>
                <w:rFonts w:ascii="Arial" w:eastAsia="Times New Roman" w:hAnsi="Arial" w:cs="Arial"/>
                <w:sz w:val="24"/>
                <w:szCs w:val="20"/>
              </w:rPr>
            </w:pPr>
            <w:ins w:id="8346" w:author="Yu, Yong@ARB" w:date="2026-06-05T11:59:00Z">
              <w:r w:rsidRPr="002C7F29">
                <w:rPr>
                  <w:rFonts w:ascii="Arial" w:eastAsia="Times New Roman" w:hAnsi="Arial" w:cs="Arial"/>
                  <w:sz w:val="24"/>
                  <w:szCs w:val="20"/>
                </w:rPr>
                <w:t xml:space="preserve">Medium-duty vehicles </w:t>
              </w:r>
            </w:ins>
          </w:p>
          <w:p w14:paraId="56EB41F4" w14:textId="77777777" w:rsidR="00431F4A" w:rsidRPr="002C7F29" w:rsidRDefault="00431F4A">
            <w:pPr>
              <w:keepNext/>
              <w:keepLines/>
              <w:spacing w:after="0" w:line="240" w:lineRule="auto"/>
              <w:rPr>
                <w:ins w:id="8347" w:author="Yu, Yong@ARB" w:date="2026-06-05T11:59:00Z"/>
                <w:rFonts w:ascii="Arial" w:eastAsia="Times New Roman" w:hAnsi="Arial" w:cs="Arial"/>
                <w:sz w:val="24"/>
                <w:szCs w:val="20"/>
              </w:rPr>
            </w:pPr>
            <w:ins w:id="8348" w:author="Yu, Yong@ARB" w:date="2026-06-05T11:59:00Z">
              <w:r w:rsidRPr="002C7F29">
                <w:rPr>
                  <w:rFonts w:ascii="Arial" w:eastAsia="Times New Roman" w:hAnsi="Arial" w:cs="Arial"/>
                  <w:sz w:val="24"/>
                  <w:szCs w:val="20"/>
                </w:rPr>
                <w:t>(8,501 - 14,000 lbs. GVWR)</w:t>
              </w:r>
            </w:ins>
          </w:p>
        </w:tc>
        <w:tc>
          <w:tcPr>
            <w:tcW w:w="1800" w:type="dxa"/>
            <w:tcBorders>
              <w:top w:val="single" w:sz="6" w:space="0" w:color="auto"/>
              <w:left w:val="single" w:sz="6" w:space="0" w:color="auto"/>
            </w:tcBorders>
            <w:vAlign w:val="center"/>
          </w:tcPr>
          <w:p w14:paraId="1A4E0DC7" w14:textId="77777777" w:rsidR="00431F4A" w:rsidRPr="002C7F29" w:rsidRDefault="00431F4A">
            <w:pPr>
              <w:keepNext/>
              <w:keepLines/>
              <w:spacing w:after="0" w:line="240" w:lineRule="auto"/>
              <w:jc w:val="center"/>
              <w:rPr>
                <w:ins w:id="8349" w:author="Yu, Yong@ARB" w:date="2026-06-05T11:59:00Z"/>
                <w:rFonts w:ascii="Arial" w:eastAsia="Times New Roman" w:hAnsi="Arial" w:cs="Arial"/>
                <w:sz w:val="24"/>
                <w:szCs w:val="20"/>
              </w:rPr>
            </w:pPr>
            <w:ins w:id="8350"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3F73407E" w14:textId="77777777" w:rsidR="00431F4A" w:rsidRPr="002C7F29" w:rsidRDefault="00431F4A">
            <w:pPr>
              <w:keepNext/>
              <w:keepLines/>
              <w:spacing w:after="0" w:line="240" w:lineRule="auto"/>
              <w:jc w:val="center"/>
              <w:rPr>
                <w:ins w:id="8351" w:author="Yu, Yong@ARB" w:date="2026-06-05T11:59:00Z"/>
                <w:rFonts w:ascii="Arial" w:eastAsia="Times New Roman" w:hAnsi="Arial" w:cs="Arial"/>
                <w:sz w:val="24"/>
                <w:szCs w:val="20"/>
              </w:rPr>
            </w:pPr>
            <w:ins w:id="8352" w:author="Yu, Yong@ARB" w:date="2026-06-05T11:59:00Z">
              <w:r w:rsidRPr="002C7F29">
                <w:rPr>
                  <w:rFonts w:ascii="Arial" w:eastAsia="Times New Roman" w:hAnsi="Arial" w:cs="Arial"/>
                  <w:sz w:val="24"/>
                  <w:szCs w:val="20"/>
                </w:rPr>
                <w:t>1.00</w:t>
              </w:r>
            </w:ins>
          </w:p>
        </w:tc>
        <w:tc>
          <w:tcPr>
            <w:tcW w:w="2070" w:type="dxa"/>
            <w:tcBorders>
              <w:top w:val="single" w:sz="6" w:space="0" w:color="auto"/>
              <w:left w:val="single" w:sz="6" w:space="0" w:color="auto"/>
              <w:right w:val="single" w:sz="6" w:space="0" w:color="auto"/>
            </w:tcBorders>
            <w:vAlign w:val="center"/>
          </w:tcPr>
          <w:p w14:paraId="437DFA44" w14:textId="77777777" w:rsidR="00431F4A" w:rsidRPr="002C7F29" w:rsidRDefault="00431F4A">
            <w:pPr>
              <w:keepNext/>
              <w:keepLines/>
              <w:spacing w:after="0" w:line="240" w:lineRule="auto"/>
              <w:jc w:val="center"/>
              <w:rPr>
                <w:ins w:id="8353" w:author="Yu, Yong@ARB" w:date="2026-06-05T11:59:00Z"/>
                <w:rFonts w:ascii="Arial" w:eastAsia="Times New Roman" w:hAnsi="Arial" w:cs="Arial"/>
                <w:sz w:val="24"/>
                <w:szCs w:val="20"/>
              </w:rPr>
            </w:pPr>
            <w:ins w:id="8354" w:author="Yu, Yong@ARB" w:date="2026-06-05T11:59:00Z">
              <w:r w:rsidRPr="002C7F29">
                <w:rPr>
                  <w:rFonts w:ascii="Arial" w:eastAsia="Times New Roman" w:hAnsi="Arial" w:cs="Arial"/>
                  <w:sz w:val="24"/>
                  <w:szCs w:val="20"/>
                </w:rPr>
                <w:t>1.25</w:t>
              </w:r>
            </w:ins>
          </w:p>
        </w:tc>
      </w:tr>
      <w:tr w:rsidR="00431F4A" w:rsidRPr="002C7F29" w14:paraId="70511BAB" w14:textId="77777777">
        <w:trPr>
          <w:trHeight w:val="402"/>
          <w:jc w:val="center"/>
          <w:ins w:id="8355" w:author="Yu, Yong@ARB" w:date="2026-06-05T11:59:00Z"/>
        </w:trPr>
        <w:tc>
          <w:tcPr>
            <w:tcW w:w="2970" w:type="dxa"/>
            <w:tcBorders>
              <w:top w:val="single" w:sz="6" w:space="0" w:color="auto"/>
              <w:left w:val="single" w:sz="6" w:space="0" w:color="auto"/>
              <w:bottom w:val="single" w:sz="6" w:space="0" w:color="auto"/>
            </w:tcBorders>
            <w:vAlign w:val="center"/>
          </w:tcPr>
          <w:p w14:paraId="60B1921C" w14:textId="77777777" w:rsidR="00431F4A" w:rsidRPr="002C7F29" w:rsidRDefault="00431F4A">
            <w:pPr>
              <w:keepNext/>
              <w:keepLines/>
              <w:spacing w:after="0" w:line="240" w:lineRule="auto"/>
              <w:rPr>
                <w:ins w:id="8356" w:author="Yu, Yong@ARB" w:date="2026-06-05T11:59:00Z"/>
                <w:rFonts w:ascii="Arial" w:eastAsia="Times New Roman" w:hAnsi="Arial" w:cs="Arial"/>
                <w:sz w:val="24"/>
                <w:szCs w:val="20"/>
              </w:rPr>
            </w:pPr>
            <w:ins w:id="8357" w:author="Yu, Yong@ARB" w:date="2026-06-05T11:59:00Z">
              <w:r w:rsidRPr="002C7F29">
                <w:rPr>
                  <w:rFonts w:ascii="Arial" w:eastAsia="Times New Roman" w:hAnsi="Arial" w:cs="Arial"/>
                  <w:sz w:val="24"/>
                  <w:szCs w:val="20"/>
                </w:rPr>
                <w:t>Heavy-duty vehicles</w:t>
              </w:r>
            </w:ins>
          </w:p>
          <w:p w14:paraId="173F2A05" w14:textId="77777777" w:rsidR="00431F4A" w:rsidRPr="002C7F29" w:rsidRDefault="00431F4A">
            <w:pPr>
              <w:keepNext/>
              <w:keepLines/>
              <w:spacing w:after="0" w:line="240" w:lineRule="auto"/>
              <w:rPr>
                <w:ins w:id="8358" w:author="Yu, Yong@ARB" w:date="2026-06-05T11:59:00Z"/>
                <w:rFonts w:ascii="Arial" w:eastAsia="Times New Roman" w:hAnsi="Arial" w:cs="Arial"/>
                <w:sz w:val="24"/>
                <w:szCs w:val="20"/>
              </w:rPr>
            </w:pPr>
            <w:ins w:id="8359" w:author="Yu, Yong@ARB" w:date="2026-06-05T11:59:00Z">
              <w:r w:rsidRPr="002C7F29">
                <w:rPr>
                  <w:rFonts w:ascii="Arial" w:eastAsia="Times New Roman" w:hAnsi="Arial" w:cs="Arial"/>
                  <w:sz w:val="24"/>
                  <w:szCs w:val="20"/>
                </w:rPr>
                <w:t>(over 14,00</w:t>
              </w:r>
              <w:r>
                <w:rPr>
                  <w:rFonts w:ascii="Arial" w:eastAsia="Times New Roman" w:hAnsi="Arial" w:cs="Arial"/>
                  <w:sz w:val="24"/>
                  <w:szCs w:val="20"/>
                </w:rPr>
                <w:t>1</w:t>
              </w:r>
              <w:r w:rsidRPr="002C7F29">
                <w:rPr>
                  <w:rFonts w:ascii="Arial" w:eastAsia="Times New Roman" w:hAnsi="Arial" w:cs="Arial"/>
                  <w:sz w:val="24"/>
                  <w:szCs w:val="20"/>
                </w:rPr>
                <w:t xml:space="preserve"> lbs. GVWR)</w:t>
              </w:r>
            </w:ins>
          </w:p>
        </w:tc>
        <w:tc>
          <w:tcPr>
            <w:tcW w:w="1800" w:type="dxa"/>
            <w:tcBorders>
              <w:top w:val="single" w:sz="6" w:space="0" w:color="auto"/>
              <w:left w:val="single" w:sz="6" w:space="0" w:color="auto"/>
              <w:bottom w:val="single" w:sz="6" w:space="0" w:color="auto"/>
            </w:tcBorders>
            <w:vAlign w:val="center"/>
          </w:tcPr>
          <w:p w14:paraId="6D3BC03B" w14:textId="77777777" w:rsidR="00431F4A" w:rsidRPr="002C7F29" w:rsidRDefault="00431F4A">
            <w:pPr>
              <w:keepNext/>
              <w:keepLines/>
              <w:spacing w:after="0" w:line="240" w:lineRule="auto"/>
              <w:jc w:val="center"/>
              <w:rPr>
                <w:ins w:id="8360" w:author="Yu, Yong@ARB" w:date="2026-06-05T11:59:00Z"/>
                <w:rFonts w:ascii="Arial" w:eastAsia="Times New Roman" w:hAnsi="Arial" w:cs="Arial"/>
                <w:sz w:val="24"/>
                <w:szCs w:val="20"/>
              </w:rPr>
            </w:pPr>
            <w:ins w:id="8361"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bottom w:val="single" w:sz="6" w:space="0" w:color="auto"/>
            </w:tcBorders>
            <w:vAlign w:val="center"/>
          </w:tcPr>
          <w:p w14:paraId="284A7D0A" w14:textId="77777777" w:rsidR="00431F4A" w:rsidRPr="002C7F29" w:rsidRDefault="00431F4A">
            <w:pPr>
              <w:keepNext/>
              <w:keepLines/>
              <w:spacing w:after="0" w:line="240" w:lineRule="auto"/>
              <w:jc w:val="center"/>
              <w:rPr>
                <w:ins w:id="8362" w:author="Yu, Yong@ARB" w:date="2026-06-05T11:59:00Z"/>
                <w:rFonts w:ascii="Arial" w:eastAsia="Times New Roman" w:hAnsi="Arial" w:cs="Arial"/>
                <w:sz w:val="24"/>
                <w:szCs w:val="20"/>
              </w:rPr>
            </w:pPr>
            <w:ins w:id="8363" w:author="Yu, Yong@ARB" w:date="2026-06-05T11:59:00Z">
              <w:r w:rsidRPr="002C7F29">
                <w:rPr>
                  <w:rFonts w:ascii="Arial" w:eastAsia="Times New Roman" w:hAnsi="Arial" w:cs="Arial"/>
                  <w:sz w:val="24"/>
                  <w:szCs w:val="20"/>
                </w:rPr>
                <w:t>1.00</w:t>
              </w:r>
            </w:ins>
          </w:p>
        </w:tc>
        <w:tc>
          <w:tcPr>
            <w:tcW w:w="2070" w:type="dxa"/>
            <w:tcBorders>
              <w:top w:val="single" w:sz="6" w:space="0" w:color="auto"/>
              <w:left w:val="single" w:sz="6" w:space="0" w:color="auto"/>
              <w:bottom w:val="single" w:sz="6" w:space="0" w:color="auto"/>
              <w:right w:val="single" w:sz="6" w:space="0" w:color="auto"/>
            </w:tcBorders>
            <w:vAlign w:val="center"/>
          </w:tcPr>
          <w:p w14:paraId="4CABA7CC" w14:textId="77777777" w:rsidR="00431F4A" w:rsidRPr="002C7F29" w:rsidRDefault="00431F4A">
            <w:pPr>
              <w:keepNext/>
              <w:keepLines/>
              <w:spacing w:after="0" w:line="240" w:lineRule="auto"/>
              <w:jc w:val="center"/>
              <w:rPr>
                <w:ins w:id="8364" w:author="Yu, Yong@ARB" w:date="2026-06-05T11:59:00Z"/>
                <w:rFonts w:ascii="Arial" w:eastAsia="Times New Roman" w:hAnsi="Arial" w:cs="Arial"/>
                <w:sz w:val="24"/>
                <w:szCs w:val="20"/>
              </w:rPr>
            </w:pPr>
            <w:ins w:id="8365" w:author="Yu, Yong@ARB" w:date="2026-06-05T11:59:00Z">
              <w:r w:rsidRPr="002C7F29">
                <w:rPr>
                  <w:rFonts w:ascii="Arial" w:eastAsia="Times New Roman" w:hAnsi="Arial" w:cs="Arial"/>
                  <w:sz w:val="24"/>
                  <w:szCs w:val="20"/>
                </w:rPr>
                <w:t>1.25</w:t>
              </w:r>
            </w:ins>
          </w:p>
        </w:tc>
      </w:tr>
    </w:tbl>
    <w:p w14:paraId="729F51CD" w14:textId="77777777" w:rsidR="00431F4A" w:rsidRPr="002C7F29"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366" w:author="Yu, Yong@ARB" w:date="2026-06-05T11:59:00Z"/>
          <w:rFonts w:ascii="Arial" w:eastAsia="Times New Roman" w:hAnsi="Arial" w:cs="Arial"/>
          <w:sz w:val="20"/>
          <w:szCs w:val="20"/>
        </w:rPr>
      </w:pPr>
      <w:ins w:id="8367" w:author="Yu, Yong@ARB" w:date="2026-06-05T11:59:00Z">
        <w:r w:rsidRPr="002C7F29">
          <w:rPr>
            <w:rFonts w:ascii="Arial" w:eastAsia="Times New Roman" w:hAnsi="Arial" w:cs="Arial"/>
            <w:sz w:val="24"/>
            <w:szCs w:val="20"/>
            <w:vertAlign w:val="superscript"/>
          </w:rPr>
          <w:t xml:space="preserve">   1</w:t>
        </w:r>
        <w:r w:rsidRPr="002C7F29">
          <w:rPr>
            <w:rFonts w:ascii="Arial" w:eastAsia="Times New Roman" w:hAnsi="Arial" w:cs="Arial"/>
            <w:szCs w:val="20"/>
          </w:rPr>
          <w:tab/>
        </w:r>
        <w:r w:rsidRPr="002C7F29">
          <w:rPr>
            <w:rFonts w:ascii="Arial" w:eastAsia="Times New Roman" w:hAnsi="Arial" w:cs="Arial"/>
            <w:sz w:val="20"/>
            <w:szCs w:val="20"/>
          </w:rPr>
          <w:t>Organic Material Hydrocarbon Equivalent for alcohol</w:t>
        </w:r>
        <w:r w:rsidRPr="002C7F29">
          <w:rPr>
            <w:rFonts w:ascii="Arial" w:eastAsia="Times New Roman" w:hAnsi="Arial" w:cs="Arial"/>
            <w:sz w:val="20"/>
            <w:szCs w:val="20"/>
          </w:rPr>
          <w:noBreakHyphen/>
          <w:t>fueled vehicles.</w:t>
        </w:r>
        <w:r w:rsidRPr="002C7F29">
          <w:rPr>
            <w:rFonts w:ascii="Arial" w:eastAsia="Times New Roman" w:hAnsi="Arial" w:cs="Arial"/>
            <w:sz w:val="20"/>
            <w:szCs w:val="20"/>
          </w:rPr>
          <w:br/>
        </w:r>
      </w:ins>
    </w:p>
    <w:p w14:paraId="651207DA"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368" w:author="Yu, Yong@ARB" w:date="2026-06-05T11:59:00Z"/>
          <w:rFonts w:ascii="Arial" w:eastAsia="Times New Roman" w:hAnsi="Arial" w:cs="Arial"/>
          <w:sz w:val="20"/>
          <w:szCs w:val="20"/>
        </w:rPr>
      </w:pPr>
      <w:ins w:id="8369" w:author="Yu, Yong@ARB" w:date="2026-06-05T11:59:00Z">
        <w:r w:rsidRPr="002C7F29">
          <w:rPr>
            <w:rFonts w:ascii="Arial" w:eastAsia="Times New Roman" w:hAnsi="Arial" w:cs="Arial"/>
            <w:sz w:val="24"/>
            <w:szCs w:val="20"/>
            <w:vertAlign w:val="superscript"/>
          </w:rPr>
          <w:t xml:space="preserve">   2</w:t>
        </w:r>
        <w:r w:rsidRPr="002C7F29">
          <w:rPr>
            <w:rFonts w:ascii="Arial" w:eastAsia="Times New Roman" w:hAnsi="Arial" w:cs="Arial"/>
            <w:szCs w:val="20"/>
          </w:rPr>
          <w:tab/>
        </w:r>
        <w:r w:rsidRPr="002C7F29">
          <w:rPr>
            <w:rFonts w:ascii="Arial" w:eastAsia="Times New Roman" w:hAnsi="Arial" w:cs="Arial"/>
            <w:sz w:val="20"/>
            <w:szCs w:val="20"/>
          </w:rPr>
          <w:t>For all vehicles certified to these standards, the “useful life” shall be 15 years or 150,000 miles, whichever first occurs.  Approval of vehicles which are not exhaust emission tested using a chassis dynamometer pursuant to section 1960.1 or 1961, title 13, California Code of Regulations shall be based on an engineering evaluation of the system and data submitted by the applicant.</w:t>
        </w:r>
      </w:ins>
    </w:p>
    <w:p w14:paraId="7FC42310"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370" w:author="Yu, Yong@ARB" w:date="2026-06-05T11:59:00Z"/>
          <w:rFonts w:ascii="Arial" w:eastAsia="Times New Roman" w:hAnsi="Arial" w:cs="Arial"/>
          <w:sz w:val="20"/>
          <w:szCs w:val="20"/>
        </w:rPr>
      </w:pPr>
    </w:p>
    <w:p w14:paraId="22821A18" w14:textId="77777777" w:rsidR="00431F4A" w:rsidRPr="002C7F29" w:rsidRDefault="00431F4A" w:rsidP="00431F4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371" w:author="Yu, Yong@ARB" w:date="2026-06-05T11:59:00Z"/>
          <w:rFonts w:ascii="Arial" w:eastAsia="Times New Roman" w:hAnsi="Arial" w:cs="Arial"/>
          <w:sz w:val="20"/>
          <w:szCs w:val="20"/>
        </w:rPr>
      </w:pPr>
      <w:ins w:id="8372" w:author="Yu, Yong@ARB" w:date="2026-06-05T11:59:00Z">
        <w:r w:rsidRPr="002C7F29">
          <w:rPr>
            <w:rFonts w:ascii="Arial" w:eastAsia="Times New Roman" w:hAnsi="Arial" w:cs="Arial"/>
            <w:sz w:val="24"/>
            <w:szCs w:val="20"/>
            <w:vertAlign w:val="superscript"/>
          </w:rPr>
          <w:t xml:space="preserve">   3</w:t>
        </w:r>
        <w:r w:rsidRPr="002C7F29">
          <w:rPr>
            <w:rFonts w:ascii="Arial" w:eastAsia="Times New Roman" w:hAnsi="Arial" w:cs="Arial"/>
            <w:szCs w:val="20"/>
          </w:rPr>
          <w:tab/>
        </w:r>
        <w:r w:rsidRPr="002C7F29">
          <w:rPr>
            <w:rFonts w:ascii="Arial" w:eastAsia="Times New Roman" w:hAnsi="Arial" w:cs="Arial"/>
            <w:sz w:val="20"/>
            <w:szCs w:val="20"/>
          </w:rPr>
          <w:t xml:space="preserve">(a)  These evaporative emission standards shall be phased-in beginning with the 2004 model year.  </w:t>
        </w:r>
      </w:ins>
    </w:p>
    <w:p w14:paraId="742FD92A" w14:textId="77777777" w:rsidR="00431F4A" w:rsidRPr="002C7F29" w:rsidRDefault="00431F4A" w:rsidP="00431F4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373" w:author="Yu, Yong@ARB" w:date="2026-06-05T11:59:00Z"/>
          <w:rFonts w:ascii="Arial" w:eastAsia="Times New Roman" w:hAnsi="Arial" w:cs="Arial"/>
          <w:sz w:val="20"/>
          <w:szCs w:val="20"/>
        </w:rPr>
      </w:pPr>
      <w:ins w:id="8374" w:author="Yu, Yong@ARB" w:date="2026-06-05T11:59:00Z">
        <w:r w:rsidRPr="002C7F29">
          <w:rPr>
            <w:rFonts w:ascii="Arial" w:eastAsia="Times New Roman" w:hAnsi="Arial" w:cs="Arial"/>
            <w:sz w:val="20"/>
            <w:szCs w:val="20"/>
          </w:rPr>
          <w:tab/>
          <w:t xml:space="preserve">Each manufacturer, except small volume manufacturers, shall certify at a minimum the specified percentage of its vehicle fleet to the evaporative emission standards in this table or the optional zero-evaporative emission standards in section 1976(b)(1)(E) according to the schedule set forth below.  For purposes of this paragraph (a), each manufacturer’s vehicle fleet consists of the total projected </w:t>
        </w:r>
        <w:smartTag w:uri="urn:schemas-microsoft-com:office:smarttags" w:element="State">
          <w:smartTag w:uri="urn:schemas-microsoft-com:office:smarttags" w:element="plac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sales of the manufacturer’s gasoline-fueled, liquefied petroleum-fueled and alcohol-fueled passenger cars, light-duty trucks, medium-duty vehicles, and heavy-duty vehicles.</w:t>
        </w:r>
      </w:ins>
    </w:p>
    <w:p w14:paraId="6AAB2747"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375" w:author="Yu, Yong@ARB" w:date="2026-06-05T11:59:00Z"/>
          <w:rFonts w:ascii="Arial" w:eastAsia="Times New Roman" w:hAnsi="Arial" w:cs="Arial"/>
          <w:szCs w:val="20"/>
        </w:rPr>
      </w:pPr>
    </w:p>
    <w:tbl>
      <w:tblPr>
        <w:tblW w:w="0" w:type="auto"/>
        <w:jc w:val="center"/>
        <w:tblLayout w:type="fixed"/>
        <w:tblCellMar>
          <w:left w:w="120" w:type="dxa"/>
          <w:right w:w="120" w:type="dxa"/>
        </w:tblCellMar>
        <w:tblLook w:val="0000" w:firstRow="0" w:lastRow="0" w:firstColumn="0" w:lastColumn="0" w:noHBand="0" w:noVBand="0"/>
      </w:tblPr>
      <w:tblGrid>
        <w:gridCol w:w="2160"/>
        <w:gridCol w:w="3420"/>
      </w:tblGrid>
      <w:tr w:rsidR="00431F4A" w:rsidRPr="002C7F29" w14:paraId="6ED06423" w14:textId="77777777">
        <w:trPr>
          <w:trHeight w:val="402"/>
          <w:jc w:val="center"/>
          <w:ins w:id="8376" w:author="Yu, Yong@ARB" w:date="2026-06-05T11:59:00Z"/>
        </w:trPr>
        <w:tc>
          <w:tcPr>
            <w:tcW w:w="2160" w:type="dxa"/>
            <w:tcBorders>
              <w:bottom w:val="single" w:sz="6" w:space="0" w:color="auto"/>
            </w:tcBorders>
          </w:tcPr>
          <w:p w14:paraId="430EB4EC" w14:textId="77777777" w:rsidR="00431F4A" w:rsidRPr="002C7F29" w:rsidRDefault="00431F4A">
            <w:pPr>
              <w:keepLines/>
              <w:spacing w:after="0" w:line="240" w:lineRule="auto"/>
              <w:rPr>
                <w:ins w:id="8377" w:author="Yu, Yong@ARB" w:date="2026-06-05T11:59:00Z"/>
                <w:rFonts w:ascii="Arial" w:eastAsia="Times New Roman" w:hAnsi="Arial" w:cs="Arial"/>
                <w:szCs w:val="20"/>
              </w:rPr>
            </w:pPr>
            <w:ins w:id="8378" w:author="Yu, Yong@ARB" w:date="2026-06-05T11:59:00Z">
              <w:r w:rsidRPr="002C7F29">
                <w:rPr>
                  <w:rFonts w:ascii="Arial" w:eastAsia="Times New Roman" w:hAnsi="Arial" w:cs="Arial"/>
                  <w:szCs w:val="20"/>
                </w:rPr>
                <w:t>Model Year</w:t>
              </w:r>
            </w:ins>
          </w:p>
        </w:tc>
        <w:tc>
          <w:tcPr>
            <w:tcW w:w="3420" w:type="dxa"/>
            <w:tcBorders>
              <w:bottom w:val="single" w:sz="6" w:space="0" w:color="auto"/>
            </w:tcBorders>
          </w:tcPr>
          <w:p w14:paraId="263F8B51" w14:textId="77777777" w:rsidR="00431F4A" w:rsidRPr="002C7F29" w:rsidRDefault="00431F4A">
            <w:pPr>
              <w:keepLines/>
              <w:spacing w:after="0" w:line="240" w:lineRule="auto"/>
              <w:jc w:val="center"/>
              <w:rPr>
                <w:ins w:id="8379" w:author="Yu, Yong@ARB" w:date="2026-06-05T11:59:00Z"/>
                <w:rFonts w:ascii="Arial" w:eastAsia="Times New Roman" w:hAnsi="Arial" w:cs="Arial"/>
                <w:szCs w:val="20"/>
              </w:rPr>
            </w:pPr>
            <w:ins w:id="8380" w:author="Yu, Yong@ARB" w:date="2026-06-05T11:59:00Z">
              <w:r w:rsidRPr="002C7F29">
                <w:rPr>
                  <w:rFonts w:ascii="Arial" w:eastAsia="Times New Roman" w:hAnsi="Arial" w:cs="Arial"/>
                  <w:szCs w:val="20"/>
                </w:rPr>
                <w:t>Minimum Percentage of Vehicles Certified to the Standards in §§1976(b)(1)(F) and (b)(1)(E)</w:t>
              </w:r>
            </w:ins>
          </w:p>
        </w:tc>
      </w:tr>
      <w:tr w:rsidR="00431F4A" w:rsidRPr="002C7F29" w14:paraId="5763E7A3" w14:textId="77777777">
        <w:trPr>
          <w:trHeight w:val="402"/>
          <w:jc w:val="center"/>
          <w:ins w:id="8381" w:author="Yu, Yong@ARB" w:date="2026-06-05T11:59:00Z"/>
        </w:trPr>
        <w:tc>
          <w:tcPr>
            <w:tcW w:w="2160" w:type="dxa"/>
          </w:tcPr>
          <w:p w14:paraId="4B9E7804" w14:textId="77777777" w:rsidR="00431F4A" w:rsidRPr="002C7F29" w:rsidRDefault="00431F4A">
            <w:pPr>
              <w:keepLines/>
              <w:spacing w:after="0" w:line="240" w:lineRule="auto"/>
              <w:rPr>
                <w:ins w:id="8382" w:author="Yu, Yong@ARB" w:date="2026-06-05T11:59:00Z"/>
                <w:rFonts w:ascii="Arial" w:eastAsia="Times New Roman" w:hAnsi="Arial" w:cs="Arial"/>
                <w:szCs w:val="20"/>
              </w:rPr>
            </w:pPr>
            <w:ins w:id="8383" w:author="Yu, Yong@ARB" w:date="2026-06-05T11:59:00Z">
              <w:r w:rsidRPr="002C7F29">
                <w:rPr>
                  <w:rFonts w:ascii="Arial" w:eastAsia="Times New Roman" w:hAnsi="Arial" w:cs="Arial"/>
                  <w:szCs w:val="20"/>
                </w:rPr>
                <w:t>2004</w:t>
              </w:r>
            </w:ins>
          </w:p>
        </w:tc>
        <w:tc>
          <w:tcPr>
            <w:tcW w:w="3420" w:type="dxa"/>
          </w:tcPr>
          <w:p w14:paraId="196F2179" w14:textId="77777777" w:rsidR="00431F4A" w:rsidRPr="002C7F29" w:rsidRDefault="00431F4A">
            <w:pPr>
              <w:keepLines/>
              <w:spacing w:after="0" w:line="240" w:lineRule="auto"/>
              <w:jc w:val="center"/>
              <w:rPr>
                <w:ins w:id="8384" w:author="Yu, Yong@ARB" w:date="2026-06-05T11:59:00Z"/>
                <w:rFonts w:ascii="Arial" w:eastAsia="Times New Roman" w:hAnsi="Arial" w:cs="Arial"/>
                <w:szCs w:val="20"/>
              </w:rPr>
            </w:pPr>
            <w:ins w:id="8385" w:author="Yu, Yong@ARB" w:date="2026-06-05T11:59:00Z">
              <w:r w:rsidRPr="002C7F29">
                <w:rPr>
                  <w:rFonts w:ascii="Arial" w:eastAsia="Times New Roman" w:hAnsi="Arial" w:cs="Arial"/>
                  <w:szCs w:val="20"/>
                </w:rPr>
                <w:t>40</w:t>
              </w:r>
            </w:ins>
          </w:p>
        </w:tc>
      </w:tr>
      <w:tr w:rsidR="00431F4A" w:rsidRPr="002C7F29" w14:paraId="5260B926" w14:textId="77777777">
        <w:trPr>
          <w:trHeight w:val="402"/>
          <w:jc w:val="center"/>
          <w:ins w:id="8386" w:author="Yu, Yong@ARB" w:date="2026-06-05T11:59:00Z"/>
        </w:trPr>
        <w:tc>
          <w:tcPr>
            <w:tcW w:w="2160" w:type="dxa"/>
          </w:tcPr>
          <w:p w14:paraId="2EBA3966" w14:textId="77777777" w:rsidR="00431F4A" w:rsidRPr="002C7F29" w:rsidRDefault="00431F4A">
            <w:pPr>
              <w:keepLines/>
              <w:spacing w:after="0" w:line="240" w:lineRule="auto"/>
              <w:rPr>
                <w:ins w:id="8387" w:author="Yu, Yong@ARB" w:date="2026-06-05T11:59:00Z"/>
                <w:rFonts w:ascii="Arial" w:eastAsia="Times New Roman" w:hAnsi="Arial" w:cs="Arial"/>
                <w:szCs w:val="20"/>
              </w:rPr>
            </w:pPr>
            <w:ins w:id="8388" w:author="Yu, Yong@ARB" w:date="2026-06-05T11:59:00Z">
              <w:r w:rsidRPr="002C7F29">
                <w:rPr>
                  <w:rFonts w:ascii="Arial" w:eastAsia="Times New Roman" w:hAnsi="Arial" w:cs="Arial"/>
                  <w:szCs w:val="20"/>
                </w:rPr>
                <w:t>2005</w:t>
              </w:r>
            </w:ins>
          </w:p>
        </w:tc>
        <w:tc>
          <w:tcPr>
            <w:tcW w:w="3420" w:type="dxa"/>
          </w:tcPr>
          <w:p w14:paraId="3938C816" w14:textId="77777777" w:rsidR="00431F4A" w:rsidRPr="002C7F29" w:rsidRDefault="00431F4A">
            <w:pPr>
              <w:keepLines/>
              <w:spacing w:after="0" w:line="240" w:lineRule="auto"/>
              <w:jc w:val="center"/>
              <w:rPr>
                <w:ins w:id="8389" w:author="Yu, Yong@ARB" w:date="2026-06-05T11:59:00Z"/>
                <w:rFonts w:ascii="Arial" w:eastAsia="Times New Roman" w:hAnsi="Arial" w:cs="Arial"/>
                <w:szCs w:val="20"/>
              </w:rPr>
            </w:pPr>
            <w:ins w:id="8390" w:author="Yu, Yong@ARB" w:date="2026-06-05T11:59:00Z">
              <w:r w:rsidRPr="002C7F29">
                <w:rPr>
                  <w:rFonts w:ascii="Arial" w:eastAsia="Times New Roman" w:hAnsi="Arial" w:cs="Arial"/>
                  <w:szCs w:val="20"/>
                </w:rPr>
                <w:t>80</w:t>
              </w:r>
            </w:ins>
          </w:p>
        </w:tc>
      </w:tr>
      <w:tr w:rsidR="00431F4A" w:rsidRPr="002C7F29" w14:paraId="272830CC" w14:textId="77777777">
        <w:trPr>
          <w:trHeight w:val="402"/>
          <w:jc w:val="center"/>
          <w:ins w:id="8391" w:author="Yu, Yong@ARB" w:date="2026-06-05T11:59:00Z"/>
        </w:trPr>
        <w:tc>
          <w:tcPr>
            <w:tcW w:w="2160" w:type="dxa"/>
          </w:tcPr>
          <w:p w14:paraId="63ABD9BE" w14:textId="77777777" w:rsidR="00431F4A" w:rsidRPr="002C7F29" w:rsidRDefault="00431F4A">
            <w:pPr>
              <w:keepLines/>
              <w:spacing w:after="0" w:line="240" w:lineRule="auto"/>
              <w:rPr>
                <w:ins w:id="8392" w:author="Yu, Yong@ARB" w:date="2026-06-05T11:59:00Z"/>
                <w:rFonts w:ascii="Arial" w:eastAsia="Times New Roman" w:hAnsi="Arial" w:cs="Arial"/>
                <w:szCs w:val="20"/>
              </w:rPr>
            </w:pPr>
            <w:ins w:id="8393" w:author="Yu, Yong@ARB" w:date="2026-06-05T11:59:00Z">
              <w:r w:rsidRPr="002C7F29">
                <w:rPr>
                  <w:rFonts w:ascii="Arial" w:eastAsia="Times New Roman" w:hAnsi="Arial" w:cs="Arial"/>
                  <w:szCs w:val="20"/>
                </w:rPr>
                <w:t>2006 and subsequent</w:t>
              </w:r>
            </w:ins>
          </w:p>
        </w:tc>
        <w:tc>
          <w:tcPr>
            <w:tcW w:w="3420" w:type="dxa"/>
          </w:tcPr>
          <w:p w14:paraId="52CD404A" w14:textId="77777777" w:rsidR="00431F4A" w:rsidRPr="002C7F29" w:rsidRDefault="00431F4A">
            <w:pPr>
              <w:keepLines/>
              <w:spacing w:after="0" w:line="240" w:lineRule="auto"/>
              <w:jc w:val="center"/>
              <w:rPr>
                <w:ins w:id="8394" w:author="Yu, Yong@ARB" w:date="2026-06-05T11:59:00Z"/>
                <w:rFonts w:ascii="Arial" w:eastAsia="Times New Roman" w:hAnsi="Arial" w:cs="Arial"/>
                <w:szCs w:val="20"/>
              </w:rPr>
            </w:pPr>
            <w:ins w:id="8395" w:author="Yu, Yong@ARB" w:date="2026-06-05T11:59:00Z">
              <w:r w:rsidRPr="002C7F29">
                <w:rPr>
                  <w:rFonts w:ascii="Arial" w:eastAsia="Times New Roman" w:hAnsi="Arial" w:cs="Arial"/>
                  <w:szCs w:val="20"/>
                </w:rPr>
                <w:t>100</w:t>
              </w:r>
            </w:ins>
          </w:p>
        </w:tc>
      </w:tr>
    </w:tbl>
    <w:p w14:paraId="4BE4DAC0" w14:textId="77777777" w:rsidR="00431F4A" w:rsidRPr="002C7F29" w:rsidRDefault="00431F4A" w:rsidP="00431F4A">
      <w:pPr>
        <w:keepLines/>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396" w:author="Yu, Yong@ARB" w:date="2026-06-05T11:59:00Z"/>
          <w:rFonts w:ascii="Arial" w:eastAsia="Times New Roman" w:hAnsi="Arial" w:cs="Arial"/>
          <w:szCs w:val="20"/>
        </w:rPr>
      </w:pPr>
    </w:p>
    <w:p w14:paraId="25A8CD05"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8397" w:author="Yu, Yong@ARB" w:date="2026-06-05T11:59:00Z"/>
          <w:rFonts w:ascii="Arial" w:eastAsia="Times New Roman" w:hAnsi="Arial" w:cs="Arial"/>
          <w:sz w:val="20"/>
          <w:szCs w:val="20"/>
        </w:rPr>
      </w:pPr>
      <w:ins w:id="8398" w:author="Yu, Yong@ARB" w:date="2026-06-05T11:59:00Z">
        <w:r w:rsidRPr="002C7F29">
          <w:rPr>
            <w:rFonts w:ascii="Arial" w:eastAsia="Times New Roman" w:hAnsi="Arial" w:cs="Arial"/>
            <w:sz w:val="20"/>
            <w:szCs w:val="20"/>
          </w:rPr>
          <w:t>A small volume manufacturer shall certify 100 percent of its 2006 and subsequent model vehicle fleet to the evaporative emission standards in the table or the optional zero-evaporative emission standards in section 1976(b)(1)(E).</w:t>
        </w:r>
      </w:ins>
    </w:p>
    <w:p w14:paraId="57CE076A"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399" w:author="Yu, Yong@ARB" w:date="2026-06-05T11:59:00Z"/>
          <w:rFonts w:ascii="Arial" w:eastAsia="Times New Roman" w:hAnsi="Arial" w:cs="Arial"/>
          <w:sz w:val="20"/>
          <w:szCs w:val="20"/>
        </w:rPr>
      </w:pPr>
    </w:p>
    <w:p w14:paraId="15FF5C1B"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8400" w:author="Yu, Yong@ARB" w:date="2026-06-05T11:59:00Z"/>
          <w:rFonts w:ascii="Arial" w:eastAsia="Times New Roman" w:hAnsi="Arial" w:cs="Arial"/>
          <w:sz w:val="20"/>
          <w:szCs w:val="20"/>
        </w:rPr>
      </w:pPr>
      <w:ins w:id="8401" w:author="Yu, Yong@ARB" w:date="2026-06-05T11:59:00Z">
        <w:r w:rsidRPr="002C7F29">
          <w:rPr>
            <w:rFonts w:ascii="Arial" w:eastAsia="Times New Roman" w:hAnsi="Arial" w:cs="Arial"/>
            <w:sz w:val="20"/>
            <w:szCs w:val="20"/>
          </w:rPr>
          <w:t>All 2004 through 2005 model</w:t>
        </w:r>
        <w:r w:rsidRPr="002C7F29">
          <w:rPr>
            <w:rFonts w:ascii="Arial" w:eastAsia="Times New Roman" w:hAnsi="Arial" w:cs="Arial"/>
            <w:sz w:val="20"/>
            <w:szCs w:val="20"/>
          </w:rPr>
          <w:noBreakHyphen/>
          <w:t>year motor vehicles which are not subject to these standards or the standards in section 1976(b)(1)(E) pursuant to the phase</w:t>
        </w:r>
        <w:r w:rsidRPr="002C7F29">
          <w:rPr>
            <w:rFonts w:ascii="Arial" w:eastAsia="Times New Roman" w:hAnsi="Arial" w:cs="Arial"/>
            <w:sz w:val="20"/>
            <w:szCs w:val="20"/>
          </w:rPr>
          <w:noBreakHyphen/>
          <w:t>in schedule shall comply with the requirements of sections 1976(b)(1)(B) and (C).</w:t>
        </w:r>
      </w:ins>
    </w:p>
    <w:p w14:paraId="007D2F2F"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02" w:author="Yu, Yong@ARB" w:date="2026-06-05T11:59:00Z"/>
          <w:rFonts w:ascii="Arial" w:eastAsia="Times New Roman" w:hAnsi="Arial" w:cs="Arial"/>
          <w:szCs w:val="20"/>
        </w:rPr>
      </w:pPr>
    </w:p>
    <w:p w14:paraId="5D87DA77"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360"/>
        <w:rPr>
          <w:ins w:id="8403" w:author="Yu, Yong@ARB" w:date="2026-06-05T11:59:00Z"/>
          <w:rFonts w:ascii="Arial" w:eastAsia="Times New Roman" w:hAnsi="Arial" w:cs="Arial"/>
          <w:sz w:val="20"/>
          <w:szCs w:val="20"/>
        </w:rPr>
      </w:pPr>
      <w:ins w:id="8404" w:author="Yu, Yong@ARB" w:date="2026-06-05T11:59:00Z">
        <w:r w:rsidRPr="002C7F29">
          <w:rPr>
            <w:rFonts w:ascii="Arial" w:eastAsia="Times New Roman" w:hAnsi="Arial" w:cs="Arial"/>
            <w:sz w:val="20"/>
            <w:szCs w:val="20"/>
          </w:rPr>
          <w:lastRenderedPageBreak/>
          <w:t>(b)</w:t>
        </w:r>
        <w:r w:rsidRPr="002C7F29">
          <w:rPr>
            <w:rFonts w:ascii="Arial" w:eastAsia="Times New Roman" w:hAnsi="Arial" w:cs="Arial"/>
            <w:sz w:val="20"/>
            <w:szCs w:val="20"/>
          </w:rPr>
          <w:tab/>
          <w:t xml:space="preserve">A manufacturer may use an “Alternative or Equivalent Phase-in Schedule” to comply with the phase-in requirements.  An “Alternative Phase-in” is one that achieves at least equivalent emission reductions by the end of the last model year of the scheduled phase-in.  Model-year emission reductions shall be calculated by multiplying the percent of vehicles (based on the manufacturer’s projected </w:t>
        </w:r>
        <w:smartTag w:uri="urn:schemas-microsoft-com:office:smarttags" w:element="State">
          <w:smartTag w:uri="urn:schemas-microsoft-com:office:smarttags" w:element="plac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sales volume of the applicable vehicle fleet) meeting the new requirements per model year by the number of model years implemented prior to and including the last model year of the scheduled phase-in.  The “cumulative total” is the summation of the model-year emission reductions (e.g., the three model-year 40/80/100 percent phase-in schedule would be calculated as:   (40%*3 years) + (80%*2 years) + (100%*1 year) =380).  The required cumulative total for the phase-in of these standards is 380 emission reductions.  Any alternative phase-in that results in an equal or larger cumulative total than the required cumulative total by the end of the last model year of the scheduled phase-in shall be considered acceptable by the Executive Officer only if all vehicles subject to the phase-in comply with the respective requirements in the last model year of the required phase-in schedule.  A manufacturer shall be allowed to include vehicles introduced before the first model year of the scheduled phase-in (e.g., in the previous example, 10 percent introduced one year before the scheduled phase-in begins would be calculated as: (10%*4 years)=40) and added to the cumulative total.</w:t>
        </w:r>
      </w:ins>
    </w:p>
    <w:p w14:paraId="3FD4F082"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05" w:author="Yu, Yong@ARB" w:date="2026-06-05T11:59:00Z"/>
          <w:rFonts w:ascii="Arial" w:eastAsia="Times New Roman" w:hAnsi="Arial" w:cs="Arial"/>
          <w:sz w:val="20"/>
          <w:szCs w:val="20"/>
        </w:rPr>
      </w:pPr>
    </w:p>
    <w:p w14:paraId="671B7208"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406" w:author="Yu, Yong@ARB" w:date="2026-06-05T11:59:00Z"/>
          <w:rFonts w:ascii="Arial" w:eastAsia="Times New Roman" w:hAnsi="Arial" w:cs="Arial"/>
          <w:sz w:val="20"/>
          <w:szCs w:val="20"/>
        </w:rPr>
      </w:pPr>
      <w:ins w:id="8407" w:author="Yu, Yong@ARB" w:date="2026-06-05T11:59:00Z">
        <w:r w:rsidRPr="002C7F29">
          <w:rPr>
            <w:rFonts w:ascii="Arial" w:eastAsia="Times New Roman" w:hAnsi="Arial" w:cs="Arial"/>
            <w:sz w:val="20"/>
            <w:szCs w:val="20"/>
          </w:rPr>
          <w:t>(c)</w:t>
        </w:r>
        <w:r w:rsidRPr="002C7F29">
          <w:rPr>
            <w:rFonts w:ascii="Arial" w:eastAsia="Times New Roman" w:hAnsi="Arial" w:cs="Arial"/>
            <w:sz w:val="20"/>
            <w:szCs w:val="20"/>
          </w:rPr>
          <w:tab/>
          <w:t>These evaporative emission standards do not apply to zero-emission vehicles.</w:t>
        </w:r>
      </w:ins>
    </w:p>
    <w:p w14:paraId="22F28FB3"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08" w:author="Yu, Yong@ARB" w:date="2026-06-05T11:59:00Z"/>
          <w:rFonts w:ascii="Arial" w:eastAsia="Times New Roman" w:hAnsi="Arial" w:cs="Arial"/>
          <w:sz w:val="20"/>
          <w:szCs w:val="20"/>
        </w:rPr>
      </w:pPr>
    </w:p>
    <w:p w14:paraId="4E7F83FE"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409" w:author="Yu, Yong@ARB" w:date="2026-06-05T11:59:00Z"/>
          <w:rFonts w:ascii="Arial" w:eastAsia="Times New Roman" w:hAnsi="Arial" w:cs="Arial"/>
          <w:sz w:val="20"/>
          <w:szCs w:val="20"/>
        </w:rPr>
      </w:pPr>
      <w:ins w:id="8410" w:author="Yu, Yong@ARB" w:date="2026-06-05T11:59:00Z">
        <w:r w:rsidRPr="002C7F29">
          <w:rPr>
            <w:rFonts w:ascii="Arial" w:eastAsia="Times New Roman" w:hAnsi="Arial" w:cs="Arial"/>
            <w:sz w:val="24"/>
            <w:szCs w:val="20"/>
            <w:vertAlign w:val="superscript"/>
          </w:rPr>
          <w:t xml:space="preserve">   4</w:t>
        </w:r>
        <w:r w:rsidRPr="002C7F29">
          <w:rPr>
            <w:rFonts w:ascii="Arial" w:eastAsia="Times New Roman" w:hAnsi="Arial" w:cs="Arial"/>
            <w:szCs w:val="20"/>
          </w:rPr>
          <w:tab/>
        </w:r>
        <w:r w:rsidRPr="002C7F29">
          <w:rPr>
            <w:rFonts w:ascii="Arial" w:eastAsia="Times New Roman" w:hAnsi="Arial" w:cs="Arial"/>
            <w:sz w:val="20"/>
            <w:szCs w:val="20"/>
          </w:rPr>
          <w:t>In-use compliance whole vehicle testing shall not begin until the motor vehicle is at least one year from the production date and has accumulated a minimum of 10,000 miles.  For vehicles introduced prior to the 2007 model year, in-use compliance standards of 1.75 times the “Three</w:t>
        </w:r>
        <w:r w:rsidRPr="002C7F29">
          <w:rPr>
            <w:rFonts w:ascii="Arial" w:eastAsia="Times New Roman" w:hAnsi="Arial" w:cs="Arial"/>
            <w:sz w:val="20"/>
            <w:szCs w:val="20"/>
          </w:rPr>
          <w:noBreakHyphen/>
          <w:t>Day Diurnal + Hot-Soak” and “Two-Day Diurnal + Hot-Soak” gram per test standards shall apply for only the first three model years of an evaporative family certified to a new standard.</w:t>
        </w:r>
      </w:ins>
    </w:p>
    <w:p w14:paraId="0CF7896F"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411" w:author="Yu, Yong@ARB" w:date="2026-06-05T11:59:00Z"/>
          <w:rFonts w:ascii="Arial" w:eastAsia="Times New Roman" w:hAnsi="Arial" w:cs="Arial"/>
          <w:sz w:val="20"/>
          <w:szCs w:val="20"/>
        </w:rPr>
      </w:pPr>
    </w:p>
    <w:p w14:paraId="0F6018DB" w14:textId="77777777" w:rsidR="00431F4A" w:rsidRPr="002C7F29" w:rsidRDefault="00431F4A" w:rsidP="00431F4A">
      <w:pPr>
        <w:numPr>
          <w:ilvl w:val="0"/>
          <w:numId w:val="91"/>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12" w:author="Yu, Yong@ARB" w:date="2026-06-05T11:59:00Z"/>
          <w:rFonts w:ascii="Arial" w:eastAsia="Times New Roman" w:hAnsi="Arial" w:cs="Arial"/>
          <w:sz w:val="24"/>
          <w:szCs w:val="24"/>
        </w:rPr>
      </w:pPr>
      <w:ins w:id="8413" w:author="Yu, Yong@ARB" w:date="2026-06-05T11:59:00Z">
        <w:r w:rsidRPr="002C7F29">
          <w:rPr>
            <w:rFonts w:ascii="Arial" w:eastAsia="Times New Roman" w:hAnsi="Arial" w:cs="Arial"/>
            <w:sz w:val="24"/>
            <w:szCs w:val="24"/>
          </w:rPr>
          <w:t>For 2015 and subsequent model motor vehicles, the following evaporative emission requirements apply:</w:t>
        </w:r>
        <w:r w:rsidRPr="002C7F29">
          <w:rPr>
            <w:rFonts w:ascii="Arial" w:eastAsia="Times New Roman" w:hAnsi="Arial" w:cs="Arial"/>
            <w:sz w:val="24"/>
            <w:szCs w:val="24"/>
          </w:rPr>
          <w:br/>
        </w:r>
      </w:ins>
    </w:p>
    <w:p w14:paraId="74A63F81" w14:textId="1926E9DD"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14" w:author="Yu, Yong@ARB" w:date="2026-06-05T11:59:00Z"/>
          <w:rFonts w:ascii="Arial" w:eastAsia="Times New Roman" w:hAnsi="Arial" w:cs="Arial"/>
          <w:sz w:val="24"/>
          <w:szCs w:val="24"/>
        </w:rPr>
      </w:pPr>
      <w:ins w:id="8415" w:author="Yu, Yong@ARB" w:date="2026-06-05T11:59:00Z">
        <w:r w:rsidRPr="002C7F29">
          <w:rPr>
            <w:rFonts w:ascii="Arial" w:eastAsia="Times New Roman" w:hAnsi="Arial" w:cs="Arial"/>
            <w:sz w:val="24"/>
            <w:szCs w:val="24"/>
          </w:rPr>
          <w:t xml:space="preserve">A manufacturer must certify all vehicles subject to this section to the emission standards specified in either Option 1 or Option 2 below. </w:t>
        </w:r>
      </w:ins>
      <w:r w:rsidR="002244FB">
        <w:rPr>
          <w:rFonts w:ascii="Arial" w:eastAsia="Times New Roman" w:hAnsi="Arial" w:cs="Arial"/>
          <w:sz w:val="24"/>
          <w:szCs w:val="24"/>
        </w:rPr>
        <w:br/>
      </w:r>
    </w:p>
    <w:p w14:paraId="28DF2FAD" w14:textId="162C12A2" w:rsidR="00431F4A" w:rsidRPr="002244FB" w:rsidRDefault="00431F4A" w:rsidP="002244FB">
      <w:pPr>
        <w:pStyle w:val="ListParagraph"/>
        <w:numPr>
          <w:ilvl w:val="3"/>
          <w:numId w:val="75"/>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16" w:author="Yu, Yong@ARB" w:date="2026-06-05T11:59:00Z"/>
          <w:rFonts w:ascii="Arial" w:eastAsia="Times New Roman" w:hAnsi="Arial" w:cs="Arial"/>
          <w:sz w:val="24"/>
          <w:szCs w:val="24"/>
        </w:rPr>
      </w:pPr>
      <w:ins w:id="8417" w:author="Yu, Yong@ARB" w:date="2026-06-05T11:59:00Z">
        <w:r w:rsidRPr="002244FB">
          <w:rPr>
            <w:rFonts w:ascii="Arial" w:eastAsia="Times New Roman" w:hAnsi="Arial" w:cs="Arial"/>
            <w:sz w:val="24"/>
            <w:szCs w:val="24"/>
          </w:rPr>
          <w:t xml:space="preserve"> Option 1.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t>
        </w:r>
      </w:ins>
    </w:p>
    <w:p w14:paraId="1534C469"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18" w:author="Yu, Yong@ARB" w:date="2026-06-05T11:59:00Z"/>
          <w:rFonts w:ascii="Arial" w:eastAsia="Times New Roman" w:hAnsi="Arial" w:cs="Arial"/>
          <w:sz w:val="24"/>
          <w:szCs w:val="24"/>
        </w:rPr>
      </w:pPr>
      <w:ins w:id="8419"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W w:w="91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20" w:type="dxa"/>
          <w:right w:w="120" w:type="dxa"/>
        </w:tblCellMar>
        <w:tblLook w:val="04A0" w:firstRow="1" w:lastRow="0" w:firstColumn="1" w:lastColumn="0" w:noHBand="0" w:noVBand="1"/>
      </w:tblPr>
      <w:tblGrid>
        <w:gridCol w:w="3330"/>
        <w:gridCol w:w="1710"/>
        <w:gridCol w:w="2070"/>
        <w:gridCol w:w="2070"/>
      </w:tblGrid>
      <w:tr w:rsidR="00431F4A" w:rsidRPr="002C7F29" w14:paraId="0DAE0275" w14:textId="77777777">
        <w:trPr>
          <w:cantSplit/>
          <w:tblHeader/>
          <w:ins w:id="8420" w:author="Yu, Yong@ARB" w:date="2026-06-05T11:59:00Z"/>
        </w:trPr>
        <w:tc>
          <w:tcPr>
            <w:tcW w:w="3330" w:type="dxa"/>
            <w:vMerge w:val="restart"/>
            <w:tcBorders>
              <w:top w:val="single" w:sz="4" w:space="0" w:color="auto"/>
              <w:left w:val="single" w:sz="4" w:space="0" w:color="auto"/>
              <w:bottom w:val="single" w:sz="4" w:space="0" w:color="auto"/>
              <w:right w:val="single" w:sz="4" w:space="0" w:color="auto"/>
            </w:tcBorders>
            <w:vAlign w:val="center"/>
            <w:hideMark/>
          </w:tcPr>
          <w:p w14:paraId="245FAB57" w14:textId="77777777" w:rsidR="00431F4A" w:rsidRPr="002C7F29" w:rsidRDefault="00431F4A">
            <w:pPr>
              <w:keepNext/>
              <w:keepLines/>
              <w:spacing w:after="58" w:line="240" w:lineRule="auto"/>
              <w:jc w:val="center"/>
              <w:rPr>
                <w:ins w:id="8421" w:author="Yu, Yong@ARB" w:date="2026-06-05T11:59:00Z"/>
                <w:rFonts w:ascii="Arial" w:eastAsia="Times New Roman" w:hAnsi="Arial" w:cs="Arial"/>
                <w:i/>
              </w:rPr>
            </w:pPr>
            <w:ins w:id="8422" w:author="Yu, Yong@ARB" w:date="2026-06-05T11:59:00Z">
              <w:r w:rsidRPr="002C7F29">
                <w:rPr>
                  <w:rFonts w:ascii="Arial" w:eastAsia="Times New Roman" w:hAnsi="Arial" w:cs="Arial"/>
                  <w:i/>
                </w:rPr>
                <w:lastRenderedPageBreak/>
                <w:t>Vehicle Type</w:t>
              </w:r>
            </w:ins>
          </w:p>
        </w:tc>
        <w:tc>
          <w:tcPr>
            <w:tcW w:w="5850" w:type="dxa"/>
            <w:gridSpan w:val="3"/>
            <w:tcBorders>
              <w:top w:val="single" w:sz="4" w:space="0" w:color="auto"/>
              <w:left w:val="single" w:sz="4" w:space="0" w:color="auto"/>
              <w:bottom w:val="single" w:sz="4" w:space="0" w:color="auto"/>
              <w:right w:val="single" w:sz="4" w:space="0" w:color="auto"/>
            </w:tcBorders>
            <w:vAlign w:val="center"/>
            <w:hideMark/>
          </w:tcPr>
          <w:p w14:paraId="053CEF1E" w14:textId="77777777" w:rsidR="00431F4A" w:rsidRPr="002C7F29" w:rsidRDefault="00431F4A">
            <w:pPr>
              <w:keepNext/>
              <w:keepLines/>
              <w:spacing w:after="58" w:line="240" w:lineRule="auto"/>
              <w:jc w:val="center"/>
              <w:rPr>
                <w:ins w:id="8423" w:author="Yu, Yong@ARB" w:date="2026-06-05T11:59:00Z"/>
                <w:rFonts w:ascii="Arial" w:eastAsia="Times New Roman" w:hAnsi="Arial" w:cs="Arial"/>
                <w:i/>
              </w:rPr>
            </w:pPr>
            <w:ins w:id="8424" w:author="Yu, Yong@ARB" w:date="2026-06-05T11:59:00Z">
              <w:r w:rsidRPr="002C7F29">
                <w:rPr>
                  <w:rFonts w:ascii="Arial" w:eastAsia="Times New Roman" w:hAnsi="Arial" w:cs="Arial"/>
                  <w:i/>
                </w:rPr>
                <w:t>Hydrocarbons</w:t>
              </w:r>
              <w:r w:rsidRPr="002C7F29">
                <w:rPr>
                  <w:rFonts w:ascii="Arial" w:eastAsia="Times New Roman" w:hAnsi="Arial" w:cs="Arial"/>
                  <w:i/>
                  <w:vertAlign w:val="superscript"/>
                </w:rPr>
                <w:t xml:space="preserve">1 </w:t>
              </w:r>
              <w:r w:rsidRPr="002C7F29">
                <w:rPr>
                  <w:rFonts w:ascii="Arial" w:eastAsia="Times New Roman" w:hAnsi="Arial" w:cs="Arial"/>
                  <w:i/>
                </w:rPr>
                <w:t>Emission Standards</w:t>
              </w:r>
              <w:r w:rsidRPr="002C7F29">
                <w:rPr>
                  <w:rFonts w:ascii="Arial" w:eastAsia="Times New Roman" w:hAnsi="Arial" w:cs="Arial"/>
                  <w:i/>
                  <w:vertAlign w:val="superscript"/>
                </w:rPr>
                <w:t>2</w:t>
              </w:r>
            </w:ins>
          </w:p>
        </w:tc>
      </w:tr>
      <w:tr w:rsidR="00431F4A" w:rsidRPr="002C7F29" w14:paraId="70E64898" w14:textId="77777777">
        <w:trPr>
          <w:cantSplit/>
          <w:trHeight w:val="755"/>
          <w:tblHeader/>
          <w:ins w:id="8425" w:author="Yu, Yong@ARB" w:date="2026-06-05T11:59:00Z"/>
        </w:trPr>
        <w:tc>
          <w:tcPr>
            <w:tcW w:w="3330" w:type="dxa"/>
            <w:vMerge/>
            <w:tcBorders>
              <w:top w:val="single" w:sz="4" w:space="0" w:color="auto"/>
              <w:left w:val="single" w:sz="4" w:space="0" w:color="auto"/>
              <w:bottom w:val="single" w:sz="4" w:space="0" w:color="auto"/>
              <w:right w:val="single" w:sz="4" w:space="0" w:color="auto"/>
            </w:tcBorders>
            <w:vAlign w:val="center"/>
            <w:hideMark/>
          </w:tcPr>
          <w:p w14:paraId="67A0EA97" w14:textId="77777777" w:rsidR="00431F4A" w:rsidRPr="002C7F29" w:rsidRDefault="00431F4A">
            <w:pPr>
              <w:spacing w:after="0" w:line="240" w:lineRule="auto"/>
              <w:rPr>
                <w:ins w:id="8426" w:author="Yu, Yong@ARB" w:date="2026-06-05T11:59:00Z"/>
                <w:rFonts w:ascii="Arial" w:eastAsia="Times New Roman" w:hAnsi="Arial" w:cs="Arial"/>
                <w:i/>
              </w:rPr>
            </w:pP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23548384" w14:textId="77777777" w:rsidR="00431F4A" w:rsidRPr="002C7F29" w:rsidRDefault="00431F4A">
            <w:pPr>
              <w:keepNext/>
              <w:keepLines/>
              <w:spacing w:after="0" w:line="240" w:lineRule="auto"/>
              <w:jc w:val="center"/>
              <w:rPr>
                <w:ins w:id="8427" w:author="Yu, Yong@ARB" w:date="2026-06-05T11:59:00Z"/>
                <w:rFonts w:ascii="Arial" w:eastAsia="Times New Roman" w:hAnsi="Arial" w:cs="Arial"/>
                <w:i/>
              </w:rPr>
            </w:pPr>
            <w:ins w:id="8428" w:author="Yu, Yong@ARB" w:date="2026-06-05T11:59:00Z">
              <w:r w:rsidRPr="002C7F29">
                <w:rPr>
                  <w:rFonts w:ascii="Arial" w:eastAsia="Times New Roman" w:hAnsi="Arial" w:cs="Arial"/>
                  <w:i/>
                </w:rPr>
                <w:t>Running Loss</w:t>
              </w:r>
            </w:ins>
          </w:p>
          <w:p w14:paraId="7C461E90" w14:textId="77777777" w:rsidR="00431F4A" w:rsidRPr="002C7F29" w:rsidRDefault="00431F4A">
            <w:pPr>
              <w:keepNext/>
              <w:keepLines/>
              <w:spacing w:after="58" w:line="240" w:lineRule="auto"/>
              <w:jc w:val="center"/>
              <w:rPr>
                <w:ins w:id="8429" w:author="Yu, Yong@ARB" w:date="2026-06-05T11:59:00Z"/>
                <w:rFonts w:ascii="Arial" w:eastAsia="Times New Roman" w:hAnsi="Arial" w:cs="Arial"/>
                <w:i/>
              </w:rPr>
            </w:pPr>
            <w:ins w:id="8430" w:author="Yu, Yong@ARB" w:date="2026-06-05T11:59:00Z">
              <w:r w:rsidRPr="002C7F29">
                <w:rPr>
                  <w:rFonts w:ascii="Arial" w:eastAsia="Times New Roman" w:hAnsi="Arial" w:cs="Arial"/>
                  <w:i/>
                </w:rPr>
                <w:t>(grams per mile)</w:t>
              </w:r>
            </w:ins>
          </w:p>
        </w:tc>
        <w:tc>
          <w:tcPr>
            <w:tcW w:w="4140" w:type="dxa"/>
            <w:gridSpan w:val="2"/>
            <w:tcBorders>
              <w:top w:val="single" w:sz="4" w:space="0" w:color="auto"/>
              <w:left w:val="single" w:sz="4" w:space="0" w:color="auto"/>
              <w:bottom w:val="single" w:sz="4" w:space="0" w:color="auto"/>
              <w:right w:val="single" w:sz="4" w:space="0" w:color="auto"/>
            </w:tcBorders>
            <w:vAlign w:val="center"/>
            <w:hideMark/>
          </w:tcPr>
          <w:p w14:paraId="290F82AF" w14:textId="77777777" w:rsidR="00431F4A" w:rsidRPr="002C7F29" w:rsidRDefault="00431F4A">
            <w:pPr>
              <w:keepNext/>
              <w:keepLines/>
              <w:spacing w:after="0" w:line="240" w:lineRule="auto"/>
              <w:jc w:val="center"/>
              <w:rPr>
                <w:ins w:id="8431" w:author="Yu, Yong@ARB" w:date="2026-06-05T11:59:00Z"/>
                <w:rFonts w:ascii="Arial" w:eastAsia="Times New Roman" w:hAnsi="Arial" w:cs="Arial"/>
                <w:i/>
              </w:rPr>
            </w:pPr>
            <w:ins w:id="8432" w:author="Yu, Yong@ARB" w:date="2026-06-05T11:59:00Z">
              <w:r w:rsidRPr="002C7F29">
                <w:rPr>
                  <w:rFonts w:ascii="Arial" w:eastAsia="Times New Roman" w:hAnsi="Arial" w:cs="Arial"/>
                  <w:i/>
                </w:rPr>
                <w:t>Three-Day Diurnal + Hot Soak and</w:t>
              </w:r>
            </w:ins>
          </w:p>
          <w:p w14:paraId="53153D87" w14:textId="77777777" w:rsidR="00431F4A" w:rsidRPr="002C7F29" w:rsidRDefault="00431F4A">
            <w:pPr>
              <w:keepNext/>
              <w:keepLines/>
              <w:spacing w:after="0" w:line="240" w:lineRule="auto"/>
              <w:jc w:val="center"/>
              <w:rPr>
                <w:ins w:id="8433" w:author="Yu, Yong@ARB" w:date="2026-06-05T11:59:00Z"/>
                <w:rFonts w:ascii="Arial" w:eastAsia="Times New Roman" w:hAnsi="Arial" w:cs="Arial"/>
                <w:i/>
              </w:rPr>
            </w:pPr>
            <w:ins w:id="8434" w:author="Yu, Yong@ARB" w:date="2026-06-05T11:59:00Z">
              <w:r w:rsidRPr="002C7F29">
                <w:rPr>
                  <w:rFonts w:ascii="Arial" w:eastAsia="Times New Roman" w:hAnsi="Arial" w:cs="Arial"/>
                  <w:i/>
                </w:rPr>
                <w:t>Two-Day Diurnal + Hot Soak</w:t>
              </w:r>
            </w:ins>
          </w:p>
        </w:tc>
      </w:tr>
      <w:tr w:rsidR="00431F4A" w:rsidRPr="002C7F29" w14:paraId="4A38E0EC" w14:textId="77777777">
        <w:trPr>
          <w:cantSplit/>
          <w:trHeight w:val="611"/>
          <w:tblHeader/>
          <w:ins w:id="8435" w:author="Yu, Yong@ARB" w:date="2026-06-05T11:59:00Z"/>
        </w:trPr>
        <w:tc>
          <w:tcPr>
            <w:tcW w:w="3330" w:type="dxa"/>
            <w:vMerge/>
            <w:tcBorders>
              <w:top w:val="single" w:sz="4" w:space="0" w:color="auto"/>
              <w:left w:val="single" w:sz="4" w:space="0" w:color="auto"/>
              <w:bottom w:val="single" w:sz="4" w:space="0" w:color="auto"/>
              <w:right w:val="single" w:sz="4" w:space="0" w:color="auto"/>
            </w:tcBorders>
            <w:vAlign w:val="center"/>
            <w:hideMark/>
          </w:tcPr>
          <w:p w14:paraId="4D7BE648" w14:textId="77777777" w:rsidR="00431F4A" w:rsidRPr="002C7F29" w:rsidRDefault="00431F4A">
            <w:pPr>
              <w:spacing w:after="0" w:line="240" w:lineRule="auto"/>
              <w:rPr>
                <w:ins w:id="8436" w:author="Yu, Yong@ARB" w:date="2026-06-05T11:59:00Z"/>
                <w:rFonts w:ascii="Arial" w:eastAsia="Times New Roman" w:hAnsi="Arial" w:cs="Arial"/>
                <w:i/>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53E23C3" w14:textId="77777777" w:rsidR="00431F4A" w:rsidRPr="002C7F29" w:rsidRDefault="00431F4A">
            <w:pPr>
              <w:spacing w:after="0" w:line="240" w:lineRule="auto"/>
              <w:rPr>
                <w:ins w:id="8437" w:author="Yu, Yong@ARB" w:date="2026-06-05T11:59:00Z"/>
                <w:rFonts w:ascii="Arial" w:eastAsia="Times New Roman" w:hAnsi="Arial" w:cs="Arial"/>
                <w:i/>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BEEADE1" w14:textId="77777777" w:rsidR="00431F4A" w:rsidRPr="002C7F29" w:rsidRDefault="00431F4A">
            <w:pPr>
              <w:spacing w:after="0" w:line="240" w:lineRule="auto"/>
              <w:jc w:val="center"/>
              <w:rPr>
                <w:ins w:id="8438" w:author="Yu, Yong@ARB" w:date="2026-06-05T11:59:00Z"/>
                <w:rFonts w:ascii="Arial" w:eastAsia="Times New Roman" w:hAnsi="Arial" w:cs="Arial"/>
                <w:i/>
              </w:rPr>
            </w:pPr>
            <w:ins w:id="8439" w:author="Yu, Yong@ARB" w:date="2026-06-05T11:59:00Z">
              <w:r w:rsidRPr="002C7F29">
                <w:rPr>
                  <w:rFonts w:ascii="Arial" w:eastAsia="Times New Roman" w:hAnsi="Arial" w:cs="Arial"/>
                  <w:i/>
                </w:rPr>
                <w:t>Whole Vehicle (grams per test)</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E9179DC" w14:textId="77777777" w:rsidR="00431F4A" w:rsidRPr="002C7F29" w:rsidRDefault="00431F4A">
            <w:pPr>
              <w:spacing w:after="0" w:line="240" w:lineRule="auto"/>
              <w:jc w:val="center"/>
              <w:rPr>
                <w:ins w:id="8440" w:author="Yu, Yong@ARB" w:date="2026-06-05T11:59:00Z"/>
                <w:rFonts w:ascii="Arial" w:eastAsia="Times New Roman" w:hAnsi="Arial" w:cs="Arial"/>
                <w:i/>
              </w:rPr>
            </w:pPr>
            <w:ins w:id="8441" w:author="Yu, Yong@ARB" w:date="2026-06-05T11:59:00Z">
              <w:r w:rsidRPr="002C7F29">
                <w:rPr>
                  <w:rFonts w:ascii="Arial" w:eastAsia="Times New Roman" w:hAnsi="Arial" w:cs="Arial"/>
                  <w:i/>
                </w:rPr>
                <w:t>Fuel Only</w:t>
              </w:r>
              <w:r w:rsidRPr="002C7F29">
                <w:rPr>
                  <w:rFonts w:ascii="Arial" w:eastAsia="Times New Roman" w:hAnsi="Arial" w:cs="Arial"/>
                  <w:i/>
                  <w:vertAlign w:val="superscript"/>
                </w:rPr>
                <w:t>3</w:t>
              </w:r>
            </w:ins>
          </w:p>
          <w:p w14:paraId="5DFCE70E" w14:textId="77777777" w:rsidR="00431F4A" w:rsidRPr="002C7F29" w:rsidRDefault="00431F4A">
            <w:pPr>
              <w:spacing w:after="0" w:line="240" w:lineRule="auto"/>
              <w:jc w:val="center"/>
              <w:rPr>
                <w:ins w:id="8442" w:author="Yu, Yong@ARB" w:date="2026-06-05T11:59:00Z"/>
                <w:rFonts w:ascii="Arial" w:eastAsia="Times New Roman" w:hAnsi="Arial" w:cs="Arial"/>
                <w:i/>
              </w:rPr>
            </w:pPr>
            <w:ins w:id="8443" w:author="Yu, Yong@ARB" w:date="2026-06-05T11:59:00Z">
              <w:r w:rsidRPr="002C7F29">
                <w:rPr>
                  <w:rFonts w:ascii="Arial" w:eastAsia="Times New Roman" w:hAnsi="Arial" w:cs="Arial"/>
                  <w:i/>
                </w:rPr>
                <w:t>(grams per test)</w:t>
              </w:r>
            </w:ins>
          </w:p>
        </w:tc>
      </w:tr>
      <w:tr w:rsidR="00431F4A" w:rsidRPr="002C7F29" w14:paraId="2E7E05F5" w14:textId="77777777">
        <w:trPr>
          <w:cantSplit/>
          <w:tblHeader/>
          <w:ins w:id="8444"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0319999A" w14:textId="77777777" w:rsidR="00431F4A" w:rsidRPr="002C7F29" w:rsidRDefault="00431F4A">
            <w:pPr>
              <w:keepNext/>
              <w:keepLines/>
              <w:spacing w:after="58" w:line="240" w:lineRule="auto"/>
              <w:rPr>
                <w:ins w:id="8445" w:author="Yu, Yong@ARB" w:date="2026-06-05T11:59:00Z"/>
                <w:rFonts w:ascii="Arial" w:eastAsia="Times New Roman" w:hAnsi="Arial" w:cs="Arial"/>
              </w:rPr>
            </w:pPr>
            <w:ins w:id="8446" w:author="Yu, Yong@ARB" w:date="2026-06-05T11:59:00Z">
              <w:r w:rsidRPr="002C7F29">
                <w:rPr>
                  <w:rFonts w:ascii="Arial" w:eastAsia="Times New Roman" w:hAnsi="Arial" w:cs="Arial"/>
                </w:rPr>
                <w:t>Passenger cars</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08265096" w14:textId="77777777" w:rsidR="00431F4A" w:rsidRPr="002C7F29" w:rsidRDefault="00431F4A">
            <w:pPr>
              <w:keepNext/>
              <w:keepLines/>
              <w:spacing w:after="58" w:line="240" w:lineRule="auto"/>
              <w:jc w:val="center"/>
              <w:rPr>
                <w:ins w:id="8447" w:author="Yu, Yong@ARB" w:date="2026-06-05T11:59:00Z"/>
                <w:rFonts w:ascii="Arial" w:eastAsia="Times New Roman" w:hAnsi="Arial" w:cs="Arial"/>
              </w:rPr>
            </w:pPr>
            <w:ins w:id="8448"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40EE4158" w14:textId="77777777" w:rsidR="00431F4A" w:rsidRPr="002C7F29" w:rsidRDefault="00431F4A">
            <w:pPr>
              <w:keepNext/>
              <w:keepLines/>
              <w:spacing w:after="58" w:line="240" w:lineRule="auto"/>
              <w:jc w:val="center"/>
              <w:rPr>
                <w:ins w:id="8449" w:author="Yu, Yong@ARB" w:date="2026-06-05T11:59:00Z"/>
                <w:rFonts w:ascii="Arial" w:eastAsia="Times New Roman" w:hAnsi="Arial" w:cs="Arial"/>
              </w:rPr>
            </w:pPr>
            <w:ins w:id="8450" w:author="Yu, Yong@ARB" w:date="2026-06-05T11:59:00Z">
              <w:r w:rsidRPr="002C7F29">
                <w:rPr>
                  <w:rFonts w:ascii="Arial" w:eastAsia="Times New Roman" w:hAnsi="Arial" w:cs="Arial"/>
                </w:rPr>
                <w:t>0.350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F4D95F1" w14:textId="77777777" w:rsidR="00431F4A" w:rsidRPr="002C7F29" w:rsidRDefault="00431F4A">
            <w:pPr>
              <w:keepNext/>
              <w:keepLines/>
              <w:spacing w:after="58" w:line="240" w:lineRule="auto"/>
              <w:jc w:val="center"/>
              <w:rPr>
                <w:ins w:id="8451" w:author="Yu, Yong@ARB" w:date="2026-06-05T11:59:00Z"/>
                <w:rFonts w:ascii="Arial" w:eastAsia="Times New Roman" w:hAnsi="Arial" w:cs="Arial"/>
              </w:rPr>
            </w:pPr>
            <w:ins w:id="8452" w:author="Yu, Yong@ARB" w:date="2026-06-05T11:59:00Z">
              <w:r w:rsidRPr="002C7F29">
                <w:rPr>
                  <w:rFonts w:ascii="Arial" w:eastAsia="Times New Roman" w:hAnsi="Arial" w:cs="Arial"/>
                </w:rPr>
                <w:t>0.0</w:t>
              </w:r>
            </w:ins>
          </w:p>
        </w:tc>
      </w:tr>
      <w:tr w:rsidR="00431F4A" w:rsidRPr="002C7F29" w14:paraId="3FF80404" w14:textId="77777777">
        <w:trPr>
          <w:cantSplit/>
          <w:tblHeader/>
          <w:ins w:id="8453"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33B765D1" w14:textId="77777777" w:rsidR="00431F4A" w:rsidRPr="002C7F29" w:rsidRDefault="00431F4A">
            <w:pPr>
              <w:keepNext/>
              <w:keepLines/>
              <w:spacing w:after="58" w:line="240" w:lineRule="auto"/>
              <w:rPr>
                <w:ins w:id="8454" w:author="Yu, Yong@ARB" w:date="2026-06-05T11:59:00Z"/>
                <w:rFonts w:ascii="Arial" w:eastAsia="Times New Roman" w:hAnsi="Arial" w:cs="Arial"/>
              </w:rPr>
            </w:pPr>
            <w:ins w:id="8455" w:author="Yu, Yong@ARB" w:date="2026-06-05T11:59:00Z">
              <w:r w:rsidRPr="002C7F29">
                <w:rPr>
                  <w:rFonts w:ascii="Arial" w:eastAsia="Times New Roman" w:hAnsi="Arial" w:cs="Arial"/>
                </w:rPr>
                <w:t>Light-duty trucks</w:t>
              </w:r>
            </w:ins>
          </w:p>
          <w:p w14:paraId="1DC9C64A" w14:textId="77777777" w:rsidR="00431F4A" w:rsidRPr="002C7F29" w:rsidRDefault="00431F4A">
            <w:pPr>
              <w:keepNext/>
              <w:keepLines/>
              <w:spacing w:after="58" w:line="240" w:lineRule="auto"/>
              <w:rPr>
                <w:ins w:id="8456" w:author="Yu, Yong@ARB" w:date="2026-06-05T11:59:00Z"/>
                <w:rFonts w:ascii="Arial" w:eastAsia="Times New Roman" w:hAnsi="Arial" w:cs="Arial"/>
              </w:rPr>
            </w:pPr>
            <w:ins w:id="8457" w:author="Yu, Yong@ARB" w:date="2026-06-05T11:59:00Z">
              <w:r w:rsidRPr="002C7F29">
                <w:rPr>
                  <w:rFonts w:ascii="Arial" w:eastAsia="Times New Roman" w:hAnsi="Arial" w:cs="Arial"/>
                </w:rPr>
                <w:t>6,000 lbs. GVWR and under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60C8C3AC" w14:textId="77777777" w:rsidR="00431F4A" w:rsidRPr="002C7F29" w:rsidRDefault="00431F4A">
            <w:pPr>
              <w:keepNext/>
              <w:keepLines/>
              <w:spacing w:after="58" w:line="240" w:lineRule="auto"/>
              <w:jc w:val="center"/>
              <w:rPr>
                <w:ins w:id="8458" w:author="Yu, Yong@ARB" w:date="2026-06-05T11:59:00Z"/>
                <w:rFonts w:ascii="Arial" w:eastAsia="Times New Roman" w:hAnsi="Arial" w:cs="Arial"/>
              </w:rPr>
            </w:pPr>
            <w:ins w:id="8459"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11077F92" w14:textId="77777777" w:rsidR="00431F4A" w:rsidRPr="002C7F29" w:rsidRDefault="00431F4A">
            <w:pPr>
              <w:keepNext/>
              <w:keepLines/>
              <w:spacing w:after="58" w:line="240" w:lineRule="auto"/>
              <w:jc w:val="center"/>
              <w:rPr>
                <w:ins w:id="8460" w:author="Yu, Yong@ARB" w:date="2026-06-05T11:59:00Z"/>
                <w:rFonts w:ascii="Arial" w:eastAsia="Times New Roman" w:hAnsi="Arial" w:cs="Arial"/>
              </w:rPr>
            </w:pPr>
            <w:ins w:id="8461" w:author="Yu, Yong@ARB" w:date="2026-06-05T11:59:00Z">
              <w:r w:rsidRPr="002C7F29">
                <w:rPr>
                  <w:rFonts w:ascii="Arial" w:eastAsia="Times New Roman" w:hAnsi="Arial" w:cs="Arial"/>
                </w:rPr>
                <w:t>0.500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7B5AE99" w14:textId="77777777" w:rsidR="00431F4A" w:rsidRPr="002C7F29" w:rsidRDefault="00431F4A">
            <w:pPr>
              <w:keepNext/>
              <w:keepLines/>
              <w:spacing w:after="58" w:line="240" w:lineRule="auto"/>
              <w:jc w:val="center"/>
              <w:rPr>
                <w:ins w:id="8462" w:author="Yu, Yong@ARB" w:date="2026-06-05T11:59:00Z"/>
                <w:rFonts w:ascii="Arial" w:eastAsia="Times New Roman" w:hAnsi="Arial" w:cs="Arial"/>
              </w:rPr>
            </w:pPr>
            <w:ins w:id="8463" w:author="Yu, Yong@ARB" w:date="2026-06-05T11:59:00Z">
              <w:r w:rsidRPr="002C7F29">
                <w:rPr>
                  <w:rFonts w:ascii="Arial" w:eastAsia="Times New Roman" w:hAnsi="Arial" w:cs="Arial"/>
                </w:rPr>
                <w:t>0.0</w:t>
              </w:r>
            </w:ins>
          </w:p>
        </w:tc>
      </w:tr>
      <w:tr w:rsidR="00431F4A" w:rsidRPr="002C7F29" w14:paraId="71309588" w14:textId="77777777">
        <w:trPr>
          <w:cantSplit/>
          <w:tblHeader/>
          <w:ins w:id="8464"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28BEDE87" w14:textId="77777777" w:rsidR="00431F4A" w:rsidRPr="002C7F29" w:rsidRDefault="00431F4A">
            <w:pPr>
              <w:keepNext/>
              <w:keepLines/>
              <w:spacing w:after="58" w:line="240" w:lineRule="auto"/>
              <w:rPr>
                <w:ins w:id="8465" w:author="Yu, Yong@ARB" w:date="2026-06-05T11:59:00Z"/>
                <w:rFonts w:ascii="Arial" w:eastAsia="Times New Roman" w:hAnsi="Arial" w:cs="Arial"/>
              </w:rPr>
            </w:pPr>
            <w:ins w:id="8466" w:author="Yu, Yong@ARB" w:date="2026-06-05T11:59:00Z">
              <w:r w:rsidRPr="002C7F29">
                <w:rPr>
                  <w:rFonts w:ascii="Arial" w:eastAsia="Times New Roman" w:hAnsi="Arial" w:cs="Arial"/>
                </w:rPr>
                <w:t>Light-duty trucks</w:t>
              </w:r>
            </w:ins>
          </w:p>
          <w:p w14:paraId="3D6BA90D" w14:textId="77777777" w:rsidR="00431F4A" w:rsidRPr="002C7F29" w:rsidRDefault="00431F4A">
            <w:pPr>
              <w:keepNext/>
              <w:keepLines/>
              <w:spacing w:after="58" w:line="240" w:lineRule="auto"/>
              <w:rPr>
                <w:ins w:id="8467" w:author="Yu, Yong@ARB" w:date="2026-06-05T11:59:00Z"/>
                <w:rFonts w:ascii="Arial" w:eastAsia="Times New Roman" w:hAnsi="Arial" w:cs="Arial"/>
              </w:rPr>
            </w:pPr>
            <w:ins w:id="8468" w:author="Yu, Yong@ARB" w:date="2026-06-05T11:59:00Z">
              <w:r w:rsidRPr="002C7F29">
                <w:rPr>
                  <w:rFonts w:ascii="Arial" w:eastAsia="Times New Roman" w:hAnsi="Arial" w:cs="Arial"/>
                </w:rPr>
                <w:t>6,001 - 8,500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6641208D" w14:textId="77777777" w:rsidR="00431F4A" w:rsidRPr="002C7F29" w:rsidRDefault="00431F4A">
            <w:pPr>
              <w:keepNext/>
              <w:keepLines/>
              <w:spacing w:after="58" w:line="240" w:lineRule="auto"/>
              <w:jc w:val="center"/>
              <w:rPr>
                <w:ins w:id="8469" w:author="Yu, Yong@ARB" w:date="2026-06-05T11:59:00Z"/>
                <w:rFonts w:ascii="Arial" w:eastAsia="Times New Roman" w:hAnsi="Arial" w:cs="Arial"/>
              </w:rPr>
            </w:pPr>
            <w:ins w:id="8470"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B8AB057" w14:textId="77777777" w:rsidR="00431F4A" w:rsidRPr="002C7F29" w:rsidRDefault="00431F4A">
            <w:pPr>
              <w:keepNext/>
              <w:keepLines/>
              <w:spacing w:after="58" w:line="240" w:lineRule="auto"/>
              <w:jc w:val="center"/>
              <w:rPr>
                <w:ins w:id="8471" w:author="Yu, Yong@ARB" w:date="2026-06-05T11:59:00Z"/>
                <w:rFonts w:ascii="Arial" w:eastAsia="Times New Roman" w:hAnsi="Arial" w:cs="Arial"/>
              </w:rPr>
            </w:pPr>
            <w:ins w:id="8472"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429BE1C2" w14:textId="77777777" w:rsidR="00431F4A" w:rsidRPr="002C7F29" w:rsidRDefault="00431F4A">
            <w:pPr>
              <w:keepNext/>
              <w:keepLines/>
              <w:spacing w:after="58" w:line="240" w:lineRule="auto"/>
              <w:jc w:val="center"/>
              <w:rPr>
                <w:ins w:id="8473" w:author="Yu, Yong@ARB" w:date="2026-06-05T11:59:00Z"/>
                <w:rFonts w:ascii="Arial" w:eastAsia="Times New Roman" w:hAnsi="Arial" w:cs="Arial"/>
              </w:rPr>
            </w:pPr>
            <w:ins w:id="8474" w:author="Yu, Yong@ARB" w:date="2026-06-05T11:59:00Z">
              <w:r w:rsidRPr="002C7F29">
                <w:rPr>
                  <w:rFonts w:ascii="Arial" w:eastAsia="Times New Roman" w:hAnsi="Arial" w:cs="Arial"/>
                </w:rPr>
                <w:t>0.0</w:t>
              </w:r>
            </w:ins>
          </w:p>
        </w:tc>
      </w:tr>
      <w:tr w:rsidR="00431F4A" w:rsidRPr="002C7F29" w14:paraId="55383BFD" w14:textId="77777777">
        <w:trPr>
          <w:cantSplit/>
          <w:tblHeader/>
          <w:ins w:id="8475"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FE57C3D" w14:textId="77777777" w:rsidR="00431F4A" w:rsidRPr="002C7F29" w:rsidRDefault="00431F4A">
            <w:pPr>
              <w:keepNext/>
              <w:keepLines/>
              <w:spacing w:after="58" w:line="240" w:lineRule="auto"/>
              <w:rPr>
                <w:ins w:id="8476" w:author="Yu, Yong@ARB" w:date="2026-06-05T11:59:00Z"/>
                <w:rFonts w:ascii="Arial" w:eastAsia="Times New Roman" w:hAnsi="Arial" w:cs="Arial"/>
              </w:rPr>
            </w:pPr>
            <w:ins w:id="8477" w:author="Yu, Yong@ARB" w:date="2026-06-05T11:59:00Z">
              <w:r w:rsidRPr="002C7F29">
                <w:rPr>
                  <w:rFonts w:ascii="Arial" w:eastAsia="Times New Roman" w:hAnsi="Arial" w:cs="Arial"/>
                </w:rPr>
                <w:t>Medium-duty passenger vehicles</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51DC177C" w14:textId="77777777" w:rsidR="00431F4A" w:rsidRPr="002C7F29" w:rsidRDefault="00431F4A">
            <w:pPr>
              <w:keepNext/>
              <w:keepLines/>
              <w:spacing w:after="58" w:line="240" w:lineRule="auto"/>
              <w:jc w:val="center"/>
              <w:rPr>
                <w:ins w:id="8478" w:author="Yu, Yong@ARB" w:date="2026-06-05T11:59:00Z"/>
                <w:rFonts w:ascii="Arial" w:eastAsia="Times New Roman" w:hAnsi="Arial" w:cs="Arial"/>
              </w:rPr>
            </w:pPr>
            <w:ins w:id="8479"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37DDC79" w14:textId="77777777" w:rsidR="00431F4A" w:rsidRPr="002C7F29" w:rsidRDefault="00431F4A">
            <w:pPr>
              <w:keepNext/>
              <w:keepLines/>
              <w:spacing w:after="58" w:line="240" w:lineRule="auto"/>
              <w:jc w:val="center"/>
              <w:rPr>
                <w:ins w:id="8480" w:author="Yu, Yong@ARB" w:date="2026-06-05T11:59:00Z"/>
                <w:rFonts w:ascii="Arial" w:eastAsia="Times New Roman" w:hAnsi="Arial" w:cs="Arial"/>
              </w:rPr>
            </w:pPr>
            <w:ins w:id="8481"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E7FBB11" w14:textId="77777777" w:rsidR="00431F4A" w:rsidRPr="002C7F29" w:rsidRDefault="00431F4A">
            <w:pPr>
              <w:keepNext/>
              <w:keepLines/>
              <w:spacing w:after="58" w:line="240" w:lineRule="auto"/>
              <w:jc w:val="center"/>
              <w:rPr>
                <w:ins w:id="8482" w:author="Yu, Yong@ARB" w:date="2026-06-05T11:59:00Z"/>
                <w:rFonts w:ascii="Arial" w:eastAsia="Times New Roman" w:hAnsi="Arial" w:cs="Arial"/>
              </w:rPr>
            </w:pPr>
            <w:ins w:id="8483" w:author="Yu, Yong@ARB" w:date="2026-06-05T11:59:00Z">
              <w:r w:rsidRPr="002C7F29">
                <w:rPr>
                  <w:rFonts w:ascii="Arial" w:eastAsia="Times New Roman" w:hAnsi="Arial" w:cs="Arial"/>
                </w:rPr>
                <w:t>0.0</w:t>
              </w:r>
            </w:ins>
          </w:p>
        </w:tc>
      </w:tr>
      <w:tr w:rsidR="00431F4A" w:rsidRPr="002C7F29" w14:paraId="65F795B3" w14:textId="77777777">
        <w:trPr>
          <w:cantSplit/>
          <w:tblHeader/>
          <w:ins w:id="8484"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9623751" w14:textId="77777777" w:rsidR="00431F4A" w:rsidRPr="002C7F29" w:rsidRDefault="00431F4A">
            <w:pPr>
              <w:keepNext/>
              <w:keepLines/>
              <w:spacing w:after="0" w:line="240" w:lineRule="auto"/>
              <w:rPr>
                <w:ins w:id="8485" w:author="Yu, Yong@ARB" w:date="2026-06-05T11:59:00Z"/>
                <w:rFonts w:ascii="Arial" w:eastAsia="Times New Roman" w:hAnsi="Arial" w:cs="Arial"/>
              </w:rPr>
            </w:pPr>
            <w:ins w:id="8486" w:author="Yu, Yong@ARB" w:date="2026-06-05T11:59:00Z">
              <w:r w:rsidRPr="002C7F29">
                <w:rPr>
                  <w:rFonts w:ascii="Arial" w:eastAsia="Times New Roman" w:hAnsi="Arial" w:cs="Arial"/>
                </w:rPr>
                <w:t>Medium-duty vehicles</w:t>
              </w:r>
            </w:ins>
          </w:p>
          <w:p w14:paraId="77F11988" w14:textId="77777777" w:rsidR="00431F4A" w:rsidRPr="002C7F29" w:rsidRDefault="00431F4A">
            <w:pPr>
              <w:keepNext/>
              <w:keepLines/>
              <w:spacing w:after="58" w:line="240" w:lineRule="auto"/>
              <w:rPr>
                <w:ins w:id="8487" w:author="Yu, Yong@ARB" w:date="2026-06-05T11:59:00Z"/>
                <w:rFonts w:ascii="Arial" w:eastAsia="Times New Roman" w:hAnsi="Arial" w:cs="Arial"/>
              </w:rPr>
            </w:pPr>
            <w:ins w:id="8488" w:author="Yu, Yong@ARB" w:date="2026-06-05T11:59:00Z">
              <w:r w:rsidRPr="002C7F29">
                <w:rPr>
                  <w:rFonts w:ascii="Arial" w:eastAsia="Times New Roman" w:hAnsi="Arial" w:cs="Arial"/>
                </w:rPr>
                <w:t>(8,501 - 14,000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776D60F4" w14:textId="77777777" w:rsidR="00431F4A" w:rsidRPr="002C7F29" w:rsidRDefault="00431F4A">
            <w:pPr>
              <w:keepNext/>
              <w:keepLines/>
              <w:spacing w:after="58" w:line="240" w:lineRule="auto"/>
              <w:jc w:val="center"/>
              <w:rPr>
                <w:ins w:id="8489" w:author="Yu, Yong@ARB" w:date="2026-06-05T11:59:00Z"/>
                <w:rFonts w:ascii="Arial" w:eastAsia="Times New Roman" w:hAnsi="Arial" w:cs="Arial"/>
              </w:rPr>
            </w:pPr>
            <w:ins w:id="8490"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3A2D55DF" w14:textId="77777777" w:rsidR="00431F4A" w:rsidRPr="002C7F29" w:rsidRDefault="00431F4A">
            <w:pPr>
              <w:keepNext/>
              <w:keepLines/>
              <w:spacing w:after="58" w:line="240" w:lineRule="auto"/>
              <w:jc w:val="center"/>
              <w:rPr>
                <w:ins w:id="8491" w:author="Yu, Yong@ARB" w:date="2026-06-05T11:59:00Z"/>
                <w:rFonts w:ascii="Arial" w:eastAsia="Times New Roman" w:hAnsi="Arial" w:cs="Arial"/>
              </w:rPr>
            </w:pPr>
            <w:ins w:id="8492"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78440EC5" w14:textId="77777777" w:rsidR="00431F4A" w:rsidRPr="002C7F29" w:rsidRDefault="00431F4A">
            <w:pPr>
              <w:keepNext/>
              <w:keepLines/>
              <w:spacing w:after="58" w:line="240" w:lineRule="auto"/>
              <w:jc w:val="center"/>
              <w:rPr>
                <w:ins w:id="8493" w:author="Yu, Yong@ARB" w:date="2026-06-05T11:59:00Z"/>
                <w:rFonts w:ascii="Arial" w:eastAsia="Times New Roman" w:hAnsi="Arial" w:cs="Arial"/>
              </w:rPr>
            </w:pPr>
            <w:ins w:id="8494" w:author="Yu, Yong@ARB" w:date="2026-06-05T11:59:00Z">
              <w:r w:rsidRPr="002C7F29">
                <w:rPr>
                  <w:rFonts w:ascii="Arial" w:eastAsia="Times New Roman" w:hAnsi="Arial" w:cs="Arial"/>
                </w:rPr>
                <w:t>0.0</w:t>
              </w:r>
            </w:ins>
          </w:p>
        </w:tc>
      </w:tr>
      <w:tr w:rsidR="00431F4A" w:rsidRPr="002C7F29" w14:paraId="582607C9" w14:textId="77777777">
        <w:trPr>
          <w:cantSplit/>
          <w:tblHeader/>
          <w:ins w:id="8495"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636D0DD" w14:textId="77777777" w:rsidR="00431F4A" w:rsidRPr="002C7F29" w:rsidRDefault="00431F4A">
            <w:pPr>
              <w:keepNext/>
              <w:keepLines/>
              <w:spacing w:after="0" w:line="240" w:lineRule="auto"/>
              <w:rPr>
                <w:ins w:id="8496" w:author="Yu, Yong@ARB" w:date="2026-06-05T11:59:00Z"/>
                <w:rFonts w:ascii="Arial" w:eastAsia="Times New Roman" w:hAnsi="Arial" w:cs="Arial"/>
              </w:rPr>
            </w:pPr>
            <w:ins w:id="8497" w:author="Yu, Yong@ARB" w:date="2026-06-05T11:59:00Z">
              <w:r w:rsidRPr="002C7F29">
                <w:rPr>
                  <w:rFonts w:ascii="Arial" w:eastAsia="Times New Roman" w:hAnsi="Arial" w:cs="Arial"/>
                </w:rPr>
                <w:t>Heavy-duty vehicles</w:t>
              </w:r>
            </w:ins>
          </w:p>
          <w:p w14:paraId="5FF78A25" w14:textId="77777777" w:rsidR="00431F4A" w:rsidRPr="002C7F29" w:rsidRDefault="00431F4A">
            <w:pPr>
              <w:keepNext/>
              <w:keepLines/>
              <w:spacing w:after="58" w:line="240" w:lineRule="auto"/>
              <w:rPr>
                <w:ins w:id="8498" w:author="Yu, Yong@ARB" w:date="2026-06-05T11:59:00Z"/>
                <w:rFonts w:ascii="Arial" w:eastAsia="Times New Roman" w:hAnsi="Arial" w:cs="Arial"/>
              </w:rPr>
            </w:pPr>
            <w:ins w:id="8499" w:author="Yu, Yong@ARB" w:date="2026-06-05T11:59:00Z">
              <w:r w:rsidRPr="002C7F29">
                <w:rPr>
                  <w:rFonts w:ascii="Arial" w:eastAsia="Times New Roman" w:hAnsi="Arial" w:cs="Arial"/>
                </w:rPr>
                <w:t>(over 14,000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367BA1CE" w14:textId="77777777" w:rsidR="00431F4A" w:rsidRPr="002C7F29" w:rsidRDefault="00431F4A">
            <w:pPr>
              <w:keepNext/>
              <w:keepLines/>
              <w:spacing w:after="58" w:line="240" w:lineRule="auto"/>
              <w:jc w:val="center"/>
              <w:rPr>
                <w:ins w:id="8500" w:author="Yu, Yong@ARB" w:date="2026-06-05T11:59:00Z"/>
                <w:rFonts w:ascii="Arial" w:eastAsia="Times New Roman" w:hAnsi="Arial" w:cs="Arial"/>
              </w:rPr>
            </w:pPr>
            <w:ins w:id="8501"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3FFB390C" w14:textId="77777777" w:rsidR="00431F4A" w:rsidRPr="002C7F29" w:rsidRDefault="00431F4A">
            <w:pPr>
              <w:keepNext/>
              <w:keepLines/>
              <w:spacing w:after="58" w:line="240" w:lineRule="auto"/>
              <w:jc w:val="center"/>
              <w:rPr>
                <w:ins w:id="8502" w:author="Yu, Yong@ARB" w:date="2026-06-05T11:59:00Z"/>
                <w:rFonts w:ascii="Arial" w:eastAsia="Times New Roman" w:hAnsi="Arial" w:cs="Arial"/>
              </w:rPr>
            </w:pPr>
            <w:ins w:id="8503"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23C859B4" w14:textId="77777777" w:rsidR="00431F4A" w:rsidRPr="002C7F29" w:rsidRDefault="00431F4A">
            <w:pPr>
              <w:keepNext/>
              <w:keepLines/>
              <w:spacing w:after="58" w:line="240" w:lineRule="auto"/>
              <w:jc w:val="center"/>
              <w:rPr>
                <w:ins w:id="8504" w:author="Yu, Yong@ARB" w:date="2026-06-05T11:59:00Z"/>
                <w:rFonts w:ascii="Arial" w:eastAsia="Times New Roman" w:hAnsi="Arial" w:cs="Arial"/>
              </w:rPr>
            </w:pPr>
            <w:ins w:id="8505" w:author="Yu, Yong@ARB" w:date="2026-06-05T11:59:00Z">
              <w:r w:rsidRPr="002C7F29">
                <w:rPr>
                  <w:rFonts w:ascii="Arial" w:eastAsia="Times New Roman" w:hAnsi="Arial" w:cs="Arial"/>
                </w:rPr>
                <w:t>0.0</w:t>
              </w:r>
            </w:ins>
          </w:p>
        </w:tc>
      </w:tr>
    </w:tbl>
    <w:p w14:paraId="4605891A" w14:textId="4D1F3E07" w:rsidR="00431F4A" w:rsidRPr="005F7E53" w:rsidRDefault="00431F4A" w:rsidP="00431F4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506" w:author="Yu, Yong@ARB" w:date="2026-06-05T11:59:00Z"/>
          <w:rFonts w:ascii="Arial" w:eastAsia="Times New Roman" w:hAnsi="Arial" w:cs="Arial"/>
          <w:sz w:val="18"/>
          <w:szCs w:val="18"/>
        </w:rPr>
      </w:pPr>
      <w:ins w:id="8507" w:author="Yu, Yong@ARB" w:date="2026-06-05T11:59:00Z">
        <w:r w:rsidRPr="005F7E53">
          <w:rPr>
            <w:rFonts w:ascii="Arial" w:eastAsia="Times New Roman" w:hAnsi="Arial" w:cs="Arial"/>
            <w:sz w:val="18"/>
            <w:szCs w:val="18"/>
            <w:vertAlign w:val="superscript"/>
          </w:rPr>
          <w:t xml:space="preserve">   1</w:t>
        </w:r>
        <w:r w:rsidRPr="005F7E53">
          <w:rPr>
            <w:rFonts w:ascii="Arial" w:eastAsia="Times New Roman" w:hAnsi="Arial" w:cs="Arial"/>
            <w:sz w:val="18"/>
            <w:szCs w:val="18"/>
          </w:rPr>
          <w:tab/>
          <w:t>Organic Material Hydrocarbon Equivalent for alcohol-fueled vehicles.</w:t>
        </w:r>
      </w:ins>
      <w:r w:rsidR="005F7E53">
        <w:rPr>
          <w:rFonts w:ascii="Arial" w:eastAsia="Times New Roman" w:hAnsi="Arial" w:cs="Arial"/>
          <w:sz w:val="18"/>
          <w:szCs w:val="18"/>
        </w:rPr>
        <w:br/>
      </w:r>
    </w:p>
    <w:p w14:paraId="5D69978A" w14:textId="429B82A3" w:rsidR="00431F4A" w:rsidRPr="005F7E53" w:rsidRDefault="00431F4A" w:rsidP="00431F4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508" w:author="Yu, Yong@ARB" w:date="2026-06-05T11:59:00Z"/>
          <w:rFonts w:ascii="Arial" w:eastAsia="Times New Roman" w:hAnsi="Arial" w:cs="Arial"/>
          <w:sz w:val="18"/>
          <w:szCs w:val="18"/>
        </w:rPr>
      </w:pPr>
      <w:ins w:id="8509" w:author="Yu, Yong@ARB" w:date="2026-06-05T11:59:00Z">
        <w:r w:rsidRPr="005F7E53">
          <w:rPr>
            <w:rFonts w:ascii="Arial" w:eastAsia="Times New Roman" w:hAnsi="Arial" w:cs="Arial"/>
            <w:sz w:val="18"/>
            <w:szCs w:val="18"/>
            <w:vertAlign w:val="superscript"/>
          </w:rPr>
          <w:t xml:space="preserve">   2</w:t>
        </w:r>
        <w:r w:rsidRPr="005F7E53">
          <w:rPr>
            <w:rFonts w:ascii="Arial" w:eastAsia="Times New Roman" w:hAnsi="Arial" w:cs="Arial"/>
            <w:sz w:val="18"/>
            <w:szCs w:val="18"/>
          </w:rPr>
          <w:tab/>
          <w:t>For all vehicles certified to these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w:t>
        </w:r>
      </w:ins>
      <w:r w:rsidR="005F7E53">
        <w:rPr>
          <w:rFonts w:ascii="Arial" w:eastAsia="Times New Roman" w:hAnsi="Arial" w:cs="Arial"/>
          <w:sz w:val="18"/>
          <w:szCs w:val="18"/>
        </w:rPr>
        <w:br/>
      </w:r>
    </w:p>
    <w:p w14:paraId="36E774F5" w14:textId="27AD154D" w:rsidR="00431F4A" w:rsidRPr="005F7E53"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510" w:author="Yu, Yong@ARB" w:date="2026-06-05T11:59:00Z"/>
          <w:rFonts w:ascii="Arial" w:eastAsia="Times New Roman" w:hAnsi="Arial" w:cs="Arial"/>
          <w:sz w:val="18"/>
          <w:szCs w:val="18"/>
        </w:rPr>
      </w:pPr>
      <w:ins w:id="8511" w:author="Yu, Yong@ARB" w:date="2026-06-05T11:59:00Z">
        <w:r w:rsidRPr="005F7E53">
          <w:rPr>
            <w:rFonts w:ascii="Arial" w:eastAsia="Times New Roman" w:hAnsi="Arial" w:cs="Arial"/>
            <w:sz w:val="18"/>
            <w:szCs w:val="18"/>
            <w:vertAlign w:val="superscript"/>
          </w:rPr>
          <w:t xml:space="preserve">   3</w:t>
        </w:r>
      </w:ins>
      <w:r w:rsidR="005F7E53">
        <w:rPr>
          <w:rFonts w:ascii="Arial" w:eastAsia="Times New Roman" w:hAnsi="Arial" w:cs="Arial"/>
          <w:sz w:val="18"/>
          <w:szCs w:val="18"/>
        </w:rPr>
        <w:t xml:space="preserve">   </w:t>
      </w:r>
      <w:ins w:id="8512" w:author="Yu, Yong@ARB" w:date="2026-06-05T11:59:00Z">
        <w:r w:rsidRPr="005F7E53">
          <w:rPr>
            <w:rFonts w:ascii="Arial" w:eastAsia="Times New Roman" w:hAnsi="Arial" w:cs="Arial"/>
            <w:sz w:val="18"/>
            <w:szCs w:val="18"/>
          </w:rPr>
          <w:t xml:space="preserve">In lieu of demonstrating compliance with the fuel-only emission standard (0.0 grams per test) over the </w:t>
        </w:r>
      </w:ins>
    </w:p>
    <w:p w14:paraId="687E9D17" w14:textId="77777777" w:rsidR="00431F4A" w:rsidRPr="005F7E53"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513" w:author="Yu, Yong@ARB" w:date="2026-06-05T11:59:00Z"/>
          <w:rFonts w:ascii="Arial" w:eastAsia="Times New Roman" w:hAnsi="Arial" w:cs="Arial"/>
          <w:sz w:val="18"/>
          <w:szCs w:val="18"/>
        </w:rPr>
      </w:pPr>
      <w:ins w:id="8514" w:author="Yu, Yong@ARB" w:date="2026-06-05T11:59:00Z">
        <w:r w:rsidRPr="005F7E53">
          <w:rPr>
            <w:rFonts w:ascii="Arial" w:eastAsia="Times New Roman" w:hAnsi="Arial" w:cs="Arial"/>
            <w:sz w:val="18"/>
            <w:szCs w:val="18"/>
          </w:rPr>
          <w:t xml:space="preserve">      three-day and two-day diurnal plus hot soak tests, a manufacturer may, with advance Executive </w:t>
        </w:r>
      </w:ins>
    </w:p>
    <w:p w14:paraId="5C5D5D23" w14:textId="2ECB6CF2"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515" w:author="Yu, Yong@ARB" w:date="2026-06-05T11:59:00Z"/>
          <w:rFonts w:ascii="Arial" w:eastAsia="Times New Roman" w:hAnsi="Arial" w:cs="Arial"/>
          <w:sz w:val="20"/>
          <w:szCs w:val="20"/>
        </w:rPr>
      </w:pPr>
      <w:ins w:id="8516" w:author="Yu, Yong@ARB" w:date="2026-06-05T11:59:00Z">
        <w:r w:rsidRPr="005F7E53">
          <w:rPr>
            <w:rFonts w:ascii="Arial" w:eastAsia="Times New Roman" w:hAnsi="Arial" w:cs="Arial"/>
            <w:sz w:val="18"/>
            <w:szCs w:val="18"/>
          </w:rPr>
          <w:t xml:space="preserve">      Officer approval, demonstrate compliance through an alternate test plan.</w:t>
        </w:r>
      </w:ins>
      <w:r w:rsidR="005F7E53">
        <w:rPr>
          <w:rFonts w:ascii="Arial" w:eastAsia="Times New Roman" w:hAnsi="Arial" w:cs="Arial"/>
          <w:sz w:val="20"/>
          <w:szCs w:val="20"/>
        </w:rPr>
        <w:br/>
      </w:r>
    </w:p>
    <w:p w14:paraId="04CAE322" w14:textId="792F8342" w:rsidR="00431F4A" w:rsidRPr="005F7E53" w:rsidRDefault="00431F4A" w:rsidP="005F7E53">
      <w:pPr>
        <w:pStyle w:val="ListParagraph"/>
        <w:numPr>
          <w:ilvl w:val="3"/>
          <w:numId w:val="75"/>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517" w:author="Yu, Yong@ARB" w:date="2026-06-05T11:59:00Z"/>
          <w:rFonts w:ascii="Arial" w:eastAsia="Times New Roman" w:hAnsi="Arial" w:cs="Arial"/>
          <w:sz w:val="24"/>
          <w:szCs w:val="24"/>
        </w:rPr>
      </w:pPr>
      <w:ins w:id="8518" w:author="Yu, Yong@ARB" w:date="2026-06-05T11:59:00Z">
        <w:r w:rsidRPr="005F7E53">
          <w:rPr>
            <w:rFonts w:ascii="Arial" w:eastAsia="Times New Roman" w:hAnsi="Arial" w:cs="Arial"/>
            <w:sz w:val="24"/>
            <w:szCs w:val="24"/>
          </w:rPr>
          <w:t>Option 2.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t>
        </w:r>
      </w:ins>
    </w:p>
    <w:p w14:paraId="7678338A"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19" w:author="Yu, Yong@ARB" w:date="2026-06-05T11:59:00Z"/>
          <w:rFonts w:ascii="Arial" w:eastAsia="Times New Roman" w:hAnsi="Arial" w:cs="Arial"/>
          <w:sz w:val="24"/>
          <w:szCs w:val="24"/>
        </w:rPr>
      </w:pPr>
    </w:p>
    <w:p w14:paraId="7C5E2B11"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0" w:author="Yu, Yong@ARB" w:date="2026-06-05T11:59:00Z"/>
          <w:rFonts w:ascii="Arial" w:eastAsia="Times New Roman" w:hAnsi="Arial" w:cs="Arial"/>
          <w:sz w:val="24"/>
          <w:szCs w:val="24"/>
        </w:rPr>
      </w:pPr>
    </w:p>
    <w:p w14:paraId="43A727C8"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1" w:author="Yu, Yong@ARB" w:date="2026-06-05T11:59:00Z"/>
          <w:rFonts w:ascii="Arial" w:eastAsia="Times New Roman" w:hAnsi="Arial" w:cs="Arial"/>
          <w:sz w:val="24"/>
          <w:szCs w:val="24"/>
        </w:rPr>
      </w:pPr>
    </w:p>
    <w:p w14:paraId="7EAE0030"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2" w:author="Yu, Yong@ARB" w:date="2026-06-05T11:59:00Z"/>
          <w:rFonts w:ascii="Arial" w:eastAsia="Times New Roman" w:hAnsi="Arial" w:cs="Arial"/>
          <w:sz w:val="24"/>
          <w:szCs w:val="24"/>
        </w:rPr>
      </w:pPr>
    </w:p>
    <w:p w14:paraId="744A3E26"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3" w:author="Yu, Yong@ARB" w:date="2026-06-05T11:59:00Z"/>
          <w:rFonts w:ascii="Arial" w:eastAsia="Times New Roman" w:hAnsi="Arial" w:cs="Arial"/>
          <w:sz w:val="24"/>
          <w:szCs w:val="24"/>
        </w:rPr>
      </w:pPr>
    </w:p>
    <w:p w14:paraId="5F3F3CC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4" w:author="Yu, Yong@ARB" w:date="2026-06-05T11:59:00Z"/>
          <w:rFonts w:ascii="Arial" w:eastAsia="Times New Roman" w:hAnsi="Arial" w:cs="Arial"/>
          <w:sz w:val="24"/>
          <w:szCs w:val="24"/>
        </w:rPr>
      </w:pPr>
    </w:p>
    <w:p w14:paraId="180C6E33"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5" w:author="Yu, Yong@ARB" w:date="2026-06-05T11:59:00Z"/>
          <w:rFonts w:ascii="Arial" w:eastAsia="Times New Roman" w:hAnsi="Arial" w:cs="Arial"/>
          <w:sz w:val="24"/>
          <w:szCs w:val="24"/>
        </w:rPr>
      </w:pPr>
    </w:p>
    <w:p w14:paraId="2FEC5952"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6" w:author="Yu, Yong@ARB" w:date="2026-06-05T11:59:00Z"/>
          <w:rFonts w:ascii="Arial" w:eastAsia="Times New Roman" w:hAnsi="Arial" w:cs="Arial"/>
          <w:sz w:val="24"/>
          <w:szCs w:val="24"/>
        </w:rPr>
      </w:pPr>
    </w:p>
    <w:p w14:paraId="192B5A82"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7" w:author="Yu, Yong@ARB" w:date="2026-06-05T11:59:00Z"/>
          <w:rFonts w:ascii="Arial" w:eastAsia="Times New Roman" w:hAnsi="Arial" w:cs="Arial"/>
          <w:sz w:val="24"/>
          <w:szCs w:val="24"/>
        </w:rPr>
      </w:pPr>
    </w:p>
    <w:p w14:paraId="2F3BFE27"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528" w:author="Yu, Yong@ARB" w:date="2026-06-05T11:59:00Z"/>
          <w:rFonts w:ascii="Arial" w:eastAsia="Times New Roman" w:hAnsi="Arial" w:cs="Arial"/>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20" w:type="dxa"/>
          <w:right w:w="120" w:type="dxa"/>
        </w:tblCellMar>
        <w:tblLook w:val="04A0" w:firstRow="1" w:lastRow="0" w:firstColumn="1" w:lastColumn="0" w:noHBand="0" w:noVBand="1"/>
      </w:tblPr>
      <w:tblGrid>
        <w:gridCol w:w="3780"/>
        <w:gridCol w:w="1530"/>
        <w:gridCol w:w="2160"/>
        <w:gridCol w:w="1620"/>
      </w:tblGrid>
      <w:tr w:rsidR="00431F4A" w:rsidRPr="002C7F29" w14:paraId="3E685ECE" w14:textId="77777777">
        <w:trPr>
          <w:cantSplit/>
          <w:ins w:id="8529" w:author="Yu, Yong@ARB" w:date="2026-06-05T11:59:00Z"/>
        </w:trPr>
        <w:tc>
          <w:tcPr>
            <w:tcW w:w="3780" w:type="dxa"/>
            <w:vMerge w:val="restart"/>
            <w:tcBorders>
              <w:top w:val="single" w:sz="4" w:space="0" w:color="auto"/>
              <w:left w:val="single" w:sz="4" w:space="0" w:color="auto"/>
              <w:bottom w:val="single" w:sz="4" w:space="0" w:color="auto"/>
              <w:right w:val="single" w:sz="4" w:space="0" w:color="auto"/>
            </w:tcBorders>
            <w:vAlign w:val="center"/>
            <w:hideMark/>
          </w:tcPr>
          <w:p w14:paraId="2B91D83D" w14:textId="77777777" w:rsidR="00431F4A" w:rsidRPr="002C7F29" w:rsidRDefault="00431F4A">
            <w:pPr>
              <w:keepNext/>
              <w:keepLines/>
              <w:spacing w:after="58" w:line="240" w:lineRule="auto"/>
              <w:jc w:val="center"/>
              <w:rPr>
                <w:ins w:id="8530" w:author="Yu, Yong@ARB" w:date="2026-06-05T11:59:00Z"/>
                <w:rFonts w:ascii="Arial" w:eastAsia="Times New Roman" w:hAnsi="Arial" w:cs="Arial"/>
                <w:i/>
              </w:rPr>
            </w:pPr>
            <w:ins w:id="8531" w:author="Yu, Yong@ARB" w:date="2026-06-05T11:59:00Z">
              <w:r w:rsidRPr="002C7F29">
                <w:rPr>
                  <w:rFonts w:ascii="Arial" w:eastAsia="Times New Roman" w:hAnsi="Arial" w:cs="Arial"/>
                  <w:i/>
                </w:rPr>
                <w:lastRenderedPageBreak/>
                <w:t>Vehicle Type</w:t>
              </w:r>
            </w:ins>
          </w:p>
        </w:tc>
        <w:tc>
          <w:tcPr>
            <w:tcW w:w="5310" w:type="dxa"/>
            <w:gridSpan w:val="3"/>
            <w:tcBorders>
              <w:top w:val="single" w:sz="4" w:space="0" w:color="auto"/>
              <w:left w:val="single" w:sz="4" w:space="0" w:color="auto"/>
              <w:bottom w:val="single" w:sz="4" w:space="0" w:color="auto"/>
              <w:right w:val="single" w:sz="4" w:space="0" w:color="auto"/>
            </w:tcBorders>
            <w:vAlign w:val="center"/>
            <w:hideMark/>
          </w:tcPr>
          <w:p w14:paraId="15216D3C" w14:textId="77777777" w:rsidR="00431F4A" w:rsidRPr="002C7F29" w:rsidRDefault="00431F4A">
            <w:pPr>
              <w:keepNext/>
              <w:keepLines/>
              <w:spacing w:after="58" w:line="240" w:lineRule="auto"/>
              <w:jc w:val="center"/>
              <w:rPr>
                <w:ins w:id="8532" w:author="Yu, Yong@ARB" w:date="2026-06-05T11:59:00Z"/>
                <w:rFonts w:ascii="Arial" w:eastAsia="Times New Roman" w:hAnsi="Arial" w:cs="Arial"/>
                <w:i/>
              </w:rPr>
            </w:pPr>
            <w:ins w:id="8533" w:author="Yu, Yong@ARB" w:date="2026-06-05T11:59:00Z">
              <w:r w:rsidRPr="002C7F29">
                <w:rPr>
                  <w:rFonts w:ascii="Arial" w:eastAsia="Times New Roman" w:hAnsi="Arial" w:cs="Arial"/>
                  <w:i/>
                </w:rPr>
                <w:t>Hydrocarbons</w:t>
              </w:r>
              <w:r w:rsidRPr="002C7F29">
                <w:rPr>
                  <w:rFonts w:ascii="Arial" w:eastAsia="Times New Roman" w:hAnsi="Arial" w:cs="Arial"/>
                  <w:i/>
                  <w:vertAlign w:val="superscript"/>
                </w:rPr>
                <w:t xml:space="preserve">1 </w:t>
              </w:r>
              <w:r w:rsidRPr="002C7F29">
                <w:rPr>
                  <w:rFonts w:ascii="Arial" w:eastAsia="Times New Roman" w:hAnsi="Arial" w:cs="Arial"/>
                  <w:i/>
                </w:rPr>
                <w:t>Emission Standards</w:t>
              </w:r>
              <w:r w:rsidRPr="002C7F29">
                <w:rPr>
                  <w:rFonts w:ascii="Arial" w:eastAsia="Times New Roman" w:hAnsi="Arial" w:cs="Arial"/>
                  <w:i/>
                  <w:vertAlign w:val="superscript"/>
                </w:rPr>
                <w:t>2</w:t>
              </w:r>
            </w:ins>
          </w:p>
        </w:tc>
      </w:tr>
      <w:tr w:rsidR="00431F4A" w:rsidRPr="002C7F29" w14:paraId="1AEED368" w14:textId="77777777">
        <w:trPr>
          <w:cantSplit/>
          <w:ins w:id="8534" w:author="Yu, Yong@ARB" w:date="2026-06-05T11:59:00Z"/>
        </w:trPr>
        <w:tc>
          <w:tcPr>
            <w:tcW w:w="3780" w:type="dxa"/>
            <w:vMerge/>
            <w:tcBorders>
              <w:top w:val="single" w:sz="4" w:space="0" w:color="auto"/>
              <w:left w:val="single" w:sz="4" w:space="0" w:color="auto"/>
              <w:bottom w:val="single" w:sz="4" w:space="0" w:color="auto"/>
              <w:right w:val="single" w:sz="4" w:space="0" w:color="auto"/>
            </w:tcBorders>
            <w:vAlign w:val="center"/>
            <w:hideMark/>
          </w:tcPr>
          <w:p w14:paraId="4509CDAB" w14:textId="77777777" w:rsidR="00431F4A" w:rsidRPr="002C7F29" w:rsidRDefault="00431F4A">
            <w:pPr>
              <w:spacing w:after="0" w:line="240" w:lineRule="auto"/>
              <w:rPr>
                <w:ins w:id="8535" w:author="Yu, Yong@ARB" w:date="2026-06-05T11:59:00Z"/>
                <w:rFonts w:ascii="Arial" w:eastAsia="Times New Roman" w:hAnsi="Arial" w:cs="Arial"/>
                <w:i/>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423E1E1" w14:textId="77777777" w:rsidR="00431F4A" w:rsidRPr="002C7F29" w:rsidRDefault="00431F4A">
            <w:pPr>
              <w:keepNext/>
              <w:keepLines/>
              <w:spacing w:after="0" w:line="240" w:lineRule="auto"/>
              <w:jc w:val="center"/>
              <w:rPr>
                <w:ins w:id="8536" w:author="Yu, Yong@ARB" w:date="2026-06-05T11:59:00Z"/>
                <w:rFonts w:ascii="Arial" w:eastAsia="Times New Roman" w:hAnsi="Arial" w:cs="Arial"/>
                <w:i/>
              </w:rPr>
            </w:pPr>
            <w:ins w:id="8537" w:author="Yu, Yong@ARB" w:date="2026-06-05T11:59:00Z">
              <w:r w:rsidRPr="002C7F29">
                <w:rPr>
                  <w:rFonts w:ascii="Arial" w:eastAsia="Times New Roman" w:hAnsi="Arial" w:cs="Arial"/>
                  <w:i/>
                </w:rPr>
                <w:t>Running Loss</w:t>
              </w:r>
            </w:ins>
          </w:p>
          <w:p w14:paraId="0F9D3687" w14:textId="77777777" w:rsidR="00431F4A" w:rsidRPr="002C7F29" w:rsidRDefault="00431F4A">
            <w:pPr>
              <w:keepNext/>
              <w:keepLines/>
              <w:spacing w:after="58" w:line="240" w:lineRule="auto"/>
              <w:jc w:val="center"/>
              <w:rPr>
                <w:ins w:id="8538" w:author="Yu, Yong@ARB" w:date="2026-06-05T11:59:00Z"/>
                <w:rFonts w:ascii="Arial" w:eastAsia="Times New Roman" w:hAnsi="Arial" w:cs="Arial"/>
                <w:i/>
              </w:rPr>
            </w:pPr>
            <w:ins w:id="8539" w:author="Yu, Yong@ARB" w:date="2026-06-05T11:59:00Z">
              <w:r w:rsidRPr="002C7F29">
                <w:rPr>
                  <w:rFonts w:ascii="Arial" w:eastAsia="Times New Roman" w:hAnsi="Arial" w:cs="Arial"/>
                  <w:i/>
                </w:rPr>
                <w:t>(grams per mile)</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1D419EF4" w14:textId="77777777" w:rsidR="00431F4A" w:rsidRPr="002C7F29" w:rsidRDefault="00431F4A">
            <w:pPr>
              <w:keepNext/>
              <w:keepLines/>
              <w:spacing w:after="58" w:line="240" w:lineRule="auto"/>
              <w:jc w:val="center"/>
              <w:rPr>
                <w:ins w:id="8540" w:author="Yu, Yong@ARB" w:date="2026-06-05T11:59:00Z"/>
                <w:rFonts w:ascii="Arial" w:eastAsia="Times New Roman" w:hAnsi="Arial" w:cs="Arial"/>
                <w:i/>
              </w:rPr>
            </w:pPr>
            <w:ins w:id="8541" w:author="Yu, Yong@ARB" w:date="2026-06-05T11:59:00Z">
              <w:r w:rsidRPr="002C7F29">
                <w:rPr>
                  <w:rFonts w:ascii="Arial" w:eastAsia="Times New Roman" w:hAnsi="Arial" w:cs="Arial"/>
                  <w:i/>
                </w:rPr>
                <w:t>Highest Whole Vehicle Diurnal + Hot Soak</w:t>
              </w:r>
              <w:r w:rsidRPr="002C7F29">
                <w:rPr>
                  <w:rFonts w:ascii="Arial" w:eastAsia="Times New Roman" w:hAnsi="Arial" w:cs="Arial"/>
                  <w:i/>
                  <w:vertAlign w:val="superscript"/>
                </w:rPr>
                <w:t>3 4 5</w:t>
              </w:r>
              <w:r w:rsidRPr="002C7F29">
                <w:rPr>
                  <w:rFonts w:ascii="Arial" w:eastAsia="Times New Roman" w:hAnsi="Arial" w:cs="Arial"/>
                  <w:i/>
                  <w:vertAlign w:val="superscript"/>
                </w:rPr>
                <w:br/>
              </w:r>
              <w:r w:rsidRPr="002C7F29">
                <w:rPr>
                  <w:rFonts w:ascii="Arial" w:eastAsia="Times New Roman" w:hAnsi="Arial" w:cs="Arial"/>
                  <w:i/>
                </w:rPr>
                <w:t>(grams per test)</w:t>
              </w:r>
              <w:r w:rsidRPr="002C7F29">
                <w:rPr>
                  <w:rFonts w:ascii="Arial" w:eastAsia="Times New Roman" w:hAnsi="Arial" w:cs="Arial"/>
                  <w:i/>
                  <w:vertAlign w:val="superscript"/>
                </w:rPr>
                <w:t xml:space="preserve"> </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797BBC2C" w14:textId="77777777" w:rsidR="00431F4A" w:rsidRPr="002C7F29" w:rsidRDefault="00431F4A">
            <w:pPr>
              <w:keepNext/>
              <w:keepLines/>
              <w:spacing w:after="58" w:line="240" w:lineRule="auto"/>
              <w:jc w:val="center"/>
              <w:rPr>
                <w:ins w:id="8542" w:author="Yu, Yong@ARB" w:date="2026-06-05T11:59:00Z"/>
                <w:rFonts w:ascii="Arial" w:eastAsia="Times New Roman" w:hAnsi="Arial" w:cs="Arial"/>
                <w:i/>
              </w:rPr>
            </w:pPr>
            <w:ins w:id="8543" w:author="Yu, Yong@ARB" w:date="2026-06-05T11:59:00Z">
              <w:r w:rsidRPr="002C7F29">
                <w:rPr>
                  <w:rFonts w:ascii="Arial" w:eastAsia="Times New Roman" w:hAnsi="Arial" w:cs="Arial"/>
                  <w:i/>
                </w:rPr>
                <w:t>Canister Bleed</w:t>
              </w:r>
              <w:r w:rsidRPr="002C7F29">
                <w:rPr>
                  <w:rFonts w:ascii="Arial" w:eastAsia="Times New Roman" w:hAnsi="Arial" w:cs="Arial"/>
                  <w:i/>
                  <w:vertAlign w:val="superscript"/>
                </w:rPr>
                <w:t>6</w:t>
              </w:r>
              <w:r w:rsidRPr="002C7F29">
                <w:rPr>
                  <w:rFonts w:ascii="Arial" w:eastAsia="Times New Roman" w:hAnsi="Arial" w:cs="Arial"/>
                  <w:i/>
                  <w:vertAlign w:val="superscript"/>
                </w:rPr>
                <w:br/>
              </w:r>
              <w:r w:rsidRPr="002C7F29">
                <w:rPr>
                  <w:rFonts w:ascii="Arial" w:eastAsia="Times New Roman" w:hAnsi="Arial" w:cs="Arial"/>
                  <w:i/>
                </w:rPr>
                <w:t>(grams per test)</w:t>
              </w:r>
              <w:r w:rsidRPr="002C7F29">
                <w:rPr>
                  <w:rFonts w:ascii="Arial" w:eastAsia="Times New Roman" w:hAnsi="Arial" w:cs="Arial"/>
                  <w:i/>
                  <w:vertAlign w:val="superscript"/>
                </w:rPr>
                <w:t xml:space="preserve"> </w:t>
              </w:r>
            </w:ins>
          </w:p>
        </w:tc>
      </w:tr>
      <w:tr w:rsidR="00431F4A" w:rsidRPr="002C7F29" w14:paraId="5D5126B9" w14:textId="77777777">
        <w:trPr>
          <w:cantSplit/>
          <w:ins w:id="8544"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5730F427" w14:textId="77777777" w:rsidR="00431F4A" w:rsidRPr="002C7F29" w:rsidRDefault="00431F4A">
            <w:pPr>
              <w:keepNext/>
              <w:keepLines/>
              <w:spacing w:after="58" w:line="240" w:lineRule="auto"/>
              <w:rPr>
                <w:ins w:id="8545" w:author="Yu, Yong@ARB" w:date="2026-06-05T11:59:00Z"/>
                <w:rFonts w:ascii="Arial" w:eastAsia="Times New Roman" w:hAnsi="Arial" w:cs="Arial"/>
              </w:rPr>
            </w:pPr>
            <w:ins w:id="8546" w:author="Yu, Yong@ARB" w:date="2026-06-05T11:59:00Z">
              <w:r w:rsidRPr="002C7F29">
                <w:rPr>
                  <w:rFonts w:ascii="Arial" w:eastAsia="Times New Roman" w:hAnsi="Arial" w:cs="Arial"/>
                </w:rPr>
                <w:t>Passenger cars; and</w:t>
              </w:r>
            </w:ins>
          </w:p>
          <w:p w14:paraId="0C135EED" w14:textId="77777777" w:rsidR="00431F4A" w:rsidRPr="002C7F29" w:rsidRDefault="00431F4A">
            <w:pPr>
              <w:keepNext/>
              <w:keepLines/>
              <w:spacing w:after="58" w:line="240" w:lineRule="auto"/>
              <w:rPr>
                <w:ins w:id="8547" w:author="Yu, Yong@ARB" w:date="2026-06-05T11:59:00Z"/>
                <w:rFonts w:ascii="Arial" w:eastAsia="Times New Roman" w:hAnsi="Arial" w:cs="Arial"/>
              </w:rPr>
            </w:pPr>
            <w:ins w:id="8548" w:author="Yu, Yong@ARB" w:date="2026-06-05T11:59:00Z">
              <w:r w:rsidRPr="002C7F29">
                <w:rPr>
                  <w:rFonts w:ascii="Arial" w:eastAsia="Times New Roman" w:hAnsi="Arial" w:cs="Arial"/>
                </w:rPr>
                <w:t>Light-duty trucks</w:t>
              </w:r>
            </w:ins>
          </w:p>
          <w:p w14:paraId="5E2D6D02" w14:textId="77777777" w:rsidR="00431F4A" w:rsidRPr="002C7F29" w:rsidRDefault="00431F4A">
            <w:pPr>
              <w:keepNext/>
              <w:keepLines/>
              <w:spacing w:after="58" w:line="240" w:lineRule="auto"/>
              <w:rPr>
                <w:ins w:id="8549" w:author="Yu, Yong@ARB" w:date="2026-06-05T11:59:00Z"/>
                <w:rFonts w:ascii="Arial" w:eastAsia="Times New Roman" w:hAnsi="Arial" w:cs="Arial"/>
              </w:rPr>
            </w:pPr>
            <w:ins w:id="8550" w:author="Yu, Yong@ARB" w:date="2026-06-05T11:59:00Z">
              <w:r w:rsidRPr="002C7F29">
                <w:rPr>
                  <w:rFonts w:ascii="Arial" w:eastAsia="Times New Roman" w:hAnsi="Arial" w:cs="Arial"/>
                </w:rPr>
                <w:t>6,000 lbs. GVWR and under, and 0 - 3,750 lbs. LVW</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0FBBC770" w14:textId="77777777" w:rsidR="00431F4A" w:rsidRPr="002C7F29" w:rsidRDefault="00431F4A">
            <w:pPr>
              <w:keepNext/>
              <w:keepLines/>
              <w:spacing w:after="58" w:line="240" w:lineRule="auto"/>
              <w:jc w:val="center"/>
              <w:rPr>
                <w:ins w:id="8551" w:author="Yu, Yong@ARB" w:date="2026-06-05T11:59:00Z"/>
                <w:rFonts w:ascii="Arial" w:eastAsia="Times New Roman" w:hAnsi="Arial" w:cs="Arial"/>
              </w:rPr>
            </w:pPr>
            <w:ins w:id="8552"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31DEC1C5" w14:textId="77777777" w:rsidR="00431F4A" w:rsidRPr="002C7F29" w:rsidRDefault="00431F4A">
            <w:pPr>
              <w:keepNext/>
              <w:keepLines/>
              <w:spacing w:after="58" w:line="240" w:lineRule="auto"/>
              <w:jc w:val="center"/>
              <w:rPr>
                <w:ins w:id="8553" w:author="Yu, Yong@ARB" w:date="2026-06-05T11:59:00Z"/>
                <w:rFonts w:ascii="Arial" w:eastAsia="Times New Roman" w:hAnsi="Arial" w:cs="Arial"/>
              </w:rPr>
            </w:pPr>
            <w:ins w:id="8554" w:author="Yu, Yong@ARB" w:date="2026-06-05T11:59:00Z">
              <w:r w:rsidRPr="002C7F29">
                <w:rPr>
                  <w:rFonts w:ascii="Arial" w:eastAsia="Times New Roman" w:hAnsi="Arial" w:cs="Arial"/>
                </w:rPr>
                <w:t>0.300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49BC713E" w14:textId="77777777" w:rsidR="00431F4A" w:rsidRPr="002C7F29" w:rsidRDefault="00431F4A">
            <w:pPr>
              <w:keepNext/>
              <w:keepLines/>
              <w:spacing w:after="58" w:line="240" w:lineRule="auto"/>
              <w:jc w:val="center"/>
              <w:rPr>
                <w:ins w:id="8555" w:author="Yu, Yong@ARB" w:date="2026-06-05T11:59:00Z"/>
                <w:rFonts w:ascii="Arial" w:eastAsia="Times New Roman" w:hAnsi="Arial" w:cs="Arial"/>
              </w:rPr>
            </w:pPr>
            <w:ins w:id="8556" w:author="Yu, Yong@ARB" w:date="2026-06-05T11:59:00Z">
              <w:r w:rsidRPr="002C7F29">
                <w:rPr>
                  <w:rFonts w:ascii="Arial" w:eastAsia="Times New Roman" w:hAnsi="Arial" w:cs="Arial"/>
                </w:rPr>
                <w:t>0.020</w:t>
              </w:r>
            </w:ins>
          </w:p>
        </w:tc>
      </w:tr>
      <w:tr w:rsidR="00431F4A" w:rsidRPr="002C7F29" w14:paraId="3CAAD465" w14:textId="77777777">
        <w:trPr>
          <w:cantSplit/>
          <w:ins w:id="8557"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D4760D3" w14:textId="77777777" w:rsidR="00431F4A" w:rsidRPr="002C7F29" w:rsidRDefault="00431F4A">
            <w:pPr>
              <w:keepNext/>
              <w:keepLines/>
              <w:spacing w:after="58" w:line="240" w:lineRule="auto"/>
              <w:rPr>
                <w:ins w:id="8558" w:author="Yu, Yong@ARB" w:date="2026-06-05T11:59:00Z"/>
                <w:rFonts w:ascii="Arial" w:eastAsia="Times New Roman" w:hAnsi="Arial" w:cs="Arial"/>
              </w:rPr>
            </w:pPr>
            <w:ins w:id="8559" w:author="Yu, Yong@ARB" w:date="2026-06-05T11:59:00Z">
              <w:r w:rsidRPr="002C7F29">
                <w:rPr>
                  <w:rFonts w:ascii="Arial" w:eastAsia="Times New Roman" w:hAnsi="Arial" w:cs="Arial"/>
                </w:rPr>
                <w:t>Light-duty trucks</w:t>
              </w:r>
            </w:ins>
          </w:p>
          <w:p w14:paraId="065A3B6C" w14:textId="77777777" w:rsidR="00431F4A" w:rsidRPr="002C7F29" w:rsidRDefault="00431F4A">
            <w:pPr>
              <w:keepNext/>
              <w:keepLines/>
              <w:spacing w:after="58" w:line="240" w:lineRule="auto"/>
              <w:rPr>
                <w:ins w:id="8560" w:author="Yu, Yong@ARB" w:date="2026-06-05T11:59:00Z"/>
                <w:rFonts w:ascii="Arial" w:eastAsia="Times New Roman" w:hAnsi="Arial" w:cs="Arial"/>
              </w:rPr>
            </w:pPr>
            <w:ins w:id="8561" w:author="Yu, Yong@ARB" w:date="2026-06-05T11:59:00Z">
              <w:r w:rsidRPr="002C7F29">
                <w:rPr>
                  <w:rFonts w:ascii="Arial" w:eastAsia="Times New Roman" w:hAnsi="Arial" w:cs="Arial"/>
                </w:rPr>
                <w:t xml:space="preserve">6,000 lbs. GVWR and under, and 3,751 – 5,750 lbs. LVW </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4EA65DA0" w14:textId="77777777" w:rsidR="00431F4A" w:rsidRPr="002C7F29" w:rsidRDefault="00431F4A">
            <w:pPr>
              <w:keepNext/>
              <w:keepLines/>
              <w:spacing w:after="58" w:line="240" w:lineRule="auto"/>
              <w:jc w:val="center"/>
              <w:rPr>
                <w:ins w:id="8562" w:author="Yu, Yong@ARB" w:date="2026-06-05T11:59:00Z"/>
                <w:rFonts w:ascii="Arial" w:eastAsia="Times New Roman" w:hAnsi="Arial" w:cs="Arial"/>
              </w:rPr>
            </w:pPr>
            <w:ins w:id="8563"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5F62903A" w14:textId="77777777" w:rsidR="00431F4A" w:rsidRPr="002C7F29" w:rsidRDefault="00431F4A">
            <w:pPr>
              <w:keepNext/>
              <w:keepLines/>
              <w:spacing w:after="58" w:line="240" w:lineRule="auto"/>
              <w:jc w:val="center"/>
              <w:rPr>
                <w:ins w:id="8564" w:author="Yu, Yong@ARB" w:date="2026-06-05T11:59:00Z"/>
                <w:rFonts w:ascii="Arial" w:eastAsia="Times New Roman" w:hAnsi="Arial" w:cs="Arial"/>
              </w:rPr>
            </w:pPr>
            <w:ins w:id="8565" w:author="Yu, Yong@ARB" w:date="2026-06-05T11:59:00Z">
              <w:r w:rsidRPr="002C7F29">
                <w:rPr>
                  <w:rFonts w:ascii="Arial" w:eastAsia="Times New Roman" w:hAnsi="Arial" w:cs="Arial"/>
                </w:rPr>
                <w:t>0.400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6343D763" w14:textId="77777777" w:rsidR="00431F4A" w:rsidRPr="002C7F29" w:rsidRDefault="00431F4A">
            <w:pPr>
              <w:keepNext/>
              <w:keepLines/>
              <w:spacing w:after="58" w:line="240" w:lineRule="auto"/>
              <w:jc w:val="center"/>
              <w:rPr>
                <w:ins w:id="8566" w:author="Yu, Yong@ARB" w:date="2026-06-05T11:59:00Z"/>
                <w:rFonts w:ascii="Arial" w:eastAsia="Times New Roman" w:hAnsi="Arial" w:cs="Arial"/>
              </w:rPr>
            </w:pPr>
            <w:ins w:id="8567" w:author="Yu, Yong@ARB" w:date="2026-06-05T11:59:00Z">
              <w:r w:rsidRPr="002C7F29">
                <w:rPr>
                  <w:rFonts w:ascii="Arial" w:eastAsia="Times New Roman" w:hAnsi="Arial" w:cs="Arial"/>
                </w:rPr>
                <w:t>0.020</w:t>
              </w:r>
            </w:ins>
          </w:p>
        </w:tc>
      </w:tr>
      <w:tr w:rsidR="00431F4A" w:rsidRPr="002C7F29" w14:paraId="66C42488" w14:textId="77777777">
        <w:trPr>
          <w:cantSplit/>
          <w:ins w:id="8568"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0A301F5" w14:textId="77777777" w:rsidR="00431F4A" w:rsidRPr="002C7F29" w:rsidRDefault="00431F4A">
            <w:pPr>
              <w:keepNext/>
              <w:keepLines/>
              <w:spacing w:after="58" w:line="240" w:lineRule="auto"/>
              <w:rPr>
                <w:ins w:id="8569" w:author="Yu, Yong@ARB" w:date="2026-06-05T11:59:00Z"/>
                <w:rFonts w:ascii="Arial" w:eastAsia="Times New Roman" w:hAnsi="Arial" w:cs="Arial"/>
              </w:rPr>
            </w:pPr>
            <w:ins w:id="8570" w:author="Yu, Yong@ARB" w:date="2026-06-05T11:59:00Z">
              <w:r w:rsidRPr="002C7F29">
                <w:rPr>
                  <w:rFonts w:ascii="Arial" w:eastAsia="Times New Roman" w:hAnsi="Arial" w:cs="Arial"/>
                </w:rPr>
                <w:t>Light-duty trucks</w:t>
              </w:r>
            </w:ins>
          </w:p>
          <w:p w14:paraId="088ED0A0" w14:textId="77777777" w:rsidR="00431F4A" w:rsidRPr="002C7F29" w:rsidRDefault="00431F4A">
            <w:pPr>
              <w:keepNext/>
              <w:keepLines/>
              <w:spacing w:after="58" w:line="240" w:lineRule="auto"/>
              <w:rPr>
                <w:ins w:id="8571" w:author="Yu, Yong@ARB" w:date="2026-06-05T11:59:00Z"/>
                <w:rFonts w:ascii="Arial" w:eastAsia="Times New Roman" w:hAnsi="Arial" w:cs="Arial"/>
              </w:rPr>
            </w:pPr>
            <w:ins w:id="8572" w:author="Yu, Yong@ARB" w:date="2026-06-05T11:59:00Z">
              <w:r w:rsidRPr="002C7F29">
                <w:rPr>
                  <w:rFonts w:ascii="Arial" w:eastAsia="Times New Roman" w:hAnsi="Arial" w:cs="Arial"/>
                </w:rPr>
                <w:t>6,001 - 8,500 lbs. GVWR; and</w:t>
              </w:r>
            </w:ins>
          </w:p>
          <w:p w14:paraId="69E63B94" w14:textId="77777777" w:rsidR="00431F4A" w:rsidRPr="002C7F29" w:rsidRDefault="00431F4A">
            <w:pPr>
              <w:keepNext/>
              <w:keepLines/>
              <w:spacing w:after="58" w:line="240" w:lineRule="auto"/>
              <w:rPr>
                <w:ins w:id="8573" w:author="Yu, Yong@ARB" w:date="2026-06-05T11:59:00Z"/>
                <w:rFonts w:ascii="Arial" w:eastAsia="Times New Roman" w:hAnsi="Arial" w:cs="Arial"/>
              </w:rPr>
            </w:pPr>
            <w:ins w:id="8574" w:author="Yu, Yong@ARB" w:date="2026-06-05T11:59:00Z">
              <w:r w:rsidRPr="002C7F29">
                <w:rPr>
                  <w:rFonts w:ascii="Arial" w:eastAsia="Times New Roman" w:hAnsi="Arial" w:cs="Arial"/>
                </w:rPr>
                <w:t>Medium-duty passenger vehicles</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40887D9C" w14:textId="77777777" w:rsidR="00431F4A" w:rsidRPr="002C7F29" w:rsidRDefault="00431F4A">
            <w:pPr>
              <w:keepNext/>
              <w:keepLines/>
              <w:spacing w:after="58" w:line="240" w:lineRule="auto"/>
              <w:jc w:val="center"/>
              <w:rPr>
                <w:ins w:id="8575" w:author="Yu, Yong@ARB" w:date="2026-06-05T11:59:00Z"/>
                <w:rFonts w:ascii="Arial" w:eastAsia="Times New Roman" w:hAnsi="Arial" w:cs="Arial"/>
              </w:rPr>
            </w:pPr>
            <w:ins w:id="8576"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4F47ADED" w14:textId="77777777" w:rsidR="00431F4A" w:rsidRPr="002C7F29" w:rsidRDefault="00431F4A">
            <w:pPr>
              <w:keepNext/>
              <w:keepLines/>
              <w:spacing w:after="58" w:line="240" w:lineRule="auto"/>
              <w:jc w:val="center"/>
              <w:rPr>
                <w:ins w:id="8577" w:author="Yu, Yong@ARB" w:date="2026-06-05T11:59:00Z"/>
                <w:rFonts w:ascii="Arial" w:eastAsia="Times New Roman" w:hAnsi="Arial" w:cs="Arial"/>
              </w:rPr>
            </w:pPr>
            <w:ins w:id="8578" w:author="Yu, Yong@ARB" w:date="2026-06-05T11:59:00Z">
              <w:r w:rsidRPr="002C7F29">
                <w:rPr>
                  <w:rFonts w:ascii="Arial" w:eastAsia="Times New Roman" w:hAnsi="Arial" w:cs="Arial"/>
                </w:rPr>
                <w:t>0.500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0BE8384A" w14:textId="77777777" w:rsidR="00431F4A" w:rsidRPr="002C7F29" w:rsidRDefault="00431F4A">
            <w:pPr>
              <w:keepNext/>
              <w:keepLines/>
              <w:spacing w:after="58" w:line="240" w:lineRule="auto"/>
              <w:jc w:val="center"/>
              <w:rPr>
                <w:ins w:id="8579" w:author="Yu, Yong@ARB" w:date="2026-06-05T11:59:00Z"/>
                <w:rFonts w:ascii="Arial" w:eastAsia="Times New Roman" w:hAnsi="Arial" w:cs="Arial"/>
              </w:rPr>
            </w:pPr>
            <w:ins w:id="8580" w:author="Yu, Yong@ARB" w:date="2026-06-05T11:59:00Z">
              <w:r w:rsidRPr="002C7F29">
                <w:rPr>
                  <w:rFonts w:ascii="Arial" w:eastAsia="Times New Roman" w:hAnsi="Arial" w:cs="Arial"/>
                </w:rPr>
                <w:t>0.020</w:t>
              </w:r>
            </w:ins>
          </w:p>
        </w:tc>
      </w:tr>
      <w:tr w:rsidR="00431F4A" w:rsidRPr="002C7F29" w14:paraId="64E9C829" w14:textId="77777777">
        <w:trPr>
          <w:cantSplit/>
          <w:ins w:id="8581"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DBA5159" w14:textId="77777777" w:rsidR="00431F4A" w:rsidRPr="002C7F29" w:rsidRDefault="00431F4A">
            <w:pPr>
              <w:keepNext/>
              <w:keepLines/>
              <w:spacing w:after="0" w:line="240" w:lineRule="auto"/>
              <w:rPr>
                <w:ins w:id="8582" w:author="Yu, Yong@ARB" w:date="2026-06-05T11:59:00Z"/>
                <w:rFonts w:ascii="Arial" w:eastAsia="Times New Roman" w:hAnsi="Arial" w:cs="Arial"/>
              </w:rPr>
            </w:pPr>
            <w:ins w:id="8583" w:author="Yu, Yong@ARB" w:date="2026-06-05T11:59:00Z">
              <w:r w:rsidRPr="002C7F29">
                <w:rPr>
                  <w:rFonts w:ascii="Arial" w:eastAsia="Times New Roman" w:hAnsi="Arial" w:cs="Arial"/>
                </w:rPr>
                <w:t>Medium-duty vehicles</w:t>
              </w:r>
            </w:ins>
          </w:p>
          <w:p w14:paraId="3FCF71F0" w14:textId="77777777" w:rsidR="00431F4A" w:rsidRPr="002C7F29" w:rsidRDefault="00431F4A">
            <w:pPr>
              <w:keepNext/>
              <w:keepLines/>
              <w:spacing w:after="58" w:line="240" w:lineRule="auto"/>
              <w:rPr>
                <w:ins w:id="8584" w:author="Yu, Yong@ARB" w:date="2026-06-05T11:59:00Z"/>
                <w:rFonts w:ascii="Arial" w:eastAsia="Times New Roman" w:hAnsi="Arial" w:cs="Arial"/>
              </w:rPr>
            </w:pPr>
            <w:ins w:id="8585" w:author="Yu, Yong@ARB" w:date="2026-06-05T11:59:00Z">
              <w:r w:rsidRPr="002C7F29">
                <w:rPr>
                  <w:rFonts w:ascii="Arial" w:eastAsia="Times New Roman" w:hAnsi="Arial" w:cs="Arial"/>
                </w:rPr>
                <w:t>(8,501 - 14,000 lbs. GVWR); and</w:t>
              </w:r>
            </w:ins>
          </w:p>
          <w:p w14:paraId="1452DD48" w14:textId="77777777" w:rsidR="00431F4A" w:rsidRPr="002C7F29" w:rsidRDefault="00431F4A">
            <w:pPr>
              <w:keepNext/>
              <w:keepLines/>
              <w:spacing w:after="0" w:line="240" w:lineRule="auto"/>
              <w:rPr>
                <w:ins w:id="8586" w:author="Yu, Yong@ARB" w:date="2026-06-05T11:59:00Z"/>
                <w:rFonts w:ascii="Arial" w:eastAsia="Times New Roman" w:hAnsi="Arial" w:cs="Arial"/>
              </w:rPr>
            </w:pPr>
            <w:ins w:id="8587" w:author="Yu, Yong@ARB" w:date="2026-06-05T11:59:00Z">
              <w:r w:rsidRPr="002C7F29">
                <w:rPr>
                  <w:rFonts w:ascii="Arial" w:eastAsia="Times New Roman" w:hAnsi="Arial" w:cs="Arial"/>
                </w:rPr>
                <w:t>Heavy-duty vehicles</w:t>
              </w:r>
            </w:ins>
          </w:p>
          <w:p w14:paraId="49FFC582" w14:textId="77777777" w:rsidR="00431F4A" w:rsidRPr="002C7F29" w:rsidRDefault="00431F4A">
            <w:pPr>
              <w:keepNext/>
              <w:keepLines/>
              <w:spacing w:after="58" w:line="240" w:lineRule="auto"/>
              <w:rPr>
                <w:ins w:id="8588" w:author="Yu, Yong@ARB" w:date="2026-06-05T11:59:00Z"/>
                <w:rFonts w:ascii="Arial" w:eastAsia="Times New Roman" w:hAnsi="Arial" w:cs="Arial"/>
              </w:rPr>
            </w:pPr>
            <w:ins w:id="8589" w:author="Yu, Yong@ARB" w:date="2026-06-05T11:59:00Z">
              <w:r w:rsidRPr="002C7F29">
                <w:rPr>
                  <w:rFonts w:ascii="Arial" w:eastAsia="Times New Roman" w:hAnsi="Arial" w:cs="Arial"/>
                </w:rPr>
                <w:t>(over 14,000 lbs. GVWR)</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7448E876" w14:textId="77777777" w:rsidR="00431F4A" w:rsidRPr="002C7F29" w:rsidRDefault="00431F4A">
            <w:pPr>
              <w:keepNext/>
              <w:keepLines/>
              <w:spacing w:after="58" w:line="240" w:lineRule="auto"/>
              <w:jc w:val="center"/>
              <w:rPr>
                <w:ins w:id="8590" w:author="Yu, Yong@ARB" w:date="2026-06-05T11:59:00Z"/>
                <w:rFonts w:ascii="Arial" w:eastAsia="Times New Roman" w:hAnsi="Arial" w:cs="Arial"/>
              </w:rPr>
            </w:pPr>
            <w:ins w:id="8591"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2C0AE7B6" w14:textId="77777777" w:rsidR="00431F4A" w:rsidRPr="002C7F29" w:rsidRDefault="00431F4A">
            <w:pPr>
              <w:keepNext/>
              <w:keepLines/>
              <w:spacing w:after="58" w:line="240" w:lineRule="auto"/>
              <w:jc w:val="center"/>
              <w:rPr>
                <w:ins w:id="8592" w:author="Yu, Yong@ARB" w:date="2026-06-05T11:59:00Z"/>
                <w:rFonts w:ascii="Arial" w:eastAsia="Times New Roman" w:hAnsi="Arial" w:cs="Arial"/>
              </w:rPr>
            </w:pPr>
            <w:ins w:id="8593" w:author="Yu, Yong@ARB" w:date="2026-06-05T11:59:00Z">
              <w:r w:rsidRPr="002C7F29">
                <w:rPr>
                  <w:rFonts w:ascii="Arial" w:eastAsia="Times New Roman" w:hAnsi="Arial" w:cs="Arial"/>
                </w:rPr>
                <w:t>0.600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3967F9E0" w14:textId="77777777" w:rsidR="00431F4A" w:rsidRPr="002C7F29" w:rsidRDefault="00431F4A">
            <w:pPr>
              <w:keepNext/>
              <w:keepLines/>
              <w:spacing w:after="58" w:line="240" w:lineRule="auto"/>
              <w:jc w:val="center"/>
              <w:rPr>
                <w:ins w:id="8594" w:author="Yu, Yong@ARB" w:date="2026-06-05T11:59:00Z"/>
                <w:rFonts w:ascii="Arial" w:eastAsia="Times New Roman" w:hAnsi="Arial" w:cs="Arial"/>
              </w:rPr>
            </w:pPr>
            <w:ins w:id="8595" w:author="Yu, Yong@ARB" w:date="2026-06-05T11:59:00Z">
              <w:r w:rsidRPr="002C7F29">
                <w:rPr>
                  <w:rFonts w:ascii="Arial" w:eastAsia="Times New Roman" w:hAnsi="Arial" w:cs="Arial"/>
                </w:rPr>
                <w:t>0.030</w:t>
              </w:r>
            </w:ins>
          </w:p>
        </w:tc>
      </w:tr>
    </w:tbl>
    <w:p w14:paraId="77B0B92A" w14:textId="77777777" w:rsidR="00431F4A" w:rsidRPr="005F7E53" w:rsidRDefault="00431F4A" w:rsidP="00431F4A">
      <w:pPr>
        <w:spacing w:after="0" w:line="240" w:lineRule="auto"/>
        <w:ind w:left="720" w:hanging="360"/>
        <w:rPr>
          <w:ins w:id="8596" w:author="Yu, Yong@ARB" w:date="2026-06-05T11:59:00Z"/>
          <w:rFonts w:ascii="Arial" w:eastAsia="Times New Roman" w:hAnsi="Arial" w:cs="Arial"/>
          <w:sz w:val="18"/>
          <w:szCs w:val="18"/>
        </w:rPr>
      </w:pPr>
      <w:ins w:id="8597" w:author="Yu, Yong@ARB" w:date="2026-06-05T11:59:00Z">
        <w:r w:rsidRPr="005F7E53">
          <w:rPr>
            <w:rFonts w:ascii="Arial" w:eastAsia="Times New Roman" w:hAnsi="Arial" w:cs="Arial"/>
            <w:sz w:val="18"/>
            <w:szCs w:val="18"/>
            <w:vertAlign w:val="superscript"/>
          </w:rPr>
          <w:t>1</w:t>
        </w:r>
        <w:r w:rsidRPr="005F7E53">
          <w:rPr>
            <w:rFonts w:ascii="Arial" w:eastAsia="Times New Roman" w:hAnsi="Arial" w:cs="Arial"/>
            <w:sz w:val="18"/>
            <w:szCs w:val="18"/>
          </w:rPr>
          <w:tab/>
          <w:t>Organic Material Hydrocarbon Equivalent for alcohol-fueled vehicles.</w:t>
        </w:r>
      </w:ins>
    </w:p>
    <w:p w14:paraId="51BC6C27" w14:textId="77777777" w:rsidR="00431F4A" w:rsidRPr="005F7E53" w:rsidRDefault="00431F4A" w:rsidP="00431F4A">
      <w:pPr>
        <w:spacing w:after="0" w:line="240" w:lineRule="auto"/>
        <w:ind w:left="720" w:hanging="360"/>
        <w:rPr>
          <w:ins w:id="8598" w:author="Yu, Yong@ARB" w:date="2026-06-05T11:59:00Z"/>
          <w:rFonts w:ascii="Arial" w:eastAsia="Times New Roman" w:hAnsi="Arial" w:cs="Arial"/>
          <w:sz w:val="18"/>
          <w:szCs w:val="18"/>
          <w:vertAlign w:val="superscript"/>
        </w:rPr>
      </w:pPr>
    </w:p>
    <w:p w14:paraId="448E0396" w14:textId="77777777" w:rsidR="00431F4A" w:rsidRPr="005F7E53"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599" w:author="Yu, Yong@ARB" w:date="2026-06-05T11:59:00Z"/>
          <w:rFonts w:ascii="Arial" w:eastAsia="Times New Roman" w:hAnsi="Arial" w:cs="Arial"/>
          <w:sz w:val="18"/>
          <w:szCs w:val="18"/>
        </w:rPr>
      </w:pPr>
      <w:ins w:id="8600" w:author="Yu, Yong@ARB" w:date="2026-06-05T11:59:00Z">
        <w:r w:rsidRPr="005F7E53">
          <w:rPr>
            <w:rFonts w:ascii="Arial" w:eastAsia="Times New Roman" w:hAnsi="Arial" w:cs="Arial"/>
            <w:sz w:val="18"/>
            <w:szCs w:val="18"/>
            <w:vertAlign w:val="superscript"/>
          </w:rPr>
          <w:t>2</w:t>
        </w:r>
        <w:r w:rsidRPr="005F7E53">
          <w:rPr>
            <w:rFonts w:ascii="Arial" w:eastAsia="Times New Roman" w:hAnsi="Arial" w:cs="Arial"/>
            <w:sz w:val="18"/>
            <w:szCs w:val="18"/>
          </w:rPr>
          <w:tab/>
          <w:t>For vehicles certified to the running loss and the highest whole vehicle diurnal plus hot soak emission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  The canister bleed emission standard does not have a useful life requirement.</w:t>
        </w:r>
      </w:ins>
    </w:p>
    <w:p w14:paraId="172C6F28" w14:textId="77777777" w:rsidR="00431F4A" w:rsidRPr="005F7E53"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601" w:author="Yu, Yong@ARB" w:date="2026-06-05T11:59:00Z"/>
          <w:rFonts w:ascii="Arial" w:eastAsia="Times New Roman" w:hAnsi="Arial" w:cs="Arial"/>
          <w:sz w:val="18"/>
          <w:szCs w:val="18"/>
        </w:rPr>
      </w:pPr>
    </w:p>
    <w:p w14:paraId="1EB106F5" w14:textId="77777777" w:rsidR="00431F4A" w:rsidRPr="005F7E53" w:rsidRDefault="00431F4A" w:rsidP="00431F4A">
      <w:pPr>
        <w:spacing w:after="0" w:line="240" w:lineRule="auto"/>
        <w:ind w:left="720" w:hanging="360"/>
        <w:rPr>
          <w:ins w:id="8602" w:author="Yu, Yong@ARB" w:date="2026-06-05T11:59:00Z"/>
          <w:rFonts w:ascii="Arial" w:eastAsia="Times New Roman" w:hAnsi="Arial" w:cs="Arial"/>
          <w:sz w:val="18"/>
          <w:szCs w:val="18"/>
        </w:rPr>
      </w:pPr>
      <w:ins w:id="8603" w:author="Yu, Yong@ARB" w:date="2026-06-05T11:59:00Z">
        <w:r w:rsidRPr="005F7E53">
          <w:rPr>
            <w:rFonts w:ascii="Arial" w:eastAsia="Times New Roman" w:hAnsi="Arial" w:cs="Arial"/>
            <w:sz w:val="18"/>
            <w:szCs w:val="18"/>
            <w:vertAlign w:val="superscript"/>
          </w:rPr>
          <w:t>3</w:t>
        </w:r>
        <w:r w:rsidRPr="005F7E53">
          <w:rPr>
            <w:rFonts w:ascii="Arial" w:eastAsia="Times New Roman" w:hAnsi="Arial" w:cs="Arial"/>
            <w:sz w:val="18"/>
            <w:szCs w:val="18"/>
            <w:vertAlign w:val="superscript"/>
          </w:rPr>
          <w:tab/>
        </w:r>
        <w:r w:rsidRPr="005F7E53">
          <w:rPr>
            <w:rFonts w:ascii="Arial" w:eastAsia="Times New Roman" w:hAnsi="Arial" w:cs="Arial"/>
            <w:sz w:val="18"/>
            <w:szCs w:val="18"/>
          </w:rPr>
          <w:t>The manufacturer shall determine compliance by selecting the highest whole vehicle diurnal plus hot soak emission value of the Three-Day Diurnal Plus Hot Soak Test and of the Two-Day Diurnal Plus Hot Soak Test.</w:t>
        </w:r>
      </w:ins>
    </w:p>
    <w:p w14:paraId="0864AC0A" w14:textId="77777777" w:rsidR="00431F4A" w:rsidRPr="005F7E53" w:rsidRDefault="00431F4A" w:rsidP="00431F4A">
      <w:pPr>
        <w:spacing w:after="0" w:line="240" w:lineRule="auto"/>
        <w:ind w:left="720" w:hanging="360"/>
        <w:rPr>
          <w:ins w:id="8604" w:author="Yu, Yong@ARB" w:date="2026-06-05T11:59:00Z"/>
          <w:rFonts w:ascii="Arial" w:eastAsia="Times New Roman" w:hAnsi="Arial" w:cs="Arial"/>
          <w:sz w:val="18"/>
          <w:szCs w:val="18"/>
        </w:rPr>
      </w:pPr>
    </w:p>
    <w:p w14:paraId="1928B69B" w14:textId="77777777" w:rsidR="00431F4A" w:rsidRPr="005F7E53" w:rsidRDefault="00431F4A" w:rsidP="00431F4A">
      <w:pPr>
        <w:spacing w:after="0" w:line="240" w:lineRule="auto"/>
        <w:ind w:left="720" w:hanging="360"/>
        <w:rPr>
          <w:ins w:id="8605" w:author="Yu, Yong@ARB" w:date="2026-06-05T11:59:00Z"/>
          <w:rFonts w:ascii="Arial" w:eastAsia="Calibri" w:hAnsi="Arial" w:cs="Arial"/>
          <w:sz w:val="18"/>
          <w:szCs w:val="18"/>
        </w:rPr>
      </w:pPr>
      <w:ins w:id="8606" w:author="Yu, Yong@ARB" w:date="2026-06-05T11:59:00Z">
        <w:r w:rsidRPr="005F7E53">
          <w:rPr>
            <w:rFonts w:ascii="Arial" w:eastAsia="Times New Roman" w:hAnsi="Arial" w:cs="Arial"/>
            <w:sz w:val="18"/>
            <w:szCs w:val="18"/>
            <w:vertAlign w:val="superscript"/>
          </w:rPr>
          <w:t>4</w:t>
        </w:r>
        <w:r w:rsidRPr="005F7E53">
          <w:rPr>
            <w:rFonts w:ascii="Arial" w:eastAsia="Times New Roman" w:hAnsi="Arial" w:cs="Arial"/>
            <w:sz w:val="18"/>
            <w:szCs w:val="18"/>
          </w:rPr>
          <w:tab/>
        </w:r>
        <w:r w:rsidRPr="005F7E53">
          <w:rPr>
            <w:rFonts w:ascii="Arial" w:eastAsia="Times New Roman" w:hAnsi="Arial" w:cs="Arial"/>
            <w:i/>
            <w:sz w:val="18"/>
            <w:szCs w:val="18"/>
          </w:rPr>
          <w:t>Fleet-Average Option for the Highest Whole Vehicle Diurnal Plus Hot Soak Emission Standard Within Each Emission Standard Category</w:t>
        </w:r>
        <w:r w:rsidRPr="005F7E53">
          <w:rPr>
            <w:rFonts w:ascii="Arial" w:eastAsia="Times New Roman" w:hAnsi="Arial" w:cs="Arial"/>
            <w:sz w:val="18"/>
            <w:szCs w:val="18"/>
          </w:rPr>
          <w:t xml:space="preserve">.  </w:t>
        </w:r>
        <w:r w:rsidRPr="005F7E53">
          <w:rPr>
            <w:rFonts w:ascii="Arial" w:eastAsia="Calibri" w:hAnsi="Arial" w:cs="Arial"/>
            <w:sz w:val="18"/>
            <w:szCs w:val="18"/>
          </w:rPr>
          <w:t xml:space="preserve">A manufacturer may optionally comply with the highest whole vehicle diurnal plus hot soak emission standards by using fleet-average hydrocarbon emission values.  To participate, a manufacturer must utilize the fleet-average option for </w:t>
        </w:r>
        <w:proofErr w:type="gramStart"/>
        <w:r w:rsidRPr="005F7E53">
          <w:rPr>
            <w:rFonts w:ascii="Arial" w:eastAsia="Calibri" w:hAnsi="Arial" w:cs="Arial"/>
            <w:sz w:val="18"/>
            <w:szCs w:val="18"/>
          </w:rPr>
          <w:t>all of</w:t>
        </w:r>
        <w:proofErr w:type="gramEnd"/>
        <w:r w:rsidRPr="005F7E53">
          <w:rPr>
            <w:rFonts w:ascii="Arial" w:eastAsia="Calibri" w:hAnsi="Arial" w:cs="Arial"/>
            <w:sz w:val="18"/>
            <w:szCs w:val="18"/>
          </w:rPr>
          <w:t xml:space="preserve"> its emission standard categories and calculate a separate fleet-average hydrocarbon emission value for each emission standard category.  The emission standard categories are as follows:  (1) passenger cars and light-duty trucks 6,000 pounds GVWR and under, and 0 - 3,750 pounds LVW; (2) light-duty trucks 6,000 pounds GVWR and under, and 3,751 – 5,750 pounds LVW; (3) light-duty trucks 6,001 - 8,500 pounds GVWR and medium-duty passenger vehicles; and (4) medium-duty and heavy-duty vehicles.  The fleet-average hydrocarbon emission value for each emission standard category shall be calculated as follows:  </w:t>
        </w:r>
      </w:ins>
    </w:p>
    <w:p w14:paraId="49F209E9" w14:textId="77777777" w:rsidR="00431F4A" w:rsidRPr="002C7F29" w:rsidRDefault="00431F4A" w:rsidP="00431F4A">
      <w:pPr>
        <w:spacing w:after="0" w:line="240" w:lineRule="auto"/>
        <w:ind w:left="720" w:hanging="720"/>
        <w:rPr>
          <w:ins w:id="8607" w:author="Yu, Yong@ARB" w:date="2026-06-05T11:59:00Z"/>
          <w:rFonts w:ascii="Times New Roman" w:eastAsia="Times New Roman" w:hAnsi="Times New Roman" w:cs="Arial"/>
          <w:sz w:val="20"/>
          <w:szCs w:val="20"/>
        </w:rPr>
      </w:pPr>
    </w:p>
    <w:p w14:paraId="657312EC" w14:textId="77777777" w:rsidR="00431F4A" w:rsidRPr="002C7F29" w:rsidRDefault="00431F4A" w:rsidP="00431F4A">
      <w:pPr>
        <w:keepNext/>
        <w:keepLines/>
        <w:widowControl w:val="0"/>
        <w:spacing w:after="0" w:line="240" w:lineRule="auto"/>
        <w:ind w:left="270"/>
        <w:rPr>
          <w:ins w:id="8608" w:author="Yu, Yong@ARB" w:date="2026-06-05T11:59:00Z"/>
          <w:rFonts w:ascii="Times New Roman" w:eastAsia="Times New Roman" w:hAnsi="Times New Roman" w:cs="Arial"/>
          <w:sz w:val="20"/>
          <w:szCs w:val="20"/>
        </w:rPr>
      </w:pPr>
      <w:ins w:id="8609" w:author="Yu, Yong@ARB" w:date="2026-06-05T11:59:00Z">
        <w:r w:rsidRPr="002C7F29">
          <w:rPr>
            <w:rFonts w:ascii="Times New Roman" w:eastAsia="Times New Roman" w:hAnsi="Times New Roman" w:cs="Arial"/>
            <w:sz w:val="20"/>
            <w:szCs w:val="20"/>
          </w:rPr>
          <w:t xml:space="preserve">                    n</w:t>
        </w:r>
      </w:ins>
    </w:p>
    <w:p w14:paraId="0AA9DB6D" w14:textId="77777777" w:rsidR="00431F4A" w:rsidRPr="002C7F29" w:rsidRDefault="00431F4A" w:rsidP="00431F4A">
      <w:pPr>
        <w:keepNext/>
        <w:keepLines/>
        <w:widowControl w:val="0"/>
        <w:spacing w:after="0" w:line="240" w:lineRule="auto"/>
        <w:ind w:left="270"/>
        <w:jc w:val="center"/>
        <w:rPr>
          <w:ins w:id="8610" w:author="Yu, Yong@ARB" w:date="2026-06-05T11:59:00Z"/>
          <w:rFonts w:ascii="Arial" w:eastAsia="Times New Roman" w:hAnsi="Arial" w:cs="Arial"/>
          <w:sz w:val="20"/>
          <w:szCs w:val="20"/>
        </w:rPr>
      </w:pPr>
      <w:ins w:id="8611" w:author="Yu, Yong@ARB" w:date="2026-06-05T11:59:00Z">
        <w:r w:rsidRPr="002C7F29">
          <w:rPr>
            <w:rFonts w:ascii="Times New Roman" w:eastAsia="Times New Roman" w:hAnsi="Times New Roman" w:cs="Arial"/>
            <w:sz w:val="20"/>
            <w:szCs w:val="20"/>
          </w:rPr>
          <w:t xml:space="preserve">∑ </w:t>
        </w:r>
        <w:r w:rsidRPr="002C7F29">
          <w:rPr>
            <w:rFonts w:ascii="Arial" w:eastAsia="Times New Roman" w:hAnsi="Arial" w:cs="Arial"/>
            <w:b/>
            <w:sz w:val="20"/>
            <w:szCs w:val="20"/>
          </w:rPr>
          <w:t>[</w:t>
        </w:r>
        <w:r w:rsidRPr="002C7F29">
          <w:rPr>
            <w:rFonts w:ascii="Arial" w:eastAsia="Times New Roman" w:hAnsi="Arial" w:cs="Arial"/>
            <w:sz w:val="20"/>
            <w:szCs w:val="20"/>
          </w:rPr>
          <w:t>(number of vehicles in the evaporative family)</w:t>
        </w:r>
        <w:proofErr w:type="spellStart"/>
        <w:r w:rsidRPr="002C7F29">
          <w:rPr>
            <w:rFonts w:ascii="Arial" w:eastAsia="Times New Roman" w:hAnsi="Arial" w:cs="Arial"/>
            <w:sz w:val="20"/>
            <w:szCs w:val="20"/>
            <w:vertAlign w:val="subscript"/>
          </w:rPr>
          <w:t>i</w:t>
        </w:r>
        <w:proofErr w:type="spellEnd"/>
        <w:r w:rsidRPr="002C7F29">
          <w:rPr>
            <w:rFonts w:ascii="Arial" w:eastAsia="Times New Roman" w:hAnsi="Arial" w:cs="Arial"/>
            <w:sz w:val="20"/>
            <w:szCs w:val="20"/>
          </w:rPr>
          <w:t xml:space="preserve"> X (family emission limit)</w:t>
        </w:r>
        <w:proofErr w:type="spellStart"/>
        <w:r w:rsidRPr="002C7F29">
          <w:rPr>
            <w:rFonts w:ascii="Arial" w:eastAsia="Times New Roman" w:hAnsi="Arial" w:cs="Arial"/>
            <w:sz w:val="20"/>
            <w:szCs w:val="20"/>
            <w:vertAlign w:val="subscript"/>
          </w:rPr>
          <w:t>i</w:t>
        </w:r>
        <w:proofErr w:type="spellEnd"/>
        <w:r w:rsidRPr="002C7F29">
          <w:rPr>
            <w:rFonts w:ascii="Arial" w:eastAsia="Times New Roman" w:hAnsi="Arial" w:cs="Arial"/>
            <w:sz w:val="20"/>
            <w:szCs w:val="20"/>
            <w:vertAlign w:val="subscript"/>
          </w:rPr>
          <w:t xml:space="preserve"> </w:t>
        </w:r>
        <w:r w:rsidRPr="002C7F29">
          <w:rPr>
            <w:rFonts w:ascii="Arial" w:eastAsia="Times New Roman" w:hAnsi="Arial" w:cs="Arial"/>
            <w:b/>
            <w:sz w:val="20"/>
            <w:szCs w:val="20"/>
          </w:rPr>
          <w:t>]</w:t>
        </w:r>
        <w:r w:rsidRPr="002C7F29">
          <w:rPr>
            <w:rFonts w:ascii="Arial" w:eastAsia="Times New Roman" w:hAnsi="Arial" w:cs="Arial"/>
            <w:sz w:val="20"/>
            <w:szCs w:val="20"/>
          </w:rPr>
          <w:t xml:space="preserve"> ÷</w:t>
        </w:r>
      </w:ins>
    </w:p>
    <w:p w14:paraId="3153A975" w14:textId="77777777" w:rsidR="00431F4A" w:rsidRPr="002C7F29" w:rsidRDefault="00431F4A" w:rsidP="00431F4A">
      <w:pPr>
        <w:keepNext/>
        <w:keepLines/>
        <w:widowControl w:val="0"/>
        <w:spacing w:after="0" w:line="240" w:lineRule="auto"/>
        <w:ind w:left="270"/>
        <w:rPr>
          <w:ins w:id="8612" w:author="Yu, Yong@ARB" w:date="2026-06-05T11:59:00Z"/>
          <w:rFonts w:ascii="Arial" w:eastAsia="Times New Roman" w:hAnsi="Arial" w:cs="Arial"/>
          <w:sz w:val="20"/>
          <w:szCs w:val="20"/>
        </w:rPr>
      </w:pPr>
      <w:ins w:id="8613" w:author="Yu, Yong@ARB" w:date="2026-06-05T11:59:00Z">
        <w:r w:rsidRPr="002C7F29">
          <w:rPr>
            <w:rFonts w:ascii="Arial" w:eastAsia="Times New Roman" w:hAnsi="Arial" w:cs="Arial"/>
            <w:sz w:val="20"/>
            <w:szCs w:val="20"/>
          </w:rPr>
          <w:t xml:space="preserve">                  </w:t>
        </w:r>
        <w:proofErr w:type="spellStart"/>
        <w:r w:rsidRPr="002C7F29">
          <w:rPr>
            <w:rFonts w:ascii="Arial" w:eastAsia="Times New Roman" w:hAnsi="Arial" w:cs="Arial"/>
            <w:sz w:val="20"/>
            <w:szCs w:val="20"/>
          </w:rPr>
          <w:t>i</w:t>
        </w:r>
        <w:proofErr w:type="spellEnd"/>
        <w:r w:rsidRPr="002C7F29">
          <w:rPr>
            <w:rFonts w:ascii="Arial" w:eastAsia="Times New Roman" w:hAnsi="Arial" w:cs="Arial"/>
            <w:sz w:val="20"/>
            <w:szCs w:val="20"/>
          </w:rPr>
          <w:t xml:space="preserve"> = 1</w:t>
        </w:r>
      </w:ins>
    </w:p>
    <w:p w14:paraId="7198C491" w14:textId="77777777" w:rsidR="00431F4A" w:rsidRPr="002C7F29" w:rsidRDefault="00431F4A" w:rsidP="00431F4A">
      <w:pPr>
        <w:keepNext/>
        <w:keepLines/>
        <w:widowControl w:val="0"/>
        <w:spacing w:after="0" w:line="240" w:lineRule="auto"/>
        <w:ind w:left="270"/>
        <w:rPr>
          <w:ins w:id="8614" w:author="Yu, Yong@ARB" w:date="2026-06-05T11:59:00Z"/>
          <w:rFonts w:ascii="Arial" w:eastAsia="Times New Roman" w:hAnsi="Arial" w:cs="Arial"/>
          <w:sz w:val="20"/>
          <w:szCs w:val="20"/>
        </w:rPr>
      </w:pPr>
      <w:ins w:id="8615" w:author="Yu, Yong@ARB" w:date="2026-06-05T11:59:00Z">
        <w:r w:rsidRPr="002C7F29">
          <w:rPr>
            <w:rFonts w:ascii="Arial" w:eastAsia="Times New Roman" w:hAnsi="Arial" w:cs="Arial"/>
            <w:sz w:val="20"/>
            <w:szCs w:val="20"/>
          </w:rPr>
          <w:t xml:space="preserve">                                         n</w:t>
        </w:r>
      </w:ins>
    </w:p>
    <w:p w14:paraId="0CB9F16E" w14:textId="77777777" w:rsidR="00431F4A" w:rsidRPr="002C7F29" w:rsidRDefault="00431F4A" w:rsidP="00431F4A">
      <w:pPr>
        <w:keepNext/>
        <w:keepLines/>
        <w:widowControl w:val="0"/>
        <w:spacing w:after="0" w:line="240" w:lineRule="auto"/>
        <w:jc w:val="center"/>
        <w:rPr>
          <w:ins w:id="8616" w:author="Yu, Yong@ARB" w:date="2026-06-05T11:59:00Z"/>
          <w:rFonts w:ascii="Arial" w:eastAsia="Times New Roman" w:hAnsi="Arial" w:cs="Arial"/>
          <w:sz w:val="20"/>
          <w:szCs w:val="20"/>
          <w:vertAlign w:val="subscript"/>
        </w:rPr>
      </w:pPr>
      <w:ins w:id="8617" w:author="Yu, Yong@ARB" w:date="2026-06-05T11:59:00Z">
        <w:r w:rsidRPr="002C7F29">
          <w:rPr>
            <w:rFonts w:ascii="Times New Roman" w:eastAsia="Times New Roman" w:hAnsi="Times New Roman" w:cs="Arial"/>
            <w:sz w:val="20"/>
            <w:szCs w:val="20"/>
          </w:rPr>
          <w:t xml:space="preserve">∑ </w:t>
        </w:r>
        <w:r w:rsidRPr="002C7F29">
          <w:rPr>
            <w:rFonts w:ascii="Arial" w:eastAsia="Times New Roman" w:hAnsi="Arial" w:cs="Arial"/>
            <w:sz w:val="20"/>
            <w:szCs w:val="20"/>
          </w:rPr>
          <w:t>(number of vehicles in the evaporative family)</w:t>
        </w:r>
        <w:proofErr w:type="spellStart"/>
        <w:r w:rsidRPr="002C7F29">
          <w:rPr>
            <w:rFonts w:ascii="Arial" w:eastAsia="Times New Roman" w:hAnsi="Arial" w:cs="Arial"/>
            <w:sz w:val="20"/>
            <w:szCs w:val="20"/>
            <w:vertAlign w:val="subscript"/>
          </w:rPr>
          <w:t>i</w:t>
        </w:r>
        <w:proofErr w:type="spellEnd"/>
      </w:ins>
    </w:p>
    <w:p w14:paraId="546FBB16" w14:textId="77777777" w:rsidR="00431F4A" w:rsidRPr="002C7F29" w:rsidRDefault="00431F4A" w:rsidP="00431F4A">
      <w:pPr>
        <w:keepNext/>
        <w:keepLines/>
        <w:widowControl w:val="0"/>
        <w:spacing w:after="0" w:line="240" w:lineRule="auto"/>
        <w:ind w:left="270"/>
        <w:rPr>
          <w:ins w:id="8618" w:author="Yu, Yong@ARB" w:date="2026-06-05T11:59:00Z"/>
          <w:rFonts w:ascii="Arial" w:eastAsia="Times New Roman" w:hAnsi="Arial" w:cs="Arial"/>
          <w:sz w:val="20"/>
          <w:szCs w:val="20"/>
        </w:rPr>
      </w:pPr>
      <w:ins w:id="8619" w:author="Yu, Yong@ARB" w:date="2026-06-05T11:59:00Z">
        <w:r w:rsidRPr="002C7F29">
          <w:rPr>
            <w:rFonts w:ascii="Arial" w:eastAsia="Times New Roman" w:hAnsi="Arial" w:cs="Arial"/>
            <w:sz w:val="20"/>
            <w:szCs w:val="20"/>
          </w:rPr>
          <w:t xml:space="preserve">                                       </w:t>
        </w:r>
        <w:proofErr w:type="spellStart"/>
        <w:r w:rsidRPr="002C7F29">
          <w:rPr>
            <w:rFonts w:ascii="Arial" w:eastAsia="Times New Roman" w:hAnsi="Arial" w:cs="Arial"/>
            <w:sz w:val="20"/>
            <w:szCs w:val="20"/>
          </w:rPr>
          <w:t>i</w:t>
        </w:r>
        <w:proofErr w:type="spellEnd"/>
        <w:r w:rsidRPr="002C7F29">
          <w:rPr>
            <w:rFonts w:ascii="Arial" w:eastAsia="Times New Roman" w:hAnsi="Arial" w:cs="Arial"/>
            <w:sz w:val="20"/>
            <w:szCs w:val="20"/>
          </w:rPr>
          <w:t xml:space="preserve"> = 1</w:t>
        </w:r>
      </w:ins>
    </w:p>
    <w:p w14:paraId="5D6928B0" w14:textId="77777777" w:rsidR="00431F4A" w:rsidRPr="002C7F29" w:rsidRDefault="00431F4A" w:rsidP="00431F4A">
      <w:pPr>
        <w:spacing w:after="0" w:line="240" w:lineRule="auto"/>
        <w:ind w:left="270"/>
        <w:rPr>
          <w:ins w:id="8620" w:author="Yu, Yong@ARB" w:date="2026-06-05T11:59:00Z"/>
          <w:rFonts w:ascii="Times New Roman" w:eastAsia="Times New Roman" w:hAnsi="Times New Roman" w:cs="Arial"/>
          <w:sz w:val="20"/>
          <w:szCs w:val="20"/>
        </w:rPr>
      </w:pPr>
    </w:p>
    <w:p w14:paraId="264ABEC8" w14:textId="77777777" w:rsidR="00431F4A" w:rsidRPr="005F7E53" w:rsidRDefault="00431F4A" w:rsidP="00431F4A">
      <w:pPr>
        <w:spacing w:after="0" w:line="240" w:lineRule="auto"/>
        <w:ind w:left="1440" w:hanging="720"/>
        <w:rPr>
          <w:ins w:id="8621" w:author="Yu, Yong@ARB" w:date="2026-06-05T11:59:00Z"/>
          <w:rFonts w:ascii="Arial" w:eastAsia="Times New Roman" w:hAnsi="Arial" w:cs="Arial"/>
          <w:sz w:val="18"/>
          <w:szCs w:val="18"/>
        </w:rPr>
      </w:pPr>
      <w:ins w:id="8622" w:author="Yu, Yong@ARB" w:date="2026-06-05T11:59:00Z">
        <w:r w:rsidRPr="005F7E53">
          <w:rPr>
            <w:rFonts w:ascii="Arial" w:eastAsia="Times New Roman" w:hAnsi="Arial" w:cs="Arial"/>
            <w:sz w:val="18"/>
            <w:szCs w:val="18"/>
          </w:rPr>
          <w:t>where "n" = a manufacturer’s total number of Option 2 certification evaporative families within an emission standard category for a given model year;</w:t>
        </w:r>
      </w:ins>
    </w:p>
    <w:p w14:paraId="1C85C624" w14:textId="77777777" w:rsidR="00431F4A" w:rsidRPr="005F7E53" w:rsidRDefault="00431F4A" w:rsidP="00431F4A">
      <w:pPr>
        <w:spacing w:after="0" w:line="240" w:lineRule="auto"/>
        <w:ind w:left="1440" w:hanging="720"/>
        <w:rPr>
          <w:ins w:id="8623" w:author="Yu, Yong@ARB" w:date="2026-06-05T11:59:00Z"/>
          <w:rFonts w:ascii="Arial" w:eastAsia="Times New Roman" w:hAnsi="Arial" w:cs="Arial"/>
          <w:sz w:val="18"/>
          <w:szCs w:val="18"/>
        </w:rPr>
      </w:pPr>
    </w:p>
    <w:p w14:paraId="530F117E" w14:textId="77777777" w:rsidR="00431F4A" w:rsidRPr="005F7E53" w:rsidRDefault="00431F4A" w:rsidP="00431F4A">
      <w:pPr>
        <w:spacing w:after="0" w:line="240" w:lineRule="auto"/>
        <w:ind w:left="1440" w:hanging="720"/>
        <w:rPr>
          <w:ins w:id="8624" w:author="Yu, Yong@ARB" w:date="2026-06-05T11:59:00Z"/>
          <w:rFonts w:ascii="Arial" w:eastAsia="Times New Roman" w:hAnsi="Arial" w:cs="Arial"/>
          <w:sz w:val="18"/>
          <w:szCs w:val="18"/>
        </w:rPr>
      </w:pPr>
      <w:ins w:id="8625" w:author="Yu, Yong@ARB" w:date="2026-06-05T11:59:00Z">
        <w:r w:rsidRPr="005F7E53">
          <w:rPr>
            <w:rFonts w:ascii="Arial" w:eastAsia="Times New Roman" w:hAnsi="Arial" w:cs="Arial"/>
            <w:sz w:val="18"/>
            <w:szCs w:val="18"/>
          </w:rPr>
          <w:t>“</w:t>
        </w:r>
        <w:proofErr w:type="gramStart"/>
        <w:r w:rsidRPr="005F7E53">
          <w:rPr>
            <w:rFonts w:ascii="Arial" w:eastAsia="Times New Roman" w:hAnsi="Arial" w:cs="Arial"/>
            <w:sz w:val="18"/>
            <w:szCs w:val="18"/>
          </w:rPr>
          <w:t>number</w:t>
        </w:r>
        <w:proofErr w:type="gramEnd"/>
        <w:r w:rsidRPr="005F7E53">
          <w:rPr>
            <w:rFonts w:ascii="Arial" w:eastAsia="Times New Roman" w:hAnsi="Arial" w:cs="Arial"/>
            <w:sz w:val="18"/>
            <w:szCs w:val="18"/>
          </w:rPr>
          <w:t xml:space="preserve"> of vehicles in the evaporative family” = the number of vehicles produced and delivered for sale in California in the evaporative family;</w:t>
        </w:r>
      </w:ins>
    </w:p>
    <w:p w14:paraId="041EF461" w14:textId="77777777" w:rsidR="00431F4A" w:rsidRPr="005F7E53" w:rsidRDefault="00431F4A" w:rsidP="00431F4A">
      <w:pPr>
        <w:spacing w:after="0" w:line="240" w:lineRule="auto"/>
        <w:ind w:left="270"/>
        <w:rPr>
          <w:ins w:id="8626" w:author="Yu, Yong@ARB" w:date="2026-06-05T11:59:00Z"/>
          <w:rFonts w:ascii="Arial" w:eastAsia="Times New Roman" w:hAnsi="Arial" w:cs="Arial"/>
          <w:sz w:val="18"/>
          <w:szCs w:val="18"/>
        </w:rPr>
      </w:pPr>
    </w:p>
    <w:p w14:paraId="3291EC67" w14:textId="77777777" w:rsidR="00431F4A" w:rsidRPr="005F7E53" w:rsidRDefault="00431F4A" w:rsidP="00431F4A">
      <w:pPr>
        <w:spacing w:after="0" w:line="240" w:lineRule="auto"/>
        <w:ind w:left="1440" w:hanging="720"/>
        <w:rPr>
          <w:ins w:id="8627" w:author="Yu, Yong@ARB" w:date="2026-06-05T11:59:00Z"/>
          <w:rFonts w:ascii="Arial" w:eastAsia="Times New Roman" w:hAnsi="Arial" w:cs="Arial"/>
          <w:sz w:val="18"/>
          <w:szCs w:val="18"/>
        </w:rPr>
      </w:pPr>
      <w:ins w:id="8628" w:author="Yu, Yong@ARB" w:date="2026-06-05T11:59:00Z">
        <w:r w:rsidRPr="005F7E53">
          <w:rPr>
            <w:rFonts w:ascii="Arial" w:eastAsia="Times New Roman" w:hAnsi="Arial" w:cs="Arial"/>
            <w:sz w:val="18"/>
            <w:szCs w:val="18"/>
          </w:rPr>
          <w:t>"</w:t>
        </w:r>
        <w:proofErr w:type="gramStart"/>
        <w:r w:rsidRPr="005F7E53">
          <w:rPr>
            <w:rFonts w:ascii="Arial" w:eastAsia="Times New Roman" w:hAnsi="Arial" w:cs="Arial"/>
            <w:sz w:val="18"/>
            <w:szCs w:val="18"/>
          </w:rPr>
          <w:t>family</w:t>
        </w:r>
        <w:proofErr w:type="gramEnd"/>
        <w:r w:rsidRPr="005F7E53">
          <w:rPr>
            <w:rFonts w:ascii="Arial" w:eastAsia="Times New Roman" w:hAnsi="Arial" w:cs="Arial"/>
            <w:sz w:val="18"/>
            <w:szCs w:val="18"/>
          </w:rPr>
          <w:t xml:space="preserve"> emission limit" = the numerical value selected by the manufacturer for the evaporative family that serves as the emission standard for the evaporative family with respect to all testing, instead of the emission standard specified in this section 1976 (b)(1)(G)1.b.  The family emission limit shall not exceed 0.500 grams per test for passenger cars; 0.650 grams per test for light duty trucks 6,000 pounds GVWR and under; 0.900 grams per test for light-duty trucks 6,001 - 8,500 pounds GVWR; and 1.000 grams for medium-duty passenger vehicles, medium-duty vehicles, and heavy-duty vehicles.  In addition, the family emission limit shall be set in increments of 0.025 grams per test.  </w:t>
        </w:r>
      </w:ins>
    </w:p>
    <w:p w14:paraId="232709FB" w14:textId="77777777" w:rsidR="00431F4A" w:rsidRPr="005F7E53" w:rsidRDefault="00431F4A" w:rsidP="00431F4A">
      <w:pPr>
        <w:spacing w:after="0" w:line="240" w:lineRule="auto"/>
        <w:ind w:left="1440" w:hanging="720"/>
        <w:rPr>
          <w:ins w:id="8629" w:author="Yu, Yong@ARB" w:date="2026-06-05T11:59:00Z"/>
          <w:rFonts w:ascii="Times New Roman" w:eastAsia="Times New Roman" w:hAnsi="Times New Roman" w:cs="Arial"/>
          <w:sz w:val="18"/>
          <w:szCs w:val="18"/>
        </w:rPr>
      </w:pPr>
    </w:p>
    <w:p w14:paraId="2BB69E81" w14:textId="77777777" w:rsidR="00431F4A" w:rsidRPr="005F7E53" w:rsidRDefault="00431F4A" w:rsidP="00431F4A">
      <w:pPr>
        <w:spacing w:after="0" w:line="240" w:lineRule="auto"/>
        <w:ind w:left="720" w:hanging="360"/>
        <w:rPr>
          <w:ins w:id="8630" w:author="Yu, Yong@ARB" w:date="2026-06-05T11:59:00Z"/>
          <w:rFonts w:ascii="Arial" w:eastAsia="Times New Roman" w:hAnsi="Arial" w:cs="Arial"/>
          <w:sz w:val="18"/>
          <w:szCs w:val="18"/>
        </w:rPr>
      </w:pPr>
      <w:ins w:id="8631" w:author="Yu, Yong@ARB" w:date="2026-06-05T11:59:00Z">
        <w:r w:rsidRPr="005F7E53">
          <w:rPr>
            <w:rFonts w:ascii="Arial" w:eastAsia="Times New Roman" w:hAnsi="Arial" w:cs="Arial"/>
            <w:sz w:val="18"/>
            <w:szCs w:val="18"/>
            <w:vertAlign w:val="superscript"/>
          </w:rPr>
          <w:t>5</w:t>
        </w:r>
        <w:r w:rsidRPr="005F7E53">
          <w:rPr>
            <w:rFonts w:ascii="Arial" w:eastAsia="Times New Roman" w:hAnsi="Arial" w:cs="Arial"/>
            <w:sz w:val="18"/>
            <w:szCs w:val="18"/>
          </w:rPr>
          <w:tab/>
        </w:r>
        <w:r w:rsidRPr="005F7E53">
          <w:rPr>
            <w:rFonts w:ascii="Arial" w:eastAsia="Times New Roman" w:hAnsi="Arial" w:cs="Arial"/>
            <w:i/>
            <w:sz w:val="18"/>
            <w:szCs w:val="18"/>
          </w:rPr>
          <w:t>Calculation of Hydrocarbon Credits or Debits for the Fleet-Average Option</w:t>
        </w:r>
        <w:r w:rsidRPr="005F7E53">
          <w:rPr>
            <w:rFonts w:ascii="Arial" w:eastAsia="Times New Roman" w:hAnsi="Arial" w:cs="Arial"/>
            <w:sz w:val="18"/>
            <w:szCs w:val="18"/>
          </w:rPr>
          <w:t xml:space="preserve">.  </w:t>
        </w:r>
      </w:ins>
    </w:p>
    <w:p w14:paraId="17EB76CF" w14:textId="77777777" w:rsidR="00431F4A" w:rsidRPr="005F7E53" w:rsidRDefault="00431F4A" w:rsidP="00431F4A">
      <w:pPr>
        <w:spacing w:after="0" w:line="240" w:lineRule="auto"/>
        <w:ind w:left="360" w:hanging="360"/>
        <w:rPr>
          <w:ins w:id="8632" w:author="Yu, Yong@ARB" w:date="2026-06-05T11:59:00Z"/>
          <w:rFonts w:ascii="Arial" w:eastAsia="Times New Roman" w:hAnsi="Arial" w:cs="Arial"/>
          <w:sz w:val="18"/>
          <w:szCs w:val="18"/>
        </w:rPr>
      </w:pPr>
    </w:p>
    <w:p w14:paraId="3F39A2AA" w14:textId="77777777" w:rsidR="00431F4A" w:rsidRPr="005F7E53" w:rsidRDefault="00431F4A" w:rsidP="00431F4A">
      <w:pPr>
        <w:spacing w:after="0" w:line="240" w:lineRule="auto"/>
        <w:ind w:left="720" w:hanging="360"/>
        <w:rPr>
          <w:ins w:id="8633" w:author="Yu, Yong@ARB" w:date="2026-06-05T11:59:00Z"/>
          <w:rFonts w:ascii="Arial" w:eastAsia="Times New Roman" w:hAnsi="Arial" w:cs="Arial"/>
          <w:sz w:val="18"/>
          <w:szCs w:val="18"/>
        </w:rPr>
      </w:pPr>
      <w:ins w:id="8634" w:author="Yu, Yong@ARB" w:date="2026-06-05T11:59:00Z">
        <w:r w:rsidRPr="005F7E53">
          <w:rPr>
            <w:rFonts w:ascii="Arial" w:eastAsia="Times New Roman" w:hAnsi="Arial" w:cs="Arial"/>
            <w:sz w:val="18"/>
            <w:szCs w:val="18"/>
          </w:rPr>
          <w:tab/>
          <w:t xml:space="preserve">(1) </w:t>
        </w:r>
        <w:r w:rsidRPr="005F7E53">
          <w:rPr>
            <w:rFonts w:ascii="Arial" w:eastAsia="Times New Roman" w:hAnsi="Arial" w:cs="Arial"/>
            <w:i/>
            <w:sz w:val="18"/>
            <w:szCs w:val="18"/>
          </w:rPr>
          <w:t>Calculation of Hydrocarbon Credits or Debits</w:t>
        </w:r>
        <w:r w:rsidRPr="005F7E53">
          <w:rPr>
            <w:rFonts w:ascii="Arial" w:eastAsia="Times New Roman" w:hAnsi="Arial" w:cs="Arial"/>
            <w:sz w:val="18"/>
            <w:szCs w:val="18"/>
          </w:rPr>
          <w:t>.  For each emission standard category in the model year, a manufacturer shall calculate the hydrocarbon credits or debits, as follows:</w:t>
        </w:r>
      </w:ins>
    </w:p>
    <w:p w14:paraId="212227D4" w14:textId="77777777" w:rsidR="00431F4A" w:rsidRPr="005F7E53" w:rsidRDefault="00431F4A" w:rsidP="00431F4A">
      <w:pPr>
        <w:spacing w:after="0" w:line="240" w:lineRule="auto"/>
        <w:ind w:left="360" w:hanging="360"/>
        <w:rPr>
          <w:ins w:id="8635" w:author="Yu, Yong@ARB" w:date="2026-06-05T11:59:00Z"/>
          <w:rFonts w:ascii="Arial" w:eastAsia="Times New Roman" w:hAnsi="Arial" w:cs="Arial"/>
          <w:sz w:val="18"/>
          <w:szCs w:val="18"/>
        </w:rPr>
      </w:pPr>
    </w:p>
    <w:p w14:paraId="365EC236" w14:textId="77777777" w:rsidR="00431F4A" w:rsidRPr="005F7E53" w:rsidRDefault="00431F4A" w:rsidP="00431F4A">
      <w:pPr>
        <w:spacing w:after="0" w:line="240" w:lineRule="auto"/>
        <w:ind w:left="720"/>
        <w:rPr>
          <w:ins w:id="8636" w:author="Yu, Yong@ARB" w:date="2026-06-05T11:59:00Z"/>
          <w:rFonts w:ascii="Arial" w:eastAsia="Times New Roman" w:hAnsi="Arial" w:cs="Arial"/>
          <w:sz w:val="18"/>
          <w:szCs w:val="18"/>
        </w:rPr>
      </w:pPr>
      <w:ins w:id="8637" w:author="Yu, Yong@ARB" w:date="2026-06-05T11:59:00Z">
        <w:r w:rsidRPr="005F7E53">
          <w:rPr>
            <w:rFonts w:ascii="Arial" w:eastAsia="Times New Roman" w:hAnsi="Arial" w:cs="Arial"/>
            <w:sz w:val="18"/>
            <w:szCs w:val="18"/>
          </w:rPr>
          <w:t>[(Applicable Hydrocarbon Emission Standard for the Emission Standard Category) –(Manufacturer’s Fleet-Average Hydrocarbon Emission Value for the Emission Standard Category)] X (Total Number of Affected Vehicles)</w:t>
        </w:r>
      </w:ins>
    </w:p>
    <w:p w14:paraId="6C4D756B" w14:textId="77777777" w:rsidR="00431F4A" w:rsidRPr="005F7E53" w:rsidRDefault="00431F4A" w:rsidP="00431F4A">
      <w:pPr>
        <w:spacing w:after="0" w:line="240" w:lineRule="auto"/>
        <w:ind w:left="360"/>
        <w:rPr>
          <w:ins w:id="8638" w:author="Yu, Yong@ARB" w:date="2026-06-05T11:59:00Z"/>
          <w:rFonts w:ascii="Arial" w:eastAsia="Times New Roman" w:hAnsi="Arial" w:cs="Arial"/>
          <w:sz w:val="18"/>
          <w:szCs w:val="18"/>
        </w:rPr>
      </w:pPr>
    </w:p>
    <w:p w14:paraId="729E87F9" w14:textId="77777777" w:rsidR="00431F4A" w:rsidRPr="005F7E53" w:rsidRDefault="00431F4A" w:rsidP="00431F4A">
      <w:pPr>
        <w:tabs>
          <w:tab w:val="left" w:pos="630"/>
          <w:tab w:val="left" w:pos="1440"/>
        </w:tabs>
        <w:spacing w:after="0" w:line="240" w:lineRule="auto"/>
        <w:ind w:left="1440" w:hanging="720"/>
        <w:rPr>
          <w:ins w:id="8639" w:author="Yu, Yong@ARB" w:date="2026-06-05T11:59:00Z"/>
          <w:rFonts w:ascii="Arial" w:eastAsia="Times New Roman" w:hAnsi="Arial" w:cs="Arial"/>
          <w:sz w:val="18"/>
          <w:szCs w:val="18"/>
        </w:rPr>
      </w:pPr>
      <w:ins w:id="8640" w:author="Yu, Yong@ARB" w:date="2026-06-05T11:59:00Z">
        <w:r w:rsidRPr="005F7E53">
          <w:rPr>
            <w:rFonts w:ascii="Arial" w:eastAsia="Times New Roman" w:hAnsi="Arial" w:cs="Arial"/>
            <w:sz w:val="18"/>
            <w:szCs w:val="18"/>
          </w:rPr>
          <w:t>where “Total Number of Affected Vehicles” = the total number of vehicles in the evaporative           families participating in the fleet-average option, which are produced and delivered for sale in California, for the emission standard category of the given model year.</w:t>
        </w:r>
      </w:ins>
    </w:p>
    <w:p w14:paraId="46D35045" w14:textId="77777777" w:rsidR="00431F4A" w:rsidRPr="005F7E53" w:rsidRDefault="00431F4A" w:rsidP="00431F4A">
      <w:pPr>
        <w:spacing w:after="0" w:line="240" w:lineRule="auto"/>
        <w:ind w:left="360"/>
        <w:rPr>
          <w:ins w:id="8641" w:author="Yu, Yong@ARB" w:date="2026-06-05T11:59:00Z"/>
          <w:rFonts w:ascii="Arial" w:eastAsia="Times New Roman" w:hAnsi="Arial" w:cs="Arial"/>
          <w:sz w:val="18"/>
          <w:szCs w:val="18"/>
        </w:rPr>
      </w:pPr>
    </w:p>
    <w:p w14:paraId="33BB47CD" w14:textId="77777777" w:rsidR="00431F4A" w:rsidRPr="005F7E53" w:rsidRDefault="00431F4A" w:rsidP="00431F4A">
      <w:pPr>
        <w:spacing w:after="0" w:line="240" w:lineRule="auto"/>
        <w:ind w:left="720"/>
        <w:rPr>
          <w:ins w:id="8642" w:author="Yu, Yong@ARB" w:date="2026-06-05T11:59:00Z"/>
          <w:rFonts w:ascii="Arial" w:eastAsia="Times New Roman" w:hAnsi="Arial" w:cs="Arial"/>
          <w:sz w:val="18"/>
          <w:szCs w:val="18"/>
        </w:rPr>
      </w:pPr>
      <w:ins w:id="8643" w:author="Yu, Yong@ARB" w:date="2026-06-05T11:59:00Z">
        <w:r w:rsidRPr="005F7E53">
          <w:rPr>
            <w:rFonts w:ascii="Arial" w:eastAsia="Times New Roman" w:hAnsi="Arial" w:cs="Arial"/>
            <w:sz w:val="18"/>
            <w:szCs w:val="18"/>
          </w:rPr>
          <w:t>A negative number constitutes hydrocarbon debits, and a positive number constitutes hydrocarbon credits accrued by the manufacturer for the given model year.  Hydrocarbon credits earned in a given model year shall retain full value through the fifth model year after they are earned.  At the beginning of the sixth model year, the hydrocarbon credits will have no value.</w:t>
        </w:r>
      </w:ins>
    </w:p>
    <w:p w14:paraId="32BE4A0E" w14:textId="77777777" w:rsidR="00431F4A" w:rsidRPr="002C7F29" w:rsidRDefault="00431F4A" w:rsidP="00431F4A">
      <w:pPr>
        <w:spacing w:after="0" w:line="240" w:lineRule="auto"/>
        <w:ind w:left="720"/>
        <w:rPr>
          <w:ins w:id="8644" w:author="Yu, Yong@ARB" w:date="2026-06-05T11:59:00Z"/>
          <w:rFonts w:ascii="Arial" w:eastAsia="Times New Roman" w:hAnsi="Arial" w:cs="Arial"/>
          <w:sz w:val="20"/>
          <w:szCs w:val="20"/>
        </w:rPr>
      </w:pPr>
    </w:p>
    <w:p w14:paraId="492BD8F9" w14:textId="77777777" w:rsidR="00431F4A" w:rsidRPr="005F7E53" w:rsidRDefault="00431F4A" w:rsidP="00431F4A">
      <w:pPr>
        <w:spacing w:after="0" w:line="240" w:lineRule="auto"/>
        <w:ind w:left="720"/>
        <w:rPr>
          <w:ins w:id="8645" w:author="Yu, Yong@ARB" w:date="2026-06-05T11:59:00Z"/>
          <w:rFonts w:ascii="Arial" w:eastAsia="Times New Roman" w:hAnsi="Arial" w:cs="Arial"/>
          <w:sz w:val="18"/>
          <w:szCs w:val="18"/>
        </w:rPr>
      </w:pPr>
      <w:ins w:id="8646" w:author="Yu, Yong@ARB" w:date="2026-06-05T11:59:00Z">
        <w:r w:rsidRPr="005F7E53">
          <w:rPr>
            <w:rFonts w:ascii="Arial" w:eastAsia="Times New Roman" w:hAnsi="Arial" w:cs="Arial"/>
            <w:sz w:val="18"/>
            <w:szCs w:val="18"/>
          </w:rPr>
          <w:t xml:space="preserve">(2) </w:t>
        </w:r>
        <w:r w:rsidRPr="005F7E53">
          <w:rPr>
            <w:rFonts w:ascii="Arial" w:eastAsia="Times New Roman" w:hAnsi="Arial" w:cs="Arial"/>
            <w:i/>
            <w:sz w:val="18"/>
            <w:szCs w:val="18"/>
          </w:rPr>
          <w:t>Procedure for Offsetting Hydrocarbon Debits</w:t>
        </w:r>
        <w:r w:rsidRPr="005F7E53">
          <w:rPr>
            <w:rFonts w:ascii="Arial" w:eastAsia="Times New Roman" w:hAnsi="Arial" w:cs="Arial"/>
            <w:sz w:val="18"/>
            <w:szCs w:val="18"/>
          </w:rPr>
          <w:t xml:space="preserve">.  A manufacturer shall offset hydrocarbon debits with hydrocarbon credits for each emission standard category within three model years after the debits have been incurred.  If total hydrocarbon debits are not equalized within three model years after they have been incurred, the manufacturer shall be subject to the Health and Safety Code section 43211 civil penalties applicable to a manufacturer which sells a new motor vehicle that does not meet the applicable emission standards adopted by the state board.  The cause of action shall be deemed to accrue when the hydrocarbon debits are not equalized by the end of the specified </w:t>
        </w:r>
        <w:proofErr w:type="gramStart"/>
        <w:r w:rsidRPr="005F7E53">
          <w:rPr>
            <w:rFonts w:ascii="Arial" w:eastAsia="Times New Roman" w:hAnsi="Arial" w:cs="Arial"/>
            <w:sz w:val="18"/>
            <w:szCs w:val="18"/>
          </w:rPr>
          <w:t>time period</w:t>
        </w:r>
        <w:proofErr w:type="gramEnd"/>
        <w:r w:rsidRPr="005F7E53">
          <w:rPr>
            <w:rFonts w:ascii="Arial" w:eastAsia="Times New Roman" w:hAnsi="Arial" w:cs="Arial"/>
            <w:sz w:val="18"/>
            <w:szCs w:val="18"/>
          </w:rPr>
          <w:t>.  For the purposes of Health and Safety Code section 43211, the number of vehicles not meeting the state board’s emission standards shall be determined by dividing the total amount of hydrocarbon debits for the model year in the emission standard category by the applicable hydrocarbon emission standard for the model year in which the debits were first incurred.</w:t>
        </w:r>
      </w:ins>
    </w:p>
    <w:p w14:paraId="322F92C9" w14:textId="77777777" w:rsidR="00431F4A" w:rsidRPr="005F7E53" w:rsidRDefault="00431F4A" w:rsidP="00431F4A">
      <w:pPr>
        <w:spacing w:after="0" w:line="240" w:lineRule="auto"/>
        <w:ind w:left="720"/>
        <w:rPr>
          <w:ins w:id="8647" w:author="Yu, Yong@ARB" w:date="2026-06-05T11:59:00Z"/>
          <w:rFonts w:ascii="Arial" w:eastAsia="Times New Roman" w:hAnsi="Arial" w:cs="Arial"/>
          <w:sz w:val="18"/>
          <w:szCs w:val="18"/>
        </w:rPr>
      </w:pPr>
    </w:p>
    <w:p w14:paraId="661F0A0D" w14:textId="77777777" w:rsidR="00431F4A" w:rsidRPr="005F7E53" w:rsidRDefault="00431F4A" w:rsidP="00431F4A">
      <w:pPr>
        <w:spacing w:after="0" w:line="240" w:lineRule="auto"/>
        <w:ind w:left="720"/>
        <w:rPr>
          <w:ins w:id="8648" w:author="Yu, Yong@ARB" w:date="2026-06-05T11:59:00Z"/>
          <w:rFonts w:ascii="Arial" w:eastAsia="Times New Roman" w:hAnsi="Arial" w:cs="Arial"/>
          <w:sz w:val="18"/>
          <w:szCs w:val="18"/>
        </w:rPr>
      </w:pPr>
      <w:ins w:id="8649" w:author="Yu, Yong@ARB" w:date="2026-06-05T11:59:00Z">
        <w:r w:rsidRPr="005F7E53">
          <w:rPr>
            <w:rFonts w:ascii="Arial" w:eastAsia="Times New Roman" w:hAnsi="Arial" w:cs="Arial"/>
            <w:sz w:val="18"/>
            <w:szCs w:val="18"/>
          </w:rPr>
          <w:t>Additionally, to equalize the hydrocarbon debits that remain at the end of the three model year offset period:  (1) hydrocarbon credits may be exchanged between passenger cars and light-duty trucks 6,000 pounds GVWR and under and 0-3,750 pounds LVW, and light-duty trucks 6,000 pounds GVWR and under and 3,751-5,750 pounds LVW and (2) hydrocarbon credits may be exchanged between light-duty trucks 6,001-8,500 pounds GVWR and medium-duty passenger vehicles, and medium-duty vehicles and heavy-duty vehicles.</w:t>
        </w:r>
      </w:ins>
    </w:p>
    <w:p w14:paraId="4FD1772E" w14:textId="77777777" w:rsidR="00431F4A" w:rsidRPr="005F7E53" w:rsidRDefault="00431F4A" w:rsidP="00431F4A">
      <w:pPr>
        <w:spacing w:after="0" w:line="240" w:lineRule="auto"/>
        <w:ind w:left="360" w:hanging="360"/>
        <w:rPr>
          <w:ins w:id="8650" w:author="Yu, Yong@ARB" w:date="2026-06-05T11:59:00Z"/>
          <w:rFonts w:ascii="Arial" w:eastAsia="Times New Roman" w:hAnsi="Arial" w:cs="Arial"/>
          <w:sz w:val="18"/>
          <w:szCs w:val="18"/>
        </w:rPr>
      </w:pPr>
    </w:p>
    <w:p w14:paraId="31D5ED1D" w14:textId="77777777" w:rsidR="00431F4A" w:rsidRPr="005F7E53"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651" w:author="Yu, Yong@ARB" w:date="2026-06-05T11:59:00Z"/>
          <w:rFonts w:ascii="Arial" w:eastAsia="Times New Roman" w:hAnsi="Arial" w:cs="Arial"/>
          <w:sz w:val="18"/>
          <w:szCs w:val="18"/>
        </w:rPr>
      </w:pPr>
      <w:ins w:id="8652" w:author="Yu, Yong@ARB" w:date="2026-06-05T11:59:00Z">
        <w:r w:rsidRPr="005F7E53">
          <w:rPr>
            <w:rFonts w:ascii="Arial" w:eastAsia="Times New Roman" w:hAnsi="Arial" w:cs="Arial"/>
            <w:sz w:val="18"/>
            <w:szCs w:val="18"/>
            <w:vertAlign w:val="superscript"/>
          </w:rPr>
          <w:t>6</w:t>
        </w:r>
        <w:r w:rsidRPr="005F7E53">
          <w:rPr>
            <w:rFonts w:ascii="Arial" w:eastAsia="Times New Roman" w:hAnsi="Arial" w:cs="Arial"/>
            <w:sz w:val="18"/>
            <w:szCs w:val="18"/>
          </w:rPr>
          <w:tab/>
        </w:r>
        <w:r w:rsidRPr="005F7E53">
          <w:rPr>
            <w:rFonts w:ascii="Arial" w:eastAsia="Times New Roman" w:hAnsi="Arial" w:cs="Arial"/>
            <w:i/>
            <w:sz w:val="18"/>
            <w:szCs w:val="18"/>
          </w:rPr>
          <w:t>Vehicle Canister Bleed Emission</w:t>
        </w:r>
        <w:r w:rsidRPr="005F7E53">
          <w:rPr>
            <w:rFonts w:ascii="Arial" w:eastAsia="Times New Roman" w:hAnsi="Arial" w:cs="Arial"/>
            <w:sz w:val="18"/>
            <w:szCs w:val="18"/>
          </w:rPr>
          <w:t>.  Compliance with the canister bleed emission standard shall be determined based on the Bleed Emission Test Procedure described in the “California Evaporative Emission Standards and Test Procedures for 2001 and Subsequent Model Motor Vehicles,” incorporated by reference in section 1976(c), and demonstrated on a stabilized canister system.  Vehicles with a non-integrated refueling canister-only system are exempt from the canister bleed emission standard.</w:t>
        </w:r>
      </w:ins>
    </w:p>
    <w:p w14:paraId="76F63D5C" w14:textId="77777777" w:rsidR="00431F4A" w:rsidRPr="005F7E53"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653" w:author="Yu, Yong@ARB" w:date="2026-06-05T11:59:00Z"/>
          <w:rFonts w:ascii="Arial" w:eastAsia="Times New Roman" w:hAnsi="Arial" w:cs="Arial"/>
          <w:sz w:val="18"/>
          <w:szCs w:val="18"/>
        </w:rPr>
      </w:pPr>
    </w:p>
    <w:p w14:paraId="5F9CEBBB"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654" w:author="Yu, Yong@ARB" w:date="2026-06-05T11:59:00Z"/>
          <w:rFonts w:ascii="Arial" w:eastAsia="Times New Roman" w:hAnsi="Arial" w:cs="Arial"/>
          <w:sz w:val="24"/>
          <w:szCs w:val="24"/>
        </w:rPr>
      </w:pPr>
      <w:ins w:id="8655" w:author="Yu, Yong@ARB" w:date="2026-06-05T11:59:00Z">
        <w:r w:rsidRPr="002C7F29">
          <w:rPr>
            <w:rFonts w:ascii="Arial" w:eastAsia="Times New Roman" w:hAnsi="Arial" w:cs="Arial"/>
            <w:sz w:val="24"/>
            <w:szCs w:val="24"/>
          </w:rPr>
          <w:t xml:space="preserve">Phase-In Schedule. For each model year, a manufacturer shall certify, at a minimum, the specified percentage of its vehicle fleet to the evaporative emission standards set forth in section 1976(b)(1)(G)1.a. or section 1976(b)(1)(G)1.b., according to the schedule set forth below. </w:t>
        </w:r>
        <w:proofErr w:type="gramStart"/>
        <w:r w:rsidRPr="002C7F29">
          <w:rPr>
            <w:rFonts w:ascii="Arial" w:eastAsia="Times New Roman" w:hAnsi="Arial" w:cs="Arial"/>
            <w:sz w:val="24"/>
            <w:szCs w:val="24"/>
          </w:rPr>
          <w:t>For the purpose of</w:t>
        </w:r>
        <w:proofErr w:type="gramEnd"/>
        <w:r w:rsidRPr="002C7F29">
          <w:rPr>
            <w:rFonts w:ascii="Arial" w:eastAsia="Times New Roman" w:hAnsi="Arial" w:cs="Arial"/>
            <w:sz w:val="24"/>
            <w:szCs w:val="24"/>
          </w:rPr>
          <w:t xml:space="preserve"> this section 1976(b)(1)(G)2., the manufacturer's </w:t>
        </w:r>
        <w:r w:rsidRPr="002C7F29">
          <w:rPr>
            <w:rFonts w:ascii="Arial" w:eastAsia="Times New Roman" w:hAnsi="Arial" w:cs="Arial"/>
            <w:sz w:val="24"/>
            <w:szCs w:val="24"/>
          </w:rPr>
          <w:lastRenderedPageBreak/>
          <w:t>vehicle fleet consists of the vehicles produced and delivered for sale by the manufacturer in California that are subject to the emission standards in section 1976(b)(1)(G)1. All 2015 through 2022 model motor vehicles that are not subject to these standards pursuant to the phase-in schedule shall comply with the requirements for 2004 through 2014 model motor vehicles, as described in section 1976(b)(1)(F).</w:t>
        </w:r>
        <w:r w:rsidRPr="002C7F29">
          <w:rPr>
            <w:rFonts w:ascii="Arial" w:eastAsia="Times New Roman" w:hAnsi="Arial" w:cs="Arial"/>
            <w:sz w:val="24"/>
            <w:szCs w:val="24"/>
          </w:rPr>
          <w:br/>
        </w:r>
      </w:ins>
    </w:p>
    <w:tbl>
      <w:tblPr>
        <w:tblW w:w="0" w:type="auto"/>
        <w:tblInd w:w="1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right w:w="115" w:type="dxa"/>
        </w:tblCellMar>
        <w:tblLook w:val="01E0" w:firstRow="1" w:lastRow="1" w:firstColumn="1" w:lastColumn="1" w:noHBand="0" w:noVBand="0"/>
      </w:tblPr>
      <w:tblGrid>
        <w:gridCol w:w="2595"/>
        <w:gridCol w:w="5580"/>
      </w:tblGrid>
      <w:tr w:rsidR="00431F4A" w:rsidRPr="002C7F29" w14:paraId="0A848FF7" w14:textId="77777777">
        <w:trPr>
          <w:cantSplit/>
          <w:trHeight w:val="432"/>
          <w:ins w:id="8656" w:author="Yu, Yong@ARB" w:date="2026-06-05T11:59:00Z"/>
        </w:trPr>
        <w:tc>
          <w:tcPr>
            <w:tcW w:w="2595" w:type="dxa"/>
            <w:vAlign w:val="center"/>
            <w:hideMark/>
          </w:tcPr>
          <w:p w14:paraId="220C41C6" w14:textId="77777777" w:rsidR="00431F4A" w:rsidRPr="002C7F29" w:rsidRDefault="00431F4A">
            <w:pPr>
              <w:keepNext/>
              <w:keepLines/>
              <w:spacing w:after="0" w:line="240" w:lineRule="auto"/>
              <w:rPr>
                <w:ins w:id="8657" w:author="Yu, Yong@ARB" w:date="2026-06-05T11:59:00Z"/>
                <w:rFonts w:ascii="Arial" w:eastAsia="Times New Roman" w:hAnsi="Arial" w:cs="Arial"/>
                <w:i/>
                <w:sz w:val="24"/>
                <w:szCs w:val="24"/>
              </w:rPr>
            </w:pPr>
            <w:ins w:id="8658" w:author="Yu, Yong@ARB" w:date="2026-06-05T11:59:00Z">
              <w:r w:rsidRPr="002C7F29">
                <w:rPr>
                  <w:rFonts w:ascii="Arial" w:eastAsia="Times New Roman" w:hAnsi="Arial" w:cs="Arial"/>
                  <w:i/>
                  <w:sz w:val="24"/>
                  <w:szCs w:val="24"/>
                </w:rPr>
                <w:t>Model Years</w:t>
              </w:r>
            </w:ins>
          </w:p>
        </w:tc>
        <w:tc>
          <w:tcPr>
            <w:tcW w:w="5580" w:type="dxa"/>
            <w:vAlign w:val="center"/>
            <w:hideMark/>
          </w:tcPr>
          <w:p w14:paraId="4B43FE6E" w14:textId="77777777" w:rsidR="00431F4A" w:rsidRPr="002C7F29" w:rsidRDefault="00431F4A">
            <w:pPr>
              <w:keepNext/>
              <w:keepLines/>
              <w:spacing w:after="0" w:line="240" w:lineRule="auto"/>
              <w:jc w:val="center"/>
              <w:rPr>
                <w:ins w:id="8659" w:author="Yu, Yong@ARB" w:date="2026-06-05T11:59:00Z"/>
                <w:rFonts w:ascii="Arial" w:eastAsia="Times New Roman" w:hAnsi="Arial" w:cs="Arial"/>
                <w:i/>
                <w:sz w:val="24"/>
                <w:szCs w:val="24"/>
              </w:rPr>
            </w:pPr>
            <w:ins w:id="8660" w:author="Yu, Yong@ARB" w:date="2026-06-05T11:59:00Z">
              <w:r w:rsidRPr="002C7F29">
                <w:rPr>
                  <w:rFonts w:ascii="Arial" w:eastAsia="Times New Roman" w:hAnsi="Arial" w:cs="Arial"/>
                  <w:i/>
                  <w:sz w:val="24"/>
                  <w:szCs w:val="24"/>
                </w:rPr>
                <w:t xml:space="preserve">Minimum Percentage of Vehicle Fleet </w:t>
              </w:r>
              <w:r w:rsidRPr="002C7F29">
                <w:rPr>
                  <w:rFonts w:ascii="Arial" w:eastAsia="Times New Roman" w:hAnsi="Arial" w:cs="Arial"/>
                  <w:i/>
                  <w:sz w:val="24"/>
                  <w:szCs w:val="24"/>
                  <w:vertAlign w:val="superscript"/>
                </w:rPr>
                <w:t>1 2</w:t>
              </w:r>
            </w:ins>
          </w:p>
        </w:tc>
      </w:tr>
      <w:tr w:rsidR="00431F4A" w:rsidRPr="002C7F29" w14:paraId="2159EE92" w14:textId="77777777">
        <w:trPr>
          <w:cantSplit/>
          <w:trHeight w:val="432"/>
          <w:ins w:id="8661" w:author="Yu, Yong@ARB" w:date="2026-06-05T11:59:00Z"/>
        </w:trPr>
        <w:tc>
          <w:tcPr>
            <w:tcW w:w="2595" w:type="dxa"/>
            <w:vAlign w:val="center"/>
            <w:hideMark/>
          </w:tcPr>
          <w:p w14:paraId="1A93AD95" w14:textId="77777777" w:rsidR="00431F4A" w:rsidRPr="002C7F29" w:rsidRDefault="00431F4A">
            <w:pPr>
              <w:keepNext/>
              <w:keepLines/>
              <w:spacing w:after="0" w:line="240" w:lineRule="auto"/>
              <w:rPr>
                <w:ins w:id="8662" w:author="Yu, Yong@ARB" w:date="2026-06-05T11:59:00Z"/>
                <w:rFonts w:ascii="Arial" w:eastAsia="Times New Roman" w:hAnsi="Arial" w:cs="Arial"/>
                <w:sz w:val="24"/>
                <w:szCs w:val="24"/>
              </w:rPr>
            </w:pPr>
            <w:ins w:id="8663" w:author="Yu, Yong@ARB" w:date="2026-06-05T11:59:00Z">
              <w:r w:rsidRPr="002C7F29">
                <w:rPr>
                  <w:rFonts w:ascii="Arial" w:eastAsia="Times New Roman" w:hAnsi="Arial" w:cs="Arial"/>
                  <w:sz w:val="24"/>
                  <w:szCs w:val="24"/>
                </w:rPr>
                <w:t>2015, 2016, and 2017</w:t>
              </w:r>
            </w:ins>
          </w:p>
        </w:tc>
        <w:tc>
          <w:tcPr>
            <w:tcW w:w="5580" w:type="dxa"/>
            <w:vAlign w:val="center"/>
            <w:hideMark/>
          </w:tcPr>
          <w:p w14:paraId="2E76DF1C" w14:textId="77777777" w:rsidR="00431F4A" w:rsidRPr="002C7F29" w:rsidRDefault="00431F4A">
            <w:pPr>
              <w:keepNext/>
              <w:keepLines/>
              <w:spacing w:after="0" w:line="240" w:lineRule="auto"/>
              <w:jc w:val="center"/>
              <w:rPr>
                <w:ins w:id="8664" w:author="Yu, Yong@ARB" w:date="2026-06-05T11:59:00Z"/>
                <w:rFonts w:ascii="Arial" w:eastAsia="Times New Roman" w:hAnsi="Arial" w:cs="Arial"/>
                <w:sz w:val="24"/>
                <w:szCs w:val="24"/>
              </w:rPr>
            </w:pPr>
            <w:ins w:id="8665" w:author="Yu, Yong@ARB" w:date="2026-06-05T11:59:00Z">
              <w:r w:rsidRPr="002C7F29">
                <w:rPr>
                  <w:rFonts w:ascii="Arial" w:eastAsia="Times New Roman" w:hAnsi="Arial" w:cs="Arial"/>
                  <w:sz w:val="24"/>
                  <w:szCs w:val="24"/>
                </w:rPr>
                <w:t>Average of vehicles certified to section 1976(b)(1)(E) in model years 2012, 2013, and 2014</w:t>
              </w:r>
              <w:r w:rsidRPr="002C7F29">
                <w:rPr>
                  <w:rFonts w:ascii="Arial" w:eastAsia="Times New Roman" w:hAnsi="Arial" w:cs="Arial"/>
                  <w:i/>
                  <w:sz w:val="24"/>
                  <w:szCs w:val="24"/>
                  <w:vertAlign w:val="superscript"/>
                </w:rPr>
                <w:t xml:space="preserve">3 </w:t>
              </w:r>
              <w:r w:rsidRPr="002C7F29">
                <w:rPr>
                  <w:rFonts w:ascii="Arial" w:eastAsia="Times New Roman" w:hAnsi="Arial" w:cs="Arial"/>
                  <w:i/>
                  <w:iCs/>
                  <w:sz w:val="24"/>
                  <w:szCs w:val="24"/>
                  <w:vertAlign w:val="superscript"/>
                </w:rPr>
                <w:t>4</w:t>
              </w:r>
            </w:ins>
          </w:p>
        </w:tc>
      </w:tr>
      <w:tr w:rsidR="00431F4A" w:rsidRPr="002C7F29" w14:paraId="480F36DC" w14:textId="77777777">
        <w:trPr>
          <w:cantSplit/>
          <w:trHeight w:val="432"/>
          <w:ins w:id="8666" w:author="Yu, Yong@ARB" w:date="2026-06-05T11:59:00Z"/>
        </w:trPr>
        <w:tc>
          <w:tcPr>
            <w:tcW w:w="2595" w:type="dxa"/>
            <w:vAlign w:val="center"/>
            <w:hideMark/>
          </w:tcPr>
          <w:p w14:paraId="12220FC3" w14:textId="77777777" w:rsidR="00431F4A" w:rsidRPr="002C7F29" w:rsidRDefault="00431F4A">
            <w:pPr>
              <w:keepNext/>
              <w:keepLines/>
              <w:spacing w:after="0" w:line="240" w:lineRule="auto"/>
              <w:rPr>
                <w:ins w:id="8667" w:author="Yu, Yong@ARB" w:date="2026-06-05T11:59:00Z"/>
                <w:rFonts w:ascii="Arial" w:eastAsia="Times New Roman" w:hAnsi="Arial" w:cs="Arial"/>
                <w:sz w:val="24"/>
                <w:szCs w:val="24"/>
              </w:rPr>
            </w:pPr>
            <w:ins w:id="8668" w:author="Yu, Yong@ARB" w:date="2026-06-05T11:59:00Z">
              <w:r w:rsidRPr="002C7F29">
                <w:rPr>
                  <w:rFonts w:ascii="Arial" w:eastAsia="Times New Roman" w:hAnsi="Arial" w:cs="Arial"/>
                  <w:sz w:val="24"/>
                  <w:szCs w:val="24"/>
                </w:rPr>
                <w:t>2018 and 2019</w:t>
              </w:r>
            </w:ins>
          </w:p>
        </w:tc>
        <w:tc>
          <w:tcPr>
            <w:tcW w:w="5580" w:type="dxa"/>
            <w:vAlign w:val="center"/>
            <w:hideMark/>
          </w:tcPr>
          <w:p w14:paraId="3FC37293" w14:textId="77777777" w:rsidR="00431F4A" w:rsidRPr="002C7F29" w:rsidRDefault="00431F4A">
            <w:pPr>
              <w:keepNext/>
              <w:keepLines/>
              <w:spacing w:after="0" w:line="240" w:lineRule="auto"/>
              <w:jc w:val="center"/>
              <w:rPr>
                <w:ins w:id="8669" w:author="Yu, Yong@ARB" w:date="2026-06-05T11:59:00Z"/>
                <w:rFonts w:ascii="Arial" w:eastAsia="Times New Roman" w:hAnsi="Arial" w:cs="Arial"/>
                <w:sz w:val="24"/>
                <w:szCs w:val="24"/>
              </w:rPr>
            </w:pPr>
            <w:ins w:id="8670" w:author="Yu, Yong@ARB" w:date="2026-06-05T11:59:00Z">
              <w:r w:rsidRPr="002C7F29">
                <w:rPr>
                  <w:rFonts w:ascii="Arial" w:eastAsia="Times New Roman" w:hAnsi="Arial" w:cs="Arial"/>
                  <w:sz w:val="24"/>
                  <w:szCs w:val="24"/>
                </w:rPr>
                <w:t>60</w:t>
              </w:r>
            </w:ins>
          </w:p>
        </w:tc>
      </w:tr>
      <w:tr w:rsidR="00431F4A" w:rsidRPr="002C7F29" w14:paraId="1C46ECA9" w14:textId="77777777">
        <w:trPr>
          <w:cantSplit/>
          <w:trHeight w:val="432"/>
          <w:ins w:id="8671" w:author="Yu, Yong@ARB" w:date="2026-06-05T11:59:00Z"/>
        </w:trPr>
        <w:tc>
          <w:tcPr>
            <w:tcW w:w="2595" w:type="dxa"/>
            <w:vAlign w:val="center"/>
            <w:hideMark/>
          </w:tcPr>
          <w:p w14:paraId="0AB87E60" w14:textId="77777777" w:rsidR="00431F4A" w:rsidRPr="002C7F29" w:rsidRDefault="00431F4A">
            <w:pPr>
              <w:keepNext/>
              <w:keepLines/>
              <w:spacing w:after="0" w:line="240" w:lineRule="auto"/>
              <w:rPr>
                <w:ins w:id="8672" w:author="Yu, Yong@ARB" w:date="2026-06-05T11:59:00Z"/>
                <w:rFonts w:ascii="Arial" w:eastAsia="Times New Roman" w:hAnsi="Arial" w:cs="Arial"/>
                <w:sz w:val="24"/>
                <w:szCs w:val="24"/>
              </w:rPr>
            </w:pPr>
            <w:ins w:id="8673" w:author="Yu, Yong@ARB" w:date="2026-06-05T11:59:00Z">
              <w:r w:rsidRPr="002C7F29">
                <w:rPr>
                  <w:rFonts w:ascii="Arial" w:eastAsia="Times New Roman" w:hAnsi="Arial" w:cs="Arial"/>
                  <w:sz w:val="24"/>
                  <w:szCs w:val="24"/>
                </w:rPr>
                <w:t>2020 and 2021</w:t>
              </w:r>
            </w:ins>
          </w:p>
        </w:tc>
        <w:tc>
          <w:tcPr>
            <w:tcW w:w="5580" w:type="dxa"/>
            <w:vAlign w:val="center"/>
            <w:hideMark/>
          </w:tcPr>
          <w:p w14:paraId="62D4E44B" w14:textId="77777777" w:rsidR="00431F4A" w:rsidRPr="002C7F29" w:rsidRDefault="00431F4A">
            <w:pPr>
              <w:keepNext/>
              <w:keepLines/>
              <w:spacing w:after="0" w:line="240" w:lineRule="auto"/>
              <w:jc w:val="center"/>
              <w:rPr>
                <w:ins w:id="8674" w:author="Yu, Yong@ARB" w:date="2026-06-05T11:59:00Z"/>
                <w:rFonts w:ascii="Arial" w:eastAsia="Times New Roman" w:hAnsi="Arial" w:cs="Arial"/>
                <w:sz w:val="24"/>
                <w:szCs w:val="24"/>
              </w:rPr>
            </w:pPr>
            <w:ins w:id="8675" w:author="Yu, Yong@ARB" w:date="2026-06-05T11:59:00Z">
              <w:r w:rsidRPr="002C7F29">
                <w:rPr>
                  <w:rFonts w:ascii="Arial" w:eastAsia="Times New Roman" w:hAnsi="Arial" w:cs="Arial"/>
                  <w:sz w:val="24"/>
                  <w:szCs w:val="24"/>
                </w:rPr>
                <w:t>80</w:t>
              </w:r>
            </w:ins>
          </w:p>
        </w:tc>
      </w:tr>
      <w:tr w:rsidR="00431F4A" w:rsidRPr="002C7F29" w14:paraId="5B9D9749" w14:textId="77777777">
        <w:trPr>
          <w:cantSplit/>
          <w:trHeight w:val="432"/>
          <w:ins w:id="8676" w:author="Yu, Yong@ARB" w:date="2026-06-05T11:59:00Z"/>
        </w:trPr>
        <w:tc>
          <w:tcPr>
            <w:tcW w:w="2595" w:type="dxa"/>
            <w:vAlign w:val="center"/>
            <w:hideMark/>
          </w:tcPr>
          <w:p w14:paraId="67F1D9F2" w14:textId="77777777" w:rsidR="00431F4A" w:rsidRPr="002C7F29" w:rsidRDefault="00431F4A">
            <w:pPr>
              <w:keepNext/>
              <w:keepLines/>
              <w:spacing w:after="0" w:line="240" w:lineRule="auto"/>
              <w:rPr>
                <w:ins w:id="8677" w:author="Yu, Yong@ARB" w:date="2026-06-05T11:59:00Z"/>
                <w:rFonts w:ascii="Arial" w:eastAsia="Times New Roman" w:hAnsi="Arial" w:cs="Arial"/>
                <w:sz w:val="24"/>
                <w:szCs w:val="24"/>
              </w:rPr>
            </w:pPr>
            <w:ins w:id="8678" w:author="Yu, Yong@ARB" w:date="2026-06-05T11:59:00Z">
              <w:r w:rsidRPr="002C7F29">
                <w:rPr>
                  <w:rFonts w:ascii="Arial" w:eastAsia="Times New Roman" w:hAnsi="Arial" w:cs="Arial"/>
                  <w:sz w:val="24"/>
                  <w:szCs w:val="24"/>
                </w:rPr>
                <w:t>2022 and subsequent</w:t>
              </w:r>
            </w:ins>
          </w:p>
        </w:tc>
        <w:tc>
          <w:tcPr>
            <w:tcW w:w="5580" w:type="dxa"/>
            <w:vAlign w:val="center"/>
            <w:hideMark/>
          </w:tcPr>
          <w:p w14:paraId="44430EDA" w14:textId="77777777" w:rsidR="00431F4A" w:rsidRPr="002C7F29" w:rsidRDefault="00431F4A">
            <w:pPr>
              <w:keepNext/>
              <w:keepLines/>
              <w:spacing w:after="0" w:line="240" w:lineRule="auto"/>
              <w:jc w:val="center"/>
              <w:rPr>
                <w:ins w:id="8679" w:author="Yu, Yong@ARB" w:date="2026-06-05T11:59:00Z"/>
                <w:rFonts w:ascii="Arial" w:eastAsia="Times New Roman" w:hAnsi="Arial" w:cs="Arial"/>
                <w:sz w:val="24"/>
                <w:szCs w:val="24"/>
              </w:rPr>
            </w:pPr>
            <w:ins w:id="8680" w:author="Yu, Yong@ARB" w:date="2026-06-05T11:59:00Z">
              <w:r w:rsidRPr="002C7F29">
                <w:rPr>
                  <w:rFonts w:ascii="Arial" w:eastAsia="Times New Roman" w:hAnsi="Arial" w:cs="Arial"/>
                  <w:sz w:val="24"/>
                  <w:szCs w:val="24"/>
                </w:rPr>
                <w:t>100</w:t>
              </w:r>
            </w:ins>
          </w:p>
        </w:tc>
      </w:tr>
    </w:tbl>
    <w:p w14:paraId="47C1C068" w14:textId="77777777" w:rsidR="00431F4A" w:rsidRPr="005F7E53" w:rsidRDefault="00431F4A" w:rsidP="00431F4A">
      <w:pPr>
        <w:numPr>
          <w:ilvl w:val="0"/>
          <w:numId w:val="94"/>
        </w:numPr>
        <w:spacing w:after="200" w:line="276" w:lineRule="auto"/>
        <w:rPr>
          <w:ins w:id="8681" w:author="Yu, Yong@ARB" w:date="2026-06-05T11:59:00Z"/>
          <w:rFonts w:ascii="Arial" w:eastAsia="Calibri" w:hAnsi="Arial" w:cs="Arial"/>
          <w:sz w:val="18"/>
          <w:szCs w:val="18"/>
        </w:rPr>
      </w:pPr>
      <w:ins w:id="8682" w:author="Yu, Yong@ARB" w:date="2026-06-05T11:59:00Z">
        <w:r w:rsidRPr="005F7E53">
          <w:rPr>
            <w:rFonts w:ascii="Arial" w:eastAsia="Calibri" w:hAnsi="Arial" w:cs="Arial"/>
            <w:sz w:val="18"/>
            <w:szCs w:val="18"/>
          </w:rPr>
          <w:t>For the 2018 through 2022 model years only, a manufacturer may use an alternate phase-in schedule to comply with the phase-in requirements.  An alternate phase-in schedule must achieve equivalent compliance volume by the end of the last model year of the scheduled phase-in (2022). The compliance volume is the number calculated by multiplying the percent of vehicles (based on the manufacturer’s projected sales volume of all vehicles) meeting the new requirements in each model year by the number of years implemented prior to and including the last model year of the scheduled phase-in, then summing these yearly results to determine a cumulative total.  The cumulative total of the five year (60/60/80/80/100) scheduled phase-in set forth above is calculated as follows: (60*5 years) + (60*4 years) + (80*3 years) + (80*2 years) + (100*1 year) = 1040.  Accordingly, the required cumulative total for any alternate phase-in schedule of these emission standards is 1040.  The Executive Officer shall consider acceptable any alternate phase-in schedule that results in an equal or larger cumulative total by the end of the last model year of the scheduled phase-in (2022).</w:t>
        </w:r>
      </w:ins>
    </w:p>
    <w:p w14:paraId="6EFF3D68" w14:textId="77777777" w:rsidR="00431F4A" w:rsidRPr="005F7E53" w:rsidRDefault="00431F4A" w:rsidP="00431F4A">
      <w:pPr>
        <w:spacing w:after="0" w:line="240" w:lineRule="auto"/>
        <w:ind w:left="1800" w:hanging="360"/>
        <w:rPr>
          <w:ins w:id="8683" w:author="Yu, Yong@ARB" w:date="2026-06-05T11:59:00Z"/>
          <w:rFonts w:ascii="Arial" w:eastAsia="Times New Roman" w:hAnsi="Arial" w:cs="Arial"/>
          <w:sz w:val="18"/>
          <w:szCs w:val="18"/>
        </w:rPr>
      </w:pPr>
      <w:ins w:id="8684" w:author="Yu, Yong@ARB" w:date="2026-06-05T11:59:00Z">
        <w:r w:rsidRPr="005F7E53">
          <w:rPr>
            <w:rFonts w:ascii="Arial" w:eastAsia="Times New Roman" w:hAnsi="Arial" w:cs="Arial"/>
            <w:sz w:val="18"/>
            <w:szCs w:val="18"/>
            <w:vertAlign w:val="superscript"/>
          </w:rPr>
          <w:t>2</w:t>
        </w:r>
        <w:r w:rsidRPr="005F7E53">
          <w:rPr>
            <w:rFonts w:ascii="Arial" w:eastAsia="Times New Roman" w:hAnsi="Arial" w:cs="Arial"/>
            <w:sz w:val="18"/>
            <w:szCs w:val="18"/>
          </w:rPr>
          <w:tab/>
          <w:t xml:space="preserve">Small volume manufacturers are not required to comply with the phase-in schedule set forth in this table.  Instead, they shall certify 100 percent of their 2022 and subsequent model year vehicle fleet to the evaporative emission standards set forth in section 1976(b)(1)(G)1.a. or section 1976(b)(1)(G)1.b. </w:t>
        </w:r>
      </w:ins>
    </w:p>
    <w:p w14:paraId="50E3A0A3" w14:textId="77777777" w:rsidR="00431F4A" w:rsidRPr="005F7E53" w:rsidRDefault="00431F4A" w:rsidP="00431F4A">
      <w:pPr>
        <w:spacing w:after="0" w:line="240" w:lineRule="auto"/>
        <w:ind w:left="720" w:hanging="360"/>
        <w:rPr>
          <w:ins w:id="8685" w:author="Yu, Yong@ARB" w:date="2026-06-05T11:59:00Z"/>
          <w:rFonts w:ascii="Arial" w:eastAsia="Times New Roman" w:hAnsi="Arial" w:cs="Arial"/>
          <w:sz w:val="18"/>
          <w:szCs w:val="18"/>
        </w:rPr>
      </w:pPr>
    </w:p>
    <w:p w14:paraId="47966FBF" w14:textId="77777777" w:rsidR="00431F4A" w:rsidRPr="005F7E53" w:rsidRDefault="00431F4A" w:rsidP="00431F4A">
      <w:pPr>
        <w:spacing w:after="0" w:line="240" w:lineRule="auto"/>
        <w:ind w:left="1800" w:hanging="360"/>
        <w:rPr>
          <w:ins w:id="8686" w:author="Yu, Yong@ARB" w:date="2026-06-05T11:59:00Z"/>
          <w:rFonts w:ascii="Arial" w:eastAsia="Times New Roman" w:hAnsi="Arial" w:cs="Arial"/>
          <w:sz w:val="18"/>
          <w:szCs w:val="18"/>
        </w:rPr>
      </w:pPr>
      <w:ins w:id="8687" w:author="Yu, Yong@ARB" w:date="2026-06-05T11:59:00Z">
        <w:r w:rsidRPr="005F7E53">
          <w:rPr>
            <w:rFonts w:ascii="Arial" w:eastAsia="Times New Roman" w:hAnsi="Arial" w:cs="Arial"/>
            <w:sz w:val="18"/>
            <w:szCs w:val="18"/>
            <w:vertAlign w:val="superscript"/>
          </w:rPr>
          <w:t>3</w:t>
        </w:r>
        <w:r w:rsidRPr="005F7E53">
          <w:rPr>
            <w:rFonts w:ascii="Arial" w:eastAsia="Times New Roman" w:hAnsi="Arial" w:cs="Arial"/>
            <w:sz w:val="18"/>
            <w:szCs w:val="18"/>
          </w:rPr>
          <w:tab/>
          <w:t xml:space="preserve">The percentage of vehicle fleet averaged across </w:t>
        </w:r>
        <w:proofErr w:type="gramStart"/>
        <w:r w:rsidRPr="005F7E53">
          <w:rPr>
            <w:rFonts w:ascii="Arial" w:eastAsia="Times New Roman" w:hAnsi="Arial" w:cs="Arial"/>
            <w:sz w:val="18"/>
            <w:szCs w:val="18"/>
          </w:rPr>
          <w:t>the 2015</w:t>
        </w:r>
        <w:proofErr w:type="gramEnd"/>
        <w:r w:rsidRPr="005F7E53">
          <w:rPr>
            <w:rFonts w:ascii="Arial" w:eastAsia="Times New Roman" w:hAnsi="Arial" w:cs="Arial"/>
            <w:sz w:val="18"/>
            <w:szCs w:val="18"/>
          </w:rPr>
          <w:t>, 2016, and 2017 model years shall be used to determine compliance with this requirement.</w:t>
        </w:r>
      </w:ins>
    </w:p>
    <w:p w14:paraId="7149C6C1" w14:textId="77777777" w:rsidR="00431F4A" w:rsidRPr="005F7E53" w:rsidRDefault="00431F4A" w:rsidP="00431F4A">
      <w:pPr>
        <w:spacing w:after="0" w:line="240" w:lineRule="auto"/>
        <w:ind w:left="720" w:hanging="360"/>
        <w:rPr>
          <w:ins w:id="8688" w:author="Yu, Yong@ARB" w:date="2026-06-05T11:59:00Z"/>
          <w:rFonts w:ascii="Arial" w:eastAsia="Times New Roman" w:hAnsi="Arial" w:cs="Arial"/>
          <w:sz w:val="18"/>
          <w:szCs w:val="18"/>
        </w:rPr>
      </w:pPr>
    </w:p>
    <w:p w14:paraId="365AC82F" w14:textId="77777777" w:rsidR="00431F4A" w:rsidRPr="005F7E53" w:rsidRDefault="00431F4A" w:rsidP="00431F4A">
      <w:pPr>
        <w:spacing w:after="0" w:line="240" w:lineRule="auto"/>
        <w:ind w:left="1800" w:hanging="360"/>
        <w:rPr>
          <w:ins w:id="8689" w:author="Yu, Yong@ARB" w:date="2026-06-05T11:59:00Z"/>
          <w:rFonts w:ascii="Arial" w:eastAsia="Times New Roman" w:hAnsi="Arial" w:cs="Arial"/>
          <w:sz w:val="18"/>
          <w:szCs w:val="18"/>
        </w:rPr>
      </w:pPr>
      <w:ins w:id="8690" w:author="Yu, Yong@ARB" w:date="2026-06-05T11:59:00Z">
        <w:r w:rsidRPr="005F7E53">
          <w:rPr>
            <w:rFonts w:ascii="Arial" w:eastAsia="Times New Roman" w:hAnsi="Arial" w:cs="Arial"/>
            <w:sz w:val="18"/>
            <w:szCs w:val="18"/>
            <w:vertAlign w:val="superscript"/>
          </w:rPr>
          <w:t>4</w:t>
        </w:r>
        <w:r w:rsidRPr="005F7E53">
          <w:rPr>
            <w:rFonts w:ascii="Arial" w:eastAsia="Times New Roman" w:hAnsi="Arial" w:cs="Arial"/>
            <w:sz w:val="18"/>
            <w:szCs w:val="18"/>
          </w:rPr>
          <w:tab/>
          <w:t xml:space="preserve">The minimum percentage required in the 2015, 2016, and 2017 model years is determined by averaging the percentage of vehicles certified to the emission standards in section 1976(b)(1)(E) in each of the manufacturer’s 2012, 2013, and 2014 model year vehicle fleets.  </w:t>
        </w:r>
        <w:proofErr w:type="gramStart"/>
        <w:r w:rsidRPr="005F7E53">
          <w:rPr>
            <w:rFonts w:ascii="Arial" w:eastAsia="Times New Roman" w:hAnsi="Arial" w:cs="Arial"/>
            <w:sz w:val="18"/>
            <w:szCs w:val="18"/>
          </w:rPr>
          <w:t>For the purpose of</w:t>
        </w:r>
        <w:proofErr w:type="gramEnd"/>
        <w:r w:rsidRPr="005F7E53">
          <w:rPr>
            <w:rFonts w:ascii="Arial" w:eastAsia="Times New Roman" w:hAnsi="Arial" w:cs="Arial"/>
            <w:sz w:val="18"/>
            <w:szCs w:val="18"/>
          </w:rPr>
          <w:t xml:space="preserve"> calculating this average, a manufacturer shall use the percentage of vehicles produced and delivered for sale in California for the 2012, 2013, and 2014 model years.  A manufacturer may calculate this average percentage using the projected sales for these model years in lieu of actual sales.</w:t>
        </w:r>
      </w:ins>
    </w:p>
    <w:p w14:paraId="53BE8678"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691" w:author="Yu, Yong@ARB" w:date="2026-06-05T11:59:00Z"/>
          <w:rFonts w:ascii="Arial" w:eastAsia="Times New Roman" w:hAnsi="Arial" w:cs="Arial"/>
          <w:sz w:val="24"/>
          <w:szCs w:val="24"/>
        </w:rPr>
      </w:pPr>
    </w:p>
    <w:p w14:paraId="4F3989C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692" w:author="Yu, Yong@ARB" w:date="2026-06-05T11:59:00Z"/>
          <w:rFonts w:ascii="Arial" w:eastAsia="Times New Roman" w:hAnsi="Arial" w:cs="Arial"/>
          <w:sz w:val="24"/>
          <w:szCs w:val="24"/>
        </w:rPr>
      </w:pPr>
    </w:p>
    <w:p w14:paraId="6D686000"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693" w:author="Yu, Yong@ARB" w:date="2026-06-05T11:59:00Z"/>
          <w:rFonts w:ascii="Arial" w:eastAsia="Times New Roman" w:hAnsi="Arial" w:cs="Arial"/>
          <w:sz w:val="24"/>
          <w:szCs w:val="24"/>
        </w:rPr>
      </w:pPr>
      <w:ins w:id="8694" w:author="Yu, Yong@ARB" w:date="2026-06-05T11:59:00Z">
        <w:r w:rsidRPr="002C7F29">
          <w:rPr>
            <w:rFonts w:ascii="Arial" w:eastAsia="Times New Roman" w:hAnsi="Arial" w:cs="Arial"/>
            <w:sz w:val="24"/>
            <w:szCs w:val="24"/>
          </w:rPr>
          <w:t xml:space="preserve">Carry-Over of 2014 Model-Year Evaporative Families Certified to the Zero-Fuel Evaporative Emission Standards. A manufacturer may carry over 2014 model motor vehicles certified to the zero-fuel (0.0 grams </w:t>
        </w:r>
        <w:r w:rsidRPr="002C7F29">
          <w:rPr>
            <w:rFonts w:ascii="Arial" w:eastAsia="Times New Roman" w:hAnsi="Arial" w:cs="Arial"/>
            <w:sz w:val="24"/>
            <w:szCs w:val="24"/>
          </w:rPr>
          <w:lastRenderedPageBreak/>
          <w:t>per test) evaporative emission standards set forth in section 1976(b)(1)(E) through the 2018 model year and be considered compliant with the requirements of section 1976(b)(1)(G)1. For all motor vehicles that are certified via this carry-over provision, the emission standards set forth in section 1976(b)(1)(E) shall apply when determining in-use compliance throughout the vehicle's useful life. If the manufacturer chooses to participate in the fleet-average option for the highest whole vehicle diurnal plus hot soak emission standard, the following family emission limits are assigned to these evaporative families for the calculation of the manufacturer's fleet-average hydrocarbon emission value.</w:t>
        </w:r>
      </w:ins>
    </w:p>
    <w:p w14:paraId="5837DABB"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695" w:author="Yu, Yong@ARB" w:date="2026-06-05T11:59:00Z"/>
          <w:rFonts w:ascii="Arial" w:eastAsia="Times New Roman" w:hAnsi="Arial" w:cs="Arial"/>
          <w:sz w:val="24"/>
          <w:szCs w:val="24"/>
        </w:rPr>
      </w:pPr>
      <w:ins w:id="8696"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W w:w="7068" w:type="dxa"/>
        <w:tblInd w:w="2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right w:w="115" w:type="dxa"/>
        </w:tblCellMar>
        <w:tblLook w:val="01E0" w:firstRow="1" w:lastRow="1" w:firstColumn="1" w:lastColumn="1" w:noHBand="0" w:noVBand="0"/>
      </w:tblPr>
      <w:tblGrid>
        <w:gridCol w:w="3936"/>
        <w:gridCol w:w="3132"/>
      </w:tblGrid>
      <w:tr w:rsidR="00431F4A" w:rsidRPr="002C7F29" w14:paraId="44683B5C" w14:textId="77777777">
        <w:trPr>
          <w:cantSplit/>
          <w:trHeight w:val="432"/>
          <w:ins w:id="8697" w:author="Yu, Yong@ARB" w:date="2026-06-05T11:59:00Z"/>
        </w:trPr>
        <w:tc>
          <w:tcPr>
            <w:tcW w:w="3936" w:type="dxa"/>
            <w:vAlign w:val="center"/>
            <w:hideMark/>
          </w:tcPr>
          <w:p w14:paraId="71CF2627" w14:textId="77777777" w:rsidR="00431F4A" w:rsidRPr="002C7F29" w:rsidRDefault="00431F4A">
            <w:pPr>
              <w:keepNext/>
              <w:keepLines/>
              <w:spacing w:after="0" w:line="240" w:lineRule="auto"/>
              <w:jc w:val="center"/>
              <w:rPr>
                <w:ins w:id="8698" w:author="Yu, Yong@ARB" w:date="2026-06-05T11:59:00Z"/>
                <w:rFonts w:ascii="Arial" w:eastAsia="Times New Roman" w:hAnsi="Arial" w:cs="Arial"/>
                <w:i/>
              </w:rPr>
            </w:pPr>
            <w:ins w:id="8699" w:author="Yu, Yong@ARB" w:date="2026-06-05T11:59:00Z">
              <w:r w:rsidRPr="002C7F29">
                <w:rPr>
                  <w:rFonts w:ascii="Arial" w:eastAsia="Times New Roman" w:hAnsi="Arial" w:cs="Arial"/>
                  <w:i/>
                </w:rPr>
                <w:t>Vehicle Type</w:t>
              </w:r>
            </w:ins>
          </w:p>
        </w:tc>
        <w:tc>
          <w:tcPr>
            <w:tcW w:w="3132" w:type="dxa"/>
            <w:vAlign w:val="center"/>
            <w:hideMark/>
          </w:tcPr>
          <w:p w14:paraId="32F7876D" w14:textId="77777777" w:rsidR="00431F4A" w:rsidRPr="002C7F29" w:rsidRDefault="00431F4A">
            <w:pPr>
              <w:keepNext/>
              <w:keepLines/>
              <w:spacing w:after="0" w:line="240" w:lineRule="auto"/>
              <w:jc w:val="center"/>
              <w:rPr>
                <w:ins w:id="8700" w:author="Yu, Yong@ARB" w:date="2026-06-05T11:59:00Z"/>
                <w:rFonts w:ascii="Arial" w:eastAsia="Times New Roman" w:hAnsi="Arial" w:cs="Arial"/>
                <w:i/>
              </w:rPr>
            </w:pPr>
            <w:ins w:id="8701" w:author="Yu, Yong@ARB" w:date="2026-06-05T11:59:00Z">
              <w:r w:rsidRPr="002C7F29">
                <w:rPr>
                  <w:rFonts w:ascii="Arial" w:eastAsia="Times New Roman" w:hAnsi="Arial" w:cs="Arial"/>
                  <w:i/>
                </w:rPr>
                <w:t>Highest Whole Vehicle Diurnal + Hot Soak</w:t>
              </w:r>
            </w:ins>
          </w:p>
          <w:p w14:paraId="5D1331BE" w14:textId="77777777" w:rsidR="00431F4A" w:rsidRPr="002C7F29" w:rsidRDefault="00431F4A">
            <w:pPr>
              <w:keepNext/>
              <w:keepLines/>
              <w:spacing w:after="0" w:line="240" w:lineRule="auto"/>
              <w:jc w:val="center"/>
              <w:rPr>
                <w:ins w:id="8702" w:author="Yu, Yong@ARB" w:date="2026-06-05T11:59:00Z"/>
                <w:rFonts w:ascii="Arial" w:eastAsia="Times New Roman" w:hAnsi="Arial" w:cs="Arial"/>
                <w:i/>
              </w:rPr>
            </w:pPr>
            <w:ins w:id="8703" w:author="Yu, Yong@ARB" w:date="2026-06-05T11:59:00Z">
              <w:r w:rsidRPr="002C7F29">
                <w:rPr>
                  <w:rFonts w:ascii="Arial" w:eastAsia="Times New Roman" w:hAnsi="Arial" w:cs="Arial"/>
                  <w:i/>
                </w:rPr>
                <w:t>(grams per test)</w:t>
              </w:r>
            </w:ins>
          </w:p>
        </w:tc>
      </w:tr>
      <w:tr w:rsidR="00431F4A" w:rsidRPr="002C7F29" w14:paraId="5EA87D55" w14:textId="77777777">
        <w:trPr>
          <w:cantSplit/>
          <w:trHeight w:val="432"/>
          <w:ins w:id="8704" w:author="Yu, Yong@ARB" w:date="2026-06-05T11:59:00Z"/>
        </w:trPr>
        <w:tc>
          <w:tcPr>
            <w:tcW w:w="3936" w:type="dxa"/>
            <w:vAlign w:val="center"/>
            <w:hideMark/>
          </w:tcPr>
          <w:p w14:paraId="6DBA237E" w14:textId="77777777" w:rsidR="00431F4A" w:rsidRPr="002C7F29" w:rsidRDefault="00431F4A">
            <w:pPr>
              <w:keepNext/>
              <w:keepLines/>
              <w:spacing w:after="58" w:line="240" w:lineRule="auto"/>
              <w:rPr>
                <w:ins w:id="8705" w:author="Yu, Yong@ARB" w:date="2026-06-05T11:59:00Z"/>
                <w:rFonts w:ascii="Arial" w:eastAsia="Times New Roman" w:hAnsi="Arial" w:cs="Arial"/>
              </w:rPr>
            </w:pPr>
            <w:ins w:id="8706" w:author="Yu, Yong@ARB" w:date="2026-06-05T11:59:00Z">
              <w:r w:rsidRPr="002C7F29">
                <w:rPr>
                  <w:rFonts w:ascii="Arial" w:eastAsia="Times New Roman" w:hAnsi="Arial" w:cs="Arial"/>
                </w:rPr>
                <w:t>Passenger cars</w:t>
              </w:r>
            </w:ins>
          </w:p>
        </w:tc>
        <w:tc>
          <w:tcPr>
            <w:tcW w:w="3132" w:type="dxa"/>
            <w:vAlign w:val="center"/>
            <w:hideMark/>
          </w:tcPr>
          <w:p w14:paraId="18F08845" w14:textId="77777777" w:rsidR="00431F4A" w:rsidRPr="002C7F29" w:rsidRDefault="00431F4A">
            <w:pPr>
              <w:keepNext/>
              <w:keepLines/>
              <w:spacing w:after="0" w:line="240" w:lineRule="auto"/>
              <w:jc w:val="center"/>
              <w:rPr>
                <w:ins w:id="8707" w:author="Yu, Yong@ARB" w:date="2026-06-05T11:59:00Z"/>
                <w:rFonts w:ascii="Arial" w:eastAsia="Times New Roman" w:hAnsi="Arial" w:cs="Arial"/>
              </w:rPr>
            </w:pPr>
            <w:ins w:id="8708" w:author="Yu, Yong@ARB" w:date="2026-06-05T11:59:00Z">
              <w:r w:rsidRPr="002C7F29">
                <w:rPr>
                  <w:rFonts w:ascii="Arial" w:eastAsia="Times New Roman" w:hAnsi="Arial" w:cs="Arial"/>
                </w:rPr>
                <w:t>0.300</w:t>
              </w:r>
            </w:ins>
          </w:p>
        </w:tc>
      </w:tr>
      <w:tr w:rsidR="00431F4A" w:rsidRPr="002C7F29" w14:paraId="1423826F" w14:textId="77777777">
        <w:trPr>
          <w:cantSplit/>
          <w:trHeight w:val="432"/>
          <w:ins w:id="8709" w:author="Yu, Yong@ARB" w:date="2026-06-05T11:59:00Z"/>
        </w:trPr>
        <w:tc>
          <w:tcPr>
            <w:tcW w:w="3936" w:type="dxa"/>
            <w:vAlign w:val="center"/>
            <w:hideMark/>
          </w:tcPr>
          <w:p w14:paraId="00DCFD8D" w14:textId="77777777" w:rsidR="00431F4A" w:rsidRPr="002C7F29" w:rsidRDefault="00431F4A">
            <w:pPr>
              <w:keepNext/>
              <w:keepLines/>
              <w:spacing w:after="58" w:line="240" w:lineRule="auto"/>
              <w:rPr>
                <w:ins w:id="8710" w:author="Yu, Yong@ARB" w:date="2026-06-05T11:59:00Z"/>
                <w:rFonts w:ascii="Arial" w:eastAsia="Times New Roman" w:hAnsi="Arial" w:cs="Arial"/>
              </w:rPr>
            </w:pPr>
            <w:ins w:id="8711" w:author="Yu, Yong@ARB" w:date="2026-06-05T11:59:00Z">
              <w:r w:rsidRPr="002C7F29">
                <w:rPr>
                  <w:rFonts w:ascii="Arial" w:eastAsia="Times New Roman" w:hAnsi="Arial" w:cs="Arial"/>
                </w:rPr>
                <w:t xml:space="preserve">Light-duty trucks </w:t>
              </w:r>
            </w:ins>
          </w:p>
          <w:p w14:paraId="38F7AB44" w14:textId="77777777" w:rsidR="00431F4A" w:rsidRPr="002C7F29" w:rsidRDefault="00431F4A">
            <w:pPr>
              <w:keepNext/>
              <w:keepLines/>
              <w:spacing w:after="58" w:line="240" w:lineRule="auto"/>
              <w:rPr>
                <w:ins w:id="8712" w:author="Yu, Yong@ARB" w:date="2026-06-05T11:59:00Z"/>
                <w:rFonts w:ascii="Arial" w:eastAsia="Times New Roman" w:hAnsi="Arial" w:cs="Arial"/>
              </w:rPr>
            </w:pPr>
            <w:ins w:id="8713" w:author="Yu, Yong@ARB" w:date="2026-06-05T11:59:00Z">
              <w:r w:rsidRPr="002C7F29">
                <w:rPr>
                  <w:rFonts w:ascii="Arial" w:eastAsia="Times New Roman" w:hAnsi="Arial" w:cs="Arial"/>
                </w:rPr>
                <w:t xml:space="preserve">6,000 lbs. GVWR and under, </w:t>
              </w:r>
            </w:ins>
          </w:p>
          <w:p w14:paraId="10722D85" w14:textId="77777777" w:rsidR="00431F4A" w:rsidRPr="002C7F29" w:rsidRDefault="00431F4A">
            <w:pPr>
              <w:keepNext/>
              <w:keepLines/>
              <w:spacing w:after="58" w:line="240" w:lineRule="auto"/>
              <w:rPr>
                <w:ins w:id="8714" w:author="Yu, Yong@ARB" w:date="2026-06-05T11:59:00Z"/>
                <w:rFonts w:ascii="Arial" w:eastAsia="Times New Roman" w:hAnsi="Arial" w:cs="Arial"/>
              </w:rPr>
            </w:pPr>
            <w:ins w:id="8715" w:author="Yu, Yong@ARB" w:date="2026-06-05T11:59:00Z">
              <w:r w:rsidRPr="002C7F29">
                <w:rPr>
                  <w:rFonts w:ascii="Arial" w:eastAsia="Times New Roman" w:hAnsi="Arial" w:cs="Arial"/>
                </w:rPr>
                <w:t>and 0 - 3,750 lbs. LVW</w:t>
              </w:r>
            </w:ins>
          </w:p>
        </w:tc>
        <w:tc>
          <w:tcPr>
            <w:tcW w:w="3132" w:type="dxa"/>
            <w:vAlign w:val="center"/>
            <w:hideMark/>
          </w:tcPr>
          <w:p w14:paraId="0748EFC8" w14:textId="77777777" w:rsidR="00431F4A" w:rsidRPr="002C7F29" w:rsidRDefault="00431F4A">
            <w:pPr>
              <w:keepNext/>
              <w:keepLines/>
              <w:spacing w:after="0" w:line="240" w:lineRule="auto"/>
              <w:jc w:val="center"/>
              <w:rPr>
                <w:ins w:id="8716" w:author="Yu, Yong@ARB" w:date="2026-06-05T11:59:00Z"/>
                <w:rFonts w:ascii="Arial" w:eastAsia="Times New Roman" w:hAnsi="Arial" w:cs="Arial"/>
              </w:rPr>
            </w:pPr>
            <w:ins w:id="8717" w:author="Yu, Yong@ARB" w:date="2026-06-05T11:59:00Z">
              <w:r w:rsidRPr="002C7F29">
                <w:rPr>
                  <w:rFonts w:ascii="Arial" w:eastAsia="Times New Roman" w:hAnsi="Arial" w:cs="Arial"/>
                </w:rPr>
                <w:t>0.300</w:t>
              </w:r>
            </w:ins>
          </w:p>
        </w:tc>
      </w:tr>
      <w:tr w:rsidR="00431F4A" w:rsidRPr="002C7F29" w14:paraId="10451F5E" w14:textId="77777777">
        <w:trPr>
          <w:cantSplit/>
          <w:trHeight w:val="432"/>
          <w:ins w:id="8718" w:author="Yu, Yong@ARB" w:date="2026-06-05T11:59:00Z"/>
        </w:trPr>
        <w:tc>
          <w:tcPr>
            <w:tcW w:w="3936" w:type="dxa"/>
            <w:vAlign w:val="center"/>
            <w:hideMark/>
          </w:tcPr>
          <w:p w14:paraId="314F8756" w14:textId="77777777" w:rsidR="00431F4A" w:rsidRPr="002C7F29" w:rsidRDefault="00431F4A">
            <w:pPr>
              <w:keepNext/>
              <w:keepLines/>
              <w:spacing w:after="58" w:line="240" w:lineRule="auto"/>
              <w:rPr>
                <w:ins w:id="8719" w:author="Yu, Yong@ARB" w:date="2026-06-05T11:59:00Z"/>
                <w:rFonts w:ascii="Arial" w:eastAsia="Times New Roman" w:hAnsi="Arial" w:cs="Arial"/>
              </w:rPr>
            </w:pPr>
            <w:ins w:id="8720" w:author="Yu, Yong@ARB" w:date="2026-06-05T11:59:00Z">
              <w:r w:rsidRPr="002C7F29">
                <w:rPr>
                  <w:rFonts w:ascii="Arial" w:eastAsia="Times New Roman" w:hAnsi="Arial" w:cs="Arial"/>
                </w:rPr>
                <w:t xml:space="preserve">Light-duty trucks </w:t>
              </w:r>
            </w:ins>
          </w:p>
          <w:p w14:paraId="5307ABC2" w14:textId="77777777" w:rsidR="00431F4A" w:rsidRPr="002C7F29" w:rsidRDefault="00431F4A">
            <w:pPr>
              <w:keepNext/>
              <w:keepLines/>
              <w:spacing w:after="58" w:line="240" w:lineRule="auto"/>
              <w:rPr>
                <w:ins w:id="8721" w:author="Yu, Yong@ARB" w:date="2026-06-05T11:59:00Z"/>
                <w:rFonts w:ascii="Arial" w:eastAsia="Times New Roman" w:hAnsi="Arial" w:cs="Arial"/>
              </w:rPr>
            </w:pPr>
            <w:ins w:id="8722" w:author="Yu, Yong@ARB" w:date="2026-06-05T11:59:00Z">
              <w:r w:rsidRPr="002C7F29">
                <w:rPr>
                  <w:rFonts w:ascii="Arial" w:eastAsia="Times New Roman" w:hAnsi="Arial" w:cs="Arial"/>
                </w:rPr>
                <w:t xml:space="preserve">6,000 lbs. GVWR and under, </w:t>
              </w:r>
            </w:ins>
          </w:p>
          <w:p w14:paraId="6855102F" w14:textId="77777777" w:rsidR="00431F4A" w:rsidRPr="002C7F29" w:rsidRDefault="00431F4A">
            <w:pPr>
              <w:keepNext/>
              <w:keepLines/>
              <w:spacing w:after="58" w:line="240" w:lineRule="auto"/>
              <w:rPr>
                <w:ins w:id="8723" w:author="Yu, Yong@ARB" w:date="2026-06-05T11:59:00Z"/>
                <w:rFonts w:ascii="Arial" w:eastAsia="Times New Roman" w:hAnsi="Arial" w:cs="Arial"/>
              </w:rPr>
            </w:pPr>
            <w:ins w:id="8724" w:author="Yu, Yong@ARB" w:date="2026-06-05T11:59:00Z">
              <w:r w:rsidRPr="002C7F29">
                <w:rPr>
                  <w:rFonts w:ascii="Arial" w:eastAsia="Times New Roman" w:hAnsi="Arial" w:cs="Arial"/>
                </w:rPr>
                <w:t xml:space="preserve">and 3,751 – 5,750 lbs. LVW </w:t>
              </w:r>
            </w:ins>
          </w:p>
        </w:tc>
        <w:tc>
          <w:tcPr>
            <w:tcW w:w="3132" w:type="dxa"/>
            <w:vAlign w:val="center"/>
            <w:hideMark/>
          </w:tcPr>
          <w:p w14:paraId="225ACBB2" w14:textId="77777777" w:rsidR="00431F4A" w:rsidRPr="002C7F29" w:rsidRDefault="00431F4A">
            <w:pPr>
              <w:keepNext/>
              <w:keepLines/>
              <w:spacing w:after="0" w:line="240" w:lineRule="auto"/>
              <w:jc w:val="center"/>
              <w:rPr>
                <w:ins w:id="8725" w:author="Yu, Yong@ARB" w:date="2026-06-05T11:59:00Z"/>
                <w:rFonts w:ascii="Arial" w:eastAsia="Times New Roman" w:hAnsi="Arial" w:cs="Arial"/>
              </w:rPr>
            </w:pPr>
            <w:ins w:id="8726" w:author="Yu, Yong@ARB" w:date="2026-06-05T11:59:00Z">
              <w:r w:rsidRPr="002C7F29">
                <w:rPr>
                  <w:rFonts w:ascii="Arial" w:eastAsia="Times New Roman" w:hAnsi="Arial" w:cs="Arial"/>
                </w:rPr>
                <w:t>0.400</w:t>
              </w:r>
            </w:ins>
          </w:p>
        </w:tc>
      </w:tr>
      <w:tr w:rsidR="00431F4A" w:rsidRPr="002C7F29" w14:paraId="22ACBD33" w14:textId="77777777">
        <w:trPr>
          <w:cantSplit/>
          <w:trHeight w:val="432"/>
          <w:ins w:id="8727" w:author="Yu, Yong@ARB" w:date="2026-06-05T11:59:00Z"/>
        </w:trPr>
        <w:tc>
          <w:tcPr>
            <w:tcW w:w="3936" w:type="dxa"/>
            <w:vAlign w:val="center"/>
            <w:hideMark/>
          </w:tcPr>
          <w:p w14:paraId="46D1195D" w14:textId="77777777" w:rsidR="00431F4A" w:rsidRPr="002C7F29" w:rsidRDefault="00431F4A">
            <w:pPr>
              <w:keepNext/>
              <w:keepLines/>
              <w:spacing w:after="58" w:line="240" w:lineRule="auto"/>
              <w:rPr>
                <w:ins w:id="8728" w:author="Yu, Yong@ARB" w:date="2026-06-05T11:59:00Z"/>
                <w:rFonts w:ascii="Arial" w:eastAsia="Times New Roman" w:hAnsi="Arial" w:cs="Arial"/>
              </w:rPr>
            </w:pPr>
            <w:ins w:id="8729" w:author="Yu, Yong@ARB" w:date="2026-06-05T11:59:00Z">
              <w:r w:rsidRPr="002C7F29">
                <w:rPr>
                  <w:rFonts w:ascii="Arial" w:eastAsia="Times New Roman" w:hAnsi="Arial" w:cs="Arial"/>
                </w:rPr>
                <w:t xml:space="preserve">Light-duty trucks </w:t>
              </w:r>
            </w:ins>
          </w:p>
          <w:p w14:paraId="5EC6D1CF" w14:textId="77777777" w:rsidR="00431F4A" w:rsidRPr="002C7F29" w:rsidRDefault="00431F4A">
            <w:pPr>
              <w:keepNext/>
              <w:keepLines/>
              <w:spacing w:after="58" w:line="240" w:lineRule="auto"/>
              <w:rPr>
                <w:ins w:id="8730" w:author="Yu, Yong@ARB" w:date="2026-06-05T11:59:00Z"/>
                <w:rFonts w:ascii="Arial" w:eastAsia="Times New Roman" w:hAnsi="Arial" w:cs="Arial"/>
              </w:rPr>
            </w:pPr>
            <w:ins w:id="8731" w:author="Yu, Yong@ARB" w:date="2026-06-05T11:59:00Z">
              <w:r w:rsidRPr="002C7F29">
                <w:rPr>
                  <w:rFonts w:ascii="Arial" w:eastAsia="Times New Roman" w:hAnsi="Arial" w:cs="Arial"/>
                </w:rPr>
                <w:t>6,001 - 8,500 lbs. GVWR</w:t>
              </w:r>
            </w:ins>
          </w:p>
        </w:tc>
        <w:tc>
          <w:tcPr>
            <w:tcW w:w="3132" w:type="dxa"/>
            <w:vAlign w:val="center"/>
            <w:hideMark/>
          </w:tcPr>
          <w:p w14:paraId="0C6BE7EA" w14:textId="77777777" w:rsidR="00431F4A" w:rsidRPr="002C7F29" w:rsidRDefault="00431F4A">
            <w:pPr>
              <w:keepNext/>
              <w:keepLines/>
              <w:spacing w:after="0" w:line="240" w:lineRule="auto"/>
              <w:jc w:val="center"/>
              <w:rPr>
                <w:ins w:id="8732" w:author="Yu, Yong@ARB" w:date="2026-06-05T11:59:00Z"/>
                <w:rFonts w:ascii="Arial" w:eastAsia="Times New Roman" w:hAnsi="Arial" w:cs="Arial"/>
              </w:rPr>
            </w:pPr>
            <w:ins w:id="8733" w:author="Yu, Yong@ARB" w:date="2026-06-05T11:59:00Z">
              <w:r w:rsidRPr="002C7F29">
                <w:rPr>
                  <w:rFonts w:ascii="Arial" w:eastAsia="Times New Roman" w:hAnsi="Arial" w:cs="Arial"/>
                </w:rPr>
                <w:t>0.500</w:t>
              </w:r>
            </w:ins>
          </w:p>
        </w:tc>
      </w:tr>
    </w:tbl>
    <w:p w14:paraId="57E3020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734" w:author="Yu, Yong@ARB" w:date="2026-06-05T11:59:00Z"/>
          <w:rFonts w:ascii="Arial" w:eastAsia="Times New Roman" w:hAnsi="Arial" w:cs="Arial"/>
          <w:sz w:val="24"/>
          <w:szCs w:val="24"/>
        </w:rPr>
      </w:pPr>
    </w:p>
    <w:p w14:paraId="3AD2933A"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35" w:author="Yu, Yong@ARB" w:date="2026-06-05T11:59:00Z"/>
          <w:rFonts w:ascii="Arial" w:eastAsia="Times New Roman" w:hAnsi="Arial" w:cs="Arial"/>
          <w:sz w:val="24"/>
          <w:szCs w:val="24"/>
        </w:rPr>
      </w:pPr>
      <w:ins w:id="8736" w:author="Yu, Yong@ARB" w:date="2026-06-05T11:59:00Z">
        <w:r w:rsidRPr="002C7F29">
          <w:rPr>
            <w:rFonts w:ascii="Arial" w:eastAsia="Times New Roman" w:hAnsi="Arial" w:cs="Arial"/>
            <w:sz w:val="24"/>
            <w:szCs w:val="24"/>
          </w:rPr>
          <w:t>Pooling Provision. The following pooling provision applies to the fleet-average option for the Highest Whole Vehicle Diurnal Plus Hot Soak Emission Standard in section 1976(b)(1)(G)1.b. and to the phase-in requirements in section 1976(b)(1)(G)2.</w:t>
        </w:r>
        <w:r w:rsidRPr="002C7F29">
          <w:rPr>
            <w:rFonts w:ascii="Arial" w:eastAsia="Times New Roman" w:hAnsi="Arial" w:cs="Arial"/>
            <w:sz w:val="24"/>
            <w:szCs w:val="24"/>
          </w:rPr>
          <w:br/>
        </w:r>
      </w:ins>
    </w:p>
    <w:p w14:paraId="3B66DE21"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37" w:author="Yu, Yong@ARB" w:date="2026-06-05T11:59:00Z"/>
          <w:rFonts w:ascii="Arial" w:eastAsia="Times New Roman" w:hAnsi="Arial" w:cs="Arial"/>
          <w:sz w:val="24"/>
          <w:szCs w:val="24"/>
        </w:rPr>
      </w:pPr>
      <w:ins w:id="8738" w:author="Yu, Yong@ARB" w:date="2026-06-05T11:59:00Z">
        <w:r w:rsidRPr="002C7F29">
          <w:rPr>
            <w:rFonts w:ascii="Arial" w:eastAsia="Times New Roman" w:hAnsi="Arial" w:cs="Arial"/>
            <w:sz w:val="24"/>
            <w:szCs w:val="24"/>
          </w:rPr>
          <w:t xml:space="preserve">For the fleet-average option set forth in section 1976(b)(1)(G)1.b., a manufacturer must demonstrate compliance, for each model year, based on one of two options applicable throughout the model year, either: </w:t>
        </w:r>
        <w:r w:rsidRPr="002C7F29">
          <w:rPr>
            <w:rFonts w:ascii="Arial" w:eastAsia="Times New Roman" w:hAnsi="Arial" w:cs="Arial"/>
            <w:sz w:val="24"/>
            <w:szCs w:val="24"/>
          </w:rPr>
          <w:br/>
          <w:t xml:space="preserve">Pooling Option 1: the total number of passenger cars, light-duty trucks, medium-duty passenger vehicles, medium-duty vehicles, and heavy-duty vehicles that are certified to the California evaporative emission standards in section 1976(b)(1)(G)1.b., and are produced and delivered for sale in California; or </w:t>
        </w:r>
        <w:r w:rsidRPr="002C7F29">
          <w:rPr>
            <w:rFonts w:ascii="Arial" w:eastAsia="Times New Roman" w:hAnsi="Arial" w:cs="Arial"/>
            <w:sz w:val="24"/>
            <w:szCs w:val="24"/>
          </w:rPr>
          <w:br/>
          <w:t xml:space="preserve">Pooling Option 2: the total number of passenger cars, light-duty trucks, medium-duty passenger vehicles, medium-duty vehicles, and heavy-duty vehicles that are certified to the California evaporative emission standards in section 1976(b)(1)(G)1.b., </w:t>
        </w:r>
        <w:r w:rsidRPr="002C7F29">
          <w:rPr>
            <w:rFonts w:ascii="Arial" w:eastAsia="Times New Roman" w:hAnsi="Arial" w:cs="Arial"/>
            <w:sz w:val="24"/>
            <w:szCs w:val="24"/>
          </w:rPr>
          <w:lastRenderedPageBreak/>
          <w:t>and are produced and delivered for sale in California, the District of Columbia, and all states that have adopted California's evaporative emission standards set forth in section 1976(b)(1)(G)1. for that model year pursuant to section 177 of the federal Clean Air Act (42 U.S.C. § 7507).</w:t>
        </w:r>
        <w:r w:rsidRPr="002C7F29">
          <w:rPr>
            <w:rFonts w:ascii="Arial" w:eastAsia="Times New Roman" w:hAnsi="Arial" w:cs="Arial"/>
            <w:sz w:val="24"/>
            <w:szCs w:val="24"/>
          </w:rPr>
          <w:br/>
        </w:r>
      </w:ins>
    </w:p>
    <w:p w14:paraId="74646B75"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39" w:author="Yu, Yong@ARB" w:date="2026-06-05T11:59:00Z"/>
          <w:rFonts w:ascii="Arial" w:eastAsia="Times New Roman" w:hAnsi="Arial" w:cs="Arial"/>
          <w:sz w:val="24"/>
          <w:szCs w:val="24"/>
        </w:rPr>
      </w:pPr>
      <w:ins w:id="8740" w:author="Yu, Yong@ARB" w:date="2026-06-05T11:59:00Z">
        <w:r w:rsidRPr="002C7F29">
          <w:rPr>
            <w:rFonts w:ascii="Arial" w:eastAsia="Times New Roman" w:hAnsi="Arial" w:cs="Arial"/>
            <w:sz w:val="24"/>
            <w:szCs w:val="24"/>
          </w:rPr>
          <w:t xml:space="preserve">For the phase-in requirements in section 1976(b)(1)(G)2., a manufacturer must demonstrate compliance, for each model year, based on one of two options applicable throughout the model year, either: </w:t>
        </w:r>
        <w:r w:rsidRPr="002C7F29">
          <w:rPr>
            <w:rFonts w:ascii="Arial" w:eastAsia="Times New Roman" w:hAnsi="Arial" w:cs="Arial"/>
            <w:sz w:val="24"/>
            <w:szCs w:val="24"/>
          </w:rPr>
          <w:br/>
        </w:r>
        <w:r w:rsidRPr="002C7F29">
          <w:rPr>
            <w:rFonts w:ascii="Arial" w:eastAsia="Times New Roman" w:hAnsi="Arial" w:cs="Arial"/>
            <w:sz w:val="24"/>
            <w:szCs w:val="24"/>
          </w:rPr>
          <w:br/>
          <w:t xml:space="preserve">Pooling Option 1: the total number of passenger cars, light-duty trucks, medium-duty passenger vehicles, medium-duty vehicles, and heavy-duty vehicles that are certified to the California evaporative emission standards in section 1976(b)(1)(G)1., and are produced and delivered for sale in California; or </w:t>
        </w:r>
        <w:r w:rsidRPr="002C7F29">
          <w:rPr>
            <w:rFonts w:ascii="Arial" w:eastAsia="Times New Roman" w:hAnsi="Arial" w:cs="Arial"/>
            <w:sz w:val="24"/>
            <w:szCs w:val="24"/>
          </w:rPr>
          <w:br/>
        </w:r>
        <w:r w:rsidRPr="002C7F29">
          <w:rPr>
            <w:rFonts w:ascii="Arial" w:eastAsia="Times New Roman" w:hAnsi="Arial" w:cs="Arial"/>
            <w:sz w:val="24"/>
            <w:szCs w:val="24"/>
          </w:rPr>
          <w:br/>
          <w:t>Pooling Option 2: the total number of passenger cars, light-duty trucks, medium-duty passenger vehicles, medium-duty vehicles, and heavy-duty vehicles that are certified to the California evaporative emission standards in section 1976(b)(1)(G)1., and are produced and delivered for sale in California, the District of Columbia, and all states that have adopted California's evaporative emission standards set forth in section 1976(b)(1)(G)1. for that model year pursuant to section 177 of the federal Clean Air Act (42 U.S.C. § 7507).</w:t>
        </w:r>
        <w:r w:rsidRPr="002C7F29">
          <w:rPr>
            <w:rFonts w:ascii="Arial" w:eastAsia="Times New Roman" w:hAnsi="Arial" w:cs="Arial"/>
            <w:sz w:val="24"/>
            <w:szCs w:val="24"/>
          </w:rPr>
          <w:br/>
        </w:r>
      </w:ins>
    </w:p>
    <w:p w14:paraId="4B7B4EAE"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41" w:author="Yu, Yong@ARB" w:date="2026-06-05T11:59:00Z"/>
          <w:rFonts w:ascii="Arial" w:eastAsia="Times New Roman" w:hAnsi="Arial" w:cs="Arial"/>
          <w:sz w:val="24"/>
          <w:szCs w:val="24"/>
        </w:rPr>
      </w:pPr>
      <w:ins w:id="8742" w:author="Yu, Yong@ARB" w:date="2026-06-05T11:59:00Z">
        <w:r w:rsidRPr="002C7F29">
          <w:rPr>
            <w:rFonts w:ascii="Arial" w:eastAsia="Times New Roman" w:hAnsi="Arial" w:cs="Arial"/>
            <w:sz w:val="24"/>
            <w:szCs w:val="24"/>
          </w:rPr>
          <w:t>A manufacturer that selects Pooling Option 2 must notify the Executive Officer of that selection in writing before the start of the applicable model year or must comply with Pooling Option 1. Once a manufacturer has selected Pooling Option 2, that selection applies unless the manufacturer selects Option 1 and notifies the Executive Officer of that selection in writing before the start of the applicable model year.</w:t>
        </w:r>
        <w:r w:rsidRPr="002C7F29">
          <w:rPr>
            <w:rFonts w:ascii="Arial" w:eastAsia="Times New Roman" w:hAnsi="Arial" w:cs="Arial"/>
            <w:sz w:val="24"/>
            <w:szCs w:val="24"/>
          </w:rPr>
          <w:br/>
        </w:r>
      </w:ins>
    </w:p>
    <w:p w14:paraId="548647B2"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43" w:author="Yu, Yong@ARB" w:date="2026-06-05T11:59:00Z"/>
          <w:rFonts w:ascii="Arial" w:eastAsia="Times New Roman" w:hAnsi="Arial" w:cs="Arial"/>
          <w:sz w:val="24"/>
          <w:szCs w:val="24"/>
        </w:rPr>
      </w:pPr>
      <w:ins w:id="8744" w:author="Yu, Yong@ARB" w:date="2026-06-05T11:59:00Z">
        <w:r w:rsidRPr="002C7F29">
          <w:rPr>
            <w:rFonts w:ascii="Arial" w:eastAsia="Times New Roman" w:hAnsi="Arial" w:cs="Arial"/>
            <w:sz w:val="24"/>
            <w:szCs w:val="24"/>
          </w:rPr>
          <w:t>When a manufacturer is demonstrating compliance using Pooling Option 2 for a given model year, the term "in California" as used in section 1976(b)(1)(G) means California, the District of Columbia, and all states that have adopted California's evaporative emission standards for that model year pursuant to Section 177 of the federal Clean Air Act (42 U.S.C. § 7507).</w:t>
        </w:r>
        <w:r w:rsidRPr="002C7F29">
          <w:rPr>
            <w:rFonts w:ascii="Arial" w:eastAsia="Times New Roman" w:hAnsi="Arial" w:cs="Arial"/>
            <w:sz w:val="24"/>
            <w:szCs w:val="24"/>
          </w:rPr>
          <w:br/>
        </w:r>
      </w:ins>
    </w:p>
    <w:p w14:paraId="3E795360"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45" w:author="Yu, Yong@ARB" w:date="2026-06-05T11:59:00Z"/>
          <w:rFonts w:ascii="Arial" w:eastAsia="Times New Roman" w:hAnsi="Arial" w:cs="Arial"/>
          <w:sz w:val="24"/>
          <w:szCs w:val="24"/>
        </w:rPr>
      </w:pPr>
      <w:ins w:id="8746" w:author="Yu, Yong@ARB" w:date="2026-06-05T11:59:00Z">
        <w:r w:rsidRPr="002C7F29">
          <w:rPr>
            <w:rFonts w:ascii="Arial" w:eastAsia="Times New Roman" w:hAnsi="Arial" w:cs="Arial"/>
            <w:sz w:val="24"/>
            <w:szCs w:val="24"/>
          </w:rPr>
          <w:t xml:space="preserve">A manufacturer that selects Pooling Option 2 must </w:t>
        </w:r>
        <w:proofErr w:type="gramStart"/>
        <w:r w:rsidRPr="002C7F29">
          <w:rPr>
            <w:rFonts w:ascii="Arial" w:eastAsia="Times New Roman" w:hAnsi="Arial" w:cs="Arial"/>
            <w:sz w:val="24"/>
            <w:szCs w:val="24"/>
          </w:rPr>
          <w:t>provide to</w:t>
        </w:r>
        <w:proofErr w:type="gramEnd"/>
        <w:r w:rsidRPr="002C7F29">
          <w:rPr>
            <w:rFonts w:ascii="Arial" w:eastAsia="Times New Roman" w:hAnsi="Arial" w:cs="Arial"/>
            <w:sz w:val="24"/>
            <w:szCs w:val="24"/>
          </w:rPr>
          <w:t xml:space="preserve"> the Executive Officer separate values for the number of vehicles in each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family produced and delivered for sale in the District of Columbia and for each individual state within the </w:t>
        </w:r>
        <w:r w:rsidRPr="002C7F29">
          <w:rPr>
            <w:rFonts w:ascii="Arial" w:eastAsia="Times New Roman" w:hAnsi="Arial" w:cs="Arial"/>
            <w:sz w:val="24"/>
            <w:szCs w:val="24"/>
          </w:rPr>
          <w:lastRenderedPageBreak/>
          <w:t>average.</w:t>
        </w:r>
        <w:r w:rsidRPr="002C7F29">
          <w:rPr>
            <w:rFonts w:ascii="Arial" w:eastAsia="Times New Roman" w:hAnsi="Arial" w:cs="Arial"/>
            <w:sz w:val="24"/>
            <w:szCs w:val="24"/>
          </w:rPr>
          <w:br/>
        </w:r>
      </w:ins>
    </w:p>
    <w:p w14:paraId="4F80704D"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747" w:author="Yu, Yong@ARB" w:date="2026-06-05T11:59:00Z"/>
          <w:rFonts w:ascii="Arial" w:eastAsia="Times New Roman" w:hAnsi="Arial" w:cs="Arial"/>
          <w:sz w:val="24"/>
          <w:szCs w:val="24"/>
        </w:rPr>
      </w:pPr>
      <w:ins w:id="8748" w:author="Yu, Yong@ARB" w:date="2026-06-05T11:59:00Z">
        <w:r w:rsidRPr="002C7F29">
          <w:rPr>
            <w:rFonts w:ascii="Arial" w:eastAsia="Times New Roman" w:hAnsi="Arial" w:cs="Arial"/>
            <w:sz w:val="24"/>
            <w:szCs w:val="24"/>
          </w:rPr>
          <w:t>Optional Certification for 2014 Model Motor Vehicles. A manufacturer may optionally certify its 2014 model motor vehicles to the evaporative emission standards set forth in section 1976(b)(1)(G)1.</w:t>
        </w:r>
        <w:r w:rsidRPr="002C7F29">
          <w:rPr>
            <w:rFonts w:ascii="Arial" w:eastAsia="Times New Roman" w:hAnsi="Arial" w:cs="Arial"/>
            <w:sz w:val="24"/>
            <w:szCs w:val="24"/>
          </w:rPr>
          <w:br/>
        </w:r>
      </w:ins>
    </w:p>
    <w:p w14:paraId="0D611F6E"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450" w:hanging="450"/>
        <w:rPr>
          <w:ins w:id="8749" w:author="Yu, Yong@ARB" w:date="2026-06-05T11:59:00Z"/>
          <w:rFonts w:ascii="Arial" w:eastAsia="Times New Roman" w:hAnsi="Arial" w:cs="Arial"/>
          <w:sz w:val="24"/>
          <w:szCs w:val="24"/>
        </w:rPr>
      </w:pPr>
      <w:ins w:id="8750" w:author="Yu, Yong@ARB" w:date="2026-06-05T11:59:00Z">
        <w:r w:rsidRPr="002C7F29">
          <w:rPr>
            <w:rFonts w:ascii="Arial" w:eastAsia="Times New Roman" w:hAnsi="Arial" w:cs="Arial"/>
            <w:sz w:val="24"/>
            <w:szCs w:val="24"/>
          </w:rPr>
          <w:t>(b)</w:t>
        </w:r>
        <w:r w:rsidRPr="002C7F29">
          <w:rPr>
            <w:rFonts w:ascii="Arial" w:eastAsia="Times New Roman" w:hAnsi="Arial" w:cs="Arial"/>
            <w:sz w:val="24"/>
            <w:szCs w:val="24"/>
          </w:rPr>
          <w:br/>
        </w:r>
      </w:ins>
    </w:p>
    <w:p w14:paraId="61FF7030"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810" w:hanging="450"/>
        <w:rPr>
          <w:ins w:id="8751" w:author="Yu, Yong@ARB" w:date="2026-06-05T11:59:00Z"/>
          <w:rFonts w:ascii="Arial" w:eastAsia="Times New Roman" w:hAnsi="Arial" w:cs="Arial"/>
          <w:sz w:val="24"/>
          <w:szCs w:val="24"/>
        </w:rPr>
      </w:pPr>
      <w:ins w:id="8752" w:author="Yu, Yong@ARB" w:date="2026-06-05T11:59:00Z">
        <w:r w:rsidRPr="002C7F29">
          <w:rPr>
            <w:rFonts w:ascii="Arial" w:eastAsia="Times New Roman" w:hAnsi="Arial" w:cs="Arial"/>
            <w:sz w:val="24"/>
            <w:szCs w:val="24"/>
          </w:rPr>
          <w:t>(2) Evaporative emissions for gasoline-fueled motorcycles subject to exhaust emission standards under this article shall not exceed:</w:t>
        </w:r>
      </w:ins>
    </w:p>
    <w:p w14:paraId="1F7FC83E"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753" w:author="Yu, Yong@ARB" w:date="2026-06-05T11:59:00Z"/>
          <w:rFonts w:ascii="Arial" w:eastAsia="Times New Roman" w:hAnsi="Arial" w:cs="Arial"/>
          <w:sz w:val="24"/>
          <w:szCs w:val="24"/>
        </w:rPr>
      </w:pPr>
    </w:p>
    <w:p w14:paraId="0431AE18"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754" w:author="Yu, Yong@ARB" w:date="2026-06-05T11:59:00Z"/>
          <w:rFonts w:ascii="Arial" w:eastAsia="Times New Roman" w:hAnsi="Arial" w:cs="Arial"/>
          <w:sz w:val="24"/>
          <w:szCs w:val="24"/>
        </w:rPr>
      </w:pPr>
      <w:ins w:id="8755"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Style w:val="TableGrid1"/>
        <w:tblW w:w="0" w:type="auto"/>
        <w:tblLook w:val="04A0" w:firstRow="1" w:lastRow="0" w:firstColumn="1" w:lastColumn="0" w:noHBand="0" w:noVBand="1"/>
      </w:tblPr>
      <w:tblGrid>
        <w:gridCol w:w="3116"/>
        <w:gridCol w:w="3117"/>
        <w:gridCol w:w="3117"/>
      </w:tblGrid>
      <w:tr w:rsidR="00431F4A" w:rsidRPr="002C7F29" w14:paraId="1281BC0E" w14:textId="77777777">
        <w:trPr>
          <w:ins w:id="8756" w:author="Yu, Yong@ARB" w:date="2026-06-05T11:59:00Z"/>
        </w:trPr>
        <w:tc>
          <w:tcPr>
            <w:tcW w:w="3116" w:type="dxa"/>
            <w:vAlign w:val="center"/>
          </w:tcPr>
          <w:p w14:paraId="00F091B5"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57" w:author="Yu, Yong@ARB" w:date="2026-06-05T11:59:00Z"/>
                <w:rFonts w:ascii="Arial" w:eastAsia="Times New Roman" w:hAnsi="Arial" w:cs="Arial"/>
              </w:rPr>
            </w:pPr>
            <w:ins w:id="8758" w:author="Yu, Yong@ARB" w:date="2026-06-05T11:59:00Z">
              <w:r w:rsidRPr="002C7F29">
                <w:rPr>
                  <w:rFonts w:ascii="Arial" w:eastAsia="Times New Roman" w:hAnsi="Arial" w:cs="Arial"/>
                </w:rPr>
                <w:t>Motorcycle Class</w:t>
              </w:r>
            </w:ins>
          </w:p>
        </w:tc>
        <w:tc>
          <w:tcPr>
            <w:tcW w:w="3117" w:type="dxa"/>
            <w:vAlign w:val="center"/>
          </w:tcPr>
          <w:p w14:paraId="28128F11"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59" w:author="Yu, Yong@ARB" w:date="2026-06-05T11:59:00Z"/>
                <w:rFonts w:ascii="Arial" w:eastAsia="Times New Roman" w:hAnsi="Arial" w:cs="Arial"/>
              </w:rPr>
            </w:pPr>
            <w:ins w:id="8760" w:author="Yu, Yong@ARB" w:date="2026-06-05T11:59:00Z">
              <w:r w:rsidRPr="002C7F29">
                <w:rPr>
                  <w:rFonts w:ascii="Arial" w:eastAsia="Times New Roman" w:hAnsi="Arial" w:cs="Arial"/>
                </w:rPr>
                <w:t>Model Year</w:t>
              </w:r>
            </w:ins>
          </w:p>
        </w:tc>
        <w:tc>
          <w:tcPr>
            <w:tcW w:w="3117" w:type="dxa"/>
            <w:vAlign w:val="center"/>
          </w:tcPr>
          <w:p w14:paraId="6B074F7F"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61" w:author="Yu, Yong@ARB" w:date="2026-06-05T11:59:00Z"/>
                <w:rFonts w:ascii="Arial" w:eastAsia="Times New Roman" w:hAnsi="Arial" w:cs="Arial"/>
              </w:rPr>
            </w:pPr>
            <w:ins w:id="8762" w:author="Yu, Yong@ARB" w:date="2026-06-05T11:59:00Z">
              <w:r w:rsidRPr="002C7F29">
                <w:rPr>
                  <w:rFonts w:ascii="Arial" w:eastAsia="Times New Roman" w:hAnsi="Arial" w:cs="Arial"/>
                </w:rPr>
                <w:t>Hydrocarbons</w:t>
              </w:r>
              <w:r w:rsidRPr="002C7F29">
                <w:rPr>
                  <w:rFonts w:ascii="Arial" w:eastAsia="Times New Roman" w:hAnsi="Arial" w:cs="Arial"/>
                </w:rPr>
                <w:br/>
                <w:t>(grams per test)</w:t>
              </w:r>
            </w:ins>
          </w:p>
        </w:tc>
      </w:tr>
      <w:tr w:rsidR="00431F4A" w:rsidRPr="002C7F29" w14:paraId="30E8B809" w14:textId="77777777">
        <w:trPr>
          <w:ins w:id="8763" w:author="Yu, Yong@ARB" w:date="2026-06-05T11:59:00Z"/>
        </w:trPr>
        <w:tc>
          <w:tcPr>
            <w:tcW w:w="3116" w:type="dxa"/>
            <w:vMerge w:val="restart"/>
            <w:vAlign w:val="center"/>
          </w:tcPr>
          <w:p w14:paraId="1618192A"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64" w:author="Yu, Yong@ARB" w:date="2026-06-05T11:59:00Z"/>
                <w:rFonts w:ascii="Arial" w:eastAsia="Times New Roman" w:hAnsi="Arial" w:cs="Arial"/>
              </w:rPr>
            </w:pPr>
            <w:ins w:id="8765" w:author="Yu, Yong@ARB" w:date="2026-06-05T11:59:00Z">
              <w:r w:rsidRPr="002C7F29">
                <w:rPr>
                  <w:rFonts w:ascii="Arial" w:eastAsia="Times New Roman" w:hAnsi="Arial" w:cs="Arial"/>
                </w:rPr>
                <w:t>Class I and II (50-279cc)</w:t>
              </w:r>
            </w:ins>
          </w:p>
        </w:tc>
        <w:tc>
          <w:tcPr>
            <w:tcW w:w="3117" w:type="dxa"/>
            <w:vAlign w:val="center"/>
          </w:tcPr>
          <w:p w14:paraId="358A1CF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66" w:author="Yu, Yong@ARB" w:date="2026-06-05T11:59:00Z"/>
                <w:rFonts w:ascii="Arial" w:eastAsia="Times New Roman" w:hAnsi="Arial" w:cs="Arial"/>
              </w:rPr>
            </w:pPr>
            <w:ins w:id="8767" w:author="Yu, Yong@ARB" w:date="2026-06-05T11:59:00Z">
              <w:r w:rsidRPr="002C7F29">
                <w:rPr>
                  <w:rFonts w:ascii="Arial" w:eastAsia="Times New Roman" w:hAnsi="Arial" w:cs="Arial"/>
                </w:rPr>
                <w:t>1983 and 1984</w:t>
              </w:r>
            </w:ins>
          </w:p>
        </w:tc>
        <w:tc>
          <w:tcPr>
            <w:tcW w:w="3117" w:type="dxa"/>
            <w:vAlign w:val="center"/>
          </w:tcPr>
          <w:p w14:paraId="0E857511"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68" w:author="Yu, Yong@ARB" w:date="2026-06-05T11:59:00Z"/>
                <w:rFonts w:ascii="Arial" w:eastAsia="Times New Roman" w:hAnsi="Arial" w:cs="Arial"/>
              </w:rPr>
            </w:pPr>
            <w:ins w:id="8769" w:author="Yu, Yong@ARB" w:date="2026-06-05T11:59:00Z">
              <w:r w:rsidRPr="002C7F29">
                <w:rPr>
                  <w:rFonts w:ascii="Arial" w:eastAsia="Times New Roman" w:hAnsi="Arial" w:cs="Arial"/>
                </w:rPr>
                <w:t>6.0</w:t>
              </w:r>
            </w:ins>
          </w:p>
        </w:tc>
      </w:tr>
      <w:tr w:rsidR="00431F4A" w:rsidRPr="002C7F29" w14:paraId="4A01C858" w14:textId="77777777">
        <w:trPr>
          <w:ins w:id="8770" w:author="Yu, Yong@ARB" w:date="2026-06-05T11:59:00Z"/>
        </w:trPr>
        <w:tc>
          <w:tcPr>
            <w:tcW w:w="3116" w:type="dxa"/>
            <w:vMerge/>
            <w:vAlign w:val="center"/>
          </w:tcPr>
          <w:p w14:paraId="6AE90736"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71" w:author="Yu, Yong@ARB" w:date="2026-06-05T11:59:00Z"/>
                <w:rFonts w:ascii="Arial" w:eastAsia="Times New Roman" w:hAnsi="Arial" w:cs="Arial"/>
              </w:rPr>
            </w:pPr>
          </w:p>
        </w:tc>
        <w:tc>
          <w:tcPr>
            <w:tcW w:w="3117" w:type="dxa"/>
            <w:vAlign w:val="center"/>
          </w:tcPr>
          <w:p w14:paraId="08C6899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72" w:author="Yu, Yong@ARB" w:date="2026-06-05T11:59:00Z"/>
                <w:rFonts w:ascii="Arial" w:eastAsia="Times New Roman" w:hAnsi="Arial" w:cs="Arial"/>
              </w:rPr>
            </w:pPr>
            <w:ins w:id="8773" w:author="Yu, Yong@ARB" w:date="2026-06-05T11:59:00Z">
              <w:r w:rsidRPr="002C7F29">
                <w:rPr>
                  <w:rFonts w:ascii="Arial" w:eastAsia="Times New Roman" w:hAnsi="Arial" w:cs="Arial"/>
                </w:rPr>
                <w:t>1985 and subsequent</w:t>
              </w:r>
            </w:ins>
          </w:p>
        </w:tc>
        <w:tc>
          <w:tcPr>
            <w:tcW w:w="3117" w:type="dxa"/>
            <w:vAlign w:val="center"/>
          </w:tcPr>
          <w:p w14:paraId="43986FB2"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74" w:author="Yu, Yong@ARB" w:date="2026-06-05T11:59:00Z"/>
                <w:rFonts w:ascii="Arial" w:eastAsia="Times New Roman" w:hAnsi="Arial" w:cs="Arial"/>
              </w:rPr>
            </w:pPr>
            <w:ins w:id="8775" w:author="Yu, Yong@ARB" w:date="2026-06-05T11:59:00Z">
              <w:r w:rsidRPr="002C7F29">
                <w:rPr>
                  <w:rFonts w:ascii="Arial" w:eastAsia="Times New Roman" w:hAnsi="Arial" w:cs="Arial"/>
                </w:rPr>
                <w:t>2.0</w:t>
              </w:r>
            </w:ins>
          </w:p>
        </w:tc>
      </w:tr>
      <w:tr w:rsidR="00431F4A" w:rsidRPr="002C7F29" w14:paraId="65192096" w14:textId="77777777">
        <w:trPr>
          <w:ins w:id="8776" w:author="Yu, Yong@ARB" w:date="2026-06-05T11:59:00Z"/>
        </w:trPr>
        <w:tc>
          <w:tcPr>
            <w:tcW w:w="3116" w:type="dxa"/>
            <w:vMerge w:val="restart"/>
            <w:vAlign w:val="center"/>
          </w:tcPr>
          <w:p w14:paraId="416FB927"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77" w:author="Yu, Yong@ARB" w:date="2026-06-05T11:59:00Z"/>
                <w:rFonts w:ascii="Arial" w:eastAsia="Times New Roman" w:hAnsi="Arial" w:cs="Arial"/>
              </w:rPr>
            </w:pPr>
            <w:ins w:id="8778" w:author="Yu, Yong@ARB" w:date="2026-06-05T11:59:00Z">
              <w:r w:rsidRPr="002C7F29">
                <w:rPr>
                  <w:rFonts w:ascii="Arial" w:eastAsia="Times New Roman" w:hAnsi="Arial" w:cs="Arial"/>
                </w:rPr>
                <w:t>Class III (280cc and larger)</w:t>
              </w:r>
            </w:ins>
          </w:p>
        </w:tc>
        <w:tc>
          <w:tcPr>
            <w:tcW w:w="3117" w:type="dxa"/>
            <w:vAlign w:val="center"/>
          </w:tcPr>
          <w:p w14:paraId="761ED732"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79" w:author="Yu, Yong@ARB" w:date="2026-06-05T11:59:00Z"/>
                <w:rFonts w:ascii="Arial" w:eastAsia="Times New Roman" w:hAnsi="Arial" w:cs="Arial"/>
              </w:rPr>
            </w:pPr>
            <w:ins w:id="8780" w:author="Yu, Yong@ARB" w:date="2026-06-05T11:59:00Z">
              <w:r w:rsidRPr="002C7F29">
                <w:rPr>
                  <w:rFonts w:ascii="Arial" w:eastAsia="Times New Roman" w:hAnsi="Arial" w:cs="Arial"/>
                </w:rPr>
                <w:t>1984 and 1985</w:t>
              </w:r>
            </w:ins>
          </w:p>
        </w:tc>
        <w:tc>
          <w:tcPr>
            <w:tcW w:w="3117" w:type="dxa"/>
            <w:vAlign w:val="center"/>
          </w:tcPr>
          <w:p w14:paraId="183284B0"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81" w:author="Yu, Yong@ARB" w:date="2026-06-05T11:59:00Z"/>
                <w:rFonts w:ascii="Arial" w:eastAsia="Times New Roman" w:hAnsi="Arial" w:cs="Arial"/>
              </w:rPr>
            </w:pPr>
            <w:ins w:id="8782" w:author="Yu, Yong@ARB" w:date="2026-06-05T11:59:00Z">
              <w:r w:rsidRPr="002C7F29">
                <w:rPr>
                  <w:rFonts w:ascii="Arial" w:eastAsia="Times New Roman" w:hAnsi="Arial" w:cs="Arial"/>
                </w:rPr>
                <w:t>6.0</w:t>
              </w:r>
            </w:ins>
          </w:p>
        </w:tc>
      </w:tr>
      <w:tr w:rsidR="00431F4A" w:rsidRPr="002C7F29" w14:paraId="0119AE39" w14:textId="77777777">
        <w:trPr>
          <w:ins w:id="8783" w:author="Yu, Yong@ARB" w:date="2026-06-05T11:59:00Z"/>
        </w:trPr>
        <w:tc>
          <w:tcPr>
            <w:tcW w:w="3116" w:type="dxa"/>
            <w:vMerge/>
            <w:vAlign w:val="center"/>
          </w:tcPr>
          <w:p w14:paraId="100413BB"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84" w:author="Yu, Yong@ARB" w:date="2026-06-05T11:59:00Z"/>
                <w:rFonts w:ascii="Arial" w:eastAsia="Times New Roman" w:hAnsi="Arial" w:cs="Arial"/>
              </w:rPr>
            </w:pPr>
          </w:p>
        </w:tc>
        <w:tc>
          <w:tcPr>
            <w:tcW w:w="3117" w:type="dxa"/>
            <w:vAlign w:val="center"/>
          </w:tcPr>
          <w:p w14:paraId="07759C5E"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85" w:author="Yu, Yong@ARB" w:date="2026-06-05T11:59:00Z"/>
                <w:rFonts w:ascii="Arial" w:eastAsia="Times New Roman" w:hAnsi="Arial" w:cs="Arial"/>
              </w:rPr>
            </w:pPr>
            <w:ins w:id="8786" w:author="Yu, Yong@ARB" w:date="2026-06-05T11:59:00Z">
              <w:r w:rsidRPr="002C7F29">
                <w:rPr>
                  <w:rFonts w:ascii="Arial" w:eastAsia="Times New Roman" w:hAnsi="Arial" w:cs="Arial"/>
                </w:rPr>
                <w:t>1986 and subsequent</w:t>
              </w:r>
            </w:ins>
          </w:p>
        </w:tc>
        <w:tc>
          <w:tcPr>
            <w:tcW w:w="3117" w:type="dxa"/>
            <w:vAlign w:val="center"/>
          </w:tcPr>
          <w:p w14:paraId="45FC74CD"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87" w:author="Yu, Yong@ARB" w:date="2026-06-05T11:59:00Z"/>
                <w:rFonts w:ascii="Arial" w:eastAsia="Times New Roman" w:hAnsi="Arial" w:cs="Arial"/>
              </w:rPr>
            </w:pPr>
            <w:ins w:id="8788" w:author="Yu, Yong@ARB" w:date="2026-06-05T11:59:00Z">
              <w:r w:rsidRPr="002C7F29">
                <w:rPr>
                  <w:rFonts w:ascii="Arial" w:eastAsia="Times New Roman" w:hAnsi="Arial" w:cs="Arial"/>
                </w:rPr>
                <w:t>2.0</w:t>
              </w:r>
            </w:ins>
          </w:p>
        </w:tc>
      </w:tr>
      <w:tr w:rsidR="00431F4A" w:rsidRPr="002C7F29" w14:paraId="5B5D8C71" w14:textId="77777777">
        <w:trPr>
          <w:ins w:id="8789" w:author="Yu, Yong@ARB" w:date="2026-06-05T11:59:00Z"/>
        </w:trPr>
        <w:tc>
          <w:tcPr>
            <w:tcW w:w="3116" w:type="dxa"/>
            <w:vAlign w:val="center"/>
          </w:tcPr>
          <w:p w14:paraId="513D7AB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90" w:author="Yu, Yong@ARB" w:date="2026-06-05T11:59:00Z"/>
                <w:rFonts w:ascii="Arial" w:eastAsia="Times New Roman" w:hAnsi="Arial" w:cs="Arial"/>
              </w:rPr>
            </w:pPr>
            <w:ins w:id="8791" w:author="Yu, Yong@ARB" w:date="2026-06-05T11:59:00Z">
              <w:r w:rsidRPr="002C7F29">
                <w:rPr>
                  <w:rFonts w:ascii="Arial" w:eastAsia="Times New Roman" w:hAnsi="Arial" w:cs="Arial"/>
                </w:rPr>
                <w:t>Class III (280cc and larger)</w:t>
              </w:r>
            </w:ins>
          </w:p>
          <w:p w14:paraId="3E99157F"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92" w:author="Yu, Yong@ARB" w:date="2026-06-05T11:59:00Z"/>
                <w:rFonts w:ascii="Arial" w:eastAsia="Times New Roman" w:hAnsi="Arial" w:cs="Arial"/>
              </w:rPr>
            </w:pPr>
            <w:ins w:id="8793" w:author="Yu, Yong@ARB" w:date="2026-06-05T11:59:00Z">
              <w:r w:rsidRPr="002C7F29">
                <w:rPr>
                  <w:rFonts w:ascii="Arial" w:eastAsia="Times New Roman" w:hAnsi="Arial" w:cs="Arial"/>
                </w:rPr>
                <w:t>(Optional Standard for Small Volume Motorcycle Manufacturers)</w:t>
              </w:r>
            </w:ins>
          </w:p>
        </w:tc>
        <w:tc>
          <w:tcPr>
            <w:tcW w:w="3117" w:type="dxa"/>
            <w:vAlign w:val="center"/>
          </w:tcPr>
          <w:p w14:paraId="11DA80BB"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94" w:author="Yu, Yong@ARB" w:date="2026-06-05T11:59:00Z"/>
                <w:rFonts w:ascii="Arial" w:eastAsia="Times New Roman" w:hAnsi="Arial" w:cs="Arial"/>
              </w:rPr>
            </w:pPr>
            <w:ins w:id="8795" w:author="Yu, Yong@ARB" w:date="2026-06-05T11:59:00Z">
              <w:r w:rsidRPr="002C7F29">
                <w:rPr>
                  <w:rFonts w:ascii="Arial" w:eastAsia="Times New Roman" w:hAnsi="Arial" w:cs="Arial"/>
                </w:rPr>
                <w:t>1986-1988</w:t>
              </w:r>
            </w:ins>
          </w:p>
        </w:tc>
        <w:tc>
          <w:tcPr>
            <w:tcW w:w="3117" w:type="dxa"/>
            <w:vAlign w:val="center"/>
          </w:tcPr>
          <w:p w14:paraId="06894660"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796" w:author="Yu, Yong@ARB" w:date="2026-06-05T11:59:00Z"/>
                <w:rFonts w:ascii="Arial" w:eastAsia="Times New Roman" w:hAnsi="Arial" w:cs="Arial"/>
              </w:rPr>
            </w:pPr>
            <w:ins w:id="8797" w:author="Yu, Yong@ARB" w:date="2026-06-05T11:59:00Z">
              <w:r w:rsidRPr="002C7F29">
                <w:rPr>
                  <w:rFonts w:ascii="Arial" w:eastAsia="Times New Roman" w:hAnsi="Arial" w:cs="Arial"/>
                </w:rPr>
                <w:t>6.0</w:t>
              </w:r>
            </w:ins>
          </w:p>
        </w:tc>
      </w:tr>
    </w:tbl>
    <w:p w14:paraId="2EE1B467"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798" w:author="Yu, Yong@ARB" w:date="2026-06-05T11:59:00Z"/>
          <w:rFonts w:ascii="Arial" w:eastAsia="Times New Roman" w:hAnsi="Arial" w:cs="Arial"/>
          <w:sz w:val="24"/>
          <w:szCs w:val="24"/>
        </w:rPr>
      </w:pPr>
    </w:p>
    <w:p w14:paraId="23D295BB"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799" w:author="Yu, Yong@ARB" w:date="2026-06-05T11:59:00Z"/>
          <w:rFonts w:ascii="Arial" w:eastAsia="Times New Roman" w:hAnsi="Arial" w:cs="Arial"/>
          <w:sz w:val="24"/>
          <w:szCs w:val="24"/>
        </w:rPr>
      </w:pPr>
    </w:p>
    <w:p w14:paraId="60C6F741"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00" w:author="Yu, Yong@ARB" w:date="2026-06-05T11:59:00Z"/>
          <w:rFonts w:ascii="Arial" w:eastAsia="Times New Roman" w:hAnsi="Arial" w:cs="Arial"/>
          <w:sz w:val="24"/>
          <w:szCs w:val="24"/>
        </w:rPr>
      </w:pPr>
      <w:ins w:id="8801" w:author="Yu, Yong@ARB" w:date="2026-06-05T11:59:00Z">
        <w:r w:rsidRPr="002C7F29">
          <w:rPr>
            <w:rFonts w:ascii="Arial" w:eastAsia="Times New Roman" w:hAnsi="Arial" w:cs="Arial"/>
            <w:sz w:val="24"/>
            <w:szCs w:val="24"/>
          </w:rPr>
          <w:t>The test procedures for determining compliance with the standards in subsection (b) above applicable to 1978 through 2000 model year vehicles are set forth in "California Evaporative Emission Standards and Test Procedures for 1978-2000 Model Motor Vehicles," adopted by the state board on April 16, 1975, as last amended August 5, 1999, which is incorporated herein by reference. The test procedures for determining compliance with standards applicable to 2001 and subsequent model year vehicles are set forth in the "California Evaporative Emission Standards and Test Procedures for 2001 and Subsequent Model Motor Vehicles," adopted by the state board on August 5, 1999, and as last amended December 6, 2012, which is incorporated herein by reference.</w:t>
        </w:r>
        <w:r w:rsidRPr="002C7F29">
          <w:rPr>
            <w:rFonts w:ascii="Arial" w:eastAsia="Times New Roman" w:hAnsi="Arial" w:cs="Arial"/>
            <w:sz w:val="24"/>
            <w:szCs w:val="24"/>
          </w:rPr>
          <w:br/>
        </w:r>
      </w:ins>
    </w:p>
    <w:p w14:paraId="4C086E07"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02" w:author="Yu, Yong@ARB" w:date="2026-06-05T11:59:00Z"/>
          <w:rFonts w:ascii="Arial" w:eastAsia="Times New Roman" w:hAnsi="Arial" w:cs="Arial"/>
          <w:sz w:val="24"/>
          <w:szCs w:val="24"/>
        </w:rPr>
      </w:pPr>
      <w:ins w:id="8803" w:author="Yu, Yong@ARB" w:date="2026-06-05T11:59:00Z">
        <w:r w:rsidRPr="002C7F29">
          <w:rPr>
            <w:rFonts w:ascii="Arial" w:eastAsia="Times New Roman" w:hAnsi="Arial" w:cs="Arial"/>
            <w:sz w:val="24"/>
            <w:szCs w:val="24"/>
          </w:rPr>
          <w:t xml:space="preserve">Motorcycle engine families certified to 0.2 grams per test or more below the applicable standards shall be exempted from the state board's "Specifications for Fill Pipes and Openings of Motor Vehicle Fuel Tanks" pursuant to section 2235, Title 13, California Code of Regulations. </w:t>
        </w:r>
        <w:r w:rsidRPr="002C7F29">
          <w:rPr>
            <w:rFonts w:ascii="Arial" w:eastAsia="Times New Roman" w:hAnsi="Arial" w:cs="Arial"/>
            <w:sz w:val="24"/>
            <w:szCs w:val="24"/>
          </w:rPr>
          <w:br/>
        </w:r>
      </w:ins>
    </w:p>
    <w:p w14:paraId="7A71CE38"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04" w:author="Yu, Yong@ARB" w:date="2026-06-05T11:59:00Z"/>
          <w:rFonts w:ascii="Arial" w:eastAsia="Times New Roman" w:hAnsi="Arial" w:cs="Arial"/>
          <w:sz w:val="24"/>
          <w:szCs w:val="24"/>
        </w:rPr>
      </w:pPr>
      <w:ins w:id="8805" w:author="Yu, Yong@ARB" w:date="2026-06-05T11:59:00Z">
        <w:r w:rsidRPr="002C7F29">
          <w:rPr>
            <w:rFonts w:ascii="Arial" w:eastAsia="Times New Roman" w:hAnsi="Arial" w:cs="Arial"/>
            <w:sz w:val="24"/>
            <w:szCs w:val="24"/>
          </w:rPr>
          <w:t xml:space="preserve">Small volume motorcycle manufacturers electing to certify 1986, 1987, or 1988 model-year Class III motorcycles in accordance with the optional 6.0 grams per test evaporative emission standard shall submit, with the certification application, a list of the motorcycle models for which it intends to seek California certification and estimated sales data for such models. In addition, each such manufacturer shall, on or before July 1 of each year in which it certifies motorcycles under the </w:t>
        </w:r>
        <w:r w:rsidRPr="002C7F29">
          <w:rPr>
            <w:rFonts w:ascii="Arial" w:eastAsia="Times New Roman" w:hAnsi="Arial" w:cs="Arial"/>
            <w:sz w:val="24"/>
            <w:szCs w:val="24"/>
          </w:rPr>
          <w:lastRenderedPageBreak/>
          <w:t xml:space="preserve">optional standard, submit a report describing its efforts and progress toward meeting the more stringent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emission standards. The report shall also contain a description of the manufacturer's current hydrocarbon evaporative emission control development status, along with supporting test data, and shall summarize future planned development work.</w:t>
        </w:r>
        <w:r w:rsidRPr="002C7F29">
          <w:rPr>
            <w:rFonts w:ascii="Arial" w:eastAsia="Times New Roman" w:hAnsi="Arial" w:cs="Arial"/>
            <w:sz w:val="24"/>
            <w:szCs w:val="24"/>
          </w:rPr>
          <w:br/>
        </w:r>
      </w:ins>
    </w:p>
    <w:p w14:paraId="7B0125B6"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06" w:author="Yu, Yong@ARB" w:date="2026-06-05T11:59:00Z"/>
          <w:rFonts w:ascii="Arial" w:eastAsia="Times New Roman" w:hAnsi="Arial" w:cs="Arial"/>
          <w:sz w:val="24"/>
          <w:szCs w:val="24"/>
        </w:rPr>
      </w:pPr>
      <w:ins w:id="8807" w:author="Yu, Yong@ARB" w:date="2026-06-05T11:59:00Z">
        <w:r w:rsidRPr="002C7F29">
          <w:rPr>
            <w:rFonts w:ascii="Arial" w:eastAsia="Times New Roman" w:hAnsi="Arial" w:cs="Arial"/>
            <w:sz w:val="24"/>
            <w:szCs w:val="24"/>
          </w:rPr>
          <w:t>Definitions Specific to this Section.</w:t>
        </w:r>
        <w:r w:rsidRPr="002C7F29">
          <w:rPr>
            <w:rFonts w:ascii="Arial" w:eastAsia="Times New Roman" w:hAnsi="Arial" w:cs="Arial"/>
            <w:sz w:val="24"/>
            <w:szCs w:val="24"/>
          </w:rPr>
          <w:br/>
        </w:r>
      </w:ins>
    </w:p>
    <w:p w14:paraId="7610C28E"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08" w:author="Yu, Yong@ARB" w:date="2026-06-05T11:59:00Z"/>
          <w:rFonts w:ascii="Arial" w:eastAsia="Times New Roman" w:hAnsi="Arial" w:cs="Arial"/>
          <w:sz w:val="24"/>
          <w:szCs w:val="24"/>
        </w:rPr>
      </w:pPr>
      <w:ins w:id="8809" w:author="Yu, Yong@ARB" w:date="2026-06-05T11:59:00Z">
        <w:r w:rsidRPr="002C7F29">
          <w:rPr>
            <w:rFonts w:ascii="Arial" w:eastAsia="Times New Roman" w:hAnsi="Arial" w:cs="Arial"/>
            <w:sz w:val="24"/>
            <w:szCs w:val="24"/>
          </w:rPr>
          <w:t>For purposes of this section, "small volume motorcycle manufacturer" means a manufacturer which sells less than 5,000 new motorcycles per year in California.</w:t>
        </w:r>
        <w:r w:rsidRPr="002C7F29">
          <w:rPr>
            <w:rFonts w:ascii="Arial" w:eastAsia="Times New Roman" w:hAnsi="Arial" w:cs="Arial"/>
            <w:sz w:val="24"/>
            <w:szCs w:val="24"/>
          </w:rPr>
          <w:br/>
        </w:r>
      </w:ins>
    </w:p>
    <w:p w14:paraId="7C04C322"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10" w:author="Yu, Yong@ARB" w:date="2026-06-05T11:59:00Z"/>
          <w:rFonts w:ascii="Arial" w:eastAsia="Times New Roman" w:hAnsi="Arial" w:cs="Arial"/>
          <w:sz w:val="24"/>
          <w:szCs w:val="24"/>
        </w:rPr>
      </w:pPr>
      <w:ins w:id="8811" w:author="Yu, Yong@ARB" w:date="2026-06-05T11:59:00Z">
        <w:r w:rsidRPr="002C7F29">
          <w:rPr>
            <w:rFonts w:ascii="Arial" w:eastAsia="Times New Roman" w:hAnsi="Arial" w:cs="Arial"/>
            <w:sz w:val="24"/>
            <w:szCs w:val="24"/>
          </w:rPr>
          <w:t>For the purposes of this section, "ultra-small volume manufacturer" means any vehicle manufacturer with California sales less than or equal to 300 new vehicles per model year based on the average number of vehicles sold by the manufacturer in the previous three consecutive model years, and "small volume manufacturer" means, for 1978 through 2000 model years, any vehicle manufacturer with California sales less than or equal to 3000 new vehicles per model year based on the average number of vehicles sold by the manufacturer in the previous three consecutive model years. For 2001 and subsequent model motor vehicles, "small volume manufacturer" has the meaning set forth in section 1900(a).</w:t>
        </w:r>
        <w:r w:rsidRPr="002C7F29">
          <w:rPr>
            <w:rFonts w:ascii="Arial" w:eastAsia="Times New Roman" w:hAnsi="Arial" w:cs="Arial"/>
            <w:sz w:val="24"/>
            <w:szCs w:val="24"/>
          </w:rPr>
          <w:br/>
        </w:r>
      </w:ins>
    </w:p>
    <w:p w14:paraId="5DBEF1CD"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812" w:author="Yu, Yong@ARB" w:date="2026-06-05T11:59:00Z"/>
          <w:rFonts w:ascii="Arial" w:eastAsia="Times New Roman" w:hAnsi="Arial" w:cs="Arial"/>
          <w:sz w:val="24"/>
          <w:szCs w:val="24"/>
        </w:rPr>
      </w:pPr>
      <w:ins w:id="8813" w:author="Yu, Yong@ARB" w:date="2026-06-05T11:59:00Z">
        <w:r w:rsidRPr="002C7F29">
          <w:rPr>
            <w:rFonts w:ascii="Arial" w:eastAsia="Times New Roman" w:hAnsi="Arial" w:cs="Arial"/>
            <w:sz w:val="24"/>
            <w:szCs w:val="24"/>
          </w:rPr>
          <w:t xml:space="preserve">"Non-integrated refueling emission control system" is defined in 40 Code of Federal Regulations §86.1803-01. </w:t>
        </w:r>
        <w:r w:rsidRPr="002C7F29">
          <w:rPr>
            <w:rFonts w:ascii="Arial" w:eastAsia="Times New Roman" w:hAnsi="Arial" w:cs="Arial"/>
            <w:sz w:val="24"/>
            <w:szCs w:val="24"/>
          </w:rPr>
          <w:br/>
        </w:r>
      </w:ins>
    </w:p>
    <w:p w14:paraId="014F2875" w14:textId="77777777" w:rsidR="00431F4A" w:rsidRPr="00AD161D" w:rsidRDefault="00431F4A" w:rsidP="00431F4A">
      <w:pPr>
        <w:rPr>
          <w:ins w:id="8814" w:author="Yu, Yong@ARB" w:date="2026-06-05T11:59:00Z"/>
          <w:rFonts w:ascii="Arial" w:hAnsi="Arial" w:cs="Arial"/>
          <w:szCs w:val="24"/>
        </w:rPr>
      </w:pPr>
      <w:ins w:id="8815" w:author="Yu, Yong@ARB" w:date="2026-06-05T11:59:00Z">
        <w:r w:rsidRPr="002C7F29">
          <w:rPr>
            <w:rFonts w:ascii="Arial" w:eastAsia="Times New Roman" w:hAnsi="Arial" w:cs="Arial"/>
            <w:sz w:val="24"/>
            <w:szCs w:val="24"/>
          </w:rPr>
          <w:t xml:space="preserve">"Non-integrated refueling canister-only system" means a subclass of a non-integrated refueling emission control system, where other non-refueling related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emissions from the vehicle are stored in the fuel tank, instead of in a vapor storage unit(s).</w:t>
        </w:r>
      </w:ins>
    </w:p>
    <w:p w14:paraId="5294D2B1" w14:textId="77777777" w:rsidR="00D9610F" w:rsidRDefault="00D9610F" w:rsidP="009A18CE">
      <w:pPr>
        <w:keepLines/>
        <w:widowControl w:val="0"/>
        <w:spacing w:line="240" w:lineRule="auto"/>
        <w:rPr>
          <w:ins w:id="8816" w:author="Yu, Yong@ARB" w:date="2026-06-05T11:54:00Z"/>
          <w:rFonts w:ascii="Arial" w:hAnsi="Arial" w:cs="Arial"/>
        </w:rPr>
      </w:pPr>
    </w:p>
    <w:p w14:paraId="0DC83AB2" w14:textId="5FB8E0CC" w:rsidR="0048243B" w:rsidRPr="00E76F62" w:rsidRDefault="0048243B" w:rsidP="009A18CE">
      <w:pPr>
        <w:keepLines/>
        <w:widowControl w:val="0"/>
        <w:spacing w:line="240" w:lineRule="auto"/>
        <w:rPr>
          <w:rFonts w:ascii="Arial" w:hAnsi="Arial" w:cs="Arial"/>
        </w:rPr>
      </w:pPr>
      <w:r w:rsidRPr="00E76F62">
        <w:rPr>
          <w:rFonts w:ascii="Arial" w:hAnsi="Arial" w:cs="Arial"/>
        </w:rPr>
        <w:t>NOTE: Authority cited: Sections 39500, 39600, 39601, 39667, 43013, 43018, 43101, 43104, 43105, 43106 and 43107, Health and Safety Code. Reference: Sections 39002, 39003, 39500, 39667, 43000, 43009.5, 43013, 43018, 43100, 43101, 43101.5, 43102, 43104, 43105, 43106, 43107, 43204 and 43205, Health and Safety Code.</w:t>
      </w:r>
    </w:p>
    <w:p w14:paraId="120CB747" w14:textId="77777777" w:rsidR="0048243B" w:rsidRPr="00E76F62" w:rsidRDefault="0048243B" w:rsidP="009A18CE">
      <w:pPr>
        <w:keepLines/>
        <w:widowControl w:val="0"/>
        <w:spacing w:line="240" w:lineRule="auto"/>
        <w:rPr>
          <w:rFonts w:ascii="Arial" w:eastAsia="Calibri" w:hAnsi="Arial" w:cs="Arial"/>
          <w:sz w:val="24"/>
          <w:szCs w:val="24"/>
        </w:rPr>
      </w:pPr>
      <w:r w:rsidRPr="00E76F62">
        <w:rPr>
          <w:rFonts w:ascii="Arial" w:eastAsia="Calibri" w:hAnsi="Arial" w:cs="Arial"/>
          <w:sz w:val="24"/>
          <w:szCs w:val="24"/>
        </w:rPr>
        <w:br w:type="page"/>
      </w:r>
    </w:p>
    <w:p w14:paraId="1E2DE335" w14:textId="6A53F4D4" w:rsidR="0048243B" w:rsidRPr="00CD5408" w:rsidRDefault="0048243B" w:rsidP="009A18CE">
      <w:pPr>
        <w:pStyle w:val="Heading1"/>
        <w:keepNext w:val="0"/>
        <w:widowControl w:val="0"/>
        <w:spacing w:line="240" w:lineRule="auto"/>
        <w:rPr>
          <w:rFonts w:ascii="Arial" w:eastAsia="Yu Gothic Light" w:hAnsi="Arial" w:cs="Arial"/>
        </w:rPr>
      </w:pPr>
      <w:r w:rsidRPr="00CD5408">
        <w:rPr>
          <w:rFonts w:ascii="Arial" w:eastAsia="Yu Gothic Light" w:hAnsi="Arial" w:cs="Arial"/>
        </w:rPr>
        <w:lastRenderedPageBreak/>
        <w:t>1978.0.1 Standards and Test Procedures for Vehicle Refueling Emissions.</w:t>
      </w:r>
      <w:r w:rsidR="00F3667C" w:rsidRPr="00CD5408">
        <w:rPr>
          <w:rFonts w:ascii="Arial" w:eastAsia="Yu Gothic Light" w:hAnsi="Arial" w:cs="Arial"/>
        </w:rPr>
        <w:t xml:space="preserve"> </w:t>
      </w:r>
      <w:r w:rsidR="00F3667C" w:rsidRPr="00CD5408">
        <w:rPr>
          <w:rFonts w:ascii="Arial" w:eastAsia="Segoe UI" w:hAnsi="Arial" w:cs="Arial"/>
          <w:szCs w:val="24"/>
        </w:rPr>
        <w:t>(Alternative)</w:t>
      </w:r>
    </w:p>
    <w:p w14:paraId="51CDA714" w14:textId="28159C5B" w:rsidR="008A2342" w:rsidRDefault="00CD5408" w:rsidP="008A2342">
      <w:pPr>
        <w:pStyle w:val="Heading2"/>
        <w:keepNext w:val="0"/>
        <w:widowControl w:val="0"/>
        <w:numPr>
          <w:ilvl w:val="0"/>
          <w:numId w:val="0"/>
        </w:numPr>
        <w:spacing w:line="240" w:lineRule="auto"/>
        <w:rPr>
          <w:ins w:id="8817" w:author="Yu, Yong@ARB" w:date="2026-06-05T12:00:00Z"/>
          <w:rFonts w:ascii="Arial" w:eastAsiaTheme="minorHAnsi" w:hAnsi="Arial" w:cs="Arial"/>
          <w:bCs/>
          <w:szCs w:val="24"/>
        </w:rPr>
      </w:pPr>
      <w:r w:rsidRPr="008A2342">
        <w:rPr>
          <w:rFonts w:ascii="Arial" w:eastAsiaTheme="minorHAnsi" w:hAnsi="Arial" w:cs="Arial"/>
          <w:bCs/>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3A7F4E3" w14:textId="20EB3169" w:rsidR="00703B9E" w:rsidRPr="00E76F62" w:rsidDel="00703B9E" w:rsidRDefault="00703B9E" w:rsidP="00703B9E">
      <w:pPr>
        <w:pStyle w:val="Heading2"/>
        <w:keepNext w:val="0"/>
        <w:widowControl w:val="0"/>
        <w:numPr>
          <w:ilvl w:val="1"/>
          <w:numId w:val="1"/>
        </w:numPr>
        <w:spacing w:line="240" w:lineRule="auto"/>
        <w:rPr>
          <w:del w:id="8818" w:author="Yu, Yong@ARB" w:date="2026-06-05T12:01:00Z"/>
          <w:rFonts w:ascii="Arial" w:hAnsi="Arial" w:cs="Arial"/>
        </w:rPr>
      </w:pPr>
      <w:del w:id="8819" w:author="Yu, Yong@ARB" w:date="2026-06-05T12:01:00Z">
        <w:r w:rsidRPr="00E76F62" w:rsidDel="00703B9E">
          <w:rPr>
            <w:rFonts w:ascii="Arial" w:hAnsi="Arial" w:cs="Arial"/>
          </w:rPr>
          <w:delText>(1) Vehicle refueling emissions for 1998 and subsequent model gasoline-fueled, alcohol-fueled, diesel-fueled, liquefied petroleum gas-fueled, fuel-flexible, and hybrid electric passenger cars, light-duty trucks, and medium-duty vehicles with a gross vehicle weight rating less than 8501 pounds, 2015 and subsequent model gasoline-fueled, alcohol-fueled, diesel-fueled, liquefied petroleum gas-fueled, fuel-flexible, and hybrid electric medium-duty vehicles with a gross vehicle weight rating between 8,501 and 14,000 pounds, and 2022 and subsequent model gasoline-fueled, alcohol-fueled, diesel-fueled, liquefied petroleum gas-fueled, fuel-flexible, and hybrid electric heavy-duty vehicles with a gross vehicle weight rating greater than 14,000 pounds shall not exceed the following standards. Natural gas-fueled vehicles are exempt from meeting these refueling standards, but the refueling receptacles on natural gas-fueled vehicles must comply with the receptacle provisions of the American National Standards Institute Standard for Compressed Natural Gas Vehicle Fueling Connection Devices, ANSI NGV1-2006, which is incorporated herein by reference. The standards apply equally to certification and in-use vehicles.</w:delText>
        </w:r>
      </w:del>
    </w:p>
    <w:p w14:paraId="1D6A7A37" w14:textId="3AFCAC94" w:rsidR="00703B9E" w:rsidRPr="00E76F62" w:rsidDel="00703B9E" w:rsidRDefault="00703B9E" w:rsidP="00703B9E">
      <w:pPr>
        <w:pStyle w:val="Heading2"/>
        <w:keepNext w:val="0"/>
        <w:widowControl w:val="0"/>
        <w:numPr>
          <w:ilvl w:val="0"/>
          <w:numId w:val="0"/>
        </w:numPr>
        <w:spacing w:line="240" w:lineRule="auto"/>
        <w:ind w:left="720"/>
        <w:rPr>
          <w:del w:id="8820" w:author="Yu, Yong@ARB" w:date="2026-06-05T12:01:00Z"/>
          <w:rFonts w:ascii="Arial" w:hAnsi="Arial" w:cs="Arial"/>
        </w:rPr>
      </w:pPr>
      <w:del w:id="8821" w:author="Yu, Yong@ARB" w:date="2026-06-05T12:01:00Z">
        <w:r w:rsidRPr="00E76F62" w:rsidDel="00703B9E">
          <w:rPr>
            <w:rFonts w:ascii="Arial" w:hAnsi="Arial" w:cs="Arial"/>
          </w:rPr>
          <w:delText>Hydrocarbons (for gasoline-fueled, diesel-fueled, and hybrid electric vehicles): 0.20 grams per gallon of fuel dispensed.</w:delText>
        </w:r>
      </w:del>
    </w:p>
    <w:p w14:paraId="18DF49FA" w14:textId="55AECC5D" w:rsidR="00703B9E" w:rsidRPr="00E76F62" w:rsidDel="00703B9E" w:rsidRDefault="00703B9E" w:rsidP="00703B9E">
      <w:pPr>
        <w:pStyle w:val="Heading2"/>
        <w:keepNext w:val="0"/>
        <w:widowControl w:val="0"/>
        <w:numPr>
          <w:ilvl w:val="0"/>
          <w:numId w:val="0"/>
        </w:numPr>
        <w:spacing w:line="240" w:lineRule="auto"/>
        <w:ind w:left="720"/>
        <w:rPr>
          <w:del w:id="8822" w:author="Yu, Yong@ARB" w:date="2026-06-05T12:01:00Z"/>
          <w:rFonts w:ascii="Arial" w:hAnsi="Arial" w:cs="Arial"/>
        </w:rPr>
      </w:pPr>
      <w:del w:id="8823" w:author="Yu, Yong@ARB" w:date="2026-06-05T12:01:00Z">
        <w:r w:rsidRPr="00E76F62" w:rsidDel="00703B9E">
          <w:rPr>
            <w:rFonts w:ascii="Arial" w:hAnsi="Arial" w:cs="Arial"/>
          </w:rPr>
          <w:delText>Organic Material Hydrocarbon Equivalent (for alcohol-fueled, fuel-flexible, and hybrid electric vehicles): 0.20 grams per gallon of fuel dispensed. Hydrocarbons (for liquefied petroleum gas-fueled vehicles): 0.15 gram per gallon of fuel dispensed.</w:delText>
        </w:r>
      </w:del>
    </w:p>
    <w:p w14:paraId="4925C5ED" w14:textId="720AE729" w:rsidR="00703B9E" w:rsidRPr="00E76F62" w:rsidDel="00703B9E" w:rsidRDefault="00703B9E" w:rsidP="00703B9E">
      <w:pPr>
        <w:pStyle w:val="Heading3"/>
        <w:keepNext w:val="0"/>
        <w:widowControl w:val="0"/>
        <w:numPr>
          <w:ilvl w:val="2"/>
          <w:numId w:val="20"/>
        </w:numPr>
        <w:spacing w:line="240" w:lineRule="auto"/>
        <w:rPr>
          <w:del w:id="8824" w:author="Yu, Yong@ARB" w:date="2026-06-05T12:01:00Z"/>
          <w:rFonts w:ascii="Arial" w:hAnsi="Arial" w:cs="Arial"/>
        </w:rPr>
      </w:pPr>
      <w:del w:id="8825" w:author="Yu, Yong@ARB" w:date="2026-06-05T12:01:00Z">
        <w:r w:rsidRPr="00E76F62" w:rsidDel="00703B9E">
          <w:rPr>
            <w:rFonts w:ascii="Arial" w:hAnsi="Arial" w:cs="Arial"/>
          </w:rPr>
          <w:delText>Vehicles powered by diesel fuel are not required to conduct testing to demonstrate compliance with the refueling emission standards set forth above, provided that:</w:delText>
        </w:r>
      </w:del>
    </w:p>
    <w:p w14:paraId="4926E139" w14:textId="35D480E7" w:rsidR="00703B9E" w:rsidRPr="00E76F62" w:rsidDel="00703B9E" w:rsidRDefault="00703B9E" w:rsidP="00703B9E">
      <w:pPr>
        <w:pStyle w:val="Heading4"/>
        <w:keepNext w:val="0"/>
        <w:widowControl w:val="0"/>
        <w:numPr>
          <w:ilvl w:val="3"/>
          <w:numId w:val="1"/>
        </w:numPr>
        <w:spacing w:line="240" w:lineRule="auto"/>
        <w:rPr>
          <w:del w:id="8826" w:author="Yu, Yong@ARB" w:date="2026-06-05T12:01:00Z"/>
          <w:rFonts w:ascii="Arial" w:hAnsi="Arial" w:cs="Arial"/>
        </w:rPr>
      </w:pPr>
      <w:del w:id="8827" w:author="Yu, Yong@ARB" w:date="2026-06-05T12:01:00Z">
        <w:r w:rsidRPr="00E76F62" w:rsidDel="00703B9E">
          <w:rPr>
            <w:rFonts w:ascii="Arial" w:hAnsi="Arial" w:cs="Arial"/>
          </w:rPr>
          <w:delText>The manufacturer can attest that the vehicle meets the 0.20 grams/gallon refueling emission standard; and</w:delText>
        </w:r>
      </w:del>
    </w:p>
    <w:p w14:paraId="739B3686" w14:textId="2C53CBB2" w:rsidR="00703B9E" w:rsidRPr="00E76F62" w:rsidDel="00703B9E" w:rsidRDefault="00703B9E" w:rsidP="00703B9E">
      <w:pPr>
        <w:pStyle w:val="Heading4"/>
        <w:keepNext w:val="0"/>
        <w:widowControl w:val="0"/>
        <w:numPr>
          <w:ilvl w:val="3"/>
          <w:numId w:val="1"/>
        </w:numPr>
        <w:spacing w:line="240" w:lineRule="auto"/>
        <w:rPr>
          <w:del w:id="8828" w:author="Yu, Yong@ARB" w:date="2026-06-05T12:01:00Z"/>
          <w:rFonts w:ascii="Arial" w:hAnsi="Arial" w:cs="Arial"/>
        </w:rPr>
      </w:pPr>
      <w:del w:id="8829" w:author="Yu, Yong@ARB" w:date="2026-06-05T12:01:00Z">
        <w:r w:rsidRPr="00E76F62" w:rsidDel="00703B9E">
          <w:rPr>
            <w:rFonts w:ascii="Arial" w:hAnsi="Arial" w:cs="Arial"/>
          </w:rPr>
          <w:delText>The certification requirement described in paragraph (A) is provided in writing and applies for the full useful life of the vehicle, as defined in section 2112.</w:delText>
        </w:r>
      </w:del>
    </w:p>
    <w:p w14:paraId="2487A552" w14:textId="72A23EB8" w:rsidR="00703B9E" w:rsidRPr="00E76F62" w:rsidDel="00703B9E" w:rsidRDefault="00703B9E" w:rsidP="00703B9E">
      <w:pPr>
        <w:pStyle w:val="Heading4"/>
        <w:keepNext w:val="0"/>
        <w:widowControl w:val="0"/>
        <w:numPr>
          <w:ilvl w:val="0"/>
          <w:numId w:val="0"/>
        </w:numPr>
        <w:spacing w:line="240" w:lineRule="auto"/>
        <w:ind w:left="2160"/>
        <w:rPr>
          <w:del w:id="8830" w:author="Yu, Yong@ARB" w:date="2026-06-05T12:01:00Z"/>
          <w:rFonts w:ascii="Arial" w:hAnsi="Arial" w:cs="Arial"/>
        </w:rPr>
      </w:pPr>
      <w:del w:id="8831" w:author="Yu, Yong@ARB" w:date="2026-06-05T12:01:00Z">
        <w:r w:rsidRPr="00E76F62" w:rsidDel="00703B9E">
          <w:rPr>
            <w:rFonts w:ascii="Arial" w:hAnsi="Arial" w:cs="Arial"/>
          </w:rPr>
          <w:delText>In addition to the above provisions, the ARB reserves the authority to require testing to enforce compliance and to prevent noncompliance with the refueling emission standard.</w:delText>
        </w:r>
      </w:del>
    </w:p>
    <w:p w14:paraId="02DE1156" w14:textId="071D71D6" w:rsidR="00703B9E" w:rsidRPr="00E76F62" w:rsidDel="00703B9E" w:rsidRDefault="00703B9E" w:rsidP="00703B9E">
      <w:pPr>
        <w:pStyle w:val="Heading4"/>
        <w:keepNext w:val="0"/>
        <w:widowControl w:val="0"/>
        <w:numPr>
          <w:ilvl w:val="0"/>
          <w:numId w:val="0"/>
        </w:numPr>
        <w:spacing w:line="240" w:lineRule="auto"/>
        <w:ind w:left="2160"/>
        <w:rPr>
          <w:del w:id="8832" w:author="Yu, Yong@ARB" w:date="2026-06-05T12:01:00Z"/>
          <w:rFonts w:ascii="Arial" w:hAnsi="Arial" w:cs="Arial"/>
        </w:rPr>
      </w:pPr>
      <w:del w:id="8833" w:author="Yu, Yong@ARB" w:date="2026-06-05T12:01:00Z">
        <w:r w:rsidRPr="00E76F62" w:rsidDel="00703B9E">
          <w:rPr>
            <w:rFonts w:ascii="Arial" w:hAnsi="Arial" w:cs="Arial"/>
          </w:rPr>
          <w:lastRenderedPageBreak/>
          <w:delText>Vehicles certified to the refueling emission standard under this provision shall not be counted in the phase-in sales percentage compliance determinations.</w:delText>
        </w:r>
      </w:del>
    </w:p>
    <w:p w14:paraId="1C4BBBDA" w14:textId="400AAC8F" w:rsidR="00703B9E" w:rsidRPr="00E76F62" w:rsidDel="00703B9E" w:rsidRDefault="00703B9E" w:rsidP="00703B9E">
      <w:pPr>
        <w:pStyle w:val="Heading3"/>
        <w:keepNext w:val="0"/>
        <w:widowControl w:val="0"/>
        <w:numPr>
          <w:ilvl w:val="2"/>
          <w:numId w:val="1"/>
        </w:numPr>
        <w:spacing w:line="240" w:lineRule="auto"/>
        <w:rPr>
          <w:del w:id="8834" w:author="Yu, Yong@ARB" w:date="2026-06-05T12:01:00Z"/>
          <w:rFonts w:ascii="Arial" w:hAnsi="Arial" w:cs="Arial"/>
        </w:rPr>
      </w:pPr>
      <w:del w:id="8835" w:author="Yu, Yong@ARB" w:date="2026-06-05T12:01:00Z">
        <w:r w:rsidRPr="00E76F62" w:rsidDel="00703B9E">
          <w:rPr>
            <w:rFonts w:ascii="Arial" w:hAnsi="Arial" w:cs="Arial"/>
          </w:rPr>
          <w:delText>Through model year 2014, the manufacturer shall adhere to the following phase-in schedule, as determined by projected vehicle sales throughout the United States, with the exception of small volume manufacturers.</w:delText>
        </w:r>
      </w:del>
    </w:p>
    <w:tbl>
      <w:tblPr>
        <w:tblStyle w:val="TableGrid"/>
        <w:tblW w:w="0" w:type="auto"/>
        <w:tblLook w:val="04A0" w:firstRow="1" w:lastRow="0" w:firstColumn="1" w:lastColumn="0" w:noHBand="0" w:noVBand="1"/>
      </w:tblPr>
      <w:tblGrid>
        <w:gridCol w:w="2337"/>
        <w:gridCol w:w="2337"/>
        <w:gridCol w:w="2338"/>
        <w:gridCol w:w="2338"/>
      </w:tblGrid>
      <w:tr w:rsidR="00703B9E" w:rsidRPr="001238F2" w:rsidDel="00703B9E" w14:paraId="34DE036C" w14:textId="25B07EAA">
        <w:trPr>
          <w:del w:id="8836" w:author="Yu, Yong@ARB" w:date="2026-06-05T12:01:00Z"/>
        </w:trPr>
        <w:tc>
          <w:tcPr>
            <w:tcW w:w="2337" w:type="dxa"/>
          </w:tcPr>
          <w:p w14:paraId="20726919" w14:textId="0CDEB307" w:rsidR="00703B9E" w:rsidRPr="00E76F62" w:rsidDel="00703B9E" w:rsidRDefault="00703B9E">
            <w:pPr>
              <w:keepLines/>
              <w:widowControl w:val="0"/>
              <w:rPr>
                <w:del w:id="8837" w:author="Yu, Yong@ARB" w:date="2026-06-05T12:01:00Z"/>
                <w:rFonts w:ascii="Arial" w:hAnsi="Arial" w:cs="Arial"/>
                <w:b/>
                <w:bCs/>
              </w:rPr>
            </w:pPr>
            <w:del w:id="8838" w:author="Yu, Yong@ARB" w:date="2026-06-05T12:01:00Z">
              <w:r w:rsidRPr="00E76F62" w:rsidDel="00703B9E">
                <w:rPr>
                  <w:rFonts w:ascii="Arial" w:hAnsi="Arial" w:cs="Arial"/>
                  <w:b/>
                  <w:bCs/>
                </w:rPr>
                <w:delText>ORVR Model Year Phase-in Schedule</w:delText>
              </w:r>
            </w:del>
          </w:p>
        </w:tc>
        <w:tc>
          <w:tcPr>
            <w:tcW w:w="2337" w:type="dxa"/>
          </w:tcPr>
          <w:p w14:paraId="6036B8D3" w14:textId="5686DBB3" w:rsidR="00703B9E" w:rsidRPr="00E76F62" w:rsidDel="00703B9E" w:rsidRDefault="00703B9E">
            <w:pPr>
              <w:keepLines/>
              <w:widowControl w:val="0"/>
              <w:rPr>
                <w:del w:id="8839" w:author="Yu, Yong@ARB" w:date="2026-06-05T12:01:00Z"/>
                <w:rFonts w:ascii="Arial" w:hAnsi="Arial" w:cs="Arial"/>
              </w:rPr>
            </w:pPr>
          </w:p>
        </w:tc>
        <w:tc>
          <w:tcPr>
            <w:tcW w:w="2338" w:type="dxa"/>
          </w:tcPr>
          <w:p w14:paraId="2E5D6134" w14:textId="0EA738CC" w:rsidR="00703B9E" w:rsidRPr="00E76F62" w:rsidDel="00703B9E" w:rsidRDefault="00703B9E">
            <w:pPr>
              <w:keepLines/>
              <w:widowControl w:val="0"/>
              <w:rPr>
                <w:del w:id="8840" w:author="Yu, Yong@ARB" w:date="2026-06-05T12:01:00Z"/>
                <w:rFonts w:ascii="Arial" w:hAnsi="Arial" w:cs="Arial"/>
              </w:rPr>
            </w:pPr>
          </w:p>
        </w:tc>
        <w:tc>
          <w:tcPr>
            <w:tcW w:w="2338" w:type="dxa"/>
          </w:tcPr>
          <w:p w14:paraId="4F66C69B" w14:textId="403AAA9F" w:rsidR="00703B9E" w:rsidRPr="00E76F62" w:rsidDel="00703B9E" w:rsidRDefault="00703B9E">
            <w:pPr>
              <w:keepLines/>
              <w:widowControl w:val="0"/>
              <w:rPr>
                <w:del w:id="8841" w:author="Yu, Yong@ARB" w:date="2026-06-05T12:01:00Z"/>
                <w:rFonts w:ascii="Arial" w:hAnsi="Arial" w:cs="Arial"/>
              </w:rPr>
            </w:pPr>
          </w:p>
        </w:tc>
      </w:tr>
      <w:tr w:rsidR="00703B9E" w:rsidRPr="001238F2" w:rsidDel="00703B9E" w14:paraId="43164B98" w14:textId="3E634EBD">
        <w:trPr>
          <w:del w:id="8842" w:author="Yu, Yong@ARB" w:date="2026-06-05T12:01:00Z"/>
        </w:trPr>
        <w:tc>
          <w:tcPr>
            <w:tcW w:w="2337" w:type="dxa"/>
          </w:tcPr>
          <w:p w14:paraId="44361B47" w14:textId="0AF002D1" w:rsidR="00703B9E" w:rsidRPr="00E76F62" w:rsidDel="00703B9E" w:rsidRDefault="00703B9E">
            <w:pPr>
              <w:keepLines/>
              <w:widowControl w:val="0"/>
              <w:rPr>
                <w:del w:id="8843" w:author="Yu, Yong@ARB" w:date="2026-06-05T12:01:00Z"/>
                <w:rFonts w:ascii="Arial" w:hAnsi="Arial" w:cs="Arial"/>
                <w:b/>
                <w:bCs/>
              </w:rPr>
            </w:pPr>
            <w:del w:id="8844" w:author="Yu, Yong@ARB" w:date="2026-06-05T12:01:00Z">
              <w:r w:rsidRPr="00E76F62" w:rsidDel="00703B9E">
                <w:rPr>
                  <w:rFonts w:ascii="Arial" w:hAnsi="Arial" w:cs="Arial"/>
                  <w:b/>
                  <w:bCs/>
                </w:rPr>
                <w:delText>Class of Vehicle</w:delText>
              </w:r>
            </w:del>
          </w:p>
        </w:tc>
        <w:tc>
          <w:tcPr>
            <w:tcW w:w="2337" w:type="dxa"/>
          </w:tcPr>
          <w:p w14:paraId="6AC152D9" w14:textId="46D53A55" w:rsidR="00703B9E" w:rsidRPr="00E76F62" w:rsidDel="00703B9E" w:rsidRDefault="00703B9E">
            <w:pPr>
              <w:keepLines/>
              <w:widowControl w:val="0"/>
              <w:rPr>
                <w:del w:id="8845" w:author="Yu, Yong@ARB" w:date="2026-06-05T12:01:00Z"/>
                <w:rFonts w:ascii="Arial" w:hAnsi="Arial" w:cs="Arial"/>
              </w:rPr>
            </w:pPr>
            <w:del w:id="8846" w:author="Yu, Yong@ARB" w:date="2026-06-05T12:01:00Z">
              <w:r w:rsidRPr="00E76F62" w:rsidDel="00703B9E">
                <w:rPr>
                  <w:rFonts w:ascii="Arial" w:hAnsi="Arial" w:cs="Arial"/>
                  <w:b/>
                  <w:bCs/>
                  <w:i/>
                  <w:iCs/>
                </w:rPr>
                <w:delText>40% Fleet</w:delText>
              </w:r>
            </w:del>
          </w:p>
        </w:tc>
        <w:tc>
          <w:tcPr>
            <w:tcW w:w="2338" w:type="dxa"/>
          </w:tcPr>
          <w:p w14:paraId="159449CB" w14:textId="11A08DBD" w:rsidR="00703B9E" w:rsidRPr="00E76F62" w:rsidDel="00703B9E" w:rsidRDefault="00703B9E">
            <w:pPr>
              <w:keepLines/>
              <w:widowControl w:val="0"/>
              <w:rPr>
                <w:del w:id="8847" w:author="Yu, Yong@ARB" w:date="2026-06-05T12:01:00Z"/>
                <w:rFonts w:ascii="Arial" w:hAnsi="Arial" w:cs="Arial"/>
              </w:rPr>
            </w:pPr>
            <w:del w:id="8848" w:author="Yu, Yong@ARB" w:date="2026-06-05T12:01:00Z">
              <w:r w:rsidRPr="00E76F62" w:rsidDel="00703B9E">
                <w:rPr>
                  <w:rFonts w:ascii="Arial" w:hAnsi="Arial" w:cs="Arial"/>
                </w:rPr>
                <w:delText>80% Fleet</w:delText>
              </w:r>
            </w:del>
          </w:p>
        </w:tc>
        <w:tc>
          <w:tcPr>
            <w:tcW w:w="2338" w:type="dxa"/>
          </w:tcPr>
          <w:p w14:paraId="74DFA6FE" w14:textId="2471D774" w:rsidR="00703B9E" w:rsidRPr="00E76F62" w:rsidDel="00703B9E" w:rsidRDefault="00703B9E">
            <w:pPr>
              <w:keepLines/>
              <w:widowControl w:val="0"/>
              <w:rPr>
                <w:del w:id="8849" w:author="Yu, Yong@ARB" w:date="2026-06-05T12:01:00Z"/>
                <w:rFonts w:ascii="Arial" w:hAnsi="Arial" w:cs="Arial"/>
              </w:rPr>
            </w:pPr>
            <w:del w:id="8850" w:author="Yu, Yong@ARB" w:date="2026-06-05T12:01:00Z">
              <w:r w:rsidRPr="00E76F62" w:rsidDel="00703B9E">
                <w:rPr>
                  <w:rFonts w:ascii="Arial" w:hAnsi="Arial" w:cs="Arial"/>
                </w:rPr>
                <w:delText>100% Fleet</w:delText>
              </w:r>
            </w:del>
          </w:p>
        </w:tc>
      </w:tr>
      <w:tr w:rsidR="00703B9E" w:rsidRPr="001238F2" w:rsidDel="00703B9E" w14:paraId="5955FEE5" w14:textId="667E3537">
        <w:trPr>
          <w:del w:id="8851" w:author="Yu, Yong@ARB" w:date="2026-06-05T12:01:00Z"/>
        </w:trPr>
        <w:tc>
          <w:tcPr>
            <w:tcW w:w="2337" w:type="dxa"/>
          </w:tcPr>
          <w:p w14:paraId="495EE0A8" w14:textId="130EA6FA" w:rsidR="00703B9E" w:rsidRPr="00E76F62" w:rsidDel="00703B9E" w:rsidRDefault="00703B9E">
            <w:pPr>
              <w:keepLines/>
              <w:widowControl w:val="0"/>
              <w:rPr>
                <w:del w:id="8852" w:author="Yu, Yong@ARB" w:date="2026-06-05T12:01:00Z"/>
                <w:rFonts w:ascii="Arial" w:hAnsi="Arial" w:cs="Arial"/>
              </w:rPr>
            </w:pPr>
            <w:del w:id="8853" w:author="Yu, Yong@ARB" w:date="2026-06-05T12:01:00Z">
              <w:r w:rsidRPr="00E76F62" w:rsidDel="00703B9E">
                <w:rPr>
                  <w:rFonts w:ascii="Arial" w:hAnsi="Arial" w:cs="Arial"/>
                </w:rPr>
                <w:delText>Passenger Cars</w:delText>
              </w:r>
            </w:del>
          </w:p>
        </w:tc>
        <w:tc>
          <w:tcPr>
            <w:tcW w:w="2337" w:type="dxa"/>
          </w:tcPr>
          <w:p w14:paraId="57DD7016" w14:textId="1330DB08" w:rsidR="00703B9E" w:rsidRPr="00E76F62" w:rsidDel="00703B9E" w:rsidRDefault="00703B9E">
            <w:pPr>
              <w:keepLines/>
              <w:widowControl w:val="0"/>
              <w:rPr>
                <w:del w:id="8854" w:author="Yu, Yong@ARB" w:date="2026-06-05T12:01:00Z"/>
                <w:rFonts w:ascii="Arial" w:hAnsi="Arial" w:cs="Arial"/>
              </w:rPr>
            </w:pPr>
            <w:del w:id="8855" w:author="Yu, Yong@ARB" w:date="2026-06-05T12:01:00Z">
              <w:r w:rsidRPr="00E76F62" w:rsidDel="00703B9E">
                <w:rPr>
                  <w:rFonts w:ascii="Arial" w:hAnsi="Arial" w:cs="Arial"/>
                </w:rPr>
                <w:delText>1998</w:delText>
              </w:r>
            </w:del>
          </w:p>
        </w:tc>
        <w:tc>
          <w:tcPr>
            <w:tcW w:w="2338" w:type="dxa"/>
          </w:tcPr>
          <w:p w14:paraId="6521DAC6" w14:textId="0A1FE234" w:rsidR="00703B9E" w:rsidRPr="00E76F62" w:rsidDel="00703B9E" w:rsidRDefault="00703B9E">
            <w:pPr>
              <w:keepLines/>
              <w:widowControl w:val="0"/>
              <w:rPr>
                <w:del w:id="8856" w:author="Yu, Yong@ARB" w:date="2026-06-05T12:01:00Z"/>
                <w:rFonts w:ascii="Arial" w:hAnsi="Arial" w:cs="Arial"/>
              </w:rPr>
            </w:pPr>
            <w:del w:id="8857" w:author="Yu, Yong@ARB" w:date="2026-06-05T12:01:00Z">
              <w:r w:rsidRPr="00E76F62" w:rsidDel="00703B9E">
                <w:rPr>
                  <w:rFonts w:ascii="Arial" w:hAnsi="Arial" w:cs="Arial"/>
                </w:rPr>
                <w:delText>1999</w:delText>
              </w:r>
            </w:del>
          </w:p>
        </w:tc>
        <w:tc>
          <w:tcPr>
            <w:tcW w:w="2338" w:type="dxa"/>
          </w:tcPr>
          <w:p w14:paraId="5ED2D584" w14:textId="1922C8CE" w:rsidR="00703B9E" w:rsidRPr="00E76F62" w:rsidDel="00703B9E" w:rsidRDefault="00703B9E">
            <w:pPr>
              <w:keepLines/>
              <w:widowControl w:val="0"/>
              <w:rPr>
                <w:del w:id="8858" w:author="Yu, Yong@ARB" w:date="2026-06-05T12:01:00Z"/>
                <w:rFonts w:ascii="Arial" w:hAnsi="Arial" w:cs="Arial"/>
              </w:rPr>
            </w:pPr>
            <w:del w:id="8859" w:author="Yu, Yong@ARB" w:date="2026-06-05T12:01:00Z">
              <w:r w:rsidRPr="00E76F62" w:rsidDel="00703B9E">
                <w:rPr>
                  <w:rFonts w:ascii="Arial" w:hAnsi="Arial" w:cs="Arial"/>
                </w:rPr>
                <w:delText>2000</w:delText>
              </w:r>
            </w:del>
          </w:p>
        </w:tc>
      </w:tr>
      <w:tr w:rsidR="00703B9E" w:rsidRPr="001238F2" w:rsidDel="00703B9E" w14:paraId="783E07E0" w14:textId="336DFD69">
        <w:trPr>
          <w:del w:id="8860" w:author="Yu, Yong@ARB" w:date="2026-06-05T12:01:00Z"/>
        </w:trPr>
        <w:tc>
          <w:tcPr>
            <w:tcW w:w="2337" w:type="dxa"/>
          </w:tcPr>
          <w:p w14:paraId="53207E24" w14:textId="46F9451F" w:rsidR="00703B9E" w:rsidRPr="00E76F62" w:rsidDel="00703B9E" w:rsidRDefault="00703B9E">
            <w:pPr>
              <w:keepLines/>
              <w:widowControl w:val="0"/>
              <w:rPr>
                <w:del w:id="8861" w:author="Yu, Yong@ARB" w:date="2026-06-05T12:01:00Z"/>
                <w:rFonts w:ascii="Arial" w:hAnsi="Arial" w:cs="Arial"/>
              </w:rPr>
            </w:pPr>
            <w:del w:id="8862" w:author="Yu, Yong@ARB" w:date="2026-06-05T12:01:00Z">
              <w:r w:rsidRPr="00E76F62" w:rsidDel="00703B9E">
                <w:rPr>
                  <w:rFonts w:ascii="Arial" w:hAnsi="Arial" w:cs="Arial"/>
                </w:rPr>
                <w:delText xml:space="preserve">Light-Duty Trucks </w:delText>
              </w:r>
              <w:r w:rsidRPr="00E76F62" w:rsidDel="00703B9E">
                <w:rPr>
                  <w:rFonts w:ascii="Arial" w:hAnsi="Arial" w:cs="Arial"/>
                </w:rPr>
                <w:br/>
                <w:delText>0-6,000 lbs. GVWR</w:delText>
              </w:r>
            </w:del>
          </w:p>
        </w:tc>
        <w:tc>
          <w:tcPr>
            <w:tcW w:w="2337" w:type="dxa"/>
          </w:tcPr>
          <w:p w14:paraId="20941AF3" w14:textId="461EE4EB" w:rsidR="00703B9E" w:rsidRPr="00E76F62" w:rsidDel="00703B9E" w:rsidRDefault="00703B9E">
            <w:pPr>
              <w:keepLines/>
              <w:widowControl w:val="0"/>
              <w:rPr>
                <w:del w:id="8863" w:author="Yu, Yong@ARB" w:date="2026-06-05T12:01:00Z"/>
                <w:rFonts w:ascii="Arial" w:hAnsi="Arial" w:cs="Arial"/>
              </w:rPr>
            </w:pPr>
            <w:del w:id="8864" w:author="Yu, Yong@ARB" w:date="2026-06-05T12:01:00Z">
              <w:r w:rsidRPr="00E76F62" w:rsidDel="00703B9E">
                <w:rPr>
                  <w:rFonts w:ascii="Arial" w:hAnsi="Arial" w:cs="Arial"/>
                </w:rPr>
                <w:delText>2001</w:delText>
              </w:r>
            </w:del>
          </w:p>
        </w:tc>
        <w:tc>
          <w:tcPr>
            <w:tcW w:w="2338" w:type="dxa"/>
          </w:tcPr>
          <w:p w14:paraId="6CDA9705" w14:textId="1794AF8F" w:rsidR="00703B9E" w:rsidRPr="00E76F62" w:rsidDel="00703B9E" w:rsidRDefault="00703B9E">
            <w:pPr>
              <w:keepLines/>
              <w:widowControl w:val="0"/>
              <w:rPr>
                <w:del w:id="8865" w:author="Yu, Yong@ARB" w:date="2026-06-05T12:01:00Z"/>
                <w:rFonts w:ascii="Arial" w:hAnsi="Arial" w:cs="Arial"/>
              </w:rPr>
            </w:pPr>
            <w:del w:id="8866" w:author="Yu, Yong@ARB" w:date="2026-06-05T12:01:00Z">
              <w:r w:rsidRPr="00E76F62" w:rsidDel="00703B9E">
                <w:rPr>
                  <w:rFonts w:ascii="Arial" w:hAnsi="Arial" w:cs="Arial"/>
                </w:rPr>
                <w:delText>2002</w:delText>
              </w:r>
            </w:del>
          </w:p>
        </w:tc>
        <w:tc>
          <w:tcPr>
            <w:tcW w:w="2338" w:type="dxa"/>
          </w:tcPr>
          <w:p w14:paraId="18E0843E" w14:textId="61C3E67C" w:rsidR="00703B9E" w:rsidRPr="00E76F62" w:rsidDel="00703B9E" w:rsidRDefault="00703B9E">
            <w:pPr>
              <w:keepLines/>
              <w:widowControl w:val="0"/>
              <w:rPr>
                <w:del w:id="8867" w:author="Yu, Yong@ARB" w:date="2026-06-05T12:01:00Z"/>
                <w:rFonts w:ascii="Arial" w:hAnsi="Arial" w:cs="Arial"/>
              </w:rPr>
            </w:pPr>
            <w:del w:id="8868" w:author="Yu, Yong@ARB" w:date="2026-06-05T12:01:00Z">
              <w:r w:rsidRPr="00E76F62" w:rsidDel="00703B9E">
                <w:rPr>
                  <w:rFonts w:ascii="Arial" w:hAnsi="Arial" w:cs="Arial"/>
                </w:rPr>
                <w:delText>2003</w:delText>
              </w:r>
            </w:del>
          </w:p>
        </w:tc>
      </w:tr>
      <w:tr w:rsidR="00703B9E" w:rsidRPr="001238F2" w:rsidDel="00703B9E" w14:paraId="31F059FC" w14:textId="343EDD95">
        <w:trPr>
          <w:del w:id="8869" w:author="Yu, Yong@ARB" w:date="2026-06-05T12:01:00Z"/>
        </w:trPr>
        <w:tc>
          <w:tcPr>
            <w:tcW w:w="2337" w:type="dxa"/>
          </w:tcPr>
          <w:p w14:paraId="7EC115E8" w14:textId="0B2D9758" w:rsidR="00703B9E" w:rsidRPr="00E76F62" w:rsidDel="00703B9E" w:rsidRDefault="00703B9E">
            <w:pPr>
              <w:keepLines/>
              <w:widowControl w:val="0"/>
              <w:rPr>
                <w:del w:id="8870" w:author="Yu, Yong@ARB" w:date="2026-06-05T12:01:00Z"/>
                <w:rFonts w:ascii="Arial" w:hAnsi="Arial" w:cs="Arial"/>
              </w:rPr>
            </w:pPr>
            <w:del w:id="8871" w:author="Yu, Yong@ARB" w:date="2026-06-05T12:01:00Z">
              <w:r w:rsidRPr="00E76F62" w:rsidDel="00703B9E">
                <w:rPr>
                  <w:rFonts w:ascii="Arial" w:hAnsi="Arial" w:cs="Arial"/>
                </w:rPr>
                <w:delText>Light-Duty Trucks/ Medium-Duty Vehicles (6,001-8,500 lbs. GVWR)</w:delText>
              </w:r>
            </w:del>
          </w:p>
        </w:tc>
        <w:tc>
          <w:tcPr>
            <w:tcW w:w="2337" w:type="dxa"/>
          </w:tcPr>
          <w:p w14:paraId="50725719" w14:textId="6224FC9A" w:rsidR="00703B9E" w:rsidRPr="00E76F62" w:rsidDel="00703B9E" w:rsidRDefault="00703B9E">
            <w:pPr>
              <w:keepLines/>
              <w:widowControl w:val="0"/>
              <w:rPr>
                <w:del w:id="8872" w:author="Yu, Yong@ARB" w:date="2026-06-05T12:01:00Z"/>
                <w:rFonts w:ascii="Arial" w:hAnsi="Arial" w:cs="Arial"/>
              </w:rPr>
            </w:pPr>
            <w:del w:id="8873" w:author="Yu, Yong@ARB" w:date="2026-06-05T12:01:00Z">
              <w:r w:rsidRPr="00E76F62" w:rsidDel="00703B9E">
                <w:rPr>
                  <w:rFonts w:ascii="Arial" w:hAnsi="Arial" w:cs="Arial"/>
                </w:rPr>
                <w:delText>2004</w:delText>
              </w:r>
            </w:del>
          </w:p>
        </w:tc>
        <w:tc>
          <w:tcPr>
            <w:tcW w:w="2338" w:type="dxa"/>
          </w:tcPr>
          <w:p w14:paraId="4D8430A0" w14:textId="328F2B3D" w:rsidR="00703B9E" w:rsidRPr="00E76F62" w:rsidDel="00703B9E" w:rsidRDefault="00703B9E">
            <w:pPr>
              <w:keepLines/>
              <w:widowControl w:val="0"/>
              <w:rPr>
                <w:del w:id="8874" w:author="Yu, Yong@ARB" w:date="2026-06-05T12:01:00Z"/>
                <w:rFonts w:ascii="Arial" w:hAnsi="Arial" w:cs="Arial"/>
              </w:rPr>
            </w:pPr>
            <w:del w:id="8875" w:author="Yu, Yong@ARB" w:date="2026-06-05T12:01:00Z">
              <w:r w:rsidRPr="00E76F62" w:rsidDel="00703B9E">
                <w:rPr>
                  <w:rFonts w:ascii="Arial" w:hAnsi="Arial" w:cs="Arial"/>
                </w:rPr>
                <w:delText>2005</w:delText>
              </w:r>
            </w:del>
          </w:p>
        </w:tc>
        <w:tc>
          <w:tcPr>
            <w:tcW w:w="2338" w:type="dxa"/>
          </w:tcPr>
          <w:p w14:paraId="634A3C18" w14:textId="2CA4402E" w:rsidR="00703B9E" w:rsidRPr="00E76F62" w:rsidDel="00703B9E" w:rsidRDefault="00703B9E">
            <w:pPr>
              <w:keepLines/>
              <w:widowControl w:val="0"/>
              <w:rPr>
                <w:del w:id="8876" w:author="Yu, Yong@ARB" w:date="2026-06-05T12:01:00Z"/>
                <w:rFonts w:ascii="Arial" w:hAnsi="Arial" w:cs="Arial"/>
              </w:rPr>
            </w:pPr>
            <w:del w:id="8877" w:author="Yu, Yong@ARB" w:date="2026-06-05T12:01:00Z">
              <w:r w:rsidRPr="00E76F62" w:rsidDel="00703B9E">
                <w:rPr>
                  <w:rFonts w:ascii="Arial" w:hAnsi="Arial" w:cs="Arial"/>
                </w:rPr>
                <w:delText>2006</w:delText>
              </w:r>
            </w:del>
          </w:p>
        </w:tc>
      </w:tr>
    </w:tbl>
    <w:p w14:paraId="6CB8D649" w14:textId="006582B1" w:rsidR="00703B9E" w:rsidRPr="00E76F62" w:rsidDel="00703B9E" w:rsidRDefault="00703B9E" w:rsidP="00703B9E">
      <w:pPr>
        <w:pStyle w:val="Heading4"/>
        <w:keepNext w:val="0"/>
        <w:widowControl w:val="0"/>
        <w:numPr>
          <w:ilvl w:val="3"/>
          <w:numId w:val="1"/>
        </w:numPr>
        <w:spacing w:line="240" w:lineRule="auto"/>
        <w:rPr>
          <w:del w:id="8878" w:author="Yu, Yong@ARB" w:date="2026-06-05T12:01:00Z"/>
          <w:rFonts w:ascii="Arial" w:hAnsi="Arial" w:cs="Arial"/>
        </w:rPr>
      </w:pPr>
      <w:del w:id="8879" w:author="Yu, Yong@ARB" w:date="2026-06-05T12:01:00Z">
        <w:r w:rsidRPr="00E76F62" w:rsidDel="00703B9E">
          <w:rPr>
            <w:rFonts w:ascii="Arial" w:hAnsi="Arial" w:cs="Arial"/>
          </w:rPr>
          <w:delText>Prior to the 2001 model year, small volume manufacturers are defined for purposes of this section as any vehicle manufacturer with California actual sales less than or equal to 3000 new vehicles per model year based on the average number of vehicles sold by the manufacturer in the previous three consecutive years.</w:delText>
        </w:r>
      </w:del>
    </w:p>
    <w:p w14:paraId="0A01A223" w14:textId="4DF6A2FB" w:rsidR="00703B9E" w:rsidRPr="00E76F62" w:rsidDel="00703B9E" w:rsidRDefault="00703B9E" w:rsidP="00703B9E">
      <w:pPr>
        <w:pStyle w:val="Heading4"/>
        <w:keepNext w:val="0"/>
        <w:widowControl w:val="0"/>
        <w:numPr>
          <w:ilvl w:val="3"/>
          <w:numId w:val="1"/>
        </w:numPr>
        <w:spacing w:line="240" w:lineRule="auto"/>
        <w:rPr>
          <w:del w:id="8880" w:author="Yu, Yong@ARB" w:date="2026-06-05T12:01:00Z"/>
          <w:rFonts w:ascii="Arial" w:hAnsi="Arial" w:cs="Arial"/>
        </w:rPr>
      </w:pPr>
      <w:del w:id="8881" w:author="Yu, Yong@ARB" w:date="2026-06-05T12:01:00Z">
        <w:r w:rsidRPr="00E76F62" w:rsidDel="00703B9E">
          <w:rPr>
            <w:rFonts w:ascii="Arial" w:hAnsi="Arial" w:cs="Arial"/>
          </w:rPr>
          <w:delText>Small volume manufacturers of passenger cars, as defined in subsection (a)(3)(A), are exempt from the implementation schedule in subsection (a)(3) for model year 1998 and 1999. For small volume manufacturers of passenger cars, the standards of subsection (a)(1), and the associated test procedures, shall not apply until model year 2000, when 100 percent compliance with the standards of this section is required. Small volume manufacturers of light-duty trucks and medium-duty vehicles are not exempt from the implementation schedule in subsection (a)(3).</w:delText>
        </w:r>
      </w:del>
    </w:p>
    <w:p w14:paraId="7BB5D6AD" w14:textId="27A79E2F" w:rsidR="00703B9E" w:rsidRPr="00E76F62" w:rsidDel="00703B9E" w:rsidRDefault="00703B9E" w:rsidP="00703B9E">
      <w:pPr>
        <w:pStyle w:val="Heading3"/>
        <w:keepNext w:val="0"/>
        <w:widowControl w:val="0"/>
        <w:numPr>
          <w:ilvl w:val="2"/>
          <w:numId w:val="1"/>
        </w:numPr>
        <w:spacing w:line="240" w:lineRule="auto"/>
        <w:ind w:left="2160"/>
        <w:rPr>
          <w:del w:id="8882" w:author="Yu, Yong@ARB" w:date="2026-06-05T12:01:00Z"/>
          <w:rFonts w:ascii="Arial" w:hAnsi="Arial" w:cs="Arial"/>
        </w:rPr>
      </w:pPr>
      <w:del w:id="8883" w:author="Yu, Yong@ARB" w:date="2026-06-05T12:01:00Z">
        <w:r w:rsidRPr="00E76F62" w:rsidDel="00703B9E">
          <w:rPr>
            <w:rFonts w:ascii="Arial" w:hAnsi="Arial" w:cs="Arial"/>
          </w:rPr>
          <w:delText>All vehicles subject to the refueling emission standards in section 1978(a)(1) shall demonstrate compliance except incomplete vehicles that are certified as incomplete vehicles for the purposes of evaporative emissions testing as set forth in the “California Evaporative Emission Standards and Test Procedures for 2001 and Subsequent Model Motor Vehicles,” incorporated by reference in section 1976.</w:delText>
        </w:r>
      </w:del>
    </w:p>
    <w:p w14:paraId="09F9B35F" w14:textId="40B68496" w:rsidR="00703B9E" w:rsidRPr="00E76F62" w:rsidDel="00703B9E" w:rsidRDefault="00703B9E" w:rsidP="00703B9E">
      <w:pPr>
        <w:pStyle w:val="Heading3"/>
        <w:keepNext w:val="0"/>
        <w:widowControl w:val="0"/>
        <w:numPr>
          <w:ilvl w:val="2"/>
          <w:numId w:val="1"/>
        </w:numPr>
        <w:spacing w:line="240" w:lineRule="auto"/>
        <w:ind w:left="2160"/>
        <w:rPr>
          <w:del w:id="8884" w:author="Yu, Yong@ARB" w:date="2026-06-05T12:01:00Z"/>
          <w:rFonts w:ascii="Arial" w:hAnsi="Arial" w:cs="Arial"/>
        </w:rPr>
      </w:pPr>
      <w:del w:id="8885" w:author="Yu, Yong@ARB" w:date="2026-06-05T12:01:00Z">
        <w:r w:rsidRPr="00E76F62" w:rsidDel="00703B9E">
          <w:rPr>
            <w:rFonts w:ascii="Arial" w:hAnsi="Arial" w:cs="Arial"/>
            <w:i/>
            <w:iCs/>
          </w:rPr>
          <w:lastRenderedPageBreak/>
          <w:delText>Carry-Over of 2014 Model Year Families:</w:delText>
        </w:r>
        <w:r w:rsidRPr="00E76F62" w:rsidDel="00703B9E">
          <w:rPr>
            <w:rFonts w:ascii="Arial" w:hAnsi="Arial" w:cs="Arial"/>
          </w:rPr>
          <w:delText> 2014 model year motor vehicles certified to the refueling emission standards of section 1978(a)(1) may carry over to the 2015 through 2018 model years and be considered compliant.</w:delText>
        </w:r>
      </w:del>
    </w:p>
    <w:p w14:paraId="4B62F530" w14:textId="35094004" w:rsidR="00703B9E" w:rsidRPr="00981142" w:rsidDel="00703B9E" w:rsidRDefault="00703B9E" w:rsidP="00703B9E">
      <w:pPr>
        <w:pStyle w:val="Heading2"/>
        <w:keepNext w:val="0"/>
        <w:widowControl w:val="0"/>
        <w:numPr>
          <w:ilvl w:val="1"/>
          <w:numId w:val="1"/>
        </w:numPr>
        <w:spacing w:line="240" w:lineRule="auto"/>
        <w:rPr>
          <w:del w:id="8886" w:author="Yu, Yong@ARB" w:date="2026-06-05T12:01:00Z"/>
          <w:rFonts w:ascii="Arial" w:hAnsi="Arial" w:cs="Arial"/>
        </w:rPr>
      </w:pPr>
    </w:p>
    <w:p w14:paraId="2E651CB0" w14:textId="76652D21" w:rsidR="00703B9E" w:rsidRPr="00E76F62" w:rsidDel="00703B9E" w:rsidRDefault="00703B9E" w:rsidP="00703B9E">
      <w:pPr>
        <w:pStyle w:val="Heading2"/>
        <w:keepNext w:val="0"/>
        <w:widowControl w:val="0"/>
        <w:numPr>
          <w:ilvl w:val="0"/>
          <w:numId w:val="0"/>
        </w:numPr>
        <w:spacing w:line="240" w:lineRule="auto"/>
        <w:ind w:left="720"/>
        <w:rPr>
          <w:del w:id="8887" w:author="Yu, Yong@ARB" w:date="2026-06-05T12:01:00Z"/>
          <w:rFonts w:ascii="Arial" w:hAnsi="Arial" w:cs="Arial"/>
        </w:rPr>
      </w:pPr>
      <w:del w:id="8888" w:author="Yu, Yong@ARB" w:date="2026-06-05T12:01:00Z">
        <w:r w:rsidRPr="00E76F62" w:rsidDel="00703B9E">
          <w:rPr>
            <w:rFonts w:ascii="Arial" w:hAnsi="Arial" w:cs="Arial"/>
          </w:rPr>
          <w:delText>The test procedures for determining compliance with standards applicable to 1998 through 2000 gasoline, alcohol, diesel, and hybrid electric passenger cars, light</w:delText>
        </w:r>
        <w:r w:rsidRPr="00E76F62" w:rsidDel="00703B9E">
          <w:rPr>
            <w:rFonts w:ascii="Arial" w:hAnsi="Arial" w:cs="Arial"/>
          </w:rPr>
          <w:noBreakHyphen/>
          <w:delText>duty trucks, and medium</w:delText>
        </w:r>
        <w:r w:rsidRPr="00E76F62" w:rsidDel="00703B9E">
          <w:rPr>
            <w:rFonts w:ascii="Arial" w:hAnsi="Arial" w:cs="Arial"/>
          </w:rPr>
          <w:noBreakHyphen/>
          <w:delText>duty vehicles are set forth in the “California Refueling Emission Standards and Test Procedures for 1998-2000 Model Year Motor Vehicles,” as amended August 5, 1999, which is incorporated herein by reference. The test procedures for determining compliance with standards applicable to 2001 and subsequent gasoline, alcohol, diesel, and hybrid electric passenger cars, light</w:delText>
        </w:r>
        <w:r w:rsidRPr="00E76F62" w:rsidDel="00703B9E">
          <w:rPr>
            <w:rFonts w:ascii="Arial" w:hAnsi="Arial" w:cs="Arial"/>
          </w:rPr>
          <w:noBreakHyphen/>
          <w:delText>duty trucks, and medium</w:delText>
        </w:r>
        <w:r w:rsidRPr="00E76F62" w:rsidDel="00703B9E">
          <w:rPr>
            <w:rFonts w:ascii="Arial" w:hAnsi="Arial" w:cs="Arial"/>
          </w:rPr>
          <w:noBreakHyphen/>
          <w:delText>duty vehicles are set forth in the “California Refueling Emission Standards and Test Procedures for 2001 and Subsequent Model Motor Vehicles,” adopted August 5, 1999, and last amended March 22, 2012, which is incorporated herein by reference.</w:delText>
        </w:r>
      </w:del>
    </w:p>
    <w:p w14:paraId="50273389" w14:textId="6447A6FD" w:rsidR="00703B9E" w:rsidRPr="00703B9E" w:rsidDel="00703B9E" w:rsidRDefault="00703B9E" w:rsidP="00703B9E">
      <w:pPr>
        <w:rPr>
          <w:ins w:id="8889" w:author="Joo, Hye@ARB" w:date="2026-06-04T23:21:00Z"/>
          <w:del w:id="8890" w:author="Yu, Yong@ARB" w:date="2026-06-05T12:01:00Z"/>
        </w:rPr>
      </w:pPr>
    </w:p>
    <w:p w14:paraId="35F6AD4E" w14:textId="77777777" w:rsidR="007B0465" w:rsidRPr="007B0465" w:rsidRDefault="007B0465" w:rsidP="00D63C32">
      <w:pPr>
        <w:numPr>
          <w:ilvl w:val="0"/>
          <w:numId w:val="96"/>
        </w:numPr>
        <w:spacing w:line="278" w:lineRule="auto"/>
        <w:contextualSpacing/>
        <w:rPr>
          <w:ins w:id="8891" w:author="Joo, Hye@ARB" w:date="2026-06-04T23:21:00Z"/>
          <w:rFonts w:ascii="Arial" w:eastAsia="Aptos" w:hAnsi="Arial" w:cs="Arial"/>
          <w:color w:val="404040"/>
          <w:kern w:val="2"/>
          <w:sz w:val="24"/>
          <w:szCs w:val="24"/>
          <w14:ligatures w14:val="standardContextual"/>
        </w:rPr>
      </w:pPr>
    </w:p>
    <w:p w14:paraId="53635BD5" w14:textId="77777777" w:rsidR="007B0465" w:rsidRPr="007B0465" w:rsidRDefault="007B0465" w:rsidP="00D63C32">
      <w:pPr>
        <w:numPr>
          <w:ilvl w:val="0"/>
          <w:numId w:val="97"/>
        </w:numPr>
        <w:spacing w:line="278" w:lineRule="auto"/>
        <w:contextualSpacing/>
        <w:rPr>
          <w:ins w:id="8892" w:author="Joo, Hye@ARB" w:date="2026-06-04T23:21:00Z"/>
          <w:rFonts w:ascii="Arial" w:eastAsia="Aptos" w:hAnsi="Arial" w:cs="Arial"/>
          <w:color w:val="404040"/>
          <w:kern w:val="2"/>
          <w:sz w:val="24"/>
          <w:szCs w:val="24"/>
          <w14:ligatures w14:val="standardContextual"/>
        </w:rPr>
      </w:pPr>
      <w:ins w:id="8893" w:author="Joo, Hye@ARB" w:date="2026-06-04T23:21:00Z">
        <w:r w:rsidRPr="007B0465">
          <w:rPr>
            <w:rFonts w:ascii="Arial" w:eastAsia="Aptos" w:hAnsi="Arial" w:cs="Arial"/>
            <w:color w:val="404040"/>
            <w:kern w:val="2"/>
            <w:sz w:val="24"/>
            <w:szCs w:val="24"/>
            <w14:ligatures w14:val="standardContextual"/>
          </w:rPr>
          <w:t xml:space="preserve"> Vehicle refueling emissions for 1998 and subsequent model gasoline-fueled, alcohol-fueled, diesel fueled, liquefied petroleum gas-fueled, fuel-flexible, and hybrid electric passenger cars, light-duty trucks, and medium-duty vehicles with a gross vehicle weight rating less than 8501 pounds, and 2015 and subsequent model gasoline-fueled, alcohol-fueled, diesel-fueled, liquefied petroleum gas-fueled, fuel-flexible, and hybrid electric medium-duty vehicles with a gross vehicle weight rating between 8,501 and 14,000 pounds, shall not exceed the following standards. Natural gas-fueled vehicles are exempt from meeting these refueling standards, but the refueling receptacles on natural gas-fueled vehicles must comply with the receptacle provisions of the American National Standards Institute/American Gas Association Standard for Compressed Natural Gas Vehicle Fueling Connection Devices, ANSI/AGA NGV1 standard-1994, which is incorporated herein by reference. The standards apply equally to certification and in-use vehicles. Hydrocarbons (for gasoline-fueled, diesel-fueled, and hybrid electric vehicles): 0.20 grams per gallon of fuel dispensed. Organic Material Hydrocarbon Equivalent (for alcohol-fueled, fuel-flexible, and hybrid electric vehicles): 0.20 grams per gallon of fuel dispensed. Hydrocarbons (for liquefied petroleum gas-fueled vehicles): 0.15 gram per gallon of fuel dispensed.</w:t>
        </w:r>
        <w:r w:rsidRPr="007B0465">
          <w:rPr>
            <w:rFonts w:ascii="Arial" w:eastAsia="Aptos" w:hAnsi="Arial" w:cs="Arial"/>
            <w:color w:val="404040"/>
            <w:kern w:val="2"/>
            <w:sz w:val="24"/>
            <w:szCs w:val="24"/>
            <w14:ligatures w14:val="standardContextual"/>
          </w:rPr>
          <w:br/>
        </w:r>
      </w:ins>
    </w:p>
    <w:p w14:paraId="25C6D3B2" w14:textId="77777777" w:rsidR="007B0465" w:rsidRPr="007B0465" w:rsidRDefault="007B0465" w:rsidP="00D63C32">
      <w:pPr>
        <w:numPr>
          <w:ilvl w:val="0"/>
          <w:numId w:val="97"/>
        </w:numPr>
        <w:spacing w:line="278" w:lineRule="auto"/>
        <w:contextualSpacing/>
        <w:rPr>
          <w:ins w:id="8894" w:author="Joo, Hye@ARB" w:date="2026-06-04T23:21:00Z"/>
          <w:rFonts w:ascii="Arial" w:eastAsia="Aptos" w:hAnsi="Arial" w:cs="Arial"/>
          <w:color w:val="404040"/>
          <w:kern w:val="2"/>
          <w:sz w:val="24"/>
          <w:szCs w:val="24"/>
          <w14:ligatures w14:val="standardContextual"/>
        </w:rPr>
      </w:pPr>
      <w:ins w:id="8895" w:author="Joo, Hye@ARB" w:date="2026-06-04T23:21:00Z">
        <w:r w:rsidRPr="007B0465">
          <w:rPr>
            <w:rFonts w:ascii="Arial" w:eastAsia="Aptos" w:hAnsi="Arial" w:cs="Arial"/>
            <w:color w:val="404040"/>
            <w:kern w:val="2"/>
            <w:sz w:val="24"/>
            <w:szCs w:val="24"/>
            <w14:ligatures w14:val="standardContextual"/>
          </w:rPr>
          <w:t xml:space="preserve">Vehicles powered by diesel fuel are not required to conduct testing to demonstrate compliance with the refueling emission standards set forth </w:t>
        </w:r>
        <w:r w:rsidRPr="007B0465">
          <w:rPr>
            <w:rFonts w:ascii="Arial" w:eastAsia="Aptos" w:hAnsi="Arial" w:cs="Arial"/>
            <w:color w:val="404040"/>
            <w:kern w:val="2"/>
            <w:sz w:val="24"/>
            <w:szCs w:val="24"/>
            <w14:ligatures w14:val="standardContextual"/>
          </w:rPr>
          <w:lastRenderedPageBreak/>
          <w:t xml:space="preserve">above, </w:t>
        </w:r>
        <w:proofErr w:type="gramStart"/>
        <w:r w:rsidRPr="007B0465">
          <w:rPr>
            <w:rFonts w:ascii="Arial" w:eastAsia="Aptos" w:hAnsi="Arial" w:cs="Arial"/>
            <w:color w:val="404040"/>
            <w:kern w:val="2"/>
            <w:sz w:val="24"/>
            <w:szCs w:val="24"/>
            <w14:ligatures w14:val="standardContextual"/>
          </w:rPr>
          <w:t>provided that</w:t>
        </w:r>
        <w:proofErr w:type="gramEnd"/>
        <w:r w:rsidRPr="007B0465">
          <w:rPr>
            <w:rFonts w:ascii="Arial" w:eastAsia="Aptos" w:hAnsi="Arial" w:cs="Arial"/>
            <w:color w:val="404040"/>
            <w:kern w:val="2"/>
            <w:sz w:val="24"/>
            <w:szCs w:val="24"/>
            <w14:ligatures w14:val="standardContextual"/>
          </w:rPr>
          <w:t xml:space="preserve"> all of the following provisions are met:</w:t>
        </w:r>
        <w:r w:rsidRPr="007B0465">
          <w:rPr>
            <w:rFonts w:ascii="Arial" w:eastAsia="Aptos" w:hAnsi="Arial" w:cs="Arial"/>
            <w:color w:val="404040"/>
            <w:kern w:val="2"/>
            <w:sz w:val="24"/>
            <w:szCs w:val="24"/>
            <w14:ligatures w14:val="standardContextual"/>
          </w:rPr>
          <w:br/>
        </w:r>
      </w:ins>
    </w:p>
    <w:p w14:paraId="57B41AEB" w14:textId="77777777" w:rsidR="007B0465" w:rsidRPr="007B0465" w:rsidRDefault="007B0465" w:rsidP="00D63C32">
      <w:pPr>
        <w:numPr>
          <w:ilvl w:val="0"/>
          <w:numId w:val="98"/>
        </w:numPr>
        <w:spacing w:line="278" w:lineRule="auto"/>
        <w:contextualSpacing/>
        <w:rPr>
          <w:ins w:id="8896" w:author="Joo, Hye@ARB" w:date="2026-06-04T23:21:00Z"/>
          <w:rFonts w:ascii="Arial" w:eastAsia="Aptos" w:hAnsi="Arial" w:cs="Arial"/>
          <w:color w:val="404040"/>
          <w:kern w:val="2"/>
          <w:sz w:val="24"/>
          <w:szCs w:val="24"/>
          <w14:ligatures w14:val="standardContextual"/>
        </w:rPr>
      </w:pPr>
      <w:ins w:id="8897" w:author="Joo, Hye@ARB" w:date="2026-06-04T23:21:00Z">
        <w:r w:rsidRPr="007B0465">
          <w:rPr>
            <w:rFonts w:ascii="Arial" w:eastAsia="Aptos" w:hAnsi="Arial" w:cs="Arial"/>
            <w:color w:val="404040"/>
            <w:kern w:val="2"/>
            <w:sz w:val="24"/>
            <w:szCs w:val="24"/>
            <w14:ligatures w14:val="standardContextual"/>
          </w:rPr>
          <w:t xml:space="preserve">The manufacturer can attest to the following evaluation: "Due to the low vapor pressure of diesel fuel and the vehicle tank temperatures, hydrocarbon vapor concentrations are </w:t>
        </w:r>
        <w:proofErr w:type="gramStart"/>
        <w:r w:rsidRPr="007B0465">
          <w:rPr>
            <w:rFonts w:ascii="Arial" w:eastAsia="Aptos" w:hAnsi="Arial" w:cs="Arial"/>
            <w:color w:val="404040"/>
            <w:kern w:val="2"/>
            <w:sz w:val="24"/>
            <w:szCs w:val="24"/>
            <w14:ligatures w14:val="standardContextual"/>
          </w:rPr>
          <w:t>low</w:t>
        </w:r>
        <w:proofErr w:type="gramEnd"/>
        <w:r w:rsidRPr="007B0465">
          <w:rPr>
            <w:rFonts w:ascii="Arial" w:eastAsia="Aptos" w:hAnsi="Arial" w:cs="Arial"/>
            <w:color w:val="404040"/>
            <w:kern w:val="2"/>
            <w:sz w:val="24"/>
            <w:szCs w:val="24"/>
            <w14:ligatures w14:val="standardContextual"/>
          </w:rPr>
          <w:t xml:space="preserve"> and the vehicle meets the 0.20 grams/gallon refueling emission standard without a control system."</w:t>
        </w:r>
        <w:r w:rsidRPr="007B0465">
          <w:rPr>
            <w:rFonts w:ascii="Arial" w:eastAsia="Aptos" w:hAnsi="Arial" w:cs="Arial"/>
            <w:color w:val="404040"/>
            <w:kern w:val="2"/>
            <w:sz w:val="24"/>
            <w:szCs w:val="24"/>
            <w14:ligatures w14:val="standardContextual"/>
          </w:rPr>
          <w:br/>
        </w:r>
      </w:ins>
    </w:p>
    <w:p w14:paraId="33799F9C" w14:textId="77777777" w:rsidR="007B0465" w:rsidRPr="007B0465" w:rsidRDefault="007B0465" w:rsidP="00D63C32">
      <w:pPr>
        <w:numPr>
          <w:ilvl w:val="0"/>
          <w:numId w:val="98"/>
        </w:numPr>
        <w:spacing w:line="278" w:lineRule="auto"/>
        <w:contextualSpacing/>
        <w:rPr>
          <w:ins w:id="8898" w:author="Joo, Hye@ARB" w:date="2026-06-04T23:21:00Z"/>
          <w:rFonts w:ascii="Arial" w:eastAsia="Aptos" w:hAnsi="Arial" w:cs="Arial"/>
          <w:color w:val="404040"/>
          <w:kern w:val="2"/>
          <w:sz w:val="24"/>
          <w:szCs w:val="24"/>
          <w14:ligatures w14:val="standardContextual"/>
        </w:rPr>
      </w:pPr>
      <w:ins w:id="8899" w:author="Joo, Hye@ARB" w:date="2026-06-04T23:21:00Z">
        <w:r w:rsidRPr="007B0465">
          <w:rPr>
            <w:rFonts w:ascii="Arial" w:eastAsia="Aptos" w:hAnsi="Arial" w:cs="Arial"/>
            <w:color w:val="404040"/>
            <w:kern w:val="2"/>
            <w:sz w:val="24"/>
            <w:szCs w:val="24"/>
            <w14:ligatures w14:val="standardContextual"/>
          </w:rPr>
          <w:t>The certification requirement described in paragraph (A) is provided in writing and applies for the full useful life of the vehicle, as defined in section 2112. In addition to the above provisions, the ARB reserves the authority to require testing to enforce compliance and to prevent noncompliance with the refueling emission standard. Vehicles certified to the refueling emission standard under this provision shall not be counted in the phase-in sales percentage compliance determinations.</w:t>
        </w:r>
        <w:r w:rsidRPr="007B0465">
          <w:rPr>
            <w:rFonts w:ascii="Arial" w:eastAsia="Aptos" w:hAnsi="Arial" w:cs="Arial"/>
            <w:color w:val="404040"/>
            <w:kern w:val="2"/>
            <w:sz w:val="24"/>
            <w:szCs w:val="24"/>
            <w14:ligatures w14:val="standardContextual"/>
          </w:rPr>
          <w:br/>
        </w:r>
      </w:ins>
    </w:p>
    <w:p w14:paraId="5BECEF46" w14:textId="77777777" w:rsidR="007B0465" w:rsidRPr="007B0465" w:rsidRDefault="007B0465" w:rsidP="00D63C32">
      <w:pPr>
        <w:numPr>
          <w:ilvl w:val="0"/>
          <w:numId w:val="97"/>
        </w:numPr>
        <w:spacing w:line="278" w:lineRule="auto"/>
        <w:contextualSpacing/>
        <w:rPr>
          <w:ins w:id="8900" w:author="Joo, Hye@ARB" w:date="2026-06-04T23:21:00Z"/>
          <w:rFonts w:ascii="Arial" w:eastAsia="Aptos" w:hAnsi="Arial" w:cs="Arial"/>
          <w:color w:val="404040"/>
          <w:kern w:val="2"/>
          <w:sz w:val="24"/>
          <w:szCs w:val="24"/>
          <w14:ligatures w14:val="standardContextual"/>
        </w:rPr>
      </w:pPr>
      <w:ins w:id="8901" w:author="Joo, Hye@ARB" w:date="2026-06-04T23:21:00Z">
        <w:r w:rsidRPr="007B0465">
          <w:rPr>
            <w:rFonts w:ascii="Arial" w:eastAsia="Aptos" w:hAnsi="Arial" w:cs="Arial"/>
            <w:color w:val="404040"/>
            <w:kern w:val="2"/>
            <w:sz w:val="24"/>
            <w:szCs w:val="24"/>
            <w14:ligatures w14:val="standardContextual"/>
          </w:rPr>
          <w:t xml:space="preserve">Through model year 2014, the manufacturer shall adhere to the following phase-in schedule, as determined by projected vehicle sales throughout the United States, </w:t>
        </w:r>
        <w:proofErr w:type="gramStart"/>
        <w:r w:rsidRPr="007B0465">
          <w:rPr>
            <w:rFonts w:ascii="Arial" w:eastAsia="Aptos" w:hAnsi="Arial" w:cs="Arial"/>
            <w:color w:val="404040"/>
            <w:kern w:val="2"/>
            <w:sz w:val="24"/>
            <w:szCs w:val="24"/>
            <w14:ligatures w14:val="standardContextual"/>
          </w:rPr>
          <w:t>with the exception of</w:t>
        </w:r>
        <w:proofErr w:type="gramEnd"/>
        <w:r w:rsidRPr="007B0465">
          <w:rPr>
            <w:rFonts w:ascii="Arial" w:eastAsia="Aptos" w:hAnsi="Arial" w:cs="Arial"/>
            <w:color w:val="404040"/>
            <w:kern w:val="2"/>
            <w:sz w:val="24"/>
            <w:szCs w:val="24"/>
            <w14:ligatures w14:val="standardContextual"/>
          </w:rPr>
          <w:t xml:space="preserve"> small volume manufacturers.</w:t>
        </w:r>
        <w:r w:rsidRPr="007B0465">
          <w:rPr>
            <w:rFonts w:ascii="Arial" w:eastAsia="Aptos" w:hAnsi="Arial" w:cs="Arial"/>
            <w:color w:val="404040"/>
            <w:kern w:val="2"/>
            <w:sz w:val="24"/>
            <w:szCs w:val="24"/>
            <w14:ligatures w14:val="standardContextual"/>
          </w:rPr>
          <w:br/>
        </w:r>
      </w:ins>
    </w:p>
    <w:tbl>
      <w:tblPr>
        <w:tblStyle w:val="TableGrid2"/>
        <w:tblW w:w="0" w:type="auto"/>
        <w:tblInd w:w="720" w:type="dxa"/>
        <w:tblLook w:val="04A0" w:firstRow="1" w:lastRow="0" w:firstColumn="1" w:lastColumn="0" w:noHBand="0" w:noVBand="1"/>
      </w:tblPr>
      <w:tblGrid>
        <w:gridCol w:w="2157"/>
        <w:gridCol w:w="2157"/>
        <w:gridCol w:w="2158"/>
        <w:gridCol w:w="2158"/>
      </w:tblGrid>
      <w:tr w:rsidR="007B0465" w:rsidRPr="007B0465" w14:paraId="558BB881" w14:textId="77777777">
        <w:trPr>
          <w:ins w:id="8902" w:author="Joo, Hye@ARB" w:date="2026-06-04T23:21:00Z"/>
        </w:trPr>
        <w:tc>
          <w:tcPr>
            <w:tcW w:w="8630" w:type="dxa"/>
            <w:gridSpan w:val="4"/>
            <w:vAlign w:val="center"/>
          </w:tcPr>
          <w:p w14:paraId="2BA434D6" w14:textId="77777777" w:rsidR="007B0465" w:rsidRPr="007B0465" w:rsidRDefault="007B0465" w:rsidP="007B0465">
            <w:pPr>
              <w:jc w:val="center"/>
              <w:rPr>
                <w:ins w:id="8903" w:author="Joo, Hye@ARB" w:date="2026-06-04T23:21:00Z"/>
                <w:rFonts w:ascii="Arial" w:eastAsia="Aptos" w:hAnsi="Arial" w:cs="Arial"/>
              </w:rPr>
            </w:pPr>
            <w:ins w:id="8904" w:author="Joo, Hye@ARB" w:date="2026-06-04T23:21:00Z">
              <w:r w:rsidRPr="007B0465">
                <w:rPr>
                  <w:rFonts w:ascii="Arial" w:eastAsia="Aptos" w:hAnsi="Arial" w:cs="Arial"/>
                </w:rPr>
                <w:t>ORVR Model Year Phase-In Schedule</w:t>
              </w:r>
            </w:ins>
          </w:p>
        </w:tc>
      </w:tr>
      <w:tr w:rsidR="007B0465" w:rsidRPr="007B0465" w14:paraId="7BC078A6" w14:textId="77777777">
        <w:trPr>
          <w:ins w:id="8905" w:author="Joo, Hye@ARB" w:date="2026-06-04T23:21:00Z"/>
        </w:trPr>
        <w:tc>
          <w:tcPr>
            <w:tcW w:w="2157" w:type="dxa"/>
            <w:vAlign w:val="center"/>
          </w:tcPr>
          <w:p w14:paraId="6C3200A1" w14:textId="77777777" w:rsidR="007B0465" w:rsidRPr="007B0465" w:rsidRDefault="007B0465" w:rsidP="007B0465">
            <w:pPr>
              <w:jc w:val="center"/>
              <w:rPr>
                <w:ins w:id="8906" w:author="Joo, Hye@ARB" w:date="2026-06-04T23:21:00Z"/>
                <w:rFonts w:ascii="Arial" w:eastAsia="Aptos" w:hAnsi="Arial" w:cs="Arial"/>
              </w:rPr>
            </w:pPr>
            <w:ins w:id="8907" w:author="Joo, Hye@ARB" w:date="2026-06-04T23:21:00Z">
              <w:r w:rsidRPr="007B0465">
                <w:rPr>
                  <w:rFonts w:ascii="Arial" w:eastAsia="Aptos" w:hAnsi="Arial" w:cs="Arial"/>
                </w:rPr>
                <w:t>Class of Vehicle</w:t>
              </w:r>
            </w:ins>
          </w:p>
        </w:tc>
        <w:tc>
          <w:tcPr>
            <w:tcW w:w="2157" w:type="dxa"/>
            <w:vAlign w:val="center"/>
          </w:tcPr>
          <w:p w14:paraId="554F2389" w14:textId="77777777" w:rsidR="007B0465" w:rsidRPr="007B0465" w:rsidRDefault="007B0465" w:rsidP="007B0465">
            <w:pPr>
              <w:jc w:val="center"/>
              <w:rPr>
                <w:ins w:id="8908" w:author="Joo, Hye@ARB" w:date="2026-06-04T23:21:00Z"/>
                <w:rFonts w:ascii="Arial" w:eastAsia="Aptos" w:hAnsi="Arial" w:cs="Arial"/>
              </w:rPr>
            </w:pPr>
            <w:ins w:id="8909" w:author="Joo, Hye@ARB" w:date="2026-06-04T23:21:00Z">
              <w:r w:rsidRPr="007B0465">
                <w:rPr>
                  <w:rFonts w:ascii="Arial" w:eastAsia="Aptos" w:hAnsi="Arial" w:cs="Arial"/>
                </w:rPr>
                <w:t>40% Fleet</w:t>
              </w:r>
            </w:ins>
          </w:p>
        </w:tc>
        <w:tc>
          <w:tcPr>
            <w:tcW w:w="2158" w:type="dxa"/>
            <w:vAlign w:val="center"/>
          </w:tcPr>
          <w:p w14:paraId="58133322" w14:textId="77777777" w:rsidR="007B0465" w:rsidRPr="007B0465" w:rsidRDefault="007B0465" w:rsidP="007B0465">
            <w:pPr>
              <w:jc w:val="center"/>
              <w:rPr>
                <w:ins w:id="8910" w:author="Joo, Hye@ARB" w:date="2026-06-04T23:21:00Z"/>
                <w:rFonts w:ascii="Arial" w:eastAsia="Aptos" w:hAnsi="Arial" w:cs="Arial"/>
              </w:rPr>
            </w:pPr>
            <w:ins w:id="8911" w:author="Joo, Hye@ARB" w:date="2026-06-04T23:21:00Z">
              <w:r w:rsidRPr="007B0465">
                <w:rPr>
                  <w:rFonts w:ascii="Arial" w:eastAsia="Aptos" w:hAnsi="Arial" w:cs="Arial"/>
                </w:rPr>
                <w:t>80% Fleet</w:t>
              </w:r>
            </w:ins>
          </w:p>
        </w:tc>
        <w:tc>
          <w:tcPr>
            <w:tcW w:w="2158" w:type="dxa"/>
            <w:vAlign w:val="center"/>
          </w:tcPr>
          <w:p w14:paraId="739D7C8F" w14:textId="77777777" w:rsidR="007B0465" w:rsidRPr="007B0465" w:rsidRDefault="007B0465" w:rsidP="007B0465">
            <w:pPr>
              <w:jc w:val="center"/>
              <w:rPr>
                <w:ins w:id="8912" w:author="Joo, Hye@ARB" w:date="2026-06-04T23:21:00Z"/>
                <w:rFonts w:ascii="Arial" w:eastAsia="Aptos" w:hAnsi="Arial" w:cs="Arial"/>
              </w:rPr>
            </w:pPr>
            <w:ins w:id="8913" w:author="Joo, Hye@ARB" w:date="2026-06-04T23:21:00Z">
              <w:r w:rsidRPr="007B0465">
                <w:rPr>
                  <w:rFonts w:ascii="Arial" w:eastAsia="Aptos" w:hAnsi="Arial" w:cs="Arial"/>
                </w:rPr>
                <w:t>100% Fleet</w:t>
              </w:r>
            </w:ins>
          </w:p>
        </w:tc>
      </w:tr>
      <w:tr w:rsidR="007B0465" w:rsidRPr="007B0465" w14:paraId="17B39C8E" w14:textId="77777777">
        <w:trPr>
          <w:ins w:id="8914" w:author="Joo, Hye@ARB" w:date="2026-06-04T23:21:00Z"/>
        </w:trPr>
        <w:tc>
          <w:tcPr>
            <w:tcW w:w="2157" w:type="dxa"/>
            <w:vAlign w:val="center"/>
          </w:tcPr>
          <w:p w14:paraId="21E17E81" w14:textId="77777777" w:rsidR="007B0465" w:rsidRPr="007B0465" w:rsidRDefault="007B0465" w:rsidP="007B0465">
            <w:pPr>
              <w:jc w:val="center"/>
              <w:rPr>
                <w:ins w:id="8915" w:author="Joo, Hye@ARB" w:date="2026-06-04T23:21:00Z"/>
                <w:rFonts w:ascii="Arial" w:eastAsia="Aptos" w:hAnsi="Arial" w:cs="Arial"/>
              </w:rPr>
            </w:pPr>
            <w:ins w:id="8916" w:author="Joo, Hye@ARB" w:date="2026-06-04T23:21:00Z">
              <w:r w:rsidRPr="007B0465">
                <w:rPr>
                  <w:rFonts w:ascii="Arial" w:eastAsia="Aptos" w:hAnsi="Arial" w:cs="Arial"/>
                </w:rPr>
                <w:t>Passenger Cars</w:t>
              </w:r>
            </w:ins>
          </w:p>
        </w:tc>
        <w:tc>
          <w:tcPr>
            <w:tcW w:w="2157" w:type="dxa"/>
            <w:vAlign w:val="center"/>
          </w:tcPr>
          <w:p w14:paraId="62BEDAA0" w14:textId="77777777" w:rsidR="007B0465" w:rsidRPr="007B0465" w:rsidRDefault="007B0465" w:rsidP="007B0465">
            <w:pPr>
              <w:jc w:val="center"/>
              <w:rPr>
                <w:ins w:id="8917" w:author="Joo, Hye@ARB" w:date="2026-06-04T23:21:00Z"/>
                <w:rFonts w:ascii="Arial" w:eastAsia="Aptos" w:hAnsi="Arial" w:cs="Arial"/>
              </w:rPr>
            </w:pPr>
            <w:ins w:id="8918" w:author="Joo, Hye@ARB" w:date="2026-06-04T23:21:00Z">
              <w:r w:rsidRPr="007B0465">
                <w:rPr>
                  <w:rFonts w:ascii="Arial" w:eastAsia="Aptos" w:hAnsi="Arial" w:cs="Arial"/>
                </w:rPr>
                <w:t>1998</w:t>
              </w:r>
            </w:ins>
          </w:p>
        </w:tc>
        <w:tc>
          <w:tcPr>
            <w:tcW w:w="2158" w:type="dxa"/>
            <w:vAlign w:val="center"/>
          </w:tcPr>
          <w:p w14:paraId="4ED61C11" w14:textId="77777777" w:rsidR="007B0465" w:rsidRPr="007B0465" w:rsidRDefault="007B0465" w:rsidP="007B0465">
            <w:pPr>
              <w:jc w:val="center"/>
              <w:rPr>
                <w:ins w:id="8919" w:author="Joo, Hye@ARB" w:date="2026-06-04T23:21:00Z"/>
                <w:rFonts w:ascii="Arial" w:eastAsia="Aptos" w:hAnsi="Arial" w:cs="Arial"/>
              </w:rPr>
            </w:pPr>
            <w:ins w:id="8920" w:author="Joo, Hye@ARB" w:date="2026-06-04T23:21:00Z">
              <w:r w:rsidRPr="007B0465">
                <w:rPr>
                  <w:rFonts w:ascii="Arial" w:eastAsia="Aptos" w:hAnsi="Arial" w:cs="Arial"/>
                </w:rPr>
                <w:t>1999</w:t>
              </w:r>
            </w:ins>
          </w:p>
        </w:tc>
        <w:tc>
          <w:tcPr>
            <w:tcW w:w="2158" w:type="dxa"/>
            <w:vAlign w:val="center"/>
          </w:tcPr>
          <w:p w14:paraId="06FFA041" w14:textId="77777777" w:rsidR="007B0465" w:rsidRPr="007B0465" w:rsidRDefault="007B0465" w:rsidP="007B0465">
            <w:pPr>
              <w:jc w:val="center"/>
              <w:rPr>
                <w:ins w:id="8921" w:author="Joo, Hye@ARB" w:date="2026-06-04T23:21:00Z"/>
                <w:rFonts w:ascii="Arial" w:eastAsia="Aptos" w:hAnsi="Arial" w:cs="Arial"/>
              </w:rPr>
            </w:pPr>
            <w:ins w:id="8922" w:author="Joo, Hye@ARB" w:date="2026-06-04T23:21:00Z">
              <w:r w:rsidRPr="007B0465">
                <w:rPr>
                  <w:rFonts w:ascii="Arial" w:eastAsia="Aptos" w:hAnsi="Arial" w:cs="Arial"/>
                </w:rPr>
                <w:t>2000</w:t>
              </w:r>
            </w:ins>
          </w:p>
        </w:tc>
      </w:tr>
      <w:tr w:rsidR="007B0465" w:rsidRPr="007B0465" w14:paraId="2698BB20" w14:textId="77777777">
        <w:trPr>
          <w:trHeight w:val="828"/>
          <w:ins w:id="8923" w:author="Joo, Hye@ARB" w:date="2026-06-04T23:21:00Z"/>
        </w:trPr>
        <w:tc>
          <w:tcPr>
            <w:tcW w:w="2157" w:type="dxa"/>
            <w:vAlign w:val="center"/>
          </w:tcPr>
          <w:p w14:paraId="6089BD3D" w14:textId="77777777" w:rsidR="007B0465" w:rsidRPr="007B0465" w:rsidRDefault="007B0465" w:rsidP="007B0465">
            <w:pPr>
              <w:jc w:val="center"/>
              <w:rPr>
                <w:ins w:id="8924" w:author="Joo, Hye@ARB" w:date="2026-06-04T23:21:00Z"/>
                <w:rFonts w:ascii="Arial" w:eastAsia="Aptos" w:hAnsi="Arial" w:cs="Arial"/>
              </w:rPr>
            </w:pPr>
            <w:ins w:id="8925" w:author="Joo, Hye@ARB" w:date="2026-06-04T23:21:00Z">
              <w:r w:rsidRPr="007B0465">
                <w:rPr>
                  <w:rFonts w:ascii="Arial" w:eastAsia="Aptos" w:hAnsi="Arial" w:cs="Arial"/>
                </w:rPr>
                <w:t>Light-Duty Trucks</w:t>
              </w:r>
            </w:ins>
          </w:p>
          <w:p w14:paraId="1F2DBC35" w14:textId="77777777" w:rsidR="007B0465" w:rsidRPr="007B0465" w:rsidRDefault="007B0465" w:rsidP="007B0465">
            <w:pPr>
              <w:jc w:val="center"/>
              <w:rPr>
                <w:ins w:id="8926" w:author="Joo, Hye@ARB" w:date="2026-06-04T23:21:00Z"/>
                <w:rFonts w:ascii="Arial" w:eastAsia="Aptos" w:hAnsi="Arial" w:cs="Arial"/>
              </w:rPr>
            </w:pPr>
            <w:ins w:id="8927" w:author="Joo, Hye@ARB" w:date="2026-06-04T23:21:00Z">
              <w:r w:rsidRPr="007B0465">
                <w:rPr>
                  <w:rFonts w:ascii="Arial" w:eastAsia="Aptos" w:hAnsi="Arial" w:cs="Arial"/>
                </w:rPr>
                <w:t>0-6,000 lbs. GVWR</w:t>
              </w:r>
            </w:ins>
          </w:p>
        </w:tc>
        <w:tc>
          <w:tcPr>
            <w:tcW w:w="2157" w:type="dxa"/>
            <w:vAlign w:val="center"/>
          </w:tcPr>
          <w:p w14:paraId="3899F813" w14:textId="77777777" w:rsidR="007B0465" w:rsidRPr="007B0465" w:rsidRDefault="007B0465" w:rsidP="007B0465">
            <w:pPr>
              <w:jc w:val="center"/>
              <w:rPr>
                <w:ins w:id="8928" w:author="Joo, Hye@ARB" w:date="2026-06-04T23:21:00Z"/>
                <w:rFonts w:ascii="Arial" w:eastAsia="Aptos" w:hAnsi="Arial" w:cs="Arial"/>
              </w:rPr>
            </w:pPr>
            <w:ins w:id="8929" w:author="Joo, Hye@ARB" w:date="2026-06-04T23:21:00Z">
              <w:r w:rsidRPr="007B0465">
                <w:rPr>
                  <w:rFonts w:ascii="Arial" w:eastAsia="Aptos" w:hAnsi="Arial" w:cs="Arial"/>
                </w:rPr>
                <w:t>2001</w:t>
              </w:r>
            </w:ins>
          </w:p>
        </w:tc>
        <w:tc>
          <w:tcPr>
            <w:tcW w:w="2158" w:type="dxa"/>
            <w:vAlign w:val="center"/>
          </w:tcPr>
          <w:p w14:paraId="05CEBAEF" w14:textId="77777777" w:rsidR="007B0465" w:rsidRPr="007B0465" w:rsidRDefault="007B0465" w:rsidP="007B0465">
            <w:pPr>
              <w:jc w:val="center"/>
              <w:rPr>
                <w:ins w:id="8930" w:author="Joo, Hye@ARB" w:date="2026-06-04T23:21:00Z"/>
                <w:rFonts w:ascii="Arial" w:eastAsia="Aptos" w:hAnsi="Arial" w:cs="Arial"/>
              </w:rPr>
            </w:pPr>
            <w:ins w:id="8931" w:author="Joo, Hye@ARB" w:date="2026-06-04T23:21:00Z">
              <w:r w:rsidRPr="007B0465">
                <w:rPr>
                  <w:rFonts w:ascii="Arial" w:eastAsia="Aptos" w:hAnsi="Arial" w:cs="Arial"/>
                </w:rPr>
                <w:t>2002</w:t>
              </w:r>
            </w:ins>
          </w:p>
        </w:tc>
        <w:tc>
          <w:tcPr>
            <w:tcW w:w="2158" w:type="dxa"/>
            <w:vAlign w:val="center"/>
          </w:tcPr>
          <w:p w14:paraId="66E627FB" w14:textId="77777777" w:rsidR="007B0465" w:rsidRPr="007B0465" w:rsidRDefault="007B0465" w:rsidP="007B0465">
            <w:pPr>
              <w:jc w:val="center"/>
              <w:rPr>
                <w:ins w:id="8932" w:author="Joo, Hye@ARB" w:date="2026-06-04T23:21:00Z"/>
                <w:rFonts w:ascii="Arial" w:eastAsia="Aptos" w:hAnsi="Arial" w:cs="Arial"/>
              </w:rPr>
            </w:pPr>
            <w:ins w:id="8933" w:author="Joo, Hye@ARB" w:date="2026-06-04T23:21:00Z">
              <w:r w:rsidRPr="007B0465">
                <w:rPr>
                  <w:rFonts w:ascii="Arial" w:eastAsia="Aptos" w:hAnsi="Arial" w:cs="Arial"/>
                </w:rPr>
                <w:t>2003</w:t>
              </w:r>
            </w:ins>
          </w:p>
        </w:tc>
      </w:tr>
      <w:tr w:rsidR="007B0465" w:rsidRPr="007B0465" w14:paraId="138BEA5F" w14:textId="77777777">
        <w:trPr>
          <w:ins w:id="8934" w:author="Joo, Hye@ARB" w:date="2026-06-04T23:21:00Z"/>
        </w:trPr>
        <w:tc>
          <w:tcPr>
            <w:tcW w:w="2157" w:type="dxa"/>
            <w:vAlign w:val="center"/>
          </w:tcPr>
          <w:p w14:paraId="4C4F8687" w14:textId="77777777" w:rsidR="007B0465" w:rsidRPr="007B0465" w:rsidRDefault="007B0465" w:rsidP="007B0465">
            <w:pPr>
              <w:jc w:val="center"/>
              <w:rPr>
                <w:ins w:id="8935" w:author="Joo, Hye@ARB" w:date="2026-06-04T23:21:00Z"/>
                <w:rFonts w:ascii="Arial" w:eastAsia="Aptos" w:hAnsi="Arial" w:cs="Arial"/>
              </w:rPr>
            </w:pPr>
            <w:ins w:id="8936" w:author="Joo, Hye@ARB" w:date="2026-06-04T23:21:00Z">
              <w:r w:rsidRPr="007B0465">
                <w:rPr>
                  <w:rFonts w:ascii="Arial" w:eastAsia="Aptos" w:hAnsi="Arial" w:cs="Arial"/>
                </w:rPr>
                <w:t>Light-Duty Trucks/ Medium-Duty Vehicles (6,001 – 8,500 lbs. GVWR)</w:t>
              </w:r>
            </w:ins>
          </w:p>
        </w:tc>
        <w:tc>
          <w:tcPr>
            <w:tcW w:w="2157" w:type="dxa"/>
            <w:vAlign w:val="center"/>
          </w:tcPr>
          <w:p w14:paraId="21E8C2F6" w14:textId="77777777" w:rsidR="007B0465" w:rsidRPr="007B0465" w:rsidRDefault="007B0465" w:rsidP="007B0465">
            <w:pPr>
              <w:jc w:val="center"/>
              <w:rPr>
                <w:ins w:id="8937" w:author="Joo, Hye@ARB" w:date="2026-06-04T23:21:00Z"/>
                <w:rFonts w:ascii="Arial" w:eastAsia="Aptos" w:hAnsi="Arial" w:cs="Arial"/>
              </w:rPr>
            </w:pPr>
            <w:ins w:id="8938" w:author="Joo, Hye@ARB" w:date="2026-06-04T23:21:00Z">
              <w:r w:rsidRPr="007B0465">
                <w:rPr>
                  <w:rFonts w:ascii="Arial" w:eastAsia="Aptos" w:hAnsi="Arial" w:cs="Arial"/>
                </w:rPr>
                <w:t>2004</w:t>
              </w:r>
            </w:ins>
          </w:p>
        </w:tc>
        <w:tc>
          <w:tcPr>
            <w:tcW w:w="2158" w:type="dxa"/>
            <w:vAlign w:val="center"/>
          </w:tcPr>
          <w:p w14:paraId="798C09A4" w14:textId="77777777" w:rsidR="007B0465" w:rsidRPr="007B0465" w:rsidRDefault="007B0465" w:rsidP="007B0465">
            <w:pPr>
              <w:jc w:val="center"/>
              <w:rPr>
                <w:ins w:id="8939" w:author="Joo, Hye@ARB" w:date="2026-06-04T23:21:00Z"/>
                <w:rFonts w:ascii="Arial" w:eastAsia="Aptos" w:hAnsi="Arial" w:cs="Arial"/>
              </w:rPr>
            </w:pPr>
            <w:ins w:id="8940" w:author="Joo, Hye@ARB" w:date="2026-06-04T23:21:00Z">
              <w:r w:rsidRPr="007B0465">
                <w:rPr>
                  <w:rFonts w:ascii="Arial" w:eastAsia="Aptos" w:hAnsi="Arial" w:cs="Arial"/>
                </w:rPr>
                <w:t>2005</w:t>
              </w:r>
            </w:ins>
          </w:p>
        </w:tc>
        <w:tc>
          <w:tcPr>
            <w:tcW w:w="2158" w:type="dxa"/>
            <w:vAlign w:val="center"/>
          </w:tcPr>
          <w:p w14:paraId="0C5AD437" w14:textId="77777777" w:rsidR="007B0465" w:rsidRPr="007B0465" w:rsidRDefault="007B0465" w:rsidP="007B0465">
            <w:pPr>
              <w:jc w:val="center"/>
              <w:rPr>
                <w:ins w:id="8941" w:author="Joo, Hye@ARB" w:date="2026-06-04T23:21:00Z"/>
                <w:rFonts w:ascii="Arial" w:eastAsia="Aptos" w:hAnsi="Arial" w:cs="Arial"/>
              </w:rPr>
            </w:pPr>
            <w:ins w:id="8942" w:author="Joo, Hye@ARB" w:date="2026-06-04T23:21:00Z">
              <w:r w:rsidRPr="007B0465">
                <w:rPr>
                  <w:rFonts w:ascii="Arial" w:eastAsia="Aptos" w:hAnsi="Arial" w:cs="Arial"/>
                </w:rPr>
                <w:t>2006</w:t>
              </w:r>
            </w:ins>
          </w:p>
        </w:tc>
      </w:tr>
    </w:tbl>
    <w:p w14:paraId="79AAEE50" w14:textId="77777777" w:rsidR="007B0465" w:rsidRPr="007B0465" w:rsidRDefault="007B0465" w:rsidP="007B0465">
      <w:pPr>
        <w:spacing w:line="278" w:lineRule="auto"/>
        <w:ind w:left="720"/>
        <w:rPr>
          <w:ins w:id="8943" w:author="Joo, Hye@ARB" w:date="2026-06-04T23:21:00Z"/>
          <w:rFonts w:ascii="Arial" w:eastAsia="Aptos" w:hAnsi="Arial" w:cs="Arial"/>
          <w:color w:val="404040"/>
          <w:kern w:val="2"/>
          <w:sz w:val="24"/>
          <w:szCs w:val="24"/>
          <w14:ligatures w14:val="standardContextual"/>
        </w:rPr>
      </w:pPr>
    </w:p>
    <w:p w14:paraId="2D856EEC" w14:textId="77777777" w:rsidR="007B0465" w:rsidRPr="007B0465" w:rsidRDefault="007B0465" w:rsidP="00D63C32">
      <w:pPr>
        <w:numPr>
          <w:ilvl w:val="0"/>
          <w:numId w:val="99"/>
        </w:numPr>
        <w:spacing w:line="278" w:lineRule="auto"/>
        <w:contextualSpacing/>
        <w:rPr>
          <w:ins w:id="8944" w:author="Joo, Hye@ARB" w:date="2026-06-04T23:21:00Z"/>
          <w:rFonts w:ascii="Arial" w:eastAsia="Aptos" w:hAnsi="Arial" w:cs="Arial"/>
          <w:color w:val="404040"/>
          <w:kern w:val="2"/>
          <w:sz w:val="24"/>
          <w:szCs w:val="24"/>
          <w14:ligatures w14:val="standardContextual"/>
        </w:rPr>
      </w:pPr>
      <w:ins w:id="8945" w:author="Joo, Hye@ARB" w:date="2026-06-04T23:21:00Z">
        <w:r w:rsidRPr="007B0465">
          <w:rPr>
            <w:rFonts w:ascii="Arial" w:eastAsia="Aptos" w:hAnsi="Arial" w:cs="Arial"/>
            <w:color w:val="404040"/>
            <w:kern w:val="2"/>
            <w:sz w:val="24"/>
            <w:szCs w:val="24"/>
            <w14:ligatures w14:val="standardContextual"/>
          </w:rPr>
          <w:t>Prior to the 2001 model year, small volume manufacturers are defined for purposes of this section as any vehicle manufacturer with California actual sales less than or equal to 3000 new vehicles per model year based on the average number of vehicles sold by the manufacturer in the previous three consecutive years.</w:t>
        </w:r>
        <w:r w:rsidRPr="007B0465">
          <w:rPr>
            <w:rFonts w:ascii="Arial" w:eastAsia="Aptos" w:hAnsi="Arial" w:cs="Arial"/>
            <w:color w:val="404040"/>
            <w:kern w:val="2"/>
            <w:sz w:val="24"/>
            <w:szCs w:val="24"/>
            <w14:ligatures w14:val="standardContextual"/>
          </w:rPr>
          <w:br/>
        </w:r>
      </w:ins>
    </w:p>
    <w:p w14:paraId="72FD10F3" w14:textId="77777777" w:rsidR="007B0465" w:rsidRPr="007B0465" w:rsidRDefault="007B0465" w:rsidP="00D63C32">
      <w:pPr>
        <w:numPr>
          <w:ilvl w:val="0"/>
          <w:numId w:val="99"/>
        </w:numPr>
        <w:spacing w:line="278" w:lineRule="auto"/>
        <w:contextualSpacing/>
        <w:rPr>
          <w:ins w:id="8946" w:author="Joo, Hye@ARB" w:date="2026-06-04T23:21:00Z"/>
          <w:rFonts w:ascii="Arial" w:eastAsia="Aptos" w:hAnsi="Arial" w:cs="Arial"/>
          <w:color w:val="404040"/>
          <w:kern w:val="2"/>
          <w:sz w:val="24"/>
          <w:szCs w:val="24"/>
          <w14:ligatures w14:val="standardContextual"/>
        </w:rPr>
      </w:pPr>
      <w:ins w:id="8947" w:author="Joo, Hye@ARB" w:date="2026-06-04T23:21:00Z">
        <w:r w:rsidRPr="007B0465">
          <w:rPr>
            <w:rFonts w:ascii="Arial" w:eastAsia="Aptos" w:hAnsi="Arial" w:cs="Arial"/>
            <w:color w:val="404040"/>
            <w:kern w:val="2"/>
            <w:sz w:val="24"/>
            <w:szCs w:val="24"/>
            <w14:ligatures w14:val="standardContextual"/>
          </w:rPr>
          <w:t xml:space="preserve">Small volume manufacturers of passenger cars, as defined in subsection (a)(3)(A), are exempt from the implementation schedule in subsection (a)(3) for model year 1998 and 1999. For small volume manufacturers of passenger cars, the standards of subsection (a)(1), and the associated test procedures, shall not apply until model year 2000, when 100 percent </w:t>
        </w:r>
        <w:r w:rsidRPr="007B0465">
          <w:rPr>
            <w:rFonts w:ascii="Arial" w:eastAsia="Aptos" w:hAnsi="Arial" w:cs="Arial"/>
            <w:color w:val="404040"/>
            <w:kern w:val="2"/>
            <w:sz w:val="24"/>
            <w:szCs w:val="24"/>
            <w14:ligatures w14:val="standardContextual"/>
          </w:rPr>
          <w:lastRenderedPageBreak/>
          <w:t>compliance with the standards of this section is required. Small volume manufacturers of light-duty trucks and medium duty vehicles are not exempt from the implementation schedule in subsection (a)(3).</w:t>
        </w:r>
        <w:r w:rsidRPr="007B0465">
          <w:rPr>
            <w:rFonts w:ascii="Arial" w:eastAsia="Aptos" w:hAnsi="Arial" w:cs="Arial"/>
            <w:color w:val="404040"/>
            <w:kern w:val="2"/>
            <w:sz w:val="24"/>
            <w:szCs w:val="24"/>
            <w14:ligatures w14:val="standardContextual"/>
          </w:rPr>
          <w:br/>
        </w:r>
      </w:ins>
    </w:p>
    <w:p w14:paraId="71802379" w14:textId="77777777" w:rsidR="007B0465" w:rsidRPr="007B0465" w:rsidRDefault="007B0465" w:rsidP="00D63C32">
      <w:pPr>
        <w:numPr>
          <w:ilvl w:val="0"/>
          <w:numId w:val="97"/>
        </w:numPr>
        <w:spacing w:line="278" w:lineRule="auto"/>
        <w:contextualSpacing/>
        <w:rPr>
          <w:ins w:id="8948" w:author="Joo, Hye@ARB" w:date="2026-06-04T23:21:00Z"/>
          <w:rFonts w:ascii="Arial" w:eastAsia="Aptos" w:hAnsi="Arial" w:cs="Arial"/>
          <w:color w:val="404040"/>
          <w:kern w:val="2"/>
          <w:sz w:val="24"/>
          <w:szCs w:val="24"/>
          <w14:ligatures w14:val="standardContextual"/>
        </w:rPr>
      </w:pPr>
      <w:ins w:id="8949" w:author="Joo, Hye@ARB" w:date="2026-06-04T23:21:00Z">
        <w:r w:rsidRPr="007B0465">
          <w:rPr>
            <w:rFonts w:ascii="Arial" w:eastAsia="Aptos" w:hAnsi="Arial" w:cs="Arial"/>
            <w:color w:val="404040"/>
            <w:kern w:val="2"/>
            <w:sz w:val="24"/>
            <w:szCs w:val="24"/>
            <w14:ligatures w14:val="standardContextual"/>
          </w:rPr>
          <w:t>Beginning with model year 2015, all vehicles subject to the refueling emission standards in section 1978.0.1(a)(1) shall demonstrate compliance except incomplete vehicles of 14,000 pounds gross vehicle weight rating or less that are certified as incomplete vehicles for the purposes of evaporative emissions testing as set forth in the "California Evaporative Emission Standards and Test Procedures for 2001 and Subsequent Model Motor Vehicles," incorporated by reference in section 1976.</w:t>
        </w:r>
        <w:r w:rsidRPr="007B0465">
          <w:rPr>
            <w:rFonts w:ascii="Arial" w:eastAsia="Aptos" w:hAnsi="Arial" w:cs="Arial"/>
            <w:color w:val="404040"/>
            <w:kern w:val="2"/>
            <w:sz w:val="24"/>
            <w:szCs w:val="24"/>
            <w14:ligatures w14:val="standardContextual"/>
          </w:rPr>
          <w:br/>
        </w:r>
      </w:ins>
    </w:p>
    <w:p w14:paraId="5BDDDA0F" w14:textId="5ED6749E" w:rsidR="007B0465" w:rsidRPr="007B0465" w:rsidRDefault="007B0465" w:rsidP="00D63C32">
      <w:pPr>
        <w:numPr>
          <w:ilvl w:val="0"/>
          <w:numId w:val="97"/>
        </w:numPr>
        <w:spacing w:line="278" w:lineRule="auto"/>
        <w:contextualSpacing/>
        <w:rPr>
          <w:ins w:id="8950" w:author="Joo, Hye@ARB" w:date="2026-06-04T23:21:00Z"/>
          <w:rFonts w:ascii="Arial" w:eastAsia="Aptos" w:hAnsi="Arial" w:cs="Arial"/>
          <w:color w:val="404040"/>
          <w:kern w:val="2"/>
          <w:sz w:val="24"/>
          <w:szCs w:val="24"/>
          <w14:ligatures w14:val="standardContextual"/>
        </w:rPr>
      </w:pPr>
      <w:ins w:id="8951" w:author="Joo, Hye@ARB" w:date="2026-06-04T23:21:00Z">
        <w:r w:rsidRPr="007B0465">
          <w:rPr>
            <w:rFonts w:ascii="Arial" w:eastAsia="Aptos" w:hAnsi="Arial" w:cs="Arial"/>
            <w:color w:val="404040"/>
            <w:kern w:val="2"/>
            <w:sz w:val="24"/>
            <w:szCs w:val="24"/>
            <w14:ligatures w14:val="standardContextual"/>
          </w:rPr>
          <w:t>Carry-Over of 2014 Model Year Families: 2014 model year motor vehicles certified to the refueling emission standards of section 1978.0.1(a)(1) may carry over to the 2015 through 2018 model years and be considered compliant.</w:t>
        </w:r>
        <w:r w:rsidR="007112F1">
          <w:rPr>
            <w:rFonts w:ascii="Arial" w:eastAsia="Aptos" w:hAnsi="Arial" w:cs="Arial"/>
            <w:color w:val="404040"/>
            <w:kern w:val="2"/>
            <w:sz w:val="24"/>
            <w:szCs w:val="24"/>
            <w14:ligatures w14:val="standardContextual"/>
          </w:rPr>
          <w:br/>
        </w:r>
      </w:ins>
    </w:p>
    <w:p w14:paraId="69034A16" w14:textId="77777777" w:rsidR="007B0465" w:rsidRPr="007B0465" w:rsidRDefault="007B0465" w:rsidP="00D63C32">
      <w:pPr>
        <w:numPr>
          <w:ilvl w:val="0"/>
          <w:numId w:val="96"/>
        </w:numPr>
        <w:spacing w:line="278" w:lineRule="auto"/>
        <w:contextualSpacing/>
        <w:rPr>
          <w:ins w:id="8952" w:author="Joo, Hye@ARB" w:date="2026-06-04T23:21:00Z"/>
          <w:rFonts w:ascii="Arial" w:eastAsia="Aptos" w:hAnsi="Arial" w:cs="Arial"/>
          <w:color w:val="404040"/>
          <w:kern w:val="2"/>
          <w:sz w:val="24"/>
          <w:szCs w:val="24"/>
          <w14:ligatures w14:val="standardContextual"/>
        </w:rPr>
      </w:pPr>
      <w:ins w:id="8953" w:author="Joo, Hye@ARB" w:date="2026-06-04T23:21:00Z">
        <w:r w:rsidRPr="007B0465">
          <w:rPr>
            <w:rFonts w:ascii="Arial" w:eastAsia="Aptos" w:hAnsi="Arial" w:cs="Arial"/>
            <w:color w:val="404040"/>
            <w:kern w:val="2"/>
            <w:sz w:val="24"/>
            <w:szCs w:val="24"/>
            <w14:ligatures w14:val="standardContextual"/>
          </w:rPr>
          <w:t>The test procedures for determining compliance with standards applicable to 1998 through 2000 gasoline, alcohol, diesel, and hybrid electric passenger cars, light-duty trucks, and medium-duty vehicles are set forth in the "California Refueling Emission Standards and Test Procedures for 1998-2000 Model Year Motor Vehicles," as amended August 5, 1999, which is incorporated herein by reference. The test procedures for determining compliance with standards applicable to 2001 and subsequent gasoline, alcohol, diesel, and hybrid electric passenger cars, light-duty trucks, and medium-duty vehicles are set forth in the "California Refueling Emission Standards and Test Procedures for 2001 and Subsequent Model Motor Vehicles," adopted August 5, 1999, and last amended March 22, 2012, which is incorporated herein by reference.</w:t>
        </w:r>
      </w:ins>
    </w:p>
    <w:p w14:paraId="4A2B70FF" w14:textId="77777777" w:rsidR="002F4024" w:rsidRPr="002F4024" w:rsidRDefault="002F4024" w:rsidP="002F4024"/>
    <w:p w14:paraId="59572B3C" w14:textId="77777777" w:rsidR="0048243B" w:rsidRPr="00E76F62" w:rsidRDefault="0048243B" w:rsidP="009A18CE">
      <w:pPr>
        <w:keepLines/>
        <w:widowControl w:val="0"/>
        <w:spacing w:line="240" w:lineRule="auto"/>
        <w:rPr>
          <w:rFonts w:ascii="Arial" w:hAnsi="Arial" w:cs="Arial"/>
          <w:b/>
        </w:rPr>
      </w:pPr>
      <w:r w:rsidRPr="00E76F62">
        <w:rPr>
          <w:rFonts w:ascii="Arial" w:hAnsi="Arial" w:cs="Arial"/>
        </w:rPr>
        <w:t>NOTE: Authority cited: Sections 39500, 39600, 39601, 39667, 43013, 43018, 43101, 43104, 43105 and 43106, Health and Safety Code. Reference: Sections 39002, 39003, 39500, 39667, 43000, 43009.5, 43013, 43018, 43101, 43101.5, 43102, 43104, 43105, 43106, 43204 and 43205 Health and Safety Code.</w:t>
      </w:r>
    </w:p>
    <w:p w14:paraId="20139AF6" w14:textId="511A7CA8" w:rsidR="00F3667C" w:rsidRPr="00642551" w:rsidRDefault="00F3667C">
      <w:pPr>
        <w:rPr>
          <w:rFonts w:ascii="Arial" w:eastAsia="Calibri" w:hAnsi="Arial" w:cs="Arial"/>
          <w:sz w:val="24"/>
          <w:szCs w:val="24"/>
        </w:rPr>
      </w:pPr>
    </w:p>
    <w:p w14:paraId="507A48B8" w14:textId="77777777" w:rsidR="00441133" w:rsidRPr="00642551" w:rsidRDefault="00441133" w:rsidP="009A18CE">
      <w:pPr>
        <w:keepLines/>
        <w:widowControl w:val="0"/>
        <w:spacing w:line="240" w:lineRule="auto"/>
        <w:rPr>
          <w:rFonts w:ascii="Arial" w:hAnsi="Arial" w:cs="Arial"/>
          <w:sz w:val="24"/>
          <w:szCs w:val="24"/>
        </w:rPr>
      </w:pPr>
    </w:p>
    <w:sectPr w:rsidR="00441133" w:rsidRPr="00642551">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7467" w14:textId="77777777" w:rsidR="003B0447" w:rsidRDefault="003B0447" w:rsidP="00441133">
      <w:pPr>
        <w:spacing w:after="0" w:line="240" w:lineRule="auto"/>
      </w:pPr>
      <w:r>
        <w:separator/>
      </w:r>
    </w:p>
  </w:endnote>
  <w:endnote w:type="continuationSeparator" w:id="0">
    <w:p w14:paraId="432F16C8" w14:textId="77777777" w:rsidR="003B0447" w:rsidRDefault="003B0447" w:rsidP="00441133">
      <w:pPr>
        <w:spacing w:after="0" w:line="240" w:lineRule="auto"/>
      </w:pPr>
      <w:r>
        <w:continuationSeparator/>
      </w:r>
    </w:p>
  </w:endnote>
  <w:endnote w:type="continuationNotice" w:id="1">
    <w:p w14:paraId="3FA9457C" w14:textId="77777777" w:rsidR="003B0447" w:rsidRDefault="003B04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Avenir LT Std 55 Roman">
    <w:panose1 w:val="020B0503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Semilight">
    <w:panose1 w:val="020B0502040204020203"/>
    <w:charset w:val="80"/>
    <w:family w:val="swiss"/>
    <w:pitch w:val="variable"/>
    <w:sig w:usb0="B0000AAF" w:usb1="09DF7CFB" w:usb2="00000012" w:usb3="00000000" w:csb0="003E01BD" w:csb1="00000000"/>
  </w:font>
  <w:font w:name="Avenir Next LT Pro Demi">
    <w:panose1 w:val="020B0704020202020204"/>
    <w:charset w:val="00"/>
    <w:family w:val="swiss"/>
    <w:pitch w:val="variable"/>
    <w:sig w:usb0="800000EF" w:usb1="5000204A"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63F" w14:textId="77777777" w:rsidR="0048243B" w:rsidRDefault="0048243B">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EBBE747" wp14:editId="09A497D7">
              <wp:simplePos x="0" y="0"/>
              <wp:positionH relativeFrom="page">
                <wp:posOffset>901700</wp:posOffset>
              </wp:positionH>
              <wp:positionV relativeFrom="page">
                <wp:posOffset>9476174</wp:posOffset>
              </wp:positionV>
              <wp:extent cx="25838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3815" cy="139065"/>
                      </a:xfrm>
                      <a:prstGeom prst="rect">
                        <a:avLst/>
                      </a:prstGeom>
                    </wps:spPr>
                    <wps:txbx>
                      <w:txbxContent>
                        <w:p w14:paraId="55BF422E" w14:textId="77777777" w:rsidR="0048243B" w:rsidRDefault="0048243B">
                          <w:pPr>
                            <w:spacing w:before="14"/>
                            <w:ind w:left="20"/>
                            <w:rPr>
                              <w:sz w:val="16"/>
                            </w:rPr>
                          </w:pPr>
                        </w:p>
                      </w:txbxContent>
                    </wps:txbx>
                    <wps:bodyPr wrap="square" lIns="0" tIns="0" rIns="0" bIns="0" rtlCol="0">
                      <a:noAutofit/>
                    </wps:bodyPr>
                  </wps:wsp>
                </a:graphicData>
              </a:graphic>
            </wp:anchor>
          </w:drawing>
        </mc:Choice>
        <mc:Fallback xmlns:a="http://schemas.openxmlformats.org/drawingml/2006/main">
          <w:pict w14:anchorId="172262B1">
            <v:shapetype id="_x0000_t202" coordsize="21600,21600" o:spt="202" path="m,l,21600r21600,l21600,xe" w14:anchorId="7EBBE747">
              <v:stroke joinstyle="miter"/>
              <v:path gradientshapeok="t" o:connecttype="rect"/>
            </v:shapetype>
            <v:shape id="Textbox 5" style="position:absolute;margin-left:71pt;margin-top:746.15pt;width:203.4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">
              <v:textbox inset="0,0,0,0">
                <w:txbxContent>
                  <w:p w:rsidR="0048243B" w:rsidRDefault="0048243B" w14:paraId="672A6659" w14:textId="77777777">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0A61CF20" wp14:editId="6553C50E">
              <wp:simplePos x="0" y="0"/>
              <wp:positionH relativeFrom="page">
                <wp:posOffset>3759200</wp:posOffset>
              </wp:positionH>
              <wp:positionV relativeFrom="page">
                <wp:posOffset>9478602</wp:posOffset>
              </wp:positionV>
              <wp:extent cx="2540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23F3D012" w14:textId="77777777" w:rsidR="0048243B" w:rsidRPr="00887DE0" w:rsidRDefault="0048243B">
                          <w:pPr>
                            <w:spacing w:before="10"/>
                            <w:ind w:left="20"/>
                            <w:rPr>
                              <w:rFonts w:ascii="Arial" w:hAnsi="Arial" w:cs="Arial"/>
                            </w:rPr>
                          </w:pPr>
                          <w:r w:rsidRPr="00887DE0">
                            <w:rPr>
                              <w:rFonts w:ascii="Arial" w:hAnsi="Arial" w:cs="Arial"/>
                              <w:spacing w:val="-5"/>
                            </w:rPr>
                            <w:fldChar w:fldCharType="begin"/>
                          </w:r>
                          <w:r w:rsidRPr="00887DE0">
                            <w:rPr>
                              <w:rFonts w:ascii="Arial" w:hAnsi="Arial" w:cs="Arial"/>
                              <w:spacing w:val="-5"/>
                            </w:rPr>
                            <w:instrText xml:space="preserve"> PAGE </w:instrText>
                          </w:r>
                          <w:r w:rsidRPr="00887DE0">
                            <w:rPr>
                              <w:rFonts w:ascii="Arial" w:hAnsi="Arial" w:cs="Arial"/>
                              <w:spacing w:val="-5"/>
                            </w:rPr>
                            <w:fldChar w:fldCharType="separate"/>
                          </w:r>
                          <w:r w:rsidRPr="00887DE0">
                            <w:rPr>
                              <w:rFonts w:ascii="Arial" w:hAnsi="Arial" w:cs="Arial"/>
                              <w:spacing w:val="-5"/>
                            </w:rPr>
                            <w:t>100</w:t>
                          </w:r>
                          <w:r w:rsidRPr="00887DE0">
                            <w:rPr>
                              <w:rFonts w:ascii="Arial" w:hAnsi="Arial" w:cs="Arial"/>
                              <w:spacing w:val="-5"/>
                            </w:rPr>
                            <w:fldChar w:fldCharType="end"/>
                          </w:r>
                        </w:p>
                      </w:txbxContent>
                    </wps:txbx>
                    <wps:bodyPr wrap="square" lIns="0" tIns="0" rIns="0" bIns="0" rtlCol="0">
                      <a:noAutofit/>
                    </wps:bodyPr>
                  </wps:wsp>
                </a:graphicData>
              </a:graphic>
            </wp:anchor>
          </w:drawing>
        </mc:Choice>
        <mc:Fallback xmlns:a="http://schemas.openxmlformats.org/drawingml/2006/main">
          <w:pict w14:anchorId="6852C313">
            <v:shape id="Textbox 6" style="position:absolute;margin-left:296pt;margin-top:746.35pt;width:20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" w14:anchorId="0A61CF20">
              <v:textbox inset="0,0,0,0">
                <w:txbxContent>
                  <w:p w:rsidRPr="00887DE0" w:rsidR="0048243B" w:rsidRDefault="0048243B" w14:paraId="4846A5AA" w14:textId="77777777">
                    <w:pPr>
                      <w:spacing w:before="10"/>
                      <w:ind w:left="20"/>
                      <w:rPr>
                        <w:rFonts w:ascii="Arial" w:hAnsi="Arial" w:cs="Arial"/>
                      </w:rPr>
                    </w:pPr>
                    <w:r w:rsidRPr="00887DE0">
                      <w:rPr>
                        <w:rFonts w:ascii="Arial" w:hAnsi="Arial" w:cs="Arial"/>
                        <w:spacing w:val="-5"/>
                      </w:rPr>
                      <w:fldChar w:fldCharType="begin"/>
                    </w:r>
                    <w:r w:rsidRPr="00887DE0">
                      <w:rPr>
                        <w:rFonts w:ascii="Arial" w:hAnsi="Arial" w:cs="Arial"/>
                        <w:spacing w:val="-5"/>
                      </w:rPr>
                      <w:instrText xml:space="preserve"> PAGE </w:instrText>
                    </w:r>
                    <w:r w:rsidRPr="00887DE0">
                      <w:rPr>
                        <w:rFonts w:ascii="Arial" w:hAnsi="Arial" w:cs="Arial"/>
                        <w:spacing w:val="-5"/>
                      </w:rPr>
                      <w:fldChar w:fldCharType="separate"/>
                    </w:r>
                    <w:r w:rsidRPr="00887DE0">
                      <w:rPr>
                        <w:rFonts w:ascii="Arial" w:hAnsi="Arial" w:cs="Arial"/>
                        <w:spacing w:val="-5"/>
                      </w:rPr>
                      <w:t>100</w:t>
                    </w:r>
                    <w:r w:rsidRPr="00887DE0">
                      <w:rPr>
                        <w:rFonts w:ascii="Arial" w:hAnsi="Arial" w:cs="Arial"/>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C46B" w14:textId="77777777" w:rsidR="007B3E18"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BD70302" w14:textId="77777777" w:rsidR="007B3E18" w:rsidRDefault="007B3E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ascii="Arial" w:hAnsi="Arial" w:cs="Arial"/>
        <w:noProof/>
      </w:rPr>
    </w:sdtEndPr>
    <w:sdtContent>
      <w:p w14:paraId="32ECF687" w14:textId="77777777" w:rsidR="007B3E18" w:rsidRPr="00C043B0" w:rsidRDefault="00D775EB">
        <w:pPr>
          <w:pStyle w:val="Footer"/>
          <w:jc w:val="center"/>
          <w:rPr>
            <w:rFonts w:ascii="Arial" w:hAnsi="Arial" w:cs="Arial"/>
          </w:rPr>
        </w:pPr>
        <w:r w:rsidRPr="00C043B0">
          <w:rPr>
            <w:rFonts w:ascii="Arial" w:hAnsi="Arial" w:cs="Arial"/>
          </w:rPr>
          <w:fldChar w:fldCharType="begin"/>
        </w:r>
        <w:r w:rsidRPr="00C043B0">
          <w:rPr>
            <w:rFonts w:ascii="Arial" w:hAnsi="Arial" w:cs="Arial"/>
          </w:rPr>
          <w:instrText xml:space="preserve"> PAGE   \* MERGEFORMAT </w:instrText>
        </w:r>
        <w:r w:rsidRPr="00C043B0">
          <w:rPr>
            <w:rFonts w:ascii="Arial" w:hAnsi="Arial" w:cs="Arial"/>
          </w:rPr>
          <w:fldChar w:fldCharType="separate"/>
        </w:r>
        <w:r w:rsidRPr="00C043B0">
          <w:rPr>
            <w:rFonts w:ascii="Arial" w:hAnsi="Arial" w:cs="Arial"/>
            <w:noProof/>
          </w:rPr>
          <w:t>2</w:t>
        </w:r>
        <w:r w:rsidRPr="00C043B0">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B767" w14:textId="77777777" w:rsidR="007B3E18" w:rsidRDefault="007B3E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6C7D4" w14:textId="77777777" w:rsidR="003B0447" w:rsidRDefault="003B0447" w:rsidP="00441133">
      <w:pPr>
        <w:spacing w:after="0" w:line="240" w:lineRule="auto"/>
      </w:pPr>
      <w:r>
        <w:separator/>
      </w:r>
    </w:p>
  </w:footnote>
  <w:footnote w:type="continuationSeparator" w:id="0">
    <w:p w14:paraId="28D02923" w14:textId="77777777" w:rsidR="003B0447" w:rsidRDefault="003B0447" w:rsidP="00441133">
      <w:pPr>
        <w:spacing w:after="0" w:line="240" w:lineRule="auto"/>
      </w:pPr>
      <w:r>
        <w:continuationSeparator/>
      </w:r>
    </w:p>
  </w:footnote>
  <w:footnote w:type="continuationNotice" w:id="1">
    <w:p w14:paraId="6F7BB375" w14:textId="77777777" w:rsidR="003B0447" w:rsidRDefault="003B04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C72C" w14:textId="65FB54C9" w:rsidR="00CB0A2E" w:rsidRPr="00CB0A2E" w:rsidRDefault="00CB0A2E" w:rsidP="00CB0A2E">
    <w:pPr>
      <w:pStyle w:val="Header"/>
      <w:jc w:val="center"/>
      <w:rPr>
        <w:rFonts w:ascii="Avenir LT Std 55 Roman" w:hAnsi="Avenir LT Std 55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B6D1" w14:textId="3F5DCD42" w:rsidR="007B3E18" w:rsidRPr="00DE6A3C" w:rsidRDefault="007B3E18" w:rsidP="00164612">
    <w:pPr>
      <w:tabs>
        <w:tab w:val="center" w:pos="4320"/>
        <w:tab w:val="right" w:pos="8640"/>
      </w:tabs>
      <w:ind w:right="-540"/>
      <w:rPr>
        <w:rFonts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D13D" w14:textId="77777777" w:rsidR="007B3E18" w:rsidRPr="00F11192" w:rsidRDefault="00D775EB" w:rsidP="0016461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24E3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D275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DBC79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4ED8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BC7E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4A60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3862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3E86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FAF5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063D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76B7C"/>
    <w:multiLevelType w:val="hybridMultilevel"/>
    <w:tmpl w:val="7EFC1C8C"/>
    <w:lvl w:ilvl="0" w:tplc="061A8C88">
      <w:start w:val="1"/>
      <w:numFmt w:val="decimal"/>
      <w:lvlText w:val="(%1)"/>
      <w:lvlJc w:val="left"/>
      <w:pPr>
        <w:ind w:left="1080" w:hanging="360"/>
      </w:pPr>
      <w:rPr>
        <w:rFonts w:hint="default"/>
      </w:rPr>
    </w:lvl>
    <w:lvl w:ilvl="1" w:tplc="8132F030">
      <w:start w:val="1"/>
      <w:numFmt w:val="upperLetter"/>
      <w:lvlText w:val="(%2)"/>
      <w:lvlJc w:val="left"/>
      <w:pPr>
        <w:ind w:left="1800" w:hanging="360"/>
      </w:pPr>
      <w:rPr>
        <w:rFonts w:ascii="Arial" w:eastAsiaTheme="minorHAnsi" w:hAnsi="Arial" w:cstheme="minorBidi"/>
        <w:b w:val="0"/>
        <w:bCs w:val="0"/>
        <w:i w:val="0"/>
        <w:iCs w:val="0"/>
        <w:spacing w:val="0"/>
        <w:w w:val="100"/>
        <w:lang w:val="en-US" w:eastAsia="en-US" w:bidi="ar-SA"/>
      </w:rPr>
    </w:lvl>
    <w:lvl w:ilvl="2" w:tplc="6B74BD96">
      <w:start w:val="1"/>
      <w:numFmt w:val="decimal"/>
      <w:lvlText w:val="%3."/>
      <w:lvlJc w:val="left"/>
      <w:pPr>
        <w:ind w:left="2700" w:hanging="360"/>
      </w:pPr>
      <w:rPr>
        <w:i w:val="0"/>
        <w:iCs w:val="0"/>
      </w:rPr>
    </w:lvl>
    <w:lvl w:ilvl="3" w:tplc="CAD61986">
      <w:start w:val="1"/>
      <w:numFmt w:val="lowerLetter"/>
      <w:lvlText w:val="%4."/>
      <w:lvlJc w:val="left"/>
      <w:pPr>
        <w:ind w:left="3240" w:hanging="360"/>
      </w:pPr>
      <w:rPr>
        <w:rFonts w:ascii="Arial" w:eastAsia="Arial" w:hAnsi="Arial" w:cs="Arial" w:hint="default"/>
        <w:b w:val="0"/>
        <w:bCs w:val="0"/>
        <w:i w:val="0"/>
        <w:iCs w:val="0"/>
        <w:spacing w:val="0"/>
        <w:w w:val="100"/>
        <w:sz w:val="24"/>
        <w:szCs w:val="24"/>
        <w:lang w:val="en-US" w:eastAsia="en-US" w:bidi="ar-SA"/>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15078A7"/>
    <w:multiLevelType w:val="hybridMultilevel"/>
    <w:tmpl w:val="020622B0"/>
    <w:lvl w:ilvl="0" w:tplc="1EB683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2F935B1"/>
    <w:multiLevelType w:val="hybridMultilevel"/>
    <w:tmpl w:val="CD802CD0"/>
    <w:lvl w:ilvl="0" w:tplc="9C04F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4D37EE"/>
    <w:multiLevelType w:val="hybridMultilevel"/>
    <w:tmpl w:val="43FC757C"/>
    <w:lvl w:ilvl="0" w:tplc="DB7821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544DBA"/>
    <w:multiLevelType w:val="hybridMultilevel"/>
    <w:tmpl w:val="A10E03DC"/>
    <w:lvl w:ilvl="0" w:tplc="7856D5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78F2EE2"/>
    <w:multiLevelType w:val="hybridMultilevel"/>
    <w:tmpl w:val="1DC43A3C"/>
    <w:lvl w:ilvl="0" w:tplc="F0661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C0081B"/>
    <w:multiLevelType w:val="hybridMultilevel"/>
    <w:tmpl w:val="D69C974A"/>
    <w:lvl w:ilvl="0" w:tplc="921A6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A6E4F7A"/>
    <w:multiLevelType w:val="hybridMultilevel"/>
    <w:tmpl w:val="655A9564"/>
    <w:lvl w:ilvl="0" w:tplc="D8EA04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BB00A9A"/>
    <w:multiLevelType w:val="hybridMultilevel"/>
    <w:tmpl w:val="51CA0884"/>
    <w:lvl w:ilvl="0" w:tplc="5ED68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C926DBA"/>
    <w:multiLevelType w:val="hybridMultilevel"/>
    <w:tmpl w:val="4A5E8F9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0E452737"/>
    <w:multiLevelType w:val="hybridMultilevel"/>
    <w:tmpl w:val="305E1732"/>
    <w:lvl w:ilvl="0" w:tplc="FFFFFFFF">
      <w:start w:val="1"/>
      <w:numFmt w:val="lowerLetter"/>
      <w:lvlText w:val="%1."/>
      <w:lvlJc w:val="left"/>
      <w:pPr>
        <w:ind w:left="720" w:hanging="360"/>
      </w:pPr>
      <w:rPr>
        <w:rFonts w:ascii="Avenir Next LT Pro" w:hAnsi="Avenir Next LT Pro" w:hint="default"/>
        <w:b w:val="0"/>
        <w:i w:val="0"/>
      </w:rPr>
    </w:lvl>
    <w:lvl w:ilvl="1" w:tplc="6152DFD4">
      <w:start w:val="27"/>
      <w:numFmt w:val="decimal"/>
      <w:lvlText w:val="(%2)"/>
      <w:lvlJc w:val="left"/>
      <w:pPr>
        <w:ind w:left="1500" w:hanging="420"/>
      </w:pPr>
      <w:rPr>
        <w:rFonts w:hint="default"/>
      </w:rPr>
    </w:lvl>
    <w:lvl w:ilvl="2" w:tplc="F9FAB306">
      <w:start w:val="1"/>
      <w:numFmt w:val="lowerLetter"/>
      <w:lvlText w:val="%3."/>
      <w:lvlJc w:val="left"/>
      <w:pPr>
        <w:ind w:left="2340" w:hanging="360"/>
      </w:pPr>
      <w:rPr>
        <w:rFonts w:ascii="Arial" w:hAnsi="Arial" w:cs="Arial" w:hint="default"/>
        <w:b w:val="0"/>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EFB73A1"/>
    <w:multiLevelType w:val="hybridMultilevel"/>
    <w:tmpl w:val="0CA207F6"/>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19">
      <w:start w:val="1"/>
      <w:numFmt w:val="lowerLetter"/>
      <w:lvlText w:val="%4."/>
      <w:lvlJc w:val="left"/>
      <w:pPr>
        <w:ind w:left="252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0F600D29"/>
    <w:multiLevelType w:val="hybridMultilevel"/>
    <w:tmpl w:val="706435BC"/>
    <w:lvl w:ilvl="0" w:tplc="A82E6D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0456C28"/>
    <w:multiLevelType w:val="hybridMultilevel"/>
    <w:tmpl w:val="A5D4296A"/>
    <w:lvl w:ilvl="0" w:tplc="517C9B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3C47BCE"/>
    <w:multiLevelType w:val="hybridMultilevel"/>
    <w:tmpl w:val="EE98D4DC"/>
    <w:lvl w:ilvl="0" w:tplc="D88E78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5AA3F3E"/>
    <w:multiLevelType w:val="hybridMultilevel"/>
    <w:tmpl w:val="02FCB636"/>
    <w:lvl w:ilvl="0" w:tplc="DEC82D38">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17B65335"/>
    <w:multiLevelType w:val="hybridMultilevel"/>
    <w:tmpl w:val="7E029BDC"/>
    <w:lvl w:ilvl="0" w:tplc="7DF8FA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17C05B62"/>
    <w:multiLevelType w:val="hybridMultilevel"/>
    <w:tmpl w:val="BB6A8B30"/>
    <w:lvl w:ilvl="0" w:tplc="85F4811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9D942EC"/>
    <w:multiLevelType w:val="hybridMultilevel"/>
    <w:tmpl w:val="6A3AA380"/>
    <w:lvl w:ilvl="0" w:tplc="07F6D978">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D51598"/>
    <w:multiLevelType w:val="hybridMultilevel"/>
    <w:tmpl w:val="827089BC"/>
    <w:lvl w:ilvl="0" w:tplc="73AACBFC">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C0B00D9"/>
    <w:multiLevelType w:val="multilevel"/>
    <w:tmpl w:val="B992B3D4"/>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430" w:hanging="720"/>
      </w:pPr>
      <w:rPr>
        <w:rFonts w:hint="default"/>
        <w:b w:val="0"/>
        <w:bCs/>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240" w:hanging="360"/>
      </w:p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31" w15:restartNumberingAfterBreak="0">
    <w:nsid w:val="1C383D91"/>
    <w:multiLevelType w:val="hybridMultilevel"/>
    <w:tmpl w:val="C04A8B1A"/>
    <w:lvl w:ilvl="0" w:tplc="1A7C68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CEA76E8"/>
    <w:multiLevelType w:val="hybridMultilevel"/>
    <w:tmpl w:val="B01EEF34"/>
    <w:lvl w:ilvl="0" w:tplc="51E41CB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DB971B7"/>
    <w:multiLevelType w:val="hybridMultilevel"/>
    <w:tmpl w:val="28B65456"/>
    <w:lvl w:ilvl="0" w:tplc="986E26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E8766AB"/>
    <w:multiLevelType w:val="hybridMultilevel"/>
    <w:tmpl w:val="55087F08"/>
    <w:lvl w:ilvl="0" w:tplc="C6B0C1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15A2489"/>
    <w:multiLevelType w:val="hybridMultilevel"/>
    <w:tmpl w:val="748473C0"/>
    <w:lvl w:ilvl="0" w:tplc="28140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24C68C0"/>
    <w:multiLevelType w:val="hybridMultilevel"/>
    <w:tmpl w:val="47CE207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3D25F72"/>
    <w:multiLevelType w:val="hybridMultilevel"/>
    <w:tmpl w:val="D18C7C68"/>
    <w:lvl w:ilvl="0" w:tplc="0226AE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3EE2C50"/>
    <w:multiLevelType w:val="hybridMultilevel"/>
    <w:tmpl w:val="96D6F966"/>
    <w:lvl w:ilvl="0" w:tplc="7D0494C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4697F52"/>
    <w:multiLevelType w:val="hybridMultilevel"/>
    <w:tmpl w:val="9E3849CE"/>
    <w:lvl w:ilvl="0" w:tplc="21004F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5DE5DD5"/>
    <w:multiLevelType w:val="hybridMultilevel"/>
    <w:tmpl w:val="338267B6"/>
    <w:lvl w:ilvl="0" w:tplc="1736D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7C908C0"/>
    <w:multiLevelType w:val="hybridMultilevel"/>
    <w:tmpl w:val="DAE4F242"/>
    <w:lvl w:ilvl="0" w:tplc="4EA6B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7CF6EFA"/>
    <w:multiLevelType w:val="hybridMultilevel"/>
    <w:tmpl w:val="491E53F2"/>
    <w:lvl w:ilvl="0" w:tplc="5EA07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7F46840"/>
    <w:multiLevelType w:val="hybridMultilevel"/>
    <w:tmpl w:val="54B4D088"/>
    <w:lvl w:ilvl="0" w:tplc="A352EB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9264A6F"/>
    <w:multiLevelType w:val="multilevel"/>
    <w:tmpl w:val="04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29475307"/>
    <w:multiLevelType w:val="hybridMultilevel"/>
    <w:tmpl w:val="5BB218B6"/>
    <w:lvl w:ilvl="0" w:tplc="D20EEE0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CDE758D"/>
    <w:multiLevelType w:val="hybridMultilevel"/>
    <w:tmpl w:val="EE222946"/>
    <w:lvl w:ilvl="0" w:tplc="2730D8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F4C2EE7"/>
    <w:multiLevelType w:val="hybridMultilevel"/>
    <w:tmpl w:val="38A0DA1E"/>
    <w:lvl w:ilvl="0" w:tplc="AD66B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F574E9A"/>
    <w:multiLevelType w:val="hybridMultilevel"/>
    <w:tmpl w:val="A47A52A8"/>
    <w:lvl w:ilvl="0" w:tplc="937463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24D6911"/>
    <w:multiLevelType w:val="hybridMultilevel"/>
    <w:tmpl w:val="87846E3E"/>
    <w:lvl w:ilvl="0" w:tplc="258E1994">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32D41D90"/>
    <w:multiLevelType w:val="hybridMultilevel"/>
    <w:tmpl w:val="CBBCAB02"/>
    <w:lvl w:ilvl="0" w:tplc="29B462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3E230A1"/>
    <w:multiLevelType w:val="hybridMultilevel"/>
    <w:tmpl w:val="A036BB7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4240D80"/>
    <w:multiLevelType w:val="hybridMultilevel"/>
    <w:tmpl w:val="6E8206F6"/>
    <w:lvl w:ilvl="0" w:tplc="F49CAD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90E0F1A"/>
    <w:multiLevelType w:val="hybridMultilevel"/>
    <w:tmpl w:val="0804D5A2"/>
    <w:lvl w:ilvl="0" w:tplc="25881606">
      <w:start w:val="1"/>
      <w:numFmt w:val="decimal"/>
      <w:lvlText w:val="(%1)"/>
      <w:lvlJc w:val="left"/>
      <w:pPr>
        <w:ind w:left="1080" w:hanging="360"/>
      </w:pPr>
      <w:rPr>
        <w:rFonts w:hint="default"/>
      </w:rPr>
    </w:lvl>
    <w:lvl w:ilvl="1" w:tplc="69B4988C">
      <w:start w:val="1"/>
      <w:numFmt w:val="upperLetter"/>
      <w:lvlText w:val="(%2)"/>
      <w:lvlJc w:val="right"/>
      <w:pPr>
        <w:ind w:left="1800" w:hanging="360"/>
      </w:pPr>
      <w:rPr>
        <w:rFonts w:ascii="Arial" w:eastAsiaTheme="minorHAnsi" w:hAnsi="Arial" w:cstheme="minorBidi"/>
      </w:rPr>
    </w:lvl>
    <w:lvl w:ilvl="2" w:tplc="0409000F">
      <w:start w:val="1"/>
      <w:numFmt w:val="decimal"/>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CD33B93"/>
    <w:multiLevelType w:val="hybridMultilevel"/>
    <w:tmpl w:val="291A41EC"/>
    <w:lvl w:ilvl="0" w:tplc="A3F8EF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D3566C9"/>
    <w:multiLevelType w:val="hybridMultilevel"/>
    <w:tmpl w:val="0C0220DC"/>
    <w:lvl w:ilvl="0" w:tplc="D9F8BA0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FA14972"/>
    <w:multiLevelType w:val="hybridMultilevel"/>
    <w:tmpl w:val="6688F202"/>
    <w:lvl w:ilvl="0" w:tplc="3322F7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13C6B30"/>
    <w:multiLevelType w:val="hybridMultilevel"/>
    <w:tmpl w:val="EDEC17E6"/>
    <w:lvl w:ilvl="0" w:tplc="55AAE48C">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1F940CD"/>
    <w:multiLevelType w:val="hybridMultilevel"/>
    <w:tmpl w:val="0AB4DD6A"/>
    <w:lvl w:ilvl="0" w:tplc="6CC8C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42435694"/>
    <w:multiLevelType w:val="hybridMultilevel"/>
    <w:tmpl w:val="FA24FBFE"/>
    <w:lvl w:ilvl="0" w:tplc="E8F81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4AB23CB"/>
    <w:multiLevelType w:val="hybridMultilevel"/>
    <w:tmpl w:val="27DC72BC"/>
    <w:lvl w:ilvl="0" w:tplc="157473D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6D9369A"/>
    <w:multiLevelType w:val="hybridMultilevel"/>
    <w:tmpl w:val="B124592E"/>
    <w:lvl w:ilvl="0" w:tplc="AE4412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7C928B7"/>
    <w:multiLevelType w:val="hybridMultilevel"/>
    <w:tmpl w:val="70A4C282"/>
    <w:lvl w:ilvl="0" w:tplc="6C7AE424">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AE5CB1"/>
    <w:multiLevelType w:val="hybridMultilevel"/>
    <w:tmpl w:val="C6649B46"/>
    <w:lvl w:ilvl="0" w:tplc="3DE0284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FB658B"/>
    <w:multiLevelType w:val="multilevel"/>
    <w:tmpl w:val="FFF88C72"/>
    <w:styleLink w:val="CurrentList1"/>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abstractNum w:abstractNumId="65" w15:restartNumberingAfterBreak="0">
    <w:nsid w:val="4AC124B4"/>
    <w:multiLevelType w:val="hybridMultilevel"/>
    <w:tmpl w:val="AEBA8F36"/>
    <w:lvl w:ilvl="0" w:tplc="524ED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C5B0319"/>
    <w:multiLevelType w:val="hybridMultilevel"/>
    <w:tmpl w:val="D73CAAC6"/>
    <w:lvl w:ilvl="0" w:tplc="0B38D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F1D5C1A"/>
    <w:multiLevelType w:val="hybridMultilevel"/>
    <w:tmpl w:val="E9A2A9BA"/>
    <w:lvl w:ilvl="0" w:tplc="C50AA4F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15:restartNumberingAfterBreak="0">
    <w:nsid w:val="4F874668"/>
    <w:multiLevelType w:val="hybridMultilevel"/>
    <w:tmpl w:val="89ACFD62"/>
    <w:lvl w:ilvl="0" w:tplc="2B14FBFE">
      <w:start w:val="1"/>
      <w:numFmt w:val="upperLetter"/>
      <w:lvlText w:val="(%1)"/>
      <w:lvlJc w:val="left"/>
      <w:pPr>
        <w:ind w:left="1440" w:hanging="360"/>
      </w:pPr>
      <w:rPr>
        <w:rFonts w:hint="default"/>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FB474A7"/>
    <w:multiLevelType w:val="hybridMultilevel"/>
    <w:tmpl w:val="357E79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50AB7A17"/>
    <w:multiLevelType w:val="hybridMultilevel"/>
    <w:tmpl w:val="B3A66368"/>
    <w:lvl w:ilvl="0" w:tplc="8FAC22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1FA21EB"/>
    <w:multiLevelType w:val="hybridMultilevel"/>
    <w:tmpl w:val="7B48F756"/>
    <w:lvl w:ilvl="0" w:tplc="5986CE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4E04D86"/>
    <w:multiLevelType w:val="hybridMultilevel"/>
    <w:tmpl w:val="1498883C"/>
    <w:lvl w:ilvl="0" w:tplc="8CF86E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7C36F9"/>
    <w:multiLevelType w:val="hybridMultilevel"/>
    <w:tmpl w:val="3454E3B0"/>
    <w:lvl w:ilvl="0" w:tplc="54D005A6">
      <w:start w:val="1"/>
      <w:numFmt w:val="decimal"/>
      <w:lvlText w:val="%1"/>
      <w:lvlJc w:val="left"/>
      <w:pPr>
        <w:ind w:left="1800" w:hanging="360"/>
      </w:pPr>
      <w:rPr>
        <w:rFonts w:hint="default"/>
        <w:sz w:val="20"/>
        <w:u w:val="none"/>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5AB4746"/>
    <w:multiLevelType w:val="hybridMultilevel"/>
    <w:tmpl w:val="450C7040"/>
    <w:lvl w:ilvl="0" w:tplc="417A608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052C7C"/>
    <w:multiLevelType w:val="hybridMultilevel"/>
    <w:tmpl w:val="540829B8"/>
    <w:lvl w:ilvl="0" w:tplc="907C4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9777B05"/>
    <w:multiLevelType w:val="hybridMultilevel"/>
    <w:tmpl w:val="0E32F41E"/>
    <w:lvl w:ilvl="0" w:tplc="75D49F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5AEA7E37"/>
    <w:multiLevelType w:val="hybridMultilevel"/>
    <w:tmpl w:val="39F02894"/>
    <w:lvl w:ilvl="0" w:tplc="371A3E1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B405D35"/>
    <w:multiLevelType w:val="hybridMultilevel"/>
    <w:tmpl w:val="9294E0B2"/>
    <w:lvl w:ilvl="0" w:tplc="66DEB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CE473E1"/>
    <w:multiLevelType w:val="hybridMultilevel"/>
    <w:tmpl w:val="DDA6EB72"/>
    <w:lvl w:ilvl="0" w:tplc="E782F678">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5EFC2143"/>
    <w:multiLevelType w:val="hybridMultilevel"/>
    <w:tmpl w:val="75D00AD8"/>
    <w:lvl w:ilvl="0" w:tplc="FA7616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F1E4498"/>
    <w:multiLevelType w:val="hybridMultilevel"/>
    <w:tmpl w:val="0AD275E8"/>
    <w:lvl w:ilvl="0" w:tplc="2CBCB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3255974"/>
    <w:multiLevelType w:val="hybridMultilevel"/>
    <w:tmpl w:val="2604C88C"/>
    <w:lvl w:ilvl="0" w:tplc="697638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47A788F"/>
    <w:multiLevelType w:val="hybridMultilevel"/>
    <w:tmpl w:val="955A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6144B1C"/>
    <w:multiLevelType w:val="hybridMultilevel"/>
    <w:tmpl w:val="9A8C5AB8"/>
    <w:lvl w:ilvl="0" w:tplc="80DE3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C80622"/>
    <w:multiLevelType w:val="hybridMultilevel"/>
    <w:tmpl w:val="EC26F72C"/>
    <w:lvl w:ilvl="0" w:tplc="E6C6F1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6F416E0A"/>
    <w:multiLevelType w:val="hybridMultilevel"/>
    <w:tmpl w:val="270C60F2"/>
    <w:lvl w:ilvl="0" w:tplc="1210601A">
      <w:start w:val="1"/>
      <w:numFmt w:val="bullet"/>
      <w:lvlText w:val="•"/>
      <w:lvlJc w:val="left"/>
      <w:pPr>
        <w:ind w:left="720" w:hanging="360"/>
      </w:pPr>
      <w:rPr>
        <w:rFonts w:ascii="Avenir Next LT Pro" w:eastAsia="Times New Roman" w:hAnsi="Avenir Next LT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C938E6"/>
    <w:multiLevelType w:val="hybridMultilevel"/>
    <w:tmpl w:val="0C940A76"/>
    <w:lvl w:ilvl="0" w:tplc="FAF646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4FD5F2F"/>
    <w:multiLevelType w:val="hybridMultilevel"/>
    <w:tmpl w:val="DDA8F71E"/>
    <w:lvl w:ilvl="0" w:tplc="ECF4DEBC">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7AD758B"/>
    <w:multiLevelType w:val="hybridMultilevel"/>
    <w:tmpl w:val="42E85224"/>
    <w:lvl w:ilvl="0" w:tplc="AB2EB6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8646BA0"/>
    <w:multiLevelType w:val="hybridMultilevel"/>
    <w:tmpl w:val="2A461248"/>
    <w:lvl w:ilvl="0" w:tplc="FFFFFFFF">
      <w:start w:val="1"/>
      <w:numFmt w:val="decimal"/>
      <w:lvlText w:val="%1."/>
      <w:lvlJc w:val="left"/>
      <w:pPr>
        <w:ind w:left="720" w:hanging="360"/>
      </w:pPr>
      <w:rPr>
        <w:rFonts w:hint="default"/>
      </w:rPr>
    </w:lvl>
    <w:lvl w:ilvl="1" w:tplc="424A9ACC">
      <w:start w:val="1"/>
      <w:numFmt w:val="decimal"/>
      <w:lvlText w:val="%2."/>
      <w:lvlJc w:val="left"/>
      <w:pPr>
        <w:ind w:left="720" w:hanging="360"/>
      </w:pPr>
      <w:rPr>
        <w:rFonts w:hint="default"/>
      </w:rPr>
    </w:lvl>
    <w:lvl w:ilvl="2" w:tplc="D10437F0">
      <w:start w:val="26"/>
      <w:numFmt w:val="decimal"/>
      <w:lvlText w:val="(%3)"/>
      <w:lvlJc w:val="left"/>
      <w:pPr>
        <w:ind w:left="2400" w:hanging="42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9161BDF"/>
    <w:multiLevelType w:val="hybridMultilevel"/>
    <w:tmpl w:val="9FF4C0E0"/>
    <w:lvl w:ilvl="0" w:tplc="D4E036B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9835BC0"/>
    <w:multiLevelType w:val="hybridMultilevel"/>
    <w:tmpl w:val="391C71DE"/>
    <w:lvl w:ilvl="0" w:tplc="A14E97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7A141BB9"/>
    <w:multiLevelType w:val="hybridMultilevel"/>
    <w:tmpl w:val="0B04E55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7FEA0981"/>
    <w:multiLevelType w:val="multilevel"/>
    <w:tmpl w:val="FFF88C72"/>
    <w:styleLink w:val="CurrentList2"/>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num w:numId="1" w16cid:durableId="109708970">
    <w:abstractNumId w:val="30"/>
  </w:num>
  <w:num w:numId="2" w16cid:durableId="2145073956">
    <w:abstractNumId w:val="0"/>
  </w:num>
  <w:num w:numId="3" w16cid:durableId="1300303994">
    <w:abstractNumId w:val="1"/>
  </w:num>
  <w:num w:numId="4" w16cid:durableId="448858868">
    <w:abstractNumId w:val="2"/>
  </w:num>
  <w:num w:numId="5" w16cid:durableId="1471434236">
    <w:abstractNumId w:val="3"/>
  </w:num>
  <w:num w:numId="6" w16cid:durableId="586840797">
    <w:abstractNumId w:val="8"/>
  </w:num>
  <w:num w:numId="7" w16cid:durableId="1134174596">
    <w:abstractNumId w:val="4"/>
  </w:num>
  <w:num w:numId="8" w16cid:durableId="953947413">
    <w:abstractNumId w:val="5"/>
  </w:num>
  <w:num w:numId="9" w16cid:durableId="1148936755">
    <w:abstractNumId w:val="6"/>
  </w:num>
  <w:num w:numId="10" w16cid:durableId="38207565">
    <w:abstractNumId w:val="7"/>
  </w:num>
  <w:num w:numId="11" w16cid:durableId="1406731550">
    <w:abstractNumId w:val="9"/>
  </w:num>
  <w:num w:numId="12" w16cid:durableId="919170900">
    <w:abstractNumId w:val="44"/>
  </w:num>
  <w:num w:numId="13" w16cid:durableId="1334843917">
    <w:abstractNumId w:val="64"/>
  </w:num>
  <w:num w:numId="14" w16cid:durableId="1501309818">
    <w:abstractNumId w:val="94"/>
  </w:num>
  <w:num w:numId="15" w16cid:durableId="311830172">
    <w:abstractNumId w:val="20"/>
  </w:num>
  <w:num w:numId="16" w16cid:durableId="1346519034">
    <w:abstractNumId w:val="86"/>
  </w:num>
  <w:num w:numId="17" w16cid:durableId="1849522836">
    <w:abstractNumId w:val="83"/>
  </w:num>
  <w:num w:numId="18" w16cid:durableId="450829653">
    <w:abstractNumId w:val="90"/>
  </w:num>
  <w:num w:numId="19" w16cid:durableId="119677034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6602835">
    <w:abstractNumId w:val="3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4721455">
    <w:abstractNumId w:val="30"/>
  </w:num>
  <w:num w:numId="22" w16cid:durableId="1601403033">
    <w:abstractNumId w:val="30"/>
    <w:lvlOverride w:ilvl="0">
      <w:startOverride w:val="1"/>
    </w:lvlOverride>
    <w:lvlOverride w:ilvl="1">
      <w:startOverride w:val="1"/>
    </w:lvlOverride>
    <w:lvlOverride w:ilvl="2">
      <w:startOverride w:val="27"/>
    </w:lvlOverride>
  </w:num>
  <w:num w:numId="23" w16cid:durableId="1590773964">
    <w:abstractNumId w:val="28"/>
  </w:num>
  <w:num w:numId="24" w16cid:durableId="979992180">
    <w:abstractNumId w:val="10"/>
  </w:num>
  <w:num w:numId="25" w16cid:durableId="1571768795">
    <w:abstractNumId w:val="53"/>
  </w:num>
  <w:num w:numId="26" w16cid:durableId="1157646620">
    <w:abstractNumId w:val="79"/>
  </w:num>
  <w:num w:numId="27" w16cid:durableId="1858273869">
    <w:abstractNumId w:val="25"/>
  </w:num>
  <w:num w:numId="28" w16cid:durableId="1783064776">
    <w:abstractNumId w:val="49"/>
  </w:num>
  <w:num w:numId="29" w16cid:durableId="1442646177">
    <w:abstractNumId w:val="71"/>
  </w:num>
  <w:num w:numId="30" w16cid:durableId="569849446">
    <w:abstractNumId w:val="81"/>
  </w:num>
  <w:num w:numId="31" w16cid:durableId="1510176851">
    <w:abstractNumId w:val="45"/>
  </w:num>
  <w:num w:numId="32" w16cid:durableId="1521549887">
    <w:abstractNumId w:val="92"/>
  </w:num>
  <w:num w:numId="33" w16cid:durableId="1265915681">
    <w:abstractNumId w:val="61"/>
  </w:num>
  <w:num w:numId="34" w16cid:durableId="376704380">
    <w:abstractNumId w:val="60"/>
  </w:num>
  <w:num w:numId="35" w16cid:durableId="749275125">
    <w:abstractNumId w:val="17"/>
  </w:num>
  <w:num w:numId="36" w16cid:durableId="1541356405">
    <w:abstractNumId w:val="38"/>
  </w:num>
  <w:num w:numId="37" w16cid:durableId="1941527948">
    <w:abstractNumId w:val="66"/>
  </w:num>
  <w:num w:numId="38" w16cid:durableId="860359013">
    <w:abstractNumId w:val="56"/>
  </w:num>
  <w:num w:numId="39" w16cid:durableId="1484464658">
    <w:abstractNumId w:val="43"/>
  </w:num>
  <w:num w:numId="40" w16cid:durableId="1107967245">
    <w:abstractNumId w:val="34"/>
  </w:num>
  <w:num w:numId="41" w16cid:durableId="1272936514">
    <w:abstractNumId w:val="22"/>
  </w:num>
  <w:num w:numId="42" w16cid:durableId="1141925507">
    <w:abstractNumId w:val="24"/>
  </w:num>
  <w:num w:numId="43" w16cid:durableId="1655648442">
    <w:abstractNumId w:val="39"/>
  </w:num>
  <w:num w:numId="44" w16cid:durableId="293096459">
    <w:abstractNumId w:val="35"/>
  </w:num>
  <w:num w:numId="45" w16cid:durableId="1338382849">
    <w:abstractNumId w:val="33"/>
  </w:num>
  <w:num w:numId="46" w16cid:durableId="762916987">
    <w:abstractNumId w:val="29"/>
  </w:num>
  <w:num w:numId="47" w16cid:durableId="829099065">
    <w:abstractNumId w:val="50"/>
  </w:num>
  <w:num w:numId="48" w16cid:durableId="1466269550">
    <w:abstractNumId w:val="37"/>
  </w:num>
  <w:num w:numId="49" w16cid:durableId="1498232117">
    <w:abstractNumId w:val="67"/>
  </w:num>
  <w:num w:numId="50" w16cid:durableId="873425072">
    <w:abstractNumId w:val="85"/>
  </w:num>
  <w:num w:numId="51" w16cid:durableId="1994992189">
    <w:abstractNumId w:val="78"/>
  </w:num>
  <w:num w:numId="52" w16cid:durableId="2003926555">
    <w:abstractNumId w:val="18"/>
  </w:num>
  <w:num w:numId="53" w16cid:durableId="1157917868">
    <w:abstractNumId w:val="27"/>
  </w:num>
  <w:num w:numId="54" w16cid:durableId="1763450575">
    <w:abstractNumId w:val="23"/>
  </w:num>
  <w:num w:numId="55" w16cid:durableId="802699157">
    <w:abstractNumId w:val="69"/>
  </w:num>
  <w:num w:numId="56" w16cid:durableId="1430539198">
    <w:abstractNumId w:val="87"/>
  </w:num>
  <w:num w:numId="57" w16cid:durableId="1408381115">
    <w:abstractNumId w:val="14"/>
  </w:num>
  <w:num w:numId="58" w16cid:durableId="1514763208">
    <w:abstractNumId w:val="40"/>
  </w:num>
  <w:num w:numId="59" w16cid:durableId="2045788653">
    <w:abstractNumId w:val="47"/>
  </w:num>
  <w:num w:numId="60" w16cid:durableId="1126241942">
    <w:abstractNumId w:val="84"/>
  </w:num>
  <w:num w:numId="61" w16cid:durableId="896164095">
    <w:abstractNumId w:val="89"/>
  </w:num>
  <w:num w:numId="62" w16cid:durableId="1167789271">
    <w:abstractNumId w:val="62"/>
  </w:num>
  <w:num w:numId="63" w16cid:durableId="1206722227">
    <w:abstractNumId w:val="88"/>
  </w:num>
  <w:num w:numId="64" w16cid:durableId="1919165902">
    <w:abstractNumId w:val="68"/>
  </w:num>
  <w:num w:numId="65" w16cid:durableId="1129250978">
    <w:abstractNumId w:val="93"/>
  </w:num>
  <w:num w:numId="66" w16cid:durableId="673460246">
    <w:abstractNumId w:val="77"/>
  </w:num>
  <w:num w:numId="67" w16cid:durableId="924919637">
    <w:abstractNumId w:val="65"/>
  </w:num>
  <w:num w:numId="68" w16cid:durableId="1183088223">
    <w:abstractNumId w:val="75"/>
  </w:num>
  <w:num w:numId="69" w16cid:durableId="1925187190">
    <w:abstractNumId w:val="80"/>
  </w:num>
  <w:num w:numId="70" w16cid:durableId="1868054919">
    <w:abstractNumId w:val="63"/>
  </w:num>
  <w:num w:numId="71" w16cid:durableId="292952180">
    <w:abstractNumId w:val="54"/>
  </w:num>
  <w:num w:numId="72" w16cid:durableId="676344180">
    <w:abstractNumId w:val="91"/>
  </w:num>
  <w:num w:numId="73" w16cid:durableId="1681738967">
    <w:abstractNumId w:val="55"/>
  </w:num>
  <w:num w:numId="74" w16cid:durableId="1757050051">
    <w:abstractNumId w:val="58"/>
  </w:num>
  <w:num w:numId="75" w16cid:durableId="517504605">
    <w:abstractNumId w:val="21"/>
  </w:num>
  <w:num w:numId="76" w16cid:durableId="2062708577">
    <w:abstractNumId w:val="26"/>
  </w:num>
  <w:num w:numId="77" w16cid:durableId="1519851007">
    <w:abstractNumId w:val="11"/>
  </w:num>
  <w:num w:numId="78" w16cid:durableId="1038091053">
    <w:abstractNumId w:val="59"/>
  </w:num>
  <w:num w:numId="79" w16cid:durableId="1750157144">
    <w:abstractNumId w:val="82"/>
  </w:num>
  <w:num w:numId="80" w16cid:durableId="1326938741">
    <w:abstractNumId w:val="57"/>
  </w:num>
  <w:num w:numId="81" w16cid:durableId="420874715">
    <w:abstractNumId w:val="32"/>
  </w:num>
  <w:num w:numId="82" w16cid:durableId="1803889721">
    <w:abstractNumId w:val="51"/>
  </w:num>
  <w:num w:numId="83" w16cid:durableId="1593010661">
    <w:abstractNumId w:val="48"/>
  </w:num>
  <w:num w:numId="84" w16cid:durableId="777526517">
    <w:abstractNumId w:val="36"/>
  </w:num>
  <w:num w:numId="85" w16cid:durableId="2008828846">
    <w:abstractNumId w:val="31"/>
  </w:num>
  <w:num w:numId="86" w16cid:durableId="1098254354">
    <w:abstractNumId w:val="16"/>
  </w:num>
  <w:num w:numId="87" w16cid:durableId="1402826563">
    <w:abstractNumId w:val="42"/>
  </w:num>
  <w:num w:numId="88" w16cid:durableId="1551376908">
    <w:abstractNumId w:val="12"/>
  </w:num>
  <w:num w:numId="89" w16cid:durableId="950207257">
    <w:abstractNumId w:val="52"/>
  </w:num>
  <w:num w:numId="90" w16cid:durableId="455411612">
    <w:abstractNumId w:val="74"/>
  </w:num>
  <w:num w:numId="91" w16cid:durableId="151990032">
    <w:abstractNumId w:val="70"/>
  </w:num>
  <w:num w:numId="92" w16cid:durableId="1088693110">
    <w:abstractNumId w:val="19"/>
  </w:num>
  <w:num w:numId="93" w16cid:durableId="895048920">
    <w:abstractNumId w:val="41"/>
  </w:num>
  <w:num w:numId="94" w16cid:durableId="642081091">
    <w:abstractNumId w:val="73"/>
  </w:num>
  <w:num w:numId="95" w16cid:durableId="2121294760">
    <w:abstractNumId w:val="15"/>
  </w:num>
  <w:num w:numId="96" w16cid:durableId="1138187321">
    <w:abstractNumId w:val="72"/>
  </w:num>
  <w:num w:numId="97" w16cid:durableId="404835894">
    <w:abstractNumId w:val="76"/>
  </w:num>
  <w:num w:numId="98" w16cid:durableId="351885368">
    <w:abstractNumId w:val="46"/>
  </w:num>
  <w:num w:numId="99" w16cid:durableId="232006160">
    <w:abstractNumId w:val="13"/>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o, Hye@ARB">
    <w15:presenceInfo w15:providerId="AD" w15:userId="S::Hye.Joo@arb.ca.gov::e6b7b120-e51b-4d6d-8745-07b003f4a2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18"/>
    <w:rsid w:val="000004F9"/>
    <w:rsid w:val="0000123E"/>
    <w:rsid w:val="00001FE8"/>
    <w:rsid w:val="00002F2F"/>
    <w:rsid w:val="00003C08"/>
    <w:rsid w:val="0000479E"/>
    <w:rsid w:val="000058E1"/>
    <w:rsid w:val="00005C55"/>
    <w:rsid w:val="00006B08"/>
    <w:rsid w:val="00006DE5"/>
    <w:rsid w:val="0000701A"/>
    <w:rsid w:val="0000792D"/>
    <w:rsid w:val="00010430"/>
    <w:rsid w:val="00010EBF"/>
    <w:rsid w:val="000117DF"/>
    <w:rsid w:val="000121EB"/>
    <w:rsid w:val="00013B70"/>
    <w:rsid w:val="00013C01"/>
    <w:rsid w:val="00013C0E"/>
    <w:rsid w:val="00013FFE"/>
    <w:rsid w:val="00014BBB"/>
    <w:rsid w:val="00014F79"/>
    <w:rsid w:val="00015B0D"/>
    <w:rsid w:val="00015F85"/>
    <w:rsid w:val="00016263"/>
    <w:rsid w:val="00016EF0"/>
    <w:rsid w:val="0001709E"/>
    <w:rsid w:val="00017319"/>
    <w:rsid w:val="00026007"/>
    <w:rsid w:val="0002696A"/>
    <w:rsid w:val="000275E9"/>
    <w:rsid w:val="00027ABB"/>
    <w:rsid w:val="00030012"/>
    <w:rsid w:val="000301D8"/>
    <w:rsid w:val="000312EE"/>
    <w:rsid w:val="00032254"/>
    <w:rsid w:val="0003381B"/>
    <w:rsid w:val="000338B4"/>
    <w:rsid w:val="000351B5"/>
    <w:rsid w:val="000358F0"/>
    <w:rsid w:val="00037563"/>
    <w:rsid w:val="000403D5"/>
    <w:rsid w:val="00040549"/>
    <w:rsid w:val="000406FF"/>
    <w:rsid w:val="00040DA8"/>
    <w:rsid w:val="00041CC3"/>
    <w:rsid w:val="00042D0B"/>
    <w:rsid w:val="00047DBA"/>
    <w:rsid w:val="000507FD"/>
    <w:rsid w:val="00051085"/>
    <w:rsid w:val="00053D9E"/>
    <w:rsid w:val="000552EA"/>
    <w:rsid w:val="0005580F"/>
    <w:rsid w:val="00057371"/>
    <w:rsid w:val="00057598"/>
    <w:rsid w:val="00061073"/>
    <w:rsid w:val="00061C26"/>
    <w:rsid w:val="00062F58"/>
    <w:rsid w:val="00063DC4"/>
    <w:rsid w:val="00064109"/>
    <w:rsid w:val="00064618"/>
    <w:rsid w:val="00065222"/>
    <w:rsid w:val="0006734C"/>
    <w:rsid w:val="000704B5"/>
    <w:rsid w:val="00070BB4"/>
    <w:rsid w:val="00071529"/>
    <w:rsid w:val="000723DC"/>
    <w:rsid w:val="000726FE"/>
    <w:rsid w:val="00072EE5"/>
    <w:rsid w:val="0007342D"/>
    <w:rsid w:val="000745D6"/>
    <w:rsid w:val="0007525A"/>
    <w:rsid w:val="0007630F"/>
    <w:rsid w:val="00076800"/>
    <w:rsid w:val="00076EF4"/>
    <w:rsid w:val="00077374"/>
    <w:rsid w:val="00077A09"/>
    <w:rsid w:val="00080678"/>
    <w:rsid w:val="00081060"/>
    <w:rsid w:val="00082123"/>
    <w:rsid w:val="00085A74"/>
    <w:rsid w:val="00087A46"/>
    <w:rsid w:val="0009042A"/>
    <w:rsid w:val="00090C0E"/>
    <w:rsid w:val="000910B9"/>
    <w:rsid w:val="00092E4D"/>
    <w:rsid w:val="00093BEB"/>
    <w:rsid w:val="00095B90"/>
    <w:rsid w:val="000964F0"/>
    <w:rsid w:val="0009652B"/>
    <w:rsid w:val="00096A6B"/>
    <w:rsid w:val="0009767A"/>
    <w:rsid w:val="000A07F1"/>
    <w:rsid w:val="000A19A8"/>
    <w:rsid w:val="000A1AEB"/>
    <w:rsid w:val="000A5CE6"/>
    <w:rsid w:val="000A5E4F"/>
    <w:rsid w:val="000A7077"/>
    <w:rsid w:val="000B004D"/>
    <w:rsid w:val="000B0700"/>
    <w:rsid w:val="000B2EDA"/>
    <w:rsid w:val="000B6DFB"/>
    <w:rsid w:val="000B714D"/>
    <w:rsid w:val="000C0CD7"/>
    <w:rsid w:val="000C2007"/>
    <w:rsid w:val="000C2F33"/>
    <w:rsid w:val="000C33CD"/>
    <w:rsid w:val="000C390F"/>
    <w:rsid w:val="000C3995"/>
    <w:rsid w:val="000C47BB"/>
    <w:rsid w:val="000C5854"/>
    <w:rsid w:val="000D19EB"/>
    <w:rsid w:val="000D29B8"/>
    <w:rsid w:val="000D3416"/>
    <w:rsid w:val="000D3604"/>
    <w:rsid w:val="000D48D6"/>
    <w:rsid w:val="000D537A"/>
    <w:rsid w:val="000D666E"/>
    <w:rsid w:val="000D700E"/>
    <w:rsid w:val="000D7281"/>
    <w:rsid w:val="000D732A"/>
    <w:rsid w:val="000D7CAF"/>
    <w:rsid w:val="000E0DAF"/>
    <w:rsid w:val="000E1213"/>
    <w:rsid w:val="000E1371"/>
    <w:rsid w:val="000E1562"/>
    <w:rsid w:val="000E15FA"/>
    <w:rsid w:val="000E18D7"/>
    <w:rsid w:val="000E1FCE"/>
    <w:rsid w:val="000E2555"/>
    <w:rsid w:val="000E3C0E"/>
    <w:rsid w:val="000E4C95"/>
    <w:rsid w:val="000E4CE3"/>
    <w:rsid w:val="000E70FF"/>
    <w:rsid w:val="000F0C82"/>
    <w:rsid w:val="000F3556"/>
    <w:rsid w:val="000F3BB3"/>
    <w:rsid w:val="000F413F"/>
    <w:rsid w:val="000F4250"/>
    <w:rsid w:val="000F477A"/>
    <w:rsid w:val="000F4D00"/>
    <w:rsid w:val="000F60B1"/>
    <w:rsid w:val="000F687A"/>
    <w:rsid w:val="000F6F56"/>
    <w:rsid w:val="000F6FBD"/>
    <w:rsid w:val="00100548"/>
    <w:rsid w:val="001018CF"/>
    <w:rsid w:val="00102C39"/>
    <w:rsid w:val="0010551A"/>
    <w:rsid w:val="00105F47"/>
    <w:rsid w:val="00107A90"/>
    <w:rsid w:val="00110B9A"/>
    <w:rsid w:val="0011155C"/>
    <w:rsid w:val="001127D2"/>
    <w:rsid w:val="00112806"/>
    <w:rsid w:val="00112AB1"/>
    <w:rsid w:val="0011425A"/>
    <w:rsid w:val="001146AD"/>
    <w:rsid w:val="0011650B"/>
    <w:rsid w:val="0011700F"/>
    <w:rsid w:val="00117E90"/>
    <w:rsid w:val="0012099B"/>
    <w:rsid w:val="00120F48"/>
    <w:rsid w:val="00120F8A"/>
    <w:rsid w:val="001212A2"/>
    <w:rsid w:val="0012141C"/>
    <w:rsid w:val="00121639"/>
    <w:rsid w:val="001236BB"/>
    <w:rsid w:val="001238F2"/>
    <w:rsid w:val="00123A87"/>
    <w:rsid w:val="0012440E"/>
    <w:rsid w:val="00124BE8"/>
    <w:rsid w:val="00125DB7"/>
    <w:rsid w:val="00126909"/>
    <w:rsid w:val="00126EDA"/>
    <w:rsid w:val="00127103"/>
    <w:rsid w:val="00127872"/>
    <w:rsid w:val="00130F15"/>
    <w:rsid w:val="00131022"/>
    <w:rsid w:val="00131432"/>
    <w:rsid w:val="00131E7A"/>
    <w:rsid w:val="00132883"/>
    <w:rsid w:val="0013302A"/>
    <w:rsid w:val="00134416"/>
    <w:rsid w:val="001345FB"/>
    <w:rsid w:val="001364F4"/>
    <w:rsid w:val="0013785F"/>
    <w:rsid w:val="00141817"/>
    <w:rsid w:val="00143635"/>
    <w:rsid w:val="00143EB2"/>
    <w:rsid w:val="001453AD"/>
    <w:rsid w:val="00146BD7"/>
    <w:rsid w:val="0014749E"/>
    <w:rsid w:val="00147D2C"/>
    <w:rsid w:val="001506BA"/>
    <w:rsid w:val="001520F8"/>
    <w:rsid w:val="00152E84"/>
    <w:rsid w:val="00154F4E"/>
    <w:rsid w:val="0015500F"/>
    <w:rsid w:val="00156171"/>
    <w:rsid w:val="00156771"/>
    <w:rsid w:val="00156848"/>
    <w:rsid w:val="0015743E"/>
    <w:rsid w:val="001606FA"/>
    <w:rsid w:val="00160D6C"/>
    <w:rsid w:val="001614F2"/>
    <w:rsid w:val="00161BA0"/>
    <w:rsid w:val="001645DB"/>
    <w:rsid w:val="00164612"/>
    <w:rsid w:val="00165431"/>
    <w:rsid w:val="001669EB"/>
    <w:rsid w:val="00166A18"/>
    <w:rsid w:val="00167499"/>
    <w:rsid w:val="00167A5E"/>
    <w:rsid w:val="0017064A"/>
    <w:rsid w:val="00172264"/>
    <w:rsid w:val="00172F8F"/>
    <w:rsid w:val="00173647"/>
    <w:rsid w:val="001764BE"/>
    <w:rsid w:val="00176ED9"/>
    <w:rsid w:val="00180819"/>
    <w:rsid w:val="00181F88"/>
    <w:rsid w:val="00185242"/>
    <w:rsid w:val="00185584"/>
    <w:rsid w:val="00186C4A"/>
    <w:rsid w:val="00187CD7"/>
    <w:rsid w:val="0019049A"/>
    <w:rsid w:val="00190858"/>
    <w:rsid w:val="0019154B"/>
    <w:rsid w:val="00191E61"/>
    <w:rsid w:val="00192D44"/>
    <w:rsid w:val="00193385"/>
    <w:rsid w:val="00193A99"/>
    <w:rsid w:val="00193DC9"/>
    <w:rsid w:val="00195B91"/>
    <w:rsid w:val="001A0396"/>
    <w:rsid w:val="001A0CA4"/>
    <w:rsid w:val="001A2B5E"/>
    <w:rsid w:val="001A37E5"/>
    <w:rsid w:val="001A57E4"/>
    <w:rsid w:val="001A59EC"/>
    <w:rsid w:val="001A5AC8"/>
    <w:rsid w:val="001A67C6"/>
    <w:rsid w:val="001A7B0B"/>
    <w:rsid w:val="001A7B27"/>
    <w:rsid w:val="001B0356"/>
    <w:rsid w:val="001B2628"/>
    <w:rsid w:val="001B538C"/>
    <w:rsid w:val="001B65BA"/>
    <w:rsid w:val="001B6B2B"/>
    <w:rsid w:val="001B7562"/>
    <w:rsid w:val="001C0296"/>
    <w:rsid w:val="001C0970"/>
    <w:rsid w:val="001C0DB3"/>
    <w:rsid w:val="001C11A1"/>
    <w:rsid w:val="001C123C"/>
    <w:rsid w:val="001C26DE"/>
    <w:rsid w:val="001C2ED0"/>
    <w:rsid w:val="001C308C"/>
    <w:rsid w:val="001C3801"/>
    <w:rsid w:val="001C5719"/>
    <w:rsid w:val="001C5F30"/>
    <w:rsid w:val="001C71BB"/>
    <w:rsid w:val="001C7271"/>
    <w:rsid w:val="001D0A18"/>
    <w:rsid w:val="001D0C72"/>
    <w:rsid w:val="001D2668"/>
    <w:rsid w:val="001D4187"/>
    <w:rsid w:val="001D54E9"/>
    <w:rsid w:val="001D5895"/>
    <w:rsid w:val="001D696A"/>
    <w:rsid w:val="001D7488"/>
    <w:rsid w:val="001D7531"/>
    <w:rsid w:val="001D7E9B"/>
    <w:rsid w:val="001E2E50"/>
    <w:rsid w:val="001E2F4D"/>
    <w:rsid w:val="001E3B81"/>
    <w:rsid w:val="001E413A"/>
    <w:rsid w:val="001E42E0"/>
    <w:rsid w:val="001E4CAC"/>
    <w:rsid w:val="001E6D73"/>
    <w:rsid w:val="001E7282"/>
    <w:rsid w:val="001E796F"/>
    <w:rsid w:val="001E7F88"/>
    <w:rsid w:val="001F02D3"/>
    <w:rsid w:val="001F284C"/>
    <w:rsid w:val="001F4AAB"/>
    <w:rsid w:val="001F60E3"/>
    <w:rsid w:val="001F6D67"/>
    <w:rsid w:val="002018FC"/>
    <w:rsid w:val="00202432"/>
    <w:rsid w:val="0020261B"/>
    <w:rsid w:val="002040B0"/>
    <w:rsid w:val="0020422B"/>
    <w:rsid w:val="0020458D"/>
    <w:rsid w:val="002052EF"/>
    <w:rsid w:val="002054CA"/>
    <w:rsid w:val="00205541"/>
    <w:rsid w:val="002060ED"/>
    <w:rsid w:val="00206886"/>
    <w:rsid w:val="002070C1"/>
    <w:rsid w:val="00211F88"/>
    <w:rsid w:val="00212100"/>
    <w:rsid w:val="0021306B"/>
    <w:rsid w:val="00213D1C"/>
    <w:rsid w:val="00214AFC"/>
    <w:rsid w:val="00214C82"/>
    <w:rsid w:val="00216A39"/>
    <w:rsid w:val="00217C95"/>
    <w:rsid w:val="00217E82"/>
    <w:rsid w:val="002211B3"/>
    <w:rsid w:val="00223065"/>
    <w:rsid w:val="002244FB"/>
    <w:rsid w:val="002245DD"/>
    <w:rsid w:val="002246F4"/>
    <w:rsid w:val="00225EF1"/>
    <w:rsid w:val="00227A74"/>
    <w:rsid w:val="0023187E"/>
    <w:rsid w:val="0023259C"/>
    <w:rsid w:val="00232C2C"/>
    <w:rsid w:val="00232D51"/>
    <w:rsid w:val="002358B9"/>
    <w:rsid w:val="00237F27"/>
    <w:rsid w:val="002407F2"/>
    <w:rsid w:val="00240A51"/>
    <w:rsid w:val="00240D76"/>
    <w:rsid w:val="00243C3B"/>
    <w:rsid w:val="00244768"/>
    <w:rsid w:val="00244868"/>
    <w:rsid w:val="00244B60"/>
    <w:rsid w:val="002450DA"/>
    <w:rsid w:val="00245DCA"/>
    <w:rsid w:val="0024795B"/>
    <w:rsid w:val="002507A6"/>
    <w:rsid w:val="00250935"/>
    <w:rsid w:val="002526CC"/>
    <w:rsid w:val="00252CB8"/>
    <w:rsid w:val="00253298"/>
    <w:rsid w:val="00254296"/>
    <w:rsid w:val="00254CC5"/>
    <w:rsid w:val="002551A8"/>
    <w:rsid w:val="00255FC3"/>
    <w:rsid w:val="002568DF"/>
    <w:rsid w:val="0025742C"/>
    <w:rsid w:val="002574A8"/>
    <w:rsid w:val="0026075A"/>
    <w:rsid w:val="002618A6"/>
    <w:rsid w:val="00262D6A"/>
    <w:rsid w:val="00262F14"/>
    <w:rsid w:val="00262FC5"/>
    <w:rsid w:val="002630FD"/>
    <w:rsid w:val="00264A4A"/>
    <w:rsid w:val="00265726"/>
    <w:rsid w:val="0026578A"/>
    <w:rsid w:val="00265FAF"/>
    <w:rsid w:val="0026660D"/>
    <w:rsid w:val="00267207"/>
    <w:rsid w:val="00267FF0"/>
    <w:rsid w:val="0027012D"/>
    <w:rsid w:val="00270975"/>
    <w:rsid w:val="00270BDE"/>
    <w:rsid w:val="00270D49"/>
    <w:rsid w:val="002712FD"/>
    <w:rsid w:val="00271FB3"/>
    <w:rsid w:val="0027221D"/>
    <w:rsid w:val="00274BC7"/>
    <w:rsid w:val="00274E60"/>
    <w:rsid w:val="00275AF0"/>
    <w:rsid w:val="00276C4F"/>
    <w:rsid w:val="002779E2"/>
    <w:rsid w:val="0028078C"/>
    <w:rsid w:val="002818B3"/>
    <w:rsid w:val="00281BBC"/>
    <w:rsid w:val="002822A4"/>
    <w:rsid w:val="0028344D"/>
    <w:rsid w:val="0028596F"/>
    <w:rsid w:val="00287F41"/>
    <w:rsid w:val="00290B8F"/>
    <w:rsid w:val="002911D0"/>
    <w:rsid w:val="002916BA"/>
    <w:rsid w:val="00291FC1"/>
    <w:rsid w:val="00292113"/>
    <w:rsid w:val="0029263D"/>
    <w:rsid w:val="0029379E"/>
    <w:rsid w:val="002937BE"/>
    <w:rsid w:val="00293D32"/>
    <w:rsid w:val="00294EA2"/>
    <w:rsid w:val="00297250"/>
    <w:rsid w:val="00297327"/>
    <w:rsid w:val="002978BF"/>
    <w:rsid w:val="002A036C"/>
    <w:rsid w:val="002A117C"/>
    <w:rsid w:val="002A28A3"/>
    <w:rsid w:val="002A3DBF"/>
    <w:rsid w:val="002A40E0"/>
    <w:rsid w:val="002A57B3"/>
    <w:rsid w:val="002A58CE"/>
    <w:rsid w:val="002A74BE"/>
    <w:rsid w:val="002A770F"/>
    <w:rsid w:val="002B02E9"/>
    <w:rsid w:val="002B08ED"/>
    <w:rsid w:val="002B0D49"/>
    <w:rsid w:val="002B1650"/>
    <w:rsid w:val="002B21A2"/>
    <w:rsid w:val="002B3F6B"/>
    <w:rsid w:val="002B53E3"/>
    <w:rsid w:val="002B5897"/>
    <w:rsid w:val="002B5B89"/>
    <w:rsid w:val="002B61B0"/>
    <w:rsid w:val="002B6A5D"/>
    <w:rsid w:val="002B6EDE"/>
    <w:rsid w:val="002B70EF"/>
    <w:rsid w:val="002C054E"/>
    <w:rsid w:val="002C0EB9"/>
    <w:rsid w:val="002C25BA"/>
    <w:rsid w:val="002C3738"/>
    <w:rsid w:val="002C4999"/>
    <w:rsid w:val="002C5124"/>
    <w:rsid w:val="002C65B8"/>
    <w:rsid w:val="002C6607"/>
    <w:rsid w:val="002C6FD9"/>
    <w:rsid w:val="002C7309"/>
    <w:rsid w:val="002C7F29"/>
    <w:rsid w:val="002D0BD0"/>
    <w:rsid w:val="002D1ABB"/>
    <w:rsid w:val="002D1AC1"/>
    <w:rsid w:val="002D4006"/>
    <w:rsid w:val="002D4754"/>
    <w:rsid w:val="002D5838"/>
    <w:rsid w:val="002D58D0"/>
    <w:rsid w:val="002D7D64"/>
    <w:rsid w:val="002E03B3"/>
    <w:rsid w:val="002E049B"/>
    <w:rsid w:val="002E1C77"/>
    <w:rsid w:val="002E1EC7"/>
    <w:rsid w:val="002E2FC3"/>
    <w:rsid w:val="002E4D91"/>
    <w:rsid w:val="002E5584"/>
    <w:rsid w:val="002E67D4"/>
    <w:rsid w:val="002E7139"/>
    <w:rsid w:val="002E7144"/>
    <w:rsid w:val="002E72DE"/>
    <w:rsid w:val="002E7700"/>
    <w:rsid w:val="002F112F"/>
    <w:rsid w:val="002F31A0"/>
    <w:rsid w:val="002F3A8F"/>
    <w:rsid w:val="002F3DB8"/>
    <w:rsid w:val="002F4024"/>
    <w:rsid w:val="002F519C"/>
    <w:rsid w:val="002F7499"/>
    <w:rsid w:val="002F7DE6"/>
    <w:rsid w:val="002F7EF0"/>
    <w:rsid w:val="00301019"/>
    <w:rsid w:val="00302ADA"/>
    <w:rsid w:val="00303E06"/>
    <w:rsid w:val="00304C17"/>
    <w:rsid w:val="00305DB9"/>
    <w:rsid w:val="00305F0F"/>
    <w:rsid w:val="00305FE4"/>
    <w:rsid w:val="003105C2"/>
    <w:rsid w:val="003107E0"/>
    <w:rsid w:val="00310FC4"/>
    <w:rsid w:val="0031325A"/>
    <w:rsid w:val="00313E7C"/>
    <w:rsid w:val="00314BC9"/>
    <w:rsid w:val="00316606"/>
    <w:rsid w:val="00317174"/>
    <w:rsid w:val="003173A6"/>
    <w:rsid w:val="003174A5"/>
    <w:rsid w:val="0032075D"/>
    <w:rsid w:val="00320AF4"/>
    <w:rsid w:val="0032272E"/>
    <w:rsid w:val="00322E58"/>
    <w:rsid w:val="00322E8D"/>
    <w:rsid w:val="00324E9D"/>
    <w:rsid w:val="003272B6"/>
    <w:rsid w:val="003273EC"/>
    <w:rsid w:val="00330B04"/>
    <w:rsid w:val="00330C87"/>
    <w:rsid w:val="003313AE"/>
    <w:rsid w:val="00331B76"/>
    <w:rsid w:val="003322BA"/>
    <w:rsid w:val="00333AE6"/>
    <w:rsid w:val="003344BC"/>
    <w:rsid w:val="00335C5C"/>
    <w:rsid w:val="003360B1"/>
    <w:rsid w:val="00336AC1"/>
    <w:rsid w:val="00337464"/>
    <w:rsid w:val="00340154"/>
    <w:rsid w:val="00340587"/>
    <w:rsid w:val="00341588"/>
    <w:rsid w:val="00342409"/>
    <w:rsid w:val="003427AF"/>
    <w:rsid w:val="003439E1"/>
    <w:rsid w:val="00345374"/>
    <w:rsid w:val="003458B2"/>
    <w:rsid w:val="00345F33"/>
    <w:rsid w:val="003474DB"/>
    <w:rsid w:val="003509C0"/>
    <w:rsid w:val="00350CF5"/>
    <w:rsid w:val="00351F2C"/>
    <w:rsid w:val="00352D61"/>
    <w:rsid w:val="00353069"/>
    <w:rsid w:val="00353782"/>
    <w:rsid w:val="00354238"/>
    <w:rsid w:val="00354AD4"/>
    <w:rsid w:val="003558F0"/>
    <w:rsid w:val="003565FA"/>
    <w:rsid w:val="00356FAC"/>
    <w:rsid w:val="003647EC"/>
    <w:rsid w:val="00364E35"/>
    <w:rsid w:val="00365C58"/>
    <w:rsid w:val="003713E9"/>
    <w:rsid w:val="0037207E"/>
    <w:rsid w:val="003721BF"/>
    <w:rsid w:val="0037236A"/>
    <w:rsid w:val="00375956"/>
    <w:rsid w:val="003774F2"/>
    <w:rsid w:val="00377D84"/>
    <w:rsid w:val="00377E8A"/>
    <w:rsid w:val="00377EFA"/>
    <w:rsid w:val="00381BA0"/>
    <w:rsid w:val="0038351B"/>
    <w:rsid w:val="00384152"/>
    <w:rsid w:val="00385D01"/>
    <w:rsid w:val="00385F28"/>
    <w:rsid w:val="00386288"/>
    <w:rsid w:val="003872D3"/>
    <w:rsid w:val="00387E73"/>
    <w:rsid w:val="0039158D"/>
    <w:rsid w:val="00392CCC"/>
    <w:rsid w:val="00393155"/>
    <w:rsid w:val="003931BD"/>
    <w:rsid w:val="003963D8"/>
    <w:rsid w:val="00397891"/>
    <w:rsid w:val="00397BA6"/>
    <w:rsid w:val="0039EAB3"/>
    <w:rsid w:val="003A312D"/>
    <w:rsid w:val="003A5671"/>
    <w:rsid w:val="003A5D28"/>
    <w:rsid w:val="003A68C1"/>
    <w:rsid w:val="003B0447"/>
    <w:rsid w:val="003B16CC"/>
    <w:rsid w:val="003B232D"/>
    <w:rsid w:val="003B2631"/>
    <w:rsid w:val="003B2BA4"/>
    <w:rsid w:val="003B45A9"/>
    <w:rsid w:val="003B498E"/>
    <w:rsid w:val="003B49B5"/>
    <w:rsid w:val="003B4AC8"/>
    <w:rsid w:val="003B5305"/>
    <w:rsid w:val="003B6E36"/>
    <w:rsid w:val="003B703C"/>
    <w:rsid w:val="003B740B"/>
    <w:rsid w:val="003B7978"/>
    <w:rsid w:val="003C27A7"/>
    <w:rsid w:val="003C2BDE"/>
    <w:rsid w:val="003C2C9A"/>
    <w:rsid w:val="003C32BD"/>
    <w:rsid w:val="003C3990"/>
    <w:rsid w:val="003C419B"/>
    <w:rsid w:val="003C44AC"/>
    <w:rsid w:val="003C467D"/>
    <w:rsid w:val="003C4BEE"/>
    <w:rsid w:val="003C634E"/>
    <w:rsid w:val="003C723F"/>
    <w:rsid w:val="003C73A9"/>
    <w:rsid w:val="003C7822"/>
    <w:rsid w:val="003C7959"/>
    <w:rsid w:val="003D1BF6"/>
    <w:rsid w:val="003D23EA"/>
    <w:rsid w:val="003D67E7"/>
    <w:rsid w:val="003D7328"/>
    <w:rsid w:val="003D7AD3"/>
    <w:rsid w:val="003E0863"/>
    <w:rsid w:val="003E385A"/>
    <w:rsid w:val="003E3CE3"/>
    <w:rsid w:val="003E44AC"/>
    <w:rsid w:val="003E4CEA"/>
    <w:rsid w:val="003E6676"/>
    <w:rsid w:val="003E7BC1"/>
    <w:rsid w:val="003F1763"/>
    <w:rsid w:val="003F18EC"/>
    <w:rsid w:val="003F26FD"/>
    <w:rsid w:val="003F4ED2"/>
    <w:rsid w:val="003F50E3"/>
    <w:rsid w:val="003F58D5"/>
    <w:rsid w:val="003F590B"/>
    <w:rsid w:val="003F6AC8"/>
    <w:rsid w:val="003F72D9"/>
    <w:rsid w:val="00400573"/>
    <w:rsid w:val="004011CF"/>
    <w:rsid w:val="004015B6"/>
    <w:rsid w:val="004022A7"/>
    <w:rsid w:val="004026B5"/>
    <w:rsid w:val="00402DAC"/>
    <w:rsid w:val="00402DB3"/>
    <w:rsid w:val="00403A83"/>
    <w:rsid w:val="00404308"/>
    <w:rsid w:val="00404C4E"/>
    <w:rsid w:val="00406254"/>
    <w:rsid w:val="00406DA9"/>
    <w:rsid w:val="0041097E"/>
    <w:rsid w:val="00411019"/>
    <w:rsid w:val="004137E3"/>
    <w:rsid w:val="00413B0B"/>
    <w:rsid w:val="004141E8"/>
    <w:rsid w:val="00414453"/>
    <w:rsid w:val="00414D83"/>
    <w:rsid w:val="00415095"/>
    <w:rsid w:val="0041775B"/>
    <w:rsid w:val="00417DE3"/>
    <w:rsid w:val="00421221"/>
    <w:rsid w:val="0042233E"/>
    <w:rsid w:val="00423157"/>
    <w:rsid w:val="00425497"/>
    <w:rsid w:val="00426F77"/>
    <w:rsid w:val="0042738D"/>
    <w:rsid w:val="004275AB"/>
    <w:rsid w:val="004277EA"/>
    <w:rsid w:val="004279F8"/>
    <w:rsid w:val="00430162"/>
    <w:rsid w:val="00431DD7"/>
    <w:rsid w:val="00431F4A"/>
    <w:rsid w:val="004324FC"/>
    <w:rsid w:val="00432B13"/>
    <w:rsid w:val="00432B2A"/>
    <w:rsid w:val="00433713"/>
    <w:rsid w:val="00433CDE"/>
    <w:rsid w:val="00434C57"/>
    <w:rsid w:val="00435148"/>
    <w:rsid w:val="0043617A"/>
    <w:rsid w:val="00440705"/>
    <w:rsid w:val="00441133"/>
    <w:rsid w:val="004412D5"/>
    <w:rsid w:val="00441799"/>
    <w:rsid w:val="0044284A"/>
    <w:rsid w:val="004447AA"/>
    <w:rsid w:val="00445D6F"/>
    <w:rsid w:val="00447EB2"/>
    <w:rsid w:val="00450CDA"/>
    <w:rsid w:val="004521F1"/>
    <w:rsid w:val="00452B0F"/>
    <w:rsid w:val="00452B35"/>
    <w:rsid w:val="00453CAD"/>
    <w:rsid w:val="00456484"/>
    <w:rsid w:val="0045698E"/>
    <w:rsid w:val="004607EC"/>
    <w:rsid w:val="00460C5D"/>
    <w:rsid w:val="00461E47"/>
    <w:rsid w:val="00463616"/>
    <w:rsid w:val="004650C5"/>
    <w:rsid w:val="0046608D"/>
    <w:rsid w:val="0046761B"/>
    <w:rsid w:val="004678B6"/>
    <w:rsid w:val="00467F58"/>
    <w:rsid w:val="004702BD"/>
    <w:rsid w:val="004712A9"/>
    <w:rsid w:val="00472BE1"/>
    <w:rsid w:val="00472D94"/>
    <w:rsid w:val="0047385C"/>
    <w:rsid w:val="00474956"/>
    <w:rsid w:val="00475CD1"/>
    <w:rsid w:val="00475F5F"/>
    <w:rsid w:val="00477031"/>
    <w:rsid w:val="00480AD5"/>
    <w:rsid w:val="0048243B"/>
    <w:rsid w:val="00483861"/>
    <w:rsid w:val="004838EF"/>
    <w:rsid w:val="00484286"/>
    <w:rsid w:val="004843A9"/>
    <w:rsid w:val="0048591E"/>
    <w:rsid w:val="00486DC9"/>
    <w:rsid w:val="00486FD2"/>
    <w:rsid w:val="00491943"/>
    <w:rsid w:val="004926B3"/>
    <w:rsid w:val="00492A1A"/>
    <w:rsid w:val="004937AD"/>
    <w:rsid w:val="00496DA0"/>
    <w:rsid w:val="0049713B"/>
    <w:rsid w:val="0049720F"/>
    <w:rsid w:val="004A0CBF"/>
    <w:rsid w:val="004A2D81"/>
    <w:rsid w:val="004A348A"/>
    <w:rsid w:val="004A3B3C"/>
    <w:rsid w:val="004A3BF9"/>
    <w:rsid w:val="004A4113"/>
    <w:rsid w:val="004A5B54"/>
    <w:rsid w:val="004B0883"/>
    <w:rsid w:val="004B0ED2"/>
    <w:rsid w:val="004B3455"/>
    <w:rsid w:val="004B4145"/>
    <w:rsid w:val="004B4B5D"/>
    <w:rsid w:val="004B4BBF"/>
    <w:rsid w:val="004B4BE5"/>
    <w:rsid w:val="004B5A33"/>
    <w:rsid w:val="004B6768"/>
    <w:rsid w:val="004C0BD4"/>
    <w:rsid w:val="004C26C0"/>
    <w:rsid w:val="004C28A4"/>
    <w:rsid w:val="004C2CA2"/>
    <w:rsid w:val="004C3C66"/>
    <w:rsid w:val="004C3F1B"/>
    <w:rsid w:val="004C40F2"/>
    <w:rsid w:val="004C52FA"/>
    <w:rsid w:val="004C6AC8"/>
    <w:rsid w:val="004C7BDD"/>
    <w:rsid w:val="004D00FE"/>
    <w:rsid w:val="004D18E0"/>
    <w:rsid w:val="004D1F7E"/>
    <w:rsid w:val="004D2409"/>
    <w:rsid w:val="004D302F"/>
    <w:rsid w:val="004D455D"/>
    <w:rsid w:val="004D4AAB"/>
    <w:rsid w:val="004D5762"/>
    <w:rsid w:val="004D58B5"/>
    <w:rsid w:val="004D60D3"/>
    <w:rsid w:val="004D6DE3"/>
    <w:rsid w:val="004E012F"/>
    <w:rsid w:val="004E0C20"/>
    <w:rsid w:val="004E11CA"/>
    <w:rsid w:val="004E2B1B"/>
    <w:rsid w:val="004E3976"/>
    <w:rsid w:val="004E4E30"/>
    <w:rsid w:val="004E535E"/>
    <w:rsid w:val="004E630C"/>
    <w:rsid w:val="004E7EFC"/>
    <w:rsid w:val="004F0EE0"/>
    <w:rsid w:val="004F183D"/>
    <w:rsid w:val="004F411B"/>
    <w:rsid w:val="004F5284"/>
    <w:rsid w:val="004F65ED"/>
    <w:rsid w:val="004F75C8"/>
    <w:rsid w:val="0050113E"/>
    <w:rsid w:val="00502BDF"/>
    <w:rsid w:val="00504008"/>
    <w:rsid w:val="00505F81"/>
    <w:rsid w:val="0050629F"/>
    <w:rsid w:val="00507AD0"/>
    <w:rsid w:val="0051210A"/>
    <w:rsid w:val="0051300E"/>
    <w:rsid w:val="005139B6"/>
    <w:rsid w:val="005146DF"/>
    <w:rsid w:val="00514C2F"/>
    <w:rsid w:val="00515559"/>
    <w:rsid w:val="00515D16"/>
    <w:rsid w:val="005176FE"/>
    <w:rsid w:val="0052127C"/>
    <w:rsid w:val="00522E9B"/>
    <w:rsid w:val="005238F0"/>
    <w:rsid w:val="00523955"/>
    <w:rsid w:val="0052542D"/>
    <w:rsid w:val="00526371"/>
    <w:rsid w:val="0052744F"/>
    <w:rsid w:val="00532FA1"/>
    <w:rsid w:val="005350DF"/>
    <w:rsid w:val="00535632"/>
    <w:rsid w:val="005362EC"/>
    <w:rsid w:val="00536A29"/>
    <w:rsid w:val="00541CC8"/>
    <w:rsid w:val="005430D9"/>
    <w:rsid w:val="00544C80"/>
    <w:rsid w:val="00545210"/>
    <w:rsid w:val="005454A4"/>
    <w:rsid w:val="00547495"/>
    <w:rsid w:val="00547EE8"/>
    <w:rsid w:val="00547FF7"/>
    <w:rsid w:val="005508BF"/>
    <w:rsid w:val="0055099D"/>
    <w:rsid w:val="00550E95"/>
    <w:rsid w:val="00552C55"/>
    <w:rsid w:val="0055377B"/>
    <w:rsid w:val="0055459B"/>
    <w:rsid w:val="005555F6"/>
    <w:rsid w:val="005569CF"/>
    <w:rsid w:val="00561518"/>
    <w:rsid w:val="00561FA1"/>
    <w:rsid w:val="00562353"/>
    <w:rsid w:val="00564152"/>
    <w:rsid w:val="00564652"/>
    <w:rsid w:val="00566A34"/>
    <w:rsid w:val="005671E1"/>
    <w:rsid w:val="005678C3"/>
    <w:rsid w:val="005679FD"/>
    <w:rsid w:val="0057173D"/>
    <w:rsid w:val="005717C1"/>
    <w:rsid w:val="0057439D"/>
    <w:rsid w:val="00577447"/>
    <w:rsid w:val="005811DF"/>
    <w:rsid w:val="005815D3"/>
    <w:rsid w:val="005816B6"/>
    <w:rsid w:val="00581C2D"/>
    <w:rsid w:val="0058215F"/>
    <w:rsid w:val="0058276A"/>
    <w:rsid w:val="005836A7"/>
    <w:rsid w:val="00584554"/>
    <w:rsid w:val="00584A53"/>
    <w:rsid w:val="00584EE6"/>
    <w:rsid w:val="005854B9"/>
    <w:rsid w:val="00587021"/>
    <w:rsid w:val="00590597"/>
    <w:rsid w:val="0059074C"/>
    <w:rsid w:val="00590A80"/>
    <w:rsid w:val="00590A87"/>
    <w:rsid w:val="005918FC"/>
    <w:rsid w:val="00591A41"/>
    <w:rsid w:val="00592471"/>
    <w:rsid w:val="0059306C"/>
    <w:rsid w:val="005942EB"/>
    <w:rsid w:val="0059573D"/>
    <w:rsid w:val="005A0575"/>
    <w:rsid w:val="005A12D0"/>
    <w:rsid w:val="005A27D3"/>
    <w:rsid w:val="005A32D3"/>
    <w:rsid w:val="005A5EAC"/>
    <w:rsid w:val="005A76E4"/>
    <w:rsid w:val="005A7C36"/>
    <w:rsid w:val="005B0699"/>
    <w:rsid w:val="005B07FC"/>
    <w:rsid w:val="005B1481"/>
    <w:rsid w:val="005B2663"/>
    <w:rsid w:val="005B30C6"/>
    <w:rsid w:val="005B3C3C"/>
    <w:rsid w:val="005B4E95"/>
    <w:rsid w:val="005B5E8C"/>
    <w:rsid w:val="005B6255"/>
    <w:rsid w:val="005B6776"/>
    <w:rsid w:val="005B771E"/>
    <w:rsid w:val="005C10F7"/>
    <w:rsid w:val="005C2D2F"/>
    <w:rsid w:val="005C302D"/>
    <w:rsid w:val="005C3158"/>
    <w:rsid w:val="005C5662"/>
    <w:rsid w:val="005C5B75"/>
    <w:rsid w:val="005D14BC"/>
    <w:rsid w:val="005D20A0"/>
    <w:rsid w:val="005D2A09"/>
    <w:rsid w:val="005D3AC8"/>
    <w:rsid w:val="005D7E71"/>
    <w:rsid w:val="005E13CD"/>
    <w:rsid w:val="005E24D2"/>
    <w:rsid w:val="005E261B"/>
    <w:rsid w:val="005E2CF2"/>
    <w:rsid w:val="005E3B63"/>
    <w:rsid w:val="005E4874"/>
    <w:rsid w:val="005E561D"/>
    <w:rsid w:val="005E5F21"/>
    <w:rsid w:val="005E612B"/>
    <w:rsid w:val="005E639B"/>
    <w:rsid w:val="005E64D4"/>
    <w:rsid w:val="005F2B35"/>
    <w:rsid w:val="005F3907"/>
    <w:rsid w:val="005F49C2"/>
    <w:rsid w:val="005F52AB"/>
    <w:rsid w:val="005F796F"/>
    <w:rsid w:val="005F7CAB"/>
    <w:rsid w:val="005F7E15"/>
    <w:rsid w:val="005F7E53"/>
    <w:rsid w:val="006002FD"/>
    <w:rsid w:val="00601B28"/>
    <w:rsid w:val="00601B39"/>
    <w:rsid w:val="006038F3"/>
    <w:rsid w:val="006046CB"/>
    <w:rsid w:val="0060513B"/>
    <w:rsid w:val="006058E6"/>
    <w:rsid w:val="00605C0F"/>
    <w:rsid w:val="00606DC7"/>
    <w:rsid w:val="00610927"/>
    <w:rsid w:val="00610A3D"/>
    <w:rsid w:val="006118BA"/>
    <w:rsid w:val="00611BF0"/>
    <w:rsid w:val="00612B4D"/>
    <w:rsid w:val="00614425"/>
    <w:rsid w:val="006146D3"/>
    <w:rsid w:val="00615853"/>
    <w:rsid w:val="0061586C"/>
    <w:rsid w:val="006179D8"/>
    <w:rsid w:val="00617C49"/>
    <w:rsid w:val="006214D2"/>
    <w:rsid w:val="00621924"/>
    <w:rsid w:val="00623913"/>
    <w:rsid w:val="006239D1"/>
    <w:rsid w:val="00623EEF"/>
    <w:rsid w:val="006241F3"/>
    <w:rsid w:val="006246A1"/>
    <w:rsid w:val="006249FC"/>
    <w:rsid w:val="00624BF2"/>
    <w:rsid w:val="00626795"/>
    <w:rsid w:val="00626F3C"/>
    <w:rsid w:val="00632566"/>
    <w:rsid w:val="00632624"/>
    <w:rsid w:val="00633BEE"/>
    <w:rsid w:val="006349B2"/>
    <w:rsid w:val="00634C94"/>
    <w:rsid w:val="0063504F"/>
    <w:rsid w:val="006405D7"/>
    <w:rsid w:val="00640DD1"/>
    <w:rsid w:val="00642551"/>
    <w:rsid w:val="006451D0"/>
    <w:rsid w:val="00646047"/>
    <w:rsid w:val="0064638C"/>
    <w:rsid w:val="00646FE0"/>
    <w:rsid w:val="006514A7"/>
    <w:rsid w:val="00651E6A"/>
    <w:rsid w:val="00653944"/>
    <w:rsid w:val="0065486E"/>
    <w:rsid w:val="00654C30"/>
    <w:rsid w:val="00654E61"/>
    <w:rsid w:val="006550CC"/>
    <w:rsid w:val="00656EC4"/>
    <w:rsid w:val="00661E35"/>
    <w:rsid w:val="00661FFB"/>
    <w:rsid w:val="0066369C"/>
    <w:rsid w:val="006656DD"/>
    <w:rsid w:val="00665970"/>
    <w:rsid w:val="00666C82"/>
    <w:rsid w:val="00667633"/>
    <w:rsid w:val="00670B48"/>
    <w:rsid w:val="006710A5"/>
    <w:rsid w:val="006714A0"/>
    <w:rsid w:val="00673315"/>
    <w:rsid w:val="00674156"/>
    <w:rsid w:val="00674AC0"/>
    <w:rsid w:val="00676045"/>
    <w:rsid w:val="0067606C"/>
    <w:rsid w:val="00676364"/>
    <w:rsid w:val="00676F68"/>
    <w:rsid w:val="0067728F"/>
    <w:rsid w:val="00681C2C"/>
    <w:rsid w:val="00682385"/>
    <w:rsid w:val="006823F4"/>
    <w:rsid w:val="00682A03"/>
    <w:rsid w:val="00684E11"/>
    <w:rsid w:val="00685744"/>
    <w:rsid w:val="00685E20"/>
    <w:rsid w:val="006866E2"/>
    <w:rsid w:val="0068744E"/>
    <w:rsid w:val="00687692"/>
    <w:rsid w:val="00687FB2"/>
    <w:rsid w:val="00687FEB"/>
    <w:rsid w:val="00690157"/>
    <w:rsid w:val="00690F12"/>
    <w:rsid w:val="0069140F"/>
    <w:rsid w:val="00691ADD"/>
    <w:rsid w:val="00691B83"/>
    <w:rsid w:val="0069278E"/>
    <w:rsid w:val="0069494B"/>
    <w:rsid w:val="00694CD1"/>
    <w:rsid w:val="006964F9"/>
    <w:rsid w:val="00697761"/>
    <w:rsid w:val="00697C25"/>
    <w:rsid w:val="006A1A0A"/>
    <w:rsid w:val="006A21A5"/>
    <w:rsid w:val="006A4E82"/>
    <w:rsid w:val="006A5CE2"/>
    <w:rsid w:val="006A5CE3"/>
    <w:rsid w:val="006A7334"/>
    <w:rsid w:val="006B109B"/>
    <w:rsid w:val="006B1C06"/>
    <w:rsid w:val="006B3C3A"/>
    <w:rsid w:val="006B444C"/>
    <w:rsid w:val="006B5356"/>
    <w:rsid w:val="006B53AD"/>
    <w:rsid w:val="006B5684"/>
    <w:rsid w:val="006B5BCA"/>
    <w:rsid w:val="006B62B8"/>
    <w:rsid w:val="006B690F"/>
    <w:rsid w:val="006B7C01"/>
    <w:rsid w:val="006C0635"/>
    <w:rsid w:val="006C13BF"/>
    <w:rsid w:val="006C1968"/>
    <w:rsid w:val="006C2404"/>
    <w:rsid w:val="006C4014"/>
    <w:rsid w:val="006D10C1"/>
    <w:rsid w:val="006D1DC1"/>
    <w:rsid w:val="006D205B"/>
    <w:rsid w:val="006D32D0"/>
    <w:rsid w:val="006D49E9"/>
    <w:rsid w:val="006D526A"/>
    <w:rsid w:val="006D5DE2"/>
    <w:rsid w:val="006D60D8"/>
    <w:rsid w:val="006D690B"/>
    <w:rsid w:val="006D6F8C"/>
    <w:rsid w:val="006D7191"/>
    <w:rsid w:val="006E20A9"/>
    <w:rsid w:val="006E23A3"/>
    <w:rsid w:val="006E3BEB"/>
    <w:rsid w:val="006E4A10"/>
    <w:rsid w:val="006E60F8"/>
    <w:rsid w:val="006E7B52"/>
    <w:rsid w:val="006F0E80"/>
    <w:rsid w:val="006F16DB"/>
    <w:rsid w:val="006F25FE"/>
    <w:rsid w:val="006F29D4"/>
    <w:rsid w:val="006F4B61"/>
    <w:rsid w:val="006F79CE"/>
    <w:rsid w:val="0070058C"/>
    <w:rsid w:val="00700978"/>
    <w:rsid w:val="00700ED8"/>
    <w:rsid w:val="00700F5B"/>
    <w:rsid w:val="0070328F"/>
    <w:rsid w:val="00703A4D"/>
    <w:rsid w:val="00703B9E"/>
    <w:rsid w:val="007042A9"/>
    <w:rsid w:val="00704A31"/>
    <w:rsid w:val="00705210"/>
    <w:rsid w:val="00705237"/>
    <w:rsid w:val="007054CC"/>
    <w:rsid w:val="0070583D"/>
    <w:rsid w:val="00705F72"/>
    <w:rsid w:val="00707992"/>
    <w:rsid w:val="00710842"/>
    <w:rsid w:val="00710B78"/>
    <w:rsid w:val="007112F1"/>
    <w:rsid w:val="0071281A"/>
    <w:rsid w:val="00713404"/>
    <w:rsid w:val="00713580"/>
    <w:rsid w:val="00713592"/>
    <w:rsid w:val="00715505"/>
    <w:rsid w:val="00715725"/>
    <w:rsid w:val="00715C41"/>
    <w:rsid w:val="00716F0F"/>
    <w:rsid w:val="007171CF"/>
    <w:rsid w:val="00717403"/>
    <w:rsid w:val="007174E4"/>
    <w:rsid w:val="0071788F"/>
    <w:rsid w:val="00720F2F"/>
    <w:rsid w:val="00721CA2"/>
    <w:rsid w:val="00722421"/>
    <w:rsid w:val="00723A90"/>
    <w:rsid w:val="00723AAB"/>
    <w:rsid w:val="00725153"/>
    <w:rsid w:val="007261D7"/>
    <w:rsid w:val="00726D1D"/>
    <w:rsid w:val="0072765A"/>
    <w:rsid w:val="00727942"/>
    <w:rsid w:val="0072799B"/>
    <w:rsid w:val="00731185"/>
    <w:rsid w:val="00731F1A"/>
    <w:rsid w:val="0073328F"/>
    <w:rsid w:val="00733B56"/>
    <w:rsid w:val="0073564B"/>
    <w:rsid w:val="00735963"/>
    <w:rsid w:val="007362BD"/>
    <w:rsid w:val="00737B32"/>
    <w:rsid w:val="00741BA2"/>
    <w:rsid w:val="00743029"/>
    <w:rsid w:val="007445FC"/>
    <w:rsid w:val="00745119"/>
    <w:rsid w:val="00745800"/>
    <w:rsid w:val="00745AD0"/>
    <w:rsid w:val="0074704B"/>
    <w:rsid w:val="0074720F"/>
    <w:rsid w:val="00752116"/>
    <w:rsid w:val="00752688"/>
    <w:rsid w:val="00752C0C"/>
    <w:rsid w:val="00752DCE"/>
    <w:rsid w:val="00752F19"/>
    <w:rsid w:val="00753748"/>
    <w:rsid w:val="00755C9D"/>
    <w:rsid w:val="00755EC5"/>
    <w:rsid w:val="00761F95"/>
    <w:rsid w:val="007628C5"/>
    <w:rsid w:val="00763134"/>
    <w:rsid w:val="007635AF"/>
    <w:rsid w:val="00763AFD"/>
    <w:rsid w:val="00764020"/>
    <w:rsid w:val="00764AF0"/>
    <w:rsid w:val="0076592B"/>
    <w:rsid w:val="00765937"/>
    <w:rsid w:val="00766094"/>
    <w:rsid w:val="00766DCA"/>
    <w:rsid w:val="007675B0"/>
    <w:rsid w:val="007676CB"/>
    <w:rsid w:val="00767762"/>
    <w:rsid w:val="00767D3B"/>
    <w:rsid w:val="007713CC"/>
    <w:rsid w:val="007719BA"/>
    <w:rsid w:val="007725E2"/>
    <w:rsid w:val="00773D17"/>
    <w:rsid w:val="00775F11"/>
    <w:rsid w:val="0077660F"/>
    <w:rsid w:val="007775EE"/>
    <w:rsid w:val="00777E11"/>
    <w:rsid w:val="00780BDB"/>
    <w:rsid w:val="00783736"/>
    <w:rsid w:val="00784716"/>
    <w:rsid w:val="00784B61"/>
    <w:rsid w:val="00784E36"/>
    <w:rsid w:val="0078583B"/>
    <w:rsid w:val="00787059"/>
    <w:rsid w:val="00787B41"/>
    <w:rsid w:val="00790574"/>
    <w:rsid w:val="007929E9"/>
    <w:rsid w:val="00794BB7"/>
    <w:rsid w:val="007969A1"/>
    <w:rsid w:val="00796D2C"/>
    <w:rsid w:val="00797110"/>
    <w:rsid w:val="007A0216"/>
    <w:rsid w:val="007A0E1B"/>
    <w:rsid w:val="007A25E7"/>
    <w:rsid w:val="007A3904"/>
    <w:rsid w:val="007A5E09"/>
    <w:rsid w:val="007A7192"/>
    <w:rsid w:val="007A71BB"/>
    <w:rsid w:val="007A74C5"/>
    <w:rsid w:val="007B0465"/>
    <w:rsid w:val="007B0763"/>
    <w:rsid w:val="007B16E6"/>
    <w:rsid w:val="007B1A06"/>
    <w:rsid w:val="007B1FA2"/>
    <w:rsid w:val="007B20EC"/>
    <w:rsid w:val="007B3E18"/>
    <w:rsid w:val="007B41BB"/>
    <w:rsid w:val="007B6724"/>
    <w:rsid w:val="007B6E13"/>
    <w:rsid w:val="007C050C"/>
    <w:rsid w:val="007C20BA"/>
    <w:rsid w:val="007C3716"/>
    <w:rsid w:val="007C642F"/>
    <w:rsid w:val="007C7299"/>
    <w:rsid w:val="007C7A02"/>
    <w:rsid w:val="007C7C41"/>
    <w:rsid w:val="007D08B9"/>
    <w:rsid w:val="007D0A44"/>
    <w:rsid w:val="007D196A"/>
    <w:rsid w:val="007D2F47"/>
    <w:rsid w:val="007D35B6"/>
    <w:rsid w:val="007D35CC"/>
    <w:rsid w:val="007D3611"/>
    <w:rsid w:val="007D385C"/>
    <w:rsid w:val="007D3E96"/>
    <w:rsid w:val="007D506C"/>
    <w:rsid w:val="007D6EC1"/>
    <w:rsid w:val="007E08DF"/>
    <w:rsid w:val="007E1135"/>
    <w:rsid w:val="007E1665"/>
    <w:rsid w:val="007E1FE8"/>
    <w:rsid w:val="007E39E1"/>
    <w:rsid w:val="007E4105"/>
    <w:rsid w:val="007E45BC"/>
    <w:rsid w:val="007E71C5"/>
    <w:rsid w:val="007E7D19"/>
    <w:rsid w:val="007F1743"/>
    <w:rsid w:val="007F2252"/>
    <w:rsid w:val="007F3169"/>
    <w:rsid w:val="007F3A4E"/>
    <w:rsid w:val="007F75F7"/>
    <w:rsid w:val="0080052A"/>
    <w:rsid w:val="00800FE0"/>
    <w:rsid w:val="008016CB"/>
    <w:rsid w:val="0080395F"/>
    <w:rsid w:val="008042A3"/>
    <w:rsid w:val="00805BEA"/>
    <w:rsid w:val="008060CA"/>
    <w:rsid w:val="00807E9D"/>
    <w:rsid w:val="008102F2"/>
    <w:rsid w:val="0081080C"/>
    <w:rsid w:val="00812888"/>
    <w:rsid w:val="008131D9"/>
    <w:rsid w:val="008135CA"/>
    <w:rsid w:val="00813AE5"/>
    <w:rsid w:val="00814AC5"/>
    <w:rsid w:val="008150DA"/>
    <w:rsid w:val="00815D7B"/>
    <w:rsid w:val="00817A06"/>
    <w:rsid w:val="00820171"/>
    <w:rsid w:val="00820BC5"/>
    <w:rsid w:val="00820E8B"/>
    <w:rsid w:val="008218F9"/>
    <w:rsid w:val="00821B24"/>
    <w:rsid w:val="00822E3A"/>
    <w:rsid w:val="0082361D"/>
    <w:rsid w:val="008237D6"/>
    <w:rsid w:val="00823A3C"/>
    <w:rsid w:val="00824D3C"/>
    <w:rsid w:val="0082511A"/>
    <w:rsid w:val="00827FD6"/>
    <w:rsid w:val="008306AC"/>
    <w:rsid w:val="00831EF2"/>
    <w:rsid w:val="00833081"/>
    <w:rsid w:val="0083463F"/>
    <w:rsid w:val="00834C57"/>
    <w:rsid w:val="00836756"/>
    <w:rsid w:val="00836EED"/>
    <w:rsid w:val="008378D3"/>
    <w:rsid w:val="00837968"/>
    <w:rsid w:val="00840197"/>
    <w:rsid w:val="00840212"/>
    <w:rsid w:val="00842D76"/>
    <w:rsid w:val="00844A1D"/>
    <w:rsid w:val="00846B22"/>
    <w:rsid w:val="00846B24"/>
    <w:rsid w:val="00847116"/>
    <w:rsid w:val="008475EF"/>
    <w:rsid w:val="00850330"/>
    <w:rsid w:val="00851333"/>
    <w:rsid w:val="00851562"/>
    <w:rsid w:val="0085226B"/>
    <w:rsid w:val="00852B77"/>
    <w:rsid w:val="00854224"/>
    <w:rsid w:val="0085450D"/>
    <w:rsid w:val="00854BFB"/>
    <w:rsid w:val="00855E70"/>
    <w:rsid w:val="0085737F"/>
    <w:rsid w:val="008577BA"/>
    <w:rsid w:val="00857962"/>
    <w:rsid w:val="008607B5"/>
    <w:rsid w:val="008621F5"/>
    <w:rsid w:val="00862B6A"/>
    <w:rsid w:val="00865BCE"/>
    <w:rsid w:val="00870A7E"/>
    <w:rsid w:val="00871390"/>
    <w:rsid w:val="008718C8"/>
    <w:rsid w:val="00871BDB"/>
    <w:rsid w:val="008751B4"/>
    <w:rsid w:val="00875337"/>
    <w:rsid w:val="0087546F"/>
    <w:rsid w:val="0087572C"/>
    <w:rsid w:val="00875D54"/>
    <w:rsid w:val="00876EEF"/>
    <w:rsid w:val="00877F70"/>
    <w:rsid w:val="00880C0D"/>
    <w:rsid w:val="008834E7"/>
    <w:rsid w:val="00884044"/>
    <w:rsid w:val="00885292"/>
    <w:rsid w:val="008858CE"/>
    <w:rsid w:val="008859C5"/>
    <w:rsid w:val="00886EE3"/>
    <w:rsid w:val="008870CC"/>
    <w:rsid w:val="00887DE0"/>
    <w:rsid w:val="008907B0"/>
    <w:rsid w:val="00890F03"/>
    <w:rsid w:val="0089161F"/>
    <w:rsid w:val="008916C7"/>
    <w:rsid w:val="00891A80"/>
    <w:rsid w:val="00891F09"/>
    <w:rsid w:val="0089204A"/>
    <w:rsid w:val="00892D0C"/>
    <w:rsid w:val="00892D84"/>
    <w:rsid w:val="00893541"/>
    <w:rsid w:val="008936AA"/>
    <w:rsid w:val="00893BA2"/>
    <w:rsid w:val="00894ABC"/>
    <w:rsid w:val="00895969"/>
    <w:rsid w:val="00897425"/>
    <w:rsid w:val="008A2342"/>
    <w:rsid w:val="008A3704"/>
    <w:rsid w:val="008A5728"/>
    <w:rsid w:val="008A58AE"/>
    <w:rsid w:val="008A78C6"/>
    <w:rsid w:val="008B09F9"/>
    <w:rsid w:val="008B1886"/>
    <w:rsid w:val="008B1CD7"/>
    <w:rsid w:val="008B1DB2"/>
    <w:rsid w:val="008B3823"/>
    <w:rsid w:val="008B4A46"/>
    <w:rsid w:val="008B56CD"/>
    <w:rsid w:val="008B6B26"/>
    <w:rsid w:val="008B6E54"/>
    <w:rsid w:val="008B6E64"/>
    <w:rsid w:val="008B7FEF"/>
    <w:rsid w:val="008C0992"/>
    <w:rsid w:val="008C0F2A"/>
    <w:rsid w:val="008C1184"/>
    <w:rsid w:val="008C1662"/>
    <w:rsid w:val="008C1C49"/>
    <w:rsid w:val="008C238F"/>
    <w:rsid w:val="008C29DC"/>
    <w:rsid w:val="008C2E08"/>
    <w:rsid w:val="008C31E8"/>
    <w:rsid w:val="008C34B4"/>
    <w:rsid w:val="008C5124"/>
    <w:rsid w:val="008C7005"/>
    <w:rsid w:val="008C7183"/>
    <w:rsid w:val="008C7C66"/>
    <w:rsid w:val="008D3FB6"/>
    <w:rsid w:val="008D4E1F"/>
    <w:rsid w:val="008D684F"/>
    <w:rsid w:val="008D76B7"/>
    <w:rsid w:val="008E0768"/>
    <w:rsid w:val="008E2A05"/>
    <w:rsid w:val="008E3063"/>
    <w:rsid w:val="008E4656"/>
    <w:rsid w:val="008E5C49"/>
    <w:rsid w:val="008E7172"/>
    <w:rsid w:val="008E794B"/>
    <w:rsid w:val="008E7FA3"/>
    <w:rsid w:val="008F0DA3"/>
    <w:rsid w:val="008F12DD"/>
    <w:rsid w:val="008F179D"/>
    <w:rsid w:val="008F1DFF"/>
    <w:rsid w:val="008F1E64"/>
    <w:rsid w:val="008F2639"/>
    <w:rsid w:val="008F4CDD"/>
    <w:rsid w:val="008F51A9"/>
    <w:rsid w:val="008F5A15"/>
    <w:rsid w:val="008F5A4A"/>
    <w:rsid w:val="008F7CC6"/>
    <w:rsid w:val="00901611"/>
    <w:rsid w:val="009021EE"/>
    <w:rsid w:val="00902273"/>
    <w:rsid w:val="00902650"/>
    <w:rsid w:val="0090394B"/>
    <w:rsid w:val="009044EB"/>
    <w:rsid w:val="0090457B"/>
    <w:rsid w:val="00905B5B"/>
    <w:rsid w:val="00906BC5"/>
    <w:rsid w:val="009103D9"/>
    <w:rsid w:val="009106F7"/>
    <w:rsid w:val="0091094D"/>
    <w:rsid w:val="00910963"/>
    <w:rsid w:val="009118BF"/>
    <w:rsid w:val="00911DA9"/>
    <w:rsid w:val="00912A6B"/>
    <w:rsid w:val="00912C6A"/>
    <w:rsid w:val="00913855"/>
    <w:rsid w:val="00913D4F"/>
    <w:rsid w:val="00914161"/>
    <w:rsid w:val="00915FAB"/>
    <w:rsid w:val="00916398"/>
    <w:rsid w:val="00917374"/>
    <w:rsid w:val="009221B4"/>
    <w:rsid w:val="00923020"/>
    <w:rsid w:val="00924012"/>
    <w:rsid w:val="0092576B"/>
    <w:rsid w:val="00925D1D"/>
    <w:rsid w:val="00926030"/>
    <w:rsid w:val="0092630F"/>
    <w:rsid w:val="009265D2"/>
    <w:rsid w:val="009266A8"/>
    <w:rsid w:val="009276BD"/>
    <w:rsid w:val="0093018F"/>
    <w:rsid w:val="00930749"/>
    <w:rsid w:val="00934BD8"/>
    <w:rsid w:val="009355A7"/>
    <w:rsid w:val="00935A94"/>
    <w:rsid w:val="00937AFA"/>
    <w:rsid w:val="00937EBD"/>
    <w:rsid w:val="009426BF"/>
    <w:rsid w:val="0094465C"/>
    <w:rsid w:val="00944923"/>
    <w:rsid w:val="0095021D"/>
    <w:rsid w:val="0095026A"/>
    <w:rsid w:val="00951CD9"/>
    <w:rsid w:val="009520E0"/>
    <w:rsid w:val="00952AF9"/>
    <w:rsid w:val="00952E83"/>
    <w:rsid w:val="00952EB0"/>
    <w:rsid w:val="0095456A"/>
    <w:rsid w:val="00954AEF"/>
    <w:rsid w:val="00954FF1"/>
    <w:rsid w:val="009558AF"/>
    <w:rsid w:val="00955EC2"/>
    <w:rsid w:val="009604CF"/>
    <w:rsid w:val="009614CF"/>
    <w:rsid w:val="009632EA"/>
    <w:rsid w:val="009639E0"/>
    <w:rsid w:val="00963E7E"/>
    <w:rsid w:val="00964E31"/>
    <w:rsid w:val="00970832"/>
    <w:rsid w:val="00970DD3"/>
    <w:rsid w:val="00972F33"/>
    <w:rsid w:val="00973A5B"/>
    <w:rsid w:val="00975A56"/>
    <w:rsid w:val="00975D9B"/>
    <w:rsid w:val="00975EBC"/>
    <w:rsid w:val="00977718"/>
    <w:rsid w:val="00981142"/>
    <w:rsid w:val="009819C3"/>
    <w:rsid w:val="00982CD1"/>
    <w:rsid w:val="00982F74"/>
    <w:rsid w:val="00984E35"/>
    <w:rsid w:val="00985470"/>
    <w:rsid w:val="00985E6B"/>
    <w:rsid w:val="00985EBC"/>
    <w:rsid w:val="0098655B"/>
    <w:rsid w:val="009867E8"/>
    <w:rsid w:val="00986D31"/>
    <w:rsid w:val="0099077D"/>
    <w:rsid w:val="009915DE"/>
    <w:rsid w:val="00993BBD"/>
    <w:rsid w:val="00994BF1"/>
    <w:rsid w:val="00995984"/>
    <w:rsid w:val="00995F41"/>
    <w:rsid w:val="00996AAC"/>
    <w:rsid w:val="009A0CA6"/>
    <w:rsid w:val="009A1614"/>
    <w:rsid w:val="009A18CE"/>
    <w:rsid w:val="009A1B74"/>
    <w:rsid w:val="009A217F"/>
    <w:rsid w:val="009A313C"/>
    <w:rsid w:val="009A45FB"/>
    <w:rsid w:val="009A5F79"/>
    <w:rsid w:val="009A617B"/>
    <w:rsid w:val="009A78AE"/>
    <w:rsid w:val="009B06AC"/>
    <w:rsid w:val="009B1241"/>
    <w:rsid w:val="009B225A"/>
    <w:rsid w:val="009B3CDF"/>
    <w:rsid w:val="009B400A"/>
    <w:rsid w:val="009B4158"/>
    <w:rsid w:val="009B4681"/>
    <w:rsid w:val="009B5665"/>
    <w:rsid w:val="009B571E"/>
    <w:rsid w:val="009B5BC1"/>
    <w:rsid w:val="009B5E5A"/>
    <w:rsid w:val="009B65F8"/>
    <w:rsid w:val="009B6D96"/>
    <w:rsid w:val="009B7FCB"/>
    <w:rsid w:val="009C082E"/>
    <w:rsid w:val="009C0D98"/>
    <w:rsid w:val="009C1D0D"/>
    <w:rsid w:val="009C52DA"/>
    <w:rsid w:val="009C53D8"/>
    <w:rsid w:val="009C61F2"/>
    <w:rsid w:val="009C73DE"/>
    <w:rsid w:val="009D0856"/>
    <w:rsid w:val="009D09D1"/>
    <w:rsid w:val="009D0DA4"/>
    <w:rsid w:val="009D27A4"/>
    <w:rsid w:val="009D311C"/>
    <w:rsid w:val="009D332C"/>
    <w:rsid w:val="009D3404"/>
    <w:rsid w:val="009D443D"/>
    <w:rsid w:val="009D58B7"/>
    <w:rsid w:val="009D59E1"/>
    <w:rsid w:val="009D606E"/>
    <w:rsid w:val="009D62B1"/>
    <w:rsid w:val="009E17C0"/>
    <w:rsid w:val="009E1DA4"/>
    <w:rsid w:val="009E1FBB"/>
    <w:rsid w:val="009E2047"/>
    <w:rsid w:val="009E2D78"/>
    <w:rsid w:val="009E37DB"/>
    <w:rsid w:val="009E54CE"/>
    <w:rsid w:val="009E6042"/>
    <w:rsid w:val="009E6112"/>
    <w:rsid w:val="009E6436"/>
    <w:rsid w:val="009E79DB"/>
    <w:rsid w:val="009E7CE2"/>
    <w:rsid w:val="009E7D1F"/>
    <w:rsid w:val="009F015C"/>
    <w:rsid w:val="009F17BD"/>
    <w:rsid w:val="009F1E42"/>
    <w:rsid w:val="009F24A7"/>
    <w:rsid w:val="009F30CF"/>
    <w:rsid w:val="009F332E"/>
    <w:rsid w:val="009F3FAD"/>
    <w:rsid w:val="009F4426"/>
    <w:rsid w:val="009F45A8"/>
    <w:rsid w:val="009F47A3"/>
    <w:rsid w:val="009F4B0A"/>
    <w:rsid w:val="009F4FCD"/>
    <w:rsid w:val="009F5C98"/>
    <w:rsid w:val="009F6507"/>
    <w:rsid w:val="009F7163"/>
    <w:rsid w:val="00A00D58"/>
    <w:rsid w:val="00A017A2"/>
    <w:rsid w:val="00A02825"/>
    <w:rsid w:val="00A05F05"/>
    <w:rsid w:val="00A0656F"/>
    <w:rsid w:val="00A071CF"/>
    <w:rsid w:val="00A07C61"/>
    <w:rsid w:val="00A1081D"/>
    <w:rsid w:val="00A11099"/>
    <w:rsid w:val="00A11A93"/>
    <w:rsid w:val="00A11F37"/>
    <w:rsid w:val="00A1368C"/>
    <w:rsid w:val="00A138DB"/>
    <w:rsid w:val="00A13B4E"/>
    <w:rsid w:val="00A14AEC"/>
    <w:rsid w:val="00A14EB0"/>
    <w:rsid w:val="00A155F1"/>
    <w:rsid w:val="00A168B6"/>
    <w:rsid w:val="00A178AD"/>
    <w:rsid w:val="00A179C5"/>
    <w:rsid w:val="00A207B5"/>
    <w:rsid w:val="00A20C6E"/>
    <w:rsid w:val="00A21471"/>
    <w:rsid w:val="00A2383C"/>
    <w:rsid w:val="00A23ABA"/>
    <w:rsid w:val="00A24616"/>
    <w:rsid w:val="00A250AE"/>
    <w:rsid w:val="00A256E0"/>
    <w:rsid w:val="00A26874"/>
    <w:rsid w:val="00A269BA"/>
    <w:rsid w:val="00A26AD8"/>
    <w:rsid w:val="00A308F5"/>
    <w:rsid w:val="00A31D4A"/>
    <w:rsid w:val="00A32DF8"/>
    <w:rsid w:val="00A34049"/>
    <w:rsid w:val="00A35ACC"/>
    <w:rsid w:val="00A42FB2"/>
    <w:rsid w:val="00A456C5"/>
    <w:rsid w:val="00A45ABA"/>
    <w:rsid w:val="00A45F20"/>
    <w:rsid w:val="00A4741A"/>
    <w:rsid w:val="00A5100C"/>
    <w:rsid w:val="00A52BDD"/>
    <w:rsid w:val="00A52D75"/>
    <w:rsid w:val="00A52E99"/>
    <w:rsid w:val="00A531FF"/>
    <w:rsid w:val="00A5339D"/>
    <w:rsid w:val="00A533D9"/>
    <w:rsid w:val="00A54B8D"/>
    <w:rsid w:val="00A55074"/>
    <w:rsid w:val="00A56D44"/>
    <w:rsid w:val="00A57277"/>
    <w:rsid w:val="00A573C6"/>
    <w:rsid w:val="00A57454"/>
    <w:rsid w:val="00A57EF8"/>
    <w:rsid w:val="00A60E06"/>
    <w:rsid w:val="00A61788"/>
    <w:rsid w:val="00A61EE6"/>
    <w:rsid w:val="00A62175"/>
    <w:rsid w:val="00A6272F"/>
    <w:rsid w:val="00A63D4D"/>
    <w:rsid w:val="00A63DC0"/>
    <w:rsid w:val="00A6404A"/>
    <w:rsid w:val="00A64BE1"/>
    <w:rsid w:val="00A65B18"/>
    <w:rsid w:val="00A66985"/>
    <w:rsid w:val="00A66E44"/>
    <w:rsid w:val="00A67AE7"/>
    <w:rsid w:val="00A71027"/>
    <w:rsid w:val="00A71D49"/>
    <w:rsid w:val="00A744B1"/>
    <w:rsid w:val="00A744FA"/>
    <w:rsid w:val="00A75B9F"/>
    <w:rsid w:val="00A7647E"/>
    <w:rsid w:val="00A76711"/>
    <w:rsid w:val="00A768AD"/>
    <w:rsid w:val="00A76B0E"/>
    <w:rsid w:val="00A77274"/>
    <w:rsid w:val="00A774BD"/>
    <w:rsid w:val="00A80CB7"/>
    <w:rsid w:val="00A81541"/>
    <w:rsid w:val="00A8200B"/>
    <w:rsid w:val="00A82EFB"/>
    <w:rsid w:val="00A83AFE"/>
    <w:rsid w:val="00A84EA4"/>
    <w:rsid w:val="00A85269"/>
    <w:rsid w:val="00A85536"/>
    <w:rsid w:val="00A8640F"/>
    <w:rsid w:val="00A8664C"/>
    <w:rsid w:val="00A868E9"/>
    <w:rsid w:val="00A87121"/>
    <w:rsid w:val="00A90007"/>
    <w:rsid w:val="00A903FA"/>
    <w:rsid w:val="00A92E5A"/>
    <w:rsid w:val="00A93E9E"/>
    <w:rsid w:val="00A9489F"/>
    <w:rsid w:val="00A94EDC"/>
    <w:rsid w:val="00A96359"/>
    <w:rsid w:val="00A96DCD"/>
    <w:rsid w:val="00A972E2"/>
    <w:rsid w:val="00A97484"/>
    <w:rsid w:val="00AA1813"/>
    <w:rsid w:val="00AA1996"/>
    <w:rsid w:val="00AA30E9"/>
    <w:rsid w:val="00AA42DA"/>
    <w:rsid w:val="00AA43C5"/>
    <w:rsid w:val="00AA465E"/>
    <w:rsid w:val="00AA551A"/>
    <w:rsid w:val="00AA5DB1"/>
    <w:rsid w:val="00AA6BD5"/>
    <w:rsid w:val="00AB167D"/>
    <w:rsid w:val="00AB1D68"/>
    <w:rsid w:val="00AB1F0A"/>
    <w:rsid w:val="00AB2D03"/>
    <w:rsid w:val="00AB2D42"/>
    <w:rsid w:val="00AB4C8D"/>
    <w:rsid w:val="00AB5AEB"/>
    <w:rsid w:val="00AB621E"/>
    <w:rsid w:val="00AB7EDE"/>
    <w:rsid w:val="00AC07A6"/>
    <w:rsid w:val="00AC1CE1"/>
    <w:rsid w:val="00AC2D6F"/>
    <w:rsid w:val="00AC7961"/>
    <w:rsid w:val="00AD161D"/>
    <w:rsid w:val="00AD2D55"/>
    <w:rsid w:val="00AD3F85"/>
    <w:rsid w:val="00AD47ED"/>
    <w:rsid w:val="00AD4C3E"/>
    <w:rsid w:val="00AD57E9"/>
    <w:rsid w:val="00AD69D8"/>
    <w:rsid w:val="00AD6B77"/>
    <w:rsid w:val="00AD7C11"/>
    <w:rsid w:val="00AE16B8"/>
    <w:rsid w:val="00AE1738"/>
    <w:rsid w:val="00AE376B"/>
    <w:rsid w:val="00AE435D"/>
    <w:rsid w:val="00AE4F01"/>
    <w:rsid w:val="00AE6004"/>
    <w:rsid w:val="00AE65B2"/>
    <w:rsid w:val="00AE750C"/>
    <w:rsid w:val="00AF0314"/>
    <w:rsid w:val="00AF0B5F"/>
    <w:rsid w:val="00AF0FB8"/>
    <w:rsid w:val="00AF1599"/>
    <w:rsid w:val="00AF2790"/>
    <w:rsid w:val="00AF2F80"/>
    <w:rsid w:val="00AF406A"/>
    <w:rsid w:val="00AF435F"/>
    <w:rsid w:val="00AF4882"/>
    <w:rsid w:val="00AF5DB1"/>
    <w:rsid w:val="00AF7011"/>
    <w:rsid w:val="00AF74F6"/>
    <w:rsid w:val="00B01396"/>
    <w:rsid w:val="00B019D0"/>
    <w:rsid w:val="00B02C0A"/>
    <w:rsid w:val="00B03493"/>
    <w:rsid w:val="00B03BF4"/>
    <w:rsid w:val="00B0519C"/>
    <w:rsid w:val="00B058AD"/>
    <w:rsid w:val="00B07265"/>
    <w:rsid w:val="00B07D37"/>
    <w:rsid w:val="00B10065"/>
    <w:rsid w:val="00B1248E"/>
    <w:rsid w:val="00B125CA"/>
    <w:rsid w:val="00B1320F"/>
    <w:rsid w:val="00B142CD"/>
    <w:rsid w:val="00B14F63"/>
    <w:rsid w:val="00B15AD7"/>
    <w:rsid w:val="00B16A2F"/>
    <w:rsid w:val="00B16D84"/>
    <w:rsid w:val="00B17951"/>
    <w:rsid w:val="00B2026A"/>
    <w:rsid w:val="00B21D6E"/>
    <w:rsid w:val="00B2215F"/>
    <w:rsid w:val="00B2251D"/>
    <w:rsid w:val="00B230B9"/>
    <w:rsid w:val="00B244BA"/>
    <w:rsid w:val="00B2461D"/>
    <w:rsid w:val="00B25509"/>
    <w:rsid w:val="00B25548"/>
    <w:rsid w:val="00B2620C"/>
    <w:rsid w:val="00B27DDB"/>
    <w:rsid w:val="00B320BA"/>
    <w:rsid w:val="00B32EFD"/>
    <w:rsid w:val="00B3376A"/>
    <w:rsid w:val="00B343B3"/>
    <w:rsid w:val="00B348B5"/>
    <w:rsid w:val="00B3524A"/>
    <w:rsid w:val="00B36F6C"/>
    <w:rsid w:val="00B40932"/>
    <w:rsid w:val="00B41603"/>
    <w:rsid w:val="00B41D97"/>
    <w:rsid w:val="00B434BF"/>
    <w:rsid w:val="00B45519"/>
    <w:rsid w:val="00B46823"/>
    <w:rsid w:val="00B471BC"/>
    <w:rsid w:val="00B50A60"/>
    <w:rsid w:val="00B50E35"/>
    <w:rsid w:val="00B521F1"/>
    <w:rsid w:val="00B526B9"/>
    <w:rsid w:val="00B53114"/>
    <w:rsid w:val="00B5348F"/>
    <w:rsid w:val="00B53CD0"/>
    <w:rsid w:val="00B545FC"/>
    <w:rsid w:val="00B55163"/>
    <w:rsid w:val="00B5578B"/>
    <w:rsid w:val="00B560BC"/>
    <w:rsid w:val="00B56A1E"/>
    <w:rsid w:val="00B60D5A"/>
    <w:rsid w:val="00B61B21"/>
    <w:rsid w:val="00B625BF"/>
    <w:rsid w:val="00B63206"/>
    <w:rsid w:val="00B63AAA"/>
    <w:rsid w:val="00B63D4D"/>
    <w:rsid w:val="00B646F4"/>
    <w:rsid w:val="00B669D9"/>
    <w:rsid w:val="00B673C2"/>
    <w:rsid w:val="00B67667"/>
    <w:rsid w:val="00B71358"/>
    <w:rsid w:val="00B74C11"/>
    <w:rsid w:val="00B74F75"/>
    <w:rsid w:val="00B7588E"/>
    <w:rsid w:val="00B77A77"/>
    <w:rsid w:val="00B803E2"/>
    <w:rsid w:val="00B807CA"/>
    <w:rsid w:val="00B80A68"/>
    <w:rsid w:val="00B80D2F"/>
    <w:rsid w:val="00B80E08"/>
    <w:rsid w:val="00B82676"/>
    <w:rsid w:val="00B8454F"/>
    <w:rsid w:val="00B855ED"/>
    <w:rsid w:val="00B86649"/>
    <w:rsid w:val="00B90523"/>
    <w:rsid w:val="00B92EDB"/>
    <w:rsid w:val="00B935EF"/>
    <w:rsid w:val="00B94902"/>
    <w:rsid w:val="00B9490D"/>
    <w:rsid w:val="00B94C57"/>
    <w:rsid w:val="00B95A02"/>
    <w:rsid w:val="00B96712"/>
    <w:rsid w:val="00B967AC"/>
    <w:rsid w:val="00B971C9"/>
    <w:rsid w:val="00BA0897"/>
    <w:rsid w:val="00BA55BA"/>
    <w:rsid w:val="00BB0A8C"/>
    <w:rsid w:val="00BB0BE2"/>
    <w:rsid w:val="00BB2773"/>
    <w:rsid w:val="00BB407C"/>
    <w:rsid w:val="00BB53CC"/>
    <w:rsid w:val="00BB7B6A"/>
    <w:rsid w:val="00BC355D"/>
    <w:rsid w:val="00BC3DF1"/>
    <w:rsid w:val="00BC488D"/>
    <w:rsid w:val="00BC511D"/>
    <w:rsid w:val="00BC5904"/>
    <w:rsid w:val="00BC746A"/>
    <w:rsid w:val="00BD0977"/>
    <w:rsid w:val="00BD0DDF"/>
    <w:rsid w:val="00BD1488"/>
    <w:rsid w:val="00BD2D02"/>
    <w:rsid w:val="00BD3D14"/>
    <w:rsid w:val="00BD40E9"/>
    <w:rsid w:val="00BD504A"/>
    <w:rsid w:val="00BD51CB"/>
    <w:rsid w:val="00BD5542"/>
    <w:rsid w:val="00BD7EEB"/>
    <w:rsid w:val="00BE10B5"/>
    <w:rsid w:val="00BE2A3A"/>
    <w:rsid w:val="00BE2D4D"/>
    <w:rsid w:val="00BE35A1"/>
    <w:rsid w:val="00BE4748"/>
    <w:rsid w:val="00BE5A42"/>
    <w:rsid w:val="00BE7889"/>
    <w:rsid w:val="00BE7EAF"/>
    <w:rsid w:val="00BF0639"/>
    <w:rsid w:val="00BF2918"/>
    <w:rsid w:val="00BF2ECF"/>
    <w:rsid w:val="00BF42EC"/>
    <w:rsid w:val="00BF5247"/>
    <w:rsid w:val="00BF6638"/>
    <w:rsid w:val="00BF67F0"/>
    <w:rsid w:val="00C016DE"/>
    <w:rsid w:val="00C02796"/>
    <w:rsid w:val="00C02D5A"/>
    <w:rsid w:val="00C03F96"/>
    <w:rsid w:val="00C043B0"/>
    <w:rsid w:val="00C0655D"/>
    <w:rsid w:val="00C067A0"/>
    <w:rsid w:val="00C06A56"/>
    <w:rsid w:val="00C1039C"/>
    <w:rsid w:val="00C1246B"/>
    <w:rsid w:val="00C1280F"/>
    <w:rsid w:val="00C12B57"/>
    <w:rsid w:val="00C13528"/>
    <w:rsid w:val="00C1452F"/>
    <w:rsid w:val="00C145CF"/>
    <w:rsid w:val="00C16182"/>
    <w:rsid w:val="00C1713D"/>
    <w:rsid w:val="00C17534"/>
    <w:rsid w:val="00C17979"/>
    <w:rsid w:val="00C212AE"/>
    <w:rsid w:val="00C2507E"/>
    <w:rsid w:val="00C26ABF"/>
    <w:rsid w:val="00C26E51"/>
    <w:rsid w:val="00C272E7"/>
    <w:rsid w:val="00C33ACF"/>
    <w:rsid w:val="00C341AB"/>
    <w:rsid w:val="00C402EA"/>
    <w:rsid w:val="00C4030B"/>
    <w:rsid w:val="00C40464"/>
    <w:rsid w:val="00C41003"/>
    <w:rsid w:val="00C434AE"/>
    <w:rsid w:val="00C434F0"/>
    <w:rsid w:val="00C438C5"/>
    <w:rsid w:val="00C46103"/>
    <w:rsid w:val="00C46C92"/>
    <w:rsid w:val="00C474A4"/>
    <w:rsid w:val="00C5009F"/>
    <w:rsid w:val="00C51C63"/>
    <w:rsid w:val="00C52720"/>
    <w:rsid w:val="00C54C0F"/>
    <w:rsid w:val="00C60897"/>
    <w:rsid w:val="00C60A62"/>
    <w:rsid w:val="00C6297E"/>
    <w:rsid w:val="00C63944"/>
    <w:rsid w:val="00C63E05"/>
    <w:rsid w:val="00C64E24"/>
    <w:rsid w:val="00C65410"/>
    <w:rsid w:val="00C65679"/>
    <w:rsid w:val="00C6600A"/>
    <w:rsid w:val="00C673F5"/>
    <w:rsid w:val="00C71668"/>
    <w:rsid w:val="00C72A0F"/>
    <w:rsid w:val="00C72CBF"/>
    <w:rsid w:val="00C72F88"/>
    <w:rsid w:val="00C7396A"/>
    <w:rsid w:val="00C7403E"/>
    <w:rsid w:val="00C7471B"/>
    <w:rsid w:val="00C75112"/>
    <w:rsid w:val="00C7787C"/>
    <w:rsid w:val="00C805B3"/>
    <w:rsid w:val="00C80CF4"/>
    <w:rsid w:val="00C81C4D"/>
    <w:rsid w:val="00C8217C"/>
    <w:rsid w:val="00C83561"/>
    <w:rsid w:val="00C85325"/>
    <w:rsid w:val="00C85878"/>
    <w:rsid w:val="00C85954"/>
    <w:rsid w:val="00C86958"/>
    <w:rsid w:val="00C87553"/>
    <w:rsid w:val="00C876CD"/>
    <w:rsid w:val="00C91303"/>
    <w:rsid w:val="00C91902"/>
    <w:rsid w:val="00C91F68"/>
    <w:rsid w:val="00C92B3A"/>
    <w:rsid w:val="00C92DEC"/>
    <w:rsid w:val="00C930CA"/>
    <w:rsid w:val="00C933B9"/>
    <w:rsid w:val="00C93814"/>
    <w:rsid w:val="00C97329"/>
    <w:rsid w:val="00C97C12"/>
    <w:rsid w:val="00CA1D6E"/>
    <w:rsid w:val="00CA2F04"/>
    <w:rsid w:val="00CA38A8"/>
    <w:rsid w:val="00CA5232"/>
    <w:rsid w:val="00CA55C9"/>
    <w:rsid w:val="00CA60D8"/>
    <w:rsid w:val="00CA69AD"/>
    <w:rsid w:val="00CB0A2E"/>
    <w:rsid w:val="00CB121B"/>
    <w:rsid w:val="00CB3869"/>
    <w:rsid w:val="00CB5A02"/>
    <w:rsid w:val="00CB6E66"/>
    <w:rsid w:val="00CB778E"/>
    <w:rsid w:val="00CC0574"/>
    <w:rsid w:val="00CC1E56"/>
    <w:rsid w:val="00CC2750"/>
    <w:rsid w:val="00CC319B"/>
    <w:rsid w:val="00CC56B4"/>
    <w:rsid w:val="00CC6C70"/>
    <w:rsid w:val="00CD033B"/>
    <w:rsid w:val="00CD0629"/>
    <w:rsid w:val="00CD0BED"/>
    <w:rsid w:val="00CD1076"/>
    <w:rsid w:val="00CD4032"/>
    <w:rsid w:val="00CD4B91"/>
    <w:rsid w:val="00CD52A7"/>
    <w:rsid w:val="00CD52F0"/>
    <w:rsid w:val="00CD5408"/>
    <w:rsid w:val="00CD63BC"/>
    <w:rsid w:val="00CD743A"/>
    <w:rsid w:val="00CD7F7E"/>
    <w:rsid w:val="00CE19CC"/>
    <w:rsid w:val="00CE2563"/>
    <w:rsid w:val="00CE35E2"/>
    <w:rsid w:val="00CE3A8D"/>
    <w:rsid w:val="00CE417C"/>
    <w:rsid w:val="00CE4562"/>
    <w:rsid w:val="00CE484E"/>
    <w:rsid w:val="00CE4DF1"/>
    <w:rsid w:val="00CE512C"/>
    <w:rsid w:val="00CE5413"/>
    <w:rsid w:val="00CE7655"/>
    <w:rsid w:val="00CE7CB8"/>
    <w:rsid w:val="00CE7FEA"/>
    <w:rsid w:val="00CF070A"/>
    <w:rsid w:val="00CF0827"/>
    <w:rsid w:val="00CF0DFE"/>
    <w:rsid w:val="00CF16CF"/>
    <w:rsid w:val="00CF31CD"/>
    <w:rsid w:val="00CF640C"/>
    <w:rsid w:val="00D00670"/>
    <w:rsid w:val="00D013E9"/>
    <w:rsid w:val="00D01847"/>
    <w:rsid w:val="00D0384F"/>
    <w:rsid w:val="00D04D84"/>
    <w:rsid w:val="00D10BBF"/>
    <w:rsid w:val="00D11D0A"/>
    <w:rsid w:val="00D1287B"/>
    <w:rsid w:val="00D13910"/>
    <w:rsid w:val="00D13C75"/>
    <w:rsid w:val="00D14372"/>
    <w:rsid w:val="00D149BA"/>
    <w:rsid w:val="00D159DE"/>
    <w:rsid w:val="00D1678F"/>
    <w:rsid w:val="00D16CD6"/>
    <w:rsid w:val="00D16E1F"/>
    <w:rsid w:val="00D17808"/>
    <w:rsid w:val="00D2015D"/>
    <w:rsid w:val="00D20408"/>
    <w:rsid w:val="00D20898"/>
    <w:rsid w:val="00D20EFA"/>
    <w:rsid w:val="00D214C6"/>
    <w:rsid w:val="00D21B88"/>
    <w:rsid w:val="00D2298F"/>
    <w:rsid w:val="00D22D57"/>
    <w:rsid w:val="00D23161"/>
    <w:rsid w:val="00D236C5"/>
    <w:rsid w:val="00D24CC3"/>
    <w:rsid w:val="00D27B55"/>
    <w:rsid w:val="00D31F54"/>
    <w:rsid w:val="00D33157"/>
    <w:rsid w:val="00D348FA"/>
    <w:rsid w:val="00D34B72"/>
    <w:rsid w:val="00D35E58"/>
    <w:rsid w:val="00D36481"/>
    <w:rsid w:val="00D36538"/>
    <w:rsid w:val="00D36E0B"/>
    <w:rsid w:val="00D37CC9"/>
    <w:rsid w:val="00D37E86"/>
    <w:rsid w:val="00D4139A"/>
    <w:rsid w:val="00D42042"/>
    <w:rsid w:val="00D422ED"/>
    <w:rsid w:val="00D423D5"/>
    <w:rsid w:val="00D42E82"/>
    <w:rsid w:val="00D4492B"/>
    <w:rsid w:val="00D44F94"/>
    <w:rsid w:val="00D45015"/>
    <w:rsid w:val="00D45056"/>
    <w:rsid w:val="00D4544E"/>
    <w:rsid w:val="00D47000"/>
    <w:rsid w:val="00D47015"/>
    <w:rsid w:val="00D47950"/>
    <w:rsid w:val="00D507E7"/>
    <w:rsid w:val="00D51C6A"/>
    <w:rsid w:val="00D51FAD"/>
    <w:rsid w:val="00D5247A"/>
    <w:rsid w:val="00D53D4A"/>
    <w:rsid w:val="00D544CC"/>
    <w:rsid w:val="00D55DF3"/>
    <w:rsid w:val="00D56559"/>
    <w:rsid w:val="00D56B06"/>
    <w:rsid w:val="00D56FB3"/>
    <w:rsid w:val="00D60873"/>
    <w:rsid w:val="00D61A75"/>
    <w:rsid w:val="00D61EFA"/>
    <w:rsid w:val="00D628C2"/>
    <w:rsid w:val="00D63C32"/>
    <w:rsid w:val="00D659B5"/>
    <w:rsid w:val="00D720ED"/>
    <w:rsid w:val="00D74740"/>
    <w:rsid w:val="00D74D82"/>
    <w:rsid w:val="00D759F1"/>
    <w:rsid w:val="00D75AEC"/>
    <w:rsid w:val="00D76C74"/>
    <w:rsid w:val="00D772A0"/>
    <w:rsid w:val="00D7744B"/>
    <w:rsid w:val="00D775EB"/>
    <w:rsid w:val="00D7776C"/>
    <w:rsid w:val="00D80582"/>
    <w:rsid w:val="00D80796"/>
    <w:rsid w:val="00D80ACC"/>
    <w:rsid w:val="00D81348"/>
    <w:rsid w:val="00D8443F"/>
    <w:rsid w:val="00D87227"/>
    <w:rsid w:val="00D87B1B"/>
    <w:rsid w:val="00D90F9F"/>
    <w:rsid w:val="00D9128F"/>
    <w:rsid w:val="00D916E0"/>
    <w:rsid w:val="00D9222F"/>
    <w:rsid w:val="00D95E1E"/>
    <w:rsid w:val="00D9610F"/>
    <w:rsid w:val="00D96462"/>
    <w:rsid w:val="00DA0023"/>
    <w:rsid w:val="00DA0570"/>
    <w:rsid w:val="00DA05C8"/>
    <w:rsid w:val="00DA1496"/>
    <w:rsid w:val="00DA1BA9"/>
    <w:rsid w:val="00DA25D9"/>
    <w:rsid w:val="00DA2F81"/>
    <w:rsid w:val="00DA51C3"/>
    <w:rsid w:val="00DA60F2"/>
    <w:rsid w:val="00DA6864"/>
    <w:rsid w:val="00DA6990"/>
    <w:rsid w:val="00DA74D0"/>
    <w:rsid w:val="00DA7A04"/>
    <w:rsid w:val="00DB0273"/>
    <w:rsid w:val="00DB2042"/>
    <w:rsid w:val="00DB25DD"/>
    <w:rsid w:val="00DB2A6E"/>
    <w:rsid w:val="00DB2ED5"/>
    <w:rsid w:val="00DC0E80"/>
    <w:rsid w:val="00DC1CA0"/>
    <w:rsid w:val="00DC21E8"/>
    <w:rsid w:val="00DC32CB"/>
    <w:rsid w:val="00DC4041"/>
    <w:rsid w:val="00DC4385"/>
    <w:rsid w:val="00DC51C1"/>
    <w:rsid w:val="00DC5FEA"/>
    <w:rsid w:val="00DC6472"/>
    <w:rsid w:val="00DC6961"/>
    <w:rsid w:val="00DC7056"/>
    <w:rsid w:val="00DD076F"/>
    <w:rsid w:val="00DD1AA1"/>
    <w:rsid w:val="00DD37F2"/>
    <w:rsid w:val="00DD4001"/>
    <w:rsid w:val="00DD45A3"/>
    <w:rsid w:val="00DD48BD"/>
    <w:rsid w:val="00DD51E5"/>
    <w:rsid w:val="00DD64DC"/>
    <w:rsid w:val="00DD6517"/>
    <w:rsid w:val="00DD7281"/>
    <w:rsid w:val="00DE0597"/>
    <w:rsid w:val="00DE2042"/>
    <w:rsid w:val="00DE2060"/>
    <w:rsid w:val="00DE2CDA"/>
    <w:rsid w:val="00DE30DE"/>
    <w:rsid w:val="00DE6750"/>
    <w:rsid w:val="00DE67A1"/>
    <w:rsid w:val="00DE6A59"/>
    <w:rsid w:val="00DE734C"/>
    <w:rsid w:val="00DE79D3"/>
    <w:rsid w:val="00DF0557"/>
    <w:rsid w:val="00DF0651"/>
    <w:rsid w:val="00DF192D"/>
    <w:rsid w:val="00DF1B56"/>
    <w:rsid w:val="00DF319E"/>
    <w:rsid w:val="00DF3D48"/>
    <w:rsid w:val="00DF40F0"/>
    <w:rsid w:val="00DF4CA7"/>
    <w:rsid w:val="00DF4EFE"/>
    <w:rsid w:val="00DF61CB"/>
    <w:rsid w:val="00E00341"/>
    <w:rsid w:val="00E03297"/>
    <w:rsid w:val="00E0414F"/>
    <w:rsid w:val="00E06489"/>
    <w:rsid w:val="00E11DE2"/>
    <w:rsid w:val="00E12847"/>
    <w:rsid w:val="00E13796"/>
    <w:rsid w:val="00E17C13"/>
    <w:rsid w:val="00E201DA"/>
    <w:rsid w:val="00E205C6"/>
    <w:rsid w:val="00E2147C"/>
    <w:rsid w:val="00E22FE8"/>
    <w:rsid w:val="00E24F85"/>
    <w:rsid w:val="00E2648D"/>
    <w:rsid w:val="00E26F89"/>
    <w:rsid w:val="00E2750F"/>
    <w:rsid w:val="00E30070"/>
    <w:rsid w:val="00E3065D"/>
    <w:rsid w:val="00E31018"/>
    <w:rsid w:val="00E3281C"/>
    <w:rsid w:val="00E33BD3"/>
    <w:rsid w:val="00E35B1D"/>
    <w:rsid w:val="00E37199"/>
    <w:rsid w:val="00E378EF"/>
    <w:rsid w:val="00E37923"/>
    <w:rsid w:val="00E41994"/>
    <w:rsid w:val="00E4211E"/>
    <w:rsid w:val="00E426CA"/>
    <w:rsid w:val="00E444C1"/>
    <w:rsid w:val="00E45E11"/>
    <w:rsid w:val="00E51033"/>
    <w:rsid w:val="00E51488"/>
    <w:rsid w:val="00E51E14"/>
    <w:rsid w:val="00E5211F"/>
    <w:rsid w:val="00E52A24"/>
    <w:rsid w:val="00E530CD"/>
    <w:rsid w:val="00E53705"/>
    <w:rsid w:val="00E53EE3"/>
    <w:rsid w:val="00E55E2E"/>
    <w:rsid w:val="00E609FF"/>
    <w:rsid w:val="00E61D31"/>
    <w:rsid w:val="00E62507"/>
    <w:rsid w:val="00E62B61"/>
    <w:rsid w:val="00E642F9"/>
    <w:rsid w:val="00E6497A"/>
    <w:rsid w:val="00E671C9"/>
    <w:rsid w:val="00E71D30"/>
    <w:rsid w:val="00E7255C"/>
    <w:rsid w:val="00E7256D"/>
    <w:rsid w:val="00E72995"/>
    <w:rsid w:val="00E73E0F"/>
    <w:rsid w:val="00E744A2"/>
    <w:rsid w:val="00E756A5"/>
    <w:rsid w:val="00E75B21"/>
    <w:rsid w:val="00E76722"/>
    <w:rsid w:val="00E76F62"/>
    <w:rsid w:val="00E821B3"/>
    <w:rsid w:val="00E85801"/>
    <w:rsid w:val="00E90234"/>
    <w:rsid w:val="00E907CA"/>
    <w:rsid w:val="00E919B4"/>
    <w:rsid w:val="00E91F9F"/>
    <w:rsid w:val="00E92E15"/>
    <w:rsid w:val="00E9301A"/>
    <w:rsid w:val="00E93158"/>
    <w:rsid w:val="00E93E39"/>
    <w:rsid w:val="00E94185"/>
    <w:rsid w:val="00E95CD6"/>
    <w:rsid w:val="00EA13DC"/>
    <w:rsid w:val="00EA17DF"/>
    <w:rsid w:val="00EA1CD1"/>
    <w:rsid w:val="00EA1E41"/>
    <w:rsid w:val="00EA36DD"/>
    <w:rsid w:val="00EA57BC"/>
    <w:rsid w:val="00EA5D0A"/>
    <w:rsid w:val="00EA656C"/>
    <w:rsid w:val="00EB0439"/>
    <w:rsid w:val="00EB08F6"/>
    <w:rsid w:val="00EB1727"/>
    <w:rsid w:val="00EB17BD"/>
    <w:rsid w:val="00EB1C7B"/>
    <w:rsid w:val="00EB2189"/>
    <w:rsid w:val="00EB2DEB"/>
    <w:rsid w:val="00EB36AF"/>
    <w:rsid w:val="00EB4523"/>
    <w:rsid w:val="00EB4C8D"/>
    <w:rsid w:val="00EB4F9B"/>
    <w:rsid w:val="00EB50CB"/>
    <w:rsid w:val="00EB52DB"/>
    <w:rsid w:val="00EB5C50"/>
    <w:rsid w:val="00EB6173"/>
    <w:rsid w:val="00EB7059"/>
    <w:rsid w:val="00EB76DF"/>
    <w:rsid w:val="00EB7C8B"/>
    <w:rsid w:val="00EC014D"/>
    <w:rsid w:val="00EC4BD0"/>
    <w:rsid w:val="00EC71B5"/>
    <w:rsid w:val="00EC73A7"/>
    <w:rsid w:val="00ED0521"/>
    <w:rsid w:val="00ED1017"/>
    <w:rsid w:val="00ED4236"/>
    <w:rsid w:val="00ED49E5"/>
    <w:rsid w:val="00ED55AB"/>
    <w:rsid w:val="00ED5938"/>
    <w:rsid w:val="00ED6776"/>
    <w:rsid w:val="00ED6F5D"/>
    <w:rsid w:val="00ED7B3E"/>
    <w:rsid w:val="00EE14A5"/>
    <w:rsid w:val="00EE20F6"/>
    <w:rsid w:val="00EE22A2"/>
    <w:rsid w:val="00EE260F"/>
    <w:rsid w:val="00EE49CA"/>
    <w:rsid w:val="00EE51F3"/>
    <w:rsid w:val="00EE5D04"/>
    <w:rsid w:val="00EE79BF"/>
    <w:rsid w:val="00EF0378"/>
    <w:rsid w:val="00EF0CA0"/>
    <w:rsid w:val="00EF0FC1"/>
    <w:rsid w:val="00EF121C"/>
    <w:rsid w:val="00EF1AB4"/>
    <w:rsid w:val="00EF25DE"/>
    <w:rsid w:val="00EF2CDE"/>
    <w:rsid w:val="00EF342D"/>
    <w:rsid w:val="00EF38C0"/>
    <w:rsid w:val="00EF3ACF"/>
    <w:rsid w:val="00EF462E"/>
    <w:rsid w:val="00EF53F5"/>
    <w:rsid w:val="00EF6225"/>
    <w:rsid w:val="00EF6507"/>
    <w:rsid w:val="00EF6D63"/>
    <w:rsid w:val="00EF7821"/>
    <w:rsid w:val="00F00433"/>
    <w:rsid w:val="00F03C64"/>
    <w:rsid w:val="00F048E8"/>
    <w:rsid w:val="00F04BA9"/>
    <w:rsid w:val="00F05AB2"/>
    <w:rsid w:val="00F05BFE"/>
    <w:rsid w:val="00F061A6"/>
    <w:rsid w:val="00F06F79"/>
    <w:rsid w:val="00F10636"/>
    <w:rsid w:val="00F113A5"/>
    <w:rsid w:val="00F1148E"/>
    <w:rsid w:val="00F11CDC"/>
    <w:rsid w:val="00F12711"/>
    <w:rsid w:val="00F13336"/>
    <w:rsid w:val="00F14A1D"/>
    <w:rsid w:val="00F15D4C"/>
    <w:rsid w:val="00F16CAA"/>
    <w:rsid w:val="00F16D74"/>
    <w:rsid w:val="00F17C6A"/>
    <w:rsid w:val="00F216E9"/>
    <w:rsid w:val="00F2329C"/>
    <w:rsid w:val="00F23960"/>
    <w:rsid w:val="00F25EA4"/>
    <w:rsid w:val="00F27C94"/>
    <w:rsid w:val="00F3027D"/>
    <w:rsid w:val="00F30BD2"/>
    <w:rsid w:val="00F32532"/>
    <w:rsid w:val="00F33C5F"/>
    <w:rsid w:val="00F3433A"/>
    <w:rsid w:val="00F35F8F"/>
    <w:rsid w:val="00F3667C"/>
    <w:rsid w:val="00F41002"/>
    <w:rsid w:val="00F424BC"/>
    <w:rsid w:val="00F42CBB"/>
    <w:rsid w:val="00F4421D"/>
    <w:rsid w:val="00F44405"/>
    <w:rsid w:val="00F44610"/>
    <w:rsid w:val="00F44842"/>
    <w:rsid w:val="00F45CFC"/>
    <w:rsid w:val="00F471D2"/>
    <w:rsid w:val="00F47B0F"/>
    <w:rsid w:val="00F51881"/>
    <w:rsid w:val="00F53F61"/>
    <w:rsid w:val="00F5498B"/>
    <w:rsid w:val="00F5575D"/>
    <w:rsid w:val="00F55CE7"/>
    <w:rsid w:val="00F56D61"/>
    <w:rsid w:val="00F5757D"/>
    <w:rsid w:val="00F6151D"/>
    <w:rsid w:val="00F62039"/>
    <w:rsid w:val="00F62AE9"/>
    <w:rsid w:val="00F64F84"/>
    <w:rsid w:val="00F666A1"/>
    <w:rsid w:val="00F666E5"/>
    <w:rsid w:val="00F6687A"/>
    <w:rsid w:val="00F66F59"/>
    <w:rsid w:val="00F671C1"/>
    <w:rsid w:val="00F674F9"/>
    <w:rsid w:val="00F70827"/>
    <w:rsid w:val="00F70CAD"/>
    <w:rsid w:val="00F71C59"/>
    <w:rsid w:val="00F72566"/>
    <w:rsid w:val="00F728EE"/>
    <w:rsid w:val="00F72D9A"/>
    <w:rsid w:val="00F76AC3"/>
    <w:rsid w:val="00F804AA"/>
    <w:rsid w:val="00F821B1"/>
    <w:rsid w:val="00F83858"/>
    <w:rsid w:val="00F85040"/>
    <w:rsid w:val="00F8524D"/>
    <w:rsid w:val="00F856C1"/>
    <w:rsid w:val="00F85C50"/>
    <w:rsid w:val="00F86697"/>
    <w:rsid w:val="00F87967"/>
    <w:rsid w:val="00F87A15"/>
    <w:rsid w:val="00F90768"/>
    <w:rsid w:val="00F90957"/>
    <w:rsid w:val="00F916F0"/>
    <w:rsid w:val="00F918E3"/>
    <w:rsid w:val="00F950DB"/>
    <w:rsid w:val="00F9547A"/>
    <w:rsid w:val="00F96A7B"/>
    <w:rsid w:val="00FA0B8D"/>
    <w:rsid w:val="00FA1312"/>
    <w:rsid w:val="00FA166D"/>
    <w:rsid w:val="00FA3A68"/>
    <w:rsid w:val="00FA4B30"/>
    <w:rsid w:val="00FA534A"/>
    <w:rsid w:val="00FA53F9"/>
    <w:rsid w:val="00FA66D7"/>
    <w:rsid w:val="00FA67B4"/>
    <w:rsid w:val="00FA7708"/>
    <w:rsid w:val="00FA782D"/>
    <w:rsid w:val="00FB1164"/>
    <w:rsid w:val="00FB1205"/>
    <w:rsid w:val="00FB12E8"/>
    <w:rsid w:val="00FB2639"/>
    <w:rsid w:val="00FB2B71"/>
    <w:rsid w:val="00FB3F69"/>
    <w:rsid w:val="00FB435A"/>
    <w:rsid w:val="00FB4EC8"/>
    <w:rsid w:val="00FB5AD8"/>
    <w:rsid w:val="00FB5BFA"/>
    <w:rsid w:val="00FB6524"/>
    <w:rsid w:val="00FB6C93"/>
    <w:rsid w:val="00FB70D8"/>
    <w:rsid w:val="00FB7893"/>
    <w:rsid w:val="00FC0111"/>
    <w:rsid w:val="00FC02BF"/>
    <w:rsid w:val="00FC06F1"/>
    <w:rsid w:val="00FC137C"/>
    <w:rsid w:val="00FC2200"/>
    <w:rsid w:val="00FC3F3A"/>
    <w:rsid w:val="00FC4338"/>
    <w:rsid w:val="00FC5976"/>
    <w:rsid w:val="00FC6F9D"/>
    <w:rsid w:val="00FC7D3A"/>
    <w:rsid w:val="00FD08F1"/>
    <w:rsid w:val="00FD0A35"/>
    <w:rsid w:val="00FD0D22"/>
    <w:rsid w:val="00FD1481"/>
    <w:rsid w:val="00FD16CF"/>
    <w:rsid w:val="00FD29D8"/>
    <w:rsid w:val="00FD379A"/>
    <w:rsid w:val="00FD3832"/>
    <w:rsid w:val="00FD4750"/>
    <w:rsid w:val="00FD4A6E"/>
    <w:rsid w:val="00FD7F20"/>
    <w:rsid w:val="00FE1E82"/>
    <w:rsid w:val="00FE2E8C"/>
    <w:rsid w:val="00FE3901"/>
    <w:rsid w:val="00FE40BF"/>
    <w:rsid w:val="00FE463C"/>
    <w:rsid w:val="00FE56F8"/>
    <w:rsid w:val="00FE5EB3"/>
    <w:rsid w:val="00FE68AF"/>
    <w:rsid w:val="00FE6BDC"/>
    <w:rsid w:val="00FE6C67"/>
    <w:rsid w:val="00FF13A4"/>
    <w:rsid w:val="00FF161E"/>
    <w:rsid w:val="00FF1C08"/>
    <w:rsid w:val="00FF4137"/>
    <w:rsid w:val="00FF4734"/>
    <w:rsid w:val="00FF4A21"/>
    <w:rsid w:val="00FF4F92"/>
    <w:rsid w:val="00FF63D8"/>
    <w:rsid w:val="00FF773A"/>
    <w:rsid w:val="00FFC112"/>
    <w:rsid w:val="03738415"/>
    <w:rsid w:val="03919CA6"/>
    <w:rsid w:val="045DDC0B"/>
    <w:rsid w:val="05928D34"/>
    <w:rsid w:val="05B12F81"/>
    <w:rsid w:val="07BCD080"/>
    <w:rsid w:val="0FFECA19"/>
    <w:rsid w:val="1071C943"/>
    <w:rsid w:val="1247B51C"/>
    <w:rsid w:val="1336A7CC"/>
    <w:rsid w:val="13D3EC52"/>
    <w:rsid w:val="186E19F7"/>
    <w:rsid w:val="198A5AEB"/>
    <w:rsid w:val="1D4F208F"/>
    <w:rsid w:val="1FC4E166"/>
    <w:rsid w:val="202E6D90"/>
    <w:rsid w:val="24BE856A"/>
    <w:rsid w:val="2B1FC7B7"/>
    <w:rsid w:val="2B362514"/>
    <w:rsid w:val="2B4028F4"/>
    <w:rsid w:val="2CB3CF81"/>
    <w:rsid w:val="4380F617"/>
    <w:rsid w:val="45F49BFA"/>
    <w:rsid w:val="45F5EAF8"/>
    <w:rsid w:val="55D6E58D"/>
    <w:rsid w:val="563BEE20"/>
    <w:rsid w:val="571DE8C3"/>
    <w:rsid w:val="644AD288"/>
    <w:rsid w:val="6EEC69AC"/>
    <w:rsid w:val="70BD1883"/>
    <w:rsid w:val="71AB1322"/>
    <w:rsid w:val="73485121"/>
    <w:rsid w:val="79A114DC"/>
    <w:rsid w:val="7EB9A812"/>
    <w:rsid w:val="7EEC60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2B9ECDF"/>
  <w15:chartTrackingRefBased/>
  <w15:docId w15:val="{BEF3A3B8-D6B6-40CF-BC05-E867CD704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BD"/>
  </w:style>
  <w:style w:type="paragraph" w:styleId="Heading1">
    <w:name w:val="heading 1"/>
    <w:basedOn w:val="Normal"/>
    <w:next w:val="Normal"/>
    <w:link w:val="Heading1Char"/>
    <w:uiPriority w:val="9"/>
    <w:qFormat/>
    <w:rsid w:val="009C73DE"/>
    <w:pPr>
      <w:keepNext/>
      <w:keepLines/>
      <w:numPr>
        <w:numId w:val="1"/>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21"/>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21"/>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21"/>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ilvl w:val="4"/>
        <w:numId w:val="21"/>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21"/>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iPriority w:val="9"/>
    <w:unhideWhenUsed/>
    <w:qFormat/>
    <w:rsid w:val="009C73DE"/>
    <w:pPr>
      <w:keepNext/>
      <w:keepLines/>
      <w:numPr>
        <w:ilvl w:val="6"/>
        <w:numId w:val="21"/>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21"/>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uiPriority w:val="9"/>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rsid w:val="00441133"/>
  </w:style>
  <w:style w:type="character" w:styleId="PageNumber">
    <w:name w:val="page number"/>
    <w:basedOn w:val="DefaultParagraphFont"/>
    <w:uiPriority w:val="99"/>
    <w:rsid w:val="00441133"/>
  </w:style>
  <w:style w:type="paragraph" w:styleId="Header">
    <w:name w:val="header"/>
    <w:basedOn w:val="Normal"/>
    <w:link w:val="HeaderChar"/>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TOC1">
    <w:name w:val="toc 1"/>
    <w:basedOn w:val="Normal"/>
    <w:uiPriority w:val="39"/>
    <w:qFormat/>
    <w:rsid w:val="0048243B"/>
    <w:pPr>
      <w:widowControl w:val="0"/>
      <w:autoSpaceDE w:val="0"/>
      <w:autoSpaceDN w:val="0"/>
      <w:spacing w:before="240" w:after="0" w:line="240" w:lineRule="auto"/>
      <w:ind w:left="718"/>
    </w:pPr>
    <w:rPr>
      <w:rFonts w:ascii="Calibri" w:eastAsia="Calibri" w:hAnsi="Calibri" w:cs="Calibri"/>
      <w:b/>
      <w:bCs/>
    </w:rPr>
  </w:style>
  <w:style w:type="paragraph" w:styleId="BodyText">
    <w:name w:val="Body Text"/>
    <w:basedOn w:val="Normal"/>
    <w:link w:val="BodyTextChar"/>
    <w:uiPriority w:val="99"/>
    <w:qFormat/>
    <w:rsid w:val="0048243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8243B"/>
    <w:rPr>
      <w:rFonts w:ascii="Times New Roman" w:eastAsia="Times New Roman" w:hAnsi="Times New Roman" w:cs="Times New Roman"/>
      <w:sz w:val="24"/>
      <w:szCs w:val="24"/>
    </w:rPr>
  </w:style>
  <w:style w:type="paragraph" w:styleId="Title">
    <w:name w:val="Title"/>
    <w:basedOn w:val="Normal"/>
    <w:link w:val="TitleChar"/>
    <w:uiPriority w:val="10"/>
    <w:qFormat/>
    <w:rsid w:val="0048243B"/>
    <w:pPr>
      <w:widowControl w:val="0"/>
      <w:autoSpaceDE w:val="0"/>
      <w:autoSpaceDN w:val="0"/>
      <w:spacing w:before="59" w:after="0" w:line="368" w:lineRule="exact"/>
      <w:ind w:right="361"/>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48243B"/>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48243B"/>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unhideWhenUsed/>
    <w:rsid w:val="0048243B"/>
    <w:rPr>
      <w:sz w:val="16"/>
      <w:szCs w:val="16"/>
    </w:rPr>
  </w:style>
  <w:style w:type="paragraph" w:styleId="CommentText">
    <w:name w:val="annotation text"/>
    <w:basedOn w:val="Normal"/>
    <w:link w:val="CommentTextChar"/>
    <w:uiPriority w:val="99"/>
    <w:unhideWhenUsed/>
    <w:rsid w:val="0048243B"/>
    <w:pPr>
      <w:spacing w:line="240" w:lineRule="auto"/>
    </w:pPr>
    <w:rPr>
      <w:sz w:val="20"/>
      <w:szCs w:val="20"/>
    </w:rPr>
  </w:style>
  <w:style w:type="character" w:customStyle="1" w:styleId="CommentTextChar">
    <w:name w:val="Comment Text Char"/>
    <w:basedOn w:val="DefaultParagraphFont"/>
    <w:link w:val="CommentText"/>
    <w:uiPriority w:val="99"/>
    <w:rsid w:val="0048243B"/>
    <w:rPr>
      <w:sz w:val="20"/>
      <w:szCs w:val="20"/>
    </w:rPr>
  </w:style>
  <w:style w:type="paragraph" w:styleId="CommentSubject">
    <w:name w:val="annotation subject"/>
    <w:basedOn w:val="CommentText"/>
    <w:next w:val="CommentText"/>
    <w:link w:val="CommentSubjectChar"/>
    <w:uiPriority w:val="99"/>
    <w:unhideWhenUsed/>
    <w:rsid w:val="0048243B"/>
    <w:rPr>
      <w:b/>
      <w:bCs/>
    </w:rPr>
  </w:style>
  <w:style w:type="character" w:customStyle="1" w:styleId="CommentSubjectChar">
    <w:name w:val="Comment Subject Char"/>
    <w:basedOn w:val="CommentTextChar"/>
    <w:link w:val="CommentSubject"/>
    <w:uiPriority w:val="99"/>
    <w:rsid w:val="0048243B"/>
    <w:rPr>
      <w:b/>
      <w:bCs/>
      <w:sz w:val="20"/>
      <w:szCs w:val="20"/>
    </w:rPr>
  </w:style>
  <w:style w:type="character" w:styleId="PlaceholderText">
    <w:name w:val="Placeholder Text"/>
    <w:basedOn w:val="DefaultParagraphFont"/>
    <w:uiPriority w:val="99"/>
    <w:semiHidden/>
    <w:rsid w:val="0048243B"/>
    <w:rPr>
      <w:color w:val="666666"/>
    </w:rPr>
  </w:style>
  <w:style w:type="character" w:styleId="Mention">
    <w:name w:val="Mention"/>
    <w:basedOn w:val="DefaultParagraphFont"/>
    <w:uiPriority w:val="99"/>
    <w:unhideWhenUsed/>
    <w:rsid w:val="0048243B"/>
    <w:rPr>
      <w:color w:val="2B579A"/>
      <w:shd w:val="clear" w:color="auto" w:fill="E1DFDD"/>
    </w:rPr>
  </w:style>
  <w:style w:type="paragraph" w:customStyle="1" w:styleId="HeaderFooter">
    <w:name w:val="Header &amp; Footer"/>
    <w:rsid w:val="0048243B"/>
    <w:pPr>
      <w:pBdr>
        <w:top w:val="nil"/>
        <w:left w:val="nil"/>
        <w:bottom w:val="nil"/>
        <w:right w:val="nil"/>
        <w:between w:val="nil"/>
        <w:bar w:val="nil"/>
      </w:pBdr>
      <w:tabs>
        <w:tab w:val="right" w:pos="9020"/>
      </w:tabs>
      <w:spacing w:after="0" w:line="240" w:lineRule="auto"/>
    </w:pPr>
    <w:rPr>
      <w:rFonts w:ascii="Avenir Next LT Pro" w:eastAsia="Arial Unicode MS" w:hAnsi="Avenir Next LT Pro" w:cs="Malgun Gothic Semilight"/>
      <w:color w:val="000000"/>
      <w:sz w:val="24"/>
      <w:szCs w:val="24"/>
      <w:bdr w:val="nil"/>
    </w:rPr>
  </w:style>
  <w:style w:type="paragraph" w:customStyle="1" w:styleId="Default">
    <w:name w:val="Default"/>
    <w:rsid w:val="0048243B"/>
    <w:pPr>
      <w:pBdr>
        <w:top w:val="nil"/>
        <w:left w:val="nil"/>
        <w:bottom w:val="nil"/>
        <w:right w:val="nil"/>
        <w:between w:val="nil"/>
        <w:bar w:val="nil"/>
      </w:pBdr>
      <w:spacing w:after="0" w:line="240" w:lineRule="auto"/>
    </w:pPr>
    <w:rPr>
      <w:rFonts w:ascii="Avenir Next LT Pro" w:eastAsia="Arial Unicode MS" w:hAnsi="Avenir Next LT Pro" w:cs="Malgun Gothic Semilight"/>
      <w:color w:val="000000"/>
      <w:sz w:val="24"/>
      <w:bdr w:val="nil"/>
    </w:rPr>
  </w:style>
  <w:style w:type="paragraph" w:customStyle="1" w:styleId="BasicParagraph">
    <w:name w:val="[Basic Paragraph]"/>
    <w:basedOn w:val="Normal"/>
    <w:uiPriority w:val="99"/>
    <w:rsid w:val="0048243B"/>
    <w:pPr>
      <w:widowControl w:val="0"/>
      <w:autoSpaceDE w:val="0"/>
      <w:autoSpaceDN w:val="0"/>
      <w:adjustRightInd w:val="0"/>
      <w:spacing w:before="160" w:after="180" w:line="280" w:lineRule="atLeast"/>
      <w:textAlignment w:val="center"/>
    </w:pPr>
    <w:rPr>
      <w:rFonts w:ascii="Avenir Next LT Pro" w:eastAsia="Arial Unicode MS" w:hAnsi="Avenir Next LT Pro" w:cs="Avenir LT Std 55 Roman"/>
      <w:color w:val="000000"/>
      <w:sz w:val="24"/>
      <w:szCs w:val="24"/>
      <w:bdr w:val="nil"/>
    </w:rPr>
  </w:style>
  <w:style w:type="paragraph" w:styleId="Subtitle">
    <w:name w:val="Subtitle"/>
    <w:basedOn w:val="Normal"/>
    <w:next w:val="Normal"/>
    <w:link w:val="SubtitleChar"/>
    <w:uiPriority w:val="11"/>
    <w:qFormat/>
    <w:rsid w:val="0048243B"/>
    <w:pPr>
      <w:numPr>
        <w:ilvl w:val="1"/>
      </w:numPr>
      <w:pBdr>
        <w:top w:val="nil"/>
        <w:left w:val="nil"/>
        <w:bottom w:val="nil"/>
        <w:right w:val="nil"/>
        <w:between w:val="nil"/>
        <w:bar w:val="nil"/>
      </w:pBdr>
      <w:spacing w:before="160" w:line="240" w:lineRule="auto"/>
    </w:pPr>
    <w:rPr>
      <w:rFonts w:ascii="Avenir Next LT Pro Demi" w:eastAsia="Times New Roman" w:hAnsi="Avenir Next LT Pro Demi" w:cs="Times New Roman"/>
      <w:i/>
      <w:color w:val="000000" w:themeColor="text1"/>
      <w:sz w:val="40"/>
      <w:bdr w:val="nil"/>
    </w:rPr>
  </w:style>
  <w:style w:type="character" w:customStyle="1" w:styleId="SubtitleChar">
    <w:name w:val="Subtitle Char"/>
    <w:basedOn w:val="DefaultParagraphFont"/>
    <w:link w:val="Subtitle"/>
    <w:uiPriority w:val="11"/>
    <w:rsid w:val="0048243B"/>
    <w:rPr>
      <w:rFonts w:ascii="Avenir Next LT Pro Demi" w:eastAsia="Times New Roman" w:hAnsi="Avenir Next LT Pro Demi" w:cs="Times New Roman"/>
      <w:i/>
      <w:color w:val="000000" w:themeColor="text1"/>
      <w:sz w:val="40"/>
      <w:bdr w:val="nil"/>
    </w:rPr>
  </w:style>
  <w:style w:type="paragraph" w:styleId="Quote">
    <w:name w:val="Quote"/>
    <w:basedOn w:val="Normal"/>
    <w:next w:val="Normal"/>
    <w:link w:val="QuoteChar"/>
    <w:uiPriority w:val="29"/>
    <w:qFormat/>
    <w:rsid w:val="0048243B"/>
    <w:pPr>
      <w:pBdr>
        <w:top w:val="nil"/>
        <w:left w:val="nil"/>
        <w:bottom w:val="nil"/>
        <w:right w:val="nil"/>
        <w:between w:val="nil"/>
        <w:bar w:val="nil"/>
      </w:pBdr>
      <w:spacing w:before="200" w:line="240" w:lineRule="auto"/>
      <w:ind w:left="720" w:right="864"/>
    </w:pPr>
    <w:rPr>
      <w:rFonts w:ascii="Avenir Next LT Pro" w:eastAsia="Arial Unicode MS" w:hAnsi="Avenir Next LT Pro" w:cs="Times New Roman"/>
      <w:i/>
      <w:iCs/>
      <w:color w:val="414140"/>
      <w:sz w:val="24"/>
      <w:szCs w:val="24"/>
      <w:bdr w:val="nil"/>
    </w:rPr>
  </w:style>
  <w:style w:type="character" w:customStyle="1" w:styleId="QuoteChar">
    <w:name w:val="Quote Char"/>
    <w:basedOn w:val="DefaultParagraphFont"/>
    <w:link w:val="Quote"/>
    <w:uiPriority w:val="29"/>
    <w:rsid w:val="0048243B"/>
    <w:rPr>
      <w:rFonts w:ascii="Avenir Next LT Pro" w:eastAsia="Arial Unicode MS" w:hAnsi="Avenir Next LT Pro" w:cs="Times New Roman"/>
      <w:i/>
      <w:iCs/>
      <w:color w:val="414140"/>
      <w:sz w:val="24"/>
      <w:szCs w:val="24"/>
      <w:bdr w:val="nil"/>
    </w:rPr>
  </w:style>
  <w:style w:type="character" w:styleId="SubtleReference">
    <w:name w:val="Subtle Reference"/>
    <w:basedOn w:val="DefaultParagraphFont"/>
    <w:uiPriority w:val="31"/>
    <w:rsid w:val="0048243B"/>
    <w:rPr>
      <w:rFonts w:asciiTheme="minorHAnsi" w:hAnsiTheme="minorHAnsi"/>
      <w:b w:val="0"/>
      <w:i w:val="0"/>
      <w:smallCaps/>
      <w:color w:val="5A5A5A" w:themeColor="text1" w:themeTint="A5"/>
    </w:rPr>
  </w:style>
  <w:style w:type="character" w:styleId="IntenseReference">
    <w:name w:val="Intense Reference"/>
    <w:basedOn w:val="DefaultParagraphFont"/>
    <w:uiPriority w:val="32"/>
    <w:qFormat/>
    <w:rsid w:val="0048243B"/>
    <w:rPr>
      <w:rFonts w:asciiTheme="minorHAnsi" w:hAnsiTheme="minorHAnsi"/>
      <w:b w:val="0"/>
      <w:bCs/>
      <w:i w:val="0"/>
      <w:smallCaps/>
      <w:color w:val="000000" w:themeColor="text1"/>
      <w:spacing w:val="5"/>
    </w:rPr>
  </w:style>
  <w:style w:type="character" w:styleId="IntenseEmphasis">
    <w:name w:val="Intense Emphasis"/>
    <w:basedOn w:val="DefaultParagraphFont"/>
    <w:uiPriority w:val="21"/>
    <w:qFormat/>
    <w:rsid w:val="0048243B"/>
    <w:rPr>
      <w:rFonts w:asciiTheme="minorHAnsi" w:hAnsiTheme="minorHAnsi"/>
      <w:b w:val="0"/>
      <w:i/>
    </w:rPr>
  </w:style>
  <w:style w:type="character" w:styleId="Strong">
    <w:name w:val="Strong"/>
    <w:basedOn w:val="IntenseEmphasis"/>
    <w:uiPriority w:val="22"/>
    <w:qFormat/>
    <w:rsid w:val="0048243B"/>
    <w:rPr>
      <w:rFonts w:asciiTheme="minorHAnsi" w:hAnsiTheme="minorHAnsi"/>
      <w:b w:val="0"/>
      <w:i/>
    </w:rPr>
  </w:style>
  <w:style w:type="paragraph" w:styleId="IntenseQuote">
    <w:name w:val="Intense Quote"/>
    <w:basedOn w:val="Normal"/>
    <w:next w:val="Normal"/>
    <w:link w:val="IntenseQuoteChar"/>
    <w:uiPriority w:val="30"/>
    <w:qFormat/>
    <w:rsid w:val="0048243B"/>
    <w:pPr>
      <w:pBdr>
        <w:top w:val="single" w:sz="4" w:space="10" w:color="4472C4" w:themeColor="accent1"/>
        <w:left w:val="nil"/>
        <w:bottom w:val="single" w:sz="4" w:space="10" w:color="4472C4" w:themeColor="accent1"/>
        <w:right w:val="nil"/>
        <w:between w:val="nil"/>
        <w:bar w:val="nil"/>
      </w:pBdr>
      <w:spacing w:before="360" w:after="360" w:line="240" w:lineRule="auto"/>
      <w:ind w:left="864" w:right="864"/>
      <w:jc w:val="center"/>
    </w:pPr>
    <w:rPr>
      <w:rFonts w:ascii="Avenir Next LT Pro" w:eastAsia="Arial Unicode MS" w:hAnsi="Avenir Next LT Pro" w:cs="Times New Roman"/>
      <w:i/>
      <w:iCs/>
      <w:color w:val="A5A5A5" w:themeColor="accent3"/>
      <w:sz w:val="24"/>
      <w:szCs w:val="24"/>
      <w:bdr w:val="nil"/>
    </w:rPr>
  </w:style>
  <w:style w:type="character" w:customStyle="1" w:styleId="IntenseQuoteChar">
    <w:name w:val="Intense Quote Char"/>
    <w:basedOn w:val="DefaultParagraphFont"/>
    <w:link w:val="IntenseQuote"/>
    <w:uiPriority w:val="30"/>
    <w:rsid w:val="0048243B"/>
    <w:rPr>
      <w:rFonts w:ascii="Avenir Next LT Pro" w:eastAsia="Arial Unicode MS" w:hAnsi="Avenir Next LT Pro" w:cs="Times New Roman"/>
      <w:i/>
      <w:iCs/>
      <w:color w:val="A5A5A5" w:themeColor="accent3"/>
      <w:sz w:val="24"/>
      <w:szCs w:val="24"/>
      <w:bdr w:val="nil"/>
    </w:rPr>
  </w:style>
  <w:style w:type="character" w:styleId="FollowedHyperlink">
    <w:name w:val="FollowedHyperlink"/>
    <w:basedOn w:val="DefaultParagraphFont"/>
    <w:uiPriority w:val="99"/>
    <w:unhideWhenUsed/>
    <w:rsid w:val="0048243B"/>
    <w:rPr>
      <w:rFonts w:asciiTheme="minorHAnsi" w:hAnsiTheme="minorHAnsi"/>
      <w:b w:val="0"/>
      <w:i/>
      <w:color w:val="1D79A7"/>
      <w:u w:val="none"/>
    </w:rPr>
  </w:style>
  <w:style w:type="numbering" w:styleId="ArticleSection">
    <w:name w:val="Outline List 3"/>
    <w:basedOn w:val="NoList"/>
    <w:uiPriority w:val="99"/>
    <w:semiHidden/>
    <w:unhideWhenUsed/>
    <w:rsid w:val="0048243B"/>
    <w:pPr>
      <w:numPr>
        <w:numId w:val="12"/>
      </w:numPr>
    </w:pPr>
  </w:style>
  <w:style w:type="paragraph" w:styleId="FootnoteText">
    <w:name w:val="footnote text"/>
    <w:basedOn w:val="Normal"/>
    <w:link w:val="FootnoteTextChar"/>
    <w:uiPriority w:val="99"/>
    <w:unhideWhenUsed/>
    <w:rsid w:val="0048243B"/>
    <w:pPr>
      <w:pBdr>
        <w:top w:val="nil"/>
        <w:left w:val="nil"/>
        <w:bottom w:val="nil"/>
        <w:right w:val="nil"/>
        <w:between w:val="nil"/>
        <w:bar w:val="nil"/>
      </w:pBdr>
      <w:spacing w:after="20" w:line="240" w:lineRule="auto"/>
      <w:ind w:left="187" w:hanging="187"/>
      <w:mirrorIndents/>
    </w:pPr>
    <w:rPr>
      <w:rFonts w:ascii="Avenir Next LT Pro" w:eastAsia="Arial Unicode MS" w:hAnsi="Avenir Next LT Pro" w:cs="Times New Roman"/>
      <w:sz w:val="20"/>
      <w:szCs w:val="20"/>
      <w:bdr w:val="nil"/>
    </w:rPr>
  </w:style>
  <w:style w:type="character" w:customStyle="1" w:styleId="FootnoteTextChar">
    <w:name w:val="Footnote Text Char"/>
    <w:basedOn w:val="DefaultParagraphFont"/>
    <w:link w:val="FootnoteText"/>
    <w:uiPriority w:val="99"/>
    <w:rsid w:val="0048243B"/>
    <w:rPr>
      <w:rFonts w:ascii="Avenir Next LT Pro" w:eastAsia="Arial Unicode MS" w:hAnsi="Avenir Next LT Pro" w:cs="Times New Roman"/>
      <w:sz w:val="20"/>
      <w:szCs w:val="20"/>
      <w:bdr w:val="nil"/>
    </w:rPr>
  </w:style>
  <w:style w:type="character" w:styleId="FootnoteReference">
    <w:name w:val="footnote reference"/>
    <w:basedOn w:val="DefaultParagraphFont"/>
    <w:uiPriority w:val="99"/>
    <w:unhideWhenUsed/>
    <w:rsid w:val="0048243B"/>
    <w:rPr>
      <w:rFonts w:asciiTheme="minorHAnsi" w:hAnsiTheme="minorHAnsi"/>
      <w:b w:val="0"/>
      <w:i w:val="0"/>
      <w:vertAlign w:val="superscript"/>
    </w:rPr>
  </w:style>
  <w:style w:type="paragraph" w:styleId="BlockText">
    <w:name w:val="Block Text"/>
    <w:basedOn w:val="Normal"/>
    <w:uiPriority w:val="99"/>
    <w:unhideWhenUsed/>
    <w:rsid w:val="0048243B"/>
    <w:pPr>
      <w:pBdr>
        <w:top w:val="single" w:sz="2" w:space="10" w:color="000000" w:themeColor="text1"/>
        <w:left w:val="single" w:sz="2" w:space="10" w:color="000000" w:themeColor="text1"/>
        <w:bottom w:val="single" w:sz="2" w:space="10" w:color="000000" w:themeColor="text1"/>
        <w:right w:val="single" w:sz="2" w:space="10" w:color="000000" w:themeColor="text1"/>
      </w:pBdr>
      <w:spacing w:before="160" w:line="240" w:lineRule="auto"/>
      <w:ind w:left="1152" w:right="1152"/>
    </w:pPr>
    <w:rPr>
      <w:rFonts w:ascii="Avenir Next LT Pro" w:eastAsia="Times New Roman" w:hAnsi="Avenir Next LT Pro" w:cs="Times New Roman"/>
      <w:b/>
      <w:iCs/>
      <w:color w:val="000000" w:themeColor="text1"/>
      <w:sz w:val="24"/>
      <w:szCs w:val="24"/>
      <w:bdr w:val="nil"/>
    </w:rPr>
  </w:style>
  <w:style w:type="paragraph" w:styleId="TOCHeading">
    <w:name w:val="TOC Heading"/>
    <w:basedOn w:val="Heading1"/>
    <w:next w:val="Normal"/>
    <w:uiPriority w:val="39"/>
    <w:unhideWhenUsed/>
    <w:qFormat/>
    <w:rsid w:val="0048243B"/>
    <w:pPr>
      <w:keepNext w:val="0"/>
      <w:keepLines w:val="0"/>
      <w:numPr>
        <w:numId w:val="0"/>
      </w:numPr>
      <w:pBdr>
        <w:top w:val="nil"/>
        <w:left w:val="nil"/>
        <w:bottom w:val="nil"/>
        <w:right w:val="nil"/>
        <w:between w:val="nil"/>
        <w:bar w:val="nil"/>
      </w:pBdr>
      <w:shd w:val="clear" w:color="auto" w:fill="FFFFFF"/>
      <w:spacing w:before="160" w:after="0" w:line="240" w:lineRule="auto"/>
      <w:outlineLvl w:val="9"/>
    </w:pPr>
    <w:rPr>
      <w:rFonts w:asciiTheme="minorHAnsi" w:eastAsia="Times New Roman" w:hAnsiTheme="minorHAnsi" w:cs="Arial"/>
      <w:b w:val="0"/>
      <w:bCs/>
      <w:color w:val="212121"/>
      <w:szCs w:val="24"/>
      <w:bdr w:val="nil"/>
    </w:rPr>
  </w:style>
  <w:style w:type="character" w:styleId="SubtleEmphasis">
    <w:name w:val="Subtle Emphasis"/>
    <w:basedOn w:val="DefaultParagraphFont"/>
    <w:uiPriority w:val="19"/>
    <w:rsid w:val="0048243B"/>
    <w:rPr>
      <w:rFonts w:asciiTheme="minorHAnsi" w:hAnsiTheme="minorHAnsi"/>
      <w:b w:val="0"/>
      <w:i/>
      <w:iCs/>
      <w:color w:val="404040" w:themeColor="text1" w:themeTint="BF"/>
    </w:rPr>
  </w:style>
  <w:style w:type="character" w:styleId="Emphasis">
    <w:name w:val="Emphasis"/>
    <w:basedOn w:val="DefaultParagraphFont"/>
    <w:uiPriority w:val="20"/>
    <w:qFormat/>
    <w:rsid w:val="0048243B"/>
    <w:rPr>
      <w:rFonts w:asciiTheme="minorHAnsi" w:hAnsiTheme="minorHAnsi"/>
      <w:b w:val="0"/>
      <w:i/>
      <w:iCs/>
    </w:rPr>
  </w:style>
  <w:style w:type="character" w:styleId="BookTitle">
    <w:name w:val="Book Title"/>
    <w:basedOn w:val="DefaultParagraphFont"/>
    <w:uiPriority w:val="33"/>
    <w:rsid w:val="0048243B"/>
    <w:rPr>
      <w:rFonts w:asciiTheme="minorHAnsi" w:hAnsiTheme="minorHAnsi"/>
      <w:b w:val="0"/>
      <w:bCs/>
      <w:i/>
      <w:iCs/>
      <w:spacing w:val="5"/>
    </w:rPr>
  </w:style>
  <w:style w:type="paragraph" w:styleId="EndnoteText">
    <w:name w:val="endnote text"/>
    <w:basedOn w:val="FootnoteText"/>
    <w:link w:val="EndnoteTextChar"/>
    <w:uiPriority w:val="99"/>
    <w:unhideWhenUsed/>
    <w:rsid w:val="0048243B"/>
  </w:style>
  <w:style w:type="character" w:customStyle="1" w:styleId="EndnoteTextChar">
    <w:name w:val="Endnote Text Char"/>
    <w:basedOn w:val="DefaultParagraphFont"/>
    <w:link w:val="EndnoteText"/>
    <w:uiPriority w:val="99"/>
    <w:rsid w:val="0048243B"/>
    <w:rPr>
      <w:rFonts w:ascii="Avenir Next LT Pro" w:eastAsia="Arial Unicode MS" w:hAnsi="Avenir Next LT Pro" w:cs="Times New Roman"/>
      <w:sz w:val="20"/>
      <w:szCs w:val="20"/>
      <w:bdr w:val="nil"/>
    </w:rPr>
  </w:style>
  <w:style w:type="character" w:styleId="EndnoteReference">
    <w:name w:val="endnote reference"/>
    <w:basedOn w:val="DefaultParagraphFont"/>
    <w:uiPriority w:val="99"/>
    <w:unhideWhenUsed/>
    <w:rsid w:val="0048243B"/>
    <w:rPr>
      <w:rFonts w:asciiTheme="minorHAnsi" w:hAnsiTheme="minorHAnsi"/>
      <w:b w:val="0"/>
      <w:i w:val="0"/>
      <w:vertAlign w:val="superscript"/>
    </w:rPr>
  </w:style>
  <w:style w:type="paragraph" w:styleId="DocumentMap">
    <w:name w:val="Document Map"/>
    <w:basedOn w:val="Normal"/>
    <w:link w:val="DocumentMap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6"/>
      <w:szCs w:val="26"/>
      <w:bdr w:val="nil"/>
    </w:rPr>
  </w:style>
  <w:style w:type="character" w:customStyle="1" w:styleId="DocumentMapChar">
    <w:name w:val="Document Map Char"/>
    <w:basedOn w:val="DefaultParagraphFont"/>
    <w:link w:val="DocumentMap"/>
    <w:uiPriority w:val="99"/>
    <w:rsid w:val="0048243B"/>
    <w:rPr>
      <w:rFonts w:ascii="Avenir Next LT Pro" w:eastAsia="Arial Unicode MS" w:hAnsi="Avenir Next LT Pro" w:cs="Times New Roman"/>
      <w:sz w:val="26"/>
      <w:szCs w:val="26"/>
      <w:bdr w:val="nil"/>
    </w:rPr>
  </w:style>
  <w:style w:type="paragraph" w:styleId="EnvelopeAddress">
    <w:name w:val="envelope address"/>
    <w:basedOn w:val="Normal"/>
    <w:uiPriority w:val="99"/>
    <w:unhideWhenUsed/>
    <w:rsid w:val="0048243B"/>
    <w:pPr>
      <w:framePr w:w="7920" w:h="1980" w:hRule="exact" w:hSpace="180" w:wrap="auto" w:hAnchor="page" w:xAlign="center" w:yAlign="bottom"/>
      <w:pBdr>
        <w:top w:val="nil"/>
        <w:left w:val="nil"/>
        <w:bottom w:val="nil"/>
        <w:right w:val="nil"/>
        <w:between w:val="nil"/>
        <w:bar w:val="nil"/>
      </w:pBdr>
      <w:spacing w:after="0" w:line="240" w:lineRule="auto"/>
      <w:ind w:left="2880"/>
    </w:pPr>
    <w:rPr>
      <w:rFonts w:ascii="Avenir Next LT Pro" w:eastAsia="Times New Roman" w:hAnsi="Avenir Next LT Pro" w:cs="Times New Roman"/>
      <w:sz w:val="24"/>
      <w:szCs w:val="24"/>
      <w:bdr w:val="nil"/>
    </w:rPr>
  </w:style>
  <w:style w:type="paragraph" w:styleId="EnvelopeReturn">
    <w:name w:val="envelope return"/>
    <w:basedOn w:val="Normal"/>
    <w:uiPriority w:val="99"/>
    <w:unhideWhenUsed/>
    <w:rsid w:val="0048243B"/>
    <w:pPr>
      <w:pBdr>
        <w:top w:val="nil"/>
        <w:left w:val="nil"/>
        <w:bottom w:val="nil"/>
        <w:right w:val="nil"/>
        <w:between w:val="nil"/>
        <w:bar w:val="nil"/>
      </w:pBdr>
      <w:spacing w:after="0" w:line="240" w:lineRule="auto"/>
    </w:pPr>
    <w:rPr>
      <w:rFonts w:ascii="Avenir Next LT Pro" w:eastAsia="Times New Roman" w:hAnsi="Avenir Next LT Pro" w:cs="Times New Roman"/>
      <w:sz w:val="20"/>
      <w:szCs w:val="20"/>
      <w:bdr w:val="nil"/>
    </w:rPr>
  </w:style>
  <w:style w:type="character" w:styleId="HTMLAcronym">
    <w:name w:val="HTML Acronym"/>
    <w:basedOn w:val="DefaultParagraphFont"/>
    <w:uiPriority w:val="99"/>
    <w:unhideWhenUsed/>
    <w:rsid w:val="0048243B"/>
    <w:rPr>
      <w:rFonts w:asciiTheme="minorHAnsi" w:hAnsiTheme="minorHAnsi"/>
      <w:b w:val="0"/>
      <w:i w:val="0"/>
    </w:rPr>
  </w:style>
  <w:style w:type="paragraph" w:styleId="HTMLAddress">
    <w:name w:val="HTML Address"/>
    <w:basedOn w:val="Normal"/>
    <w:link w:val="HTMLAddress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i/>
      <w:iCs/>
      <w:sz w:val="24"/>
      <w:szCs w:val="24"/>
      <w:bdr w:val="nil"/>
    </w:rPr>
  </w:style>
  <w:style w:type="character" w:customStyle="1" w:styleId="HTMLAddressChar">
    <w:name w:val="HTML Address Char"/>
    <w:basedOn w:val="DefaultParagraphFont"/>
    <w:link w:val="HTMLAddress"/>
    <w:uiPriority w:val="99"/>
    <w:rsid w:val="0048243B"/>
    <w:rPr>
      <w:rFonts w:ascii="Avenir Next LT Pro" w:eastAsia="Arial Unicode MS" w:hAnsi="Avenir Next LT Pro" w:cs="Times New Roman"/>
      <w:i/>
      <w:iCs/>
      <w:sz w:val="24"/>
      <w:szCs w:val="24"/>
      <w:bdr w:val="nil"/>
    </w:rPr>
  </w:style>
  <w:style w:type="character" w:styleId="HTMLCite">
    <w:name w:val="HTML Cite"/>
    <w:basedOn w:val="DefaultParagraphFont"/>
    <w:uiPriority w:val="99"/>
    <w:unhideWhenUsed/>
    <w:rsid w:val="0048243B"/>
    <w:rPr>
      <w:rFonts w:asciiTheme="minorHAnsi" w:hAnsiTheme="minorHAnsi"/>
      <w:b w:val="0"/>
      <w:i/>
      <w:iCs/>
    </w:rPr>
  </w:style>
  <w:style w:type="character" w:styleId="HTMLCode">
    <w:name w:val="HTML Code"/>
    <w:basedOn w:val="DefaultParagraphFont"/>
    <w:uiPriority w:val="99"/>
    <w:unhideWhenUsed/>
    <w:rsid w:val="0048243B"/>
    <w:rPr>
      <w:rFonts w:ascii="Consolas" w:hAnsi="Consolas" w:cs="Consolas"/>
      <w:b w:val="0"/>
      <w:i w:val="0"/>
      <w:sz w:val="20"/>
      <w:szCs w:val="20"/>
    </w:rPr>
  </w:style>
  <w:style w:type="character" w:styleId="HTMLDefinition">
    <w:name w:val="HTML Definition"/>
    <w:basedOn w:val="DefaultParagraphFont"/>
    <w:uiPriority w:val="99"/>
    <w:unhideWhenUsed/>
    <w:rsid w:val="0048243B"/>
    <w:rPr>
      <w:rFonts w:asciiTheme="minorHAnsi" w:hAnsiTheme="minorHAnsi"/>
      <w:b w:val="0"/>
      <w:i/>
      <w:iCs/>
    </w:rPr>
  </w:style>
  <w:style w:type="paragraph" w:styleId="Index1">
    <w:name w:val="index 1"/>
    <w:basedOn w:val="Normal"/>
    <w:next w:val="Normal"/>
    <w:autoRedefine/>
    <w:uiPriority w:val="99"/>
    <w:unhideWhenUsed/>
    <w:rsid w:val="0048243B"/>
    <w:pPr>
      <w:pBdr>
        <w:top w:val="nil"/>
        <w:left w:val="nil"/>
        <w:bottom w:val="nil"/>
        <w:right w:val="nil"/>
        <w:between w:val="nil"/>
        <w:bar w:val="nil"/>
      </w:pBdr>
      <w:spacing w:after="0" w:line="240" w:lineRule="auto"/>
      <w:ind w:left="240" w:hanging="240"/>
    </w:pPr>
    <w:rPr>
      <w:rFonts w:ascii="Avenir Next LT Pro" w:eastAsia="Arial Unicode MS" w:hAnsi="Avenir Next LT Pro" w:cs="Times New Roman"/>
      <w:sz w:val="24"/>
      <w:szCs w:val="24"/>
      <w:bdr w:val="nil"/>
    </w:rPr>
  </w:style>
  <w:style w:type="paragraph" w:styleId="IndexHeading">
    <w:name w:val="index heading"/>
    <w:basedOn w:val="Normal"/>
    <w:next w:val="Index1"/>
    <w:uiPriority w:val="99"/>
    <w:unhideWhenUsed/>
    <w:rsid w:val="0048243B"/>
    <w:pPr>
      <w:pBdr>
        <w:top w:val="nil"/>
        <w:left w:val="nil"/>
        <w:bottom w:val="nil"/>
        <w:right w:val="nil"/>
        <w:between w:val="nil"/>
        <w:bar w:val="nil"/>
      </w:pBdr>
      <w:spacing w:before="160" w:line="240" w:lineRule="auto"/>
    </w:pPr>
    <w:rPr>
      <w:rFonts w:asciiTheme="majorHAnsi" w:eastAsia="Times New Roman" w:hAnsiTheme="majorHAnsi" w:cs="Times New Roman"/>
      <w:bCs/>
      <w:sz w:val="24"/>
      <w:szCs w:val="24"/>
      <w:bdr w:val="nil"/>
    </w:rPr>
  </w:style>
  <w:style w:type="paragraph" w:styleId="MessageHeader">
    <w:name w:val="Message Header"/>
    <w:basedOn w:val="Normal"/>
    <w:link w:val="MessageHeaderChar"/>
    <w:uiPriority w:val="99"/>
    <w:unhideWhenUsed/>
    <w:rsid w:val="0048243B"/>
    <w:pPr>
      <w:pBdr>
        <w:top w:val="single" w:sz="6" w:space="1" w:color="auto"/>
        <w:left w:val="single" w:sz="6" w:space="1" w:color="auto"/>
        <w:bottom w:val="single" w:sz="6" w:space="1" w:color="auto"/>
        <w:right w:val="single" w:sz="6" w:space="1" w:color="auto"/>
        <w:between w:val="nil"/>
        <w:bar w:val="nil"/>
      </w:pBdr>
      <w:shd w:val="pct20" w:color="auto" w:fill="auto"/>
      <w:spacing w:after="0" w:line="240" w:lineRule="auto"/>
      <w:ind w:left="1080" w:hanging="1080"/>
    </w:pPr>
    <w:rPr>
      <w:rFonts w:ascii="Avenir Next LT Pro" w:eastAsia="Times New Roman" w:hAnsi="Avenir Next LT Pro" w:cs="Times New Roman"/>
      <w:b/>
      <w:sz w:val="24"/>
      <w:szCs w:val="24"/>
      <w:bdr w:val="nil"/>
    </w:rPr>
  </w:style>
  <w:style w:type="character" w:customStyle="1" w:styleId="MessageHeaderChar">
    <w:name w:val="Message Header Char"/>
    <w:basedOn w:val="DefaultParagraphFont"/>
    <w:link w:val="MessageHeader"/>
    <w:uiPriority w:val="99"/>
    <w:rsid w:val="0048243B"/>
    <w:rPr>
      <w:rFonts w:ascii="Avenir Next LT Pro" w:eastAsia="Times New Roman" w:hAnsi="Avenir Next LT Pro" w:cs="Times New Roman"/>
      <w:b/>
      <w:sz w:val="24"/>
      <w:szCs w:val="24"/>
      <w:bdr w:val="nil"/>
      <w:shd w:val="pct20" w:color="auto" w:fill="auto"/>
    </w:rPr>
  </w:style>
  <w:style w:type="paragraph" w:styleId="NormalWeb">
    <w:name w:val="Normal (Web)"/>
    <w:basedOn w:val="Normal"/>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AHeading">
    <w:name w:val="toa heading"/>
    <w:basedOn w:val="Normal"/>
    <w:next w:val="Normal"/>
    <w:uiPriority w:val="99"/>
    <w:unhideWhenUsed/>
    <w:rsid w:val="0048243B"/>
    <w:pPr>
      <w:pBdr>
        <w:top w:val="nil"/>
        <w:left w:val="nil"/>
        <w:bottom w:val="nil"/>
        <w:right w:val="nil"/>
        <w:between w:val="nil"/>
        <w:bar w:val="nil"/>
      </w:pBdr>
      <w:spacing w:before="120" w:line="240" w:lineRule="auto"/>
    </w:pPr>
    <w:rPr>
      <w:rFonts w:ascii="Avenir Next LT Pro" w:eastAsia="Times New Roman" w:hAnsi="Avenir Next LT Pro" w:cs="Times New Roman"/>
      <w:b/>
      <w:bCs/>
      <w:sz w:val="24"/>
      <w:szCs w:val="24"/>
      <w:bdr w:val="nil"/>
    </w:rPr>
  </w:style>
  <w:style w:type="character" w:styleId="LineNumber">
    <w:name w:val="line number"/>
    <w:basedOn w:val="DefaultParagraphFont"/>
    <w:uiPriority w:val="99"/>
    <w:unhideWhenUsed/>
    <w:rsid w:val="0048243B"/>
    <w:rPr>
      <w:rFonts w:asciiTheme="minorHAnsi" w:hAnsiTheme="minorHAnsi"/>
      <w:b w:val="0"/>
      <w:i w:val="0"/>
    </w:rPr>
  </w:style>
  <w:style w:type="paragraph" w:styleId="BalloonText">
    <w:name w:val="Balloon Text"/>
    <w:basedOn w:val="Normal"/>
    <w:link w:val="BalloonTextChar"/>
    <w:uiPriority w:val="99"/>
    <w:unhideWhenUsed/>
    <w:rsid w:val="0048243B"/>
    <w:pPr>
      <w:pBdr>
        <w:top w:val="nil"/>
        <w:left w:val="nil"/>
        <w:bottom w:val="nil"/>
        <w:right w:val="nil"/>
        <w:between w:val="nil"/>
        <w:bar w:val="nil"/>
      </w:pBdr>
      <w:spacing w:after="0" w:line="240" w:lineRule="auto"/>
    </w:pPr>
    <w:rPr>
      <w:rFonts w:eastAsia="Arial Unicode MS" w:cs="Times New Roman"/>
      <w:sz w:val="18"/>
      <w:szCs w:val="18"/>
      <w:bdr w:val="nil"/>
    </w:rPr>
  </w:style>
  <w:style w:type="character" w:customStyle="1" w:styleId="BalloonTextChar">
    <w:name w:val="Balloon Text Char"/>
    <w:basedOn w:val="DefaultParagraphFont"/>
    <w:link w:val="BalloonText"/>
    <w:uiPriority w:val="99"/>
    <w:rsid w:val="0048243B"/>
    <w:rPr>
      <w:rFonts w:eastAsia="Arial Unicode MS" w:cs="Times New Roman"/>
      <w:sz w:val="18"/>
      <w:szCs w:val="18"/>
      <w:bdr w:val="nil"/>
    </w:rPr>
  </w:style>
  <w:style w:type="paragraph" w:styleId="Caption">
    <w:name w:val="caption"/>
    <w:basedOn w:val="Normal"/>
    <w:next w:val="Normal"/>
    <w:uiPriority w:val="35"/>
    <w:unhideWhenUsed/>
    <w:qFormat/>
    <w:rsid w:val="0048243B"/>
    <w:pPr>
      <w:pBdr>
        <w:top w:val="nil"/>
        <w:left w:val="nil"/>
        <w:bottom w:val="nil"/>
        <w:right w:val="nil"/>
        <w:between w:val="nil"/>
        <w:bar w:val="nil"/>
      </w:pBdr>
      <w:spacing w:after="200" w:line="240" w:lineRule="auto"/>
    </w:pPr>
    <w:rPr>
      <w:rFonts w:ascii="Avenir Next LT Pro" w:eastAsia="Arial Unicode MS" w:hAnsi="Avenir Next LT Pro" w:cs="Times New Roman"/>
      <w:iCs/>
      <w:color w:val="44546A" w:themeColor="text2"/>
      <w:sz w:val="20"/>
      <w:szCs w:val="18"/>
      <w:bdr w:val="nil"/>
    </w:rPr>
  </w:style>
  <w:style w:type="paragraph" w:styleId="NoSpacing">
    <w:name w:val="No Spacing"/>
    <w:uiPriority w:val="1"/>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paragraph" w:styleId="PlainText">
    <w:name w:val="Plain Text"/>
    <w:basedOn w:val="Normal"/>
    <w:link w:val="PlainText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1"/>
      <w:szCs w:val="21"/>
      <w:bdr w:val="nil"/>
    </w:rPr>
  </w:style>
  <w:style w:type="character" w:customStyle="1" w:styleId="PlainTextChar">
    <w:name w:val="Plain Text Char"/>
    <w:basedOn w:val="DefaultParagraphFont"/>
    <w:link w:val="PlainText"/>
    <w:uiPriority w:val="99"/>
    <w:rsid w:val="0048243B"/>
    <w:rPr>
      <w:rFonts w:ascii="Consolas" w:eastAsia="Arial Unicode MS" w:hAnsi="Consolas" w:cs="Consolas"/>
      <w:sz w:val="21"/>
      <w:szCs w:val="21"/>
      <w:bdr w:val="nil"/>
    </w:rPr>
  </w:style>
  <w:style w:type="paragraph" w:styleId="TableofFigures">
    <w:name w:val="table of figures"/>
    <w:basedOn w:val="Normal"/>
    <w:next w:val="Normal"/>
    <w:uiPriority w:val="99"/>
    <w:unhideWhenUsed/>
    <w:rsid w:val="0048243B"/>
    <w:pPr>
      <w:pBdr>
        <w:top w:val="nil"/>
        <w:left w:val="nil"/>
        <w:bottom w:val="nil"/>
        <w:right w:val="nil"/>
        <w:between w:val="nil"/>
        <w:bar w:val="nil"/>
      </w:pBdr>
      <w:spacing w:before="160" w:after="0" w:line="240" w:lineRule="auto"/>
    </w:pPr>
    <w:rPr>
      <w:rFonts w:ascii="Avenir Next LT Pro" w:eastAsia="Arial Unicode MS" w:hAnsi="Avenir Next LT Pro" w:cs="Times New Roman"/>
      <w:sz w:val="24"/>
      <w:szCs w:val="24"/>
      <w:bdr w:val="nil"/>
    </w:rPr>
  </w:style>
  <w:style w:type="paragraph" w:styleId="TableofAuthorities">
    <w:name w:val="table of authorities"/>
    <w:basedOn w:val="Normal"/>
    <w:next w:val="Normal"/>
    <w:uiPriority w:val="99"/>
    <w:unhideWhenUsed/>
    <w:rsid w:val="0048243B"/>
    <w:pPr>
      <w:pBdr>
        <w:top w:val="nil"/>
        <w:left w:val="nil"/>
        <w:bottom w:val="nil"/>
        <w:right w:val="nil"/>
        <w:between w:val="nil"/>
        <w:bar w:val="nil"/>
      </w:pBdr>
      <w:spacing w:before="160" w:after="0" w:line="240" w:lineRule="auto"/>
      <w:ind w:left="240" w:hanging="240"/>
    </w:pPr>
    <w:rPr>
      <w:rFonts w:ascii="Avenir Next LT Pro" w:eastAsia="Arial Unicode MS" w:hAnsi="Avenir Next LT Pro" w:cs="Times New Roman"/>
      <w:sz w:val="24"/>
      <w:szCs w:val="24"/>
      <w:bdr w:val="nil"/>
    </w:rPr>
  </w:style>
  <w:style w:type="paragraph" w:styleId="MacroText">
    <w:name w:val="macro"/>
    <w:link w:val="MacroTextChar"/>
    <w:uiPriority w:val="99"/>
    <w:unhideWhenUsed/>
    <w:rsid w:val="0048243B"/>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60" w:after="0" w:line="240" w:lineRule="auto"/>
    </w:pPr>
    <w:rPr>
      <w:rFonts w:ascii="Consolas" w:eastAsia="Arial Unicode MS" w:hAnsi="Consolas" w:cs="Consolas"/>
      <w:sz w:val="24"/>
      <w:szCs w:val="24"/>
      <w:bdr w:val="nil"/>
    </w:rPr>
  </w:style>
  <w:style w:type="character" w:customStyle="1" w:styleId="MacroTextChar">
    <w:name w:val="Macro Text Char"/>
    <w:basedOn w:val="DefaultParagraphFont"/>
    <w:link w:val="MacroText"/>
    <w:uiPriority w:val="99"/>
    <w:rsid w:val="0048243B"/>
    <w:rPr>
      <w:rFonts w:ascii="Consolas" w:eastAsia="Arial Unicode MS" w:hAnsi="Consolas" w:cs="Consolas"/>
      <w:sz w:val="24"/>
      <w:szCs w:val="24"/>
      <w:bdr w:val="nil"/>
    </w:rPr>
  </w:style>
  <w:style w:type="paragraph" w:styleId="NormalIndent">
    <w:name w:val="Normal Indent"/>
    <w:basedOn w:val="Normal"/>
    <w:uiPriority w:val="99"/>
    <w:unhideWhenUsed/>
    <w:rsid w:val="0048243B"/>
    <w:pPr>
      <w:pBdr>
        <w:top w:val="nil"/>
        <w:left w:val="nil"/>
        <w:bottom w:val="nil"/>
        <w:right w:val="nil"/>
        <w:between w:val="nil"/>
        <w:bar w:val="nil"/>
      </w:pBdr>
      <w:spacing w:before="160" w:line="240" w:lineRule="auto"/>
      <w:ind w:left="720"/>
    </w:pPr>
    <w:rPr>
      <w:rFonts w:ascii="Avenir Next LT Pro" w:eastAsia="Arial Unicode MS" w:hAnsi="Avenir Next LT Pro" w:cs="Times New Roman"/>
      <w:sz w:val="24"/>
      <w:szCs w:val="24"/>
      <w:bdr w:val="nil"/>
    </w:rPr>
  </w:style>
  <w:style w:type="paragraph" w:styleId="NoteHeading">
    <w:name w:val="Note Heading"/>
    <w:basedOn w:val="Normal"/>
    <w:next w:val="Normal"/>
    <w:link w:val="NoteHeading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NoteHeadingChar">
    <w:name w:val="Note Heading Char"/>
    <w:basedOn w:val="DefaultParagraphFont"/>
    <w:link w:val="NoteHeading"/>
    <w:uiPriority w:val="99"/>
    <w:rsid w:val="0048243B"/>
    <w:rPr>
      <w:rFonts w:ascii="Avenir Next LT Pro" w:eastAsia="Arial Unicode MS" w:hAnsi="Avenir Next LT Pro" w:cs="Times New Roman"/>
      <w:sz w:val="24"/>
      <w:szCs w:val="24"/>
      <w:bdr w:val="nil"/>
    </w:rPr>
  </w:style>
  <w:style w:type="paragraph" w:styleId="Salutation">
    <w:name w:val="Salutation"/>
    <w:basedOn w:val="Normal"/>
    <w:next w:val="Normal"/>
    <w:link w:val="Salutation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SalutationChar">
    <w:name w:val="Salutation Char"/>
    <w:basedOn w:val="DefaultParagraphFont"/>
    <w:link w:val="Salutation"/>
    <w:uiPriority w:val="99"/>
    <w:rsid w:val="0048243B"/>
    <w:rPr>
      <w:rFonts w:ascii="Avenir Next LT Pro" w:eastAsia="Arial Unicode MS" w:hAnsi="Avenir Next LT Pro" w:cs="Times New Roman"/>
      <w:sz w:val="24"/>
      <w:szCs w:val="24"/>
      <w:bdr w:val="nil"/>
    </w:rPr>
  </w:style>
  <w:style w:type="paragraph" w:styleId="Signature">
    <w:name w:val="Signature"/>
    <w:basedOn w:val="Normal"/>
    <w:link w:val="Signature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SignatureChar">
    <w:name w:val="Signature Char"/>
    <w:basedOn w:val="DefaultParagraphFont"/>
    <w:link w:val="Signature"/>
    <w:uiPriority w:val="99"/>
    <w:rsid w:val="0048243B"/>
    <w:rPr>
      <w:rFonts w:ascii="Avenir Next LT Pro" w:eastAsia="Arial Unicode MS" w:hAnsi="Avenir Next LT Pro" w:cs="Times New Roman"/>
      <w:sz w:val="24"/>
      <w:szCs w:val="24"/>
      <w:bdr w:val="nil"/>
    </w:rPr>
  </w:style>
  <w:style w:type="paragraph" w:styleId="Bibliography">
    <w:name w:val="Bibliography"/>
    <w:basedOn w:val="Normal"/>
    <w:next w:val="Normal"/>
    <w:uiPriority w:val="37"/>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C2">
    <w:name w:val="toc 2"/>
    <w:basedOn w:val="Normal"/>
    <w:next w:val="Normal"/>
    <w:autoRedefine/>
    <w:uiPriority w:val="39"/>
    <w:unhideWhenUsed/>
    <w:rsid w:val="0048243B"/>
    <w:pPr>
      <w:pBdr>
        <w:top w:val="nil"/>
        <w:left w:val="nil"/>
        <w:bottom w:val="nil"/>
        <w:right w:val="nil"/>
        <w:between w:val="nil"/>
        <w:bar w:val="nil"/>
      </w:pBdr>
      <w:spacing w:before="160" w:after="100" w:line="240" w:lineRule="auto"/>
      <w:ind w:left="240"/>
    </w:pPr>
    <w:rPr>
      <w:rFonts w:ascii="Avenir Next LT Pro" w:eastAsia="Arial Unicode MS" w:hAnsi="Avenir Next LT Pro" w:cs="Times New Roman"/>
      <w:sz w:val="24"/>
      <w:szCs w:val="24"/>
      <w:bdr w:val="nil"/>
    </w:rPr>
  </w:style>
  <w:style w:type="paragraph" w:styleId="TOC3">
    <w:name w:val="toc 3"/>
    <w:basedOn w:val="Normal"/>
    <w:next w:val="Normal"/>
    <w:autoRedefine/>
    <w:uiPriority w:val="39"/>
    <w:unhideWhenUsed/>
    <w:rsid w:val="0048243B"/>
    <w:pPr>
      <w:pBdr>
        <w:top w:val="nil"/>
        <w:left w:val="nil"/>
        <w:bottom w:val="nil"/>
        <w:right w:val="nil"/>
        <w:between w:val="nil"/>
        <w:bar w:val="nil"/>
      </w:pBdr>
      <w:spacing w:before="160" w:after="100" w:line="240" w:lineRule="auto"/>
      <w:ind w:left="480"/>
    </w:pPr>
    <w:rPr>
      <w:rFonts w:ascii="Avenir Next LT Pro" w:eastAsia="Arial Unicode MS" w:hAnsi="Avenir Next LT Pro" w:cs="Times New Roman"/>
      <w:sz w:val="24"/>
      <w:szCs w:val="24"/>
      <w:bdr w:val="nil"/>
    </w:rPr>
  </w:style>
  <w:style w:type="paragraph" w:styleId="TOC4">
    <w:name w:val="toc 4"/>
    <w:basedOn w:val="Normal"/>
    <w:next w:val="Normal"/>
    <w:autoRedefine/>
    <w:uiPriority w:val="39"/>
    <w:unhideWhenUsed/>
    <w:rsid w:val="0048243B"/>
    <w:pPr>
      <w:pBdr>
        <w:top w:val="nil"/>
        <w:left w:val="nil"/>
        <w:bottom w:val="nil"/>
        <w:right w:val="nil"/>
        <w:between w:val="nil"/>
        <w:bar w:val="nil"/>
      </w:pBdr>
      <w:spacing w:before="160" w:after="100" w:line="240" w:lineRule="auto"/>
      <w:ind w:left="720"/>
    </w:pPr>
    <w:rPr>
      <w:rFonts w:ascii="Avenir Next LT Pro" w:eastAsia="Arial Unicode MS" w:hAnsi="Avenir Next LT Pro" w:cs="Times New Roman"/>
      <w:sz w:val="24"/>
      <w:szCs w:val="24"/>
      <w:bdr w:val="nil"/>
    </w:rPr>
  </w:style>
  <w:style w:type="paragraph" w:styleId="TOC5">
    <w:name w:val="toc 5"/>
    <w:basedOn w:val="Normal"/>
    <w:next w:val="Normal"/>
    <w:autoRedefine/>
    <w:uiPriority w:val="39"/>
    <w:unhideWhenUsed/>
    <w:rsid w:val="0048243B"/>
    <w:pPr>
      <w:pBdr>
        <w:top w:val="nil"/>
        <w:left w:val="nil"/>
        <w:bottom w:val="nil"/>
        <w:right w:val="nil"/>
        <w:between w:val="nil"/>
        <w:bar w:val="nil"/>
      </w:pBdr>
      <w:spacing w:before="160" w:after="100" w:line="240" w:lineRule="auto"/>
      <w:ind w:left="960"/>
    </w:pPr>
    <w:rPr>
      <w:rFonts w:ascii="Avenir Next LT Pro" w:eastAsia="Arial Unicode MS" w:hAnsi="Avenir Next LT Pro" w:cs="Times New Roman"/>
      <w:sz w:val="24"/>
      <w:szCs w:val="24"/>
      <w:bdr w:val="nil"/>
    </w:rPr>
  </w:style>
  <w:style w:type="paragraph" w:styleId="TOC6">
    <w:name w:val="toc 6"/>
    <w:basedOn w:val="Normal"/>
    <w:next w:val="Normal"/>
    <w:autoRedefine/>
    <w:uiPriority w:val="39"/>
    <w:unhideWhenUsed/>
    <w:rsid w:val="0048243B"/>
    <w:pPr>
      <w:pBdr>
        <w:top w:val="nil"/>
        <w:left w:val="nil"/>
        <w:bottom w:val="nil"/>
        <w:right w:val="nil"/>
        <w:between w:val="nil"/>
        <w:bar w:val="nil"/>
      </w:pBdr>
      <w:spacing w:before="160" w:after="100" w:line="240" w:lineRule="auto"/>
      <w:ind w:left="1200"/>
    </w:pPr>
    <w:rPr>
      <w:rFonts w:ascii="Avenir Next LT Pro" w:eastAsia="Arial Unicode MS" w:hAnsi="Avenir Next LT Pro" w:cs="Times New Roman"/>
      <w:sz w:val="24"/>
      <w:szCs w:val="24"/>
      <w:bdr w:val="nil"/>
    </w:rPr>
  </w:style>
  <w:style w:type="paragraph" w:styleId="TOC7">
    <w:name w:val="toc 7"/>
    <w:basedOn w:val="Normal"/>
    <w:next w:val="Normal"/>
    <w:autoRedefine/>
    <w:uiPriority w:val="39"/>
    <w:unhideWhenUsed/>
    <w:rsid w:val="0048243B"/>
    <w:pPr>
      <w:pBdr>
        <w:top w:val="nil"/>
        <w:left w:val="nil"/>
        <w:bottom w:val="nil"/>
        <w:right w:val="nil"/>
        <w:between w:val="nil"/>
        <w:bar w:val="nil"/>
      </w:pBdr>
      <w:spacing w:before="160" w:after="100" w:line="240" w:lineRule="auto"/>
      <w:ind w:left="1440"/>
    </w:pPr>
    <w:rPr>
      <w:rFonts w:ascii="Avenir Next LT Pro" w:eastAsia="Arial Unicode MS" w:hAnsi="Avenir Next LT Pro" w:cs="Times New Roman"/>
      <w:sz w:val="24"/>
      <w:szCs w:val="24"/>
      <w:bdr w:val="nil"/>
    </w:rPr>
  </w:style>
  <w:style w:type="paragraph" w:styleId="TOC8">
    <w:name w:val="toc 8"/>
    <w:basedOn w:val="Normal"/>
    <w:next w:val="Normal"/>
    <w:autoRedefine/>
    <w:uiPriority w:val="39"/>
    <w:unhideWhenUsed/>
    <w:rsid w:val="0048243B"/>
    <w:pPr>
      <w:pBdr>
        <w:top w:val="nil"/>
        <w:left w:val="nil"/>
        <w:bottom w:val="nil"/>
        <w:right w:val="nil"/>
        <w:between w:val="nil"/>
        <w:bar w:val="nil"/>
      </w:pBdr>
      <w:spacing w:before="160" w:after="100" w:line="240" w:lineRule="auto"/>
      <w:ind w:left="1680"/>
    </w:pPr>
    <w:rPr>
      <w:rFonts w:ascii="Avenir Next LT Pro" w:eastAsia="Arial Unicode MS" w:hAnsi="Avenir Next LT Pro" w:cs="Times New Roman"/>
      <w:sz w:val="24"/>
      <w:szCs w:val="24"/>
      <w:bdr w:val="nil"/>
    </w:rPr>
  </w:style>
  <w:style w:type="paragraph" w:styleId="TOC9">
    <w:name w:val="toc 9"/>
    <w:basedOn w:val="Normal"/>
    <w:next w:val="Normal"/>
    <w:autoRedefine/>
    <w:uiPriority w:val="39"/>
    <w:unhideWhenUsed/>
    <w:rsid w:val="0048243B"/>
    <w:pPr>
      <w:pBdr>
        <w:top w:val="nil"/>
        <w:left w:val="nil"/>
        <w:bottom w:val="nil"/>
        <w:right w:val="nil"/>
        <w:between w:val="nil"/>
        <w:bar w:val="nil"/>
      </w:pBdr>
      <w:spacing w:before="160" w:after="100" w:line="240" w:lineRule="auto"/>
      <w:ind w:left="1920"/>
    </w:pPr>
    <w:rPr>
      <w:rFonts w:ascii="Avenir Next LT Pro" w:eastAsia="Arial Unicode MS" w:hAnsi="Avenir Next LT Pro" w:cs="Times New Roman"/>
      <w:sz w:val="24"/>
      <w:szCs w:val="24"/>
      <w:bdr w:val="nil"/>
    </w:rPr>
  </w:style>
  <w:style w:type="paragraph" w:styleId="BodyText2">
    <w:name w:val="Body Text 2"/>
    <w:basedOn w:val="Normal"/>
    <w:link w:val="BodyText2Char"/>
    <w:uiPriority w:val="99"/>
    <w:unhideWhenUsed/>
    <w:rsid w:val="0048243B"/>
    <w:pPr>
      <w:pBdr>
        <w:top w:val="nil"/>
        <w:left w:val="nil"/>
        <w:bottom w:val="nil"/>
        <w:right w:val="nil"/>
        <w:between w:val="nil"/>
        <w:bar w:val="nil"/>
      </w:pBdr>
      <w:spacing w:before="160" w:after="120" w:line="480" w:lineRule="auto"/>
    </w:pPr>
    <w:rPr>
      <w:rFonts w:ascii="Avenir Next LT Pro" w:eastAsia="Arial Unicode MS" w:hAnsi="Avenir Next LT Pro" w:cs="Times New Roman"/>
      <w:sz w:val="24"/>
      <w:szCs w:val="24"/>
      <w:bdr w:val="nil"/>
    </w:rPr>
  </w:style>
  <w:style w:type="character" w:customStyle="1" w:styleId="BodyText2Char">
    <w:name w:val="Body Text 2 Char"/>
    <w:basedOn w:val="DefaultParagraphFont"/>
    <w:link w:val="BodyText2"/>
    <w:uiPriority w:val="99"/>
    <w:rsid w:val="0048243B"/>
    <w:rPr>
      <w:rFonts w:ascii="Avenir Next LT Pro" w:eastAsia="Arial Unicode MS" w:hAnsi="Avenir Next LT Pro" w:cs="Times New Roman"/>
      <w:sz w:val="24"/>
      <w:szCs w:val="24"/>
      <w:bdr w:val="nil"/>
    </w:rPr>
  </w:style>
  <w:style w:type="paragraph" w:styleId="BodyText3">
    <w:name w:val="Body Text 3"/>
    <w:basedOn w:val="Normal"/>
    <w:link w:val="BodyText3Char"/>
    <w:uiPriority w:val="99"/>
    <w:unhideWhenUsed/>
    <w:rsid w:val="0048243B"/>
    <w:pPr>
      <w:pBdr>
        <w:top w:val="nil"/>
        <w:left w:val="nil"/>
        <w:bottom w:val="nil"/>
        <w:right w:val="nil"/>
        <w:between w:val="nil"/>
        <w:bar w:val="nil"/>
      </w:pBdr>
      <w:spacing w:before="160" w:after="120" w:line="240" w:lineRule="auto"/>
    </w:pPr>
    <w:rPr>
      <w:rFonts w:ascii="Avenir Next LT Pro" w:eastAsia="Arial Unicode MS" w:hAnsi="Avenir Next LT Pro" w:cs="Times New Roman"/>
      <w:sz w:val="16"/>
      <w:szCs w:val="16"/>
      <w:bdr w:val="nil"/>
    </w:rPr>
  </w:style>
  <w:style w:type="character" w:customStyle="1" w:styleId="BodyText3Char">
    <w:name w:val="Body Text 3 Char"/>
    <w:basedOn w:val="DefaultParagraphFont"/>
    <w:link w:val="BodyText3"/>
    <w:uiPriority w:val="99"/>
    <w:rsid w:val="0048243B"/>
    <w:rPr>
      <w:rFonts w:ascii="Avenir Next LT Pro" w:eastAsia="Arial Unicode MS" w:hAnsi="Avenir Next LT Pro" w:cs="Times New Roman"/>
      <w:sz w:val="16"/>
      <w:szCs w:val="16"/>
      <w:bdr w:val="nil"/>
    </w:rPr>
  </w:style>
  <w:style w:type="paragraph" w:styleId="BodyTextFirstIndent">
    <w:name w:val="Body Text First Indent"/>
    <w:basedOn w:val="BodyText"/>
    <w:link w:val="BodyTextFirstIndentChar"/>
    <w:uiPriority w:val="99"/>
    <w:unhideWhenUsed/>
    <w:rsid w:val="0048243B"/>
    <w:pPr>
      <w:widowControl/>
      <w:pBdr>
        <w:top w:val="nil"/>
        <w:left w:val="nil"/>
        <w:bottom w:val="nil"/>
        <w:right w:val="nil"/>
        <w:between w:val="nil"/>
        <w:bar w:val="nil"/>
      </w:pBdr>
      <w:autoSpaceDE/>
      <w:autoSpaceDN/>
      <w:spacing w:before="160" w:after="160"/>
      <w:ind w:firstLine="360"/>
    </w:pPr>
    <w:rPr>
      <w:rFonts w:ascii="Avenir Next LT Pro" w:eastAsia="Malgun Gothic Semilight" w:hAnsi="Avenir Next LT Pro"/>
      <w:bdr w:val="nil"/>
    </w:rPr>
  </w:style>
  <w:style w:type="character" w:customStyle="1" w:styleId="BodyTextFirstIndentChar">
    <w:name w:val="Body Text First Indent Char"/>
    <w:basedOn w:val="BodyTextChar"/>
    <w:link w:val="BodyTextFirstIndent"/>
    <w:uiPriority w:val="99"/>
    <w:rsid w:val="0048243B"/>
    <w:rPr>
      <w:rFonts w:ascii="Avenir Next LT Pro" w:eastAsia="Malgun Gothic Semilight" w:hAnsi="Avenir Next LT Pro" w:cs="Times New Roman"/>
      <w:sz w:val="24"/>
      <w:szCs w:val="24"/>
      <w:bdr w:val="nil"/>
    </w:rPr>
  </w:style>
  <w:style w:type="paragraph" w:styleId="BodyTextIndent">
    <w:name w:val="Body Text Indent"/>
    <w:basedOn w:val="Normal"/>
    <w:link w:val="BodyTextIndent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24"/>
      <w:szCs w:val="24"/>
      <w:bdr w:val="nil"/>
    </w:rPr>
  </w:style>
  <w:style w:type="character" w:customStyle="1" w:styleId="BodyTextIndentChar">
    <w:name w:val="Body Text Indent Char"/>
    <w:basedOn w:val="DefaultParagraphFont"/>
    <w:link w:val="BodyTextIndent"/>
    <w:uiPriority w:val="99"/>
    <w:rsid w:val="0048243B"/>
    <w:rPr>
      <w:rFonts w:ascii="Avenir Next LT Pro" w:eastAsia="Arial Unicode MS" w:hAnsi="Avenir Next LT Pro" w:cs="Times New Roman"/>
      <w:sz w:val="24"/>
      <w:szCs w:val="24"/>
      <w:bdr w:val="nil"/>
    </w:rPr>
  </w:style>
  <w:style w:type="paragraph" w:styleId="BodyTextFirstIndent2">
    <w:name w:val="Body Text First Indent 2"/>
    <w:basedOn w:val="BodyTextIndent"/>
    <w:link w:val="BodyTextFirstIndent2Char"/>
    <w:uiPriority w:val="99"/>
    <w:unhideWhenUsed/>
    <w:rsid w:val="0048243B"/>
    <w:pPr>
      <w:spacing w:after="160"/>
      <w:ind w:firstLine="360"/>
    </w:pPr>
  </w:style>
  <w:style w:type="character" w:customStyle="1" w:styleId="BodyTextFirstIndent2Char">
    <w:name w:val="Body Text First Indent 2 Char"/>
    <w:basedOn w:val="BodyTextIndentChar"/>
    <w:link w:val="BodyTextFirstIndent2"/>
    <w:uiPriority w:val="99"/>
    <w:rsid w:val="0048243B"/>
    <w:rPr>
      <w:rFonts w:ascii="Avenir Next LT Pro" w:eastAsia="Arial Unicode MS" w:hAnsi="Avenir Next LT Pro" w:cs="Times New Roman"/>
      <w:sz w:val="24"/>
      <w:szCs w:val="24"/>
      <w:bdr w:val="nil"/>
    </w:rPr>
  </w:style>
  <w:style w:type="paragraph" w:styleId="BodyTextIndent2">
    <w:name w:val="Body Text Indent 2"/>
    <w:basedOn w:val="Normal"/>
    <w:link w:val="BodyTextIndent2Char"/>
    <w:uiPriority w:val="99"/>
    <w:unhideWhenUsed/>
    <w:rsid w:val="0048243B"/>
    <w:pPr>
      <w:pBdr>
        <w:top w:val="nil"/>
        <w:left w:val="nil"/>
        <w:bottom w:val="nil"/>
        <w:right w:val="nil"/>
        <w:between w:val="nil"/>
        <w:bar w:val="nil"/>
      </w:pBdr>
      <w:spacing w:before="160" w:after="120" w:line="480" w:lineRule="auto"/>
      <w:ind w:left="360"/>
    </w:pPr>
    <w:rPr>
      <w:rFonts w:ascii="Avenir Next LT Pro" w:eastAsia="Arial Unicode MS" w:hAnsi="Avenir Next LT Pro" w:cs="Times New Roman"/>
      <w:sz w:val="24"/>
      <w:szCs w:val="24"/>
      <w:bdr w:val="nil"/>
    </w:rPr>
  </w:style>
  <w:style w:type="character" w:customStyle="1" w:styleId="BodyTextIndent2Char">
    <w:name w:val="Body Text Indent 2 Char"/>
    <w:basedOn w:val="DefaultParagraphFont"/>
    <w:link w:val="BodyTextIndent2"/>
    <w:uiPriority w:val="99"/>
    <w:rsid w:val="0048243B"/>
    <w:rPr>
      <w:rFonts w:ascii="Avenir Next LT Pro" w:eastAsia="Arial Unicode MS" w:hAnsi="Avenir Next LT Pro" w:cs="Times New Roman"/>
      <w:sz w:val="24"/>
      <w:szCs w:val="24"/>
      <w:bdr w:val="nil"/>
    </w:rPr>
  </w:style>
  <w:style w:type="paragraph" w:styleId="BodyTextIndent3">
    <w:name w:val="Body Text Indent 3"/>
    <w:basedOn w:val="Normal"/>
    <w:link w:val="BodyTextIndent3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16"/>
      <w:szCs w:val="16"/>
      <w:bdr w:val="nil"/>
    </w:rPr>
  </w:style>
  <w:style w:type="character" w:customStyle="1" w:styleId="BodyTextIndent3Char">
    <w:name w:val="Body Text Indent 3 Char"/>
    <w:basedOn w:val="DefaultParagraphFont"/>
    <w:link w:val="BodyTextIndent3"/>
    <w:uiPriority w:val="99"/>
    <w:rsid w:val="0048243B"/>
    <w:rPr>
      <w:rFonts w:ascii="Avenir Next LT Pro" w:eastAsia="Arial Unicode MS" w:hAnsi="Avenir Next LT Pro" w:cs="Times New Roman"/>
      <w:sz w:val="16"/>
      <w:szCs w:val="16"/>
      <w:bdr w:val="nil"/>
    </w:rPr>
  </w:style>
  <w:style w:type="paragraph" w:styleId="Closing">
    <w:name w:val="Closing"/>
    <w:basedOn w:val="Normal"/>
    <w:link w:val="Closing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ClosingChar">
    <w:name w:val="Closing Char"/>
    <w:basedOn w:val="DefaultParagraphFont"/>
    <w:link w:val="Closing"/>
    <w:uiPriority w:val="99"/>
    <w:rsid w:val="0048243B"/>
    <w:rPr>
      <w:rFonts w:ascii="Avenir Next LT Pro" w:eastAsia="Arial Unicode MS" w:hAnsi="Avenir Next LT Pro" w:cs="Times New Roman"/>
      <w:sz w:val="24"/>
      <w:szCs w:val="24"/>
      <w:bdr w:val="nil"/>
    </w:rPr>
  </w:style>
  <w:style w:type="paragraph" w:styleId="Date">
    <w:name w:val="Date"/>
    <w:basedOn w:val="Normal"/>
    <w:next w:val="Normal"/>
    <w:link w:val="Date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DateChar">
    <w:name w:val="Date Char"/>
    <w:basedOn w:val="DefaultParagraphFont"/>
    <w:link w:val="Date"/>
    <w:uiPriority w:val="99"/>
    <w:rsid w:val="0048243B"/>
    <w:rPr>
      <w:rFonts w:ascii="Avenir Next LT Pro" w:eastAsia="Arial Unicode MS" w:hAnsi="Avenir Next LT Pro" w:cs="Times New Roman"/>
      <w:sz w:val="24"/>
      <w:szCs w:val="24"/>
      <w:bdr w:val="nil"/>
    </w:rPr>
  </w:style>
  <w:style w:type="paragraph" w:styleId="E-mailSignature">
    <w:name w:val="E-mail Signature"/>
    <w:basedOn w:val="Normal"/>
    <w:link w:val="E-mailSignature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E-mailSignatureChar">
    <w:name w:val="E-mail Signature Char"/>
    <w:basedOn w:val="DefaultParagraphFont"/>
    <w:link w:val="E-mailSignature"/>
    <w:uiPriority w:val="99"/>
    <w:rsid w:val="0048243B"/>
    <w:rPr>
      <w:rFonts w:ascii="Avenir Next LT Pro" w:eastAsia="Arial Unicode MS" w:hAnsi="Avenir Next LT Pro" w:cs="Times New Roman"/>
      <w:sz w:val="24"/>
      <w:szCs w:val="24"/>
      <w:bdr w:val="nil"/>
    </w:rPr>
  </w:style>
  <w:style w:type="character" w:styleId="HTMLKeyboard">
    <w:name w:val="HTML Keyboard"/>
    <w:basedOn w:val="DefaultParagraphFont"/>
    <w:uiPriority w:val="99"/>
    <w:unhideWhenUsed/>
    <w:rsid w:val="0048243B"/>
    <w:rPr>
      <w:rFonts w:ascii="Consolas" w:hAnsi="Consolas" w:cs="Consolas"/>
      <w:sz w:val="20"/>
      <w:szCs w:val="20"/>
    </w:rPr>
  </w:style>
  <w:style w:type="paragraph" w:styleId="HTMLPreformatted">
    <w:name w:val="HTML Preformatted"/>
    <w:basedOn w:val="Normal"/>
    <w:link w:val="HTMLPreformatted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0"/>
      <w:szCs w:val="20"/>
      <w:bdr w:val="nil"/>
    </w:rPr>
  </w:style>
  <w:style w:type="character" w:customStyle="1" w:styleId="HTMLPreformattedChar">
    <w:name w:val="HTML Preformatted Char"/>
    <w:basedOn w:val="DefaultParagraphFont"/>
    <w:link w:val="HTMLPreformatted"/>
    <w:uiPriority w:val="99"/>
    <w:rsid w:val="0048243B"/>
    <w:rPr>
      <w:rFonts w:ascii="Consolas" w:eastAsia="Arial Unicode MS" w:hAnsi="Consolas" w:cs="Consolas"/>
      <w:sz w:val="20"/>
      <w:szCs w:val="20"/>
      <w:bdr w:val="nil"/>
    </w:rPr>
  </w:style>
  <w:style w:type="character" w:styleId="HTMLSample">
    <w:name w:val="HTML Sample"/>
    <w:basedOn w:val="DefaultParagraphFont"/>
    <w:uiPriority w:val="99"/>
    <w:unhideWhenUsed/>
    <w:rsid w:val="0048243B"/>
    <w:rPr>
      <w:rFonts w:ascii="Consolas" w:hAnsi="Consolas" w:cs="Consolas"/>
      <w:sz w:val="24"/>
      <w:szCs w:val="24"/>
    </w:rPr>
  </w:style>
  <w:style w:type="character" w:styleId="HTMLTypewriter">
    <w:name w:val="HTML Typewriter"/>
    <w:basedOn w:val="DefaultParagraphFont"/>
    <w:uiPriority w:val="99"/>
    <w:unhideWhenUsed/>
    <w:rsid w:val="0048243B"/>
    <w:rPr>
      <w:rFonts w:ascii="Consolas" w:hAnsi="Consolas" w:cs="Consolas"/>
      <w:sz w:val="20"/>
      <w:szCs w:val="20"/>
    </w:rPr>
  </w:style>
  <w:style w:type="character" w:styleId="HTMLVariable">
    <w:name w:val="HTML Variable"/>
    <w:basedOn w:val="DefaultParagraphFont"/>
    <w:uiPriority w:val="99"/>
    <w:unhideWhenUsed/>
    <w:rsid w:val="0048243B"/>
    <w:rPr>
      <w:i/>
      <w:iCs/>
    </w:rPr>
  </w:style>
  <w:style w:type="paragraph" w:styleId="Index2">
    <w:name w:val="index 2"/>
    <w:basedOn w:val="Normal"/>
    <w:next w:val="Normal"/>
    <w:autoRedefine/>
    <w:uiPriority w:val="99"/>
    <w:unhideWhenUsed/>
    <w:rsid w:val="0048243B"/>
    <w:pPr>
      <w:pBdr>
        <w:top w:val="nil"/>
        <w:left w:val="nil"/>
        <w:bottom w:val="nil"/>
        <w:right w:val="nil"/>
        <w:between w:val="nil"/>
        <w:bar w:val="nil"/>
      </w:pBdr>
      <w:spacing w:after="0" w:line="240" w:lineRule="auto"/>
      <w:ind w:left="480" w:hanging="240"/>
    </w:pPr>
    <w:rPr>
      <w:rFonts w:ascii="Avenir Next LT Pro" w:eastAsia="Arial Unicode MS" w:hAnsi="Avenir Next LT Pro" w:cs="Times New Roman"/>
      <w:sz w:val="24"/>
      <w:szCs w:val="24"/>
      <w:bdr w:val="nil"/>
    </w:rPr>
  </w:style>
  <w:style w:type="paragraph" w:styleId="Index3">
    <w:name w:val="index 3"/>
    <w:basedOn w:val="Normal"/>
    <w:next w:val="Normal"/>
    <w:autoRedefine/>
    <w:uiPriority w:val="99"/>
    <w:unhideWhenUsed/>
    <w:rsid w:val="0048243B"/>
    <w:pPr>
      <w:pBdr>
        <w:top w:val="nil"/>
        <w:left w:val="nil"/>
        <w:bottom w:val="nil"/>
        <w:right w:val="nil"/>
        <w:between w:val="nil"/>
        <w:bar w:val="nil"/>
      </w:pBdr>
      <w:spacing w:after="0" w:line="240" w:lineRule="auto"/>
      <w:ind w:left="720" w:hanging="240"/>
    </w:pPr>
    <w:rPr>
      <w:rFonts w:ascii="Avenir Next LT Pro" w:eastAsia="Arial Unicode MS" w:hAnsi="Avenir Next LT Pro" w:cs="Times New Roman"/>
      <w:sz w:val="24"/>
      <w:szCs w:val="24"/>
      <w:bdr w:val="nil"/>
    </w:rPr>
  </w:style>
  <w:style w:type="paragraph" w:styleId="Index4">
    <w:name w:val="index 4"/>
    <w:basedOn w:val="Normal"/>
    <w:next w:val="Normal"/>
    <w:autoRedefine/>
    <w:uiPriority w:val="99"/>
    <w:unhideWhenUsed/>
    <w:rsid w:val="0048243B"/>
    <w:pPr>
      <w:pBdr>
        <w:top w:val="nil"/>
        <w:left w:val="nil"/>
        <w:bottom w:val="nil"/>
        <w:right w:val="nil"/>
        <w:between w:val="nil"/>
        <w:bar w:val="nil"/>
      </w:pBdr>
      <w:spacing w:after="0" w:line="240" w:lineRule="auto"/>
      <w:ind w:left="960" w:hanging="240"/>
    </w:pPr>
    <w:rPr>
      <w:rFonts w:ascii="Avenir Next LT Pro" w:eastAsia="Arial Unicode MS" w:hAnsi="Avenir Next LT Pro" w:cs="Times New Roman"/>
      <w:sz w:val="24"/>
      <w:szCs w:val="24"/>
      <w:bdr w:val="nil"/>
    </w:rPr>
  </w:style>
  <w:style w:type="paragraph" w:styleId="Index5">
    <w:name w:val="index 5"/>
    <w:basedOn w:val="Normal"/>
    <w:next w:val="Normal"/>
    <w:autoRedefine/>
    <w:uiPriority w:val="99"/>
    <w:unhideWhenUsed/>
    <w:rsid w:val="0048243B"/>
    <w:pPr>
      <w:pBdr>
        <w:top w:val="nil"/>
        <w:left w:val="nil"/>
        <w:bottom w:val="nil"/>
        <w:right w:val="nil"/>
        <w:between w:val="nil"/>
        <w:bar w:val="nil"/>
      </w:pBdr>
      <w:spacing w:after="0" w:line="240" w:lineRule="auto"/>
      <w:ind w:left="1200" w:hanging="240"/>
    </w:pPr>
    <w:rPr>
      <w:rFonts w:ascii="Avenir Next LT Pro" w:eastAsia="Arial Unicode MS" w:hAnsi="Avenir Next LT Pro" w:cs="Times New Roman"/>
      <w:sz w:val="24"/>
      <w:szCs w:val="24"/>
      <w:bdr w:val="nil"/>
    </w:rPr>
  </w:style>
  <w:style w:type="paragraph" w:styleId="Index6">
    <w:name w:val="index 6"/>
    <w:basedOn w:val="Normal"/>
    <w:next w:val="Normal"/>
    <w:autoRedefine/>
    <w:uiPriority w:val="99"/>
    <w:unhideWhenUsed/>
    <w:rsid w:val="0048243B"/>
    <w:pPr>
      <w:pBdr>
        <w:top w:val="nil"/>
        <w:left w:val="nil"/>
        <w:bottom w:val="nil"/>
        <w:right w:val="nil"/>
        <w:between w:val="nil"/>
        <w:bar w:val="nil"/>
      </w:pBdr>
      <w:spacing w:after="0" w:line="240" w:lineRule="auto"/>
      <w:ind w:left="1440" w:hanging="240"/>
    </w:pPr>
    <w:rPr>
      <w:rFonts w:ascii="Avenir Next LT Pro" w:eastAsia="Arial Unicode MS" w:hAnsi="Avenir Next LT Pro" w:cs="Times New Roman"/>
      <w:sz w:val="24"/>
      <w:szCs w:val="24"/>
      <w:bdr w:val="nil"/>
    </w:rPr>
  </w:style>
  <w:style w:type="paragraph" w:styleId="Index7">
    <w:name w:val="index 7"/>
    <w:basedOn w:val="Normal"/>
    <w:next w:val="Normal"/>
    <w:autoRedefine/>
    <w:uiPriority w:val="99"/>
    <w:unhideWhenUsed/>
    <w:rsid w:val="0048243B"/>
    <w:pPr>
      <w:pBdr>
        <w:top w:val="nil"/>
        <w:left w:val="nil"/>
        <w:bottom w:val="nil"/>
        <w:right w:val="nil"/>
        <w:between w:val="nil"/>
        <w:bar w:val="nil"/>
      </w:pBdr>
      <w:spacing w:after="0" w:line="240" w:lineRule="auto"/>
      <w:ind w:left="1680" w:hanging="240"/>
    </w:pPr>
    <w:rPr>
      <w:rFonts w:ascii="Avenir Next LT Pro" w:eastAsia="Arial Unicode MS" w:hAnsi="Avenir Next LT Pro" w:cs="Times New Roman"/>
      <w:sz w:val="24"/>
      <w:szCs w:val="24"/>
      <w:bdr w:val="nil"/>
    </w:rPr>
  </w:style>
  <w:style w:type="paragraph" w:styleId="Index9">
    <w:name w:val="index 9"/>
    <w:basedOn w:val="Normal"/>
    <w:next w:val="Normal"/>
    <w:autoRedefine/>
    <w:uiPriority w:val="99"/>
    <w:unhideWhenUsed/>
    <w:rsid w:val="0048243B"/>
    <w:pPr>
      <w:pBdr>
        <w:top w:val="nil"/>
        <w:left w:val="nil"/>
        <w:bottom w:val="nil"/>
        <w:right w:val="nil"/>
        <w:between w:val="nil"/>
        <w:bar w:val="nil"/>
      </w:pBdr>
      <w:spacing w:after="0" w:line="240" w:lineRule="auto"/>
      <w:ind w:left="2160" w:hanging="240"/>
    </w:pPr>
    <w:rPr>
      <w:rFonts w:ascii="Avenir Next LT Pro" w:eastAsia="Arial Unicode MS" w:hAnsi="Avenir Next LT Pro" w:cs="Times New Roman"/>
      <w:sz w:val="24"/>
      <w:szCs w:val="24"/>
      <w:bdr w:val="nil"/>
    </w:rPr>
  </w:style>
  <w:style w:type="paragraph" w:styleId="Index8">
    <w:name w:val="index 8"/>
    <w:basedOn w:val="Normal"/>
    <w:next w:val="Normal"/>
    <w:autoRedefine/>
    <w:uiPriority w:val="99"/>
    <w:unhideWhenUsed/>
    <w:rsid w:val="0048243B"/>
    <w:pPr>
      <w:pBdr>
        <w:top w:val="nil"/>
        <w:left w:val="nil"/>
        <w:bottom w:val="nil"/>
        <w:right w:val="nil"/>
        <w:between w:val="nil"/>
        <w:bar w:val="nil"/>
      </w:pBdr>
      <w:spacing w:after="0" w:line="240" w:lineRule="auto"/>
      <w:ind w:left="1920" w:hanging="240"/>
    </w:pPr>
    <w:rPr>
      <w:rFonts w:ascii="Avenir Next LT Pro" w:eastAsia="Arial Unicode MS" w:hAnsi="Avenir Next LT Pro" w:cs="Times New Roman"/>
      <w:sz w:val="24"/>
      <w:szCs w:val="24"/>
      <w:bdr w:val="nil"/>
    </w:rPr>
  </w:style>
  <w:style w:type="paragraph" w:styleId="List">
    <w:name w:val="List"/>
    <w:basedOn w:val="Normal"/>
    <w:uiPriority w:val="99"/>
    <w:unhideWhenUsed/>
    <w:rsid w:val="0048243B"/>
    <w:pPr>
      <w:pBdr>
        <w:top w:val="nil"/>
        <w:left w:val="nil"/>
        <w:bottom w:val="nil"/>
        <w:right w:val="nil"/>
        <w:between w:val="nil"/>
        <w:bar w:val="nil"/>
      </w:pBdr>
      <w:spacing w:before="160" w:line="240" w:lineRule="auto"/>
      <w:ind w:left="360" w:hanging="360"/>
      <w:contextualSpacing/>
    </w:pPr>
    <w:rPr>
      <w:rFonts w:ascii="Avenir Next LT Pro" w:eastAsia="Arial Unicode MS" w:hAnsi="Avenir Next LT Pro" w:cs="Times New Roman"/>
      <w:sz w:val="24"/>
      <w:szCs w:val="24"/>
      <w:bdr w:val="nil"/>
    </w:rPr>
  </w:style>
  <w:style w:type="paragraph" w:styleId="List2">
    <w:name w:val="List 2"/>
    <w:basedOn w:val="Normal"/>
    <w:uiPriority w:val="99"/>
    <w:unhideWhenUsed/>
    <w:rsid w:val="0048243B"/>
    <w:pPr>
      <w:pBdr>
        <w:top w:val="nil"/>
        <w:left w:val="nil"/>
        <w:bottom w:val="nil"/>
        <w:right w:val="nil"/>
        <w:between w:val="nil"/>
        <w:bar w:val="nil"/>
      </w:pBdr>
      <w:spacing w:before="160" w:line="240" w:lineRule="auto"/>
      <w:ind w:left="720" w:hanging="360"/>
      <w:contextualSpacing/>
    </w:pPr>
    <w:rPr>
      <w:rFonts w:ascii="Avenir Next LT Pro" w:eastAsia="Arial Unicode MS" w:hAnsi="Avenir Next LT Pro" w:cs="Times New Roman"/>
      <w:sz w:val="24"/>
      <w:szCs w:val="24"/>
      <w:bdr w:val="nil"/>
    </w:rPr>
  </w:style>
  <w:style w:type="paragraph" w:styleId="List3">
    <w:name w:val="List 3"/>
    <w:basedOn w:val="Normal"/>
    <w:uiPriority w:val="99"/>
    <w:unhideWhenUsed/>
    <w:rsid w:val="0048243B"/>
    <w:pPr>
      <w:pBdr>
        <w:top w:val="nil"/>
        <w:left w:val="nil"/>
        <w:bottom w:val="nil"/>
        <w:right w:val="nil"/>
        <w:between w:val="nil"/>
        <w:bar w:val="nil"/>
      </w:pBdr>
      <w:spacing w:before="160" w:line="240" w:lineRule="auto"/>
      <w:ind w:left="1080" w:hanging="360"/>
      <w:contextualSpacing/>
    </w:pPr>
    <w:rPr>
      <w:rFonts w:ascii="Avenir Next LT Pro" w:eastAsia="Arial Unicode MS" w:hAnsi="Avenir Next LT Pro" w:cs="Times New Roman"/>
      <w:sz w:val="24"/>
      <w:szCs w:val="24"/>
      <w:bdr w:val="nil"/>
    </w:rPr>
  </w:style>
  <w:style w:type="paragraph" w:styleId="List4">
    <w:name w:val="List 4"/>
    <w:basedOn w:val="Normal"/>
    <w:uiPriority w:val="99"/>
    <w:unhideWhenUsed/>
    <w:rsid w:val="0048243B"/>
    <w:pPr>
      <w:pBdr>
        <w:top w:val="nil"/>
        <w:left w:val="nil"/>
        <w:bottom w:val="nil"/>
        <w:right w:val="nil"/>
        <w:between w:val="nil"/>
        <w:bar w:val="nil"/>
      </w:pBdr>
      <w:spacing w:before="160" w:line="240" w:lineRule="auto"/>
      <w:ind w:left="1440" w:hanging="360"/>
      <w:contextualSpacing/>
    </w:pPr>
    <w:rPr>
      <w:rFonts w:ascii="Avenir Next LT Pro" w:eastAsia="Arial Unicode MS" w:hAnsi="Avenir Next LT Pro" w:cs="Times New Roman"/>
      <w:sz w:val="24"/>
      <w:szCs w:val="24"/>
      <w:bdr w:val="nil"/>
    </w:rPr>
  </w:style>
  <w:style w:type="paragraph" w:styleId="List5">
    <w:name w:val="List 5"/>
    <w:basedOn w:val="Normal"/>
    <w:uiPriority w:val="99"/>
    <w:unhideWhenUsed/>
    <w:rsid w:val="0048243B"/>
    <w:pPr>
      <w:pBdr>
        <w:top w:val="nil"/>
        <w:left w:val="nil"/>
        <w:bottom w:val="nil"/>
        <w:right w:val="nil"/>
        <w:between w:val="nil"/>
        <w:bar w:val="nil"/>
      </w:pBdr>
      <w:spacing w:before="160" w:line="240" w:lineRule="auto"/>
      <w:ind w:left="1800" w:hanging="360"/>
      <w:contextualSpacing/>
    </w:pPr>
    <w:rPr>
      <w:rFonts w:ascii="Avenir Next LT Pro" w:eastAsia="Arial Unicode MS" w:hAnsi="Avenir Next LT Pro" w:cs="Times New Roman"/>
      <w:sz w:val="24"/>
      <w:szCs w:val="24"/>
      <w:bdr w:val="nil"/>
    </w:rPr>
  </w:style>
  <w:style w:type="paragraph" w:styleId="ListBullet">
    <w:name w:val="List Bullet"/>
    <w:basedOn w:val="Normal"/>
    <w:uiPriority w:val="99"/>
    <w:unhideWhenUsed/>
    <w:rsid w:val="0048243B"/>
    <w:pPr>
      <w:numPr>
        <w:numId w:val="11"/>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2">
    <w:name w:val="List Bullet 2"/>
    <w:basedOn w:val="Normal"/>
    <w:uiPriority w:val="99"/>
    <w:unhideWhenUsed/>
    <w:rsid w:val="0048243B"/>
    <w:pPr>
      <w:numPr>
        <w:numId w:val="10"/>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3">
    <w:name w:val="List Bullet 3"/>
    <w:basedOn w:val="Normal"/>
    <w:uiPriority w:val="99"/>
    <w:unhideWhenUsed/>
    <w:rsid w:val="0048243B"/>
    <w:pPr>
      <w:numPr>
        <w:numId w:val="9"/>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4">
    <w:name w:val="List Bullet 4"/>
    <w:basedOn w:val="Normal"/>
    <w:uiPriority w:val="99"/>
    <w:unhideWhenUsed/>
    <w:rsid w:val="0048243B"/>
    <w:pPr>
      <w:numPr>
        <w:numId w:val="8"/>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5">
    <w:name w:val="List Bullet 5"/>
    <w:basedOn w:val="Normal"/>
    <w:uiPriority w:val="99"/>
    <w:unhideWhenUsed/>
    <w:rsid w:val="0048243B"/>
    <w:pPr>
      <w:numPr>
        <w:numId w:val="7"/>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Continue">
    <w:name w:val="List Continue"/>
    <w:basedOn w:val="Normal"/>
    <w:uiPriority w:val="99"/>
    <w:unhideWhenUsed/>
    <w:rsid w:val="0048243B"/>
    <w:pPr>
      <w:pBdr>
        <w:top w:val="nil"/>
        <w:left w:val="nil"/>
        <w:bottom w:val="nil"/>
        <w:right w:val="nil"/>
        <w:between w:val="nil"/>
        <w:bar w:val="nil"/>
      </w:pBdr>
      <w:spacing w:before="160" w:after="120" w:line="240" w:lineRule="auto"/>
      <w:ind w:left="360"/>
      <w:contextualSpacing/>
    </w:pPr>
    <w:rPr>
      <w:rFonts w:ascii="Avenir Next LT Pro" w:eastAsia="Arial Unicode MS" w:hAnsi="Avenir Next LT Pro" w:cs="Times New Roman"/>
      <w:sz w:val="24"/>
      <w:szCs w:val="24"/>
      <w:bdr w:val="nil"/>
    </w:rPr>
  </w:style>
  <w:style w:type="paragraph" w:styleId="ListContinue2">
    <w:name w:val="List Continue 2"/>
    <w:basedOn w:val="Normal"/>
    <w:uiPriority w:val="99"/>
    <w:unhideWhenUsed/>
    <w:rsid w:val="0048243B"/>
    <w:pPr>
      <w:pBdr>
        <w:top w:val="nil"/>
        <w:left w:val="nil"/>
        <w:bottom w:val="nil"/>
        <w:right w:val="nil"/>
        <w:between w:val="nil"/>
        <w:bar w:val="nil"/>
      </w:pBdr>
      <w:spacing w:before="160" w:after="120" w:line="240" w:lineRule="auto"/>
      <w:ind w:left="720"/>
      <w:contextualSpacing/>
    </w:pPr>
    <w:rPr>
      <w:rFonts w:ascii="Avenir Next LT Pro" w:eastAsia="Arial Unicode MS" w:hAnsi="Avenir Next LT Pro" w:cs="Times New Roman"/>
      <w:sz w:val="24"/>
      <w:szCs w:val="24"/>
      <w:bdr w:val="nil"/>
    </w:rPr>
  </w:style>
  <w:style w:type="paragraph" w:styleId="ListContinue3">
    <w:name w:val="List Continue 3"/>
    <w:basedOn w:val="Normal"/>
    <w:uiPriority w:val="99"/>
    <w:unhideWhenUsed/>
    <w:rsid w:val="0048243B"/>
    <w:pPr>
      <w:pBdr>
        <w:top w:val="nil"/>
        <w:left w:val="nil"/>
        <w:bottom w:val="nil"/>
        <w:right w:val="nil"/>
        <w:between w:val="nil"/>
        <w:bar w:val="nil"/>
      </w:pBdr>
      <w:spacing w:before="160" w:after="120" w:line="240" w:lineRule="auto"/>
      <w:ind w:left="1080"/>
      <w:contextualSpacing/>
    </w:pPr>
    <w:rPr>
      <w:rFonts w:ascii="Avenir Next LT Pro" w:eastAsia="Arial Unicode MS" w:hAnsi="Avenir Next LT Pro" w:cs="Times New Roman"/>
      <w:sz w:val="24"/>
      <w:szCs w:val="24"/>
      <w:bdr w:val="nil"/>
    </w:rPr>
  </w:style>
  <w:style w:type="paragraph" w:styleId="ListContinue4">
    <w:name w:val="List Continue 4"/>
    <w:basedOn w:val="Normal"/>
    <w:uiPriority w:val="99"/>
    <w:unhideWhenUsed/>
    <w:rsid w:val="0048243B"/>
    <w:pPr>
      <w:pBdr>
        <w:top w:val="nil"/>
        <w:left w:val="nil"/>
        <w:bottom w:val="nil"/>
        <w:right w:val="nil"/>
        <w:between w:val="nil"/>
        <w:bar w:val="nil"/>
      </w:pBdr>
      <w:spacing w:before="160" w:after="120" w:line="240" w:lineRule="auto"/>
      <w:ind w:left="1440"/>
      <w:contextualSpacing/>
    </w:pPr>
    <w:rPr>
      <w:rFonts w:ascii="Avenir Next LT Pro" w:eastAsia="Arial Unicode MS" w:hAnsi="Avenir Next LT Pro" w:cs="Times New Roman"/>
      <w:sz w:val="24"/>
      <w:szCs w:val="24"/>
      <w:bdr w:val="nil"/>
    </w:rPr>
  </w:style>
  <w:style w:type="paragraph" w:styleId="ListContinue5">
    <w:name w:val="List Continue 5"/>
    <w:basedOn w:val="Normal"/>
    <w:uiPriority w:val="99"/>
    <w:unhideWhenUsed/>
    <w:rsid w:val="0048243B"/>
    <w:pPr>
      <w:pBdr>
        <w:top w:val="nil"/>
        <w:left w:val="nil"/>
        <w:bottom w:val="nil"/>
        <w:right w:val="nil"/>
        <w:between w:val="nil"/>
        <w:bar w:val="nil"/>
      </w:pBdr>
      <w:spacing w:before="160" w:after="120" w:line="240" w:lineRule="auto"/>
      <w:ind w:left="1800"/>
      <w:contextualSpacing/>
    </w:pPr>
    <w:rPr>
      <w:rFonts w:ascii="Avenir Next LT Pro" w:eastAsia="Arial Unicode MS" w:hAnsi="Avenir Next LT Pro" w:cs="Times New Roman"/>
      <w:sz w:val="24"/>
      <w:szCs w:val="24"/>
      <w:bdr w:val="nil"/>
    </w:rPr>
  </w:style>
  <w:style w:type="paragraph" w:styleId="ListNumber">
    <w:name w:val="List Number"/>
    <w:basedOn w:val="Normal"/>
    <w:uiPriority w:val="99"/>
    <w:unhideWhenUsed/>
    <w:rsid w:val="0048243B"/>
    <w:pPr>
      <w:numPr>
        <w:numId w:val="6"/>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2">
    <w:name w:val="List Number 2"/>
    <w:basedOn w:val="Normal"/>
    <w:uiPriority w:val="99"/>
    <w:unhideWhenUsed/>
    <w:rsid w:val="0048243B"/>
    <w:pPr>
      <w:numPr>
        <w:numId w:val="5"/>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3">
    <w:name w:val="List Number 3"/>
    <w:basedOn w:val="Normal"/>
    <w:uiPriority w:val="99"/>
    <w:unhideWhenUsed/>
    <w:rsid w:val="0048243B"/>
    <w:pPr>
      <w:numPr>
        <w:numId w:val="4"/>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4">
    <w:name w:val="List Number 4"/>
    <w:basedOn w:val="Normal"/>
    <w:uiPriority w:val="99"/>
    <w:unhideWhenUsed/>
    <w:rsid w:val="0048243B"/>
    <w:pPr>
      <w:numPr>
        <w:numId w:val="3"/>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5">
    <w:name w:val="List Number 5"/>
    <w:basedOn w:val="Normal"/>
    <w:uiPriority w:val="99"/>
    <w:unhideWhenUsed/>
    <w:rsid w:val="0048243B"/>
    <w:pPr>
      <w:numPr>
        <w:numId w:val="2"/>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character" w:styleId="SmartLink">
    <w:name w:val="Smart Link"/>
    <w:basedOn w:val="Hyperlink"/>
    <w:uiPriority w:val="99"/>
    <w:semiHidden/>
    <w:unhideWhenUsed/>
    <w:rsid w:val="0048243B"/>
    <w:rPr>
      <w:rFonts w:asciiTheme="minorHAnsi" w:hAnsiTheme="minorHAnsi"/>
      <w:b w:val="0"/>
      <w:i/>
      <w:color w:val="1B74A0"/>
      <w:u w:val="none"/>
      <w:shd w:val="clear" w:color="auto" w:fill="F3F2F1"/>
    </w:rPr>
  </w:style>
  <w:style w:type="character" w:styleId="SmartHyperlink">
    <w:name w:val="Smart Hyperlink"/>
    <w:basedOn w:val="Hyperlink"/>
    <w:uiPriority w:val="99"/>
    <w:semiHidden/>
    <w:unhideWhenUsed/>
    <w:rsid w:val="0048243B"/>
    <w:rPr>
      <w:rFonts w:asciiTheme="minorHAnsi" w:hAnsiTheme="minorHAnsi"/>
      <w:b w:val="0"/>
      <w:i/>
      <w:color w:val="1D79A7"/>
      <w:u w:val="none"/>
    </w:rPr>
  </w:style>
  <w:style w:type="character" w:styleId="Hashtag">
    <w:name w:val="Hashtag"/>
    <w:basedOn w:val="DefaultParagraphFont"/>
    <w:uiPriority w:val="99"/>
    <w:semiHidden/>
    <w:unhideWhenUsed/>
    <w:rsid w:val="0048243B"/>
    <w:rPr>
      <w:i/>
      <w:color w:val="1D79A7"/>
      <w:shd w:val="clear" w:color="auto" w:fill="E1DFDD"/>
    </w:rPr>
  </w:style>
  <w:style w:type="table" w:styleId="GridTable1Light-Accent1">
    <w:name w:val="Grid Table 1 Light Accent 1"/>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48243B"/>
    <w:pPr>
      <w:numPr>
        <w:numId w:val="13"/>
      </w:numPr>
    </w:pPr>
  </w:style>
  <w:style w:type="numbering" w:customStyle="1" w:styleId="CurrentList2">
    <w:name w:val="Current List2"/>
    <w:uiPriority w:val="99"/>
    <w:rsid w:val="0048243B"/>
    <w:pPr>
      <w:numPr>
        <w:numId w:val="14"/>
      </w:numPr>
    </w:pPr>
  </w:style>
  <w:style w:type="paragraph" w:customStyle="1" w:styleId="msonormal0">
    <w:name w:val="msonormal"/>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48243B"/>
  </w:style>
  <w:style w:type="paragraph" w:customStyle="1" w:styleId="paragraph">
    <w:name w:val="paragraph"/>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243B"/>
  </w:style>
  <w:style w:type="character" w:customStyle="1" w:styleId="eop">
    <w:name w:val="eop"/>
    <w:basedOn w:val="DefaultParagraphFont"/>
    <w:rsid w:val="0048243B"/>
  </w:style>
  <w:style w:type="table" w:styleId="TableGrid">
    <w:name w:val="Table Grid"/>
    <w:basedOn w:val="TableNormal"/>
    <w:uiPriority w:val="39"/>
    <w:rsid w:val="00482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0897"/>
    <w:pPr>
      <w:spacing w:after="0" w:line="240" w:lineRule="auto"/>
    </w:pPr>
  </w:style>
  <w:style w:type="numbering" w:customStyle="1" w:styleId="NoList1">
    <w:name w:val="No List1"/>
    <w:next w:val="NoList"/>
    <w:uiPriority w:val="99"/>
    <w:semiHidden/>
    <w:unhideWhenUsed/>
    <w:rsid w:val="00D01847"/>
  </w:style>
  <w:style w:type="numbering" w:customStyle="1" w:styleId="NoList2">
    <w:name w:val="No List2"/>
    <w:next w:val="NoList"/>
    <w:uiPriority w:val="99"/>
    <w:semiHidden/>
    <w:unhideWhenUsed/>
    <w:rsid w:val="001F60E3"/>
  </w:style>
  <w:style w:type="table" w:customStyle="1" w:styleId="TableGrid1">
    <w:name w:val="Table Grid1"/>
    <w:basedOn w:val="TableNormal"/>
    <w:next w:val="TableGrid"/>
    <w:uiPriority w:val="39"/>
    <w:rsid w:val="002C7F29"/>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0465"/>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odel\Downloads\Final_Regulation_Or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
        <AccountId xsi:nil="true"/>
        <AccountType/>
      </UserInfo>
    </SharedWithUsers>
    <TaxCatchAll xmlns="9064c5c4-c023-49ec-883a-1dbd48c703c7" xsi:nil="true"/>
    <lcf76f155ced4ddcb4097134ff3c332f xmlns="dad95925-abcf-4f84-aaf4-469d0b99c4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4CF991-B3AF-4495-9724-741C09498A4A}">
  <ds:schemaRefs>
    <ds:schemaRef ds:uri="http://schemas.microsoft.com/sharepoint/v3/contenttype/forms"/>
  </ds:schemaRefs>
</ds:datastoreItem>
</file>

<file path=customXml/itemProps2.xml><?xml version="1.0" encoding="utf-8"?>
<ds:datastoreItem xmlns:ds="http://schemas.openxmlformats.org/officeDocument/2006/customXml" ds:itemID="{5C6BA206-9BB2-4E54-BC13-AB2F6FE23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E13970-8F39-460B-8462-C7E255943D71}">
  <ds:schemaRefs>
    <ds:schemaRef ds:uri="http://schemas.openxmlformats.org/officeDocument/2006/bibliography"/>
  </ds:schemaRefs>
</ds:datastoreItem>
</file>

<file path=customXml/itemProps4.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Final_Regulation_Order</Template>
  <TotalTime>11</TotalTime>
  <Pages>193</Pages>
  <Words>60530</Words>
  <Characters>345025</Characters>
  <Application>Microsoft Office Word</Application>
  <DocSecurity>0</DocSecurity>
  <Lines>2875</Lines>
  <Paragraphs>809</Paragraphs>
  <ScaleCrop>false</ScaleCrop>
  <Company>California Air Resources Board</Company>
  <LinksUpToDate>false</LinksUpToDate>
  <CharactersWithSpaces>404746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dc:title>
  <dc:subject/>
  <dc:creator>Scodel, Anna@ARB</dc:creator>
  <cp:keywords/>
  <dc:description/>
  <cp:lastModifiedBy>Garcia, Lindsay@ARB</cp:lastModifiedBy>
  <cp:revision>3</cp:revision>
  <dcterms:created xsi:type="dcterms:W3CDTF">2026-06-30T20:50:00Z</dcterms:created>
  <dcterms:modified xsi:type="dcterms:W3CDTF">2026-06-30T21:15:00Z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978bed71-39be-4a84-bd79-8f051faf60db</vt:lpwstr>
  </property>
</Properties>
</file>